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BAF3F7" w14:textId="77777777" w:rsidR="004F059A" w:rsidRPr="00C4297A" w:rsidRDefault="004F059A" w:rsidP="00D826AC">
      <w:pPr>
        <w:pStyle w:val="VersoPageHeading"/>
        <w:rPr>
          <w:color w:val="4F81BD" w:themeColor="accent1"/>
        </w:rPr>
      </w:pPr>
      <w:bookmarkStart w:id="0" w:name="OLE_LINK1"/>
      <w:bookmarkStart w:id="1" w:name="OLE_LINK2"/>
      <w:bookmarkStart w:id="2" w:name="_GoBack"/>
      <w:bookmarkEnd w:id="2"/>
    </w:p>
    <w:p w14:paraId="65BAF3F8" w14:textId="77777777" w:rsidR="004F059A" w:rsidRPr="00C4297A" w:rsidRDefault="004F059A" w:rsidP="00D826AC">
      <w:pPr>
        <w:pStyle w:val="VersoPageHeading"/>
        <w:rPr>
          <w:color w:val="4F81BD" w:themeColor="accent1"/>
          <w:sz w:val="18"/>
          <w:szCs w:val="18"/>
        </w:rPr>
      </w:pPr>
    </w:p>
    <w:p w14:paraId="65BAF3F9" w14:textId="77777777" w:rsidR="004F059A" w:rsidRPr="00C4297A" w:rsidRDefault="006B0C61" w:rsidP="00D826AC">
      <w:pPr>
        <w:pStyle w:val="VersoPageHeading"/>
        <w:rPr>
          <w:color w:val="4F81BD" w:themeColor="accent1"/>
          <w:sz w:val="18"/>
          <w:szCs w:val="18"/>
        </w:rPr>
      </w:pPr>
      <w:r w:rsidRPr="00C4297A">
        <w:rPr>
          <w:noProof/>
          <w:color w:val="4F81BD" w:themeColor="accent1"/>
          <w:sz w:val="18"/>
          <w:szCs w:val="18"/>
          <w:lang w:eastAsia="en-AU"/>
        </w:rPr>
        <mc:AlternateContent>
          <mc:Choice Requires="wps">
            <w:drawing>
              <wp:anchor distT="0" distB="0" distL="114300" distR="114300" simplePos="0" relativeHeight="251698176" behindDoc="1" locked="1" layoutInCell="1" allowOverlap="1" wp14:anchorId="65BAFC30" wp14:editId="65BAFC31">
                <wp:simplePos x="0" y="0"/>
                <wp:positionH relativeFrom="page">
                  <wp:posOffset>-207645</wp:posOffset>
                </wp:positionH>
                <wp:positionV relativeFrom="page">
                  <wp:posOffset>-114935</wp:posOffset>
                </wp:positionV>
                <wp:extent cx="8143875" cy="8490585"/>
                <wp:effectExtent l="0" t="0" r="9525" b="5715"/>
                <wp:wrapNone/>
                <wp:docPr id="82" name="Rectangle 93"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3875" cy="8490585"/>
                        </a:xfrm>
                        <a:prstGeom prst="rect">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10E568" id="Rectangle 93" o:spid="_x0000_s1026" alt="background" style="position:absolute;margin-left:-16.35pt;margin-top:-9.05pt;width:641.25pt;height:668.5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" fillcolor="#4bacc6 [3208]" stroked="f">
                <w10:wrap anchorx="page" anchory="page"/>
                <w10:anchorlock/>
              </v:rect>
            </w:pict>
          </mc:Fallback>
        </mc:AlternateContent>
      </w:r>
    </w:p>
    <w:p w14:paraId="65BAF3FA" w14:textId="77777777" w:rsidR="004F059A" w:rsidRPr="00C4297A" w:rsidRDefault="006B0C61" w:rsidP="00D826AC">
      <w:pPr>
        <w:pStyle w:val="VersoPageHeading"/>
        <w:rPr>
          <w:color w:val="4F81BD" w:themeColor="accent1"/>
          <w:sz w:val="18"/>
          <w:szCs w:val="18"/>
        </w:rPr>
      </w:pPr>
      <w:r w:rsidRPr="00C4297A">
        <w:rPr>
          <w:noProof/>
          <w:color w:val="4F81BD" w:themeColor="accent1"/>
          <w:sz w:val="18"/>
          <w:szCs w:val="18"/>
          <w:lang w:eastAsia="en-AU"/>
        </w:rPr>
        <mc:AlternateContent>
          <mc:Choice Requires="wpg">
            <w:drawing>
              <wp:anchor distT="0" distB="0" distL="114300" distR="114300" simplePos="0" relativeHeight="251699200" behindDoc="1" locked="0" layoutInCell="1" allowOverlap="1" wp14:anchorId="65BAFC32" wp14:editId="65BAFC33">
                <wp:simplePos x="0" y="0"/>
                <wp:positionH relativeFrom="column">
                  <wp:posOffset>-1346835</wp:posOffset>
                </wp:positionH>
                <wp:positionV relativeFrom="paragraph">
                  <wp:posOffset>231140</wp:posOffset>
                </wp:positionV>
                <wp:extent cx="9381490" cy="10126345"/>
                <wp:effectExtent l="1905" t="7620" r="8255" b="635"/>
                <wp:wrapNone/>
                <wp:docPr id="38" name="Group 94"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1490" cy="10126345"/>
                          <a:chOff x="-827" y="918"/>
                          <a:chExt cx="14774" cy="15947"/>
                        </a:xfrm>
                      </wpg:grpSpPr>
                      <wpg:grpSp>
                        <wpg:cNvPr id="40" name="Group 99"/>
                        <wpg:cNvGrpSpPr>
                          <a:grpSpLocks/>
                        </wpg:cNvGrpSpPr>
                        <wpg:grpSpPr bwMode="auto">
                          <a:xfrm>
                            <a:off x="-262" y="918"/>
                            <a:ext cx="12749" cy="1610"/>
                            <a:chOff x="0" y="0"/>
                            <a:chExt cx="80962" cy="10223"/>
                          </a:xfrm>
                        </wpg:grpSpPr>
                        <wpg:grpSp>
                          <wpg:cNvPr id="41" name="Group 81"/>
                          <wpg:cNvGrpSpPr>
                            <a:grpSpLocks/>
                          </wpg:cNvGrpSpPr>
                          <wpg:grpSpPr bwMode="auto">
                            <a:xfrm>
                              <a:off x="0" y="0"/>
                              <a:ext cx="80962" cy="10223"/>
                              <a:chOff x="254" y="226"/>
                              <a:chExt cx="80962" cy="10223"/>
                            </a:xfrm>
                          </wpg:grpSpPr>
                          <wps:wsp>
                            <wps:cNvPr id="42" name="Freeform 70" descr="background"/>
                            <wps:cNvSpPr>
                              <a:spLocks noEditPoints="1"/>
                            </wps:cNvSpPr>
                            <wps:spPr bwMode="auto">
                              <a:xfrm>
                                <a:off x="254" y="226"/>
                                <a:ext cx="80962" cy="10224"/>
                              </a:xfrm>
                              <a:custGeom>
                                <a:avLst/>
                                <a:gdLst>
                                  <a:gd name="T0" fmla="*/ 2147483646 w 2488"/>
                                  <a:gd name="T1" fmla="*/ 2147483646 h 313"/>
                                  <a:gd name="T2" fmla="*/ 2147483646 w 2488"/>
                                  <a:gd name="T3" fmla="*/ 2147483646 h 313"/>
                                  <a:gd name="T4" fmla="*/ 2147483646 w 2488"/>
                                  <a:gd name="T5" fmla="*/ 2147483646 h 313"/>
                                  <a:gd name="T6" fmla="*/ 2147483646 w 2488"/>
                                  <a:gd name="T7" fmla="*/ 2147483646 h 313"/>
                                  <a:gd name="T8" fmla="*/ 2147483646 w 2488"/>
                                  <a:gd name="T9" fmla="*/ 2147483646 h 313"/>
                                  <a:gd name="T10" fmla="*/ 2147483646 w 2488"/>
                                  <a:gd name="T11" fmla="*/ 2147483646 h 313"/>
                                  <a:gd name="T12" fmla="*/ 2147483646 w 2488"/>
                                  <a:gd name="T13" fmla="*/ 0 h 313"/>
                                  <a:gd name="T14" fmla="*/ 0 w 2488"/>
                                  <a:gd name="T15" fmla="*/ 0 h 313"/>
                                  <a:gd name="T16" fmla="*/ 0 w 2488"/>
                                  <a:gd name="T17" fmla="*/ 2147483646 h 313"/>
                                  <a:gd name="T18" fmla="*/ 2147483646 w 2488"/>
                                  <a:gd name="T19" fmla="*/ 2147483646 h 313"/>
                                  <a:gd name="T20" fmla="*/ 2147483646 w 2488"/>
                                  <a:gd name="T21" fmla="*/ 2147483646 h 313"/>
                                  <a:gd name="T22" fmla="*/ 2147483646 w 2488"/>
                                  <a:gd name="T23" fmla="*/ 2147483646 h 313"/>
                                  <a:gd name="T24" fmla="*/ 2147483646 w 2488"/>
                                  <a:gd name="T25" fmla="*/ 2147483646 h 313"/>
                                  <a:gd name="T26" fmla="*/ 2147483646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71" descr="background"/>
                            <wps:cNvSpPr>
                              <a:spLocks/>
                            </wps:cNvSpPr>
                            <wps:spPr bwMode="auto">
                              <a:xfrm>
                                <a:off x="254" y="912"/>
                                <a:ext cx="58837" cy="4442"/>
                              </a:xfrm>
                              <a:custGeom>
                                <a:avLst/>
                                <a:gdLst>
                                  <a:gd name="T0" fmla="*/ 2147483646 w 1808"/>
                                  <a:gd name="T1" fmla="*/ 2147483646 h 136"/>
                                  <a:gd name="T2" fmla="*/ 2147483646 w 1808"/>
                                  <a:gd name="T3" fmla="*/ 0 h 136"/>
                                  <a:gd name="T4" fmla="*/ 0 w 1808"/>
                                  <a:gd name="T5" fmla="*/ 0 h 136"/>
                                  <a:gd name="T6" fmla="*/ 0 w 1808"/>
                                  <a:gd name="T7" fmla="*/ 2147483646 h 136"/>
                                  <a:gd name="T8" fmla="*/ 2147483646 w 1808"/>
                                  <a:gd name="T9" fmla="*/ 2147483646 h 136"/>
                                  <a:gd name="T10" fmla="*/ 2147483646 w 1808"/>
                                  <a:gd name="T11" fmla="*/ 2147483646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4" name="Group 105"/>
                            <wpg:cNvGrpSpPr>
                              <a:grpSpLocks/>
                            </wpg:cNvGrpSpPr>
                            <wpg:grpSpPr bwMode="auto">
                              <a:xfrm>
                                <a:off x="9186" y="3326"/>
                                <a:ext cx="8853" cy="1049"/>
                                <a:chOff x="6800" y="3263"/>
                                <a:chExt cx="8851" cy="1047"/>
                              </a:xfrm>
                            </wpg:grpSpPr>
                            <wps:wsp>
                              <wps:cNvPr id="45" name="Freeform 72" descr="background"/>
                              <wps:cNvSpPr>
                                <a:spLocks/>
                              </wps:cNvSpPr>
                              <wps:spPr bwMode="auto">
                                <a:xfrm>
                                  <a:off x="6800" y="3556"/>
                                  <a:ext cx="1042" cy="717"/>
                                </a:xfrm>
                                <a:custGeom>
                                  <a:avLst/>
                                  <a:gdLst>
                                    <a:gd name="T0" fmla="*/ 2147483646 w 32"/>
                                    <a:gd name="T1" fmla="*/ 0 h 22"/>
                                    <a:gd name="T2" fmla="*/ 2147483646 w 32"/>
                                    <a:gd name="T3" fmla="*/ 2147483646 h 22"/>
                                    <a:gd name="T4" fmla="*/ 2147483646 w 32"/>
                                    <a:gd name="T5" fmla="*/ 2147483646 h 22"/>
                                    <a:gd name="T6" fmla="*/ 2147483646 w 32"/>
                                    <a:gd name="T7" fmla="*/ 2147483646 h 22"/>
                                    <a:gd name="T8" fmla="*/ 2147483646 w 32"/>
                                    <a:gd name="T9" fmla="*/ 2147483646 h 22"/>
                                    <a:gd name="T10" fmla="*/ 2147483646 w 32"/>
                                    <a:gd name="T11" fmla="*/ 2147483646 h 22"/>
                                    <a:gd name="T12" fmla="*/ 2147483646 w 32"/>
                                    <a:gd name="T13" fmla="*/ 2147483646 h 22"/>
                                    <a:gd name="T14" fmla="*/ 2147483646 w 32"/>
                                    <a:gd name="T15" fmla="*/ 2147483646 h 22"/>
                                    <a:gd name="T16" fmla="*/ 2147483646 w 32"/>
                                    <a:gd name="T17" fmla="*/ 2147483646 h 22"/>
                                    <a:gd name="T18" fmla="*/ 0 w 32"/>
                                    <a:gd name="T19" fmla="*/ 0 h 22"/>
                                    <a:gd name="T20" fmla="*/ 2147483646 w 32"/>
                                    <a:gd name="T21" fmla="*/ 0 h 22"/>
                                    <a:gd name="T22" fmla="*/ 2147483646 w 32"/>
                                    <a:gd name="T23" fmla="*/ 2147483646 h 22"/>
                                    <a:gd name="T24" fmla="*/ 2147483646 w 32"/>
                                    <a:gd name="T25" fmla="*/ 2147483646 h 22"/>
                                    <a:gd name="T26" fmla="*/ 2147483646 w 32"/>
                                    <a:gd name="T27" fmla="*/ 2147483646 h 22"/>
                                    <a:gd name="T28" fmla="*/ 2147483646 w 32"/>
                                    <a:gd name="T29" fmla="*/ 2147483646 h 22"/>
                                    <a:gd name="T30" fmla="*/ 2147483646 w 32"/>
                                    <a:gd name="T31" fmla="*/ 0 h 22"/>
                                    <a:gd name="T32" fmla="*/ 2147483646 w 32"/>
                                    <a:gd name="T33" fmla="*/ 0 h 22"/>
                                    <a:gd name="T34" fmla="*/ 2147483646 w 32"/>
                                    <a:gd name="T35" fmla="*/ 2147483646 h 22"/>
                                    <a:gd name="T36" fmla="*/ 2147483646 w 32"/>
                                    <a:gd name="T37" fmla="*/ 2147483646 h 22"/>
                                    <a:gd name="T38" fmla="*/ 2147483646 w 32"/>
                                    <a:gd name="T39" fmla="*/ 2147483646 h 22"/>
                                    <a:gd name="T40" fmla="*/ 2147483646 w 32"/>
                                    <a:gd name="T41" fmla="*/ 2147483646 h 22"/>
                                    <a:gd name="T42" fmla="*/ 2147483646 w 32"/>
                                    <a:gd name="T43" fmla="*/ 0 h 22"/>
                                    <a:gd name="T44" fmla="*/ 2147483646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73" descr="background"/>
                              <wps:cNvSpPr>
                                <a:spLocks/>
                              </wps:cNvSpPr>
                              <wps:spPr bwMode="auto">
                                <a:xfrm>
                                  <a:off x="7969" y="3556"/>
                                  <a:ext cx="1073" cy="717"/>
                                </a:xfrm>
                                <a:custGeom>
                                  <a:avLst/>
                                  <a:gdLst>
                                    <a:gd name="T0" fmla="*/ 2147483646 w 33"/>
                                    <a:gd name="T1" fmla="*/ 0 h 22"/>
                                    <a:gd name="T2" fmla="*/ 2147483646 w 33"/>
                                    <a:gd name="T3" fmla="*/ 2147483646 h 22"/>
                                    <a:gd name="T4" fmla="*/ 2147483646 w 33"/>
                                    <a:gd name="T5" fmla="*/ 2147483646 h 22"/>
                                    <a:gd name="T6" fmla="*/ 2147483646 w 33"/>
                                    <a:gd name="T7" fmla="*/ 2147483646 h 22"/>
                                    <a:gd name="T8" fmla="*/ 2147483646 w 33"/>
                                    <a:gd name="T9" fmla="*/ 2147483646 h 22"/>
                                    <a:gd name="T10" fmla="*/ 2147483646 w 33"/>
                                    <a:gd name="T11" fmla="*/ 2147483646 h 22"/>
                                    <a:gd name="T12" fmla="*/ 2147483646 w 33"/>
                                    <a:gd name="T13" fmla="*/ 2147483646 h 22"/>
                                    <a:gd name="T14" fmla="*/ 2147483646 w 33"/>
                                    <a:gd name="T15" fmla="*/ 2147483646 h 22"/>
                                    <a:gd name="T16" fmla="*/ 2147483646 w 33"/>
                                    <a:gd name="T17" fmla="*/ 2147483646 h 22"/>
                                    <a:gd name="T18" fmla="*/ 0 w 33"/>
                                    <a:gd name="T19" fmla="*/ 0 h 22"/>
                                    <a:gd name="T20" fmla="*/ 2147483646 w 33"/>
                                    <a:gd name="T21" fmla="*/ 0 h 22"/>
                                    <a:gd name="T22" fmla="*/ 2147483646 w 33"/>
                                    <a:gd name="T23" fmla="*/ 2147483646 h 22"/>
                                    <a:gd name="T24" fmla="*/ 2147483646 w 33"/>
                                    <a:gd name="T25" fmla="*/ 2147483646 h 22"/>
                                    <a:gd name="T26" fmla="*/ 2147483646 w 33"/>
                                    <a:gd name="T27" fmla="*/ 2147483646 h 22"/>
                                    <a:gd name="T28" fmla="*/ 2147483646 w 33"/>
                                    <a:gd name="T29" fmla="*/ 2147483646 h 22"/>
                                    <a:gd name="T30" fmla="*/ 2147483646 w 33"/>
                                    <a:gd name="T31" fmla="*/ 0 h 22"/>
                                    <a:gd name="T32" fmla="*/ 2147483646 w 33"/>
                                    <a:gd name="T33" fmla="*/ 0 h 22"/>
                                    <a:gd name="T34" fmla="*/ 2147483646 w 33"/>
                                    <a:gd name="T35" fmla="*/ 2147483646 h 22"/>
                                    <a:gd name="T36" fmla="*/ 2147483646 w 33"/>
                                    <a:gd name="T37" fmla="*/ 2147483646 h 22"/>
                                    <a:gd name="T38" fmla="*/ 2147483646 w 33"/>
                                    <a:gd name="T39" fmla="*/ 2147483646 h 22"/>
                                    <a:gd name="T40" fmla="*/ 2147483646 w 33"/>
                                    <a:gd name="T41" fmla="*/ 2147483646 h 22"/>
                                    <a:gd name="T42" fmla="*/ 2147483646 w 33"/>
                                    <a:gd name="T43" fmla="*/ 0 h 22"/>
                                    <a:gd name="T44" fmla="*/ 2147483646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74" descr="background"/>
                              <wps:cNvSpPr>
                                <a:spLocks/>
                              </wps:cNvSpPr>
                              <wps:spPr bwMode="auto">
                                <a:xfrm>
                                  <a:off x="9144" y="3556"/>
                                  <a:ext cx="1073" cy="717"/>
                                </a:xfrm>
                                <a:custGeom>
                                  <a:avLst/>
                                  <a:gdLst>
                                    <a:gd name="T0" fmla="*/ 2147483646 w 33"/>
                                    <a:gd name="T1" fmla="*/ 0 h 22"/>
                                    <a:gd name="T2" fmla="*/ 2147483646 w 33"/>
                                    <a:gd name="T3" fmla="*/ 2147483646 h 22"/>
                                    <a:gd name="T4" fmla="*/ 2147483646 w 33"/>
                                    <a:gd name="T5" fmla="*/ 2147483646 h 22"/>
                                    <a:gd name="T6" fmla="*/ 2147483646 w 33"/>
                                    <a:gd name="T7" fmla="*/ 2147483646 h 22"/>
                                    <a:gd name="T8" fmla="*/ 2147483646 w 33"/>
                                    <a:gd name="T9" fmla="*/ 2147483646 h 22"/>
                                    <a:gd name="T10" fmla="*/ 2147483646 w 33"/>
                                    <a:gd name="T11" fmla="*/ 2147483646 h 22"/>
                                    <a:gd name="T12" fmla="*/ 2147483646 w 33"/>
                                    <a:gd name="T13" fmla="*/ 2147483646 h 22"/>
                                    <a:gd name="T14" fmla="*/ 2147483646 w 33"/>
                                    <a:gd name="T15" fmla="*/ 2147483646 h 22"/>
                                    <a:gd name="T16" fmla="*/ 2147483646 w 33"/>
                                    <a:gd name="T17" fmla="*/ 2147483646 h 22"/>
                                    <a:gd name="T18" fmla="*/ 0 w 33"/>
                                    <a:gd name="T19" fmla="*/ 0 h 22"/>
                                    <a:gd name="T20" fmla="*/ 2147483646 w 33"/>
                                    <a:gd name="T21" fmla="*/ 0 h 22"/>
                                    <a:gd name="T22" fmla="*/ 2147483646 w 33"/>
                                    <a:gd name="T23" fmla="*/ 2147483646 h 22"/>
                                    <a:gd name="T24" fmla="*/ 2147483646 w 33"/>
                                    <a:gd name="T25" fmla="*/ 2147483646 h 22"/>
                                    <a:gd name="T26" fmla="*/ 2147483646 w 33"/>
                                    <a:gd name="T27" fmla="*/ 2147483646 h 22"/>
                                    <a:gd name="T28" fmla="*/ 2147483646 w 33"/>
                                    <a:gd name="T29" fmla="*/ 2147483646 h 22"/>
                                    <a:gd name="T30" fmla="*/ 2147483646 w 33"/>
                                    <a:gd name="T31" fmla="*/ 0 h 22"/>
                                    <a:gd name="T32" fmla="*/ 2147483646 w 33"/>
                                    <a:gd name="T33" fmla="*/ 0 h 22"/>
                                    <a:gd name="T34" fmla="*/ 2147483646 w 33"/>
                                    <a:gd name="T35" fmla="*/ 2147483646 h 22"/>
                                    <a:gd name="T36" fmla="*/ 2147483646 w 33"/>
                                    <a:gd name="T37" fmla="*/ 2147483646 h 22"/>
                                    <a:gd name="T38" fmla="*/ 2147483646 w 33"/>
                                    <a:gd name="T39" fmla="*/ 2147483646 h 22"/>
                                    <a:gd name="T40" fmla="*/ 2147483646 w 33"/>
                                    <a:gd name="T41" fmla="*/ 2147483646 h 22"/>
                                    <a:gd name="T42" fmla="*/ 2147483646 w 33"/>
                                    <a:gd name="T43" fmla="*/ 0 h 22"/>
                                    <a:gd name="T44" fmla="*/ 2147483646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Oval 75" descr="background"/>
                              <wps:cNvSpPr>
                                <a:spLocks noChangeArrowheads="1"/>
                              </wps:cNvSpPr>
                              <wps:spPr bwMode="auto">
                                <a:xfrm>
                                  <a:off x="10312" y="4044"/>
                                  <a:ext cx="229" cy="229"/>
                                </a:xfrm>
                                <a:prstGeom prst="ellipse">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76" descr="background"/>
                              <wps:cNvSpPr>
                                <a:spLocks/>
                              </wps:cNvSpPr>
                              <wps:spPr bwMode="auto">
                                <a:xfrm>
                                  <a:off x="10674" y="3556"/>
                                  <a:ext cx="552" cy="717"/>
                                </a:xfrm>
                                <a:custGeom>
                                  <a:avLst/>
                                  <a:gdLst>
                                    <a:gd name="T0" fmla="*/ 2147483646 w 17"/>
                                    <a:gd name="T1" fmla="*/ 2147483646 h 22"/>
                                    <a:gd name="T2" fmla="*/ 2147483646 w 17"/>
                                    <a:gd name="T3" fmla="*/ 2147483646 h 22"/>
                                    <a:gd name="T4" fmla="*/ 0 w 17"/>
                                    <a:gd name="T5" fmla="*/ 2147483646 h 22"/>
                                    <a:gd name="T6" fmla="*/ 2147483646 w 17"/>
                                    <a:gd name="T7" fmla="*/ 0 h 22"/>
                                    <a:gd name="T8" fmla="*/ 2147483646 w 17"/>
                                    <a:gd name="T9" fmla="*/ 2147483646 h 22"/>
                                    <a:gd name="T10" fmla="*/ 2147483646 w 17"/>
                                    <a:gd name="T11" fmla="*/ 2147483646 h 22"/>
                                    <a:gd name="T12" fmla="*/ 2147483646 w 17"/>
                                    <a:gd name="T13" fmla="*/ 2147483646 h 22"/>
                                    <a:gd name="T14" fmla="*/ 2147483646 w 17"/>
                                    <a:gd name="T15" fmla="*/ 2147483646 h 22"/>
                                    <a:gd name="T16" fmla="*/ 2147483646 w 17"/>
                                    <a:gd name="T17" fmla="*/ 2147483646 h 22"/>
                                    <a:gd name="T18" fmla="*/ 2147483646 w 17"/>
                                    <a:gd name="T19" fmla="*/ 2147483646 h 22"/>
                                    <a:gd name="T20" fmla="*/ 2147483646 w 17"/>
                                    <a:gd name="T21" fmla="*/ 2147483646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77" descr="background"/>
                              <wps:cNvSpPr>
                                <a:spLocks/>
                              </wps:cNvSpPr>
                              <wps:spPr bwMode="auto">
                                <a:xfrm>
                                  <a:off x="11322" y="3556"/>
                                  <a:ext cx="520" cy="755"/>
                                </a:xfrm>
                                <a:custGeom>
                                  <a:avLst/>
                                  <a:gdLst>
                                    <a:gd name="T0" fmla="*/ 2147483646 w 16"/>
                                    <a:gd name="T1" fmla="*/ 2147483646 h 23"/>
                                    <a:gd name="T2" fmla="*/ 0 w 16"/>
                                    <a:gd name="T3" fmla="*/ 2147483646 h 23"/>
                                    <a:gd name="T4" fmla="*/ 2147483646 w 16"/>
                                    <a:gd name="T5" fmla="*/ 2147483646 h 23"/>
                                    <a:gd name="T6" fmla="*/ 2147483646 w 16"/>
                                    <a:gd name="T7" fmla="*/ 2147483646 h 23"/>
                                    <a:gd name="T8" fmla="*/ 2147483646 w 16"/>
                                    <a:gd name="T9" fmla="*/ 2147483646 h 23"/>
                                    <a:gd name="T10" fmla="*/ 2147483646 w 16"/>
                                    <a:gd name="T11" fmla="*/ 2147483646 h 23"/>
                                    <a:gd name="T12" fmla="*/ 2147483646 w 16"/>
                                    <a:gd name="T13" fmla="*/ 2147483646 h 23"/>
                                    <a:gd name="T14" fmla="*/ 2147483646 w 16"/>
                                    <a:gd name="T15" fmla="*/ 0 h 23"/>
                                    <a:gd name="T16" fmla="*/ 2147483646 w 16"/>
                                    <a:gd name="T17" fmla="*/ 2147483646 h 23"/>
                                    <a:gd name="T18" fmla="*/ 2147483646 w 16"/>
                                    <a:gd name="T19" fmla="*/ 2147483646 h 23"/>
                                    <a:gd name="T20" fmla="*/ 2147483646 w 16"/>
                                    <a:gd name="T21" fmla="*/ 2147483646 h 23"/>
                                    <a:gd name="T22" fmla="*/ 2147483646 w 16"/>
                                    <a:gd name="T23" fmla="*/ 2147483646 h 23"/>
                                    <a:gd name="T24" fmla="*/ 2147483646 w 16"/>
                                    <a:gd name="T25" fmla="*/ 2147483646 h 23"/>
                                    <a:gd name="T26" fmla="*/ 2147483646 w 16"/>
                                    <a:gd name="T27" fmla="*/ 2147483646 h 23"/>
                                    <a:gd name="T28" fmla="*/ 2147483646 w 16"/>
                                    <a:gd name="T29" fmla="*/ 2147483646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78" descr="background"/>
                              <wps:cNvSpPr>
                                <a:spLocks noEditPoints="1"/>
                              </wps:cNvSpPr>
                              <wps:spPr bwMode="auto">
                                <a:xfrm>
                                  <a:off x="11938" y="3263"/>
                                  <a:ext cx="298" cy="1010"/>
                                </a:xfrm>
                                <a:custGeom>
                                  <a:avLst/>
                                  <a:gdLst>
                                    <a:gd name="T0" fmla="*/ 2147483646 w 9"/>
                                    <a:gd name="T1" fmla="*/ 2147483646 h 31"/>
                                    <a:gd name="T2" fmla="*/ 2147483646 w 9"/>
                                    <a:gd name="T3" fmla="*/ 2147483646 h 31"/>
                                    <a:gd name="T4" fmla="*/ 0 w 9"/>
                                    <a:gd name="T5" fmla="*/ 2147483646 h 31"/>
                                    <a:gd name="T6" fmla="*/ 0 w 9"/>
                                    <a:gd name="T7" fmla="*/ 2147483646 h 31"/>
                                    <a:gd name="T8" fmla="*/ 2147483646 w 9"/>
                                    <a:gd name="T9" fmla="*/ 2147483646 h 31"/>
                                    <a:gd name="T10" fmla="*/ 2147483646 w 9"/>
                                    <a:gd name="T11" fmla="*/ 2147483646 h 31"/>
                                    <a:gd name="T12" fmla="*/ 2147483646 w 9"/>
                                    <a:gd name="T13" fmla="*/ 2147483646 h 31"/>
                                    <a:gd name="T14" fmla="*/ 2147483646 w 9"/>
                                    <a:gd name="T15" fmla="*/ 2147483646 h 31"/>
                                    <a:gd name="T16" fmla="*/ 2147483646 w 9"/>
                                    <a:gd name="T17" fmla="*/ 2147483646 h 31"/>
                                    <a:gd name="T18" fmla="*/ 2147483646 w 9"/>
                                    <a:gd name="T19" fmla="*/ 0 h 31"/>
                                    <a:gd name="T20" fmla="*/ 2147483646 w 9"/>
                                    <a:gd name="T21" fmla="*/ 2147483646 h 31"/>
                                    <a:gd name="T22" fmla="*/ 2147483646 w 9"/>
                                    <a:gd name="T23" fmla="*/ 2147483646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79" descr="background"/>
                              <wps:cNvSpPr>
                                <a:spLocks/>
                              </wps:cNvSpPr>
                              <wps:spPr bwMode="auto">
                                <a:xfrm>
                                  <a:off x="12426" y="3556"/>
                                  <a:ext cx="426" cy="717"/>
                                </a:xfrm>
                                <a:custGeom>
                                  <a:avLst/>
                                  <a:gdLst>
                                    <a:gd name="T0" fmla="*/ 2147483646 w 13"/>
                                    <a:gd name="T1" fmla="*/ 2147483646 h 22"/>
                                    <a:gd name="T2" fmla="*/ 2147483646 w 13"/>
                                    <a:gd name="T3" fmla="*/ 2147483646 h 22"/>
                                    <a:gd name="T4" fmla="*/ 2147483646 w 13"/>
                                    <a:gd name="T5" fmla="*/ 2147483646 h 22"/>
                                    <a:gd name="T6" fmla="*/ 2147483646 w 13"/>
                                    <a:gd name="T7" fmla="*/ 2147483646 h 22"/>
                                    <a:gd name="T8" fmla="*/ 0 w 13"/>
                                    <a:gd name="T9" fmla="*/ 2147483646 h 22"/>
                                    <a:gd name="T10" fmla="*/ 0 w 13"/>
                                    <a:gd name="T11" fmla="*/ 0 h 22"/>
                                    <a:gd name="T12" fmla="*/ 2147483646 w 13"/>
                                    <a:gd name="T13" fmla="*/ 0 h 22"/>
                                    <a:gd name="T14" fmla="*/ 2147483646 w 13"/>
                                    <a:gd name="T15" fmla="*/ 2147483646 h 22"/>
                                    <a:gd name="T16" fmla="*/ 2147483646 w 13"/>
                                    <a:gd name="T17" fmla="*/ 0 h 22"/>
                                    <a:gd name="T18" fmla="*/ 2147483646 w 13"/>
                                    <a:gd name="T19" fmla="*/ 0 h 22"/>
                                    <a:gd name="T20" fmla="*/ 2147483646 w 13"/>
                                    <a:gd name="T21" fmla="*/ 2147483646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80" descr="background"/>
                              <wps:cNvSpPr>
                                <a:spLocks noEditPoints="1"/>
                              </wps:cNvSpPr>
                              <wps:spPr bwMode="auto">
                                <a:xfrm>
                                  <a:off x="12947" y="3556"/>
                                  <a:ext cx="718" cy="755"/>
                                </a:xfrm>
                                <a:custGeom>
                                  <a:avLst/>
                                  <a:gdLst>
                                    <a:gd name="T0" fmla="*/ 2147483646 w 22"/>
                                    <a:gd name="T1" fmla="*/ 2147483646 h 23"/>
                                    <a:gd name="T2" fmla="*/ 0 w 22"/>
                                    <a:gd name="T3" fmla="*/ 2147483646 h 23"/>
                                    <a:gd name="T4" fmla="*/ 2147483646 w 22"/>
                                    <a:gd name="T5" fmla="*/ 0 h 23"/>
                                    <a:gd name="T6" fmla="*/ 2147483646 w 22"/>
                                    <a:gd name="T7" fmla="*/ 2147483646 h 23"/>
                                    <a:gd name="T8" fmla="*/ 2147483646 w 22"/>
                                    <a:gd name="T9" fmla="*/ 2147483646 h 23"/>
                                    <a:gd name="T10" fmla="*/ 2147483646 w 22"/>
                                    <a:gd name="T11" fmla="*/ 2147483646 h 23"/>
                                    <a:gd name="T12" fmla="*/ 2147483646 w 22"/>
                                    <a:gd name="T13" fmla="*/ 2147483646 h 23"/>
                                    <a:gd name="T14" fmla="*/ 2147483646 w 22"/>
                                    <a:gd name="T15" fmla="*/ 2147483646 h 23"/>
                                    <a:gd name="T16" fmla="*/ 2147483646 w 22"/>
                                    <a:gd name="T17" fmla="*/ 2147483646 h 23"/>
                                    <a:gd name="T18" fmla="*/ 2147483646 w 22"/>
                                    <a:gd name="T19" fmla="*/ 2147483646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Oval 81" descr="background"/>
                              <wps:cNvSpPr>
                                <a:spLocks noChangeArrowheads="1"/>
                              </wps:cNvSpPr>
                              <wps:spPr bwMode="auto">
                                <a:xfrm>
                                  <a:off x="13830" y="4044"/>
                                  <a:ext cx="190" cy="229"/>
                                </a:xfrm>
                                <a:prstGeom prst="ellipse">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82" descr="background"/>
                              <wps:cNvSpPr>
                                <a:spLocks noEditPoints="1"/>
                              </wps:cNvSpPr>
                              <wps:spPr bwMode="auto">
                                <a:xfrm>
                                  <a:off x="14217" y="3556"/>
                                  <a:ext cx="584" cy="755"/>
                                </a:xfrm>
                                <a:custGeom>
                                  <a:avLst/>
                                  <a:gdLst>
                                    <a:gd name="T0" fmla="*/ 2147483646 w 18"/>
                                    <a:gd name="T1" fmla="*/ 2147483646 h 23"/>
                                    <a:gd name="T2" fmla="*/ 2147483646 w 18"/>
                                    <a:gd name="T3" fmla="*/ 2147483646 h 23"/>
                                    <a:gd name="T4" fmla="*/ 2147483646 w 18"/>
                                    <a:gd name="T5" fmla="*/ 2147483646 h 23"/>
                                    <a:gd name="T6" fmla="*/ 0 w 18"/>
                                    <a:gd name="T7" fmla="*/ 2147483646 h 23"/>
                                    <a:gd name="T8" fmla="*/ 2147483646 w 18"/>
                                    <a:gd name="T9" fmla="*/ 2147483646 h 23"/>
                                    <a:gd name="T10" fmla="*/ 2147483646 w 18"/>
                                    <a:gd name="T11" fmla="*/ 2147483646 h 23"/>
                                    <a:gd name="T12" fmla="*/ 2147483646 w 18"/>
                                    <a:gd name="T13" fmla="*/ 2147483646 h 23"/>
                                    <a:gd name="T14" fmla="*/ 2147483646 w 18"/>
                                    <a:gd name="T15" fmla="*/ 2147483646 h 23"/>
                                    <a:gd name="T16" fmla="*/ 2147483646 w 18"/>
                                    <a:gd name="T17" fmla="*/ 2147483646 h 23"/>
                                    <a:gd name="T18" fmla="*/ 2147483646 w 18"/>
                                    <a:gd name="T19" fmla="*/ 2147483646 h 23"/>
                                    <a:gd name="T20" fmla="*/ 2147483646 w 18"/>
                                    <a:gd name="T21" fmla="*/ 0 h 23"/>
                                    <a:gd name="T22" fmla="*/ 2147483646 w 18"/>
                                    <a:gd name="T23" fmla="*/ 2147483646 h 23"/>
                                    <a:gd name="T24" fmla="*/ 2147483646 w 18"/>
                                    <a:gd name="T25" fmla="*/ 2147483646 h 23"/>
                                    <a:gd name="T26" fmla="*/ 2147483646 w 18"/>
                                    <a:gd name="T27" fmla="*/ 2147483646 h 23"/>
                                    <a:gd name="T28" fmla="*/ 2147483646 w 18"/>
                                    <a:gd name="T29" fmla="*/ 2147483646 h 23"/>
                                    <a:gd name="T30" fmla="*/ 2147483646 w 18"/>
                                    <a:gd name="T31" fmla="*/ 2147483646 h 23"/>
                                    <a:gd name="T32" fmla="*/ 2147483646 w 18"/>
                                    <a:gd name="T33" fmla="*/ 2147483646 h 23"/>
                                    <a:gd name="T34" fmla="*/ 2147483646 w 18"/>
                                    <a:gd name="T35" fmla="*/ 2147483646 h 23"/>
                                    <a:gd name="T36" fmla="*/ 2147483646 w 18"/>
                                    <a:gd name="T37" fmla="*/ 2147483646 h 23"/>
                                    <a:gd name="T38" fmla="*/ 2147483646 w 18"/>
                                    <a:gd name="T39" fmla="*/ 2147483646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83" descr="background"/>
                              <wps:cNvSpPr>
                                <a:spLocks/>
                              </wps:cNvSpPr>
                              <wps:spPr bwMode="auto">
                                <a:xfrm>
                                  <a:off x="15030" y="3556"/>
                                  <a:ext cx="622" cy="755"/>
                                </a:xfrm>
                                <a:custGeom>
                                  <a:avLst/>
                                  <a:gdLst>
                                    <a:gd name="T0" fmla="*/ 2147483646 w 19"/>
                                    <a:gd name="T1" fmla="*/ 2147483646 h 23"/>
                                    <a:gd name="T2" fmla="*/ 2147483646 w 19"/>
                                    <a:gd name="T3" fmla="*/ 2147483646 h 23"/>
                                    <a:gd name="T4" fmla="*/ 2147483646 w 19"/>
                                    <a:gd name="T5" fmla="*/ 2147483646 h 23"/>
                                    <a:gd name="T6" fmla="*/ 0 w 19"/>
                                    <a:gd name="T7" fmla="*/ 2147483646 h 23"/>
                                    <a:gd name="T8" fmla="*/ 0 w 19"/>
                                    <a:gd name="T9" fmla="*/ 0 h 23"/>
                                    <a:gd name="T10" fmla="*/ 2147483646 w 19"/>
                                    <a:gd name="T11" fmla="*/ 0 h 23"/>
                                    <a:gd name="T12" fmla="*/ 2147483646 w 19"/>
                                    <a:gd name="T13" fmla="*/ 2147483646 h 23"/>
                                    <a:gd name="T14" fmla="*/ 2147483646 w 19"/>
                                    <a:gd name="T15" fmla="*/ 2147483646 h 23"/>
                                    <a:gd name="T16" fmla="*/ 2147483646 w 19"/>
                                    <a:gd name="T17" fmla="*/ 2147483646 h 23"/>
                                    <a:gd name="T18" fmla="*/ 2147483646 w 19"/>
                                    <a:gd name="T19" fmla="*/ 0 h 23"/>
                                    <a:gd name="T20" fmla="*/ 2147483646 w 19"/>
                                    <a:gd name="T21" fmla="*/ 0 h 23"/>
                                    <a:gd name="T22" fmla="*/ 2147483646 w 19"/>
                                    <a:gd name="T23" fmla="*/ 2147483646 h 23"/>
                                    <a:gd name="T24" fmla="*/ 2147483646 w 19"/>
                                    <a:gd name="T25" fmla="*/ 2147483646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8" name="Freeform 84"/>
                            <wps:cNvSpPr>
                              <a:spLocks/>
                            </wps:cNvSpPr>
                            <wps:spPr bwMode="auto">
                              <a:xfrm>
                                <a:off x="59091" y="912"/>
                                <a:ext cx="22125" cy="8883"/>
                              </a:xfrm>
                              <a:custGeom>
                                <a:avLst/>
                                <a:gdLst>
                                  <a:gd name="T0" fmla="*/ 2147483646 w 680"/>
                                  <a:gd name="T1" fmla="*/ 0 h 272"/>
                                  <a:gd name="T2" fmla="*/ 0 w 680"/>
                                  <a:gd name="T3" fmla="*/ 2147483646 h 272"/>
                                  <a:gd name="T4" fmla="*/ 2147483646 w 680"/>
                                  <a:gd name="T5" fmla="*/ 2147483646 h 272"/>
                                  <a:gd name="T6" fmla="*/ 2147483646 w 680"/>
                                  <a:gd name="T7" fmla="*/ 2147483646 h 272"/>
                                  <a:gd name="T8" fmla="*/ 2147483646 w 680"/>
                                  <a:gd name="T9" fmla="*/ 0 h 272"/>
                                  <a:gd name="T10" fmla="*/ 2147483646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104" descr="background"/>
                            <wps:cNvSpPr>
                              <a:spLocks/>
                            </wps:cNvSpPr>
                            <wps:spPr bwMode="auto">
                              <a:xfrm>
                                <a:off x="59103" y="929"/>
                                <a:ext cx="22106" cy="8861"/>
                              </a:xfrm>
                              <a:custGeom>
                                <a:avLst/>
                                <a:gdLst>
                                  <a:gd name="T0" fmla="*/ 2147483646 w 680"/>
                                  <a:gd name="T1" fmla="*/ 0 h 272"/>
                                  <a:gd name="T2" fmla="*/ 0 w 680"/>
                                  <a:gd name="T3" fmla="*/ 2147483646 h 272"/>
                                  <a:gd name="T4" fmla="*/ 2147483646 w 680"/>
                                  <a:gd name="T5" fmla="*/ 2147483646 h 272"/>
                                  <a:gd name="T6" fmla="*/ 2147483646 w 680"/>
                                  <a:gd name="T7" fmla="*/ 2147483646 h 272"/>
                                  <a:gd name="T8" fmla="*/ 2147483646 w 680"/>
                                  <a:gd name="T9" fmla="*/ 0 h 272"/>
                                  <a:gd name="T10" fmla="*/ 2147483646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BAFCCE" w14:textId="77777777" w:rsidR="009C49B1" w:rsidRPr="007367A7" w:rsidRDefault="009C49B1" w:rsidP="004F059A">
                                  <w:pPr>
                                    <w:rPr>
                                      <w:rFonts w:eastAsia="Times New Roman"/>
                                      <w:color w:val="4F81BD"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60" name="Picture 40" descr="CSIRO logo"/>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1" name="Group 69"/>
                        <wpg:cNvGrpSpPr>
                          <a:grpSpLocks/>
                        </wpg:cNvGrpSpPr>
                        <wpg:grpSpPr bwMode="auto">
                          <a:xfrm>
                            <a:off x="-827" y="10206"/>
                            <a:ext cx="14774" cy="6659"/>
                            <a:chOff x="0" y="0"/>
                            <a:chExt cx="93818" cy="42291"/>
                          </a:xfrm>
                        </wpg:grpSpPr>
                        <wps:wsp>
                          <wps:cNvPr id="62" name="Rectangle 68"/>
                          <wps:cNvSpPr>
                            <a:spLocks noChangeArrowheads="1"/>
                          </wps:cNvSpPr>
                          <wps:spPr bwMode="auto">
                            <a:xfrm>
                              <a:off x="5257" y="10287"/>
                              <a:ext cx="75990" cy="3200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63" name="Group 67"/>
                          <wpg:cNvGrpSpPr>
                            <a:grpSpLocks/>
                          </wpg:cNvGrpSpPr>
                          <wpg:grpSpPr bwMode="auto">
                            <a:xfrm>
                              <a:off x="0" y="0"/>
                              <a:ext cx="93818" cy="26426"/>
                              <a:chOff x="0" y="0"/>
                              <a:chExt cx="93818" cy="26426"/>
                            </a:xfrm>
                          </wpg:grpSpPr>
                          <wps:wsp>
                            <wps:cNvPr id="64" name="Freeform 115" descr="background"/>
                            <wps:cNvSpPr>
                              <a:spLocks/>
                            </wps:cNvSpPr>
                            <wps:spPr bwMode="auto">
                              <a:xfrm>
                                <a:off x="0" y="0"/>
                                <a:ext cx="47104" cy="12071"/>
                              </a:xfrm>
                              <a:custGeom>
                                <a:avLst/>
                                <a:gdLst>
                                  <a:gd name="T0" fmla="*/ 2147483646 w 1458"/>
                                  <a:gd name="T1" fmla="*/ 2147483646 h 374"/>
                                  <a:gd name="T2" fmla="*/ 2147483646 w 1458"/>
                                  <a:gd name="T3" fmla="*/ 0 h 374"/>
                                  <a:gd name="T4" fmla="*/ 0 w 1458"/>
                                  <a:gd name="T5" fmla="*/ 0 h 374"/>
                                  <a:gd name="T6" fmla="*/ 0 w 1458"/>
                                  <a:gd name="T7" fmla="*/ 2147483646 h 374"/>
                                  <a:gd name="T8" fmla="*/ 2147483646 w 1458"/>
                                  <a:gd name="T9" fmla="*/ 2147483646 h 374"/>
                                  <a:gd name="T10" fmla="*/ 2147483646 w 1458"/>
                                  <a:gd name="T11" fmla="*/ 2147483646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8" h="374">
                                    <a:moveTo>
                                      <a:pt x="1458" y="321"/>
                                    </a:moveTo>
                                    <a:cubicBezTo>
                                      <a:pt x="1158" y="150"/>
                                      <a:pt x="746" y="0"/>
                                      <a:pt x="214" y="0"/>
                                    </a:cubicBezTo>
                                    <a:cubicBezTo>
                                      <a:pt x="0" y="0"/>
                                      <a:pt x="0" y="0"/>
                                      <a:pt x="0" y="0"/>
                                    </a:cubicBezTo>
                                    <a:cubicBezTo>
                                      <a:pt x="0" y="374"/>
                                      <a:pt x="0" y="374"/>
                                      <a:pt x="0" y="374"/>
                                    </a:cubicBezTo>
                                    <a:cubicBezTo>
                                      <a:pt x="680" y="374"/>
                                      <a:pt x="680" y="374"/>
                                      <a:pt x="680" y="374"/>
                                    </a:cubicBezTo>
                                    <a:cubicBezTo>
                                      <a:pt x="1186" y="374"/>
                                      <a:pt x="1351" y="362"/>
                                      <a:pt x="1458" y="321"/>
                                    </a:cubicBezTo>
                                  </a:path>
                                </a:pathLst>
                              </a:cu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116" descr="background"/>
                            <wps:cNvSpPr>
                              <a:spLocks/>
                            </wps:cNvSpPr>
                            <wps:spPr bwMode="auto">
                              <a:xfrm>
                                <a:off x="0" y="14031"/>
                                <a:ext cx="21545" cy="6197"/>
                              </a:xfrm>
                              <a:custGeom>
                                <a:avLst/>
                                <a:gdLst>
                                  <a:gd name="T0" fmla="*/ 2147483646 w 667"/>
                                  <a:gd name="T1" fmla="*/ 2147483646 h 192"/>
                                  <a:gd name="T2" fmla="*/ 2147483646 w 667"/>
                                  <a:gd name="T3" fmla="*/ 0 h 192"/>
                                  <a:gd name="T4" fmla="*/ 0 w 667"/>
                                  <a:gd name="T5" fmla="*/ 0 h 192"/>
                                  <a:gd name="T6" fmla="*/ 0 w 667"/>
                                  <a:gd name="T7" fmla="*/ 2147483646 h 192"/>
                                  <a:gd name="T8" fmla="*/ 2147483646 w 667"/>
                                  <a:gd name="T9" fmla="*/ 2147483646 h 192"/>
                                  <a:gd name="T10" fmla="*/ 2147483646 w 667"/>
                                  <a:gd name="T11" fmla="*/ 2147483646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67" h="192">
                                    <a:moveTo>
                                      <a:pt x="667" y="165"/>
                                    </a:moveTo>
                                    <a:cubicBezTo>
                                      <a:pt x="513" y="77"/>
                                      <a:pt x="302" y="0"/>
                                      <a:pt x="29" y="0"/>
                                    </a:cubicBezTo>
                                    <a:cubicBezTo>
                                      <a:pt x="0" y="0"/>
                                      <a:pt x="0" y="0"/>
                                      <a:pt x="0" y="0"/>
                                    </a:cubicBezTo>
                                    <a:cubicBezTo>
                                      <a:pt x="0" y="192"/>
                                      <a:pt x="0" y="192"/>
                                      <a:pt x="0" y="192"/>
                                    </a:cubicBezTo>
                                    <a:cubicBezTo>
                                      <a:pt x="268" y="192"/>
                                      <a:pt x="268" y="192"/>
                                      <a:pt x="268" y="192"/>
                                    </a:cubicBezTo>
                                    <a:cubicBezTo>
                                      <a:pt x="528" y="192"/>
                                      <a:pt x="612" y="186"/>
                                      <a:pt x="667" y="165"/>
                                    </a:cubicBezTo>
                                  </a:path>
                                </a:pathLst>
                              </a:custGeom>
                              <a:solidFill>
                                <a:schemeClr val="accent5">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17" descr="background"/>
                            <wps:cNvSpPr>
                              <a:spLocks/>
                            </wps:cNvSpPr>
                            <wps:spPr bwMode="auto">
                              <a:xfrm>
                                <a:off x="21441" y="14031"/>
                                <a:ext cx="72269" cy="12395"/>
                              </a:xfrm>
                              <a:custGeom>
                                <a:avLst/>
                                <a:gdLst>
                                  <a:gd name="T0" fmla="*/ 2147483646 w 2237"/>
                                  <a:gd name="T1" fmla="*/ 0 h 384"/>
                                  <a:gd name="T2" fmla="*/ 0 w 2237"/>
                                  <a:gd name="T3" fmla="*/ 2147483646 h 384"/>
                                  <a:gd name="T4" fmla="*/ 2147483646 w 2237"/>
                                  <a:gd name="T5" fmla="*/ 2147483646 h 384"/>
                                  <a:gd name="T6" fmla="*/ 2147483646 w 2237"/>
                                  <a:gd name="T7" fmla="*/ 2147483646 h 384"/>
                                  <a:gd name="T8" fmla="*/ 2147483646 w 2237"/>
                                  <a:gd name="T9" fmla="*/ 0 h 384"/>
                                  <a:gd name="T10" fmla="*/ 2147483646 w 2237"/>
                                  <a:gd name="T11" fmla="*/ 0 h 3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37" h="384">
                                    <a:moveTo>
                                      <a:pt x="669" y="0"/>
                                    </a:moveTo>
                                    <a:cubicBezTo>
                                      <a:pt x="262" y="0"/>
                                      <a:pt x="112" y="122"/>
                                      <a:pt x="0" y="165"/>
                                    </a:cubicBezTo>
                                    <a:cubicBezTo>
                                      <a:pt x="180" y="268"/>
                                      <a:pt x="322" y="384"/>
                                      <a:pt x="661" y="384"/>
                                    </a:cubicBezTo>
                                    <a:cubicBezTo>
                                      <a:pt x="743" y="384"/>
                                      <a:pt x="2237" y="384"/>
                                      <a:pt x="2237" y="384"/>
                                    </a:cubicBezTo>
                                    <a:cubicBezTo>
                                      <a:pt x="2237" y="0"/>
                                      <a:pt x="2237" y="0"/>
                                      <a:pt x="2237" y="0"/>
                                    </a:cubicBezTo>
                                    <a:lnTo>
                                      <a:pt x="669" y="0"/>
                                    </a:lnTo>
                                    <a:close/>
                                  </a:path>
                                </a:pathLst>
                              </a:custGeom>
                              <a:solidFill>
                                <a:schemeClr val="accent5">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118" descr="background"/>
                            <wps:cNvSpPr>
                              <a:spLocks/>
                            </wps:cNvSpPr>
                            <wps:spPr bwMode="auto">
                              <a:xfrm>
                                <a:off x="46981" y="0"/>
                                <a:ext cx="46837" cy="24180"/>
                              </a:xfrm>
                              <a:custGeom>
                                <a:avLst/>
                                <a:gdLst>
                                  <a:gd name="T0" fmla="*/ 2147483646 w 1450"/>
                                  <a:gd name="T1" fmla="*/ 0 h 749"/>
                                  <a:gd name="T2" fmla="*/ 0 w 1450"/>
                                  <a:gd name="T3" fmla="*/ 2147483646 h 749"/>
                                  <a:gd name="T4" fmla="*/ 2147483646 w 1450"/>
                                  <a:gd name="T5" fmla="*/ 2147483646 h 749"/>
                                  <a:gd name="T6" fmla="*/ 2147483646 w 1450"/>
                                  <a:gd name="T7" fmla="*/ 2147483646 h 749"/>
                                  <a:gd name="T8" fmla="*/ 2147483646 w 1450"/>
                                  <a:gd name="T9" fmla="*/ 0 h 749"/>
                                  <a:gd name="T10" fmla="*/ 2147483646 w 1450"/>
                                  <a:gd name="T11" fmla="*/ 0 h 7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0" h="749">
                                    <a:moveTo>
                                      <a:pt x="1306" y="0"/>
                                    </a:moveTo>
                                    <a:cubicBezTo>
                                      <a:pt x="512" y="0"/>
                                      <a:pt x="218" y="238"/>
                                      <a:pt x="0" y="321"/>
                                    </a:cubicBezTo>
                                    <a:cubicBezTo>
                                      <a:pt x="351" y="522"/>
                                      <a:pt x="628" y="749"/>
                                      <a:pt x="1291" y="749"/>
                                    </a:cubicBezTo>
                                    <a:cubicBezTo>
                                      <a:pt x="1450" y="749"/>
                                      <a:pt x="1446" y="749"/>
                                      <a:pt x="1446" y="749"/>
                                    </a:cubicBezTo>
                                    <a:cubicBezTo>
                                      <a:pt x="1446" y="0"/>
                                      <a:pt x="1446" y="0"/>
                                      <a:pt x="1446" y="0"/>
                                    </a:cubicBezTo>
                                    <a:lnTo>
                                      <a:pt x="1306" y="0"/>
                                    </a:lnTo>
                                    <a:close/>
                                  </a:path>
                                </a:pathLst>
                              </a:cu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119" descr="background"/>
                            <wps:cNvSpPr>
                              <a:spLocks/>
                            </wps:cNvSpPr>
                            <wps:spPr bwMode="auto">
                              <a:xfrm>
                                <a:off x="0" y="22702"/>
                                <a:ext cx="71170" cy="1422"/>
                              </a:xfrm>
                              <a:custGeom>
                                <a:avLst/>
                                <a:gdLst>
                                  <a:gd name="T0" fmla="*/ 2147483646 w 2203"/>
                                  <a:gd name="T1" fmla="*/ 2147483646 h 44"/>
                                  <a:gd name="T2" fmla="*/ 2147483646 w 2203"/>
                                  <a:gd name="T3" fmla="*/ 0 h 44"/>
                                  <a:gd name="T4" fmla="*/ 0 w 2203"/>
                                  <a:gd name="T5" fmla="*/ 0 h 44"/>
                                  <a:gd name="T6" fmla="*/ 0 w 2203"/>
                                  <a:gd name="T7" fmla="*/ 2147483646 h 44"/>
                                  <a:gd name="T8" fmla="*/ 2147483646 w 2203"/>
                                  <a:gd name="T9" fmla="*/ 2147483646 h 44"/>
                                  <a:gd name="T10" fmla="*/ 2147483646 w 2203"/>
                                  <a:gd name="T11" fmla="*/ 2147483646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3" h="44">
                                    <a:moveTo>
                                      <a:pt x="2203" y="38"/>
                                    </a:moveTo>
                                    <a:cubicBezTo>
                                      <a:pt x="2169" y="21"/>
                                      <a:pt x="2120" y="0"/>
                                      <a:pt x="2058" y="0"/>
                                    </a:cubicBezTo>
                                    <a:cubicBezTo>
                                      <a:pt x="0" y="0"/>
                                      <a:pt x="0" y="0"/>
                                      <a:pt x="0" y="0"/>
                                    </a:cubicBezTo>
                                    <a:cubicBezTo>
                                      <a:pt x="0" y="44"/>
                                      <a:pt x="0" y="44"/>
                                      <a:pt x="0" y="44"/>
                                    </a:cubicBezTo>
                                    <a:cubicBezTo>
                                      <a:pt x="2112" y="44"/>
                                      <a:pt x="2112" y="44"/>
                                      <a:pt x="2112" y="44"/>
                                    </a:cubicBezTo>
                                    <a:cubicBezTo>
                                      <a:pt x="2112" y="44"/>
                                      <a:pt x="2193" y="40"/>
                                      <a:pt x="2203" y="38"/>
                                    </a:cubicBezTo>
                                  </a:path>
                                </a:pathLst>
                              </a:cu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20" descr="background"/>
                            <wps:cNvSpPr>
                              <a:spLocks/>
                            </wps:cNvSpPr>
                            <wps:spPr bwMode="auto">
                              <a:xfrm>
                                <a:off x="71102" y="22702"/>
                                <a:ext cx="22644" cy="2838"/>
                              </a:xfrm>
                              <a:custGeom>
                                <a:avLst/>
                                <a:gdLst>
                                  <a:gd name="T0" fmla="*/ 2147483646 w 701"/>
                                  <a:gd name="T1" fmla="*/ 0 h 88"/>
                                  <a:gd name="T2" fmla="*/ 0 w 701"/>
                                  <a:gd name="T3" fmla="*/ 2147483646 h 88"/>
                                  <a:gd name="T4" fmla="*/ 2147483646 w 701"/>
                                  <a:gd name="T5" fmla="*/ 2147483646 h 88"/>
                                  <a:gd name="T6" fmla="*/ 2147483646 w 701"/>
                                  <a:gd name="T7" fmla="*/ 2147483646 h 88"/>
                                  <a:gd name="T8" fmla="*/ 2147483646 w 701"/>
                                  <a:gd name="T9" fmla="*/ 0 h 88"/>
                                  <a:gd name="T10" fmla="*/ 2147483646 w 701"/>
                                  <a:gd name="T11" fmla="*/ 0 h 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1" h="88">
                                    <a:moveTo>
                                      <a:pt x="153" y="0"/>
                                    </a:moveTo>
                                    <a:cubicBezTo>
                                      <a:pt x="60" y="0"/>
                                      <a:pt x="26" y="28"/>
                                      <a:pt x="0" y="38"/>
                                    </a:cubicBezTo>
                                    <a:cubicBezTo>
                                      <a:pt x="41" y="61"/>
                                      <a:pt x="74" y="88"/>
                                      <a:pt x="151" y="88"/>
                                    </a:cubicBezTo>
                                    <a:cubicBezTo>
                                      <a:pt x="701" y="88"/>
                                      <a:pt x="701" y="88"/>
                                      <a:pt x="701" y="88"/>
                                    </a:cubicBezTo>
                                    <a:cubicBezTo>
                                      <a:pt x="701" y="0"/>
                                      <a:pt x="701" y="0"/>
                                      <a:pt x="701" y="0"/>
                                    </a:cubicBez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22" descr="background"/>
                            <wps:cNvSpPr>
                              <a:spLocks/>
                            </wps:cNvSpPr>
                            <wps:spPr bwMode="auto">
                              <a:xfrm>
                                <a:off x="0" y="18445"/>
                                <a:ext cx="60090" cy="2807"/>
                              </a:xfrm>
                              <a:custGeom>
                                <a:avLst/>
                                <a:gdLst>
                                  <a:gd name="T0" fmla="*/ 2147483646 w 1860"/>
                                  <a:gd name="T1" fmla="*/ 2147483646 h 87"/>
                                  <a:gd name="T2" fmla="*/ 2147483646 w 1860"/>
                                  <a:gd name="T3" fmla="*/ 2147483646 h 87"/>
                                  <a:gd name="T4" fmla="*/ 2147483646 w 1860"/>
                                  <a:gd name="T5" fmla="*/ 0 h 87"/>
                                  <a:gd name="T6" fmla="*/ 0 w 1860"/>
                                  <a:gd name="T7" fmla="*/ 0 h 87"/>
                                  <a:gd name="T8" fmla="*/ 0 w 1860"/>
                                  <a:gd name="T9" fmla="*/ 2147483646 h 87"/>
                                  <a:gd name="T10" fmla="*/ 2147483646 w 1860"/>
                                  <a:gd name="T11" fmla="*/ 2147483646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60" h="87">
                                    <a:moveTo>
                                      <a:pt x="1707" y="87"/>
                                    </a:moveTo>
                                    <a:cubicBezTo>
                                      <a:pt x="1800" y="87"/>
                                      <a:pt x="1834" y="59"/>
                                      <a:pt x="1860" y="50"/>
                                    </a:cubicBezTo>
                                    <a:cubicBezTo>
                                      <a:pt x="1819" y="26"/>
                                      <a:pt x="1786" y="0"/>
                                      <a:pt x="1709" y="0"/>
                                    </a:cubicBezTo>
                                    <a:cubicBezTo>
                                      <a:pt x="0" y="0"/>
                                      <a:pt x="0" y="0"/>
                                      <a:pt x="0" y="0"/>
                                    </a:cubicBezTo>
                                    <a:cubicBezTo>
                                      <a:pt x="0" y="87"/>
                                      <a:pt x="0" y="87"/>
                                      <a:pt x="0" y="87"/>
                                    </a:cubicBezTo>
                                    <a:lnTo>
                                      <a:pt x="170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65BAFC32" id="Group 94" o:spid="_x0000_s1026" alt="background" style="position:absolute;margin-left:-106.05pt;margin-top:18.2pt;width:738.7pt;height:797.35pt;z-index:-251617280" coordorigin="-827,918" coordsize="14774,159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">
                <v:group id="Group 99" o:spid="_x0000_s1027" style="position:absolute;left:-262;top:918;width:12749;height:1610"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group id="Group 81" o:spid="_x0000_s1028"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Freeform 70" o:spid="_x0000_s1029" alt="background"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LucsEA&#10;AADbAAAADwAAAGRycy9kb3ducmV2LnhtbESPQYvCMBSE74L/ITzBm6bKskjXKCKIvWjR1fujebbF&#10;5qUkWa3+erMgeBxm5htmvuxMI27kfG1ZwWScgCAurK65VHD63YxmIHxA1thYJgUP8rBc9HtzTLW9&#10;84Fux1CKCGGfooIqhDaV0hcVGfRj2xJH72KdwRClK6V2eI9w08hpknxLgzXHhQpbWldUXI9/RsE+&#10;3z/zsyl2ud021/OOslPnMqWGg271AyJQFz7hdzvTCr6m8P8l/g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0y7nLBAAAA2wAAAA8AAAAAAAAAAAAAAAAAmAIAAGRycy9kb3du&#10;cmV2LnhtbFBLBQYAAAAABAAEAPUAAACGAwAAAAA=&#10;" path="m2488,21v-204,,-204,,-204,c1994,21,1887,107,1808,137v97,81,229,176,470,176c2336,313,2488,313,2488,313v,-292,,-292,,-292m1354,c,,,,,,,157,,157,,157v1524,,1524,,1524,c1709,157,1769,152,1808,137v,,,,,c1808,137,1808,137,1808,137,1710,57,1548,,1354,e" fillcolor="#365f91 [2404]"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30" alt="background"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UaccA&#10;AADbAAAADwAAAGRycy9kb3ducmV2LnhtbESPQWsCMRSE7wX/Q3hCL1ITbSntapRWKBZqBbe99PbY&#10;PDerm5d1k+q2v94UCh6HmfmGmc47V4sjtaHyrGE0VCCIC28qLjV8frzcPIAIEdlg7Zk0/FCA+ax3&#10;NcXM+BNv6JjHUiQIhww12BibTMpQWHIYhr4hTt7Wtw5jkm0pTYunBHe1HCt1Lx1WnBYsNrSwVOzz&#10;b6fh6/A4Hqze1vnAql+1fh89q+Wu0/q63z1NQETq4iX83341Gu5u4e9L+gFyd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yFGnHAAAA2wAAAA8AAAAAAAAAAAAAAAAAmAIAAGRy&#10;cy9kb3ducmV2LnhtbFBLBQYAAAAABAAEAPUAAACMAwAAAAA=&#10;" path="m1808,116c1698,54,1548,,1354,,,,,,,,,136,,136,,136v1524,,1524,,1524,c1709,136,1769,131,1808,116e" fillcolor="black [3213]" stroked="f">
                      <v:path arrowok="t" o:connecttype="custom" o:connectlocs="2147483646,2147483646;2147483646,0;0,0;0,2147483646;2147483646,2147483646;2147483646,2147483646" o:connectangles="0,0,0,0,0,0"/>
                    </v:shape>
                    <v:group id="Group 105" o:spid="_x0000_s1031"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Freeform 72" o:spid="_x0000_s1032" alt="background"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qk8MA&#10;AADbAAAADwAAAGRycy9kb3ducmV2LnhtbESPQWsCMRSE7wX/Q3iF3mrWomXZGkWEQtub24Xi7bF5&#10;TRY3L2uS6vbfG0HwOMzMN8xyPbpenCjEzrOC2bQAQdx63bFR0Hy/P5cgYkLW2HsmBf8UYb2aPCyx&#10;0v7MOzrVyYgM4VihApvSUEkZW0sO49QPxNn79cFhyjIYqQOeM9z18qUoXqXDjvOCxYG2ltpD/ecU&#10;1Kb+nB/LTfPThNnemva4P9gvpZ4ex80biERjuodv7Q+tYL6A65f8A+Tq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zqk8MAAADbAAAADwAAAAAAAAAAAAAAAACYAgAAZHJzL2Rv&#10;d25yZXYueG1sUEsFBgAAAAAEAAQA9QAAAIgDAAAAAA==&#10;" path="m32,c31,8,29,15,26,22v-6,,-6,,-6,c17,9,17,9,17,9,16,7,16,7,16,7v,,,,,c15,9,15,9,15,9,12,22,12,22,12,22v-6,,-6,,-6,c3,15,1,8,,,5,,5,,5,,6,5,7,9,8,13v1,1,1,3,1,4c9,17,9,17,9,17v1,-4,1,-4,1,-4c13,,13,,13,v6,,6,,6,c23,14,23,14,23,14v,3,,3,,3c23,17,23,17,23,17v1,-1,1,-3,1,-4c25,9,26,5,27,r5,xe" fillcolor="white [3212]" stroked="f">
                        <v:path arrowok="t" o:connecttype="custom" o:connectlocs="2147483646,0;2147483646,2147483646;2147483646,2147483646;2147483646,2147483646;2147483646,2147483646;2147483646,2147483646;2147483646,2147483646;2147483646,2147483646;2147483646,2147483646;0,0;2147483646,0;2147483646,2147483646;2147483646,2147483646;2147483646,2147483646;2147483646,2147483646;2147483646,0;2147483646,0;2147483646,2147483646;2147483646,2147483646;2147483646,2147483646;2147483646,2147483646;2147483646,0;2147483646,0" o:connectangles="0,0,0,0,0,0,0,0,0,0,0,0,0,0,0,0,0,0,0,0,0,0,0"/>
                      </v:shape>
                      <v:shape id="Freeform 73" o:spid="_x0000_s1033" alt="background"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1Q/MMA&#10;AADbAAAADwAAAGRycy9kb3ducmV2LnhtbESPQWvCQBSE7wX/w/IEb3WjFGlTV6mCtUgPNi09P7Kv&#10;SWj2vbC7mvTfu4LQ4zAz3zDL9eBadSYfGmEDs2kGirgU23Bl4Otzd/8IKkRki60wGfijAOvV6G6J&#10;uZWeP+hcxEolCIccDdQxdrnWoazJYZhKR5y8H/EOY5K+0tZjn+Cu1fMsW2iHDaeFGjva1lT+Fidn&#10;4Ngf5PguG7H2u9jvnl5nnS9aYybj4eUZVKQh/odv7Tdr4GEB1y/pB+j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1Q/MMAAADbAAAADwAAAAAAAAAAAAAAAACYAgAAZHJzL2Rv&#10;d25yZXYueG1sUEsFBgAAAAAEAAQA9QAAAIgDAAAAAA==&#10;" path="m33,c31,8,29,15,26,22v-6,,-6,,-6,c17,9,17,9,17,9,16,7,16,7,16,7v,,,,,c16,9,16,9,16,9,12,22,12,22,12,22v-6,,-6,,-6,c4,15,1,8,,,5,,5,,5,,6,5,7,9,9,13v,1,,3,,4c9,17,9,17,9,17v1,-4,1,-4,1,-4c14,,14,,14,v5,,5,,5,c23,14,23,14,23,14v1,3,1,3,1,3c24,17,24,17,24,17v,-1,,-3,1,-4c26,9,27,5,28,r5,xe" fillcolor="white [3212]" stroked="f">
                        <v:path arrowok="t" o:connecttype="custom" o:connectlocs="2147483646,0;2147483646,2147483646;2147483646,2147483646;2147483646,2147483646;2147483646,2147483646;2147483646,2147483646;2147483646,2147483646;2147483646,2147483646;2147483646,2147483646;0,0;2147483646,0;2147483646,2147483646;2147483646,2147483646;2147483646,2147483646;2147483646,2147483646;2147483646,0;2147483646,0;2147483646,2147483646;2147483646,2147483646;2147483646,2147483646;2147483646,2147483646;2147483646,0;2147483646,0" o:connectangles="0,0,0,0,0,0,0,0,0,0,0,0,0,0,0,0,0,0,0,0,0,0,0"/>
                      </v:shape>
                      <v:shape id="Freeform 74" o:spid="_x0000_s1034" alt="background"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1Z8QA&#10;AADbAAAADwAAAGRycy9kb3ducmV2LnhtbESPQUvDQBSE70L/w/IK3uymImpjt6UVqkU8tGnx/Mg+&#10;k2D2vbC7Num/7xYEj8PMfMPMl4Nr1Yl8aIQNTCcZKOJSbMOVgeNhc/cMKkRki60wGThTgOVidDPH&#10;3ErPezoVsVIJwiFHA3WMXa51KGtyGCbSESfvW7zDmKSvtPXYJ7hr9X2WPWqHDaeFGjt6ran8KX6d&#10;gV3/IbtPWYu1X8X7ZvY27XzRGnM7HlYvoCIN8T/8195aAw9PcP2SfoBe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x9WfEAAAA2wAAAA8AAAAAAAAAAAAAAAAAmAIAAGRycy9k&#10;b3ducmV2LnhtbFBLBQYAAAAABAAEAPUAAACJAwAAAAA=&#10;" path="m33,c31,8,29,15,27,22v-6,,-6,,-6,c17,9,17,9,17,9,16,7,16,7,16,7v,,,,,c16,9,16,9,16,9,13,22,13,22,13,22v-7,,-7,,-7,c4,15,2,8,,,6,,6,,6,,7,5,8,9,9,13v,1,,3,1,4c10,17,10,17,10,17v1,-4,1,-4,1,-4c14,,14,,14,v5,,5,,5,c23,14,23,14,23,14v1,3,1,3,1,3c24,17,24,17,24,17v,-1,1,-3,1,-4c26,9,27,5,28,r5,xe" fillcolor="white [3212]" stroked="f">
                        <v:path arrowok="t" o:connecttype="custom" o:connectlocs="2147483646,0;2147483646,2147483646;2147483646,2147483646;2147483646,2147483646;2147483646,2147483646;2147483646,2147483646;2147483646,2147483646;2147483646,2147483646;2147483646,2147483646;0,0;2147483646,0;2147483646,2147483646;2147483646,2147483646;2147483646,2147483646;2147483646,2147483646;2147483646,0;2147483646,0;2147483646,2147483646;2147483646,2147483646;2147483646,2147483646;2147483646,2147483646;2147483646,0;2147483646,0" o:connectangles="0,0,0,0,0,0,0,0,0,0,0,0,0,0,0,0,0,0,0,0,0,0,0"/>
                      </v:shape>
                      <v:oval id="Oval 75" o:spid="_x0000_s1035" alt="background"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a1sAA&#10;AADbAAAADwAAAGRycy9kb3ducmV2LnhtbERPzYrCMBC+C/sOYYS9aaqIaDVKV1f0sCBVH2BoxqbY&#10;TEqTavftNwdhjx/f/3rb21o8qfWVYwWTcQKCuHC64lLB7XoYLUD4gKyxdkwKfsnDdvMxWGOq3Ytz&#10;el5CKWII+xQVmBCaVEpfGLLox64hjtzdtRZDhG0pdYuvGG5rOU2SubRYcWww2NDOUPG4dFbB1yxk&#10;x+9ufz7kiztO/TL76Uym1Oewz1YgAvXhX/x2n7SCWRwbv8QfID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CLa1sAAAADbAAAADwAAAAAAAAAAAAAAAACYAgAAZHJzL2Rvd25y&#10;ZXYueG1sUEsFBgAAAAAEAAQA9QAAAIUDAAAAAA==&#10;" fillcolor="white [3212]" stroked="f"/>
                      <v:shape id="Freeform 76" o:spid="_x0000_s1036" alt="background"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6xPMMA&#10;AADbAAAADwAAAGRycy9kb3ducmV2LnhtbERPS2sCMRC+F/wPYQRvNWvBUlajlKJtqb34Ao/Tzbi7&#10;NJlsN1Nd/fXmUOjx43tP55136kRtrAMbGA0zUMRFsDWXBnbb5f0TqCjIFl1gMnChCPNZ726KuQ1n&#10;XtNpI6VKIRxzNFCJNLnWsajIYxyGhjhxx9B6lATbUtsWzyncO/2QZY/aY82pocKGXioqvje/3oBs&#10;F4e9e3t1cv38+ditlu5rfdwbM+h3zxNQQp38i//c79bAOK1PX9IP0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6xPMMAAADbAAAADwAAAAAAAAAAAAAAAACYAgAAZHJzL2Rv&#10;d25yZXYueG1sUEsFBgAAAAAEAAQA9QAAAIgDAAAAAA==&#10;" path="m17,21v-3,1,-5,1,-7,1c3,22,,18,,12,,4,5,,11,v2,,4,,5,1c15,5,15,5,15,5,14,5,13,4,11,4,8,4,6,7,6,11v,5,2,7,5,7c13,18,14,18,16,17r1,4xe" fillcolor="white [3212]" stroked="f">
                        <v:path arrowok="t" o:connecttype="custom" o:connectlocs="2147483646,2147483646;2147483646,2147483646;0,2147483646;2147483646,0;2147483646,2147483646;2147483646,2147483646;2147483646,2147483646;2147483646,2147483646;2147483646,2147483646;2147483646,2147483646;2147483646,2147483646" o:connectangles="0,0,0,0,0,0,0,0,0,0,0"/>
                      </v:shape>
                      <v:shape id="Freeform 77" o:spid="_x0000_s1037" alt="background"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xdncQA&#10;AADbAAAADwAAAGRycy9kb3ducmV2LnhtbESPS4vCQBCE7wv7H4Ze8LZOovgg6ygi+AAPYpQ9N5k2&#10;CWZ6QmaM8d87guCxqKqvqNmiM5VoqXGlZQVxPwJBnFldcq7gfFr/TkE4j6yxskwKHuRgMf/+mmGi&#10;7Z2P1KY+FwHCLkEFhfd1IqXLCjLo+rYmDt7FNgZ9kE0udYP3ADeVHETRWBosOSwUWNOqoOya3oyC&#10;03Y1Om7O7SC6XG+7Yar38f9holTvp1v+gfDU+U/43d5pBaMYXl/CD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cXZ3EAAAA2wAAAA8AAAAAAAAAAAAAAAAAmAIAAGRycy9k&#10;b3ducmV2LnhtbFBLBQYAAAAABAAEAPUAAACJAwAAAAA=&#10;" path="m7,23c5,23,3,22,,22,1,17,1,17,1,17v2,1,4,1,6,1c9,18,10,18,10,16,10,15,9,14,6,13,3,12,1,10,1,7,1,3,4,,9,v2,,4,,5,1c14,5,14,5,14,5,12,4,11,4,9,4,7,4,6,5,6,6v,2,1,2,4,3c14,10,16,12,16,15v,5,-4,8,-9,8xe" fillcolor="white [3212]" stroked="f">
                        <v:path arrowok="t" o:connecttype="custom" o:connectlocs="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 o:connectangles="0,0,0,0,0,0,0,0,0,0,0,0,0,0,0"/>
                      </v:shape>
                      <v:shape id="Freeform 78" o:spid="_x0000_s1038" alt="background"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SDQ8UA&#10;AADbAAAADwAAAGRycy9kb3ducmV2LnhtbESPT2vCQBTE7wW/w/KE3upGi1VjNiKCYFuE+uegt0f2&#10;mQR334bsqum37xYKPQ4z8xsmW3TWiDu1vnasYDhIQBAXTtdcKjge1i9TED4gazSOScE3eVjkvacM&#10;U+0evKP7PpQiQtinqKAKoUml9EVFFv3ANcTRu7jWYoiyLaVu8RHh1shRkrxJizXHhQobWlVUXPc3&#10;q2D7qsN4dd7OJsZOP78+1s6Y95NSz/1uOQcRqAv/4b/2RisYj+D3S/wB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INDxQAAANsAAAAPAAAAAAAAAAAAAAAAAJgCAABkcnMv&#10;ZG93bnJldi54bWxQSwUGAAAAAAQABAD1AAAAigMAAAAA&#10;" path="m3,31c3,13,3,13,3,13,,13,,13,,13,,9,,9,,9v8,,8,,8,c8,31,8,31,8,31r-5,xm6,6c4,6,2,5,2,3,2,1,4,,6,,8,,9,1,9,3,9,5,8,6,6,6xe" fillcolor="white [3212]" stroked="f">
                        <v:path arrowok="t" o:connecttype="custom" o:connectlocs="2147483646,2147483646;2147483646,2147483646;0,2147483646;0,2147483646;2147483646,2147483646;2147483646,2147483646;2147483646,2147483646;2147483646,2147483646;2147483646,2147483646;2147483646,0;2147483646,2147483646;2147483646,2147483646" o:connectangles="0,0,0,0,0,0,0,0,0,0,0,0"/>
                        <o:lock v:ext="edit" verticies="t"/>
                      </v:shape>
                      <v:shape id="Freeform 79" o:spid="_x0000_s1039" alt="background"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OxaMMA&#10;AADbAAAADwAAAGRycy9kb3ducmV2LnhtbESPQWvCQBSE70L/w/IKvemmtYpEN6FUaqUXMYrnR/aZ&#10;LGbfhuwa47/vFgoeh5n5hlnlg21ET503jhW8ThIQxKXThisFx8PXeAHCB2SNjWNScCcPefY0WmGq&#10;3Y331BehEhHCPkUFdQhtKqUva7LoJ64ljt7ZdRZDlF0ldYe3CLeNfEuSubRoOC7U2NJnTeWluFoF&#10;1jTXLU6LzY8x3+/V7rQu+/NaqZfn4WMJItAQHuH/9lYrmE3h7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OxaMMAAADbAAAADwAAAAAAAAAAAAAAAACYAgAAZHJzL2Rv&#10;d25yZXYueG1sUEsFBgAAAAAEAAQA9QAAAIgDAAAAAA==&#10;" path="m12,5v,,-1,,-2,c9,5,7,6,5,9v,13,,13,,13c,22,,22,,22,,,,,,,4,,4,,4,,5,4,5,4,5,4,7,1,8,,10,v1,,2,,3,l12,5xe" fillcolor="white [3212]" stroked="f">
                        <v:path arrowok="t" o:connecttype="custom" o:connectlocs="2147483646,2147483646;2147483646,2147483646;2147483646,2147483646;2147483646,2147483646;0,2147483646;0,0;2147483646,0;2147483646,2147483646;2147483646,0;2147483646,0;2147483646,2147483646" o:connectangles="0,0,0,0,0,0,0,0,0,0,0"/>
                      </v:shape>
                      <v:shape id="Freeform 80" o:spid="_x0000_s1040" alt="background"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0Rv8MA&#10;AADbAAAADwAAAGRycy9kb3ducmV2LnhtbESP0UrEMBRE3wX/IVzBN5tadSm16bKIC30QdKsfcGmu&#10;TbG56SbZbf17Iwg+DjNzhqm3q53EmXwYHSu4zXIQxL3TIw8KPt73NyWIEJE1To5JwTcF2DaXFzVW&#10;2i18oHMXB5EgHCpUYGKcKylDb8hiyNxMnLxP5y3GJP0gtcclwe0kizzfSIsjpwWDMz0Z6r+6k1Vw&#10;V5SmfStKPx/jOg5d2y+vzy9KXV+tu0cQkdb4H/5rt1rBwz38fkk/QD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0Rv8MAAADbAAAADwAAAAAAAAAAAAAAAACYAgAAZHJzL2Rv&#10;d25yZXYueG1sUEsFBgAAAAAEAAQA9QAAAIgDAAAAAA==&#10;" path="m11,23c3,23,,18,,12,,4,4,,11,v7,,11,4,11,11c22,18,18,23,11,23xm11,4c7,4,5,7,5,11v,4,2,7,6,7c15,18,16,15,16,11,16,7,15,4,11,4xe" fillcolor="white [3212]" stroked="f">
                        <v:path arrowok="t" o:connecttype="custom" o:connectlocs="2147483646,2147483646;0,2147483646;2147483646,0;2147483646,2147483646;2147483646,2147483646;2147483646,2147483646;2147483646,2147483646;2147483646,2147483646;2147483646,2147483646;2147483646,2147483646" o:connectangles="0,0,0,0,0,0,0,0,0,0"/>
                        <o:lock v:ext="edit" verticies="t"/>
                      </v:shape>
                      <v:oval id="Oval 81" o:spid="_x0000_s1041" alt="background"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jlcQA&#10;AADbAAAADwAAAGRycy9kb3ducmV2LnhtbESP3WrCQBSE7wu+w3IE7+pG0WJTNxL/aC8KRdsHOGRP&#10;ssHs2ZDdaHx7t1Do5TAz3zDrzWAbcaXO144VzKYJCOLC6ZorBT/fx+cVCB+QNTaOScGdPGyy0dMa&#10;U+1ufKLrOVQiQtinqMCE0KZS+sKQRT91LXH0StdZDFF2ldQd3iLcNnKeJC/SYs1xwWBLO0PF5dxb&#10;BdtFyN8P/f7reFqVOPev+WdvcqUm4yF/AxFoCP/hv/aHVrBcwu+X+ANk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645XEAAAA2wAAAA8AAAAAAAAAAAAAAAAAmAIAAGRycy9k&#10;b3ducmV2LnhtbFBLBQYAAAAABAAEAPUAAACJAwAAAAA=&#10;" fillcolor="white [3212]" stroked="f"/>
                      <v:shape id="Freeform 82" o:spid="_x0000_s1042" alt="background"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yszsMA&#10;AADbAAAADwAAAGRycy9kb3ducmV2LnhtbESPUWvCQBCE34X+h2MLfdNL1YSSekoRLELtQ2N/wJJb&#10;k2Bu98idGv99r1Do4zAz3zCrzeh6daUhdMIGnmcZKOJabMeNge/jbvoCKkRki70wGbhTgM36YbLC&#10;0sqNv+haxUYlCIcSDbQx+lLrULfkMMzEEyfvJIPDmOTQaDvgLcFdr+dZVmiHHaeFFj1tW6rP1cUZ&#10;WBw+pDo0n71f5l2+kKO8+2JpzNPj+PYKKtIY/8N/7b01kBfw+yX9AL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yszsMAAADbAAAADwAAAAAAAAAAAAAAAACYAgAAZHJzL2Rv&#10;d25yZXYueG1sUEsFBgAAAAAEAAQA9QAAAIgDAAAAAA==&#10;" path="m14,22v,-2,,-2,,-2c12,22,10,23,7,23,2,23,,20,,16,,11,4,9,10,9v3,,3,,3,c13,8,13,8,13,8,13,5,12,4,8,4,6,4,4,4,2,5,1,1,1,1,1,1,3,,6,,9,v7,,9,3,9,7c18,22,18,22,18,22r-4,xm13,12v-3,,-3,,-3,c7,12,5,14,5,16v,1,1,3,3,3c10,19,12,18,13,17r,-5xe" fillcolor="white [3212]" stroked="f">
                        <v:path arrowok="t" o:connecttype="custom" o:connectlocs="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 o:connectangles="0,0,0,0,0,0,0,0,0,0,0,0,0,0,0,0,0,0,0,0"/>
                        <o:lock v:ext="edit" verticies="t"/>
                      </v:shape>
                      <v:shape id="Freeform 83" o:spid="_x0000_s1043" alt="background"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gagcQA&#10;AADbAAAADwAAAGRycy9kb3ducmV2LnhtbESP0WrCQBRE3wX/YblC38ymxWpJXUUqovRBMPoBt9lr&#10;EszejdnVTf++WxB8HGbODDNf9qYRd+pcbVnBa5KCIC6srrlUcDpuxh8gnEfW2FgmBb/kYLkYDuaY&#10;aRv4QPfclyKWsMtQQeV9m0npiooMusS2xNE7286gj7Irpe4wxHLTyLc0nUqDNceFClv6qqi45Dej&#10;4L353l7a2+S8Dzu3vf5MwvqUB6VeRv3qE4Sn3j/DD3qnIzeD/y/xB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4GoHEAAAA2wAAAA8AAAAAAAAAAAAAAAAAmAIAAGRycy9k&#10;b3ducmV2LnhtbFBLBQYAAAAABAAEAPUAAACJAwAAAAA=&#10;" path="m15,22v,-3,,-3,,-3c12,22,10,23,7,23,2,23,,19,,14,,,,,,,5,,5,,5,v,13,,13,,13c5,16,6,18,9,18v2,,3,-1,5,-3c14,,14,,14,v5,,5,,5,c19,22,19,22,19,22r-4,xe" fillcolor="white [3212]" stroked="f">
                        <v:path arrowok="t" o:connecttype="custom" o:connectlocs="2147483646,2147483646;2147483646,2147483646;2147483646,2147483646;0,2147483646;0,0;2147483646,0;2147483646,2147483646;2147483646,2147483646;2147483646,2147483646;2147483646,0;2147483646,0;2147483646,2147483646;2147483646,2147483646" o:connectangles="0,0,0,0,0,0,0,0,0,0,0,0,0"/>
                      </v:shape>
                    </v:group>
                    <v:shape id="Freeform 84" o:spid="_x0000_s1044"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xzpb0A&#10;AADbAAAADwAAAGRycy9kb3ducmV2LnhtbERPz2vCMBS+D/wfwhO8zVRBGdUoIgjx4GFu3h/Nsylt&#10;XkoS2+6/Xw6DHT++3/vj5DoxUIiNZwWrZQGCuPKm4VrB99fl/QNETMgGO8+k4IciHA+ztz2Wxo/8&#10;ScM91SKHcCxRgU2pL6WMlSWHcel74sw9fXCYMgy1NAHHHO46uS6KrXTYcG6w2NPZUtXeX05B2nRe&#10;m4cLrb5dJ23b7YkJlVrMp9MORKIp/Yv/3Noo2OSx+Uv+AfLw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Rxzpb0AAADbAAAADwAAAAAAAAAAAAAAAACYAgAAZHJzL2Rvd25yZXYu&#10;eG1sUEsFBgAAAAAEAAQA9QAAAIIDAAAAAA==&#10;" path="m476,c186,,79,86,,116v128,73,229,156,470,156c528,272,680,272,680,272,680,,680,,680,l476,xe" fillcolor="white [3212]" stroked="f">
                      <v:path arrowok="t" o:connecttype="custom" o:connectlocs="2147483646,0;0,2147483646;2147483646,2147483646;2147483646,2147483646;2147483646,0;2147483646,0" o:connectangles="0,0,0,0,0,0"/>
                    </v:shape>
                    <v:shape id="Freeform 104" o:spid="_x0000_s1045" alt="background"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en8QA&#10;AADbAAAADwAAAGRycy9kb3ducmV2LnhtbESP0WrCQBRE3wv9h+UW+lZ3LSgmuooVDBUUaewHXLLX&#10;JJi9G7Krpv16VxB8HGbmDDNb9LYRF+p87VjDcKBAEBfO1Fxq+D2sPyYgfEA22DgmDX/kYTF/fZlh&#10;atyVf+iSh1JECPsUNVQhtKmUvqjIoh+4ljh6R9dZDFF2pTQdXiPcNvJTqbG0WHNcqLClVUXFKT9b&#10;DRu33qjk/2u3Pa7yTG1Dlh32Vuv3t345BRGoD8/wo/1tNIwSuH+JP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03p/EAAAA2wAAAA8AAAAAAAAAAAAAAAAAmAIAAGRycy9k&#10;b3ducmV2LnhtbFBLBQYAAAAABAAEAPUAAACJAwAAAAA=&#10;" adj="-11796480,,5400" path="m476,c186,,79,86,,116v128,73,229,156,470,156c528,272,680,272,680,272,680,,680,,680,l476,xe" fillcolor="white [3212]" stroked="f">
                      <v:stroke joinstyle="miter"/>
                      <v:formulas/>
                      <v:path arrowok="t" o:connecttype="custom" o:connectlocs="2147483646,0;0,2147483646;2147483646,2147483646;2147483646,2147483646;2147483646,0;2147483646,0" o:connectangles="0,0,0,0,0,0" textboxrect="0,0,680,272"/>
                      <v:textbox>
                        <w:txbxContent>
                          <w:p w14:paraId="65BAFCCE" w14:textId="77777777" w:rsidR="009C49B1" w:rsidRPr="007367A7" w:rsidRDefault="009C49B1" w:rsidP="004F059A">
                            <w:pPr>
                              <w:rPr>
                                <w:rFonts w:eastAsia="Times New Roman"/>
                                <w:color w:val="4F81BD"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6" type="#_x0000_t75" alt="CSIRO logo"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5OtPCAAAA2wAAAA8AAABkcnMvZG93bnJldi54bWxET89rwjAUvg/2P4Q38DbTeehcNcoYDEQ6&#10;RLdDvT2bZ1NsXmoTNfvvl4Ow48f3e76MthNXGnzrWMHLOANBXDvdcqPg5/vzeQrCB2SNnWNS8Ese&#10;lovHhzkW2t14S9ddaEQKYV+gAhNCX0jpa0MW/dj1xIk7usFiSHBopB7wlsJtJydZlkuLLacGgz19&#10;GKpPu4tVcCjPXVW5t3xj4lfE/bo8vnKp1Ogpvs9ABIrhX3x3r7SCPK1PX9IPkI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uTrTwgAAANsAAAAPAAAAAAAAAAAAAAAAAJ8C&#10;AABkcnMvZG93bnJldi54bWxQSwUGAAAAAAQABAD3AAAAjgMAAAAA&#10;">
                    <v:imagedata r:id="rId8" o:title="CSIRO logo"/>
                    <v:path arrowok="t"/>
                  </v:shape>
                </v:group>
                <v:group id="Group 69" o:spid="_x0000_s1047" style="position:absolute;left:-827;top:10206;width:14774;height:6659" coordsize="93818,4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ect id="Rectangle 68" o:spid="_x0000_s1048" style="position:absolute;left:5257;top:10287;width:75990;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0XVsMA&#10;AADbAAAADwAAAGRycy9kb3ducmV2LnhtbESPS4vCQBCE74L/YWhhbzrRxQfRUWRR0b35iOcm0ybB&#10;TE82M2r8946w4LGoqq+o2aIxpbhT7QrLCvq9CARxanXBmYLTcd2dgHAeWWNpmRQ8ycFi3m7NMNb2&#10;wXu6H3wmAoRdjApy76tYSpfmZND1bEUcvIutDfog60zqGh8Bbko5iKKRNFhwWMixop+c0uvhZhTc&#10;huPdqjn/bb6TKBn/JuVw6zeVUl+dZjkF4anxn/B/e6sVjAbw/hJ+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0XVsMAAADbAAAADwAAAAAAAAAAAAAAAACYAgAAZHJzL2Rv&#10;d25yZXYueG1sUEsFBgAAAAAEAAQA9QAAAIgDAAAAAA==&#10;" fillcolor="white [3212]" stroked="f" strokeweight="2pt"/>
                  <v:group id="Group 67" o:spid="_x0000_s1049" style="position:absolute;width:93818;height:26426" coordsize="93818,26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Freeform 115" o:spid="_x0000_s1050" alt="background" style="position:absolute;width:47104;height:12071;visibility:visible;mso-wrap-style:square;v-text-anchor:top" coordsize="1458,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q0H8QA&#10;AADbAAAADwAAAGRycy9kb3ducmV2LnhtbESP3WoCMRSE7wXfIRyhN0WzLUVkNYoWBKWl4A+Cd4fN&#10;cRPcnCybrK5v3xQKXg4z8w0zW3SuEjdqgvWs4G2UgSAuvLZcKjge1sMJiBCRNVaeScGDAizm/d4M&#10;c+3vvKPbPpYiQTjkqMDEWOdShsKQwzDyNXHyLr5xGJNsSqkbvCe4q+R7lo2lQ8tpwWBNn4aK6751&#10;CvSPW7ffX9VxuzmcVobs69KeW6VeBt1yCiJSF5/h//ZGKxh/wN+X9A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KtB/EAAAA2wAAAA8AAAAAAAAAAAAAAAAAmAIAAGRycy9k&#10;b3ducmV2LnhtbFBLBQYAAAAABAAEAPUAAACJAwAAAAA=&#10;" path="m1458,321c1158,150,746,,214,,,,,,,,,374,,374,,374v680,,680,,680,c1186,374,1351,362,1458,321e" fillcolor="black [3213]" stroked="f">
                      <v:path arrowok="t" o:connecttype="custom" o:connectlocs="2147483646,2147483646;2147483646,0;0,0;0,2147483646;2147483646,2147483646;2147483646,2147483646" o:connectangles="0,0,0,0,0,0"/>
                    </v:shape>
                    <v:shape id="Freeform 116" o:spid="_x0000_s1051" alt="background" style="position:absolute;top:14031;width:21545;height:6197;visibility:visible;mso-wrap-style:square;v-text-anchor:top" coordsize="667,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ETV8QA&#10;AADbAAAADwAAAGRycy9kb3ducmV2LnhtbESPT2sCMRTE74LfITzBi3SzlmrbrVFawSqIB217f2ze&#10;/qGbl7CJ6/bbN4LgcZiZ3zCLVW8a0VHra8sKpkkKgji3uuZSwffX5uEFhA/IGhvLpOCPPKyWw8EC&#10;M20vfKTuFEoRIewzVFCF4DIpfV6RQZ9YRxy9wrYGQ5RtKXWLlwg3jXxM07k0WHNcqNDRuqL893Q2&#10;Cj7rw8+z3T4V/ceUuolzr27vDkqNR/37G4hAfbiHb+2dVjCfwfVL/AF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xE1fEAAAA2wAAAA8AAAAAAAAAAAAAAAAAmAIAAGRycy9k&#10;b3ducmV2LnhtbFBLBQYAAAAABAAEAPUAAACJAwAAAAA=&#10;" path="m667,165c513,77,302,,29,,,,,,,,,192,,192,,192v268,,268,,268,c528,192,612,186,667,165e" fillcolor="#4bacc6 [3208]" stroked="f">
                      <v:path arrowok="t" o:connecttype="custom" o:connectlocs="2147483646,2147483646;2147483646,0;0,0;0,2147483646;2147483646,2147483646;2147483646,2147483646" o:connectangles="0,0,0,0,0,0"/>
                    </v:shape>
                    <v:shape id="Freeform 117" o:spid="_x0000_s1052" alt="background" style="position:absolute;left:21441;top:14031;width:72269;height:12395;visibility:visible;mso-wrap-style:square;v-text-anchor:top" coordsize="2237,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pFTsUA&#10;AADbAAAADwAAAGRycy9kb3ducmV2LnhtbESPQWvCQBSE7wX/w/IEL6Vu0kNaUlcRQZpDxFbt/ZF9&#10;JqnZt0l2jfHfdwuFHoeZ+YZZrEbTiIF6V1tWEM8jEMSF1TWXCk7H7dMrCOeRNTaWScGdHKyWk4cF&#10;ptre+JOGgy9FgLBLUUHlfZtK6YqKDLq5bYmDd7a9QR9kX0rd4y3ATSOfoyiRBmsOCxW2tKmouByu&#10;JlC+vruP7L32+X7fZXl8TqLHHSo1m47rNxCeRv8f/mtnWkHyAr9fw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mkVOxQAAANsAAAAPAAAAAAAAAAAAAAAAAJgCAABkcnMv&#10;ZG93bnJldi54bWxQSwUGAAAAAAQABAD1AAAAigMAAAAA&#10;" path="m669,c262,,112,122,,165,180,268,322,384,661,384v82,,1576,,1576,c2237,,2237,,2237,l669,xe" fillcolor="#4bacc6 [3208]" stroked="f">
                      <v:path arrowok="t" o:connecttype="custom" o:connectlocs="2147483646,0;0,2147483646;2147483646,2147483646;2147483646,2147483646;2147483646,0;2147483646,0" o:connectangles="0,0,0,0,0,0"/>
                    </v:shape>
                    <v:shape id="Freeform 118" o:spid="_x0000_s1053" alt="background" style="position:absolute;left:46981;width:46837;height:24180;visibility:visible;mso-wrap-style:square;v-text-anchor:top" coordsize="1450,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umxMEA&#10;AADbAAAADwAAAGRycy9kb3ducmV2LnhtbERPz2vCMBS+C/sfwhvspunG0FGNImWF9ebUw47P5tkU&#10;m5eSZG23v345DDx+fL83u8l2YiAfWscKnhcZCOLa6ZYbBedTOX8DESKyxs4xKfihALvtw2yDuXYj&#10;f9JwjI1IIRxyVGBi7HMpQ23IYli4njhxV+ctxgR9I7XHMYXbTr5k2VJabDk1GOypMFTfjt9WwTh+&#10;vZ5X5re6+EaXVVYcLu/tQamnx2m/BhFpinfxv/tDK1imselL+gF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rpsTBAAAA2wAAAA8AAAAAAAAAAAAAAAAAmAIAAGRycy9kb3du&#10;cmV2LnhtbFBLBQYAAAAABAAEAPUAAACGAwAAAAA=&#10;" path="m1306,c512,,218,238,,321,351,522,628,749,1291,749v159,,155,,155,c1446,,1446,,1446,l1306,xe" fillcolor="black [3213]" stroked="f">
                      <v:path arrowok="t" o:connecttype="custom" o:connectlocs="2147483646,0;0,2147483646;2147483646,2147483646;2147483646,2147483646;2147483646,0;2147483646,0" o:connectangles="0,0,0,0,0,0"/>
                    </v:shape>
                    <v:shape id="Freeform 119" o:spid="_x0000_s1054" alt="background" style="position:absolute;top:22702;width:71170;height:1422;visibility:visible;mso-wrap-style:square;v-text-anchor:top" coordsize="220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H2qMUA&#10;AADbAAAADwAAAGRycy9kb3ducmV2LnhtbESPQWvCQBSE70L/w/KEXkQ3FWokzUZKoLTSk7GH9vbI&#10;PpNg9m3Y3Wj6791CweMwM98w+W4yvbiQ851lBU+rBARxbXXHjYKv49tyC8IHZI29ZVLwSx52xcMs&#10;x0zbKx/oUoVGRAj7DBW0IQyZlL5uyaBf2YE4eifrDIYoXSO1w2uEm16uk2QjDXYcF1ocqGypPlej&#10;UbBOxudxkS5ONi3Lz3f3/VM6vVfqcT69voAINIV7+L/9oRWkKfx9iT9AF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faoxQAAANsAAAAPAAAAAAAAAAAAAAAAAJgCAABkcnMv&#10;ZG93bnJldi54bWxQSwUGAAAAAAQABAD1AAAAigMAAAAA&#10;" path="m2203,38c2169,21,2120,,2058,,,,,,,,,44,,44,,44v2112,,2112,,2112,c2112,44,2193,40,2203,38e" fillcolor="black [3213]" stroked="f">
                      <v:path arrowok="t" o:connecttype="custom" o:connectlocs="2147483646,2147483646;2147483646,0;0,0;0,2147483646;2147483646,2147483646;2147483646,2147483646" o:connectangles="0,0,0,0,0,0"/>
                    </v:shape>
                    <v:shape id="Freeform 120" o:spid="_x0000_s1055" alt="background" style="position:absolute;left:71102;top:22702;width:22644;height:2838;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" path="m153,c60,,26,28,,38,41,61,74,88,151,88v550,,550,,550,c701,,701,,701,l153,xe" stroked="f">
                      <v:path arrowok="t" o:connecttype="custom" o:connectlocs="2147483646,0;0,2147483646;2147483646,2147483646;2147483646,2147483646;2147483646,0;2147483646,0" o:connectangles="0,0,0,0,0,0"/>
                    </v:shape>
                    <v:shape id="Freeform 122" o:spid="_x0000_s1056" alt="background" style="position:absolute;top:18445;width:60090;height:2807;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Ctw8YA&#10;AADbAAAADwAAAGRycy9kb3ducmV2LnhtbESPzW7CMBCE70h9B2srcQOHHvhJMQgQCC6VgPZQbqt4&#10;m0SN16ltQuDpayQkjqOZ+UYznbemEg05X1pWMOgnIIgzq0vOFXx9bnpjED4ga6wsk4IreZjPXjpT&#10;TLW98IGaY8hFhLBPUUERQp1K6bOCDPq+rYmj92OdwRCly6V2eIlwU8m3JBlKgyXHhQJrWhWU/R7P&#10;RsHEX8Ppe7neL3cff9vbqXFmtR4p1X1tF+8gArXhGX60d1rBaAL3L/EH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Ctw8YAAADbAAAADwAAAAAAAAAAAAAAAACYAgAAZHJz&#10;L2Rvd25yZXYueG1sUEsFBgAAAAAEAAQA9QAAAIsDAAAAAA==&#10;" path="m1707,87v93,,127,-28,153,-37c1819,26,1786,,1709,,,,,,,,,87,,87,,87r1707,xe" stroked="f">
                      <v:path arrowok="t" o:connecttype="custom" o:connectlocs="2147483646,2147483646;2147483646,2147483646;2147483646,0;0,0;0,2147483646;2147483646,2147483646" o:connectangles="0,0,0,0,0,0"/>
                    </v:shape>
                  </v:group>
                </v:group>
              </v:group>
            </w:pict>
          </mc:Fallback>
        </mc:AlternateContent>
      </w:r>
    </w:p>
    <w:p w14:paraId="65BAF3FB" w14:textId="77777777" w:rsidR="004F059A" w:rsidRPr="00C4297A" w:rsidRDefault="004F059A" w:rsidP="00D826AC">
      <w:pPr>
        <w:pStyle w:val="VersoPageHeading"/>
        <w:rPr>
          <w:color w:val="4F81BD" w:themeColor="accent1"/>
          <w:sz w:val="18"/>
          <w:szCs w:val="18"/>
        </w:rPr>
      </w:pPr>
    </w:p>
    <w:p w14:paraId="65BAF3FC" w14:textId="77777777" w:rsidR="004F059A" w:rsidRPr="00C4297A" w:rsidRDefault="004F059A" w:rsidP="00D826AC">
      <w:pPr>
        <w:pStyle w:val="VersoPageHeading"/>
        <w:rPr>
          <w:color w:val="4F81BD" w:themeColor="accent1"/>
          <w:sz w:val="18"/>
          <w:szCs w:val="18"/>
        </w:rPr>
      </w:pPr>
    </w:p>
    <w:p w14:paraId="65BAF3FD" w14:textId="77777777" w:rsidR="004F059A" w:rsidRPr="00C4297A" w:rsidRDefault="004F059A" w:rsidP="00D826AC">
      <w:pPr>
        <w:pStyle w:val="VersoPageHeading"/>
        <w:rPr>
          <w:color w:val="4F81BD" w:themeColor="accent1"/>
          <w:sz w:val="18"/>
          <w:szCs w:val="18"/>
        </w:rPr>
      </w:pPr>
    </w:p>
    <w:p w14:paraId="65BAF3FE" w14:textId="77777777" w:rsidR="004F059A" w:rsidRPr="00C4297A" w:rsidRDefault="004F059A" w:rsidP="00D826AC">
      <w:pPr>
        <w:pStyle w:val="VersoPageHeading"/>
        <w:rPr>
          <w:color w:val="4F81BD" w:themeColor="accent1"/>
          <w:sz w:val="18"/>
          <w:szCs w:val="18"/>
        </w:rPr>
      </w:pPr>
    </w:p>
    <w:p w14:paraId="65BAF3FF" w14:textId="77777777" w:rsidR="004F059A" w:rsidRPr="00C4297A" w:rsidRDefault="004F059A" w:rsidP="00D826AC">
      <w:pPr>
        <w:pStyle w:val="VersoPageHeading"/>
        <w:rPr>
          <w:color w:val="4F81BD" w:themeColor="accent1"/>
          <w:sz w:val="18"/>
          <w:szCs w:val="18"/>
        </w:rPr>
      </w:pPr>
    </w:p>
    <w:p w14:paraId="65BAF400" w14:textId="77777777" w:rsidR="004F059A" w:rsidRPr="00C4297A" w:rsidRDefault="004F059A" w:rsidP="00D826AC">
      <w:pPr>
        <w:pStyle w:val="VersoPageHeading"/>
        <w:rPr>
          <w:color w:val="4F81BD" w:themeColor="accent1"/>
          <w:sz w:val="18"/>
          <w:szCs w:val="18"/>
        </w:rPr>
      </w:pPr>
    </w:p>
    <w:p w14:paraId="65BAF401" w14:textId="77777777" w:rsidR="004F059A" w:rsidRPr="003B4277" w:rsidRDefault="003B4277" w:rsidP="00D826AC">
      <w:pPr>
        <w:pStyle w:val="VersoPageHeading"/>
        <w:rPr>
          <w:rFonts w:asciiTheme="majorHAnsi" w:hAnsiTheme="majorHAnsi"/>
          <w:b/>
          <w:color w:val="FFFFFF" w:themeColor="background1"/>
          <w:sz w:val="52"/>
          <w:szCs w:val="52"/>
        </w:rPr>
      </w:pPr>
      <w:r w:rsidRPr="003B4277">
        <w:rPr>
          <w:rFonts w:asciiTheme="majorHAnsi" w:hAnsiTheme="majorHAnsi"/>
          <w:b/>
          <w:color w:val="FFFFFF" w:themeColor="background1"/>
          <w:sz w:val="52"/>
          <w:szCs w:val="52"/>
        </w:rPr>
        <w:t xml:space="preserve">Bore and well induced inter-aquifer connectivity: a review of literature on failure mechanisms </w:t>
      </w:r>
      <w:r w:rsidR="00002BDD">
        <w:rPr>
          <w:rFonts w:asciiTheme="majorHAnsi" w:hAnsiTheme="majorHAnsi"/>
          <w:b/>
          <w:color w:val="FFFFFF" w:themeColor="background1"/>
          <w:sz w:val="52"/>
          <w:szCs w:val="52"/>
        </w:rPr>
        <w:t xml:space="preserve">and conceptualisation of hydrocarbon reservoir-aquifer </w:t>
      </w:r>
      <w:r w:rsidR="006E5A91">
        <w:rPr>
          <w:rFonts w:asciiTheme="majorHAnsi" w:hAnsiTheme="majorHAnsi"/>
          <w:b/>
          <w:color w:val="FFFFFF" w:themeColor="background1"/>
          <w:sz w:val="52"/>
          <w:szCs w:val="52"/>
        </w:rPr>
        <w:t>failure pathways</w:t>
      </w:r>
    </w:p>
    <w:p w14:paraId="65BAF402" w14:textId="77777777" w:rsidR="004F059A" w:rsidRDefault="004F059A" w:rsidP="00D826AC">
      <w:pPr>
        <w:pStyle w:val="VersoPageHeading"/>
        <w:rPr>
          <w:sz w:val="18"/>
          <w:szCs w:val="18"/>
        </w:rPr>
      </w:pPr>
    </w:p>
    <w:p w14:paraId="65BAF403" w14:textId="77777777" w:rsidR="004F059A" w:rsidRPr="00C97C71" w:rsidRDefault="006F5CE3" w:rsidP="00C97C71">
      <w:pPr>
        <w:pStyle w:val="Body"/>
        <w:rPr>
          <w:b/>
          <w:color w:val="FFFFFF" w:themeColor="background1"/>
          <w:sz w:val="24"/>
          <w:szCs w:val="24"/>
        </w:rPr>
      </w:pPr>
      <w:bookmarkStart w:id="3" w:name="_Toc437243472"/>
      <w:bookmarkStart w:id="4" w:name="_Toc437249099"/>
      <w:bookmarkStart w:id="5" w:name="_Toc440360926"/>
      <w:bookmarkStart w:id="6" w:name="_Toc440986536"/>
      <w:bookmarkStart w:id="7" w:name="_Toc442800393"/>
      <w:bookmarkStart w:id="8" w:name="_Toc442802073"/>
      <w:bookmarkStart w:id="9" w:name="_Toc442804666"/>
      <w:bookmarkStart w:id="10" w:name="_Toc447634463"/>
      <w:bookmarkStart w:id="11" w:name="_Toc447635365"/>
      <w:r w:rsidRPr="00C97C71">
        <w:rPr>
          <w:b/>
          <w:color w:val="FFFFFF" w:themeColor="background1"/>
          <w:sz w:val="24"/>
          <w:szCs w:val="24"/>
        </w:rPr>
        <w:t xml:space="preserve">Wu B, Doble R, </w:t>
      </w:r>
      <w:r w:rsidR="00871463" w:rsidRPr="00C97C71">
        <w:rPr>
          <w:b/>
          <w:color w:val="FFFFFF" w:themeColor="background1"/>
          <w:sz w:val="24"/>
          <w:szCs w:val="24"/>
        </w:rPr>
        <w:t xml:space="preserve">Turnadge C, </w:t>
      </w:r>
      <w:r w:rsidRPr="00C97C71">
        <w:rPr>
          <w:b/>
          <w:color w:val="FFFFFF" w:themeColor="background1"/>
          <w:sz w:val="24"/>
          <w:szCs w:val="24"/>
        </w:rPr>
        <w:t>Mallants D</w:t>
      </w:r>
      <w:bookmarkEnd w:id="3"/>
      <w:bookmarkEnd w:id="4"/>
      <w:bookmarkEnd w:id="5"/>
      <w:bookmarkEnd w:id="6"/>
      <w:bookmarkEnd w:id="7"/>
      <w:bookmarkEnd w:id="8"/>
      <w:bookmarkEnd w:id="9"/>
      <w:bookmarkEnd w:id="10"/>
      <w:bookmarkEnd w:id="11"/>
    </w:p>
    <w:p w14:paraId="65BAF404" w14:textId="77777777" w:rsidR="004F059A" w:rsidRPr="00C97C71" w:rsidRDefault="006F5CE3" w:rsidP="00C97C71">
      <w:pPr>
        <w:pStyle w:val="Body"/>
        <w:rPr>
          <w:b/>
          <w:color w:val="FFFFFF" w:themeColor="background1"/>
          <w:sz w:val="24"/>
          <w:szCs w:val="24"/>
        </w:rPr>
      </w:pPr>
      <w:bookmarkStart w:id="12" w:name="_Toc437243473"/>
      <w:bookmarkStart w:id="13" w:name="_Toc437249100"/>
      <w:bookmarkStart w:id="14" w:name="_Toc440360927"/>
      <w:bookmarkStart w:id="15" w:name="_Toc440986537"/>
      <w:bookmarkStart w:id="16" w:name="_Toc442800394"/>
      <w:bookmarkStart w:id="17" w:name="_Toc442802074"/>
      <w:bookmarkStart w:id="18" w:name="_Toc442804667"/>
      <w:bookmarkStart w:id="19" w:name="_Toc447634464"/>
      <w:bookmarkStart w:id="20" w:name="_Toc447635366"/>
      <w:r w:rsidRPr="00C97C71">
        <w:rPr>
          <w:b/>
          <w:color w:val="FFFFFF" w:themeColor="background1"/>
          <w:sz w:val="24"/>
          <w:szCs w:val="24"/>
        </w:rPr>
        <w:t>CSIRO Land and Water</w:t>
      </w:r>
      <w:bookmarkEnd w:id="12"/>
      <w:bookmarkEnd w:id="13"/>
      <w:bookmarkEnd w:id="14"/>
      <w:bookmarkEnd w:id="15"/>
      <w:bookmarkEnd w:id="16"/>
      <w:bookmarkEnd w:id="17"/>
      <w:bookmarkEnd w:id="18"/>
      <w:bookmarkEnd w:id="19"/>
      <w:bookmarkEnd w:id="20"/>
    </w:p>
    <w:p w14:paraId="65BAF405" w14:textId="77777777" w:rsidR="004F059A" w:rsidRDefault="004F059A" w:rsidP="00D826AC">
      <w:pPr>
        <w:pStyle w:val="VersoPageHeading"/>
        <w:rPr>
          <w:sz w:val="18"/>
          <w:szCs w:val="18"/>
        </w:rPr>
      </w:pPr>
    </w:p>
    <w:p w14:paraId="65BAF406" w14:textId="3BF8B3D7" w:rsidR="006F5CE3" w:rsidRPr="00AA0670" w:rsidRDefault="006F5CE3" w:rsidP="006F5CE3">
      <w:pPr>
        <w:pStyle w:val="Body"/>
        <w:rPr>
          <w:color w:val="FFFFFF" w:themeColor="background1"/>
          <w:sz w:val="20"/>
        </w:rPr>
      </w:pPr>
      <w:r w:rsidRPr="00AA0670">
        <w:rPr>
          <w:color w:val="FFFFFF" w:themeColor="background1"/>
          <w:sz w:val="20"/>
        </w:rPr>
        <w:t>This report was commissioned by the Department of the Environment</w:t>
      </w:r>
      <w:r w:rsidR="00500F35">
        <w:rPr>
          <w:color w:val="FFFFFF" w:themeColor="background1"/>
          <w:sz w:val="20"/>
        </w:rPr>
        <w:t xml:space="preserve"> and Energy</w:t>
      </w:r>
      <w:r w:rsidRPr="00AA0670">
        <w:rPr>
          <w:color w:val="FFFFFF" w:themeColor="background1"/>
          <w:sz w:val="20"/>
        </w:rPr>
        <w:t xml:space="preserve"> </w:t>
      </w:r>
      <w:r w:rsidR="009F49AF">
        <w:rPr>
          <w:color w:val="FFFFFF" w:themeColor="background1"/>
          <w:sz w:val="20"/>
        </w:rPr>
        <w:t>and</w:t>
      </w:r>
      <w:r w:rsidRPr="00AA0670">
        <w:rPr>
          <w:color w:val="FFFFFF" w:themeColor="background1"/>
          <w:sz w:val="20"/>
        </w:rPr>
        <w:t xml:space="preserve"> was prepared by CSIRO.</w:t>
      </w:r>
    </w:p>
    <w:p w14:paraId="65BAF407" w14:textId="77777777" w:rsidR="006F5CE3" w:rsidRPr="00144B4F" w:rsidRDefault="006F5CE3" w:rsidP="006F5CE3">
      <w:pPr>
        <w:pStyle w:val="Body"/>
        <w:tabs>
          <w:tab w:val="left" w:pos="2592"/>
        </w:tabs>
        <w:rPr>
          <w:color w:val="FFFFFF" w:themeColor="background1"/>
        </w:rPr>
      </w:pPr>
      <w:r w:rsidRPr="00144B4F">
        <w:rPr>
          <w:color w:val="FFFFFF" w:themeColor="background1"/>
        </w:rPr>
        <w:tab/>
      </w:r>
    </w:p>
    <w:p w14:paraId="65BAF408" w14:textId="68AF3E5F" w:rsidR="006F5CE3" w:rsidRPr="00144B4F" w:rsidRDefault="009F49AF" w:rsidP="006F5CE3">
      <w:pPr>
        <w:pStyle w:val="Body"/>
        <w:rPr>
          <w:color w:val="FFFFFF" w:themeColor="background1"/>
        </w:rPr>
      </w:pPr>
      <w:r>
        <w:rPr>
          <w:color w:val="FFFFFF" w:themeColor="background1"/>
        </w:rPr>
        <w:t>2018</w:t>
      </w:r>
    </w:p>
    <w:p w14:paraId="65BAF409" w14:textId="77777777" w:rsidR="004F059A" w:rsidRPr="000E21CA" w:rsidRDefault="004F059A" w:rsidP="00D826AC">
      <w:pPr>
        <w:pStyle w:val="VersoPageHeading"/>
        <w:rPr>
          <w:color w:val="4F81BD" w:themeColor="accent1"/>
          <w:sz w:val="18"/>
          <w:szCs w:val="18"/>
        </w:rPr>
      </w:pPr>
    </w:p>
    <w:p w14:paraId="65BAF40A" w14:textId="77777777" w:rsidR="004F059A" w:rsidRPr="000E21CA" w:rsidRDefault="004F059A" w:rsidP="00D826AC">
      <w:pPr>
        <w:pStyle w:val="VersoPageHeading"/>
        <w:rPr>
          <w:color w:val="4F81BD" w:themeColor="accent1"/>
          <w:sz w:val="18"/>
          <w:szCs w:val="18"/>
        </w:rPr>
      </w:pPr>
    </w:p>
    <w:p w14:paraId="65BAF40B" w14:textId="77777777" w:rsidR="004F059A" w:rsidRPr="000E21CA" w:rsidRDefault="004F059A" w:rsidP="00D826AC">
      <w:pPr>
        <w:pStyle w:val="VersoPageHeading"/>
        <w:rPr>
          <w:color w:val="4F81BD" w:themeColor="accent1"/>
          <w:sz w:val="18"/>
          <w:szCs w:val="18"/>
        </w:rPr>
      </w:pPr>
    </w:p>
    <w:p w14:paraId="65BAF40C" w14:textId="77777777" w:rsidR="004F059A" w:rsidRPr="000E21CA" w:rsidRDefault="004F059A" w:rsidP="00D826AC">
      <w:pPr>
        <w:pStyle w:val="VersoPageHeading"/>
        <w:rPr>
          <w:color w:val="4F81BD" w:themeColor="accent1"/>
          <w:sz w:val="18"/>
          <w:szCs w:val="18"/>
        </w:rPr>
      </w:pPr>
    </w:p>
    <w:p w14:paraId="65BAF40D" w14:textId="77777777" w:rsidR="004F059A" w:rsidRPr="000E21CA" w:rsidRDefault="004F059A" w:rsidP="00D826AC">
      <w:pPr>
        <w:pStyle w:val="VersoPageHeading"/>
        <w:rPr>
          <w:color w:val="4F81BD" w:themeColor="accent1"/>
          <w:sz w:val="18"/>
          <w:szCs w:val="18"/>
        </w:rPr>
      </w:pPr>
    </w:p>
    <w:p w14:paraId="65BAF40E" w14:textId="77777777" w:rsidR="004F059A" w:rsidRPr="000E21CA" w:rsidRDefault="004F059A" w:rsidP="00D826AC">
      <w:pPr>
        <w:pStyle w:val="VersoPageHeading"/>
        <w:rPr>
          <w:color w:val="4F81BD" w:themeColor="accent1"/>
          <w:sz w:val="18"/>
          <w:szCs w:val="18"/>
        </w:rPr>
      </w:pPr>
    </w:p>
    <w:p w14:paraId="65BAF40F" w14:textId="77777777" w:rsidR="004F059A" w:rsidRPr="000E21CA" w:rsidRDefault="004F059A" w:rsidP="00D826AC">
      <w:pPr>
        <w:pStyle w:val="VersoPageHeading"/>
        <w:rPr>
          <w:color w:val="4F81BD" w:themeColor="accent1"/>
          <w:sz w:val="18"/>
          <w:szCs w:val="18"/>
        </w:rPr>
      </w:pPr>
    </w:p>
    <w:p w14:paraId="65BAF410" w14:textId="77777777" w:rsidR="004F059A" w:rsidRPr="000E21CA" w:rsidRDefault="004F059A" w:rsidP="00D826AC">
      <w:pPr>
        <w:pStyle w:val="VersoPageHeading"/>
        <w:rPr>
          <w:color w:val="4F81BD" w:themeColor="accent1"/>
          <w:sz w:val="18"/>
          <w:szCs w:val="18"/>
        </w:rPr>
      </w:pPr>
    </w:p>
    <w:p w14:paraId="65BAF411" w14:textId="77777777" w:rsidR="004F059A" w:rsidRPr="000E21CA" w:rsidRDefault="004F059A" w:rsidP="00D826AC">
      <w:pPr>
        <w:pStyle w:val="VersoPageHeading"/>
        <w:rPr>
          <w:color w:val="4F81BD" w:themeColor="accent1"/>
          <w:sz w:val="18"/>
          <w:szCs w:val="18"/>
        </w:rPr>
      </w:pPr>
    </w:p>
    <w:p w14:paraId="65BAF412" w14:textId="77777777" w:rsidR="00D826AC" w:rsidRPr="00C97C71" w:rsidRDefault="00D826AC" w:rsidP="00C97C71">
      <w:pPr>
        <w:pStyle w:val="BodyText"/>
        <w:rPr>
          <w:color w:val="548DD4" w:themeColor="text2" w:themeTint="99"/>
          <w:sz w:val="18"/>
          <w:szCs w:val="18"/>
        </w:rPr>
      </w:pPr>
      <w:bookmarkStart w:id="21" w:name="_Toc437243474"/>
      <w:bookmarkStart w:id="22" w:name="_Toc437249101"/>
      <w:bookmarkStart w:id="23" w:name="_Toc440360928"/>
      <w:bookmarkStart w:id="24" w:name="_Toc440986538"/>
      <w:bookmarkStart w:id="25" w:name="_Toc442800395"/>
      <w:bookmarkStart w:id="26" w:name="_Toc442802075"/>
      <w:bookmarkStart w:id="27" w:name="_Toc442804668"/>
      <w:bookmarkStart w:id="28" w:name="_Toc447634465"/>
      <w:bookmarkStart w:id="29" w:name="_Toc447635367"/>
      <w:r w:rsidRPr="00C97C71">
        <w:rPr>
          <w:color w:val="548DD4" w:themeColor="text2" w:themeTint="99"/>
          <w:sz w:val="18"/>
          <w:szCs w:val="18"/>
        </w:rPr>
        <w:lastRenderedPageBreak/>
        <w:t>Copyright</w:t>
      </w:r>
      <w:bookmarkEnd w:id="21"/>
      <w:bookmarkEnd w:id="22"/>
      <w:bookmarkEnd w:id="23"/>
      <w:bookmarkEnd w:id="24"/>
      <w:bookmarkEnd w:id="25"/>
      <w:bookmarkEnd w:id="26"/>
      <w:bookmarkEnd w:id="27"/>
      <w:bookmarkEnd w:id="28"/>
      <w:bookmarkEnd w:id="29"/>
      <w:r w:rsidRPr="00C97C71">
        <w:rPr>
          <w:color w:val="548DD4" w:themeColor="text2" w:themeTint="99"/>
          <w:sz w:val="18"/>
          <w:szCs w:val="18"/>
        </w:rPr>
        <w:t xml:space="preserve"> </w:t>
      </w:r>
    </w:p>
    <w:p w14:paraId="65BAF413" w14:textId="33F9E672" w:rsidR="00D826AC" w:rsidRDefault="00D826AC" w:rsidP="00D826AC">
      <w:pPr>
        <w:pStyle w:val="BodyText"/>
        <w:rPr>
          <w:sz w:val="18"/>
          <w:szCs w:val="18"/>
        </w:rPr>
      </w:pPr>
      <w:r w:rsidRPr="007D01DE">
        <w:rPr>
          <w:sz w:val="18"/>
          <w:szCs w:val="18"/>
        </w:rPr>
        <w:t>© Commonwealth Scientific and Indu</w:t>
      </w:r>
      <w:r>
        <w:rPr>
          <w:sz w:val="18"/>
          <w:szCs w:val="18"/>
        </w:rPr>
        <w:t>strial Research Organisation 201</w:t>
      </w:r>
      <w:r w:rsidR="009F49AF">
        <w:rPr>
          <w:sz w:val="18"/>
          <w:szCs w:val="18"/>
        </w:rPr>
        <w:t>8</w:t>
      </w:r>
      <w:r w:rsidRPr="007D01DE">
        <w:rPr>
          <w:sz w:val="18"/>
          <w:szCs w:val="18"/>
        </w:rPr>
        <w:t>. To the extent permitted by law, all rights are reserved and no part of this publication covered by copyright may be reproduced or copied in any form or by any means except with the written permission of CSIRO.</w:t>
      </w:r>
    </w:p>
    <w:p w14:paraId="65BAF414" w14:textId="77777777" w:rsidR="00D826AC" w:rsidRPr="000E21CA" w:rsidRDefault="00D826AC" w:rsidP="00D826AC">
      <w:pPr>
        <w:pStyle w:val="VersoPageHeading"/>
        <w:rPr>
          <w:color w:val="4F81BD" w:themeColor="accent1"/>
          <w:sz w:val="18"/>
          <w:szCs w:val="18"/>
        </w:rPr>
      </w:pPr>
    </w:p>
    <w:p w14:paraId="65BAF415" w14:textId="77777777" w:rsidR="00D826AC" w:rsidRPr="00C97C71" w:rsidRDefault="00D826AC" w:rsidP="00C97C71">
      <w:pPr>
        <w:pStyle w:val="BodyText"/>
        <w:rPr>
          <w:color w:val="548DD4" w:themeColor="text2" w:themeTint="99"/>
          <w:sz w:val="18"/>
          <w:szCs w:val="18"/>
        </w:rPr>
      </w:pPr>
      <w:bookmarkStart w:id="30" w:name="_Toc437243475"/>
      <w:bookmarkStart w:id="31" w:name="_Toc437249102"/>
      <w:bookmarkStart w:id="32" w:name="_Toc440360929"/>
      <w:bookmarkStart w:id="33" w:name="_Toc440986539"/>
      <w:bookmarkStart w:id="34" w:name="_Toc442800396"/>
      <w:bookmarkStart w:id="35" w:name="_Toc442802076"/>
      <w:bookmarkStart w:id="36" w:name="_Toc442804669"/>
      <w:bookmarkStart w:id="37" w:name="_Toc447634466"/>
      <w:bookmarkStart w:id="38" w:name="_Toc447635368"/>
      <w:r w:rsidRPr="00C97C71">
        <w:rPr>
          <w:color w:val="548DD4" w:themeColor="text2" w:themeTint="99"/>
          <w:sz w:val="18"/>
          <w:szCs w:val="18"/>
        </w:rPr>
        <w:t>Citation</w:t>
      </w:r>
      <w:bookmarkEnd w:id="30"/>
      <w:bookmarkEnd w:id="31"/>
      <w:bookmarkEnd w:id="32"/>
      <w:bookmarkEnd w:id="33"/>
      <w:bookmarkEnd w:id="34"/>
      <w:bookmarkEnd w:id="35"/>
      <w:bookmarkEnd w:id="36"/>
      <w:bookmarkEnd w:id="37"/>
      <w:bookmarkEnd w:id="38"/>
    </w:p>
    <w:p w14:paraId="65BAF416" w14:textId="77777777" w:rsidR="00D826AC" w:rsidRPr="00D242C1" w:rsidRDefault="00D826AC" w:rsidP="00D826AC">
      <w:pPr>
        <w:pStyle w:val="BodyText"/>
        <w:rPr>
          <w:sz w:val="18"/>
          <w:szCs w:val="18"/>
        </w:rPr>
      </w:pPr>
      <w:r w:rsidRPr="00D242C1">
        <w:rPr>
          <w:sz w:val="18"/>
          <w:szCs w:val="18"/>
        </w:rPr>
        <w:t>This report should be cited as:</w:t>
      </w:r>
    </w:p>
    <w:p w14:paraId="65BAF417" w14:textId="35177D30" w:rsidR="00D826AC" w:rsidRDefault="00D826AC" w:rsidP="00D826AC">
      <w:pPr>
        <w:pStyle w:val="BodyText"/>
        <w:rPr>
          <w:sz w:val="18"/>
          <w:szCs w:val="18"/>
        </w:rPr>
      </w:pPr>
      <w:r>
        <w:rPr>
          <w:sz w:val="18"/>
          <w:szCs w:val="18"/>
        </w:rPr>
        <w:t xml:space="preserve">Wu B, Doble R, </w:t>
      </w:r>
      <w:r w:rsidR="000A6405">
        <w:rPr>
          <w:sz w:val="18"/>
          <w:szCs w:val="18"/>
        </w:rPr>
        <w:t xml:space="preserve">Turnadge C, </w:t>
      </w:r>
      <w:r>
        <w:rPr>
          <w:sz w:val="18"/>
          <w:szCs w:val="18"/>
        </w:rPr>
        <w:t>Mallants D (201</w:t>
      </w:r>
      <w:r w:rsidR="009F49AF">
        <w:rPr>
          <w:sz w:val="18"/>
          <w:szCs w:val="18"/>
        </w:rPr>
        <w:t>8</w:t>
      </w:r>
      <w:r>
        <w:rPr>
          <w:sz w:val="18"/>
          <w:szCs w:val="18"/>
        </w:rPr>
        <w:t xml:space="preserve">), Bore and well induced inter-aquifer connectivity: a review of literature on failure mechanisms and </w:t>
      </w:r>
      <w:r w:rsidR="00002BDD">
        <w:rPr>
          <w:sz w:val="18"/>
          <w:szCs w:val="18"/>
        </w:rPr>
        <w:t xml:space="preserve">conceptualisation of hydrocarbon reservoir-aquifer </w:t>
      </w:r>
      <w:r w:rsidR="0010042D">
        <w:rPr>
          <w:sz w:val="18"/>
          <w:szCs w:val="18"/>
        </w:rPr>
        <w:t>failure pathways</w:t>
      </w:r>
      <w:r>
        <w:rPr>
          <w:sz w:val="18"/>
          <w:szCs w:val="18"/>
        </w:rPr>
        <w:t xml:space="preserve">, </w:t>
      </w:r>
      <w:r w:rsidRPr="00D242C1">
        <w:rPr>
          <w:sz w:val="18"/>
          <w:szCs w:val="18"/>
        </w:rPr>
        <w:t>prepared by the Commonwealth Scientific and Industrial Research Organisation (CSIRO)</w:t>
      </w:r>
      <w:r>
        <w:rPr>
          <w:sz w:val="18"/>
          <w:szCs w:val="18"/>
        </w:rPr>
        <w:t>, Canberra.</w:t>
      </w:r>
    </w:p>
    <w:p w14:paraId="65BAF418" w14:textId="77777777" w:rsidR="00D826AC" w:rsidRPr="000E21CA" w:rsidRDefault="00D826AC" w:rsidP="00D826AC">
      <w:pPr>
        <w:pStyle w:val="VersoPageHeading"/>
        <w:rPr>
          <w:color w:val="4F81BD" w:themeColor="accent1"/>
          <w:sz w:val="18"/>
          <w:szCs w:val="18"/>
        </w:rPr>
      </w:pPr>
    </w:p>
    <w:p w14:paraId="65BAF419" w14:textId="77777777" w:rsidR="00D826AC" w:rsidRPr="00C97C71" w:rsidRDefault="00D826AC" w:rsidP="00C97C71">
      <w:pPr>
        <w:pStyle w:val="BodyText"/>
        <w:rPr>
          <w:color w:val="548DD4" w:themeColor="text2" w:themeTint="99"/>
          <w:sz w:val="18"/>
          <w:szCs w:val="18"/>
        </w:rPr>
      </w:pPr>
      <w:bookmarkStart w:id="39" w:name="_Toc447634467"/>
      <w:bookmarkStart w:id="40" w:name="_Toc447635369"/>
      <w:r w:rsidRPr="00C97C71">
        <w:rPr>
          <w:color w:val="548DD4" w:themeColor="text2" w:themeTint="99"/>
          <w:sz w:val="18"/>
          <w:szCs w:val="18"/>
        </w:rPr>
        <w:t>Acknowledgements</w:t>
      </w:r>
      <w:bookmarkEnd w:id="39"/>
      <w:bookmarkEnd w:id="40"/>
    </w:p>
    <w:p w14:paraId="65BAF41A" w14:textId="365F17A9" w:rsidR="00D826AC" w:rsidRPr="00D826AC" w:rsidRDefault="00D826AC" w:rsidP="00D826AC">
      <w:pPr>
        <w:pStyle w:val="BodyText"/>
        <w:rPr>
          <w:sz w:val="18"/>
          <w:szCs w:val="18"/>
        </w:rPr>
      </w:pPr>
      <w:r w:rsidRPr="00D826AC">
        <w:rPr>
          <w:sz w:val="18"/>
          <w:szCs w:val="18"/>
        </w:rPr>
        <w:t xml:space="preserve">This report was subject to </w:t>
      </w:r>
      <w:r w:rsidR="004F00D8">
        <w:rPr>
          <w:sz w:val="18"/>
          <w:szCs w:val="18"/>
        </w:rPr>
        <w:t>re</w:t>
      </w:r>
      <w:r w:rsidRPr="00D826AC">
        <w:rPr>
          <w:sz w:val="18"/>
          <w:szCs w:val="18"/>
        </w:rPr>
        <w:t>view processes during its development.</w:t>
      </w:r>
      <w:r w:rsidR="004F00D8">
        <w:rPr>
          <w:sz w:val="18"/>
          <w:szCs w:val="18"/>
        </w:rPr>
        <w:t xml:space="preserve"> We specifically acknowledge Professor Jim Underschultz (University of Queensland), Professor Craig Simmons (Flinders University of South Australia), Scott Lawson (Commonwealth Department of the Environment</w:t>
      </w:r>
      <w:r w:rsidR="00500F35">
        <w:rPr>
          <w:sz w:val="18"/>
          <w:szCs w:val="18"/>
        </w:rPr>
        <w:t xml:space="preserve"> and Energy</w:t>
      </w:r>
      <w:r w:rsidR="004F00D8">
        <w:rPr>
          <w:sz w:val="18"/>
          <w:szCs w:val="18"/>
        </w:rPr>
        <w:t>)</w:t>
      </w:r>
      <w:r w:rsidR="00D379C1">
        <w:rPr>
          <w:sz w:val="18"/>
          <w:szCs w:val="18"/>
        </w:rPr>
        <w:t xml:space="preserve"> </w:t>
      </w:r>
      <w:r w:rsidR="00711C8F">
        <w:rPr>
          <w:sz w:val="18"/>
          <w:szCs w:val="18"/>
        </w:rPr>
        <w:t xml:space="preserve">and Dr. Charles Jenkins (CSIRO) </w:t>
      </w:r>
      <w:r w:rsidR="00D379C1">
        <w:rPr>
          <w:sz w:val="18"/>
          <w:szCs w:val="18"/>
        </w:rPr>
        <w:t>for their contributions to the review</w:t>
      </w:r>
      <w:r w:rsidR="004F00D8">
        <w:rPr>
          <w:sz w:val="18"/>
          <w:szCs w:val="18"/>
        </w:rPr>
        <w:t>.</w:t>
      </w:r>
    </w:p>
    <w:p w14:paraId="65BAF41B" w14:textId="77777777" w:rsidR="00D826AC" w:rsidRPr="00C97C71" w:rsidRDefault="00D826AC" w:rsidP="00C97C71">
      <w:pPr>
        <w:pStyle w:val="BodyText"/>
        <w:rPr>
          <w:color w:val="548DD4" w:themeColor="text2" w:themeTint="99"/>
          <w:sz w:val="18"/>
          <w:szCs w:val="18"/>
        </w:rPr>
      </w:pPr>
      <w:r w:rsidRPr="00C97C71">
        <w:rPr>
          <w:color w:val="548DD4" w:themeColor="text2" w:themeTint="99"/>
          <w:sz w:val="18"/>
          <w:szCs w:val="18"/>
        </w:rPr>
        <w:t>Important disclaimer</w:t>
      </w:r>
    </w:p>
    <w:p w14:paraId="65BAF41C" w14:textId="77777777" w:rsidR="00D826AC" w:rsidRPr="007D01DE" w:rsidRDefault="00D826AC" w:rsidP="00D826AC">
      <w:pPr>
        <w:pStyle w:val="BodyText"/>
        <w:rPr>
          <w:sz w:val="18"/>
          <w:szCs w:val="18"/>
        </w:rPr>
      </w:pPr>
      <w:r w:rsidRPr="007D01DE">
        <w:rPr>
          <w:sz w:val="18"/>
          <w:szCs w:val="18"/>
        </w:rP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65BAF41D" w14:textId="63C45834" w:rsidR="00D826AC" w:rsidRDefault="00D826AC" w:rsidP="00D826AC">
      <w:pPr>
        <w:pStyle w:val="BodyText"/>
        <w:rPr>
          <w:sz w:val="18"/>
          <w:szCs w:val="18"/>
        </w:rPr>
      </w:pPr>
      <w:r w:rsidRPr="007D01DE">
        <w:rPr>
          <w:sz w:val="18"/>
          <w:szCs w:val="18"/>
        </w:rPr>
        <w:t xml:space="preserve">CSIRO is committed to providing web accessible content wherever possible. If you are having difficulties with accessing this document please contact </w:t>
      </w:r>
      <w:hyperlink r:id="rId9" w:tooltip="Email CSIRO Enquiries" w:history="1">
        <w:r w:rsidR="0094518B">
          <w:rPr>
            <w:rFonts w:ascii="ZWAdobeF" w:hAnsi="ZWAdobeF" w:cs="ZWAdobeF"/>
            <w:sz w:val="2"/>
            <w:szCs w:val="2"/>
          </w:rPr>
          <w:t>94T</w:t>
        </w:r>
        <w:r w:rsidRPr="007D01DE">
          <w:rPr>
            <w:rStyle w:val="Hyperlink"/>
            <w:sz w:val="18"/>
            <w:szCs w:val="18"/>
          </w:rPr>
          <w:t>enquiries@csiro.au</w:t>
        </w:r>
      </w:hyperlink>
      <w:r w:rsidR="0094518B" w:rsidRPr="0094518B">
        <w:rPr>
          <w:rStyle w:val="Hyperlink"/>
          <w:rFonts w:ascii="ZWAdobeF" w:hAnsi="ZWAdobeF" w:cs="ZWAdobeF"/>
          <w:color w:val="auto"/>
          <w:sz w:val="2"/>
          <w:szCs w:val="2"/>
          <w:u w:val="none"/>
        </w:rPr>
        <w:t>94T</w:t>
      </w:r>
      <w:r w:rsidRPr="007D01DE">
        <w:rPr>
          <w:sz w:val="18"/>
          <w:szCs w:val="18"/>
        </w:rPr>
        <w:t>.</w:t>
      </w:r>
    </w:p>
    <w:p w14:paraId="65BAF41E" w14:textId="77777777" w:rsidR="00D826AC" w:rsidRDefault="00D826AC" w:rsidP="00D826AC">
      <w:pPr>
        <w:pStyle w:val="BodyText"/>
        <w:rPr>
          <w:sz w:val="18"/>
          <w:szCs w:val="18"/>
        </w:rPr>
      </w:pPr>
    </w:p>
    <w:p w14:paraId="65BAF41F" w14:textId="77777777" w:rsidR="00D826AC" w:rsidRDefault="00D826AC" w:rsidP="00D826AC">
      <w:pPr>
        <w:pStyle w:val="BodyText"/>
        <w:rPr>
          <w:sz w:val="18"/>
          <w:szCs w:val="18"/>
        </w:rPr>
      </w:pPr>
    </w:p>
    <w:p w14:paraId="65BAF420" w14:textId="77777777" w:rsidR="00D826AC" w:rsidRPr="007D01DE" w:rsidRDefault="00D826AC" w:rsidP="00D826AC">
      <w:pPr>
        <w:pStyle w:val="BodyText"/>
        <w:rPr>
          <w:sz w:val="18"/>
          <w:szCs w:val="18"/>
        </w:rPr>
        <w:sectPr w:rsidR="00D826AC" w:rsidRPr="007D01DE" w:rsidSect="0095211B">
          <w:headerReference w:type="even" r:id="rId10"/>
          <w:headerReference w:type="default" r:id="rId11"/>
          <w:footerReference w:type="even" r:id="rId12"/>
          <w:footerReference w:type="default" r:id="rId13"/>
          <w:headerReference w:type="first" r:id="rId14"/>
          <w:footerReference w:type="first" r:id="rId15"/>
          <w:type w:val="continuous"/>
          <w:pgSz w:w="11906" w:h="16838" w:code="9"/>
          <w:pgMar w:top="1440" w:right="1440" w:bottom="1440" w:left="1440" w:header="510" w:footer="624" w:gutter="0"/>
          <w:pgNumType w:fmt="lowerRoman" w:start="1"/>
          <w:cols w:space="284"/>
          <w:titlePg/>
          <w:docGrid w:linePitch="360"/>
        </w:sectPr>
      </w:pPr>
    </w:p>
    <w:sdt>
      <w:sdtPr>
        <w:rPr>
          <w:rFonts w:ascii="Arial" w:hAnsi="Arial" w:cstheme="minorBidi"/>
          <w:b w:val="0"/>
          <w:bCs w:val="0"/>
          <w:color w:val="auto"/>
          <w:sz w:val="22"/>
          <w:szCs w:val="22"/>
          <w:lang w:val="en-US" w:eastAsia="ja-JP"/>
        </w:rPr>
        <w:id w:val="-1138187096"/>
        <w:docPartObj>
          <w:docPartGallery w:val="Table of Contents"/>
          <w:docPartUnique/>
        </w:docPartObj>
      </w:sdtPr>
      <w:sdtEndPr>
        <w:rPr>
          <w:noProof/>
        </w:rPr>
      </w:sdtEndPr>
      <w:sdtContent>
        <w:p w14:paraId="65BAF421" w14:textId="77777777" w:rsidR="006A6E4C" w:rsidRPr="00A710A5" w:rsidRDefault="006A6E4C">
          <w:pPr>
            <w:pStyle w:val="TOCHeading"/>
            <w:rPr>
              <w:rFonts w:ascii="Calibri-Bold" w:hAnsi="Calibri-Bold" w:cs="Calibri-Bold"/>
              <w:color w:val="00AEEF"/>
              <w:lang w:eastAsia="ja-JP"/>
            </w:rPr>
          </w:pPr>
          <w:r w:rsidRPr="00A710A5">
            <w:rPr>
              <w:rFonts w:ascii="Calibri-Bold" w:hAnsi="Calibri-Bold" w:cs="Calibri-Bold"/>
              <w:color w:val="00AEEF"/>
              <w:lang w:eastAsia="ja-JP"/>
            </w:rPr>
            <w:t>Table of Contents</w:t>
          </w:r>
        </w:p>
        <w:p w14:paraId="65BAF422" w14:textId="57196826" w:rsidR="006A6E4C" w:rsidRDefault="006A6E4C">
          <w:pPr>
            <w:pStyle w:val="TOC1"/>
            <w:tabs>
              <w:tab w:val="left" w:pos="440"/>
              <w:tab w:val="right" w:leader="dot" w:pos="9054"/>
            </w:tabs>
            <w:rPr>
              <w:b w:val="0"/>
              <w:bCs w:val="0"/>
              <w:caps w:val="0"/>
              <w:noProof/>
              <w:sz w:val="22"/>
              <w:szCs w:val="22"/>
              <w:lang w:val="en-AU" w:eastAsia="en-AU"/>
            </w:rPr>
          </w:pPr>
          <w:r>
            <w:fldChar w:fldCharType="begin"/>
          </w:r>
          <w:r>
            <w:instrText xml:space="preserve"> TOC \o "1-3" \h \z \u </w:instrText>
          </w:r>
          <w:r>
            <w:fldChar w:fldCharType="separate"/>
          </w:r>
          <w:hyperlink w:anchor="_Toc449104418" w:history="1">
            <w:r w:rsidR="0094518B">
              <w:rPr>
                <w:rFonts w:ascii="ZWAdobeF" w:hAnsi="ZWAdobeF" w:cs="ZWAdobeF"/>
                <w:b w:val="0"/>
                <w:sz w:val="2"/>
                <w:szCs w:val="2"/>
              </w:rPr>
              <w:t>94T</w:t>
            </w:r>
            <w:r w:rsidRPr="0088608A">
              <w:rPr>
                <w:rStyle w:val="Hyperlink"/>
                <w:noProof/>
              </w:rPr>
              <w:t>1</w:t>
            </w:r>
            <w:r w:rsidR="0094518B">
              <w:rPr>
                <w:rStyle w:val="Hyperlink"/>
                <w:rFonts w:ascii="ZWAdobeF" w:hAnsi="ZWAdobeF" w:cs="ZWAdobeF"/>
                <w:b w:val="0"/>
                <w:noProof/>
                <w:color w:val="auto"/>
                <w:sz w:val="2"/>
                <w:szCs w:val="2"/>
                <w:u w:val="none"/>
              </w:rPr>
              <w:t>94T</w:t>
            </w:r>
            <w:r>
              <w:rPr>
                <w:b w:val="0"/>
                <w:bCs w:val="0"/>
                <w:caps w:val="0"/>
                <w:noProof/>
                <w:sz w:val="22"/>
                <w:szCs w:val="22"/>
                <w:lang w:val="en-AU" w:eastAsia="en-AU"/>
              </w:rPr>
              <w:tab/>
            </w:r>
            <w:r w:rsidR="0094518B">
              <w:rPr>
                <w:rFonts w:ascii="ZWAdobeF" w:hAnsi="ZWAdobeF" w:cs="ZWAdobeF"/>
                <w:b w:val="0"/>
                <w:bCs w:val="0"/>
                <w:caps w:val="0"/>
                <w:noProof/>
                <w:sz w:val="2"/>
                <w:szCs w:val="2"/>
                <w:lang w:val="en-AU" w:eastAsia="en-AU"/>
              </w:rPr>
              <w:t>94T</w:t>
            </w:r>
            <w:r w:rsidRPr="0088608A">
              <w:rPr>
                <w:rStyle w:val="Hyperlink"/>
                <w:noProof/>
              </w:rPr>
              <w:t>Introduction</w:t>
            </w:r>
            <w:r w:rsidR="0094518B">
              <w:rPr>
                <w:rStyle w:val="Hyperlink"/>
                <w:rFonts w:ascii="ZWAdobeF" w:hAnsi="ZWAdobeF" w:cs="ZWAdobeF"/>
                <w:b w:val="0"/>
                <w:noProof/>
                <w:color w:val="auto"/>
                <w:sz w:val="2"/>
                <w:szCs w:val="2"/>
                <w:u w:val="none"/>
              </w:rPr>
              <w:t>94T</w:t>
            </w:r>
            <w:r>
              <w:rPr>
                <w:noProof/>
                <w:webHidden/>
              </w:rPr>
              <w:tab/>
            </w:r>
            <w:r>
              <w:rPr>
                <w:noProof/>
                <w:webHidden/>
              </w:rPr>
              <w:fldChar w:fldCharType="begin"/>
            </w:r>
            <w:r>
              <w:rPr>
                <w:noProof/>
                <w:webHidden/>
              </w:rPr>
              <w:instrText xml:space="preserve"> PAGEREF _Toc449104418 \h </w:instrText>
            </w:r>
            <w:r>
              <w:rPr>
                <w:noProof/>
                <w:webHidden/>
              </w:rPr>
            </w:r>
            <w:r>
              <w:rPr>
                <w:noProof/>
                <w:webHidden/>
              </w:rPr>
              <w:fldChar w:fldCharType="separate"/>
            </w:r>
            <w:r w:rsidR="00340DA3">
              <w:rPr>
                <w:noProof/>
                <w:webHidden/>
              </w:rPr>
              <w:t>1</w:t>
            </w:r>
            <w:r>
              <w:rPr>
                <w:noProof/>
                <w:webHidden/>
              </w:rPr>
              <w:fldChar w:fldCharType="end"/>
            </w:r>
          </w:hyperlink>
        </w:p>
        <w:p w14:paraId="65BAF423" w14:textId="273EC864" w:rsidR="006A6E4C" w:rsidRDefault="00026F16">
          <w:pPr>
            <w:pStyle w:val="TOC1"/>
            <w:tabs>
              <w:tab w:val="left" w:pos="440"/>
              <w:tab w:val="right" w:leader="dot" w:pos="9054"/>
            </w:tabs>
            <w:rPr>
              <w:b w:val="0"/>
              <w:bCs w:val="0"/>
              <w:caps w:val="0"/>
              <w:noProof/>
              <w:sz w:val="22"/>
              <w:szCs w:val="22"/>
              <w:lang w:val="en-AU" w:eastAsia="en-AU"/>
            </w:rPr>
          </w:pPr>
          <w:hyperlink w:anchor="_Toc449104419" w:history="1">
            <w:r w:rsidR="0094518B">
              <w:rPr>
                <w:rFonts w:ascii="ZWAdobeF" w:hAnsi="ZWAdobeF" w:cs="ZWAdobeF"/>
                <w:b w:val="0"/>
                <w:sz w:val="2"/>
                <w:szCs w:val="2"/>
              </w:rPr>
              <w:t>94T</w:t>
            </w:r>
            <w:r w:rsidR="006A6E4C" w:rsidRPr="0088608A">
              <w:rPr>
                <w:rStyle w:val="Hyperlink"/>
                <w:noProof/>
              </w:rPr>
              <w:t>2</w:t>
            </w:r>
            <w:r w:rsidR="0094518B">
              <w:rPr>
                <w:rStyle w:val="Hyperlink"/>
                <w:rFonts w:ascii="ZWAdobeF" w:hAnsi="ZWAdobeF" w:cs="ZWAdobeF"/>
                <w:b w:val="0"/>
                <w:noProof/>
                <w:color w:val="auto"/>
                <w:sz w:val="2"/>
                <w:szCs w:val="2"/>
                <w:u w:val="none"/>
              </w:rPr>
              <w:t>94T</w:t>
            </w:r>
            <w:r w:rsidR="006A6E4C">
              <w:rPr>
                <w:b w:val="0"/>
                <w:bCs w:val="0"/>
                <w:caps w:val="0"/>
                <w:noProof/>
                <w:sz w:val="22"/>
                <w:szCs w:val="22"/>
                <w:lang w:val="en-AU" w:eastAsia="en-AU"/>
              </w:rPr>
              <w:tab/>
            </w:r>
            <w:r w:rsidR="0094518B">
              <w:rPr>
                <w:rFonts w:ascii="ZWAdobeF" w:hAnsi="ZWAdobeF" w:cs="ZWAdobeF"/>
                <w:b w:val="0"/>
                <w:bCs w:val="0"/>
                <w:caps w:val="0"/>
                <w:noProof/>
                <w:sz w:val="2"/>
                <w:szCs w:val="2"/>
                <w:lang w:val="en-AU" w:eastAsia="en-AU"/>
              </w:rPr>
              <w:t>94T</w:t>
            </w:r>
            <w:r w:rsidR="006A6E4C" w:rsidRPr="0088608A">
              <w:rPr>
                <w:rStyle w:val="Hyperlink"/>
                <w:noProof/>
              </w:rPr>
              <w:t>Well failure mechanisms</w:t>
            </w:r>
            <w:r w:rsidR="0094518B">
              <w:rPr>
                <w:rStyle w:val="Hyperlink"/>
                <w:rFonts w:ascii="ZWAdobeF" w:hAnsi="ZWAdobeF" w:cs="ZWAdobeF"/>
                <w:b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_Toc449104419 \h </w:instrText>
            </w:r>
            <w:r w:rsidR="006A6E4C">
              <w:rPr>
                <w:noProof/>
                <w:webHidden/>
              </w:rPr>
            </w:r>
            <w:r w:rsidR="006A6E4C">
              <w:rPr>
                <w:noProof/>
                <w:webHidden/>
              </w:rPr>
              <w:fldChar w:fldCharType="separate"/>
            </w:r>
            <w:r w:rsidR="00340DA3">
              <w:rPr>
                <w:noProof/>
                <w:webHidden/>
              </w:rPr>
              <w:t>4</w:t>
            </w:r>
            <w:r w:rsidR="006A6E4C">
              <w:rPr>
                <w:noProof/>
                <w:webHidden/>
              </w:rPr>
              <w:fldChar w:fldCharType="end"/>
            </w:r>
          </w:hyperlink>
        </w:p>
        <w:p w14:paraId="65BAF424" w14:textId="51EF61D5" w:rsidR="006A6E4C" w:rsidRDefault="00026F16">
          <w:pPr>
            <w:pStyle w:val="TOC2"/>
            <w:tabs>
              <w:tab w:val="left" w:pos="880"/>
              <w:tab w:val="right" w:leader="dot" w:pos="9054"/>
            </w:tabs>
            <w:rPr>
              <w:smallCaps w:val="0"/>
              <w:noProof/>
              <w:sz w:val="22"/>
              <w:szCs w:val="22"/>
              <w:lang w:val="en-AU" w:eastAsia="en-AU"/>
            </w:rPr>
          </w:pPr>
          <w:hyperlink w:anchor="_Toc449104420" w:history="1">
            <w:r w:rsidR="0094518B">
              <w:rPr>
                <w:rFonts w:ascii="ZWAdobeF" w:hAnsi="ZWAdobeF" w:cs="ZWAdobeF"/>
                <w:sz w:val="2"/>
                <w:szCs w:val="2"/>
              </w:rPr>
              <w:t>94T</w:t>
            </w:r>
            <w:r w:rsidR="006A6E4C" w:rsidRPr="0088608A">
              <w:rPr>
                <w:rStyle w:val="Hyperlink"/>
                <w:noProof/>
              </w:rPr>
              <w:t>2.1</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Failure mechanisms as a consequence of well design and/or construction</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_Toc449104420 \h </w:instrText>
            </w:r>
            <w:r w:rsidR="006A6E4C">
              <w:rPr>
                <w:noProof/>
                <w:webHidden/>
              </w:rPr>
            </w:r>
            <w:r w:rsidR="006A6E4C">
              <w:rPr>
                <w:noProof/>
                <w:webHidden/>
              </w:rPr>
              <w:fldChar w:fldCharType="separate"/>
            </w:r>
            <w:r w:rsidR="00340DA3">
              <w:rPr>
                <w:noProof/>
                <w:webHidden/>
              </w:rPr>
              <w:t>4</w:t>
            </w:r>
            <w:r w:rsidR="006A6E4C">
              <w:rPr>
                <w:noProof/>
                <w:webHidden/>
              </w:rPr>
              <w:fldChar w:fldCharType="end"/>
            </w:r>
          </w:hyperlink>
        </w:p>
        <w:p w14:paraId="65BAF425" w14:textId="30499C8A" w:rsidR="006A6E4C" w:rsidRDefault="00026F16">
          <w:pPr>
            <w:pStyle w:val="TOC3"/>
            <w:tabs>
              <w:tab w:val="left" w:pos="1100"/>
              <w:tab w:val="right" w:leader="dot" w:pos="9054"/>
            </w:tabs>
            <w:rPr>
              <w:i w:val="0"/>
              <w:iCs w:val="0"/>
              <w:noProof/>
              <w:sz w:val="22"/>
              <w:szCs w:val="22"/>
              <w:lang w:val="en-AU" w:eastAsia="en-AU"/>
            </w:rPr>
          </w:pPr>
          <w:hyperlink w:anchor="_Toc449104421" w:history="1">
            <w:r w:rsidR="0094518B">
              <w:rPr>
                <w:rFonts w:ascii="ZWAdobeF" w:hAnsi="ZWAdobeF" w:cs="ZWAdobeF"/>
                <w:i w:val="0"/>
                <w:sz w:val="2"/>
                <w:szCs w:val="2"/>
              </w:rPr>
              <w:t>94T</w:t>
            </w:r>
            <w:r w:rsidR="006A6E4C" w:rsidRPr="0088608A">
              <w:rPr>
                <w:rStyle w:val="Hyperlink"/>
                <w:noProof/>
              </w:rPr>
              <w:t>2.1.1</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CSG well drilling</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_Toc449104421 \h </w:instrText>
            </w:r>
            <w:r w:rsidR="006A6E4C">
              <w:rPr>
                <w:noProof/>
                <w:webHidden/>
              </w:rPr>
            </w:r>
            <w:r w:rsidR="006A6E4C">
              <w:rPr>
                <w:noProof/>
                <w:webHidden/>
              </w:rPr>
              <w:fldChar w:fldCharType="separate"/>
            </w:r>
            <w:r w:rsidR="00340DA3">
              <w:rPr>
                <w:noProof/>
                <w:webHidden/>
              </w:rPr>
              <w:t>4</w:t>
            </w:r>
            <w:r w:rsidR="006A6E4C">
              <w:rPr>
                <w:noProof/>
                <w:webHidden/>
              </w:rPr>
              <w:fldChar w:fldCharType="end"/>
            </w:r>
          </w:hyperlink>
        </w:p>
        <w:p w14:paraId="65BAF426" w14:textId="6442D11F" w:rsidR="006A6E4C" w:rsidRDefault="00026F16">
          <w:pPr>
            <w:pStyle w:val="TOC3"/>
            <w:tabs>
              <w:tab w:val="left" w:pos="1100"/>
              <w:tab w:val="right" w:leader="dot" w:pos="9054"/>
            </w:tabs>
            <w:rPr>
              <w:i w:val="0"/>
              <w:iCs w:val="0"/>
              <w:noProof/>
              <w:sz w:val="22"/>
              <w:szCs w:val="22"/>
              <w:lang w:val="en-AU" w:eastAsia="en-AU"/>
            </w:rPr>
          </w:pPr>
          <w:hyperlink w:anchor="_Toc449104422" w:history="1">
            <w:r w:rsidR="0094518B">
              <w:rPr>
                <w:rFonts w:ascii="ZWAdobeF" w:hAnsi="ZWAdobeF" w:cs="ZWAdobeF"/>
                <w:i w:val="0"/>
                <w:sz w:val="2"/>
                <w:szCs w:val="2"/>
              </w:rPr>
              <w:t>94T</w:t>
            </w:r>
            <w:r w:rsidR="006A6E4C" w:rsidRPr="0088608A">
              <w:rPr>
                <w:rStyle w:val="Hyperlink"/>
                <w:noProof/>
              </w:rPr>
              <w:t>2.1.2</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Running casing and cementing</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_Toc449104422 \h </w:instrText>
            </w:r>
            <w:r w:rsidR="006A6E4C">
              <w:rPr>
                <w:noProof/>
                <w:webHidden/>
              </w:rPr>
            </w:r>
            <w:r w:rsidR="006A6E4C">
              <w:rPr>
                <w:noProof/>
                <w:webHidden/>
              </w:rPr>
              <w:fldChar w:fldCharType="separate"/>
            </w:r>
            <w:r w:rsidR="00340DA3">
              <w:rPr>
                <w:noProof/>
                <w:webHidden/>
              </w:rPr>
              <w:t>7</w:t>
            </w:r>
            <w:r w:rsidR="006A6E4C">
              <w:rPr>
                <w:noProof/>
                <w:webHidden/>
              </w:rPr>
              <w:fldChar w:fldCharType="end"/>
            </w:r>
          </w:hyperlink>
        </w:p>
        <w:p w14:paraId="65BAF427" w14:textId="6BAE002E" w:rsidR="006A6E4C" w:rsidRDefault="00026F16">
          <w:pPr>
            <w:pStyle w:val="TOC3"/>
            <w:tabs>
              <w:tab w:val="left" w:pos="1100"/>
              <w:tab w:val="right" w:leader="dot" w:pos="9054"/>
            </w:tabs>
            <w:rPr>
              <w:i w:val="0"/>
              <w:iCs w:val="0"/>
              <w:noProof/>
              <w:sz w:val="22"/>
              <w:szCs w:val="22"/>
              <w:lang w:val="en-AU" w:eastAsia="en-AU"/>
            </w:rPr>
          </w:pPr>
          <w:hyperlink w:anchor="_Toc449104423" w:history="1">
            <w:r w:rsidR="0094518B">
              <w:rPr>
                <w:rFonts w:ascii="ZWAdobeF" w:hAnsi="ZWAdobeF" w:cs="ZWAdobeF"/>
                <w:i w:val="0"/>
                <w:sz w:val="2"/>
                <w:szCs w:val="2"/>
              </w:rPr>
              <w:t>94T</w:t>
            </w:r>
            <w:r w:rsidR="006A6E4C" w:rsidRPr="0088608A">
              <w:rPr>
                <w:rStyle w:val="Hyperlink"/>
                <w:noProof/>
              </w:rPr>
              <w:t>2.1.3</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Hydraulic fracturing</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_Toc449104423 \h </w:instrText>
            </w:r>
            <w:r w:rsidR="006A6E4C">
              <w:rPr>
                <w:noProof/>
                <w:webHidden/>
              </w:rPr>
            </w:r>
            <w:r w:rsidR="006A6E4C">
              <w:rPr>
                <w:noProof/>
                <w:webHidden/>
              </w:rPr>
              <w:fldChar w:fldCharType="separate"/>
            </w:r>
            <w:r w:rsidR="00340DA3">
              <w:rPr>
                <w:noProof/>
                <w:webHidden/>
              </w:rPr>
              <w:t>12</w:t>
            </w:r>
            <w:r w:rsidR="006A6E4C">
              <w:rPr>
                <w:noProof/>
                <w:webHidden/>
              </w:rPr>
              <w:fldChar w:fldCharType="end"/>
            </w:r>
          </w:hyperlink>
        </w:p>
        <w:p w14:paraId="65BAF428" w14:textId="7BFAB06B" w:rsidR="006A6E4C" w:rsidRDefault="00026F16">
          <w:pPr>
            <w:pStyle w:val="TOC2"/>
            <w:tabs>
              <w:tab w:val="left" w:pos="880"/>
              <w:tab w:val="right" w:leader="dot" w:pos="9054"/>
            </w:tabs>
            <w:rPr>
              <w:smallCaps w:val="0"/>
              <w:noProof/>
              <w:sz w:val="22"/>
              <w:szCs w:val="22"/>
              <w:lang w:val="en-AU" w:eastAsia="en-AU"/>
            </w:rPr>
          </w:pPr>
          <w:hyperlink w:anchor="_Toc449104424" w:history="1">
            <w:r w:rsidR="0094518B">
              <w:rPr>
                <w:rFonts w:ascii="ZWAdobeF" w:hAnsi="ZWAdobeF" w:cs="ZWAdobeF"/>
                <w:sz w:val="2"/>
                <w:szCs w:val="2"/>
              </w:rPr>
              <w:t>94T</w:t>
            </w:r>
            <w:r w:rsidR="006A6E4C" w:rsidRPr="0088608A">
              <w:rPr>
                <w:rStyle w:val="Hyperlink"/>
                <w:noProof/>
              </w:rPr>
              <w:t>2.2</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Failure mechanisms during or as a consequence of production</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_Toc449104424 \h </w:instrText>
            </w:r>
            <w:r w:rsidR="006A6E4C">
              <w:rPr>
                <w:noProof/>
                <w:webHidden/>
              </w:rPr>
            </w:r>
            <w:r w:rsidR="006A6E4C">
              <w:rPr>
                <w:noProof/>
                <w:webHidden/>
              </w:rPr>
              <w:fldChar w:fldCharType="separate"/>
            </w:r>
            <w:r w:rsidR="00340DA3">
              <w:rPr>
                <w:noProof/>
                <w:webHidden/>
              </w:rPr>
              <w:t>14</w:t>
            </w:r>
            <w:r w:rsidR="006A6E4C">
              <w:rPr>
                <w:noProof/>
                <w:webHidden/>
              </w:rPr>
              <w:fldChar w:fldCharType="end"/>
            </w:r>
          </w:hyperlink>
        </w:p>
        <w:p w14:paraId="65BAF429" w14:textId="061B9249" w:rsidR="006A6E4C" w:rsidRDefault="00026F16">
          <w:pPr>
            <w:pStyle w:val="TOC3"/>
            <w:tabs>
              <w:tab w:val="left" w:pos="1100"/>
              <w:tab w:val="right" w:leader="dot" w:pos="9054"/>
            </w:tabs>
            <w:rPr>
              <w:i w:val="0"/>
              <w:iCs w:val="0"/>
              <w:noProof/>
              <w:sz w:val="22"/>
              <w:szCs w:val="22"/>
              <w:lang w:val="en-AU" w:eastAsia="en-AU"/>
            </w:rPr>
          </w:pPr>
          <w:hyperlink w:anchor="_Toc449104425" w:history="1">
            <w:r w:rsidR="0094518B">
              <w:rPr>
                <w:rFonts w:ascii="ZWAdobeF" w:hAnsi="ZWAdobeF" w:cs="ZWAdobeF"/>
                <w:i w:val="0"/>
                <w:sz w:val="2"/>
                <w:szCs w:val="2"/>
              </w:rPr>
              <w:t>94T</w:t>
            </w:r>
            <w:r w:rsidR="006A6E4C" w:rsidRPr="0088608A">
              <w:rPr>
                <w:rStyle w:val="Hyperlink"/>
                <w:noProof/>
              </w:rPr>
              <w:t>2.2.1</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Well failure mechanisms associated with depressurisation in reservoir</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_Toc449104425 \h </w:instrText>
            </w:r>
            <w:r w:rsidR="006A6E4C">
              <w:rPr>
                <w:noProof/>
                <w:webHidden/>
              </w:rPr>
            </w:r>
            <w:r w:rsidR="006A6E4C">
              <w:rPr>
                <w:noProof/>
                <w:webHidden/>
              </w:rPr>
              <w:fldChar w:fldCharType="separate"/>
            </w:r>
            <w:r w:rsidR="00340DA3">
              <w:rPr>
                <w:noProof/>
                <w:webHidden/>
              </w:rPr>
              <w:t>14</w:t>
            </w:r>
            <w:r w:rsidR="006A6E4C">
              <w:rPr>
                <w:noProof/>
                <w:webHidden/>
              </w:rPr>
              <w:fldChar w:fldCharType="end"/>
            </w:r>
          </w:hyperlink>
        </w:p>
        <w:p w14:paraId="65BAF42A" w14:textId="1CE6FE57" w:rsidR="006A6E4C" w:rsidRDefault="00026F16">
          <w:pPr>
            <w:pStyle w:val="TOC3"/>
            <w:tabs>
              <w:tab w:val="left" w:pos="1100"/>
              <w:tab w:val="right" w:leader="dot" w:pos="9054"/>
            </w:tabs>
            <w:rPr>
              <w:i w:val="0"/>
              <w:iCs w:val="0"/>
              <w:noProof/>
              <w:sz w:val="22"/>
              <w:szCs w:val="22"/>
              <w:lang w:val="en-AU" w:eastAsia="en-AU"/>
            </w:rPr>
          </w:pPr>
          <w:hyperlink w:anchor="_Toc449104426" w:history="1">
            <w:r w:rsidR="0094518B">
              <w:rPr>
                <w:rFonts w:ascii="ZWAdobeF" w:hAnsi="ZWAdobeF" w:cs="ZWAdobeF"/>
                <w:i w:val="0"/>
                <w:sz w:val="2"/>
                <w:szCs w:val="2"/>
              </w:rPr>
              <w:t>94T</w:t>
            </w:r>
            <w:r w:rsidR="006A6E4C" w:rsidRPr="0088608A">
              <w:rPr>
                <w:rStyle w:val="Hyperlink"/>
                <w:noProof/>
              </w:rPr>
              <w:t>2.2.2</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Gas migration</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_Toc449104426 \h </w:instrText>
            </w:r>
            <w:r w:rsidR="006A6E4C">
              <w:rPr>
                <w:noProof/>
                <w:webHidden/>
              </w:rPr>
            </w:r>
            <w:r w:rsidR="006A6E4C">
              <w:rPr>
                <w:noProof/>
                <w:webHidden/>
              </w:rPr>
              <w:fldChar w:fldCharType="separate"/>
            </w:r>
            <w:r w:rsidR="00340DA3">
              <w:rPr>
                <w:noProof/>
                <w:webHidden/>
              </w:rPr>
              <w:t>18</w:t>
            </w:r>
            <w:r w:rsidR="006A6E4C">
              <w:rPr>
                <w:noProof/>
                <w:webHidden/>
              </w:rPr>
              <w:fldChar w:fldCharType="end"/>
            </w:r>
          </w:hyperlink>
        </w:p>
        <w:p w14:paraId="65BAF42B" w14:textId="0D37FA51" w:rsidR="006A6E4C" w:rsidRDefault="00026F16">
          <w:pPr>
            <w:pStyle w:val="TOC2"/>
            <w:tabs>
              <w:tab w:val="left" w:pos="880"/>
              <w:tab w:val="right" w:leader="dot" w:pos="9054"/>
            </w:tabs>
            <w:rPr>
              <w:smallCaps w:val="0"/>
              <w:noProof/>
              <w:sz w:val="22"/>
              <w:szCs w:val="22"/>
              <w:lang w:val="en-AU" w:eastAsia="en-AU"/>
            </w:rPr>
          </w:pPr>
          <w:hyperlink w:anchor="_Toc449104427" w:history="1">
            <w:r w:rsidR="0094518B">
              <w:rPr>
                <w:rFonts w:ascii="ZWAdobeF" w:hAnsi="ZWAdobeF" w:cs="ZWAdobeF"/>
                <w:sz w:val="2"/>
                <w:szCs w:val="2"/>
              </w:rPr>
              <w:t>94T</w:t>
            </w:r>
            <w:r w:rsidR="006A6E4C" w:rsidRPr="0088608A">
              <w:rPr>
                <w:rStyle w:val="Hyperlink"/>
                <w:noProof/>
              </w:rPr>
              <w:t>2.3</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Pathways for failure in decommissioned and abandoned wells</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_Toc449104427 \h </w:instrText>
            </w:r>
            <w:r w:rsidR="006A6E4C">
              <w:rPr>
                <w:noProof/>
                <w:webHidden/>
              </w:rPr>
            </w:r>
            <w:r w:rsidR="006A6E4C">
              <w:rPr>
                <w:noProof/>
                <w:webHidden/>
              </w:rPr>
              <w:fldChar w:fldCharType="separate"/>
            </w:r>
            <w:r w:rsidR="00340DA3">
              <w:rPr>
                <w:noProof/>
                <w:webHidden/>
              </w:rPr>
              <w:t>21</w:t>
            </w:r>
            <w:r w:rsidR="006A6E4C">
              <w:rPr>
                <w:noProof/>
                <w:webHidden/>
              </w:rPr>
              <w:fldChar w:fldCharType="end"/>
            </w:r>
          </w:hyperlink>
        </w:p>
        <w:p w14:paraId="65BAF42C" w14:textId="5380B8D0" w:rsidR="006A6E4C" w:rsidRDefault="00026F16">
          <w:pPr>
            <w:pStyle w:val="TOC3"/>
            <w:tabs>
              <w:tab w:val="left" w:pos="1100"/>
              <w:tab w:val="right" w:leader="dot" w:pos="9054"/>
            </w:tabs>
            <w:rPr>
              <w:i w:val="0"/>
              <w:iCs w:val="0"/>
              <w:noProof/>
              <w:sz w:val="22"/>
              <w:szCs w:val="22"/>
              <w:lang w:val="en-AU" w:eastAsia="en-AU"/>
            </w:rPr>
          </w:pPr>
          <w:hyperlink w:anchor="_Toc449104428" w:history="1">
            <w:r w:rsidR="0094518B">
              <w:rPr>
                <w:rFonts w:ascii="ZWAdobeF" w:hAnsi="ZWAdobeF" w:cs="ZWAdobeF"/>
                <w:i w:val="0"/>
                <w:sz w:val="2"/>
                <w:szCs w:val="2"/>
              </w:rPr>
              <w:t>94T</w:t>
            </w:r>
            <w:r w:rsidR="006A6E4C" w:rsidRPr="0088608A">
              <w:rPr>
                <w:rStyle w:val="Hyperlink"/>
                <w:noProof/>
              </w:rPr>
              <w:t>2.3.1</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CSG well abandonment</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_Toc449104428 \h </w:instrText>
            </w:r>
            <w:r w:rsidR="006A6E4C">
              <w:rPr>
                <w:noProof/>
                <w:webHidden/>
              </w:rPr>
            </w:r>
            <w:r w:rsidR="006A6E4C">
              <w:rPr>
                <w:noProof/>
                <w:webHidden/>
              </w:rPr>
              <w:fldChar w:fldCharType="separate"/>
            </w:r>
            <w:r w:rsidR="00340DA3">
              <w:rPr>
                <w:noProof/>
                <w:webHidden/>
              </w:rPr>
              <w:t>21</w:t>
            </w:r>
            <w:r w:rsidR="006A6E4C">
              <w:rPr>
                <w:noProof/>
                <w:webHidden/>
              </w:rPr>
              <w:fldChar w:fldCharType="end"/>
            </w:r>
          </w:hyperlink>
        </w:p>
        <w:p w14:paraId="65BAF42D" w14:textId="16BB0020" w:rsidR="006A6E4C" w:rsidRDefault="00026F16">
          <w:pPr>
            <w:pStyle w:val="TOC3"/>
            <w:tabs>
              <w:tab w:val="left" w:pos="1100"/>
              <w:tab w:val="right" w:leader="dot" w:pos="9054"/>
            </w:tabs>
            <w:rPr>
              <w:i w:val="0"/>
              <w:iCs w:val="0"/>
              <w:noProof/>
              <w:sz w:val="22"/>
              <w:szCs w:val="22"/>
              <w:lang w:val="en-AU" w:eastAsia="en-AU"/>
            </w:rPr>
          </w:pPr>
          <w:hyperlink w:anchor="_Toc449104429" w:history="1">
            <w:r w:rsidR="0094518B">
              <w:rPr>
                <w:rFonts w:ascii="ZWAdobeF" w:hAnsi="ZWAdobeF" w:cs="ZWAdobeF"/>
                <w:i w:val="0"/>
                <w:sz w:val="2"/>
                <w:szCs w:val="2"/>
              </w:rPr>
              <w:t>94T</w:t>
            </w:r>
            <w:r w:rsidR="006A6E4C" w:rsidRPr="0088608A">
              <w:rPr>
                <w:rStyle w:val="Hyperlink"/>
                <w:noProof/>
              </w:rPr>
              <w:t>2.3.2</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Potential leaking pathways</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_Toc449104429 \h </w:instrText>
            </w:r>
            <w:r w:rsidR="006A6E4C">
              <w:rPr>
                <w:noProof/>
                <w:webHidden/>
              </w:rPr>
            </w:r>
            <w:r w:rsidR="006A6E4C">
              <w:rPr>
                <w:noProof/>
                <w:webHidden/>
              </w:rPr>
              <w:fldChar w:fldCharType="separate"/>
            </w:r>
            <w:r w:rsidR="00340DA3">
              <w:rPr>
                <w:noProof/>
                <w:webHidden/>
              </w:rPr>
              <w:t>21</w:t>
            </w:r>
            <w:r w:rsidR="006A6E4C">
              <w:rPr>
                <w:noProof/>
                <w:webHidden/>
              </w:rPr>
              <w:fldChar w:fldCharType="end"/>
            </w:r>
          </w:hyperlink>
        </w:p>
        <w:p w14:paraId="65BAF42E" w14:textId="11F58265" w:rsidR="006A6E4C" w:rsidRDefault="00026F16">
          <w:pPr>
            <w:pStyle w:val="TOC3"/>
            <w:tabs>
              <w:tab w:val="left" w:pos="1100"/>
              <w:tab w:val="right" w:leader="dot" w:pos="9054"/>
            </w:tabs>
            <w:rPr>
              <w:i w:val="0"/>
              <w:iCs w:val="0"/>
              <w:noProof/>
              <w:sz w:val="22"/>
              <w:szCs w:val="22"/>
              <w:lang w:val="en-AU" w:eastAsia="en-AU"/>
            </w:rPr>
          </w:pPr>
          <w:hyperlink w:anchor="_Toc449104430" w:history="1">
            <w:r w:rsidR="0094518B">
              <w:rPr>
                <w:rFonts w:ascii="ZWAdobeF" w:hAnsi="ZWAdobeF" w:cs="ZWAdobeF"/>
                <w:i w:val="0"/>
                <w:sz w:val="2"/>
                <w:szCs w:val="2"/>
              </w:rPr>
              <w:t>94T</w:t>
            </w:r>
            <w:r w:rsidR="006A6E4C" w:rsidRPr="0088608A">
              <w:rPr>
                <w:rStyle w:val="Hyperlink"/>
                <w:noProof/>
              </w:rPr>
              <w:t>2.3.3</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Durability of cement and cement bonds</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_Toc449104430 \h </w:instrText>
            </w:r>
            <w:r w:rsidR="006A6E4C">
              <w:rPr>
                <w:noProof/>
                <w:webHidden/>
              </w:rPr>
            </w:r>
            <w:r w:rsidR="006A6E4C">
              <w:rPr>
                <w:noProof/>
                <w:webHidden/>
              </w:rPr>
              <w:fldChar w:fldCharType="separate"/>
            </w:r>
            <w:r w:rsidR="00340DA3">
              <w:rPr>
                <w:noProof/>
                <w:webHidden/>
              </w:rPr>
              <w:t>22</w:t>
            </w:r>
            <w:r w:rsidR="006A6E4C">
              <w:rPr>
                <w:noProof/>
                <w:webHidden/>
              </w:rPr>
              <w:fldChar w:fldCharType="end"/>
            </w:r>
          </w:hyperlink>
        </w:p>
        <w:p w14:paraId="65BAF42F" w14:textId="67B5B59A" w:rsidR="006A6E4C" w:rsidRDefault="00026F16">
          <w:pPr>
            <w:pStyle w:val="TOC1"/>
            <w:tabs>
              <w:tab w:val="left" w:pos="440"/>
              <w:tab w:val="right" w:leader="dot" w:pos="9054"/>
            </w:tabs>
            <w:rPr>
              <w:b w:val="0"/>
              <w:bCs w:val="0"/>
              <w:caps w:val="0"/>
              <w:noProof/>
              <w:sz w:val="22"/>
              <w:szCs w:val="22"/>
              <w:lang w:val="en-AU" w:eastAsia="en-AU"/>
            </w:rPr>
          </w:pPr>
          <w:hyperlink w:anchor="_Toc449104431" w:history="1">
            <w:r w:rsidR="0094518B">
              <w:rPr>
                <w:rFonts w:ascii="ZWAdobeF" w:hAnsi="ZWAdobeF" w:cs="ZWAdobeF"/>
                <w:b w:val="0"/>
                <w:sz w:val="2"/>
                <w:szCs w:val="2"/>
              </w:rPr>
              <w:t>94T</w:t>
            </w:r>
            <w:r w:rsidR="006A6E4C" w:rsidRPr="0088608A">
              <w:rPr>
                <w:rStyle w:val="Hyperlink"/>
                <w:noProof/>
              </w:rPr>
              <w:t>3</w:t>
            </w:r>
            <w:r w:rsidR="0094518B">
              <w:rPr>
                <w:rStyle w:val="Hyperlink"/>
                <w:rFonts w:ascii="ZWAdobeF" w:hAnsi="ZWAdobeF" w:cs="ZWAdobeF"/>
                <w:b w:val="0"/>
                <w:noProof/>
                <w:color w:val="auto"/>
                <w:sz w:val="2"/>
                <w:szCs w:val="2"/>
                <w:u w:val="none"/>
              </w:rPr>
              <w:t>94T</w:t>
            </w:r>
            <w:r w:rsidR="006A6E4C">
              <w:rPr>
                <w:b w:val="0"/>
                <w:bCs w:val="0"/>
                <w:caps w:val="0"/>
                <w:noProof/>
                <w:sz w:val="22"/>
                <w:szCs w:val="22"/>
                <w:lang w:val="en-AU" w:eastAsia="en-AU"/>
              </w:rPr>
              <w:tab/>
            </w:r>
            <w:r w:rsidR="0094518B">
              <w:rPr>
                <w:rFonts w:ascii="ZWAdobeF" w:hAnsi="ZWAdobeF" w:cs="ZWAdobeF"/>
                <w:b w:val="0"/>
                <w:bCs w:val="0"/>
                <w:caps w:val="0"/>
                <w:noProof/>
                <w:sz w:val="2"/>
                <w:szCs w:val="2"/>
                <w:lang w:val="en-AU" w:eastAsia="en-AU"/>
              </w:rPr>
              <w:t>94T</w:t>
            </w:r>
            <w:r w:rsidR="006A6E4C" w:rsidRPr="0088608A">
              <w:rPr>
                <w:rStyle w:val="Hyperlink"/>
                <w:noProof/>
              </w:rPr>
              <w:t>Well failure rates</w:t>
            </w:r>
            <w:r w:rsidR="0094518B">
              <w:rPr>
                <w:rStyle w:val="Hyperlink"/>
                <w:rFonts w:ascii="ZWAdobeF" w:hAnsi="ZWAdobeF" w:cs="ZWAdobeF"/>
                <w:b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_Toc449104431 \h </w:instrText>
            </w:r>
            <w:r w:rsidR="006A6E4C">
              <w:rPr>
                <w:noProof/>
                <w:webHidden/>
              </w:rPr>
            </w:r>
            <w:r w:rsidR="006A6E4C">
              <w:rPr>
                <w:noProof/>
                <w:webHidden/>
              </w:rPr>
              <w:fldChar w:fldCharType="separate"/>
            </w:r>
            <w:r w:rsidR="00340DA3">
              <w:rPr>
                <w:noProof/>
                <w:webHidden/>
              </w:rPr>
              <w:t>24</w:t>
            </w:r>
            <w:r w:rsidR="006A6E4C">
              <w:rPr>
                <w:noProof/>
                <w:webHidden/>
              </w:rPr>
              <w:fldChar w:fldCharType="end"/>
            </w:r>
          </w:hyperlink>
        </w:p>
        <w:p w14:paraId="65BAF430" w14:textId="4A76D549" w:rsidR="006A6E4C" w:rsidRDefault="00026F16">
          <w:pPr>
            <w:pStyle w:val="TOC2"/>
            <w:tabs>
              <w:tab w:val="left" w:pos="880"/>
              <w:tab w:val="right" w:leader="dot" w:pos="9054"/>
            </w:tabs>
            <w:rPr>
              <w:smallCaps w:val="0"/>
              <w:noProof/>
              <w:sz w:val="22"/>
              <w:szCs w:val="22"/>
              <w:lang w:val="en-AU" w:eastAsia="en-AU"/>
            </w:rPr>
          </w:pPr>
          <w:hyperlink w:anchor="_Toc449104432" w:history="1">
            <w:r w:rsidR="0094518B">
              <w:rPr>
                <w:rFonts w:ascii="ZWAdobeF" w:hAnsi="ZWAdobeF" w:cs="ZWAdobeF"/>
                <w:sz w:val="2"/>
                <w:szCs w:val="2"/>
              </w:rPr>
              <w:t>94T</w:t>
            </w:r>
            <w:r w:rsidR="006A6E4C" w:rsidRPr="0088608A">
              <w:rPr>
                <w:rStyle w:val="Hyperlink"/>
                <w:noProof/>
              </w:rPr>
              <w:t>3.1</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Oil and gas well failure rates in Ohio and Texas, USA</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_Toc449104432 \h </w:instrText>
            </w:r>
            <w:r w:rsidR="006A6E4C">
              <w:rPr>
                <w:noProof/>
                <w:webHidden/>
              </w:rPr>
            </w:r>
            <w:r w:rsidR="006A6E4C">
              <w:rPr>
                <w:noProof/>
                <w:webHidden/>
              </w:rPr>
              <w:fldChar w:fldCharType="separate"/>
            </w:r>
            <w:r w:rsidR="00340DA3">
              <w:rPr>
                <w:noProof/>
                <w:webHidden/>
              </w:rPr>
              <w:t>24</w:t>
            </w:r>
            <w:r w:rsidR="006A6E4C">
              <w:rPr>
                <w:noProof/>
                <w:webHidden/>
              </w:rPr>
              <w:fldChar w:fldCharType="end"/>
            </w:r>
          </w:hyperlink>
        </w:p>
        <w:p w14:paraId="65BAF431" w14:textId="58994CBF" w:rsidR="006A6E4C" w:rsidRDefault="00026F16">
          <w:pPr>
            <w:pStyle w:val="TOC2"/>
            <w:tabs>
              <w:tab w:val="left" w:pos="880"/>
              <w:tab w:val="right" w:leader="dot" w:pos="9054"/>
            </w:tabs>
            <w:rPr>
              <w:smallCaps w:val="0"/>
              <w:noProof/>
              <w:sz w:val="22"/>
              <w:szCs w:val="22"/>
              <w:lang w:val="en-AU" w:eastAsia="en-AU"/>
            </w:rPr>
          </w:pPr>
          <w:hyperlink w:anchor="_Toc449104433" w:history="1">
            <w:r w:rsidR="0094518B">
              <w:rPr>
                <w:rFonts w:ascii="ZWAdobeF" w:hAnsi="ZWAdobeF" w:cs="ZWAdobeF"/>
                <w:sz w:val="2"/>
                <w:szCs w:val="2"/>
              </w:rPr>
              <w:t>94T</w:t>
            </w:r>
            <w:r w:rsidR="006A6E4C" w:rsidRPr="0088608A">
              <w:rPr>
                <w:rStyle w:val="Hyperlink"/>
                <w:noProof/>
              </w:rPr>
              <w:t>3.2</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Oil and gas well failure rates in Alberta, Canada</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_Toc449104433 \h </w:instrText>
            </w:r>
            <w:r w:rsidR="006A6E4C">
              <w:rPr>
                <w:noProof/>
                <w:webHidden/>
              </w:rPr>
            </w:r>
            <w:r w:rsidR="006A6E4C">
              <w:rPr>
                <w:noProof/>
                <w:webHidden/>
              </w:rPr>
              <w:fldChar w:fldCharType="separate"/>
            </w:r>
            <w:r w:rsidR="00340DA3">
              <w:rPr>
                <w:noProof/>
                <w:webHidden/>
              </w:rPr>
              <w:t>26</w:t>
            </w:r>
            <w:r w:rsidR="006A6E4C">
              <w:rPr>
                <w:noProof/>
                <w:webHidden/>
              </w:rPr>
              <w:fldChar w:fldCharType="end"/>
            </w:r>
          </w:hyperlink>
        </w:p>
        <w:p w14:paraId="65BAF432" w14:textId="52F98BA6" w:rsidR="006A6E4C" w:rsidRDefault="00026F16">
          <w:pPr>
            <w:pStyle w:val="TOC2"/>
            <w:tabs>
              <w:tab w:val="left" w:pos="880"/>
              <w:tab w:val="right" w:leader="dot" w:pos="9054"/>
            </w:tabs>
            <w:rPr>
              <w:smallCaps w:val="0"/>
              <w:noProof/>
              <w:sz w:val="22"/>
              <w:szCs w:val="22"/>
              <w:lang w:val="en-AU" w:eastAsia="en-AU"/>
            </w:rPr>
          </w:pPr>
          <w:hyperlink w:anchor="_Toc449104435" w:history="1">
            <w:r w:rsidR="0094518B">
              <w:rPr>
                <w:rFonts w:ascii="ZWAdobeF" w:hAnsi="ZWAdobeF" w:cs="ZWAdobeF"/>
                <w:sz w:val="2"/>
                <w:szCs w:val="2"/>
              </w:rPr>
              <w:t>94T</w:t>
            </w:r>
            <w:r w:rsidR="006A6E4C" w:rsidRPr="0088608A">
              <w:rPr>
                <w:rStyle w:val="Hyperlink"/>
                <w:noProof/>
              </w:rPr>
              <w:t>3.3</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Coal seam gas well failure rates in the San Juan Basin, USA</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_Toc449104435 \h </w:instrText>
            </w:r>
            <w:r w:rsidR="006A6E4C">
              <w:rPr>
                <w:noProof/>
                <w:webHidden/>
              </w:rPr>
            </w:r>
            <w:r w:rsidR="006A6E4C">
              <w:rPr>
                <w:noProof/>
                <w:webHidden/>
              </w:rPr>
              <w:fldChar w:fldCharType="separate"/>
            </w:r>
            <w:r w:rsidR="00340DA3">
              <w:rPr>
                <w:noProof/>
                <w:webHidden/>
              </w:rPr>
              <w:t>30</w:t>
            </w:r>
            <w:r w:rsidR="006A6E4C">
              <w:rPr>
                <w:noProof/>
                <w:webHidden/>
              </w:rPr>
              <w:fldChar w:fldCharType="end"/>
            </w:r>
          </w:hyperlink>
        </w:p>
        <w:p w14:paraId="65BAF433" w14:textId="18BC21C9" w:rsidR="006A6E4C" w:rsidRDefault="00026F16">
          <w:pPr>
            <w:pStyle w:val="TOC2"/>
            <w:tabs>
              <w:tab w:val="left" w:pos="880"/>
              <w:tab w:val="right" w:leader="dot" w:pos="9054"/>
            </w:tabs>
            <w:rPr>
              <w:smallCaps w:val="0"/>
              <w:noProof/>
              <w:sz w:val="22"/>
              <w:szCs w:val="22"/>
              <w:lang w:val="en-AU" w:eastAsia="en-AU"/>
            </w:rPr>
          </w:pPr>
          <w:hyperlink w:anchor="_Toc449104437" w:history="1">
            <w:r w:rsidR="0094518B">
              <w:rPr>
                <w:rFonts w:ascii="ZWAdobeF" w:hAnsi="ZWAdobeF" w:cs="ZWAdobeF"/>
                <w:sz w:val="2"/>
                <w:szCs w:val="2"/>
              </w:rPr>
              <w:t>94T</w:t>
            </w:r>
            <w:r w:rsidR="006A6E4C" w:rsidRPr="0088608A">
              <w:rPr>
                <w:rStyle w:val="Hyperlink"/>
                <w:noProof/>
              </w:rPr>
              <w:t>3.4</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Oil and gas failure rates in the Gulf of Mexico, US</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_Toc449104437 \h </w:instrText>
            </w:r>
            <w:r w:rsidR="006A6E4C">
              <w:rPr>
                <w:noProof/>
                <w:webHidden/>
              </w:rPr>
            </w:r>
            <w:r w:rsidR="006A6E4C">
              <w:rPr>
                <w:noProof/>
                <w:webHidden/>
              </w:rPr>
              <w:fldChar w:fldCharType="separate"/>
            </w:r>
            <w:r w:rsidR="00340DA3">
              <w:rPr>
                <w:noProof/>
                <w:webHidden/>
              </w:rPr>
              <w:t>31</w:t>
            </w:r>
            <w:r w:rsidR="006A6E4C">
              <w:rPr>
                <w:noProof/>
                <w:webHidden/>
              </w:rPr>
              <w:fldChar w:fldCharType="end"/>
            </w:r>
          </w:hyperlink>
        </w:p>
        <w:p w14:paraId="65BAF434" w14:textId="5AD4B910" w:rsidR="006A6E4C" w:rsidRDefault="00026F16">
          <w:pPr>
            <w:pStyle w:val="TOC2"/>
            <w:tabs>
              <w:tab w:val="left" w:pos="880"/>
              <w:tab w:val="right" w:leader="dot" w:pos="9054"/>
            </w:tabs>
            <w:rPr>
              <w:smallCaps w:val="0"/>
              <w:noProof/>
              <w:sz w:val="22"/>
              <w:szCs w:val="22"/>
              <w:lang w:val="en-AU" w:eastAsia="en-AU"/>
            </w:rPr>
          </w:pPr>
          <w:hyperlink w:anchor="_Toc449104439" w:history="1">
            <w:r w:rsidR="0094518B">
              <w:rPr>
                <w:rFonts w:ascii="ZWAdobeF" w:hAnsi="ZWAdobeF" w:cs="ZWAdobeF"/>
                <w:sz w:val="2"/>
                <w:szCs w:val="2"/>
              </w:rPr>
              <w:t>94T</w:t>
            </w:r>
            <w:r w:rsidR="006A6E4C" w:rsidRPr="0088608A">
              <w:rPr>
                <w:rStyle w:val="Hyperlink"/>
                <w:noProof/>
              </w:rPr>
              <w:t>3.5</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Oil and gas failure rates in offshore Norway</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_Toc449104439 \h </w:instrText>
            </w:r>
            <w:r w:rsidR="006A6E4C">
              <w:rPr>
                <w:noProof/>
                <w:webHidden/>
              </w:rPr>
            </w:r>
            <w:r w:rsidR="006A6E4C">
              <w:rPr>
                <w:noProof/>
                <w:webHidden/>
              </w:rPr>
              <w:fldChar w:fldCharType="separate"/>
            </w:r>
            <w:r w:rsidR="00340DA3">
              <w:rPr>
                <w:noProof/>
                <w:webHidden/>
              </w:rPr>
              <w:t>31</w:t>
            </w:r>
            <w:r w:rsidR="006A6E4C">
              <w:rPr>
                <w:noProof/>
                <w:webHidden/>
              </w:rPr>
              <w:fldChar w:fldCharType="end"/>
            </w:r>
          </w:hyperlink>
        </w:p>
        <w:p w14:paraId="65BAF435" w14:textId="3BCE2F87" w:rsidR="006A6E4C" w:rsidRDefault="00026F16">
          <w:pPr>
            <w:pStyle w:val="TOC2"/>
            <w:tabs>
              <w:tab w:val="left" w:pos="880"/>
              <w:tab w:val="right" w:leader="dot" w:pos="9054"/>
            </w:tabs>
            <w:rPr>
              <w:smallCaps w:val="0"/>
              <w:noProof/>
              <w:sz w:val="22"/>
              <w:szCs w:val="22"/>
              <w:lang w:val="en-AU" w:eastAsia="en-AU"/>
            </w:rPr>
          </w:pPr>
          <w:hyperlink w:anchor="_Toc449104440" w:history="1">
            <w:r w:rsidR="0094518B">
              <w:rPr>
                <w:rFonts w:ascii="ZWAdobeF" w:hAnsi="ZWAdobeF" w:cs="ZWAdobeF"/>
                <w:sz w:val="2"/>
                <w:szCs w:val="2"/>
              </w:rPr>
              <w:t>94T</w:t>
            </w:r>
            <w:r w:rsidR="006A6E4C" w:rsidRPr="0088608A">
              <w:rPr>
                <w:rStyle w:val="Hyperlink"/>
                <w:noProof/>
              </w:rPr>
              <w:t>3.6</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Water bore failure investigations in the Surat Basin, Australia</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_Toc449104440 \h </w:instrText>
            </w:r>
            <w:r w:rsidR="006A6E4C">
              <w:rPr>
                <w:noProof/>
                <w:webHidden/>
              </w:rPr>
            </w:r>
            <w:r w:rsidR="006A6E4C">
              <w:rPr>
                <w:noProof/>
                <w:webHidden/>
              </w:rPr>
              <w:fldChar w:fldCharType="separate"/>
            </w:r>
            <w:r w:rsidR="00340DA3">
              <w:rPr>
                <w:noProof/>
                <w:webHidden/>
              </w:rPr>
              <w:t>33</w:t>
            </w:r>
            <w:r w:rsidR="006A6E4C">
              <w:rPr>
                <w:noProof/>
                <w:webHidden/>
              </w:rPr>
              <w:fldChar w:fldCharType="end"/>
            </w:r>
          </w:hyperlink>
        </w:p>
        <w:p w14:paraId="65BAF436" w14:textId="07EFE149" w:rsidR="006A6E4C" w:rsidRDefault="00026F16">
          <w:pPr>
            <w:pStyle w:val="TOC2"/>
            <w:tabs>
              <w:tab w:val="left" w:pos="880"/>
              <w:tab w:val="right" w:leader="dot" w:pos="9054"/>
            </w:tabs>
            <w:rPr>
              <w:smallCaps w:val="0"/>
              <w:noProof/>
              <w:sz w:val="22"/>
              <w:szCs w:val="22"/>
              <w:lang w:val="en-AU" w:eastAsia="en-AU"/>
            </w:rPr>
          </w:pPr>
          <w:hyperlink w:anchor="_Toc449104441" w:history="1">
            <w:r w:rsidR="0094518B">
              <w:rPr>
                <w:rFonts w:ascii="ZWAdobeF" w:hAnsi="ZWAdobeF" w:cs="ZWAdobeF"/>
                <w:sz w:val="2"/>
                <w:szCs w:val="2"/>
              </w:rPr>
              <w:t>94T</w:t>
            </w:r>
            <w:r w:rsidR="006A6E4C" w:rsidRPr="0088608A">
              <w:rPr>
                <w:rStyle w:val="Hyperlink"/>
                <w:noProof/>
              </w:rPr>
              <w:t>3.7</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Coal seam gas well failure rates in Australia</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_Toc449104441 \h </w:instrText>
            </w:r>
            <w:r w:rsidR="006A6E4C">
              <w:rPr>
                <w:noProof/>
                <w:webHidden/>
              </w:rPr>
            </w:r>
            <w:r w:rsidR="006A6E4C">
              <w:rPr>
                <w:noProof/>
                <w:webHidden/>
              </w:rPr>
              <w:fldChar w:fldCharType="separate"/>
            </w:r>
            <w:r w:rsidR="00340DA3">
              <w:rPr>
                <w:noProof/>
                <w:webHidden/>
              </w:rPr>
              <w:t>35</w:t>
            </w:r>
            <w:r w:rsidR="006A6E4C">
              <w:rPr>
                <w:noProof/>
                <w:webHidden/>
              </w:rPr>
              <w:fldChar w:fldCharType="end"/>
            </w:r>
          </w:hyperlink>
        </w:p>
        <w:p w14:paraId="65BAF437" w14:textId="63E085ED" w:rsidR="006A6E4C" w:rsidRDefault="00026F16">
          <w:pPr>
            <w:pStyle w:val="TOC1"/>
            <w:tabs>
              <w:tab w:val="left" w:pos="440"/>
              <w:tab w:val="right" w:leader="dot" w:pos="9054"/>
            </w:tabs>
            <w:rPr>
              <w:b w:val="0"/>
              <w:bCs w:val="0"/>
              <w:caps w:val="0"/>
              <w:noProof/>
              <w:sz w:val="22"/>
              <w:szCs w:val="22"/>
              <w:lang w:val="en-AU" w:eastAsia="en-AU"/>
            </w:rPr>
          </w:pPr>
          <w:hyperlink w:anchor="_Toc449104443" w:history="1">
            <w:r w:rsidR="0094518B">
              <w:rPr>
                <w:rFonts w:ascii="ZWAdobeF" w:hAnsi="ZWAdobeF" w:cs="ZWAdobeF"/>
                <w:b w:val="0"/>
                <w:sz w:val="2"/>
                <w:szCs w:val="2"/>
              </w:rPr>
              <w:t>94T</w:t>
            </w:r>
            <w:r w:rsidR="006A6E4C" w:rsidRPr="0088608A">
              <w:rPr>
                <w:rStyle w:val="Hyperlink"/>
                <w:noProof/>
              </w:rPr>
              <w:t>4</w:t>
            </w:r>
            <w:r w:rsidR="0094518B">
              <w:rPr>
                <w:rStyle w:val="Hyperlink"/>
                <w:rFonts w:ascii="ZWAdobeF" w:hAnsi="ZWAdobeF" w:cs="ZWAdobeF"/>
                <w:b w:val="0"/>
                <w:noProof/>
                <w:color w:val="auto"/>
                <w:sz w:val="2"/>
                <w:szCs w:val="2"/>
                <w:u w:val="none"/>
              </w:rPr>
              <w:t>94T</w:t>
            </w:r>
            <w:r w:rsidR="006A6E4C">
              <w:rPr>
                <w:b w:val="0"/>
                <w:bCs w:val="0"/>
                <w:caps w:val="0"/>
                <w:noProof/>
                <w:sz w:val="22"/>
                <w:szCs w:val="22"/>
                <w:lang w:val="en-AU" w:eastAsia="en-AU"/>
              </w:rPr>
              <w:tab/>
            </w:r>
            <w:r w:rsidR="0094518B">
              <w:rPr>
                <w:rFonts w:ascii="ZWAdobeF" w:hAnsi="ZWAdobeF" w:cs="ZWAdobeF"/>
                <w:b w:val="0"/>
                <w:bCs w:val="0"/>
                <w:caps w:val="0"/>
                <w:noProof/>
                <w:sz w:val="2"/>
                <w:szCs w:val="2"/>
                <w:lang w:val="en-AU" w:eastAsia="en-AU"/>
              </w:rPr>
              <w:t>94T</w:t>
            </w:r>
            <w:r w:rsidR="006A6E4C" w:rsidRPr="0088608A">
              <w:rPr>
                <w:rStyle w:val="Hyperlink"/>
                <w:noProof/>
              </w:rPr>
              <w:t>Conceptualisation of well and bore failure pathways for groundwater modelling</w:t>
            </w:r>
            <w:r w:rsidR="0094518B">
              <w:rPr>
                <w:rStyle w:val="Hyperlink"/>
                <w:rFonts w:ascii="ZWAdobeF" w:hAnsi="ZWAdobeF" w:cs="ZWAdobeF"/>
                <w:b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_Toc449104443 \h </w:instrText>
            </w:r>
            <w:r w:rsidR="006A6E4C">
              <w:rPr>
                <w:noProof/>
                <w:webHidden/>
              </w:rPr>
            </w:r>
            <w:r w:rsidR="006A6E4C">
              <w:rPr>
                <w:noProof/>
                <w:webHidden/>
              </w:rPr>
              <w:fldChar w:fldCharType="separate"/>
            </w:r>
            <w:r w:rsidR="00340DA3">
              <w:rPr>
                <w:noProof/>
                <w:webHidden/>
              </w:rPr>
              <w:t>36</w:t>
            </w:r>
            <w:r w:rsidR="006A6E4C">
              <w:rPr>
                <w:noProof/>
                <w:webHidden/>
              </w:rPr>
              <w:fldChar w:fldCharType="end"/>
            </w:r>
          </w:hyperlink>
        </w:p>
        <w:p w14:paraId="65BAF438" w14:textId="580EAE66" w:rsidR="006A6E4C" w:rsidRDefault="00026F16">
          <w:pPr>
            <w:pStyle w:val="TOC2"/>
            <w:tabs>
              <w:tab w:val="left" w:pos="880"/>
              <w:tab w:val="right" w:leader="dot" w:pos="9054"/>
            </w:tabs>
            <w:rPr>
              <w:smallCaps w:val="0"/>
              <w:noProof/>
              <w:sz w:val="22"/>
              <w:szCs w:val="22"/>
              <w:lang w:val="en-AU" w:eastAsia="en-AU"/>
            </w:rPr>
          </w:pPr>
          <w:hyperlink w:anchor="_Toc449104444" w:history="1">
            <w:r w:rsidR="0094518B">
              <w:rPr>
                <w:rFonts w:ascii="ZWAdobeF" w:hAnsi="ZWAdobeF" w:cs="ZWAdobeF"/>
                <w:sz w:val="2"/>
                <w:szCs w:val="2"/>
              </w:rPr>
              <w:t>94T</w:t>
            </w:r>
            <w:r w:rsidR="006A6E4C" w:rsidRPr="0088608A">
              <w:rPr>
                <w:rStyle w:val="Hyperlink"/>
                <w:noProof/>
              </w:rPr>
              <w:t>4.1</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Governing processes and parameters</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_Toc449104444 \h </w:instrText>
            </w:r>
            <w:r w:rsidR="006A6E4C">
              <w:rPr>
                <w:noProof/>
                <w:webHidden/>
              </w:rPr>
            </w:r>
            <w:r w:rsidR="006A6E4C">
              <w:rPr>
                <w:noProof/>
                <w:webHidden/>
              </w:rPr>
              <w:fldChar w:fldCharType="separate"/>
            </w:r>
            <w:r w:rsidR="00340DA3">
              <w:rPr>
                <w:noProof/>
                <w:webHidden/>
              </w:rPr>
              <w:t>36</w:t>
            </w:r>
            <w:r w:rsidR="006A6E4C">
              <w:rPr>
                <w:noProof/>
                <w:webHidden/>
              </w:rPr>
              <w:fldChar w:fldCharType="end"/>
            </w:r>
          </w:hyperlink>
        </w:p>
        <w:p w14:paraId="65BAF439" w14:textId="21C39C18" w:rsidR="006A6E4C" w:rsidRDefault="00026F16">
          <w:pPr>
            <w:pStyle w:val="TOC3"/>
            <w:tabs>
              <w:tab w:val="left" w:pos="1100"/>
              <w:tab w:val="right" w:leader="dot" w:pos="9054"/>
            </w:tabs>
            <w:rPr>
              <w:i w:val="0"/>
              <w:iCs w:val="0"/>
              <w:noProof/>
              <w:sz w:val="22"/>
              <w:szCs w:val="22"/>
              <w:lang w:val="en-AU" w:eastAsia="en-AU"/>
            </w:rPr>
          </w:pPr>
          <w:hyperlink w:anchor="_Toc449104445" w:history="1">
            <w:r w:rsidR="0094518B">
              <w:rPr>
                <w:rFonts w:ascii="ZWAdobeF" w:hAnsi="ZWAdobeF" w:cs="ZWAdobeF"/>
                <w:i w:val="0"/>
                <w:sz w:val="2"/>
                <w:szCs w:val="2"/>
              </w:rPr>
              <w:t>94T</w:t>
            </w:r>
            <w:r w:rsidR="006A6E4C" w:rsidRPr="0088608A">
              <w:rPr>
                <w:rStyle w:val="Hyperlink"/>
                <w:noProof/>
              </w:rPr>
              <w:t>4.1.1</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Study area</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_Toc449104445 \h </w:instrText>
            </w:r>
            <w:r w:rsidR="006A6E4C">
              <w:rPr>
                <w:noProof/>
                <w:webHidden/>
              </w:rPr>
            </w:r>
            <w:r w:rsidR="006A6E4C">
              <w:rPr>
                <w:noProof/>
                <w:webHidden/>
              </w:rPr>
              <w:fldChar w:fldCharType="separate"/>
            </w:r>
            <w:r w:rsidR="00340DA3">
              <w:rPr>
                <w:noProof/>
                <w:webHidden/>
              </w:rPr>
              <w:t>36</w:t>
            </w:r>
            <w:r w:rsidR="006A6E4C">
              <w:rPr>
                <w:noProof/>
                <w:webHidden/>
              </w:rPr>
              <w:fldChar w:fldCharType="end"/>
            </w:r>
          </w:hyperlink>
        </w:p>
        <w:p w14:paraId="65BAF43A" w14:textId="4CF67819" w:rsidR="006A6E4C" w:rsidRDefault="00026F16">
          <w:pPr>
            <w:pStyle w:val="TOC3"/>
            <w:tabs>
              <w:tab w:val="left" w:pos="1100"/>
              <w:tab w:val="right" w:leader="dot" w:pos="9054"/>
            </w:tabs>
            <w:rPr>
              <w:i w:val="0"/>
              <w:iCs w:val="0"/>
              <w:noProof/>
              <w:sz w:val="22"/>
              <w:szCs w:val="22"/>
              <w:lang w:val="en-AU" w:eastAsia="en-AU"/>
            </w:rPr>
          </w:pPr>
          <w:hyperlink w:anchor="_Toc449104446" w:history="1">
            <w:r w:rsidR="0094518B">
              <w:rPr>
                <w:rFonts w:ascii="ZWAdobeF" w:hAnsi="ZWAdobeF" w:cs="ZWAdobeF"/>
                <w:i w:val="0"/>
                <w:sz w:val="2"/>
                <w:szCs w:val="2"/>
              </w:rPr>
              <w:t>94T</w:t>
            </w:r>
            <w:r w:rsidR="006A6E4C" w:rsidRPr="0088608A">
              <w:rPr>
                <w:rStyle w:val="Hyperlink"/>
                <w:noProof/>
              </w:rPr>
              <w:t>4.1.2</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Hydraulic head gradient</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_Toc449104446 \h </w:instrText>
            </w:r>
            <w:r w:rsidR="006A6E4C">
              <w:rPr>
                <w:noProof/>
                <w:webHidden/>
              </w:rPr>
            </w:r>
            <w:r w:rsidR="006A6E4C">
              <w:rPr>
                <w:noProof/>
                <w:webHidden/>
              </w:rPr>
              <w:fldChar w:fldCharType="separate"/>
            </w:r>
            <w:r w:rsidR="00340DA3">
              <w:rPr>
                <w:noProof/>
                <w:webHidden/>
              </w:rPr>
              <w:t>37</w:t>
            </w:r>
            <w:r w:rsidR="006A6E4C">
              <w:rPr>
                <w:noProof/>
                <w:webHidden/>
              </w:rPr>
              <w:fldChar w:fldCharType="end"/>
            </w:r>
          </w:hyperlink>
        </w:p>
        <w:p w14:paraId="65BAF43B" w14:textId="5F1F371A" w:rsidR="006A6E4C" w:rsidRDefault="00026F16">
          <w:pPr>
            <w:pStyle w:val="TOC3"/>
            <w:tabs>
              <w:tab w:val="left" w:pos="1100"/>
              <w:tab w:val="right" w:leader="dot" w:pos="9054"/>
            </w:tabs>
            <w:rPr>
              <w:i w:val="0"/>
              <w:iCs w:val="0"/>
              <w:noProof/>
              <w:sz w:val="22"/>
              <w:szCs w:val="22"/>
              <w:lang w:val="en-AU" w:eastAsia="en-AU"/>
            </w:rPr>
          </w:pPr>
          <w:hyperlink w:anchor="_Toc449104447" w:history="1">
            <w:r w:rsidR="0094518B">
              <w:rPr>
                <w:rFonts w:ascii="ZWAdobeF" w:hAnsi="ZWAdobeF" w:cs="ZWAdobeF"/>
                <w:i w:val="0"/>
                <w:sz w:val="2"/>
                <w:szCs w:val="2"/>
              </w:rPr>
              <w:t>94T</w:t>
            </w:r>
            <w:r w:rsidR="006A6E4C" w:rsidRPr="0088608A">
              <w:rPr>
                <w:rStyle w:val="Hyperlink"/>
                <w:noProof/>
              </w:rPr>
              <w:t>4.1.3</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Effective well/bore permeability/hydraulic conductivity</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_Toc449104447 \h </w:instrText>
            </w:r>
            <w:r w:rsidR="006A6E4C">
              <w:rPr>
                <w:noProof/>
                <w:webHidden/>
              </w:rPr>
            </w:r>
            <w:r w:rsidR="006A6E4C">
              <w:rPr>
                <w:noProof/>
                <w:webHidden/>
              </w:rPr>
              <w:fldChar w:fldCharType="separate"/>
            </w:r>
            <w:r w:rsidR="00340DA3">
              <w:rPr>
                <w:noProof/>
                <w:webHidden/>
              </w:rPr>
              <w:t>47</w:t>
            </w:r>
            <w:r w:rsidR="006A6E4C">
              <w:rPr>
                <w:noProof/>
                <w:webHidden/>
              </w:rPr>
              <w:fldChar w:fldCharType="end"/>
            </w:r>
          </w:hyperlink>
        </w:p>
        <w:p w14:paraId="65BAF43C" w14:textId="7FD3FC26" w:rsidR="006A6E4C" w:rsidRDefault="00026F16">
          <w:pPr>
            <w:pStyle w:val="TOC2"/>
            <w:tabs>
              <w:tab w:val="left" w:pos="880"/>
              <w:tab w:val="right" w:leader="dot" w:pos="9054"/>
            </w:tabs>
            <w:rPr>
              <w:smallCaps w:val="0"/>
              <w:noProof/>
              <w:sz w:val="22"/>
              <w:szCs w:val="22"/>
              <w:lang w:val="en-AU" w:eastAsia="en-AU"/>
            </w:rPr>
          </w:pPr>
          <w:hyperlink w:anchor="_Toc449104448" w:history="1">
            <w:r w:rsidR="0094518B">
              <w:rPr>
                <w:rFonts w:ascii="ZWAdobeF" w:hAnsi="ZWAdobeF" w:cs="ZWAdobeF"/>
                <w:sz w:val="2"/>
                <w:szCs w:val="2"/>
              </w:rPr>
              <w:t>94T</w:t>
            </w:r>
            <w:r w:rsidR="006A6E4C" w:rsidRPr="0088608A">
              <w:rPr>
                <w:rStyle w:val="Hyperlink"/>
                <w:noProof/>
              </w:rPr>
              <w:t>4.2</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Prioritising modelling efforts</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_Toc449104448 \h </w:instrText>
            </w:r>
            <w:r w:rsidR="006A6E4C">
              <w:rPr>
                <w:noProof/>
                <w:webHidden/>
              </w:rPr>
            </w:r>
            <w:r w:rsidR="006A6E4C">
              <w:rPr>
                <w:noProof/>
                <w:webHidden/>
              </w:rPr>
              <w:fldChar w:fldCharType="separate"/>
            </w:r>
            <w:r w:rsidR="00340DA3">
              <w:rPr>
                <w:noProof/>
                <w:webHidden/>
              </w:rPr>
              <w:t>52</w:t>
            </w:r>
            <w:r w:rsidR="006A6E4C">
              <w:rPr>
                <w:noProof/>
                <w:webHidden/>
              </w:rPr>
              <w:fldChar w:fldCharType="end"/>
            </w:r>
          </w:hyperlink>
        </w:p>
        <w:p w14:paraId="65BAF43D" w14:textId="1B327725" w:rsidR="006A6E4C" w:rsidRDefault="00026F16">
          <w:pPr>
            <w:pStyle w:val="TOC2"/>
            <w:tabs>
              <w:tab w:val="left" w:pos="880"/>
              <w:tab w:val="right" w:leader="dot" w:pos="9054"/>
            </w:tabs>
            <w:rPr>
              <w:smallCaps w:val="0"/>
              <w:noProof/>
              <w:sz w:val="22"/>
              <w:szCs w:val="22"/>
              <w:lang w:val="en-AU" w:eastAsia="en-AU"/>
            </w:rPr>
          </w:pPr>
          <w:hyperlink w:anchor="_Toc449104449" w:history="1">
            <w:r w:rsidR="0094518B">
              <w:rPr>
                <w:rFonts w:ascii="ZWAdobeF" w:hAnsi="ZWAdobeF" w:cs="ZWAdobeF"/>
                <w:sz w:val="2"/>
                <w:szCs w:val="2"/>
              </w:rPr>
              <w:t>94T</w:t>
            </w:r>
            <w:r w:rsidR="006A6E4C" w:rsidRPr="0088608A">
              <w:rPr>
                <w:rStyle w:val="Hyperlink"/>
                <w:noProof/>
              </w:rPr>
              <w:t>4.3</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Groundwater flow pathways linked to well failure</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_Toc449104449 \h </w:instrText>
            </w:r>
            <w:r w:rsidR="006A6E4C">
              <w:rPr>
                <w:noProof/>
                <w:webHidden/>
              </w:rPr>
            </w:r>
            <w:r w:rsidR="006A6E4C">
              <w:rPr>
                <w:noProof/>
                <w:webHidden/>
              </w:rPr>
              <w:fldChar w:fldCharType="separate"/>
            </w:r>
            <w:r w:rsidR="00340DA3">
              <w:rPr>
                <w:noProof/>
                <w:webHidden/>
              </w:rPr>
              <w:t>56</w:t>
            </w:r>
            <w:r w:rsidR="006A6E4C">
              <w:rPr>
                <w:noProof/>
                <w:webHidden/>
              </w:rPr>
              <w:fldChar w:fldCharType="end"/>
            </w:r>
          </w:hyperlink>
        </w:p>
        <w:p w14:paraId="65BAF43E" w14:textId="36355A76" w:rsidR="006A6E4C" w:rsidRDefault="00026F16">
          <w:pPr>
            <w:pStyle w:val="TOC3"/>
            <w:tabs>
              <w:tab w:val="left" w:pos="1100"/>
              <w:tab w:val="right" w:leader="dot" w:pos="9054"/>
            </w:tabs>
            <w:rPr>
              <w:i w:val="0"/>
              <w:iCs w:val="0"/>
              <w:noProof/>
              <w:sz w:val="22"/>
              <w:szCs w:val="22"/>
              <w:lang w:val="en-AU" w:eastAsia="en-AU"/>
            </w:rPr>
          </w:pPr>
          <w:hyperlink w:anchor="_Toc449104498" w:history="1">
            <w:r w:rsidR="0094518B">
              <w:rPr>
                <w:rFonts w:ascii="ZWAdobeF" w:hAnsi="ZWAdobeF" w:cs="ZWAdobeF"/>
                <w:i w:val="0"/>
                <w:sz w:val="2"/>
                <w:szCs w:val="2"/>
              </w:rPr>
              <w:t>94T</w:t>
            </w:r>
            <w:r w:rsidR="006A6E4C" w:rsidRPr="0088608A">
              <w:rPr>
                <w:rStyle w:val="Hyperlink"/>
                <w:noProof/>
              </w:rPr>
              <w:t>4.3.1</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Pathways linked to exploration bores</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_Toc449104498 \h </w:instrText>
            </w:r>
            <w:r w:rsidR="006A6E4C">
              <w:rPr>
                <w:noProof/>
                <w:webHidden/>
              </w:rPr>
            </w:r>
            <w:r w:rsidR="006A6E4C">
              <w:rPr>
                <w:noProof/>
                <w:webHidden/>
              </w:rPr>
              <w:fldChar w:fldCharType="separate"/>
            </w:r>
            <w:r w:rsidR="00340DA3">
              <w:rPr>
                <w:noProof/>
                <w:webHidden/>
              </w:rPr>
              <w:t>56</w:t>
            </w:r>
            <w:r w:rsidR="006A6E4C">
              <w:rPr>
                <w:noProof/>
                <w:webHidden/>
              </w:rPr>
              <w:fldChar w:fldCharType="end"/>
            </w:r>
          </w:hyperlink>
        </w:p>
        <w:p w14:paraId="65BAF43F" w14:textId="7A1642AE" w:rsidR="006A6E4C" w:rsidRDefault="00026F16">
          <w:pPr>
            <w:pStyle w:val="TOC3"/>
            <w:tabs>
              <w:tab w:val="left" w:pos="1100"/>
              <w:tab w:val="right" w:leader="dot" w:pos="9054"/>
            </w:tabs>
            <w:rPr>
              <w:i w:val="0"/>
              <w:iCs w:val="0"/>
              <w:noProof/>
              <w:sz w:val="22"/>
              <w:szCs w:val="22"/>
              <w:lang w:val="en-AU" w:eastAsia="en-AU"/>
            </w:rPr>
          </w:pPr>
          <w:hyperlink w:anchor="_Toc449104499" w:history="1">
            <w:r w:rsidR="0094518B">
              <w:rPr>
                <w:rFonts w:ascii="ZWAdobeF" w:hAnsi="ZWAdobeF" w:cs="ZWAdobeF"/>
                <w:i w:val="0"/>
                <w:sz w:val="2"/>
                <w:szCs w:val="2"/>
              </w:rPr>
              <w:t>94T</w:t>
            </w:r>
            <w:r w:rsidR="006A6E4C" w:rsidRPr="0088608A">
              <w:rPr>
                <w:rStyle w:val="Hyperlink"/>
                <w:noProof/>
              </w:rPr>
              <w:t>4.3.2</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Pathways linked to decommissioned and abandoned wells</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_Toc449104499 \h </w:instrText>
            </w:r>
            <w:r w:rsidR="006A6E4C">
              <w:rPr>
                <w:noProof/>
                <w:webHidden/>
              </w:rPr>
            </w:r>
            <w:r w:rsidR="006A6E4C">
              <w:rPr>
                <w:noProof/>
                <w:webHidden/>
              </w:rPr>
              <w:fldChar w:fldCharType="separate"/>
            </w:r>
            <w:r w:rsidR="00340DA3">
              <w:rPr>
                <w:noProof/>
                <w:webHidden/>
              </w:rPr>
              <w:t>58</w:t>
            </w:r>
            <w:r w:rsidR="006A6E4C">
              <w:rPr>
                <w:noProof/>
                <w:webHidden/>
              </w:rPr>
              <w:fldChar w:fldCharType="end"/>
            </w:r>
          </w:hyperlink>
        </w:p>
        <w:p w14:paraId="65BAF440" w14:textId="1C9C5F75" w:rsidR="006A6E4C" w:rsidRDefault="00026F16">
          <w:pPr>
            <w:pStyle w:val="TOC3"/>
            <w:tabs>
              <w:tab w:val="left" w:pos="1100"/>
              <w:tab w:val="right" w:leader="dot" w:pos="9054"/>
            </w:tabs>
            <w:rPr>
              <w:i w:val="0"/>
              <w:iCs w:val="0"/>
              <w:noProof/>
              <w:sz w:val="22"/>
              <w:szCs w:val="22"/>
              <w:lang w:val="en-AU" w:eastAsia="en-AU"/>
            </w:rPr>
          </w:pPr>
          <w:hyperlink w:anchor="_Toc449104501" w:history="1">
            <w:r w:rsidR="0094518B">
              <w:rPr>
                <w:rFonts w:ascii="ZWAdobeF" w:hAnsi="ZWAdobeF" w:cs="ZWAdobeF"/>
                <w:i w:val="0"/>
                <w:sz w:val="2"/>
                <w:szCs w:val="2"/>
              </w:rPr>
              <w:t>94T</w:t>
            </w:r>
            <w:r w:rsidR="006A6E4C" w:rsidRPr="0088608A">
              <w:rPr>
                <w:rStyle w:val="Hyperlink"/>
                <w:noProof/>
              </w:rPr>
              <w:t>4.3.3</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Pathways linked to repurposed oil and gas well</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_Toc449104501 \h </w:instrText>
            </w:r>
            <w:r w:rsidR="006A6E4C">
              <w:rPr>
                <w:noProof/>
                <w:webHidden/>
              </w:rPr>
            </w:r>
            <w:r w:rsidR="006A6E4C">
              <w:rPr>
                <w:noProof/>
                <w:webHidden/>
              </w:rPr>
              <w:fldChar w:fldCharType="separate"/>
            </w:r>
            <w:r w:rsidR="00340DA3">
              <w:rPr>
                <w:noProof/>
                <w:webHidden/>
              </w:rPr>
              <w:t>59</w:t>
            </w:r>
            <w:r w:rsidR="006A6E4C">
              <w:rPr>
                <w:noProof/>
                <w:webHidden/>
              </w:rPr>
              <w:fldChar w:fldCharType="end"/>
            </w:r>
          </w:hyperlink>
        </w:p>
        <w:p w14:paraId="65BAF441" w14:textId="46FBB4A4" w:rsidR="006A6E4C" w:rsidRDefault="00026F16">
          <w:pPr>
            <w:pStyle w:val="TOC3"/>
            <w:tabs>
              <w:tab w:val="left" w:pos="1100"/>
              <w:tab w:val="right" w:leader="dot" w:pos="9054"/>
            </w:tabs>
            <w:rPr>
              <w:i w:val="0"/>
              <w:iCs w:val="0"/>
              <w:noProof/>
              <w:sz w:val="22"/>
              <w:szCs w:val="22"/>
              <w:lang w:val="en-AU" w:eastAsia="en-AU"/>
            </w:rPr>
          </w:pPr>
          <w:hyperlink w:anchor="_Toc449104502" w:history="1">
            <w:r w:rsidR="0094518B">
              <w:rPr>
                <w:rFonts w:ascii="ZWAdobeF" w:hAnsi="ZWAdobeF" w:cs="ZWAdobeF"/>
                <w:i w:val="0"/>
                <w:sz w:val="2"/>
                <w:szCs w:val="2"/>
              </w:rPr>
              <w:t>94T</w:t>
            </w:r>
            <w:r w:rsidR="006A6E4C" w:rsidRPr="0088608A">
              <w:rPr>
                <w:rStyle w:val="Hyperlink"/>
                <w:noProof/>
              </w:rPr>
              <w:t>4.3.4</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Pathways linked to natural rock fractures and faults</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_Toc449104502 \h </w:instrText>
            </w:r>
            <w:r w:rsidR="006A6E4C">
              <w:rPr>
                <w:noProof/>
                <w:webHidden/>
              </w:rPr>
            </w:r>
            <w:r w:rsidR="006A6E4C">
              <w:rPr>
                <w:noProof/>
                <w:webHidden/>
              </w:rPr>
              <w:fldChar w:fldCharType="separate"/>
            </w:r>
            <w:r w:rsidR="00340DA3">
              <w:rPr>
                <w:noProof/>
                <w:webHidden/>
              </w:rPr>
              <w:t>60</w:t>
            </w:r>
            <w:r w:rsidR="006A6E4C">
              <w:rPr>
                <w:noProof/>
                <w:webHidden/>
              </w:rPr>
              <w:fldChar w:fldCharType="end"/>
            </w:r>
          </w:hyperlink>
        </w:p>
        <w:p w14:paraId="65BAF442" w14:textId="5746A777" w:rsidR="006A6E4C" w:rsidRDefault="00026F16">
          <w:pPr>
            <w:pStyle w:val="TOC3"/>
            <w:tabs>
              <w:tab w:val="left" w:pos="1100"/>
              <w:tab w:val="right" w:leader="dot" w:pos="9054"/>
            </w:tabs>
            <w:rPr>
              <w:i w:val="0"/>
              <w:iCs w:val="0"/>
              <w:noProof/>
              <w:sz w:val="22"/>
              <w:szCs w:val="22"/>
              <w:lang w:val="en-AU" w:eastAsia="en-AU"/>
            </w:rPr>
          </w:pPr>
          <w:hyperlink w:anchor="_Toc449104505" w:history="1">
            <w:r w:rsidR="0094518B">
              <w:rPr>
                <w:rFonts w:ascii="ZWAdobeF" w:hAnsi="ZWAdobeF" w:cs="ZWAdobeF"/>
                <w:i w:val="0"/>
                <w:sz w:val="2"/>
                <w:szCs w:val="2"/>
              </w:rPr>
              <w:t>94T</w:t>
            </w:r>
            <w:r w:rsidR="006A6E4C" w:rsidRPr="0088608A">
              <w:rPr>
                <w:rStyle w:val="Hyperlink"/>
                <w:noProof/>
              </w:rPr>
              <w:t>4.3.5</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Well failure linked to CSG well construction phase</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_Toc449104505 \h </w:instrText>
            </w:r>
            <w:r w:rsidR="006A6E4C">
              <w:rPr>
                <w:noProof/>
                <w:webHidden/>
              </w:rPr>
            </w:r>
            <w:r w:rsidR="006A6E4C">
              <w:rPr>
                <w:noProof/>
                <w:webHidden/>
              </w:rPr>
              <w:fldChar w:fldCharType="separate"/>
            </w:r>
            <w:r w:rsidR="00340DA3">
              <w:rPr>
                <w:noProof/>
                <w:webHidden/>
              </w:rPr>
              <w:t>61</w:t>
            </w:r>
            <w:r w:rsidR="006A6E4C">
              <w:rPr>
                <w:noProof/>
                <w:webHidden/>
              </w:rPr>
              <w:fldChar w:fldCharType="end"/>
            </w:r>
          </w:hyperlink>
        </w:p>
        <w:p w14:paraId="65BAF443" w14:textId="0A4DEE58" w:rsidR="006A6E4C" w:rsidRDefault="00026F16">
          <w:pPr>
            <w:pStyle w:val="TOC3"/>
            <w:tabs>
              <w:tab w:val="left" w:pos="1100"/>
              <w:tab w:val="right" w:leader="dot" w:pos="9054"/>
            </w:tabs>
            <w:rPr>
              <w:i w:val="0"/>
              <w:iCs w:val="0"/>
              <w:noProof/>
              <w:sz w:val="22"/>
              <w:szCs w:val="22"/>
              <w:lang w:val="en-AU" w:eastAsia="en-AU"/>
            </w:rPr>
          </w:pPr>
          <w:hyperlink w:anchor="_Toc449104507" w:history="1">
            <w:r w:rsidR="0094518B">
              <w:rPr>
                <w:rFonts w:ascii="ZWAdobeF" w:hAnsi="ZWAdobeF" w:cs="ZWAdobeF"/>
                <w:i w:val="0"/>
                <w:sz w:val="2"/>
                <w:szCs w:val="2"/>
              </w:rPr>
              <w:t>94T</w:t>
            </w:r>
            <w:r w:rsidR="006A6E4C" w:rsidRPr="0088608A">
              <w:rPr>
                <w:rStyle w:val="Hyperlink"/>
                <w:noProof/>
              </w:rPr>
              <w:t>4.3.6</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CSG Well failure linked to production phase</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_Toc449104507 \h </w:instrText>
            </w:r>
            <w:r w:rsidR="006A6E4C">
              <w:rPr>
                <w:noProof/>
                <w:webHidden/>
              </w:rPr>
            </w:r>
            <w:r w:rsidR="006A6E4C">
              <w:rPr>
                <w:noProof/>
                <w:webHidden/>
              </w:rPr>
              <w:fldChar w:fldCharType="separate"/>
            </w:r>
            <w:r w:rsidR="00340DA3">
              <w:rPr>
                <w:noProof/>
                <w:webHidden/>
              </w:rPr>
              <w:t>62</w:t>
            </w:r>
            <w:r w:rsidR="006A6E4C">
              <w:rPr>
                <w:noProof/>
                <w:webHidden/>
              </w:rPr>
              <w:fldChar w:fldCharType="end"/>
            </w:r>
          </w:hyperlink>
        </w:p>
        <w:p w14:paraId="65BAF444" w14:textId="721B1BCD" w:rsidR="006A6E4C" w:rsidRDefault="00026F16">
          <w:pPr>
            <w:pStyle w:val="TOC3"/>
            <w:tabs>
              <w:tab w:val="left" w:pos="1100"/>
              <w:tab w:val="right" w:leader="dot" w:pos="9054"/>
            </w:tabs>
            <w:rPr>
              <w:i w:val="0"/>
              <w:iCs w:val="0"/>
              <w:noProof/>
              <w:sz w:val="22"/>
              <w:szCs w:val="22"/>
              <w:lang w:val="en-AU" w:eastAsia="en-AU"/>
            </w:rPr>
          </w:pPr>
          <w:hyperlink w:anchor="_Toc449104508" w:history="1">
            <w:r w:rsidR="0094518B">
              <w:rPr>
                <w:rFonts w:ascii="ZWAdobeF" w:hAnsi="ZWAdobeF" w:cs="ZWAdobeF"/>
                <w:i w:val="0"/>
                <w:sz w:val="2"/>
                <w:szCs w:val="2"/>
              </w:rPr>
              <w:t>94T</w:t>
            </w:r>
            <w:r w:rsidR="006A6E4C" w:rsidRPr="0088608A">
              <w:rPr>
                <w:rStyle w:val="Hyperlink"/>
                <w:noProof/>
              </w:rPr>
              <w:t>4.3.7</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Pathway conceptualisation for groundwater modelling</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_Toc449104508 \h </w:instrText>
            </w:r>
            <w:r w:rsidR="006A6E4C">
              <w:rPr>
                <w:noProof/>
                <w:webHidden/>
              </w:rPr>
            </w:r>
            <w:r w:rsidR="006A6E4C">
              <w:rPr>
                <w:noProof/>
                <w:webHidden/>
              </w:rPr>
              <w:fldChar w:fldCharType="separate"/>
            </w:r>
            <w:r w:rsidR="00340DA3">
              <w:rPr>
                <w:noProof/>
                <w:webHidden/>
              </w:rPr>
              <w:t>63</w:t>
            </w:r>
            <w:r w:rsidR="006A6E4C">
              <w:rPr>
                <w:noProof/>
                <w:webHidden/>
              </w:rPr>
              <w:fldChar w:fldCharType="end"/>
            </w:r>
          </w:hyperlink>
        </w:p>
        <w:p w14:paraId="65BAF445" w14:textId="33A205A0" w:rsidR="006A6E4C" w:rsidRDefault="00026F16">
          <w:pPr>
            <w:pStyle w:val="TOC2"/>
            <w:tabs>
              <w:tab w:val="left" w:pos="880"/>
              <w:tab w:val="right" w:leader="dot" w:pos="9054"/>
            </w:tabs>
            <w:rPr>
              <w:smallCaps w:val="0"/>
              <w:noProof/>
              <w:sz w:val="22"/>
              <w:szCs w:val="22"/>
              <w:lang w:val="en-AU" w:eastAsia="en-AU"/>
            </w:rPr>
          </w:pPr>
          <w:hyperlink w:anchor="_Toc449104510" w:history="1">
            <w:r w:rsidR="0094518B">
              <w:rPr>
                <w:rFonts w:ascii="ZWAdobeF" w:hAnsi="ZWAdobeF" w:cs="ZWAdobeF"/>
                <w:sz w:val="2"/>
                <w:szCs w:val="2"/>
              </w:rPr>
              <w:t>94T</w:t>
            </w:r>
            <w:r w:rsidR="006A6E4C" w:rsidRPr="0088608A">
              <w:rPr>
                <w:rStyle w:val="Hyperlink"/>
                <w:noProof/>
              </w:rPr>
              <w:t>4.4</w:t>
            </w:r>
            <w:r w:rsidR="0094518B">
              <w:rPr>
                <w:rStyle w:val="Hyperlink"/>
                <w:rFonts w:ascii="ZWAdobeF" w:hAnsi="ZWAdobeF" w:cs="ZWAdobeF"/>
                <w:noProof/>
                <w:color w:val="auto"/>
                <w:sz w:val="2"/>
                <w:szCs w:val="2"/>
                <w:u w:val="none"/>
              </w:rPr>
              <w:t>94T</w:t>
            </w:r>
            <w:r w:rsidR="006A6E4C">
              <w:rPr>
                <w:smallCaps w:val="0"/>
                <w:noProof/>
                <w:sz w:val="22"/>
                <w:szCs w:val="22"/>
                <w:lang w:val="en-AU" w:eastAsia="en-AU"/>
              </w:rPr>
              <w:tab/>
            </w:r>
            <w:r w:rsidR="0094518B">
              <w:rPr>
                <w:rFonts w:ascii="ZWAdobeF" w:hAnsi="ZWAdobeF" w:cs="ZWAdobeF"/>
                <w:smallCaps w:val="0"/>
                <w:noProof/>
                <w:sz w:val="2"/>
                <w:szCs w:val="2"/>
                <w:lang w:val="en-AU" w:eastAsia="en-AU"/>
              </w:rPr>
              <w:t>94T</w:t>
            </w:r>
            <w:r w:rsidR="006A6E4C" w:rsidRPr="0088608A">
              <w:rPr>
                <w:rStyle w:val="Hyperlink"/>
                <w:noProof/>
              </w:rPr>
              <w:t>Appropriate models for well integrity failure analysis</w:t>
            </w:r>
            <w:r w:rsidR="0094518B">
              <w:rPr>
                <w:rStyle w:val="Hyperlink"/>
                <w:rFonts w:ascii="ZWAdobeF" w:hAnsi="ZWAdobeF" w:cs="ZWAdobeF"/>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_Toc449104510 \h </w:instrText>
            </w:r>
            <w:r w:rsidR="006A6E4C">
              <w:rPr>
                <w:noProof/>
                <w:webHidden/>
              </w:rPr>
            </w:r>
            <w:r w:rsidR="006A6E4C">
              <w:rPr>
                <w:noProof/>
                <w:webHidden/>
              </w:rPr>
              <w:fldChar w:fldCharType="separate"/>
            </w:r>
            <w:r w:rsidR="00340DA3">
              <w:rPr>
                <w:noProof/>
                <w:webHidden/>
              </w:rPr>
              <w:t>65</w:t>
            </w:r>
            <w:r w:rsidR="006A6E4C">
              <w:rPr>
                <w:noProof/>
                <w:webHidden/>
              </w:rPr>
              <w:fldChar w:fldCharType="end"/>
            </w:r>
          </w:hyperlink>
        </w:p>
        <w:p w14:paraId="65BAF446" w14:textId="7751864D" w:rsidR="006A6E4C" w:rsidRDefault="00026F16">
          <w:pPr>
            <w:pStyle w:val="TOC3"/>
            <w:tabs>
              <w:tab w:val="left" w:pos="1100"/>
              <w:tab w:val="right" w:leader="dot" w:pos="9054"/>
            </w:tabs>
            <w:rPr>
              <w:i w:val="0"/>
              <w:iCs w:val="0"/>
              <w:noProof/>
              <w:sz w:val="22"/>
              <w:szCs w:val="22"/>
              <w:lang w:val="en-AU" w:eastAsia="en-AU"/>
            </w:rPr>
          </w:pPr>
          <w:hyperlink w:anchor="_Toc449104511" w:history="1">
            <w:r w:rsidR="0094518B">
              <w:rPr>
                <w:rFonts w:ascii="ZWAdobeF" w:hAnsi="ZWAdobeF" w:cs="ZWAdobeF"/>
                <w:i w:val="0"/>
                <w:sz w:val="2"/>
                <w:szCs w:val="2"/>
              </w:rPr>
              <w:t>94T</w:t>
            </w:r>
            <w:r w:rsidR="006A6E4C" w:rsidRPr="0088608A">
              <w:rPr>
                <w:rStyle w:val="Hyperlink"/>
                <w:noProof/>
              </w:rPr>
              <w:t>4.4.1</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Groundwater flow models</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_Toc449104511 \h </w:instrText>
            </w:r>
            <w:r w:rsidR="006A6E4C">
              <w:rPr>
                <w:noProof/>
                <w:webHidden/>
              </w:rPr>
            </w:r>
            <w:r w:rsidR="006A6E4C">
              <w:rPr>
                <w:noProof/>
                <w:webHidden/>
              </w:rPr>
              <w:fldChar w:fldCharType="separate"/>
            </w:r>
            <w:r w:rsidR="00340DA3">
              <w:rPr>
                <w:noProof/>
                <w:webHidden/>
              </w:rPr>
              <w:t>65</w:t>
            </w:r>
            <w:r w:rsidR="006A6E4C">
              <w:rPr>
                <w:noProof/>
                <w:webHidden/>
              </w:rPr>
              <w:fldChar w:fldCharType="end"/>
            </w:r>
          </w:hyperlink>
        </w:p>
        <w:p w14:paraId="65BAF447" w14:textId="34BF5B2A" w:rsidR="006A6E4C" w:rsidRDefault="00026F16">
          <w:pPr>
            <w:pStyle w:val="TOC3"/>
            <w:tabs>
              <w:tab w:val="left" w:pos="1100"/>
              <w:tab w:val="right" w:leader="dot" w:pos="9054"/>
            </w:tabs>
            <w:rPr>
              <w:i w:val="0"/>
              <w:iCs w:val="0"/>
              <w:noProof/>
              <w:sz w:val="22"/>
              <w:szCs w:val="22"/>
              <w:lang w:val="en-AU" w:eastAsia="en-AU"/>
            </w:rPr>
          </w:pPr>
          <w:hyperlink w:anchor="_Toc449104512" w:history="1">
            <w:r w:rsidR="0094518B">
              <w:rPr>
                <w:rFonts w:ascii="ZWAdobeF" w:hAnsi="ZWAdobeF" w:cs="ZWAdobeF"/>
                <w:i w:val="0"/>
                <w:sz w:val="2"/>
                <w:szCs w:val="2"/>
              </w:rPr>
              <w:t>94T</w:t>
            </w:r>
            <w:r w:rsidR="006A6E4C" w:rsidRPr="0088608A">
              <w:rPr>
                <w:rStyle w:val="Hyperlink"/>
                <w:noProof/>
              </w:rPr>
              <w:t>4.4.2</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Multi-phase models</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_Toc449104512 \h </w:instrText>
            </w:r>
            <w:r w:rsidR="006A6E4C">
              <w:rPr>
                <w:noProof/>
                <w:webHidden/>
              </w:rPr>
            </w:r>
            <w:r w:rsidR="006A6E4C">
              <w:rPr>
                <w:noProof/>
                <w:webHidden/>
              </w:rPr>
              <w:fldChar w:fldCharType="separate"/>
            </w:r>
            <w:r w:rsidR="00340DA3">
              <w:rPr>
                <w:noProof/>
                <w:webHidden/>
              </w:rPr>
              <w:t>65</w:t>
            </w:r>
            <w:r w:rsidR="006A6E4C">
              <w:rPr>
                <w:noProof/>
                <w:webHidden/>
              </w:rPr>
              <w:fldChar w:fldCharType="end"/>
            </w:r>
          </w:hyperlink>
        </w:p>
        <w:p w14:paraId="65BAF448" w14:textId="7755474B" w:rsidR="006A6E4C" w:rsidRDefault="00026F16">
          <w:pPr>
            <w:pStyle w:val="TOC3"/>
            <w:tabs>
              <w:tab w:val="left" w:pos="1100"/>
              <w:tab w:val="right" w:leader="dot" w:pos="9054"/>
            </w:tabs>
            <w:rPr>
              <w:i w:val="0"/>
              <w:iCs w:val="0"/>
              <w:noProof/>
              <w:sz w:val="22"/>
              <w:szCs w:val="22"/>
              <w:lang w:val="en-AU" w:eastAsia="en-AU"/>
            </w:rPr>
          </w:pPr>
          <w:hyperlink w:anchor="_Toc449104513" w:history="1">
            <w:r w:rsidR="0094518B">
              <w:rPr>
                <w:rFonts w:ascii="ZWAdobeF" w:hAnsi="ZWAdobeF" w:cs="ZWAdobeF"/>
                <w:i w:val="0"/>
                <w:sz w:val="2"/>
                <w:szCs w:val="2"/>
              </w:rPr>
              <w:t>94T</w:t>
            </w:r>
            <w:r w:rsidR="006A6E4C" w:rsidRPr="0088608A">
              <w:rPr>
                <w:rStyle w:val="Hyperlink"/>
                <w:noProof/>
              </w:rPr>
              <w:t>4.4.3</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Model appropriateness</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_Toc449104513 \h </w:instrText>
            </w:r>
            <w:r w:rsidR="006A6E4C">
              <w:rPr>
                <w:noProof/>
                <w:webHidden/>
              </w:rPr>
            </w:r>
            <w:r w:rsidR="006A6E4C">
              <w:rPr>
                <w:noProof/>
                <w:webHidden/>
              </w:rPr>
              <w:fldChar w:fldCharType="separate"/>
            </w:r>
            <w:r w:rsidR="00340DA3">
              <w:rPr>
                <w:noProof/>
                <w:webHidden/>
              </w:rPr>
              <w:t>65</w:t>
            </w:r>
            <w:r w:rsidR="006A6E4C">
              <w:rPr>
                <w:noProof/>
                <w:webHidden/>
              </w:rPr>
              <w:fldChar w:fldCharType="end"/>
            </w:r>
          </w:hyperlink>
        </w:p>
        <w:p w14:paraId="65BAF449" w14:textId="26B9A779" w:rsidR="006A6E4C" w:rsidRDefault="00026F16">
          <w:pPr>
            <w:pStyle w:val="TOC3"/>
            <w:tabs>
              <w:tab w:val="left" w:pos="1100"/>
              <w:tab w:val="right" w:leader="dot" w:pos="9054"/>
            </w:tabs>
            <w:rPr>
              <w:i w:val="0"/>
              <w:iCs w:val="0"/>
              <w:noProof/>
              <w:sz w:val="22"/>
              <w:szCs w:val="22"/>
              <w:lang w:val="en-AU" w:eastAsia="en-AU"/>
            </w:rPr>
          </w:pPr>
          <w:hyperlink w:anchor="_Toc449104514" w:history="1">
            <w:r w:rsidR="0094518B">
              <w:rPr>
                <w:rFonts w:ascii="ZWAdobeF" w:hAnsi="ZWAdobeF" w:cs="ZWAdobeF"/>
                <w:i w:val="0"/>
                <w:sz w:val="2"/>
                <w:szCs w:val="2"/>
              </w:rPr>
              <w:t>94T</w:t>
            </w:r>
            <w:r w:rsidR="006A6E4C" w:rsidRPr="0088608A">
              <w:rPr>
                <w:rStyle w:val="Hyperlink"/>
                <w:noProof/>
              </w:rPr>
              <w:t>4.4.4</w:t>
            </w:r>
            <w:r w:rsidR="0094518B">
              <w:rPr>
                <w:rStyle w:val="Hyperlink"/>
                <w:rFonts w:ascii="ZWAdobeF" w:hAnsi="ZWAdobeF" w:cs="ZWAdobeF"/>
                <w:i w:val="0"/>
                <w:noProof/>
                <w:color w:val="auto"/>
                <w:sz w:val="2"/>
                <w:szCs w:val="2"/>
                <w:u w:val="none"/>
              </w:rPr>
              <w:t>94T</w:t>
            </w:r>
            <w:r w:rsidR="006A6E4C">
              <w:rPr>
                <w:i w:val="0"/>
                <w:iCs w:val="0"/>
                <w:noProof/>
                <w:sz w:val="22"/>
                <w:szCs w:val="22"/>
                <w:lang w:val="en-AU" w:eastAsia="en-AU"/>
              </w:rPr>
              <w:tab/>
            </w:r>
            <w:r w:rsidR="0094518B">
              <w:rPr>
                <w:rFonts w:ascii="ZWAdobeF" w:hAnsi="ZWAdobeF" w:cs="ZWAdobeF"/>
                <w:i w:val="0"/>
                <w:iCs w:val="0"/>
                <w:noProof/>
                <w:sz w:val="2"/>
                <w:szCs w:val="2"/>
                <w:lang w:val="en-AU" w:eastAsia="en-AU"/>
              </w:rPr>
              <w:t>94T</w:t>
            </w:r>
            <w:r w:rsidR="006A6E4C" w:rsidRPr="0088608A">
              <w:rPr>
                <w:rStyle w:val="Hyperlink"/>
                <w:noProof/>
              </w:rPr>
              <w:t>MODFLOW USG conceptualisation</w:t>
            </w:r>
            <w:r w:rsidR="0094518B">
              <w:rPr>
                <w:rStyle w:val="Hyperlink"/>
                <w:rFonts w:ascii="ZWAdobeF" w:hAnsi="ZWAdobeF" w:cs="ZWAdobeF"/>
                <w:i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_Toc449104514 \h </w:instrText>
            </w:r>
            <w:r w:rsidR="006A6E4C">
              <w:rPr>
                <w:noProof/>
                <w:webHidden/>
              </w:rPr>
            </w:r>
            <w:r w:rsidR="006A6E4C">
              <w:rPr>
                <w:noProof/>
                <w:webHidden/>
              </w:rPr>
              <w:fldChar w:fldCharType="separate"/>
            </w:r>
            <w:r w:rsidR="00340DA3">
              <w:rPr>
                <w:noProof/>
                <w:webHidden/>
              </w:rPr>
              <w:t>65</w:t>
            </w:r>
            <w:r w:rsidR="006A6E4C">
              <w:rPr>
                <w:noProof/>
                <w:webHidden/>
              </w:rPr>
              <w:fldChar w:fldCharType="end"/>
            </w:r>
          </w:hyperlink>
        </w:p>
        <w:p w14:paraId="65BAF44A" w14:textId="246AA739" w:rsidR="006A6E4C" w:rsidRDefault="00026F16">
          <w:pPr>
            <w:pStyle w:val="TOC1"/>
            <w:tabs>
              <w:tab w:val="left" w:pos="440"/>
              <w:tab w:val="right" w:leader="dot" w:pos="9054"/>
            </w:tabs>
            <w:rPr>
              <w:b w:val="0"/>
              <w:bCs w:val="0"/>
              <w:caps w:val="0"/>
              <w:noProof/>
              <w:sz w:val="22"/>
              <w:szCs w:val="22"/>
              <w:lang w:val="en-AU" w:eastAsia="en-AU"/>
            </w:rPr>
          </w:pPr>
          <w:hyperlink w:anchor="_Toc449104515" w:history="1">
            <w:r w:rsidR="0094518B">
              <w:rPr>
                <w:rFonts w:ascii="ZWAdobeF" w:hAnsi="ZWAdobeF" w:cs="ZWAdobeF"/>
                <w:b w:val="0"/>
                <w:sz w:val="2"/>
                <w:szCs w:val="2"/>
              </w:rPr>
              <w:t>94T</w:t>
            </w:r>
            <w:r w:rsidR="006A6E4C" w:rsidRPr="0088608A">
              <w:rPr>
                <w:rStyle w:val="Hyperlink"/>
                <w:noProof/>
              </w:rPr>
              <w:t>5</w:t>
            </w:r>
            <w:r w:rsidR="0094518B">
              <w:rPr>
                <w:rStyle w:val="Hyperlink"/>
                <w:rFonts w:ascii="ZWAdobeF" w:hAnsi="ZWAdobeF" w:cs="ZWAdobeF"/>
                <w:b w:val="0"/>
                <w:noProof/>
                <w:color w:val="auto"/>
                <w:sz w:val="2"/>
                <w:szCs w:val="2"/>
                <w:u w:val="none"/>
              </w:rPr>
              <w:t>94T</w:t>
            </w:r>
            <w:r w:rsidR="006A6E4C">
              <w:rPr>
                <w:b w:val="0"/>
                <w:bCs w:val="0"/>
                <w:caps w:val="0"/>
                <w:noProof/>
                <w:sz w:val="22"/>
                <w:szCs w:val="22"/>
                <w:lang w:val="en-AU" w:eastAsia="en-AU"/>
              </w:rPr>
              <w:tab/>
            </w:r>
            <w:r w:rsidR="0094518B">
              <w:rPr>
                <w:rFonts w:ascii="ZWAdobeF" w:hAnsi="ZWAdobeF" w:cs="ZWAdobeF"/>
                <w:b w:val="0"/>
                <w:bCs w:val="0"/>
                <w:caps w:val="0"/>
                <w:noProof/>
                <w:sz w:val="2"/>
                <w:szCs w:val="2"/>
                <w:lang w:val="en-AU" w:eastAsia="en-AU"/>
              </w:rPr>
              <w:t>94T</w:t>
            </w:r>
            <w:r w:rsidR="006A6E4C" w:rsidRPr="0088608A">
              <w:rPr>
                <w:rStyle w:val="Hyperlink"/>
                <w:noProof/>
              </w:rPr>
              <w:t>Identification of knowledge gaps</w:t>
            </w:r>
            <w:r w:rsidR="0094518B">
              <w:rPr>
                <w:rStyle w:val="Hyperlink"/>
                <w:rFonts w:ascii="ZWAdobeF" w:hAnsi="ZWAdobeF" w:cs="ZWAdobeF"/>
                <w:b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_Toc449104515 \h </w:instrText>
            </w:r>
            <w:r w:rsidR="006A6E4C">
              <w:rPr>
                <w:noProof/>
                <w:webHidden/>
              </w:rPr>
            </w:r>
            <w:r w:rsidR="006A6E4C">
              <w:rPr>
                <w:noProof/>
                <w:webHidden/>
              </w:rPr>
              <w:fldChar w:fldCharType="separate"/>
            </w:r>
            <w:r w:rsidR="00340DA3">
              <w:rPr>
                <w:noProof/>
                <w:webHidden/>
              </w:rPr>
              <w:t>67</w:t>
            </w:r>
            <w:r w:rsidR="006A6E4C">
              <w:rPr>
                <w:noProof/>
                <w:webHidden/>
              </w:rPr>
              <w:fldChar w:fldCharType="end"/>
            </w:r>
          </w:hyperlink>
        </w:p>
        <w:p w14:paraId="65BAF44B" w14:textId="44213638" w:rsidR="006A6E4C" w:rsidRDefault="00026F16">
          <w:pPr>
            <w:pStyle w:val="TOC1"/>
            <w:tabs>
              <w:tab w:val="left" w:pos="440"/>
              <w:tab w:val="right" w:leader="dot" w:pos="9054"/>
            </w:tabs>
            <w:rPr>
              <w:b w:val="0"/>
              <w:bCs w:val="0"/>
              <w:caps w:val="0"/>
              <w:noProof/>
              <w:sz w:val="22"/>
              <w:szCs w:val="22"/>
              <w:lang w:val="en-AU" w:eastAsia="en-AU"/>
            </w:rPr>
          </w:pPr>
          <w:hyperlink w:anchor="_Toc449104516" w:history="1">
            <w:r w:rsidR="0094518B">
              <w:rPr>
                <w:rFonts w:ascii="ZWAdobeF" w:hAnsi="ZWAdobeF" w:cs="ZWAdobeF"/>
                <w:b w:val="0"/>
                <w:sz w:val="2"/>
                <w:szCs w:val="2"/>
              </w:rPr>
              <w:t>94T</w:t>
            </w:r>
            <w:r w:rsidR="006A6E4C" w:rsidRPr="0088608A">
              <w:rPr>
                <w:rStyle w:val="Hyperlink"/>
                <w:noProof/>
              </w:rPr>
              <w:t>6</w:t>
            </w:r>
            <w:r w:rsidR="0094518B">
              <w:rPr>
                <w:rStyle w:val="Hyperlink"/>
                <w:rFonts w:ascii="ZWAdobeF" w:hAnsi="ZWAdobeF" w:cs="ZWAdobeF"/>
                <w:b w:val="0"/>
                <w:noProof/>
                <w:color w:val="auto"/>
                <w:sz w:val="2"/>
                <w:szCs w:val="2"/>
                <w:u w:val="none"/>
              </w:rPr>
              <w:t>94T</w:t>
            </w:r>
            <w:r w:rsidR="006A6E4C">
              <w:rPr>
                <w:b w:val="0"/>
                <w:bCs w:val="0"/>
                <w:caps w:val="0"/>
                <w:noProof/>
                <w:sz w:val="22"/>
                <w:szCs w:val="22"/>
                <w:lang w:val="en-AU" w:eastAsia="en-AU"/>
              </w:rPr>
              <w:tab/>
            </w:r>
            <w:r w:rsidR="0094518B">
              <w:rPr>
                <w:rFonts w:ascii="ZWAdobeF" w:hAnsi="ZWAdobeF" w:cs="ZWAdobeF"/>
                <w:b w:val="0"/>
                <w:bCs w:val="0"/>
                <w:caps w:val="0"/>
                <w:noProof/>
                <w:sz w:val="2"/>
                <w:szCs w:val="2"/>
                <w:lang w:val="en-AU" w:eastAsia="en-AU"/>
              </w:rPr>
              <w:t>94T</w:t>
            </w:r>
            <w:r w:rsidR="006A6E4C" w:rsidRPr="0088608A">
              <w:rPr>
                <w:rStyle w:val="Hyperlink"/>
                <w:noProof/>
              </w:rPr>
              <w:t>Key findings</w:t>
            </w:r>
            <w:r w:rsidR="0094518B">
              <w:rPr>
                <w:rStyle w:val="Hyperlink"/>
                <w:rFonts w:ascii="ZWAdobeF" w:hAnsi="ZWAdobeF" w:cs="ZWAdobeF"/>
                <w:b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_Toc449104516 \h </w:instrText>
            </w:r>
            <w:r w:rsidR="006A6E4C">
              <w:rPr>
                <w:noProof/>
                <w:webHidden/>
              </w:rPr>
            </w:r>
            <w:r w:rsidR="006A6E4C">
              <w:rPr>
                <w:noProof/>
                <w:webHidden/>
              </w:rPr>
              <w:fldChar w:fldCharType="separate"/>
            </w:r>
            <w:r w:rsidR="00340DA3">
              <w:rPr>
                <w:noProof/>
                <w:webHidden/>
              </w:rPr>
              <w:t>68</w:t>
            </w:r>
            <w:r w:rsidR="006A6E4C">
              <w:rPr>
                <w:noProof/>
                <w:webHidden/>
              </w:rPr>
              <w:fldChar w:fldCharType="end"/>
            </w:r>
          </w:hyperlink>
        </w:p>
        <w:p w14:paraId="65BAF44C" w14:textId="660AA795" w:rsidR="006A6E4C" w:rsidRDefault="00026F16">
          <w:pPr>
            <w:pStyle w:val="TOC1"/>
            <w:tabs>
              <w:tab w:val="right" w:leader="dot" w:pos="9054"/>
            </w:tabs>
            <w:rPr>
              <w:b w:val="0"/>
              <w:bCs w:val="0"/>
              <w:caps w:val="0"/>
              <w:noProof/>
              <w:sz w:val="22"/>
              <w:szCs w:val="22"/>
              <w:lang w:val="en-AU" w:eastAsia="en-AU"/>
            </w:rPr>
          </w:pPr>
          <w:hyperlink w:anchor="_Toc449104517" w:history="1">
            <w:r w:rsidR="0094518B">
              <w:rPr>
                <w:rFonts w:ascii="ZWAdobeF" w:hAnsi="ZWAdobeF" w:cs="ZWAdobeF"/>
                <w:b w:val="0"/>
                <w:sz w:val="2"/>
                <w:szCs w:val="2"/>
              </w:rPr>
              <w:t>94T</w:t>
            </w:r>
            <w:r w:rsidR="006A6E4C" w:rsidRPr="0088608A">
              <w:rPr>
                <w:rStyle w:val="Hyperlink"/>
                <w:noProof/>
              </w:rPr>
              <w:t>References</w:t>
            </w:r>
            <w:r w:rsidR="0094518B">
              <w:rPr>
                <w:rStyle w:val="Hyperlink"/>
                <w:rFonts w:ascii="ZWAdobeF" w:hAnsi="ZWAdobeF" w:cs="ZWAdobeF"/>
                <w:b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_Toc449104517 \h </w:instrText>
            </w:r>
            <w:r w:rsidR="006A6E4C">
              <w:rPr>
                <w:noProof/>
                <w:webHidden/>
              </w:rPr>
            </w:r>
            <w:r w:rsidR="006A6E4C">
              <w:rPr>
                <w:noProof/>
                <w:webHidden/>
              </w:rPr>
              <w:fldChar w:fldCharType="separate"/>
            </w:r>
            <w:r w:rsidR="00340DA3">
              <w:rPr>
                <w:noProof/>
                <w:webHidden/>
              </w:rPr>
              <w:t>70</w:t>
            </w:r>
            <w:r w:rsidR="006A6E4C">
              <w:rPr>
                <w:noProof/>
                <w:webHidden/>
              </w:rPr>
              <w:fldChar w:fldCharType="end"/>
            </w:r>
          </w:hyperlink>
        </w:p>
        <w:p w14:paraId="65BAF44D" w14:textId="446F1258" w:rsidR="006A6E4C" w:rsidRDefault="00026F16">
          <w:pPr>
            <w:pStyle w:val="TOC1"/>
            <w:tabs>
              <w:tab w:val="right" w:leader="dot" w:pos="9054"/>
            </w:tabs>
            <w:rPr>
              <w:b w:val="0"/>
              <w:bCs w:val="0"/>
              <w:caps w:val="0"/>
              <w:noProof/>
              <w:sz w:val="22"/>
              <w:szCs w:val="22"/>
              <w:lang w:val="en-AU" w:eastAsia="en-AU"/>
            </w:rPr>
          </w:pPr>
          <w:hyperlink w:anchor="_Toc449104518" w:history="1">
            <w:r w:rsidR="0094518B">
              <w:rPr>
                <w:rFonts w:ascii="ZWAdobeF" w:hAnsi="ZWAdobeF" w:cs="ZWAdobeF"/>
                <w:b w:val="0"/>
                <w:sz w:val="2"/>
                <w:szCs w:val="2"/>
              </w:rPr>
              <w:t>94T</w:t>
            </w:r>
            <w:r w:rsidR="006A6E4C" w:rsidRPr="0088608A">
              <w:rPr>
                <w:rStyle w:val="Hyperlink"/>
                <w:noProof/>
              </w:rPr>
              <w:t>Appendix 1 Equations for flow in porous media and conduits</w:t>
            </w:r>
            <w:r w:rsidR="0094518B">
              <w:rPr>
                <w:rStyle w:val="Hyperlink"/>
                <w:rFonts w:ascii="ZWAdobeF" w:hAnsi="ZWAdobeF" w:cs="ZWAdobeF"/>
                <w:b w:val="0"/>
                <w:noProof/>
                <w:color w:val="auto"/>
                <w:sz w:val="2"/>
                <w:szCs w:val="2"/>
                <w:u w:val="none"/>
              </w:rPr>
              <w:t>94T</w:t>
            </w:r>
            <w:r w:rsidR="006A6E4C">
              <w:rPr>
                <w:noProof/>
                <w:webHidden/>
              </w:rPr>
              <w:tab/>
            </w:r>
            <w:r w:rsidR="006A6E4C">
              <w:rPr>
                <w:noProof/>
                <w:webHidden/>
              </w:rPr>
              <w:fldChar w:fldCharType="begin"/>
            </w:r>
            <w:r w:rsidR="006A6E4C">
              <w:rPr>
                <w:noProof/>
                <w:webHidden/>
              </w:rPr>
              <w:instrText xml:space="preserve"> PAGEREF _Toc449104518 \h </w:instrText>
            </w:r>
            <w:r w:rsidR="006A6E4C">
              <w:rPr>
                <w:noProof/>
                <w:webHidden/>
              </w:rPr>
            </w:r>
            <w:r w:rsidR="006A6E4C">
              <w:rPr>
                <w:noProof/>
                <w:webHidden/>
              </w:rPr>
              <w:fldChar w:fldCharType="separate"/>
            </w:r>
            <w:r w:rsidR="00340DA3">
              <w:rPr>
                <w:noProof/>
                <w:webHidden/>
              </w:rPr>
              <w:t>77</w:t>
            </w:r>
            <w:r w:rsidR="006A6E4C">
              <w:rPr>
                <w:noProof/>
                <w:webHidden/>
              </w:rPr>
              <w:fldChar w:fldCharType="end"/>
            </w:r>
          </w:hyperlink>
        </w:p>
        <w:p w14:paraId="65BAF44E" w14:textId="77777777" w:rsidR="006A6E4C" w:rsidRDefault="006A6E4C">
          <w:r>
            <w:rPr>
              <w:b/>
              <w:bCs/>
              <w:noProof/>
            </w:rPr>
            <w:fldChar w:fldCharType="end"/>
          </w:r>
        </w:p>
      </w:sdtContent>
    </w:sdt>
    <w:p w14:paraId="65BAF44F" w14:textId="77777777" w:rsidR="00D826AC" w:rsidRDefault="00B4419D" w:rsidP="00B4419D">
      <w:pPr>
        <w:pStyle w:val="H1"/>
      </w:pPr>
      <w:r>
        <w:t xml:space="preserve">List of </w:t>
      </w:r>
      <w:r w:rsidR="00D826AC">
        <w:t>Figures</w:t>
      </w:r>
    </w:p>
    <w:p w14:paraId="65BAF450" w14:textId="0761B285" w:rsidR="00A208A3" w:rsidRDefault="002F6B39">
      <w:pPr>
        <w:pStyle w:val="TableofFigures"/>
        <w:tabs>
          <w:tab w:val="right" w:leader="dot" w:pos="9054"/>
        </w:tabs>
        <w:rPr>
          <w:smallCaps w:val="0"/>
          <w:noProof/>
          <w:sz w:val="22"/>
          <w:szCs w:val="22"/>
          <w:lang w:val="en-AU" w:eastAsia="en-AU"/>
        </w:rPr>
      </w:pPr>
      <w:r>
        <w:rPr>
          <w:rStyle w:val="Hyperlink"/>
          <w:noProof/>
          <w:szCs w:val="18"/>
        </w:rPr>
        <w:fldChar w:fldCharType="begin"/>
      </w:r>
      <w:r>
        <w:rPr>
          <w:rStyle w:val="Hyperlink"/>
          <w:noProof/>
          <w:szCs w:val="18"/>
        </w:rPr>
        <w:instrText xml:space="preserve"> TOC \h \z \c "Figure" </w:instrText>
      </w:r>
      <w:r>
        <w:rPr>
          <w:rStyle w:val="Hyperlink"/>
          <w:noProof/>
          <w:szCs w:val="18"/>
        </w:rPr>
        <w:fldChar w:fldCharType="separate"/>
      </w:r>
      <w:hyperlink w:anchor="_Toc449469407" w:history="1">
        <w:r w:rsidR="0094518B">
          <w:rPr>
            <w:rFonts w:ascii="ZWAdobeF" w:hAnsi="ZWAdobeF" w:cs="ZWAdobeF"/>
            <w:sz w:val="2"/>
            <w:szCs w:val="2"/>
          </w:rPr>
          <w:t>94T</w:t>
        </w:r>
        <w:r w:rsidR="00A208A3" w:rsidRPr="003B221D">
          <w:rPr>
            <w:rStyle w:val="Hyperlink"/>
            <w:noProof/>
          </w:rPr>
          <w:t>Figure 1.1 A) Examples of well barrier failure (well breach) that provide pathways for fluid movement (hydrological breach): 1 – between cement and surrounding rock formations, 2 – between casing and surrounding cement, 3 – between cement plug and casing or production tubing, 4 – through cement plug, 5 – through the cement between casing and rock formation, 6 – across the cement outside the casing and then between this cement and the casing, 7 – along a shear wellbore and 8 – across corroded casing and degraded cement sheath (modified from Davis et al. 2014). B) Examples of environmental breach: 9 – produced water release from water pipe line, 10 – gas release from gas pipe line and 11 – reservoir fluids release from wellhead (modified from QGC 2016).</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_Toc449469407 \h </w:instrText>
        </w:r>
        <w:r w:rsidR="00A208A3">
          <w:rPr>
            <w:noProof/>
            <w:webHidden/>
          </w:rPr>
        </w:r>
        <w:r w:rsidR="00A208A3">
          <w:rPr>
            <w:noProof/>
            <w:webHidden/>
          </w:rPr>
          <w:fldChar w:fldCharType="separate"/>
        </w:r>
        <w:r w:rsidR="00340DA3">
          <w:rPr>
            <w:noProof/>
            <w:webHidden/>
          </w:rPr>
          <w:t>2</w:t>
        </w:r>
        <w:r w:rsidR="00A208A3">
          <w:rPr>
            <w:noProof/>
            <w:webHidden/>
          </w:rPr>
          <w:fldChar w:fldCharType="end"/>
        </w:r>
      </w:hyperlink>
    </w:p>
    <w:p w14:paraId="65BAF451" w14:textId="06DF89DF" w:rsidR="00A208A3" w:rsidRDefault="00026F16">
      <w:pPr>
        <w:pStyle w:val="TableofFigures"/>
        <w:tabs>
          <w:tab w:val="right" w:leader="dot" w:pos="9054"/>
        </w:tabs>
        <w:rPr>
          <w:smallCaps w:val="0"/>
          <w:noProof/>
          <w:sz w:val="22"/>
          <w:szCs w:val="22"/>
          <w:lang w:val="en-AU" w:eastAsia="en-AU"/>
        </w:rPr>
      </w:pPr>
      <w:hyperlink w:anchor="_Toc449469408" w:history="1">
        <w:r w:rsidR="0094518B">
          <w:rPr>
            <w:rFonts w:ascii="ZWAdobeF" w:hAnsi="ZWAdobeF" w:cs="ZWAdobeF"/>
            <w:sz w:val="2"/>
            <w:szCs w:val="2"/>
          </w:rPr>
          <w:t>94T</w:t>
        </w:r>
        <w:r w:rsidR="00A208A3" w:rsidRPr="003B221D">
          <w:rPr>
            <w:rStyle w:val="Hyperlink"/>
            <w:noProof/>
          </w:rPr>
          <w:t>Figure 2.1. A schematic of safe and stable mud weight windows (from Cook et al. 2012, Copyright Schlumberger, with permission).</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_Toc449469408 \h </w:instrText>
        </w:r>
        <w:r w:rsidR="00A208A3">
          <w:rPr>
            <w:noProof/>
            <w:webHidden/>
          </w:rPr>
        </w:r>
        <w:r w:rsidR="00A208A3">
          <w:rPr>
            <w:noProof/>
            <w:webHidden/>
          </w:rPr>
          <w:fldChar w:fldCharType="separate"/>
        </w:r>
        <w:r w:rsidR="00340DA3">
          <w:rPr>
            <w:noProof/>
            <w:webHidden/>
          </w:rPr>
          <w:t>5</w:t>
        </w:r>
        <w:r w:rsidR="00A208A3">
          <w:rPr>
            <w:noProof/>
            <w:webHidden/>
          </w:rPr>
          <w:fldChar w:fldCharType="end"/>
        </w:r>
      </w:hyperlink>
    </w:p>
    <w:p w14:paraId="65BAF452" w14:textId="78E7B979" w:rsidR="00A208A3" w:rsidRDefault="00026F16">
      <w:pPr>
        <w:pStyle w:val="TableofFigures"/>
        <w:tabs>
          <w:tab w:val="right" w:leader="dot" w:pos="9054"/>
        </w:tabs>
        <w:rPr>
          <w:smallCaps w:val="0"/>
          <w:noProof/>
          <w:sz w:val="22"/>
          <w:szCs w:val="22"/>
          <w:lang w:val="en-AU" w:eastAsia="en-AU"/>
        </w:rPr>
      </w:pPr>
      <w:hyperlink w:anchor="_Toc449469409" w:history="1">
        <w:r w:rsidR="0094518B">
          <w:rPr>
            <w:rFonts w:ascii="ZWAdobeF" w:hAnsi="ZWAdobeF" w:cs="ZWAdobeF"/>
            <w:sz w:val="2"/>
            <w:szCs w:val="2"/>
          </w:rPr>
          <w:t>94T</w:t>
        </w:r>
        <w:r w:rsidR="00A208A3" w:rsidRPr="003B221D">
          <w:rPr>
            <w:rStyle w:val="Hyperlink"/>
            <w:noProof/>
          </w:rPr>
          <w:t>Figure 2.2 Example of wellbore instability and washout in shale formation (Van Oort 2003).</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_Toc449469409 \h </w:instrText>
        </w:r>
        <w:r w:rsidR="00A208A3">
          <w:rPr>
            <w:noProof/>
            <w:webHidden/>
          </w:rPr>
        </w:r>
        <w:r w:rsidR="00A208A3">
          <w:rPr>
            <w:noProof/>
            <w:webHidden/>
          </w:rPr>
          <w:fldChar w:fldCharType="separate"/>
        </w:r>
        <w:r w:rsidR="00340DA3">
          <w:rPr>
            <w:noProof/>
            <w:webHidden/>
          </w:rPr>
          <w:t>6</w:t>
        </w:r>
        <w:r w:rsidR="00A208A3">
          <w:rPr>
            <w:noProof/>
            <w:webHidden/>
          </w:rPr>
          <w:fldChar w:fldCharType="end"/>
        </w:r>
      </w:hyperlink>
    </w:p>
    <w:p w14:paraId="65BAF453" w14:textId="1DFC05BF" w:rsidR="00A208A3" w:rsidRDefault="00026F16">
      <w:pPr>
        <w:pStyle w:val="TableofFigures"/>
        <w:tabs>
          <w:tab w:val="right" w:leader="dot" w:pos="9054"/>
        </w:tabs>
        <w:rPr>
          <w:smallCaps w:val="0"/>
          <w:noProof/>
          <w:sz w:val="22"/>
          <w:szCs w:val="22"/>
          <w:lang w:val="en-AU" w:eastAsia="en-AU"/>
        </w:rPr>
      </w:pPr>
      <w:hyperlink w:anchor="_Toc449469410" w:history="1">
        <w:r w:rsidR="0094518B">
          <w:rPr>
            <w:rFonts w:ascii="ZWAdobeF" w:hAnsi="ZWAdobeF" w:cs="ZWAdobeF"/>
            <w:sz w:val="2"/>
            <w:szCs w:val="2"/>
          </w:rPr>
          <w:t>94T</w:t>
        </w:r>
        <w:r w:rsidR="00A208A3" w:rsidRPr="003B221D">
          <w:rPr>
            <w:rStyle w:val="Hyperlink"/>
            <w:noProof/>
          </w:rPr>
          <w:t>Figure 2.3. Cement pumped down the hole and forced up the annulus between the rock (gravel etc.) and casing – indicative diagram only (APPEA, 2012).</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_Toc449469410 \h </w:instrText>
        </w:r>
        <w:r w:rsidR="00A208A3">
          <w:rPr>
            <w:noProof/>
            <w:webHidden/>
          </w:rPr>
        </w:r>
        <w:r w:rsidR="00A208A3">
          <w:rPr>
            <w:noProof/>
            <w:webHidden/>
          </w:rPr>
          <w:fldChar w:fldCharType="separate"/>
        </w:r>
        <w:r w:rsidR="00340DA3">
          <w:rPr>
            <w:noProof/>
            <w:webHidden/>
          </w:rPr>
          <w:t>7</w:t>
        </w:r>
        <w:r w:rsidR="00A208A3">
          <w:rPr>
            <w:noProof/>
            <w:webHidden/>
          </w:rPr>
          <w:fldChar w:fldCharType="end"/>
        </w:r>
      </w:hyperlink>
    </w:p>
    <w:p w14:paraId="65BAF454" w14:textId="729713D0" w:rsidR="00A208A3" w:rsidRDefault="00026F16">
      <w:pPr>
        <w:pStyle w:val="TableofFigures"/>
        <w:tabs>
          <w:tab w:val="right" w:leader="dot" w:pos="9054"/>
        </w:tabs>
        <w:rPr>
          <w:smallCaps w:val="0"/>
          <w:noProof/>
          <w:sz w:val="22"/>
          <w:szCs w:val="22"/>
          <w:lang w:val="en-AU" w:eastAsia="en-AU"/>
        </w:rPr>
      </w:pPr>
      <w:hyperlink w:anchor="_Toc449469411" w:history="1">
        <w:r w:rsidR="0094518B">
          <w:rPr>
            <w:rFonts w:ascii="ZWAdobeF" w:hAnsi="ZWAdobeF" w:cs="ZWAdobeF"/>
            <w:sz w:val="2"/>
            <w:szCs w:val="2"/>
          </w:rPr>
          <w:t>94T</w:t>
        </w:r>
        <w:r w:rsidR="00A208A3" w:rsidRPr="003B221D">
          <w:rPr>
            <w:rStyle w:val="Hyperlink"/>
            <w:noProof/>
          </w:rPr>
          <w:t>Figure 2.4. Ideal cementable wellbore requirements (after Smith 1990).</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_Toc449469411 \h </w:instrText>
        </w:r>
        <w:r w:rsidR="00A208A3">
          <w:rPr>
            <w:noProof/>
            <w:webHidden/>
          </w:rPr>
        </w:r>
        <w:r w:rsidR="00A208A3">
          <w:rPr>
            <w:noProof/>
            <w:webHidden/>
          </w:rPr>
          <w:fldChar w:fldCharType="separate"/>
        </w:r>
        <w:r w:rsidR="00340DA3">
          <w:rPr>
            <w:noProof/>
            <w:webHidden/>
          </w:rPr>
          <w:t>8</w:t>
        </w:r>
        <w:r w:rsidR="00A208A3">
          <w:rPr>
            <w:noProof/>
            <w:webHidden/>
          </w:rPr>
          <w:fldChar w:fldCharType="end"/>
        </w:r>
      </w:hyperlink>
    </w:p>
    <w:p w14:paraId="65BAF455" w14:textId="37C0F500" w:rsidR="00A208A3" w:rsidRDefault="00026F16">
      <w:pPr>
        <w:pStyle w:val="TableofFigures"/>
        <w:tabs>
          <w:tab w:val="right" w:leader="dot" w:pos="9054"/>
        </w:tabs>
        <w:rPr>
          <w:smallCaps w:val="0"/>
          <w:noProof/>
          <w:sz w:val="22"/>
          <w:szCs w:val="22"/>
          <w:lang w:val="en-AU" w:eastAsia="en-AU"/>
        </w:rPr>
      </w:pPr>
      <w:hyperlink w:anchor="_Toc449469412" w:history="1">
        <w:r w:rsidR="0094518B">
          <w:rPr>
            <w:rFonts w:ascii="ZWAdobeF" w:hAnsi="ZWAdobeF" w:cs="ZWAdobeF"/>
            <w:sz w:val="2"/>
            <w:szCs w:val="2"/>
          </w:rPr>
          <w:t>94T</w:t>
        </w:r>
        <w:r w:rsidR="00A208A3" w:rsidRPr="003B221D">
          <w:rPr>
            <w:rStyle w:val="Hyperlink"/>
            <w:noProof/>
          </w:rPr>
          <w:t>Figure 2.5. Photo of a cross-section of a failed model borehole in shale tested at CSIRO illustrating that mechanical damage due to shear failure can develop beyond borehole breakout or washout zones. The diameters of the borehole and shale sample were 25 mm and 80 mm respectively. The failure was induced by applying an external boundary stress to the cylindrical shale sample. These fractures can significantly enhance permeability in comparison with intact shale (CSIRO un-published experimental study).</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_Toc449469412 \h </w:instrText>
        </w:r>
        <w:r w:rsidR="00A208A3">
          <w:rPr>
            <w:noProof/>
            <w:webHidden/>
          </w:rPr>
        </w:r>
        <w:r w:rsidR="00A208A3">
          <w:rPr>
            <w:noProof/>
            <w:webHidden/>
          </w:rPr>
          <w:fldChar w:fldCharType="separate"/>
        </w:r>
        <w:r w:rsidR="00340DA3">
          <w:rPr>
            <w:noProof/>
            <w:webHidden/>
          </w:rPr>
          <w:t>9</w:t>
        </w:r>
        <w:r w:rsidR="00A208A3">
          <w:rPr>
            <w:noProof/>
            <w:webHidden/>
          </w:rPr>
          <w:fldChar w:fldCharType="end"/>
        </w:r>
      </w:hyperlink>
    </w:p>
    <w:p w14:paraId="65BAF456" w14:textId="5EBF8CA5" w:rsidR="00A208A3" w:rsidRDefault="00026F16">
      <w:pPr>
        <w:pStyle w:val="TableofFigures"/>
        <w:tabs>
          <w:tab w:val="right" w:leader="dot" w:pos="9054"/>
        </w:tabs>
        <w:rPr>
          <w:smallCaps w:val="0"/>
          <w:noProof/>
          <w:sz w:val="22"/>
          <w:szCs w:val="22"/>
          <w:lang w:val="en-AU" w:eastAsia="en-AU"/>
        </w:rPr>
      </w:pPr>
      <w:hyperlink w:anchor="_Toc449469413" w:history="1">
        <w:r w:rsidR="0094518B">
          <w:rPr>
            <w:rFonts w:ascii="ZWAdobeF" w:hAnsi="ZWAdobeF" w:cs="ZWAdobeF"/>
            <w:sz w:val="2"/>
            <w:szCs w:val="2"/>
          </w:rPr>
          <w:t>94T</w:t>
        </w:r>
        <w:r w:rsidR="00A208A3" w:rsidRPr="003B221D">
          <w:rPr>
            <w:rStyle w:val="Hyperlink"/>
            <w:noProof/>
          </w:rPr>
          <w:t>Figure 2.6. Incomplete displacement of drilling mud and the resulting drilling mud channels. Over time, the gels in the drilling mud will shrink, forming fluid migration pathway in the annulus (after Watson 2004).</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_Toc449469413 \h </w:instrText>
        </w:r>
        <w:r w:rsidR="00A208A3">
          <w:rPr>
            <w:noProof/>
            <w:webHidden/>
          </w:rPr>
        </w:r>
        <w:r w:rsidR="00A208A3">
          <w:rPr>
            <w:noProof/>
            <w:webHidden/>
          </w:rPr>
          <w:fldChar w:fldCharType="separate"/>
        </w:r>
        <w:r w:rsidR="00340DA3">
          <w:rPr>
            <w:noProof/>
            <w:webHidden/>
          </w:rPr>
          <w:t>10</w:t>
        </w:r>
        <w:r w:rsidR="00A208A3">
          <w:rPr>
            <w:noProof/>
            <w:webHidden/>
          </w:rPr>
          <w:fldChar w:fldCharType="end"/>
        </w:r>
      </w:hyperlink>
    </w:p>
    <w:p w14:paraId="65BAF457" w14:textId="50CE2CFD" w:rsidR="00A208A3" w:rsidRDefault="00026F16">
      <w:pPr>
        <w:pStyle w:val="TableofFigures"/>
        <w:tabs>
          <w:tab w:val="right" w:leader="dot" w:pos="9054"/>
        </w:tabs>
        <w:rPr>
          <w:smallCaps w:val="0"/>
          <w:noProof/>
          <w:sz w:val="22"/>
          <w:szCs w:val="22"/>
          <w:lang w:val="en-AU" w:eastAsia="en-AU"/>
        </w:rPr>
      </w:pPr>
      <w:hyperlink w:anchor="_Toc449469414" w:history="1">
        <w:r w:rsidR="0094518B">
          <w:rPr>
            <w:rFonts w:ascii="ZWAdobeF" w:hAnsi="ZWAdobeF" w:cs="ZWAdobeF"/>
            <w:sz w:val="2"/>
            <w:szCs w:val="2"/>
          </w:rPr>
          <w:t>94T</w:t>
        </w:r>
        <w:r w:rsidR="00A208A3" w:rsidRPr="003B221D">
          <w:rPr>
            <w:rStyle w:val="Hyperlink"/>
            <w:noProof/>
          </w:rPr>
          <w:t>Figure 2.7. Photo of a sidewall cement core containing shale fragments in the cement sheath, indicating poor hole cleaning prior to cementing the casing (after Duguid et al. 2013).</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_Toc449469414 \h </w:instrText>
        </w:r>
        <w:r w:rsidR="00A208A3">
          <w:rPr>
            <w:noProof/>
            <w:webHidden/>
          </w:rPr>
        </w:r>
        <w:r w:rsidR="00A208A3">
          <w:rPr>
            <w:noProof/>
            <w:webHidden/>
          </w:rPr>
          <w:fldChar w:fldCharType="separate"/>
        </w:r>
        <w:r w:rsidR="00340DA3">
          <w:rPr>
            <w:noProof/>
            <w:webHidden/>
          </w:rPr>
          <w:t>10</w:t>
        </w:r>
        <w:r w:rsidR="00A208A3">
          <w:rPr>
            <w:noProof/>
            <w:webHidden/>
          </w:rPr>
          <w:fldChar w:fldCharType="end"/>
        </w:r>
      </w:hyperlink>
    </w:p>
    <w:p w14:paraId="65BAF458" w14:textId="001D0F1E" w:rsidR="00A208A3" w:rsidRDefault="00026F16">
      <w:pPr>
        <w:pStyle w:val="TableofFigures"/>
        <w:tabs>
          <w:tab w:val="right" w:leader="dot" w:pos="9054"/>
        </w:tabs>
        <w:rPr>
          <w:smallCaps w:val="0"/>
          <w:noProof/>
          <w:sz w:val="22"/>
          <w:szCs w:val="22"/>
          <w:lang w:val="en-AU" w:eastAsia="en-AU"/>
        </w:rPr>
      </w:pPr>
      <w:hyperlink w:anchor="_Toc449469415" w:history="1">
        <w:r w:rsidR="0094518B">
          <w:rPr>
            <w:rFonts w:ascii="ZWAdobeF" w:hAnsi="ZWAdobeF" w:cs="ZWAdobeF"/>
            <w:sz w:val="2"/>
            <w:szCs w:val="2"/>
          </w:rPr>
          <w:t>94T</w:t>
        </w:r>
        <w:r w:rsidR="00A208A3" w:rsidRPr="003B221D">
          <w:rPr>
            <w:rStyle w:val="Hyperlink"/>
            <w:noProof/>
          </w:rPr>
          <w:t>Figure 2.8. Cement sheath failure, resulting in cracks developing from pressure cycling on the internal casing (Watson et al. 2002).</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_Toc449469415 \h </w:instrText>
        </w:r>
        <w:r w:rsidR="00A208A3">
          <w:rPr>
            <w:noProof/>
            <w:webHidden/>
          </w:rPr>
        </w:r>
        <w:r w:rsidR="00A208A3">
          <w:rPr>
            <w:noProof/>
            <w:webHidden/>
          </w:rPr>
          <w:fldChar w:fldCharType="separate"/>
        </w:r>
        <w:r w:rsidR="00340DA3">
          <w:rPr>
            <w:noProof/>
            <w:webHidden/>
          </w:rPr>
          <w:t>11</w:t>
        </w:r>
        <w:r w:rsidR="00A208A3">
          <w:rPr>
            <w:noProof/>
            <w:webHidden/>
          </w:rPr>
          <w:fldChar w:fldCharType="end"/>
        </w:r>
      </w:hyperlink>
    </w:p>
    <w:p w14:paraId="65BAF459" w14:textId="3AACD9E9" w:rsidR="00A208A3" w:rsidRDefault="00026F16">
      <w:pPr>
        <w:pStyle w:val="TableofFigures"/>
        <w:tabs>
          <w:tab w:val="right" w:leader="dot" w:pos="9054"/>
        </w:tabs>
        <w:rPr>
          <w:smallCaps w:val="0"/>
          <w:noProof/>
          <w:sz w:val="22"/>
          <w:szCs w:val="22"/>
          <w:lang w:val="en-AU" w:eastAsia="en-AU"/>
        </w:rPr>
      </w:pPr>
      <w:hyperlink w:anchor="_Toc449469416" w:history="1">
        <w:r w:rsidR="0094518B">
          <w:rPr>
            <w:rFonts w:ascii="ZWAdobeF" w:hAnsi="ZWAdobeF" w:cs="ZWAdobeF"/>
            <w:sz w:val="2"/>
            <w:szCs w:val="2"/>
          </w:rPr>
          <w:t>94T</w:t>
        </w:r>
        <w:r w:rsidR="00A208A3" w:rsidRPr="003B221D">
          <w:rPr>
            <w:rStyle w:val="Hyperlink"/>
            <w:noProof/>
          </w:rPr>
          <w:t>Figure 2.9. Water and gas production over time (from US EPA 2004).</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_Toc449469416 \h </w:instrText>
        </w:r>
        <w:r w:rsidR="00A208A3">
          <w:rPr>
            <w:noProof/>
            <w:webHidden/>
          </w:rPr>
        </w:r>
        <w:r w:rsidR="00A208A3">
          <w:rPr>
            <w:noProof/>
            <w:webHidden/>
          </w:rPr>
          <w:fldChar w:fldCharType="separate"/>
        </w:r>
        <w:r w:rsidR="00340DA3">
          <w:rPr>
            <w:noProof/>
            <w:webHidden/>
          </w:rPr>
          <w:t>14</w:t>
        </w:r>
        <w:r w:rsidR="00A208A3">
          <w:rPr>
            <w:noProof/>
            <w:webHidden/>
          </w:rPr>
          <w:fldChar w:fldCharType="end"/>
        </w:r>
      </w:hyperlink>
    </w:p>
    <w:p w14:paraId="65BAF45A" w14:textId="25BC8FE5" w:rsidR="00A208A3" w:rsidRDefault="00026F16">
      <w:pPr>
        <w:pStyle w:val="TableofFigures"/>
        <w:tabs>
          <w:tab w:val="right" w:leader="dot" w:pos="9054"/>
        </w:tabs>
        <w:rPr>
          <w:smallCaps w:val="0"/>
          <w:noProof/>
          <w:sz w:val="22"/>
          <w:szCs w:val="22"/>
          <w:lang w:val="en-AU" w:eastAsia="en-AU"/>
        </w:rPr>
      </w:pPr>
      <w:hyperlink w:anchor="_Toc449469417" w:history="1">
        <w:r w:rsidR="0094518B">
          <w:rPr>
            <w:rFonts w:ascii="ZWAdobeF" w:hAnsi="ZWAdobeF" w:cs="ZWAdobeF"/>
            <w:sz w:val="2"/>
            <w:szCs w:val="2"/>
          </w:rPr>
          <w:t>94T</w:t>
        </w:r>
        <w:r w:rsidR="00A208A3" w:rsidRPr="003B221D">
          <w:rPr>
            <w:rStyle w:val="Hyperlink"/>
            <w:noProof/>
          </w:rPr>
          <w:t>Figure 2.10 Compacting reservoir and slips on bedding plane and faults in overburden (after Dussealt et al. 2001).</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_Toc449469417 \h </w:instrText>
        </w:r>
        <w:r w:rsidR="00A208A3">
          <w:rPr>
            <w:noProof/>
            <w:webHidden/>
          </w:rPr>
        </w:r>
        <w:r w:rsidR="00A208A3">
          <w:rPr>
            <w:noProof/>
            <w:webHidden/>
          </w:rPr>
          <w:fldChar w:fldCharType="separate"/>
        </w:r>
        <w:r w:rsidR="00340DA3">
          <w:rPr>
            <w:noProof/>
            <w:webHidden/>
          </w:rPr>
          <w:t>16</w:t>
        </w:r>
        <w:r w:rsidR="00A208A3">
          <w:rPr>
            <w:noProof/>
            <w:webHidden/>
          </w:rPr>
          <w:fldChar w:fldCharType="end"/>
        </w:r>
      </w:hyperlink>
    </w:p>
    <w:p w14:paraId="65BAF45B" w14:textId="01BC3B65" w:rsidR="00A208A3" w:rsidRDefault="00026F16">
      <w:pPr>
        <w:pStyle w:val="TableofFigures"/>
        <w:tabs>
          <w:tab w:val="right" w:leader="dot" w:pos="9054"/>
        </w:tabs>
        <w:rPr>
          <w:smallCaps w:val="0"/>
          <w:noProof/>
          <w:sz w:val="22"/>
          <w:szCs w:val="22"/>
          <w:lang w:val="en-AU" w:eastAsia="en-AU"/>
        </w:rPr>
      </w:pPr>
      <w:hyperlink w:anchor="_Toc449469418" w:history="1">
        <w:r w:rsidR="0094518B">
          <w:rPr>
            <w:rFonts w:ascii="ZWAdobeF" w:hAnsi="ZWAdobeF" w:cs="ZWAdobeF"/>
            <w:sz w:val="2"/>
            <w:szCs w:val="2"/>
          </w:rPr>
          <w:t>94T</w:t>
        </w:r>
        <w:r w:rsidR="00A208A3" w:rsidRPr="003B221D">
          <w:rPr>
            <w:rStyle w:val="Hyperlink"/>
            <w:noProof/>
          </w:rPr>
          <w:t>Figure 2.11. Sample casing deformation pattern noted in calliper logs for damaged gas well in Southeast Asia (after Bruno 2001).</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_Toc449469418 \h </w:instrText>
        </w:r>
        <w:r w:rsidR="00A208A3">
          <w:rPr>
            <w:noProof/>
            <w:webHidden/>
          </w:rPr>
        </w:r>
        <w:r w:rsidR="00A208A3">
          <w:rPr>
            <w:noProof/>
            <w:webHidden/>
          </w:rPr>
          <w:fldChar w:fldCharType="separate"/>
        </w:r>
        <w:r w:rsidR="00340DA3">
          <w:rPr>
            <w:noProof/>
            <w:webHidden/>
          </w:rPr>
          <w:t>16</w:t>
        </w:r>
        <w:r w:rsidR="00A208A3">
          <w:rPr>
            <w:noProof/>
            <w:webHidden/>
          </w:rPr>
          <w:fldChar w:fldCharType="end"/>
        </w:r>
      </w:hyperlink>
    </w:p>
    <w:p w14:paraId="65BAF45C" w14:textId="6F085766" w:rsidR="00A208A3" w:rsidRDefault="00026F16">
      <w:pPr>
        <w:pStyle w:val="TableofFigures"/>
        <w:tabs>
          <w:tab w:val="right" w:leader="dot" w:pos="9054"/>
        </w:tabs>
        <w:rPr>
          <w:smallCaps w:val="0"/>
          <w:noProof/>
          <w:sz w:val="22"/>
          <w:szCs w:val="22"/>
          <w:lang w:val="en-AU" w:eastAsia="en-AU"/>
        </w:rPr>
      </w:pPr>
      <w:hyperlink w:anchor="_Toc449469419" w:history="1">
        <w:r w:rsidR="0094518B">
          <w:rPr>
            <w:rFonts w:ascii="ZWAdobeF" w:hAnsi="ZWAdobeF" w:cs="ZWAdobeF"/>
            <w:sz w:val="2"/>
            <w:szCs w:val="2"/>
          </w:rPr>
          <w:t>94T</w:t>
        </w:r>
        <w:r w:rsidR="00A208A3" w:rsidRPr="003B221D">
          <w:rPr>
            <w:rStyle w:val="Hyperlink"/>
            <w:noProof/>
          </w:rPr>
          <w:t>Figure 2.12 Typical well completion subject to formation compaction (after Bruno 1992).</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_Toc449469419 \h </w:instrText>
        </w:r>
        <w:r w:rsidR="00A208A3">
          <w:rPr>
            <w:noProof/>
            <w:webHidden/>
          </w:rPr>
        </w:r>
        <w:r w:rsidR="00A208A3">
          <w:rPr>
            <w:noProof/>
            <w:webHidden/>
          </w:rPr>
          <w:fldChar w:fldCharType="separate"/>
        </w:r>
        <w:r w:rsidR="00340DA3">
          <w:rPr>
            <w:noProof/>
            <w:webHidden/>
          </w:rPr>
          <w:t>17</w:t>
        </w:r>
        <w:r w:rsidR="00A208A3">
          <w:rPr>
            <w:noProof/>
            <w:webHidden/>
          </w:rPr>
          <w:fldChar w:fldCharType="end"/>
        </w:r>
      </w:hyperlink>
    </w:p>
    <w:p w14:paraId="65BAF45D" w14:textId="612F20DE" w:rsidR="00A208A3" w:rsidRDefault="00026F16">
      <w:pPr>
        <w:pStyle w:val="TableofFigures"/>
        <w:tabs>
          <w:tab w:val="right" w:leader="dot" w:pos="9054"/>
        </w:tabs>
        <w:rPr>
          <w:smallCaps w:val="0"/>
          <w:noProof/>
          <w:sz w:val="22"/>
          <w:szCs w:val="22"/>
          <w:lang w:val="en-AU" w:eastAsia="en-AU"/>
        </w:rPr>
      </w:pPr>
      <w:hyperlink w:anchor="_Toc449469420" w:history="1">
        <w:r w:rsidR="0094518B">
          <w:rPr>
            <w:rFonts w:ascii="ZWAdobeF" w:hAnsi="ZWAdobeF" w:cs="ZWAdobeF"/>
            <w:sz w:val="2"/>
            <w:szCs w:val="2"/>
          </w:rPr>
          <w:t>94T</w:t>
        </w:r>
        <w:r w:rsidR="00A208A3" w:rsidRPr="003B221D">
          <w:rPr>
            <w:rStyle w:val="Hyperlink"/>
            <w:noProof/>
          </w:rPr>
          <w:t>Figure 2.13 A typical Langmuir isotherm for coal (Aminian and Rodvelt 2014).</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_Toc449469420 \h </w:instrText>
        </w:r>
        <w:r w:rsidR="00A208A3">
          <w:rPr>
            <w:noProof/>
            <w:webHidden/>
          </w:rPr>
        </w:r>
        <w:r w:rsidR="00A208A3">
          <w:rPr>
            <w:noProof/>
            <w:webHidden/>
          </w:rPr>
          <w:fldChar w:fldCharType="separate"/>
        </w:r>
        <w:r w:rsidR="00340DA3">
          <w:rPr>
            <w:noProof/>
            <w:webHidden/>
          </w:rPr>
          <w:t>18</w:t>
        </w:r>
        <w:r w:rsidR="00A208A3">
          <w:rPr>
            <w:noProof/>
            <w:webHidden/>
          </w:rPr>
          <w:fldChar w:fldCharType="end"/>
        </w:r>
      </w:hyperlink>
    </w:p>
    <w:p w14:paraId="65BAF45E" w14:textId="50E27A4F" w:rsidR="00A208A3" w:rsidRDefault="00026F16">
      <w:pPr>
        <w:pStyle w:val="TableofFigures"/>
        <w:tabs>
          <w:tab w:val="right" w:leader="dot" w:pos="9054"/>
        </w:tabs>
        <w:rPr>
          <w:smallCaps w:val="0"/>
          <w:noProof/>
          <w:sz w:val="22"/>
          <w:szCs w:val="22"/>
          <w:lang w:val="en-AU" w:eastAsia="en-AU"/>
        </w:rPr>
      </w:pPr>
      <w:hyperlink w:anchor="_Toc449469421" w:history="1">
        <w:r w:rsidR="0094518B">
          <w:rPr>
            <w:rFonts w:ascii="ZWAdobeF" w:hAnsi="ZWAdobeF" w:cs="ZWAdobeF"/>
            <w:sz w:val="2"/>
            <w:szCs w:val="2"/>
          </w:rPr>
          <w:t>94T</w:t>
        </w:r>
        <w:r w:rsidR="00A208A3" w:rsidRPr="003B221D">
          <w:rPr>
            <w:rStyle w:val="Hyperlink"/>
            <w:noProof/>
          </w:rPr>
          <w:t>Figure 2.14. Conceptual diagram of gas migration in the Surat Basin near Roma due to pressure gradient and buoyancy, and migration pathways (from APLNG 2010).</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_Toc449469421 \h </w:instrText>
        </w:r>
        <w:r w:rsidR="00A208A3">
          <w:rPr>
            <w:noProof/>
            <w:webHidden/>
          </w:rPr>
        </w:r>
        <w:r w:rsidR="00A208A3">
          <w:rPr>
            <w:noProof/>
            <w:webHidden/>
          </w:rPr>
          <w:fldChar w:fldCharType="separate"/>
        </w:r>
        <w:r w:rsidR="00340DA3">
          <w:rPr>
            <w:noProof/>
            <w:webHidden/>
          </w:rPr>
          <w:t>19</w:t>
        </w:r>
        <w:r w:rsidR="00A208A3">
          <w:rPr>
            <w:noProof/>
            <w:webHidden/>
          </w:rPr>
          <w:fldChar w:fldCharType="end"/>
        </w:r>
      </w:hyperlink>
    </w:p>
    <w:p w14:paraId="65BAF45F" w14:textId="5823250E" w:rsidR="00A208A3" w:rsidRDefault="00026F16">
      <w:pPr>
        <w:pStyle w:val="TableofFigures"/>
        <w:tabs>
          <w:tab w:val="right" w:leader="dot" w:pos="9054"/>
        </w:tabs>
        <w:rPr>
          <w:smallCaps w:val="0"/>
          <w:noProof/>
          <w:sz w:val="22"/>
          <w:szCs w:val="22"/>
          <w:lang w:val="en-AU" w:eastAsia="en-AU"/>
        </w:rPr>
      </w:pPr>
      <w:hyperlink w:anchor="_Toc449469422" w:history="1">
        <w:r w:rsidR="0094518B">
          <w:rPr>
            <w:rFonts w:ascii="ZWAdobeF" w:hAnsi="ZWAdobeF" w:cs="ZWAdobeF"/>
            <w:sz w:val="2"/>
            <w:szCs w:val="2"/>
          </w:rPr>
          <w:t>94T</w:t>
        </w:r>
        <w:r w:rsidR="00A208A3" w:rsidRPr="003B221D">
          <w:rPr>
            <w:rStyle w:val="Hyperlink"/>
            <w:noProof/>
          </w:rPr>
          <w:t>Figure 2.15. Locations of CSG wells (blue dots), groundwater bores not screened in the Walloon Coal Measures (white dots) and water bores screened in the Walloon Coal Measures (red dots) in a CSG field, North East Roma, Queensland. The width of the image is approximately 86 KM. Data obtained from Queensland Government database (http://qldspatial.information.qld.gov.au/catalogue/custom/search.page?q=%22Coal%20seam%20gas%20well%20locations%20-%20Queensland%22). Accessed in August 2015.</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_Toc449469422 \h </w:instrText>
        </w:r>
        <w:r w:rsidR="00A208A3">
          <w:rPr>
            <w:noProof/>
            <w:webHidden/>
          </w:rPr>
        </w:r>
        <w:r w:rsidR="00A208A3">
          <w:rPr>
            <w:noProof/>
            <w:webHidden/>
          </w:rPr>
          <w:fldChar w:fldCharType="separate"/>
        </w:r>
        <w:r w:rsidR="00340DA3">
          <w:rPr>
            <w:noProof/>
            <w:webHidden/>
          </w:rPr>
          <w:t>20</w:t>
        </w:r>
        <w:r w:rsidR="00A208A3">
          <w:rPr>
            <w:noProof/>
            <w:webHidden/>
          </w:rPr>
          <w:fldChar w:fldCharType="end"/>
        </w:r>
      </w:hyperlink>
    </w:p>
    <w:p w14:paraId="65BAF460" w14:textId="6A5ED6A7" w:rsidR="00A208A3" w:rsidRDefault="00026F16">
      <w:pPr>
        <w:pStyle w:val="TableofFigures"/>
        <w:tabs>
          <w:tab w:val="right" w:leader="dot" w:pos="9054"/>
        </w:tabs>
        <w:rPr>
          <w:smallCaps w:val="0"/>
          <w:noProof/>
          <w:sz w:val="22"/>
          <w:szCs w:val="22"/>
          <w:lang w:val="en-AU" w:eastAsia="en-AU"/>
        </w:rPr>
      </w:pPr>
      <w:hyperlink w:anchor="_Toc449469423" w:history="1">
        <w:r w:rsidR="0094518B">
          <w:rPr>
            <w:rFonts w:ascii="ZWAdobeF" w:hAnsi="ZWAdobeF" w:cs="ZWAdobeF"/>
            <w:sz w:val="2"/>
            <w:szCs w:val="2"/>
          </w:rPr>
          <w:t>94T</w:t>
        </w:r>
        <w:r w:rsidR="00A208A3" w:rsidRPr="003B221D">
          <w:rPr>
            <w:rStyle w:val="Hyperlink"/>
            <w:noProof/>
          </w:rPr>
          <w:t>Figure 2.16 Routes for fluid leakage in a cemented wellbore. 1 – between cement and surrounding rock formations, 2 – between casing and surrounding cement, 3 – between cement plug and casing or production tubing, 4 – through cement plug, 5 – through the cement between casing and rock formation, 6 – across the cement outside the casing and then between this cement and the casing, 7 – along a shear wellbore (after Davies et al. 2014).</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_Toc449469423 \h </w:instrText>
        </w:r>
        <w:r w:rsidR="00A208A3">
          <w:rPr>
            <w:noProof/>
            <w:webHidden/>
          </w:rPr>
        </w:r>
        <w:r w:rsidR="00A208A3">
          <w:rPr>
            <w:noProof/>
            <w:webHidden/>
          </w:rPr>
          <w:fldChar w:fldCharType="separate"/>
        </w:r>
        <w:r w:rsidR="00340DA3">
          <w:rPr>
            <w:noProof/>
            <w:webHidden/>
          </w:rPr>
          <w:t>22</w:t>
        </w:r>
        <w:r w:rsidR="00A208A3">
          <w:rPr>
            <w:noProof/>
            <w:webHidden/>
          </w:rPr>
          <w:fldChar w:fldCharType="end"/>
        </w:r>
      </w:hyperlink>
    </w:p>
    <w:p w14:paraId="65BAF461" w14:textId="4D25E9E7" w:rsidR="00A208A3" w:rsidRDefault="00026F16">
      <w:pPr>
        <w:pStyle w:val="TableofFigures"/>
        <w:tabs>
          <w:tab w:val="right" w:leader="dot" w:pos="9054"/>
        </w:tabs>
        <w:rPr>
          <w:smallCaps w:val="0"/>
          <w:noProof/>
          <w:sz w:val="22"/>
          <w:szCs w:val="22"/>
          <w:lang w:val="en-AU" w:eastAsia="en-AU"/>
        </w:rPr>
      </w:pPr>
      <w:hyperlink w:anchor="_Toc449469424" w:history="1">
        <w:r w:rsidR="0094518B">
          <w:rPr>
            <w:rFonts w:ascii="ZWAdobeF" w:hAnsi="ZWAdobeF" w:cs="ZWAdobeF"/>
            <w:sz w:val="2"/>
            <w:szCs w:val="2"/>
          </w:rPr>
          <w:t>94T</w:t>
        </w:r>
        <w:r w:rsidR="00A208A3" w:rsidRPr="003B221D">
          <w:rPr>
            <w:rStyle w:val="Hyperlink"/>
            <w:noProof/>
          </w:rPr>
          <w:t>Figure 3.1. Schematic of gas migration (left side of wellbore) and surface casing vent flow (right side of wellbore), originating from a thin, intermediate source depth zone (modified from Dusseault et al. 2014).</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_Toc449469424 \h </w:instrText>
        </w:r>
        <w:r w:rsidR="00A208A3">
          <w:rPr>
            <w:noProof/>
            <w:webHidden/>
          </w:rPr>
        </w:r>
        <w:r w:rsidR="00A208A3">
          <w:rPr>
            <w:noProof/>
            <w:webHidden/>
          </w:rPr>
          <w:fldChar w:fldCharType="separate"/>
        </w:r>
        <w:r w:rsidR="00340DA3">
          <w:rPr>
            <w:noProof/>
            <w:webHidden/>
          </w:rPr>
          <w:t>26</w:t>
        </w:r>
        <w:r w:rsidR="00A208A3">
          <w:rPr>
            <w:noProof/>
            <w:webHidden/>
          </w:rPr>
          <w:fldChar w:fldCharType="end"/>
        </w:r>
      </w:hyperlink>
    </w:p>
    <w:p w14:paraId="65BAF462" w14:textId="6D7C346A" w:rsidR="00A208A3" w:rsidRDefault="00026F16">
      <w:pPr>
        <w:pStyle w:val="TableofFigures"/>
        <w:tabs>
          <w:tab w:val="right" w:leader="dot" w:pos="9054"/>
        </w:tabs>
        <w:rPr>
          <w:smallCaps w:val="0"/>
          <w:noProof/>
          <w:sz w:val="22"/>
          <w:szCs w:val="22"/>
          <w:lang w:val="en-AU" w:eastAsia="en-AU"/>
        </w:rPr>
      </w:pPr>
      <w:hyperlink w:anchor="_Toc449469425" w:history="1">
        <w:r w:rsidR="0094518B">
          <w:rPr>
            <w:rFonts w:ascii="ZWAdobeF" w:hAnsi="ZWAdobeF" w:cs="ZWAdobeF"/>
            <w:sz w:val="2"/>
            <w:szCs w:val="2"/>
          </w:rPr>
          <w:t>94T</w:t>
        </w:r>
        <w:r w:rsidR="00A208A3" w:rsidRPr="003B221D">
          <w:rPr>
            <w:rStyle w:val="Hyperlink"/>
            <w:noProof/>
          </w:rPr>
          <w:t>Figure 3.2. Historical levels of drilling activity and SCVF/GM occurrence in Alberta: (a) by year of well spud and (b) by cumulative wells drilled (from Watson and Bachu 2009).</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_Toc449469425 \h </w:instrText>
        </w:r>
        <w:r w:rsidR="00A208A3">
          <w:rPr>
            <w:noProof/>
            <w:webHidden/>
          </w:rPr>
        </w:r>
        <w:r w:rsidR="00A208A3">
          <w:rPr>
            <w:noProof/>
            <w:webHidden/>
          </w:rPr>
          <w:fldChar w:fldCharType="separate"/>
        </w:r>
        <w:r w:rsidR="00340DA3">
          <w:rPr>
            <w:noProof/>
            <w:webHidden/>
          </w:rPr>
          <w:t>27</w:t>
        </w:r>
        <w:r w:rsidR="00A208A3">
          <w:rPr>
            <w:noProof/>
            <w:webHidden/>
          </w:rPr>
          <w:fldChar w:fldCharType="end"/>
        </w:r>
      </w:hyperlink>
    </w:p>
    <w:p w14:paraId="65BAF463" w14:textId="306C04B3" w:rsidR="00A208A3" w:rsidRDefault="00026F16">
      <w:pPr>
        <w:pStyle w:val="TableofFigures"/>
        <w:tabs>
          <w:tab w:val="right" w:leader="dot" w:pos="9054"/>
        </w:tabs>
        <w:rPr>
          <w:smallCaps w:val="0"/>
          <w:noProof/>
          <w:sz w:val="22"/>
          <w:szCs w:val="22"/>
          <w:lang w:val="en-AU" w:eastAsia="en-AU"/>
        </w:rPr>
      </w:pPr>
      <w:hyperlink w:anchor="_Toc449469426" w:history="1">
        <w:r w:rsidR="0094518B">
          <w:rPr>
            <w:rFonts w:ascii="ZWAdobeF" w:hAnsi="ZWAdobeF" w:cs="ZWAdobeF"/>
            <w:sz w:val="2"/>
            <w:szCs w:val="2"/>
          </w:rPr>
          <w:t>94T</w:t>
        </w:r>
        <w:r w:rsidR="00A208A3" w:rsidRPr="003B221D">
          <w:rPr>
            <w:rStyle w:val="Hyperlink"/>
            <w:noProof/>
          </w:rPr>
          <w:t>Figure 3.3. Comparison of the occurrence of SCVF/GM in all the wells in the test area in Alberta and in deviated wells only in the same region (after Watson and Bachu 2009).</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_Toc449469426 \h </w:instrText>
        </w:r>
        <w:r w:rsidR="00A208A3">
          <w:rPr>
            <w:noProof/>
            <w:webHidden/>
          </w:rPr>
        </w:r>
        <w:r w:rsidR="00A208A3">
          <w:rPr>
            <w:noProof/>
            <w:webHidden/>
          </w:rPr>
          <w:fldChar w:fldCharType="separate"/>
        </w:r>
        <w:r w:rsidR="00340DA3">
          <w:rPr>
            <w:noProof/>
            <w:webHidden/>
          </w:rPr>
          <w:t>28</w:t>
        </w:r>
        <w:r w:rsidR="00A208A3">
          <w:rPr>
            <w:noProof/>
            <w:webHidden/>
          </w:rPr>
          <w:fldChar w:fldCharType="end"/>
        </w:r>
      </w:hyperlink>
    </w:p>
    <w:p w14:paraId="65BAF464" w14:textId="19F16CB2" w:rsidR="00A208A3" w:rsidRDefault="00026F16">
      <w:pPr>
        <w:pStyle w:val="TableofFigures"/>
        <w:tabs>
          <w:tab w:val="right" w:leader="dot" w:pos="9054"/>
        </w:tabs>
        <w:rPr>
          <w:smallCaps w:val="0"/>
          <w:noProof/>
          <w:sz w:val="22"/>
          <w:szCs w:val="22"/>
          <w:lang w:val="en-AU" w:eastAsia="en-AU"/>
        </w:rPr>
      </w:pPr>
      <w:hyperlink w:anchor="_Toc449469427" w:history="1">
        <w:r w:rsidR="0094518B">
          <w:rPr>
            <w:rFonts w:ascii="ZWAdobeF" w:hAnsi="ZWAdobeF" w:cs="ZWAdobeF"/>
            <w:sz w:val="2"/>
            <w:szCs w:val="2"/>
          </w:rPr>
          <w:t>94T</w:t>
        </w:r>
        <w:r w:rsidR="00A208A3" w:rsidRPr="003B221D">
          <w:rPr>
            <w:rStyle w:val="Hyperlink"/>
            <w:noProof/>
          </w:rPr>
          <w:t>Figure 3.4. Analysis of casing corrosion and cement-bond logs for 142 wells in Alberta, Canada: (a) corrosion location (based on 129,773m logged), (b) casing failure compared to cement top, and (c) external corrosion vs cement quality (based on 10,442 m logged).</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_Toc449469427 \h </w:instrText>
        </w:r>
        <w:r w:rsidR="00A208A3">
          <w:rPr>
            <w:noProof/>
            <w:webHidden/>
          </w:rPr>
        </w:r>
        <w:r w:rsidR="00A208A3">
          <w:rPr>
            <w:noProof/>
            <w:webHidden/>
          </w:rPr>
          <w:fldChar w:fldCharType="separate"/>
        </w:r>
        <w:r w:rsidR="00340DA3">
          <w:rPr>
            <w:noProof/>
            <w:webHidden/>
          </w:rPr>
          <w:t>29</w:t>
        </w:r>
        <w:r w:rsidR="00A208A3">
          <w:rPr>
            <w:noProof/>
            <w:webHidden/>
          </w:rPr>
          <w:fldChar w:fldCharType="end"/>
        </w:r>
      </w:hyperlink>
    </w:p>
    <w:p w14:paraId="65BAF465" w14:textId="03341CDD" w:rsidR="00A208A3" w:rsidRDefault="00026F16">
      <w:pPr>
        <w:pStyle w:val="TableofFigures"/>
        <w:tabs>
          <w:tab w:val="right" w:leader="dot" w:pos="9054"/>
        </w:tabs>
        <w:rPr>
          <w:smallCaps w:val="0"/>
          <w:noProof/>
          <w:sz w:val="22"/>
          <w:szCs w:val="22"/>
          <w:lang w:val="en-AU" w:eastAsia="en-AU"/>
        </w:rPr>
      </w:pPr>
      <w:hyperlink w:anchor="_Toc449469428" w:history="1">
        <w:r w:rsidR="0094518B">
          <w:rPr>
            <w:rFonts w:ascii="ZWAdobeF" w:hAnsi="ZWAdobeF" w:cs="ZWAdobeF"/>
            <w:sz w:val="2"/>
            <w:szCs w:val="2"/>
          </w:rPr>
          <w:t>94T</w:t>
        </w:r>
        <w:r w:rsidR="00A208A3" w:rsidRPr="003B221D">
          <w:rPr>
            <w:rStyle w:val="Hyperlink"/>
            <w:noProof/>
          </w:rPr>
          <w:t>Figure 3.5. Location of (a) SCVF/GM source compared to cement top and (b) corrosion failure (casing failure compared to cement top) in relation to 64 wells in Alberta.</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_Toc449469428 \h </w:instrText>
        </w:r>
        <w:r w:rsidR="00A208A3">
          <w:rPr>
            <w:noProof/>
            <w:webHidden/>
          </w:rPr>
        </w:r>
        <w:r w:rsidR="00A208A3">
          <w:rPr>
            <w:noProof/>
            <w:webHidden/>
          </w:rPr>
          <w:fldChar w:fldCharType="separate"/>
        </w:r>
        <w:r w:rsidR="00340DA3">
          <w:rPr>
            <w:noProof/>
            <w:webHidden/>
          </w:rPr>
          <w:t>29</w:t>
        </w:r>
        <w:r w:rsidR="00A208A3">
          <w:rPr>
            <w:noProof/>
            <w:webHidden/>
          </w:rPr>
          <w:fldChar w:fldCharType="end"/>
        </w:r>
      </w:hyperlink>
    </w:p>
    <w:p w14:paraId="65BAF466" w14:textId="259F33B8" w:rsidR="00A208A3" w:rsidRDefault="00026F16">
      <w:pPr>
        <w:pStyle w:val="TableofFigures"/>
        <w:tabs>
          <w:tab w:val="right" w:leader="dot" w:pos="9054"/>
        </w:tabs>
        <w:rPr>
          <w:smallCaps w:val="0"/>
          <w:noProof/>
          <w:sz w:val="22"/>
          <w:szCs w:val="22"/>
          <w:lang w:val="en-AU" w:eastAsia="en-AU"/>
        </w:rPr>
      </w:pPr>
      <w:hyperlink w:anchor="_Toc449469429" w:history="1">
        <w:r w:rsidR="0094518B">
          <w:rPr>
            <w:rFonts w:ascii="ZWAdobeF" w:hAnsi="ZWAdobeF" w:cs="ZWAdobeF"/>
            <w:sz w:val="2"/>
            <w:szCs w:val="2"/>
          </w:rPr>
          <w:t>94T</w:t>
        </w:r>
        <w:r w:rsidR="00A208A3" w:rsidRPr="003B221D">
          <w:rPr>
            <w:rStyle w:val="Hyperlink"/>
            <w:noProof/>
          </w:rPr>
          <w:t>Figure 3.6 Age classification of water bores in the Surat Basin (Commonwealth of Australia 2013).</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_Toc449469429 \h </w:instrText>
        </w:r>
        <w:r w:rsidR="00A208A3">
          <w:rPr>
            <w:noProof/>
            <w:webHidden/>
          </w:rPr>
        </w:r>
        <w:r w:rsidR="00A208A3">
          <w:rPr>
            <w:noProof/>
            <w:webHidden/>
          </w:rPr>
          <w:fldChar w:fldCharType="separate"/>
        </w:r>
        <w:r w:rsidR="00340DA3">
          <w:rPr>
            <w:noProof/>
            <w:webHidden/>
          </w:rPr>
          <w:t>34</w:t>
        </w:r>
        <w:r w:rsidR="00A208A3">
          <w:rPr>
            <w:noProof/>
            <w:webHidden/>
          </w:rPr>
          <w:fldChar w:fldCharType="end"/>
        </w:r>
      </w:hyperlink>
    </w:p>
    <w:p w14:paraId="65BAF467" w14:textId="14B2C4B6" w:rsidR="00A208A3" w:rsidRDefault="00026F16">
      <w:pPr>
        <w:pStyle w:val="TableofFigures"/>
        <w:tabs>
          <w:tab w:val="right" w:leader="dot" w:pos="9054"/>
        </w:tabs>
        <w:rPr>
          <w:smallCaps w:val="0"/>
          <w:noProof/>
          <w:sz w:val="22"/>
          <w:szCs w:val="22"/>
          <w:lang w:val="en-AU" w:eastAsia="en-AU"/>
        </w:rPr>
      </w:pPr>
      <w:hyperlink w:anchor="_Toc449469430" w:history="1">
        <w:r w:rsidR="0094518B">
          <w:rPr>
            <w:rFonts w:ascii="ZWAdobeF" w:hAnsi="ZWAdobeF" w:cs="ZWAdobeF"/>
            <w:sz w:val="2"/>
            <w:szCs w:val="2"/>
          </w:rPr>
          <w:t>94T</w:t>
        </w:r>
        <w:r w:rsidR="00A208A3" w:rsidRPr="003B221D">
          <w:rPr>
            <w:rStyle w:val="Hyperlink"/>
            <w:noProof/>
          </w:rPr>
          <w:t>Figure 3.7. Bore age, depth and casing materials for new water bores constructed for every two years (Commonwealth of Australia 2013).</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_Toc449469430 \h </w:instrText>
        </w:r>
        <w:r w:rsidR="00A208A3">
          <w:rPr>
            <w:noProof/>
            <w:webHidden/>
          </w:rPr>
        </w:r>
        <w:r w:rsidR="00A208A3">
          <w:rPr>
            <w:noProof/>
            <w:webHidden/>
          </w:rPr>
          <w:fldChar w:fldCharType="separate"/>
        </w:r>
        <w:r w:rsidR="00340DA3">
          <w:rPr>
            <w:noProof/>
            <w:webHidden/>
          </w:rPr>
          <w:t>34</w:t>
        </w:r>
        <w:r w:rsidR="00A208A3">
          <w:rPr>
            <w:noProof/>
            <w:webHidden/>
          </w:rPr>
          <w:fldChar w:fldCharType="end"/>
        </w:r>
      </w:hyperlink>
    </w:p>
    <w:p w14:paraId="65BAF468" w14:textId="622729ED" w:rsidR="00A208A3" w:rsidRDefault="00026F16">
      <w:pPr>
        <w:pStyle w:val="TableofFigures"/>
        <w:tabs>
          <w:tab w:val="right" w:leader="dot" w:pos="9054"/>
        </w:tabs>
        <w:rPr>
          <w:smallCaps w:val="0"/>
          <w:noProof/>
          <w:sz w:val="22"/>
          <w:szCs w:val="22"/>
          <w:lang w:val="en-AU" w:eastAsia="en-AU"/>
        </w:rPr>
      </w:pPr>
      <w:hyperlink w:anchor="_Toc449469431" w:history="1">
        <w:r w:rsidR="0094518B">
          <w:rPr>
            <w:rFonts w:ascii="ZWAdobeF" w:hAnsi="ZWAdobeF" w:cs="ZWAdobeF"/>
            <w:sz w:val="2"/>
            <w:szCs w:val="2"/>
          </w:rPr>
          <w:t>94T</w:t>
        </w:r>
        <w:r w:rsidR="00A208A3" w:rsidRPr="003B221D">
          <w:rPr>
            <w:rStyle w:val="Hyperlink"/>
            <w:noProof/>
          </w:rPr>
          <w:t>Figure 3.8 Cumulative number of water bores, by age and casing materials (Commonwealth of Australia, 2013).</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_Toc449469431 \h </w:instrText>
        </w:r>
        <w:r w:rsidR="00A208A3">
          <w:rPr>
            <w:noProof/>
            <w:webHidden/>
          </w:rPr>
        </w:r>
        <w:r w:rsidR="00A208A3">
          <w:rPr>
            <w:noProof/>
            <w:webHidden/>
          </w:rPr>
          <w:fldChar w:fldCharType="separate"/>
        </w:r>
        <w:r w:rsidR="00340DA3">
          <w:rPr>
            <w:noProof/>
            <w:webHidden/>
          </w:rPr>
          <w:t>35</w:t>
        </w:r>
        <w:r w:rsidR="00A208A3">
          <w:rPr>
            <w:noProof/>
            <w:webHidden/>
          </w:rPr>
          <w:fldChar w:fldCharType="end"/>
        </w:r>
      </w:hyperlink>
    </w:p>
    <w:p w14:paraId="65BAF469" w14:textId="3F26AE39" w:rsidR="00A208A3" w:rsidRDefault="00026F16">
      <w:pPr>
        <w:pStyle w:val="TableofFigures"/>
        <w:tabs>
          <w:tab w:val="right" w:leader="dot" w:pos="9054"/>
        </w:tabs>
        <w:rPr>
          <w:smallCaps w:val="0"/>
          <w:noProof/>
          <w:sz w:val="22"/>
          <w:szCs w:val="22"/>
          <w:lang w:val="en-AU" w:eastAsia="en-AU"/>
        </w:rPr>
      </w:pPr>
      <w:hyperlink w:anchor="_Toc449469432" w:history="1">
        <w:r w:rsidR="0094518B">
          <w:rPr>
            <w:rFonts w:ascii="ZWAdobeF" w:hAnsi="ZWAdobeF" w:cs="ZWAdobeF"/>
            <w:sz w:val="2"/>
            <w:szCs w:val="2"/>
          </w:rPr>
          <w:t>94T</w:t>
        </w:r>
        <w:r w:rsidR="00A208A3" w:rsidRPr="003B221D">
          <w:rPr>
            <w:rStyle w:val="Hyperlink"/>
            <w:noProof/>
          </w:rPr>
          <w:t>Figure 4.1 Location of the fifteen observation points within the model domain including the proposed Santos Narrabri Gas Project. A close-up of the location of proposed CSG wells is provided in Figure 4.2.</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_Toc449469432 \h </w:instrText>
        </w:r>
        <w:r w:rsidR="00A208A3">
          <w:rPr>
            <w:noProof/>
            <w:webHidden/>
          </w:rPr>
        </w:r>
        <w:r w:rsidR="00A208A3">
          <w:rPr>
            <w:noProof/>
            <w:webHidden/>
          </w:rPr>
          <w:fldChar w:fldCharType="separate"/>
        </w:r>
        <w:r w:rsidR="00340DA3">
          <w:rPr>
            <w:noProof/>
            <w:webHidden/>
          </w:rPr>
          <w:t>38</w:t>
        </w:r>
        <w:r w:rsidR="00A208A3">
          <w:rPr>
            <w:noProof/>
            <w:webHidden/>
          </w:rPr>
          <w:fldChar w:fldCharType="end"/>
        </w:r>
      </w:hyperlink>
    </w:p>
    <w:p w14:paraId="65BAF46A" w14:textId="161D8CD1" w:rsidR="00A208A3" w:rsidRDefault="00026F16">
      <w:pPr>
        <w:pStyle w:val="TableofFigures"/>
        <w:tabs>
          <w:tab w:val="right" w:leader="dot" w:pos="9054"/>
        </w:tabs>
        <w:rPr>
          <w:smallCaps w:val="0"/>
          <w:noProof/>
          <w:sz w:val="22"/>
          <w:szCs w:val="22"/>
          <w:lang w:val="en-AU" w:eastAsia="en-AU"/>
        </w:rPr>
      </w:pPr>
      <w:hyperlink w:anchor="_Toc449469433" w:history="1">
        <w:r w:rsidR="0094518B">
          <w:rPr>
            <w:rFonts w:ascii="ZWAdobeF" w:hAnsi="ZWAdobeF" w:cs="ZWAdobeF"/>
            <w:sz w:val="2"/>
            <w:szCs w:val="2"/>
          </w:rPr>
          <w:t>94T</w:t>
        </w:r>
        <w:r w:rsidR="00A208A3" w:rsidRPr="003B221D">
          <w:rPr>
            <w:rStyle w:val="Hyperlink"/>
            <w:noProof/>
          </w:rPr>
          <w:t>Figure 4.2 Location of the CSG wells within the proposed Santos Narrabri Gas Project.</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_Toc449469433 \h </w:instrText>
        </w:r>
        <w:r w:rsidR="00A208A3">
          <w:rPr>
            <w:noProof/>
            <w:webHidden/>
          </w:rPr>
        </w:r>
        <w:r w:rsidR="00A208A3">
          <w:rPr>
            <w:noProof/>
            <w:webHidden/>
          </w:rPr>
          <w:fldChar w:fldCharType="separate"/>
        </w:r>
        <w:r w:rsidR="00340DA3">
          <w:rPr>
            <w:noProof/>
            <w:webHidden/>
          </w:rPr>
          <w:t>39</w:t>
        </w:r>
        <w:r w:rsidR="00A208A3">
          <w:rPr>
            <w:noProof/>
            <w:webHidden/>
          </w:rPr>
          <w:fldChar w:fldCharType="end"/>
        </w:r>
      </w:hyperlink>
    </w:p>
    <w:p w14:paraId="65BAF46B" w14:textId="25F68C1E" w:rsidR="00A208A3" w:rsidRDefault="00026F16">
      <w:pPr>
        <w:pStyle w:val="TableofFigures"/>
        <w:tabs>
          <w:tab w:val="right" w:leader="dot" w:pos="9054"/>
        </w:tabs>
        <w:rPr>
          <w:smallCaps w:val="0"/>
          <w:noProof/>
          <w:sz w:val="22"/>
          <w:szCs w:val="22"/>
          <w:lang w:val="en-AU" w:eastAsia="en-AU"/>
        </w:rPr>
      </w:pPr>
      <w:hyperlink w:anchor="_Toc449469434" w:history="1">
        <w:r w:rsidR="0094518B">
          <w:rPr>
            <w:rFonts w:ascii="ZWAdobeF" w:hAnsi="ZWAdobeF" w:cs="ZWAdobeF"/>
            <w:sz w:val="2"/>
            <w:szCs w:val="2"/>
          </w:rPr>
          <w:t>94T</w:t>
        </w:r>
        <w:r w:rsidR="00A208A3" w:rsidRPr="003B221D">
          <w:rPr>
            <w:rStyle w:val="Hyperlink"/>
            <w:noProof/>
          </w:rPr>
          <w:t>Figure 4.3 Location of the observation points along a model transect.</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_Toc449469434 \h </w:instrText>
        </w:r>
        <w:r w:rsidR="00A208A3">
          <w:rPr>
            <w:noProof/>
            <w:webHidden/>
          </w:rPr>
        </w:r>
        <w:r w:rsidR="00A208A3">
          <w:rPr>
            <w:noProof/>
            <w:webHidden/>
          </w:rPr>
          <w:fldChar w:fldCharType="separate"/>
        </w:r>
        <w:r w:rsidR="00340DA3">
          <w:rPr>
            <w:noProof/>
            <w:webHidden/>
          </w:rPr>
          <w:t>40</w:t>
        </w:r>
        <w:r w:rsidR="00A208A3">
          <w:rPr>
            <w:noProof/>
            <w:webHidden/>
          </w:rPr>
          <w:fldChar w:fldCharType="end"/>
        </w:r>
      </w:hyperlink>
    </w:p>
    <w:p w14:paraId="65BAF46C" w14:textId="4609A6CC" w:rsidR="00A208A3" w:rsidRDefault="00026F16">
      <w:pPr>
        <w:pStyle w:val="TableofFigures"/>
        <w:tabs>
          <w:tab w:val="right" w:leader="dot" w:pos="9054"/>
        </w:tabs>
        <w:rPr>
          <w:smallCaps w:val="0"/>
          <w:noProof/>
          <w:sz w:val="22"/>
          <w:szCs w:val="22"/>
          <w:lang w:val="en-AU" w:eastAsia="en-AU"/>
        </w:rPr>
      </w:pPr>
      <w:hyperlink w:anchor="_Toc449469435" w:history="1">
        <w:r w:rsidR="0094518B">
          <w:rPr>
            <w:rFonts w:ascii="ZWAdobeF" w:hAnsi="ZWAdobeF" w:cs="ZWAdobeF"/>
            <w:sz w:val="2"/>
            <w:szCs w:val="2"/>
          </w:rPr>
          <w:t>94T</w:t>
        </w:r>
        <w:r w:rsidR="00A208A3" w:rsidRPr="003B221D">
          <w:rPr>
            <w:rStyle w:val="Hyperlink"/>
            <w:noProof/>
          </w:rPr>
          <w:t>Figure 4.4 Pre-CSG production hydraulic head gradients for cells of the Santos Narrabri Gas Project, with formations described in Figure 4.3.</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_Toc449469435 \h </w:instrText>
        </w:r>
        <w:r w:rsidR="00A208A3">
          <w:rPr>
            <w:noProof/>
            <w:webHidden/>
          </w:rPr>
        </w:r>
        <w:r w:rsidR="00A208A3">
          <w:rPr>
            <w:noProof/>
            <w:webHidden/>
          </w:rPr>
          <w:fldChar w:fldCharType="separate"/>
        </w:r>
        <w:r w:rsidR="00340DA3">
          <w:rPr>
            <w:noProof/>
            <w:webHidden/>
          </w:rPr>
          <w:t>41</w:t>
        </w:r>
        <w:r w:rsidR="00A208A3">
          <w:rPr>
            <w:noProof/>
            <w:webHidden/>
          </w:rPr>
          <w:fldChar w:fldCharType="end"/>
        </w:r>
      </w:hyperlink>
    </w:p>
    <w:p w14:paraId="65BAF46D" w14:textId="62427939" w:rsidR="00A208A3" w:rsidRDefault="00026F16">
      <w:pPr>
        <w:pStyle w:val="TableofFigures"/>
        <w:tabs>
          <w:tab w:val="right" w:leader="dot" w:pos="9054"/>
        </w:tabs>
        <w:rPr>
          <w:smallCaps w:val="0"/>
          <w:noProof/>
          <w:sz w:val="22"/>
          <w:szCs w:val="22"/>
          <w:lang w:val="en-AU" w:eastAsia="en-AU"/>
        </w:rPr>
      </w:pPr>
      <w:hyperlink w:anchor="_Toc449469436" w:history="1">
        <w:r w:rsidR="0094518B">
          <w:rPr>
            <w:rFonts w:ascii="ZWAdobeF" w:hAnsi="ZWAdobeF" w:cs="ZWAdobeF"/>
            <w:sz w:val="2"/>
            <w:szCs w:val="2"/>
          </w:rPr>
          <w:t>94T</w:t>
        </w:r>
        <w:r w:rsidR="00A208A3" w:rsidRPr="003B221D">
          <w:rPr>
            <w:rStyle w:val="Hyperlink"/>
            <w:noProof/>
          </w:rPr>
          <w:t>Figure 4.5 Hydraulic head gradients immediately post CSG production (26 years after commencement) for cells of the Santos Narrabri Gas Project, with formations described in Figure 4.3.</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_Toc449469436 \h </w:instrText>
        </w:r>
        <w:r w:rsidR="00A208A3">
          <w:rPr>
            <w:noProof/>
            <w:webHidden/>
          </w:rPr>
        </w:r>
        <w:r w:rsidR="00A208A3">
          <w:rPr>
            <w:noProof/>
            <w:webHidden/>
          </w:rPr>
          <w:fldChar w:fldCharType="separate"/>
        </w:r>
        <w:r w:rsidR="00340DA3">
          <w:rPr>
            <w:noProof/>
            <w:webHidden/>
          </w:rPr>
          <w:t>42</w:t>
        </w:r>
        <w:r w:rsidR="00A208A3">
          <w:rPr>
            <w:noProof/>
            <w:webHidden/>
          </w:rPr>
          <w:fldChar w:fldCharType="end"/>
        </w:r>
      </w:hyperlink>
    </w:p>
    <w:p w14:paraId="65BAF46E" w14:textId="2441681D" w:rsidR="00A208A3" w:rsidRDefault="00026F16">
      <w:pPr>
        <w:pStyle w:val="TableofFigures"/>
        <w:tabs>
          <w:tab w:val="right" w:leader="dot" w:pos="9054"/>
        </w:tabs>
        <w:rPr>
          <w:smallCaps w:val="0"/>
          <w:noProof/>
          <w:sz w:val="22"/>
          <w:szCs w:val="22"/>
          <w:lang w:val="en-AU" w:eastAsia="en-AU"/>
        </w:rPr>
      </w:pPr>
      <w:hyperlink w:anchor="_Toc449469437" w:history="1">
        <w:r w:rsidR="0094518B">
          <w:rPr>
            <w:rFonts w:ascii="ZWAdobeF" w:hAnsi="ZWAdobeF" w:cs="ZWAdobeF"/>
            <w:sz w:val="2"/>
            <w:szCs w:val="2"/>
          </w:rPr>
          <w:t>94T</w:t>
        </w:r>
        <w:r w:rsidR="00A208A3" w:rsidRPr="003B221D">
          <w:rPr>
            <w:rStyle w:val="Hyperlink"/>
            <w:noProof/>
          </w:rPr>
          <w:t>Figure 4.6 Hydraulic head gradients 100 years after commencement of CSG production for cells of the Santos Narrabri Gas Project, with formations described in Figure 4.3. CSG production lasted for 26 years.</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_Toc449469437 \h </w:instrText>
        </w:r>
        <w:r w:rsidR="00A208A3">
          <w:rPr>
            <w:noProof/>
            <w:webHidden/>
          </w:rPr>
        </w:r>
        <w:r w:rsidR="00A208A3">
          <w:rPr>
            <w:noProof/>
            <w:webHidden/>
          </w:rPr>
          <w:fldChar w:fldCharType="separate"/>
        </w:r>
        <w:r w:rsidR="00340DA3">
          <w:rPr>
            <w:noProof/>
            <w:webHidden/>
          </w:rPr>
          <w:t>43</w:t>
        </w:r>
        <w:r w:rsidR="00A208A3">
          <w:rPr>
            <w:noProof/>
            <w:webHidden/>
          </w:rPr>
          <w:fldChar w:fldCharType="end"/>
        </w:r>
      </w:hyperlink>
    </w:p>
    <w:p w14:paraId="65BAF46F" w14:textId="52D8755D" w:rsidR="00A208A3" w:rsidRDefault="00026F16">
      <w:pPr>
        <w:pStyle w:val="TableofFigures"/>
        <w:tabs>
          <w:tab w:val="right" w:leader="dot" w:pos="9054"/>
        </w:tabs>
        <w:rPr>
          <w:smallCaps w:val="0"/>
          <w:noProof/>
          <w:sz w:val="22"/>
          <w:szCs w:val="22"/>
          <w:lang w:val="en-AU" w:eastAsia="en-AU"/>
        </w:rPr>
      </w:pPr>
      <w:hyperlink w:anchor="_Toc449469438" w:history="1">
        <w:r w:rsidR="0094518B">
          <w:rPr>
            <w:rFonts w:ascii="ZWAdobeF" w:hAnsi="ZWAdobeF" w:cs="ZWAdobeF"/>
            <w:sz w:val="2"/>
            <w:szCs w:val="2"/>
          </w:rPr>
          <w:t>94T</w:t>
        </w:r>
        <w:r w:rsidR="00A208A3" w:rsidRPr="003B221D">
          <w:rPr>
            <w:rStyle w:val="Hyperlink"/>
            <w:noProof/>
          </w:rPr>
          <w:t>Figure 4.7 Hydraulic head gradients 200 years after commencement of CSG production for cells of the Santos Narrabri Gas Project, with formations described in Figure 4.3. CSG production lasted for 26 years.</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_Toc449469438 \h </w:instrText>
        </w:r>
        <w:r w:rsidR="00A208A3">
          <w:rPr>
            <w:noProof/>
            <w:webHidden/>
          </w:rPr>
        </w:r>
        <w:r w:rsidR="00A208A3">
          <w:rPr>
            <w:noProof/>
            <w:webHidden/>
          </w:rPr>
          <w:fldChar w:fldCharType="separate"/>
        </w:r>
        <w:r w:rsidR="00340DA3">
          <w:rPr>
            <w:noProof/>
            <w:webHidden/>
          </w:rPr>
          <w:t>44</w:t>
        </w:r>
        <w:r w:rsidR="00A208A3">
          <w:rPr>
            <w:noProof/>
            <w:webHidden/>
          </w:rPr>
          <w:fldChar w:fldCharType="end"/>
        </w:r>
      </w:hyperlink>
    </w:p>
    <w:p w14:paraId="65BAF470" w14:textId="1252B614" w:rsidR="00A208A3" w:rsidRDefault="00026F16">
      <w:pPr>
        <w:pStyle w:val="TableofFigures"/>
        <w:tabs>
          <w:tab w:val="right" w:leader="dot" w:pos="9054"/>
        </w:tabs>
        <w:rPr>
          <w:smallCaps w:val="0"/>
          <w:noProof/>
          <w:sz w:val="22"/>
          <w:szCs w:val="22"/>
          <w:lang w:val="en-AU" w:eastAsia="en-AU"/>
        </w:rPr>
      </w:pPr>
      <w:hyperlink w:anchor="_Toc449469439" w:history="1">
        <w:r w:rsidR="0094518B">
          <w:rPr>
            <w:rFonts w:ascii="ZWAdobeF" w:hAnsi="ZWAdobeF" w:cs="ZWAdobeF"/>
            <w:sz w:val="2"/>
            <w:szCs w:val="2"/>
          </w:rPr>
          <w:t>94T</w:t>
        </w:r>
        <w:r w:rsidR="00A208A3" w:rsidRPr="003B221D">
          <w:rPr>
            <w:rStyle w:val="Hyperlink"/>
            <w:noProof/>
          </w:rPr>
          <w:t>Figure 4.8 Hydraulic head gradients 500 years after commencement of CSG production for cells of the Santos Narrabri Gas Project, with formations described in Figure 4.3. CSG production lasted for 26 years.</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_Toc449469439 \h </w:instrText>
        </w:r>
        <w:r w:rsidR="00A208A3">
          <w:rPr>
            <w:noProof/>
            <w:webHidden/>
          </w:rPr>
        </w:r>
        <w:r w:rsidR="00A208A3">
          <w:rPr>
            <w:noProof/>
            <w:webHidden/>
          </w:rPr>
          <w:fldChar w:fldCharType="separate"/>
        </w:r>
        <w:r w:rsidR="00340DA3">
          <w:rPr>
            <w:noProof/>
            <w:webHidden/>
          </w:rPr>
          <w:t>45</w:t>
        </w:r>
        <w:r w:rsidR="00A208A3">
          <w:rPr>
            <w:noProof/>
            <w:webHidden/>
          </w:rPr>
          <w:fldChar w:fldCharType="end"/>
        </w:r>
      </w:hyperlink>
    </w:p>
    <w:p w14:paraId="65BAF471" w14:textId="00CEA3C1" w:rsidR="00A208A3" w:rsidRDefault="00026F16">
      <w:pPr>
        <w:pStyle w:val="TableofFigures"/>
        <w:tabs>
          <w:tab w:val="right" w:leader="dot" w:pos="9054"/>
        </w:tabs>
        <w:rPr>
          <w:smallCaps w:val="0"/>
          <w:noProof/>
          <w:sz w:val="22"/>
          <w:szCs w:val="22"/>
          <w:lang w:val="en-AU" w:eastAsia="en-AU"/>
        </w:rPr>
      </w:pPr>
      <w:hyperlink w:anchor="_Toc449469440" w:history="1">
        <w:r w:rsidR="0094518B">
          <w:rPr>
            <w:rFonts w:ascii="ZWAdobeF" w:hAnsi="ZWAdobeF" w:cs="ZWAdobeF"/>
            <w:sz w:val="2"/>
            <w:szCs w:val="2"/>
          </w:rPr>
          <w:t>94T</w:t>
        </w:r>
        <w:r w:rsidR="00A208A3" w:rsidRPr="003B221D">
          <w:rPr>
            <w:rStyle w:val="Hyperlink"/>
            <w:noProof/>
          </w:rPr>
          <w:t>Figure 4.9 Changes in hydraulic head (</w:t>
        </w:r>
        <w:r w:rsidR="00A208A3" w:rsidRPr="003B221D">
          <w:rPr>
            <w:rStyle w:val="Hyperlink"/>
            <w:noProof/>
          </w:rPr>
          <w:sym w:font="Wingdings 3" w:char="F072"/>
        </w:r>
        <w:r w:rsidR="00A208A3" w:rsidRPr="003B221D">
          <w:rPr>
            <w:rStyle w:val="Hyperlink"/>
            <w:noProof/>
          </w:rPr>
          <w:t>H) for cells in the region of highest drawdown in the Maules Creek Formation, compared with heads in the confined Pilliga Sandstone aquifer.</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_Toc449469440 \h </w:instrText>
        </w:r>
        <w:r w:rsidR="00A208A3">
          <w:rPr>
            <w:noProof/>
            <w:webHidden/>
          </w:rPr>
        </w:r>
        <w:r w:rsidR="00A208A3">
          <w:rPr>
            <w:noProof/>
            <w:webHidden/>
          </w:rPr>
          <w:fldChar w:fldCharType="separate"/>
        </w:r>
        <w:r w:rsidR="00340DA3">
          <w:rPr>
            <w:noProof/>
            <w:webHidden/>
          </w:rPr>
          <w:t>46</w:t>
        </w:r>
        <w:r w:rsidR="00A208A3">
          <w:rPr>
            <w:noProof/>
            <w:webHidden/>
          </w:rPr>
          <w:fldChar w:fldCharType="end"/>
        </w:r>
      </w:hyperlink>
    </w:p>
    <w:p w14:paraId="65BAF472" w14:textId="719CD11E" w:rsidR="00A208A3" w:rsidRDefault="00026F16">
      <w:pPr>
        <w:pStyle w:val="TableofFigures"/>
        <w:tabs>
          <w:tab w:val="right" w:leader="dot" w:pos="9054"/>
        </w:tabs>
        <w:rPr>
          <w:smallCaps w:val="0"/>
          <w:noProof/>
          <w:sz w:val="22"/>
          <w:szCs w:val="22"/>
          <w:lang w:val="en-AU" w:eastAsia="en-AU"/>
        </w:rPr>
      </w:pPr>
      <w:hyperlink w:anchor="_Toc449469441" w:history="1">
        <w:r w:rsidR="0094518B">
          <w:rPr>
            <w:rFonts w:ascii="ZWAdobeF" w:hAnsi="ZWAdobeF" w:cs="ZWAdobeF"/>
            <w:sz w:val="2"/>
            <w:szCs w:val="2"/>
          </w:rPr>
          <w:t>94T</w:t>
        </w:r>
        <w:r w:rsidR="00A208A3" w:rsidRPr="003B221D">
          <w:rPr>
            <w:rStyle w:val="Hyperlink"/>
            <w:noProof/>
          </w:rPr>
          <w:t>Figure 4.10 Difference in hydraulic head (</w:t>
        </w:r>
        <w:r w:rsidR="00A208A3" w:rsidRPr="003B221D">
          <w:rPr>
            <w:rStyle w:val="Hyperlink"/>
            <w:noProof/>
          </w:rPr>
          <w:sym w:font="Wingdings 3" w:char="F072"/>
        </w:r>
        <w:r w:rsidR="00A208A3" w:rsidRPr="003B221D">
          <w:rPr>
            <w:rStyle w:val="Hyperlink"/>
            <w:noProof/>
          </w:rPr>
          <w:t>H) for cells in the region of highest drawdown between the Maules Creek Formation and the confined Pilliga Sandstone aquifer.</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_Toc449469441 \h </w:instrText>
        </w:r>
        <w:r w:rsidR="00A208A3">
          <w:rPr>
            <w:noProof/>
            <w:webHidden/>
          </w:rPr>
        </w:r>
        <w:r w:rsidR="00A208A3">
          <w:rPr>
            <w:noProof/>
            <w:webHidden/>
          </w:rPr>
          <w:fldChar w:fldCharType="separate"/>
        </w:r>
        <w:r w:rsidR="00340DA3">
          <w:rPr>
            <w:noProof/>
            <w:webHidden/>
          </w:rPr>
          <w:t>46</w:t>
        </w:r>
        <w:r w:rsidR="00A208A3">
          <w:rPr>
            <w:noProof/>
            <w:webHidden/>
          </w:rPr>
          <w:fldChar w:fldCharType="end"/>
        </w:r>
      </w:hyperlink>
    </w:p>
    <w:p w14:paraId="65BAF473" w14:textId="6F02ADB6" w:rsidR="00A208A3" w:rsidRDefault="00026F16">
      <w:pPr>
        <w:pStyle w:val="TableofFigures"/>
        <w:tabs>
          <w:tab w:val="right" w:leader="dot" w:pos="9054"/>
        </w:tabs>
        <w:rPr>
          <w:smallCaps w:val="0"/>
          <w:noProof/>
          <w:sz w:val="22"/>
          <w:szCs w:val="22"/>
          <w:lang w:val="en-AU" w:eastAsia="en-AU"/>
        </w:rPr>
      </w:pPr>
      <w:hyperlink w:anchor="_Toc449469442" w:history="1">
        <w:r w:rsidR="0094518B">
          <w:rPr>
            <w:rFonts w:ascii="ZWAdobeF" w:hAnsi="ZWAdobeF" w:cs="ZWAdobeF"/>
            <w:sz w:val="2"/>
            <w:szCs w:val="2"/>
          </w:rPr>
          <w:t>94T</w:t>
        </w:r>
        <w:r w:rsidR="00A208A3" w:rsidRPr="003B221D">
          <w:rPr>
            <w:rStyle w:val="Hyperlink"/>
            <w:noProof/>
          </w:rPr>
          <w:t>Figure 4.11 Changes in hydraulic head for cells in the region of highest drawdown in the Hoskissons Coal formation, compared with heads in the confined Pilliga Sandstone aquifer.</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_Toc449469442 \h </w:instrText>
        </w:r>
        <w:r w:rsidR="00A208A3">
          <w:rPr>
            <w:noProof/>
            <w:webHidden/>
          </w:rPr>
        </w:r>
        <w:r w:rsidR="00A208A3">
          <w:rPr>
            <w:noProof/>
            <w:webHidden/>
          </w:rPr>
          <w:fldChar w:fldCharType="separate"/>
        </w:r>
        <w:r w:rsidR="00340DA3">
          <w:rPr>
            <w:noProof/>
            <w:webHidden/>
          </w:rPr>
          <w:t>47</w:t>
        </w:r>
        <w:r w:rsidR="00A208A3">
          <w:rPr>
            <w:noProof/>
            <w:webHidden/>
          </w:rPr>
          <w:fldChar w:fldCharType="end"/>
        </w:r>
      </w:hyperlink>
    </w:p>
    <w:p w14:paraId="65BAF474" w14:textId="26595C56" w:rsidR="00A208A3" w:rsidRDefault="00026F16">
      <w:pPr>
        <w:pStyle w:val="TableofFigures"/>
        <w:tabs>
          <w:tab w:val="right" w:leader="dot" w:pos="9054"/>
        </w:tabs>
        <w:rPr>
          <w:smallCaps w:val="0"/>
          <w:noProof/>
          <w:sz w:val="22"/>
          <w:szCs w:val="22"/>
          <w:lang w:val="en-AU" w:eastAsia="en-AU"/>
        </w:rPr>
      </w:pPr>
      <w:hyperlink w:anchor="_Toc449469443" w:history="1">
        <w:r w:rsidR="0094518B">
          <w:rPr>
            <w:rFonts w:ascii="ZWAdobeF" w:hAnsi="ZWAdobeF" w:cs="ZWAdobeF"/>
            <w:sz w:val="2"/>
            <w:szCs w:val="2"/>
          </w:rPr>
          <w:t>94T</w:t>
        </w:r>
        <w:r w:rsidR="00A208A3" w:rsidRPr="003B221D">
          <w:rPr>
            <w:rStyle w:val="Hyperlink"/>
            <w:noProof/>
          </w:rPr>
          <w:t>Figure 4.12 Difference in hydraulic head for cells in the region of highest drawdown between the Hoskisson Coal and the confined Pilliga Sandstone aquifer.</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_Toc449469443 \h </w:instrText>
        </w:r>
        <w:r w:rsidR="00A208A3">
          <w:rPr>
            <w:noProof/>
            <w:webHidden/>
          </w:rPr>
        </w:r>
        <w:r w:rsidR="00A208A3">
          <w:rPr>
            <w:noProof/>
            <w:webHidden/>
          </w:rPr>
          <w:fldChar w:fldCharType="separate"/>
        </w:r>
        <w:r w:rsidR="00340DA3">
          <w:rPr>
            <w:noProof/>
            <w:webHidden/>
          </w:rPr>
          <w:t>47</w:t>
        </w:r>
        <w:r w:rsidR="00A208A3">
          <w:rPr>
            <w:noProof/>
            <w:webHidden/>
          </w:rPr>
          <w:fldChar w:fldCharType="end"/>
        </w:r>
      </w:hyperlink>
    </w:p>
    <w:p w14:paraId="65BAF475" w14:textId="7D6A895C" w:rsidR="00A208A3" w:rsidRDefault="00026F16">
      <w:pPr>
        <w:pStyle w:val="TableofFigures"/>
        <w:tabs>
          <w:tab w:val="right" w:leader="dot" w:pos="9054"/>
        </w:tabs>
        <w:rPr>
          <w:smallCaps w:val="0"/>
          <w:noProof/>
          <w:sz w:val="22"/>
          <w:szCs w:val="22"/>
          <w:lang w:val="en-AU" w:eastAsia="en-AU"/>
        </w:rPr>
      </w:pPr>
      <w:hyperlink w:anchor="_Toc449469444" w:history="1">
        <w:r w:rsidR="0094518B">
          <w:rPr>
            <w:rFonts w:ascii="ZWAdobeF" w:hAnsi="ZWAdobeF" w:cs="ZWAdobeF"/>
            <w:sz w:val="2"/>
            <w:szCs w:val="2"/>
          </w:rPr>
          <w:t>94T</w:t>
        </w:r>
        <w:r w:rsidR="00A208A3" w:rsidRPr="003B221D">
          <w:rPr>
            <w:rStyle w:val="Hyperlink"/>
            <w:noProof/>
          </w:rPr>
          <w:t>Figure 4.13 Relationship between cement core porosity and hydraulic conductivity, and where provided, effective well conductivity, based on data from Table 4.1. Each study is indicated by a different symbol, cement conductivity is shown as solid symbols, effective well conductivity is shown as open symbols, and the age of the well is indicated by the colour of the symbol: &lt; 20 years – black; 20-40 years – blue; &gt; 40 years – red.</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_Toc449469444 \h </w:instrText>
        </w:r>
        <w:r w:rsidR="00A208A3">
          <w:rPr>
            <w:noProof/>
            <w:webHidden/>
          </w:rPr>
        </w:r>
        <w:r w:rsidR="00A208A3">
          <w:rPr>
            <w:noProof/>
            <w:webHidden/>
          </w:rPr>
          <w:fldChar w:fldCharType="separate"/>
        </w:r>
        <w:r w:rsidR="00340DA3">
          <w:rPr>
            <w:noProof/>
            <w:webHidden/>
          </w:rPr>
          <w:t>52</w:t>
        </w:r>
        <w:r w:rsidR="00A208A3">
          <w:rPr>
            <w:noProof/>
            <w:webHidden/>
          </w:rPr>
          <w:fldChar w:fldCharType="end"/>
        </w:r>
      </w:hyperlink>
    </w:p>
    <w:p w14:paraId="65BAF476" w14:textId="4391CC88" w:rsidR="00A208A3" w:rsidRDefault="00026F16">
      <w:pPr>
        <w:pStyle w:val="TableofFigures"/>
        <w:tabs>
          <w:tab w:val="right" w:leader="dot" w:pos="9054"/>
        </w:tabs>
        <w:rPr>
          <w:smallCaps w:val="0"/>
          <w:noProof/>
          <w:sz w:val="22"/>
          <w:szCs w:val="22"/>
          <w:lang w:val="en-AU" w:eastAsia="en-AU"/>
        </w:rPr>
      </w:pPr>
      <w:hyperlink w:anchor="_Toc449469445" w:history="1">
        <w:r w:rsidR="0094518B">
          <w:rPr>
            <w:rFonts w:ascii="ZWAdobeF" w:hAnsi="ZWAdobeF" w:cs="ZWAdobeF"/>
            <w:sz w:val="2"/>
            <w:szCs w:val="2"/>
          </w:rPr>
          <w:t>94T</w:t>
        </w:r>
        <w:r w:rsidR="00A208A3" w:rsidRPr="003B221D">
          <w:rPr>
            <w:rStyle w:val="Hyperlink"/>
            <w:noProof/>
          </w:rPr>
          <w:t>Figure 4.14 Pathways for water movement in uncased exploration bores: (1) upward flow through an open exploration bore (H</w:t>
        </w:r>
        <w:r w:rsidR="00A208A3" w:rsidRPr="003B221D">
          <w:rPr>
            <w:rStyle w:val="Hyperlink"/>
            <w:noProof/>
            <w:vertAlign w:val="subscript"/>
          </w:rPr>
          <w:t>2</w:t>
        </w:r>
        <w:r w:rsidR="00A208A3" w:rsidRPr="003B221D">
          <w:rPr>
            <w:rStyle w:val="Hyperlink"/>
            <w:noProof/>
          </w:rPr>
          <w:t>&gt;H</w:t>
        </w:r>
        <w:r w:rsidR="00A208A3" w:rsidRPr="003B221D">
          <w:rPr>
            <w:rStyle w:val="Hyperlink"/>
            <w:noProof/>
            <w:vertAlign w:val="subscript"/>
          </w:rPr>
          <w:t>1</w:t>
        </w:r>
        <w:r w:rsidR="00A208A3" w:rsidRPr="003B221D">
          <w:rPr>
            <w:rStyle w:val="Hyperlink"/>
            <w:noProof/>
          </w:rPr>
          <w:t>), (2) downward flow through an open exploration bore (H</w:t>
        </w:r>
        <w:r w:rsidR="00A208A3" w:rsidRPr="003B221D">
          <w:rPr>
            <w:rStyle w:val="Hyperlink"/>
            <w:noProof/>
            <w:vertAlign w:val="subscript"/>
          </w:rPr>
          <w:t>1</w:t>
        </w:r>
        <w:r w:rsidR="00A208A3" w:rsidRPr="003B221D">
          <w:rPr>
            <w:rStyle w:val="Hyperlink"/>
            <w:noProof/>
          </w:rPr>
          <w:t>&gt;H</w:t>
        </w:r>
        <w:r w:rsidR="00A208A3" w:rsidRPr="003B221D">
          <w:rPr>
            <w:rStyle w:val="Hyperlink"/>
            <w:noProof/>
            <w:vertAlign w:val="subscript"/>
          </w:rPr>
          <w:t>2</w:t>
        </w:r>
        <w:r w:rsidR="00A208A3" w:rsidRPr="003B221D">
          <w:rPr>
            <w:rStyle w:val="Hyperlink"/>
            <w:noProof/>
          </w:rPr>
          <w:t>), (3) upward flow through an initially backfilled exploration bore whose sealing capacity has been impaired (H</w:t>
        </w:r>
        <w:r w:rsidR="00A208A3" w:rsidRPr="003B221D">
          <w:rPr>
            <w:rStyle w:val="Hyperlink"/>
            <w:noProof/>
            <w:vertAlign w:val="subscript"/>
          </w:rPr>
          <w:t>2</w:t>
        </w:r>
        <w:r w:rsidR="00A208A3" w:rsidRPr="003B221D">
          <w:rPr>
            <w:rStyle w:val="Hyperlink"/>
            <w:noProof/>
          </w:rPr>
          <w:t>&gt;H</w:t>
        </w:r>
        <w:r w:rsidR="00A208A3" w:rsidRPr="003B221D">
          <w:rPr>
            <w:rStyle w:val="Hyperlink"/>
            <w:noProof/>
            <w:vertAlign w:val="subscript"/>
          </w:rPr>
          <w:t>1</w:t>
        </w:r>
        <w:r w:rsidR="00A208A3" w:rsidRPr="003B221D">
          <w:rPr>
            <w:rStyle w:val="Hyperlink"/>
            <w:noProof/>
          </w:rPr>
          <w:t>), and (4) flow through a backfilled, sealed exploration bore (H</w:t>
        </w:r>
        <w:r w:rsidR="00A208A3" w:rsidRPr="003B221D">
          <w:rPr>
            <w:rStyle w:val="Hyperlink"/>
            <w:noProof/>
            <w:vertAlign w:val="subscript"/>
          </w:rPr>
          <w:t>1</w:t>
        </w:r>
        <w:r w:rsidR="00A208A3" w:rsidRPr="003B221D">
          <w:rPr>
            <w:rStyle w:val="Hyperlink"/>
            <w:noProof/>
          </w:rPr>
          <w:t>&gt;H</w:t>
        </w:r>
        <w:r w:rsidR="00A208A3" w:rsidRPr="003B221D">
          <w:rPr>
            <w:rStyle w:val="Hyperlink"/>
            <w:noProof/>
            <w:vertAlign w:val="subscript"/>
          </w:rPr>
          <w:t>2</w:t>
        </w:r>
        <w:r w:rsidR="00A208A3" w:rsidRPr="003B221D">
          <w:rPr>
            <w:rStyle w:val="Hyperlink"/>
            <w:noProof/>
          </w:rPr>
          <w:t>).</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_Toc449469445 \h </w:instrText>
        </w:r>
        <w:r w:rsidR="00A208A3">
          <w:rPr>
            <w:noProof/>
            <w:webHidden/>
          </w:rPr>
        </w:r>
        <w:r w:rsidR="00A208A3">
          <w:rPr>
            <w:noProof/>
            <w:webHidden/>
          </w:rPr>
          <w:fldChar w:fldCharType="separate"/>
        </w:r>
        <w:r w:rsidR="00340DA3">
          <w:rPr>
            <w:noProof/>
            <w:webHidden/>
          </w:rPr>
          <w:t>57</w:t>
        </w:r>
        <w:r w:rsidR="00A208A3">
          <w:rPr>
            <w:noProof/>
            <w:webHidden/>
          </w:rPr>
          <w:fldChar w:fldCharType="end"/>
        </w:r>
      </w:hyperlink>
    </w:p>
    <w:p w14:paraId="65BAF477" w14:textId="4975E3C4" w:rsidR="00A208A3" w:rsidRDefault="00026F16">
      <w:pPr>
        <w:pStyle w:val="TableofFigures"/>
        <w:tabs>
          <w:tab w:val="right" w:leader="dot" w:pos="9054"/>
        </w:tabs>
        <w:rPr>
          <w:smallCaps w:val="0"/>
          <w:noProof/>
          <w:sz w:val="22"/>
          <w:szCs w:val="22"/>
          <w:lang w:val="en-AU" w:eastAsia="en-AU"/>
        </w:rPr>
      </w:pPr>
      <w:hyperlink w:anchor="_Toc449469446" w:history="1">
        <w:r w:rsidR="0094518B">
          <w:rPr>
            <w:rFonts w:ascii="ZWAdobeF" w:hAnsi="ZWAdobeF" w:cs="ZWAdobeF"/>
            <w:sz w:val="2"/>
            <w:szCs w:val="2"/>
          </w:rPr>
          <w:t>94T</w:t>
        </w:r>
        <w:r w:rsidR="00A208A3" w:rsidRPr="003B221D">
          <w:rPr>
            <w:rStyle w:val="Hyperlink"/>
            <w:noProof/>
          </w:rPr>
          <w:t>Figure 4.15 Pathways for water movement in cemented wellbores: flow through microannulus between cement and rock matrix (1) or steel casing (2), flow through deteriorated cemented annulus (3), flow through deteriorated cement plugs (4), flow through microannulus between plug and casing (5), and flow through corroded or sheared casing (6). Upward flow is equally possible when H</w:t>
        </w:r>
        <w:r w:rsidR="00A208A3" w:rsidRPr="003B221D">
          <w:rPr>
            <w:rStyle w:val="Hyperlink"/>
            <w:noProof/>
            <w:vertAlign w:val="subscript"/>
          </w:rPr>
          <w:t>2</w:t>
        </w:r>
        <w:r w:rsidR="00A208A3" w:rsidRPr="003B221D">
          <w:rPr>
            <w:rStyle w:val="Hyperlink"/>
            <w:noProof/>
          </w:rPr>
          <w:t xml:space="preserve"> &gt; H</w:t>
        </w:r>
        <w:r w:rsidR="00A208A3" w:rsidRPr="003B221D">
          <w:rPr>
            <w:rStyle w:val="Hyperlink"/>
            <w:noProof/>
            <w:vertAlign w:val="subscript"/>
          </w:rPr>
          <w:t>1</w:t>
        </w:r>
        <w:r w:rsidR="00A208A3" w:rsidRPr="003B221D">
          <w:rPr>
            <w:rStyle w:val="Hyperlink"/>
            <w:noProof/>
          </w:rPr>
          <w:t>.</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_Toc449469446 \h </w:instrText>
        </w:r>
        <w:r w:rsidR="00A208A3">
          <w:rPr>
            <w:noProof/>
            <w:webHidden/>
          </w:rPr>
        </w:r>
        <w:r w:rsidR="00A208A3">
          <w:rPr>
            <w:noProof/>
            <w:webHidden/>
          </w:rPr>
          <w:fldChar w:fldCharType="separate"/>
        </w:r>
        <w:r w:rsidR="00340DA3">
          <w:rPr>
            <w:noProof/>
            <w:webHidden/>
          </w:rPr>
          <w:t>58</w:t>
        </w:r>
        <w:r w:rsidR="00A208A3">
          <w:rPr>
            <w:noProof/>
            <w:webHidden/>
          </w:rPr>
          <w:fldChar w:fldCharType="end"/>
        </w:r>
      </w:hyperlink>
    </w:p>
    <w:p w14:paraId="65BAF478" w14:textId="51D61E19" w:rsidR="00A208A3" w:rsidRDefault="00026F16">
      <w:pPr>
        <w:pStyle w:val="TableofFigures"/>
        <w:tabs>
          <w:tab w:val="right" w:leader="dot" w:pos="9054"/>
        </w:tabs>
        <w:rPr>
          <w:smallCaps w:val="0"/>
          <w:noProof/>
          <w:sz w:val="22"/>
          <w:szCs w:val="22"/>
          <w:lang w:val="en-AU" w:eastAsia="en-AU"/>
        </w:rPr>
      </w:pPr>
      <w:hyperlink w:anchor="_Toc449469447" w:history="1">
        <w:r w:rsidR="0094518B">
          <w:rPr>
            <w:rFonts w:ascii="ZWAdobeF" w:hAnsi="ZWAdobeF" w:cs="ZWAdobeF"/>
            <w:sz w:val="2"/>
            <w:szCs w:val="2"/>
          </w:rPr>
          <w:t>94T</w:t>
        </w:r>
        <w:r w:rsidR="00A208A3" w:rsidRPr="003B221D">
          <w:rPr>
            <w:rStyle w:val="Hyperlink"/>
            <w:noProof/>
          </w:rPr>
          <w:t>Figure 4.16 Pathways for water movement through an oil and gas well repurposed for water extraction: (1) flow through a repurposed bore from the unstressed, alluvial aquifer to a stressed, confined aquifer, (2) flow through a repurposed bore from an artesian aquifer to an alluvial aquifer and (3) mixing of water through pumping from both confined and alluvial aquifers.</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_Toc449469447 \h </w:instrText>
        </w:r>
        <w:r w:rsidR="00A208A3">
          <w:rPr>
            <w:noProof/>
            <w:webHidden/>
          </w:rPr>
        </w:r>
        <w:r w:rsidR="00A208A3">
          <w:rPr>
            <w:noProof/>
            <w:webHidden/>
          </w:rPr>
          <w:fldChar w:fldCharType="separate"/>
        </w:r>
        <w:r w:rsidR="00340DA3">
          <w:rPr>
            <w:noProof/>
            <w:webHidden/>
          </w:rPr>
          <w:t>60</w:t>
        </w:r>
        <w:r w:rsidR="00A208A3">
          <w:rPr>
            <w:noProof/>
            <w:webHidden/>
          </w:rPr>
          <w:fldChar w:fldCharType="end"/>
        </w:r>
      </w:hyperlink>
    </w:p>
    <w:p w14:paraId="65BAF479" w14:textId="1E4472D2" w:rsidR="00A208A3" w:rsidRDefault="00026F16">
      <w:pPr>
        <w:pStyle w:val="TableofFigures"/>
        <w:tabs>
          <w:tab w:val="right" w:leader="dot" w:pos="9054"/>
        </w:tabs>
        <w:rPr>
          <w:smallCaps w:val="0"/>
          <w:noProof/>
          <w:sz w:val="22"/>
          <w:szCs w:val="22"/>
          <w:lang w:val="en-AU" w:eastAsia="en-AU"/>
        </w:rPr>
      </w:pPr>
      <w:hyperlink w:anchor="_Toc449469448" w:history="1">
        <w:r w:rsidR="0094518B">
          <w:rPr>
            <w:rFonts w:ascii="ZWAdobeF" w:hAnsi="ZWAdobeF" w:cs="ZWAdobeF"/>
            <w:sz w:val="2"/>
            <w:szCs w:val="2"/>
          </w:rPr>
          <w:t>94T</w:t>
        </w:r>
        <w:r w:rsidR="00A208A3" w:rsidRPr="003B221D">
          <w:rPr>
            <w:rStyle w:val="Hyperlink"/>
            <w:noProof/>
          </w:rPr>
          <w:t>Figure 4.17 Pathways for water movement in fractures and faults during hydraulic fracturing events: (1) flow from production interval through fractures, (2) flow through a natural fault, and (3) flow through a hydraulic fracture up the wellbore annulus. Downward flow is equally possible when H</w:t>
        </w:r>
        <w:r w:rsidR="00A208A3" w:rsidRPr="003B221D">
          <w:rPr>
            <w:rStyle w:val="Hyperlink"/>
            <w:noProof/>
            <w:vertAlign w:val="subscript"/>
          </w:rPr>
          <w:t>1</w:t>
        </w:r>
        <w:r w:rsidR="00A208A3" w:rsidRPr="003B221D">
          <w:rPr>
            <w:rStyle w:val="Hyperlink"/>
            <w:noProof/>
          </w:rPr>
          <w:t>&gt; H</w:t>
        </w:r>
        <w:r w:rsidR="00A208A3" w:rsidRPr="003B221D">
          <w:rPr>
            <w:rStyle w:val="Hyperlink"/>
            <w:noProof/>
            <w:vertAlign w:val="subscript"/>
          </w:rPr>
          <w:t>2</w:t>
        </w:r>
        <w:r w:rsidR="00A208A3" w:rsidRPr="003B221D">
          <w:rPr>
            <w:rStyle w:val="Hyperlink"/>
            <w:noProof/>
          </w:rPr>
          <w:t>. Note: This is a simplified fault representation; any flow associated with the fault plane is likely to involve flow through connected fractures in the damage zone either side of the fault.</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_Toc449469448 \h </w:instrText>
        </w:r>
        <w:r w:rsidR="00A208A3">
          <w:rPr>
            <w:noProof/>
            <w:webHidden/>
          </w:rPr>
        </w:r>
        <w:r w:rsidR="00A208A3">
          <w:rPr>
            <w:noProof/>
            <w:webHidden/>
          </w:rPr>
          <w:fldChar w:fldCharType="separate"/>
        </w:r>
        <w:r w:rsidR="00340DA3">
          <w:rPr>
            <w:noProof/>
            <w:webHidden/>
          </w:rPr>
          <w:t>61</w:t>
        </w:r>
        <w:r w:rsidR="00A208A3">
          <w:rPr>
            <w:noProof/>
            <w:webHidden/>
          </w:rPr>
          <w:fldChar w:fldCharType="end"/>
        </w:r>
      </w:hyperlink>
    </w:p>
    <w:p w14:paraId="65BAF47A" w14:textId="67535A43" w:rsidR="00A208A3" w:rsidRDefault="00026F16">
      <w:pPr>
        <w:pStyle w:val="TableofFigures"/>
        <w:tabs>
          <w:tab w:val="right" w:leader="dot" w:pos="9054"/>
        </w:tabs>
        <w:rPr>
          <w:smallCaps w:val="0"/>
          <w:noProof/>
          <w:sz w:val="22"/>
          <w:szCs w:val="22"/>
          <w:lang w:val="en-AU" w:eastAsia="en-AU"/>
        </w:rPr>
      </w:pPr>
      <w:hyperlink w:anchor="_Toc449469449" w:history="1">
        <w:r w:rsidR="0094518B">
          <w:rPr>
            <w:rFonts w:ascii="ZWAdobeF" w:hAnsi="ZWAdobeF" w:cs="ZWAdobeF"/>
            <w:sz w:val="2"/>
            <w:szCs w:val="2"/>
          </w:rPr>
          <w:t>94T</w:t>
        </w:r>
        <w:r w:rsidR="00A208A3" w:rsidRPr="003B221D">
          <w:rPr>
            <w:rStyle w:val="Hyperlink"/>
            <w:noProof/>
          </w:rPr>
          <w:t>Figure 4.18 Conceptualisation of flow through a failed well in the case of an artesian CSG target formation. Q is the flow through the bore, l is the length of the bore, r is the radius of the bore, h</w:t>
        </w:r>
        <w:r w:rsidR="00A208A3" w:rsidRPr="003B221D">
          <w:rPr>
            <w:rStyle w:val="Hyperlink"/>
            <w:noProof/>
            <w:vertAlign w:val="subscript"/>
          </w:rPr>
          <w:t>1</w:t>
        </w:r>
        <w:r w:rsidR="00A208A3" w:rsidRPr="003B221D">
          <w:rPr>
            <w:rStyle w:val="Hyperlink"/>
            <w:noProof/>
          </w:rPr>
          <w:t xml:space="preserve"> is the pressure head in the upper aquifer within the well, h</w:t>
        </w:r>
        <w:r w:rsidR="00A208A3" w:rsidRPr="003B221D">
          <w:rPr>
            <w:rStyle w:val="Hyperlink"/>
            <w:noProof/>
            <w:vertAlign w:val="subscript"/>
          </w:rPr>
          <w:t>2</w:t>
        </w:r>
        <w:r w:rsidR="00A208A3" w:rsidRPr="003B221D">
          <w:rPr>
            <w:rStyle w:val="Hyperlink"/>
            <w:noProof/>
          </w:rPr>
          <w:t xml:space="preserve"> is the pressure head in the lower aquifer within the well, and H</w:t>
        </w:r>
        <w:r w:rsidR="00A208A3" w:rsidRPr="003B221D">
          <w:rPr>
            <w:rStyle w:val="Hyperlink"/>
            <w:noProof/>
            <w:vertAlign w:val="subscript"/>
          </w:rPr>
          <w:t>o1</w:t>
        </w:r>
        <w:r w:rsidR="00A208A3" w:rsidRPr="003B221D">
          <w:rPr>
            <w:rStyle w:val="Hyperlink"/>
            <w:noProof/>
          </w:rPr>
          <w:t xml:space="preserve"> and H</w:t>
        </w:r>
        <w:r w:rsidR="00A208A3" w:rsidRPr="003B221D">
          <w:rPr>
            <w:rStyle w:val="Hyperlink"/>
            <w:noProof/>
            <w:vertAlign w:val="subscript"/>
          </w:rPr>
          <w:t>o2</w:t>
        </w:r>
        <w:r w:rsidR="00A208A3" w:rsidRPr="003B221D">
          <w:rPr>
            <w:rStyle w:val="Hyperlink"/>
            <w:noProof/>
          </w:rPr>
          <w:t xml:space="preserve"> are head measurements in observation bores in the upper and lower aquifers, respectively.</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_Toc449469449 \h </w:instrText>
        </w:r>
        <w:r w:rsidR="00A208A3">
          <w:rPr>
            <w:noProof/>
            <w:webHidden/>
          </w:rPr>
        </w:r>
        <w:r w:rsidR="00A208A3">
          <w:rPr>
            <w:noProof/>
            <w:webHidden/>
          </w:rPr>
          <w:fldChar w:fldCharType="separate"/>
        </w:r>
        <w:r w:rsidR="00340DA3">
          <w:rPr>
            <w:noProof/>
            <w:webHidden/>
          </w:rPr>
          <w:t>63</w:t>
        </w:r>
        <w:r w:rsidR="00A208A3">
          <w:rPr>
            <w:noProof/>
            <w:webHidden/>
          </w:rPr>
          <w:fldChar w:fldCharType="end"/>
        </w:r>
      </w:hyperlink>
    </w:p>
    <w:p w14:paraId="65BAF47B" w14:textId="2CB4FF9F" w:rsidR="00A208A3" w:rsidRDefault="00026F16">
      <w:pPr>
        <w:pStyle w:val="TableofFigures"/>
        <w:tabs>
          <w:tab w:val="right" w:leader="dot" w:pos="9054"/>
        </w:tabs>
        <w:rPr>
          <w:smallCaps w:val="0"/>
          <w:noProof/>
          <w:sz w:val="22"/>
          <w:szCs w:val="22"/>
          <w:lang w:val="en-AU" w:eastAsia="en-AU"/>
        </w:rPr>
      </w:pPr>
      <w:hyperlink w:anchor="_Toc449469450" w:history="1">
        <w:r w:rsidR="0094518B">
          <w:rPr>
            <w:rFonts w:ascii="ZWAdobeF" w:hAnsi="ZWAdobeF" w:cs="ZWAdobeF"/>
            <w:sz w:val="2"/>
            <w:szCs w:val="2"/>
          </w:rPr>
          <w:t>94T</w:t>
        </w:r>
        <w:r w:rsidR="00A208A3" w:rsidRPr="003B221D">
          <w:rPr>
            <w:rStyle w:val="Hyperlink"/>
            <w:noProof/>
          </w:rPr>
          <w:t>Figure 4.19 Dependency of Reynolds number on well hydraulic conductivity and well diameter. Hydraulic gradient is 2.</w:t>
        </w:r>
        <w:r w:rsidR="0094518B">
          <w:rPr>
            <w:rStyle w:val="Hyperlink"/>
            <w:rFonts w:ascii="ZWAdobeF" w:hAnsi="ZWAdobeF" w:cs="ZWAdobeF"/>
            <w:noProof/>
            <w:color w:val="auto"/>
            <w:sz w:val="2"/>
            <w:szCs w:val="2"/>
            <w:u w:val="none"/>
          </w:rPr>
          <w:t>94T</w:t>
        </w:r>
        <w:r w:rsidR="00A208A3">
          <w:rPr>
            <w:noProof/>
            <w:webHidden/>
          </w:rPr>
          <w:tab/>
        </w:r>
        <w:r w:rsidR="00A208A3">
          <w:rPr>
            <w:noProof/>
            <w:webHidden/>
          </w:rPr>
          <w:fldChar w:fldCharType="begin"/>
        </w:r>
        <w:r w:rsidR="00A208A3">
          <w:rPr>
            <w:noProof/>
            <w:webHidden/>
          </w:rPr>
          <w:instrText xml:space="preserve"> PAGEREF _Toc449469450 \h </w:instrText>
        </w:r>
        <w:r w:rsidR="00A208A3">
          <w:rPr>
            <w:noProof/>
            <w:webHidden/>
          </w:rPr>
        </w:r>
        <w:r w:rsidR="00A208A3">
          <w:rPr>
            <w:noProof/>
            <w:webHidden/>
          </w:rPr>
          <w:fldChar w:fldCharType="separate"/>
        </w:r>
        <w:r w:rsidR="00340DA3">
          <w:rPr>
            <w:noProof/>
            <w:webHidden/>
          </w:rPr>
          <w:t>64</w:t>
        </w:r>
        <w:r w:rsidR="00A208A3">
          <w:rPr>
            <w:noProof/>
            <w:webHidden/>
          </w:rPr>
          <w:fldChar w:fldCharType="end"/>
        </w:r>
      </w:hyperlink>
    </w:p>
    <w:p w14:paraId="65BAF47C" w14:textId="77777777" w:rsidR="00F00A79" w:rsidRDefault="002F6B39" w:rsidP="00B4419D">
      <w:pPr>
        <w:pStyle w:val="H1"/>
      </w:pPr>
      <w:r>
        <w:rPr>
          <w:rStyle w:val="Hyperlink"/>
          <w:noProof/>
          <w:szCs w:val="18"/>
        </w:rPr>
        <w:fldChar w:fldCharType="end"/>
      </w:r>
      <w:r w:rsidR="00B4419D">
        <w:t>List of T</w:t>
      </w:r>
      <w:r w:rsidR="00F00A79">
        <w:t>ables</w:t>
      </w:r>
    </w:p>
    <w:p w14:paraId="65BAF47D" w14:textId="7BF51C81" w:rsidR="00F44D0F" w:rsidRPr="00A710A5" w:rsidRDefault="0094518B" w:rsidP="00A710A5">
      <w:pPr>
        <w:pStyle w:val="TableofFigures"/>
        <w:tabs>
          <w:tab w:val="right" w:leader="dot" w:pos="9054"/>
        </w:tabs>
        <w:rPr>
          <w:rStyle w:val="Hyperlink"/>
          <w:noProof/>
        </w:rPr>
      </w:pPr>
      <w:r>
        <w:rPr>
          <w:rFonts w:ascii="ZWAdobeF" w:hAnsi="ZWAdobeF" w:cs="ZWAdobeF"/>
          <w:sz w:val="2"/>
          <w:szCs w:val="2"/>
        </w:rPr>
        <w: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94T</w:t>
      </w:r>
      <w:r w:rsidR="00B6357C" w:rsidRPr="000811A9">
        <w:rPr>
          <w:b/>
        </w:rPr>
        <w:fldChar w:fldCharType="begin"/>
      </w:r>
      <w:r w:rsidR="00F00A79" w:rsidRPr="000811A9">
        <w:instrText xml:space="preserve"> TOC \h \z \c "Table" </w:instrText>
      </w:r>
      <w:r w:rsidR="00B6357C" w:rsidRPr="000811A9">
        <w:rPr>
          <w:b/>
        </w:rPr>
        <w:fldChar w:fldCharType="separate"/>
      </w:r>
      <w:hyperlink w:anchor="_Toc449103336" w:history="1">
        <w:r w:rsidR="00F44D0F" w:rsidRPr="008E0874">
          <w:rPr>
            <w:rStyle w:val="Hyperlink"/>
            <w:noProof/>
          </w:rPr>
          <w:t>Table 1.1 Summary of well and hydrological breaches and their potential environment impacts (see main text for references).</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_Toc449103336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3</w:t>
        </w:r>
        <w:r w:rsidR="00F44D0F" w:rsidRPr="00A710A5">
          <w:rPr>
            <w:rStyle w:val="Hyperlink"/>
            <w:noProof/>
            <w:webHidden/>
          </w:rPr>
          <w:fldChar w:fldCharType="end"/>
        </w:r>
      </w:hyperlink>
    </w:p>
    <w:p w14:paraId="65BAF47E" w14:textId="77777777" w:rsidR="00F44D0F" w:rsidRPr="00A710A5" w:rsidRDefault="00026F16" w:rsidP="00A710A5">
      <w:pPr>
        <w:pStyle w:val="TableofFigures"/>
        <w:tabs>
          <w:tab w:val="right" w:leader="dot" w:pos="9054"/>
        </w:tabs>
        <w:rPr>
          <w:rStyle w:val="Hyperlink"/>
          <w:noProof/>
        </w:rPr>
      </w:pPr>
      <w:hyperlink w:anchor="_Toc449103337" w:history="1">
        <w:r w:rsidR="00F44D0F" w:rsidRPr="008E0874">
          <w:rPr>
            <w:rStyle w:val="Hyperlink"/>
            <w:noProof/>
          </w:rPr>
          <w:t>Table 3.1.Summary of well numbers in the Kell study (2011).</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_Toc449103337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24</w:t>
        </w:r>
        <w:r w:rsidR="00F44D0F" w:rsidRPr="00A710A5">
          <w:rPr>
            <w:rStyle w:val="Hyperlink"/>
            <w:noProof/>
            <w:webHidden/>
          </w:rPr>
          <w:fldChar w:fldCharType="end"/>
        </w:r>
      </w:hyperlink>
    </w:p>
    <w:p w14:paraId="65BAF47F" w14:textId="77777777" w:rsidR="00F44D0F" w:rsidRPr="00A710A5" w:rsidRDefault="00026F16" w:rsidP="00A710A5">
      <w:pPr>
        <w:pStyle w:val="TableofFigures"/>
        <w:tabs>
          <w:tab w:val="right" w:leader="dot" w:pos="9054"/>
        </w:tabs>
        <w:rPr>
          <w:rStyle w:val="Hyperlink"/>
          <w:noProof/>
        </w:rPr>
      </w:pPr>
      <w:hyperlink w:anchor="_Toc449103338" w:history="1">
        <w:r w:rsidR="00F44D0F" w:rsidRPr="008E0874">
          <w:rPr>
            <w:rStyle w:val="Hyperlink"/>
            <w:noProof/>
          </w:rPr>
          <w:t>Table 3.2. Summary of groundwater pollution incidents at different stages of the well life cycle (Kell 2011). NB: Number of well-related incidents (subsurface pollution) are shown in parenthesis.</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_Toc449103338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25</w:t>
        </w:r>
        <w:r w:rsidR="00F44D0F" w:rsidRPr="00A710A5">
          <w:rPr>
            <w:rStyle w:val="Hyperlink"/>
            <w:noProof/>
            <w:webHidden/>
          </w:rPr>
          <w:fldChar w:fldCharType="end"/>
        </w:r>
      </w:hyperlink>
    </w:p>
    <w:p w14:paraId="65BAF480" w14:textId="77777777" w:rsidR="00F44D0F" w:rsidRPr="00A710A5" w:rsidRDefault="00026F16" w:rsidP="00A710A5">
      <w:pPr>
        <w:pStyle w:val="TableofFigures"/>
        <w:tabs>
          <w:tab w:val="right" w:leader="dot" w:pos="9054"/>
        </w:tabs>
        <w:rPr>
          <w:rStyle w:val="Hyperlink"/>
          <w:noProof/>
        </w:rPr>
      </w:pPr>
      <w:hyperlink w:anchor="_Toc449103339" w:history="1">
        <w:r w:rsidR="00F44D0F" w:rsidRPr="008E0874">
          <w:rPr>
            <w:rStyle w:val="Hyperlink"/>
            <w:noProof/>
          </w:rPr>
          <w:t>Table 3.3. Estimates of well barrier failure and well failure (modified from King and King 2013).</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_Toc449103339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25</w:t>
        </w:r>
        <w:r w:rsidR="00F44D0F" w:rsidRPr="00A710A5">
          <w:rPr>
            <w:rStyle w:val="Hyperlink"/>
            <w:noProof/>
            <w:webHidden/>
          </w:rPr>
          <w:fldChar w:fldCharType="end"/>
        </w:r>
      </w:hyperlink>
    </w:p>
    <w:p w14:paraId="65BAF481" w14:textId="77777777" w:rsidR="00F44D0F" w:rsidRPr="00A710A5" w:rsidRDefault="00026F16" w:rsidP="00A710A5">
      <w:pPr>
        <w:pStyle w:val="TableofFigures"/>
        <w:tabs>
          <w:tab w:val="right" w:leader="dot" w:pos="9054"/>
        </w:tabs>
        <w:rPr>
          <w:rStyle w:val="Hyperlink"/>
          <w:noProof/>
        </w:rPr>
      </w:pPr>
      <w:hyperlink w:anchor="_Toc449103340" w:history="1">
        <w:r w:rsidR="00F44D0F" w:rsidRPr="008E0874">
          <w:rPr>
            <w:rStyle w:val="Hyperlink"/>
            <w:noProof/>
          </w:rPr>
          <w:t>Table 3.4. SCVF/GM occurrence in a test area compared with Alberta province (from Watson and Bachu 2009).</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_Toc449103340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27</w:t>
        </w:r>
        <w:r w:rsidR="00F44D0F" w:rsidRPr="00A710A5">
          <w:rPr>
            <w:rStyle w:val="Hyperlink"/>
            <w:noProof/>
            <w:webHidden/>
          </w:rPr>
          <w:fldChar w:fldCharType="end"/>
        </w:r>
      </w:hyperlink>
    </w:p>
    <w:p w14:paraId="65BAF482" w14:textId="77777777" w:rsidR="00F44D0F" w:rsidRPr="00A710A5" w:rsidRDefault="00026F16" w:rsidP="00A710A5">
      <w:pPr>
        <w:pStyle w:val="TableofFigures"/>
        <w:tabs>
          <w:tab w:val="right" w:leader="dot" w:pos="9054"/>
        </w:tabs>
        <w:rPr>
          <w:rStyle w:val="Hyperlink"/>
          <w:noProof/>
        </w:rPr>
      </w:pPr>
      <w:hyperlink w:anchor="_Toc449103341" w:history="1">
        <w:r w:rsidR="00F44D0F" w:rsidRPr="008E0874">
          <w:rPr>
            <w:rStyle w:val="Hyperlink"/>
            <w:noProof/>
          </w:rPr>
          <w:t>Table 3.5. Comparison of 1992 – 2009 Bradenhead test statistics (data from BLM 2010).</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_Toc449103341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32</w:t>
        </w:r>
        <w:r w:rsidR="00F44D0F" w:rsidRPr="00A710A5">
          <w:rPr>
            <w:rStyle w:val="Hyperlink"/>
            <w:noProof/>
            <w:webHidden/>
          </w:rPr>
          <w:fldChar w:fldCharType="end"/>
        </w:r>
      </w:hyperlink>
    </w:p>
    <w:p w14:paraId="65BAF483" w14:textId="77777777" w:rsidR="00F44D0F" w:rsidRPr="00A710A5" w:rsidRDefault="00026F16" w:rsidP="00A710A5">
      <w:pPr>
        <w:pStyle w:val="TableofFigures"/>
        <w:tabs>
          <w:tab w:val="right" w:leader="dot" w:pos="9054"/>
        </w:tabs>
        <w:rPr>
          <w:rStyle w:val="Hyperlink"/>
          <w:noProof/>
        </w:rPr>
      </w:pPr>
      <w:hyperlink w:anchor="_Toc449103342" w:history="1">
        <w:r w:rsidR="00F44D0F" w:rsidRPr="008E0874">
          <w:rPr>
            <w:rStyle w:val="Hyperlink"/>
            <w:noProof/>
          </w:rPr>
          <w:t>Table 4.1 Summary of recovered cement core properties from the cement annulus and effective well permeability measured by vertical interference tests or inferred from sustained casing pressure measurements.</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_Toc449103342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49</w:t>
        </w:r>
        <w:r w:rsidR="00F44D0F" w:rsidRPr="00A710A5">
          <w:rPr>
            <w:rStyle w:val="Hyperlink"/>
            <w:noProof/>
            <w:webHidden/>
          </w:rPr>
          <w:fldChar w:fldCharType="end"/>
        </w:r>
      </w:hyperlink>
    </w:p>
    <w:p w14:paraId="65BAF484" w14:textId="77777777" w:rsidR="00F44D0F" w:rsidRPr="00A710A5" w:rsidRDefault="00026F16" w:rsidP="00A710A5">
      <w:pPr>
        <w:pStyle w:val="TableofFigures"/>
        <w:tabs>
          <w:tab w:val="right" w:leader="dot" w:pos="9054"/>
        </w:tabs>
        <w:rPr>
          <w:rStyle w:val="Hyperlink"/>
          <w:noProof/>
        </w:rPr>
      </w:pPr>
      <w:hyperlink w:anchor="_Toc449103343" w:history="1">
        <w:r w:rsidR="00F44D0F" w:rsidRPr="008E0874">
          <w:rPr>
            <w:rStyle w:val="Hyperlink"/>
            <w:noProof/>
          </w:rPr>
          <w:t>Table 4.2 Cement types used in well construction. After Robertson et al. (1989).</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_Toc449103343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51</w:t>
        </w:r>
        <w:r w:rsidR="00F44D0F" w:rsidRPr="00A710A5">
          <w:rPr>
            <w:rStyle w:val="Hyperlink"/>
            <w:noProof/>
            <w:webHidden/>
          </w:rPr>
          <w:fldChar w:fldCharType="end"/>
        </w:r>
      </w:hyperlink>
    </w:p>
    <w:p w14:paraId="65BAF485" w14:textId="77777777" w:rsidR="00F44D0F" w:rsidRPr="00A710A5" w:rsidRDefault="00026F16" w:rsidP="00A710A5">
      <w:pPr>
        <w:pStyle w:val="TableofFigures"/>
        <w:tabs>
          <w:tab w:val="right" w:leader="dot" w:pos="9054"/>
        </w:tabs>
        <w:rPr>
          <w:rStyle w:val="Hyperlink"/>
          <w:noProof/>
        </w:rPr>
      </w:pPr>
      <w:hyperlink w:anchor="_Toc449103344" w:history="1">
        <w:r w:rsidR="00F44D0F" w:rsidRPr="008E0874">
          <w:rPr>
            <w:rStyle w:val="Hyperlink"/>
            <w:noProof/>
          </w:rPr>
          <w:t>Table 4.3 Pre-designed environmental consequence (severity) levels and their corresponding scores (Ford et al. 2015). The positive 3 score for no impact is intended to balance the negative score for rare likelihood (log of the frequency of occurrence). Note that the description of impact on the environment for ‘tiny’, ‘minimal’ and ‘minor’ has been changed from contained ‘within mining lease’ to contained ‘close to well’.</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_Toc449103344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53</w:t>
        </w:r>
        <w:r w:rsidR="00F44D0F" w:rsidRPr="00A710A5">
          <w:rPr>
            <w:rStyle w:val="Hyperlink"/>
            <w:noProof/>
            <w:webHidden/>
          </w:rPr>
          <w:fldChar w:fldCharType="end"/>
        </w:r>
      </w:hyperlink>
    </w:p>
    <w:p w14:paraId="65BAF486" w14:textId="77777777" w:rsidR="00F44D0F" w:rsidRPr="00A710A5" w:rsidRDefault="00026F16" w:rsidP="00A710A5">
      <w:pPr>
        <w:pStyle w:val="TableofFigures"/>
        <w:tabs>
          <w:tab w:val="right" w:leader="dot" w:pos="9054"/>
        </w:tabs>
        <w:rPr>
          <w:rStyle w:val="Hyperlink"/>
          <w:noProof/>
        </w:rPr>
      </w:pPr>
      <w:hyperlink w:anchor="_Toc449103345" w:history="1">
        <w:r w:rsidR="00F44D0F" w:rsidRPr="008E0874">
          <w:rPr>
            <w:rStyle w:val="Hyperlink"/>
            <w:noProof/>
          </w:rPr>
          <w:t>Table 4.4 Likelihood score: log(frequency of occurrence per year). Likelihood, indicative recurrence and associated likelihood score (Ford et al. 2015).</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_Toc449103345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53</w:t>
        </w:r>
        <w:r w:rsidR="00F44D0F" w:rsidRPr="00A710A5">
          <w:rPr>
            <w:rStyle w:val="Hyperlink"/>
            <w:noProof/>
            <w:webHidden/>
          </w:rPr>
          <w:fldChar w:fldCharType="end"/>
        </w:r>
      </w:hyperlink>
    </w:p>
    <w:p w14:paraId="65BAF487" w14:textId="77777777" w:rsidR="00F44D0F" w:rsidRPr="00A710A5" w:rsidRDefault="00026F16" w:rsidP="00A710A5">
      <w:pPr>
        <w:pStyle w:val="TableofFigures"/>
        <w:tabs>
          <w:tab w:val="right" w:leader="dot" w:pos="9054"/>
        </w:tabs>
        <w:rPr>
          <w:rStyle w:val="Hyperlink"/>
          <w:noProof/>
        </w:rPr>
      </w:pPr>
      <w:hyperlink w:anchor="_Toc449103346" w:history="1">
        <w:r w:rsidR="00F44D0F" w:rsidRPr="008E0874">
          <w:rPr>
            <w:rStyle w:val="Hyperlink"/>
            <w:noProof/>
          </w:rPr>
          <w:t>Table 4.5 Detection score. Detection, indicative days to detect and associated detection score (Ford et al. 2015).</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_Toc449103346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53</w:t>
        </w:r>
        <w:r w:rsidR="00F44D0F" w:rsidRPr="00A710A5">
          <w:rPr>
            <w:rStyle w:val="Hyperlink"/>
            <w:noProof/>
            <w:webHidden/>
          </w:rPr>
          <w:fldChar w:fldCharType="end"/>
        </w:r>
      </w:hyperlink>
    </w:p>
    <w:p w14:paraId="65BAF488" w14:textId="77777777" w:rsidR="002F6B39" w:rsidRDefault="00026F16" w:rsidP="00A710A5">
      <w:pPr>
        <w:pStyle w:val="TableofFigures"/>
        <w:tabs>
          <w:tab w:val="right" w:leader="dot" w:pos="9054"/>
        </w:tabs>
        <w:rPr>
          <w:rStyle w:val="Hyperlink"/>
          <w:noProof/>
        </w:rPr>
      </w:pPr>
      <w:hyperlink w:anchor="_Toc449103347" w:history="1">
        <w:r w:rsidR="00F44D0F" w:rsidRPr="008E0874">
          <w:rPr>
            <w:rStyle w:val="Hyperlink"/>
            <w:noProof/>
          </w:rPr>
          <w:t>Table 4.6 Risk assessment of various methods of well/bore failure during or as a consequence of drilling, cementing, production and abandonment. Impact on hydrology (consequences) will be estimated through the hydrological modelling.</w:t>
        </w:r>
        <w:r w:rsidR="00F44D0F" w:rsidRPr="00A710A5">
          <w:rPr>
            <w:rStyle w:val="Hyperlink"/>
            <w:noProof/>
            <w:webHidden/>
          </w:rPr>
          <w:tab/>
        </w:r>
        <w:r w:rsidR="00F44D0F" w:rsidRPr="00A710A5">
          <w:rPr>
            <w:rStyle w:val="Hyperlink"/>
            <w:noProof/>
            <w:webHidden/>
          </w:rPr>
          <w:fldChar w:fldCharType="begin"/>
        </w:r>
        <w:r w:rsidR="00F44D0F" w:rsidRPr="00A710A5">
          <w:rPr>
            <w:rStyle w:val="Hyperlink"/>
            <w:noProof/>
            <w:webHidden/>
          </w:rPr>
          <w:instrText xml:space="preserve"> PAGEREF _Toc449103347 \h </w:instrText>
        </w:r>
        <w:r w:rsidR="00F44D0F" w:rsidRPr="00A710A5">
          <w:rPr>
            <w:rStyle w:val="Hyperlink"/>
            <w:noProof/>
            <w:webHidden/>
          </w:rPr>
        </w:r>
        <w:r w:rsidR="00F44D0F" w:rsidRPr="00A710A5">
          <w:rPr>
            <w:rStyle w:val="Hyperlink"/>
            <w:noProof/>
            <w:webHidden/>
          </w:rPr>
          <w:fldChar w:fldCharType="separate"/>
        </w:r>
        <w:r w:rsidR="00340DA3">
          <w:rPr>
            <w:rStyle w:val="Hyperlink"/>
            <w:noProof/>
            <w:webHidden/>
          </w:rPr>
          <w:t>55</w:t>
        </w:r>
        <w:r w:rsidR="00F44D0F" w:rsidRPr="00A710A5">
          <w:rPr>
            <w:rStyle w:val="Hyperlink"/>
            <w:noProof/>
            <w:webHidden/>
          </w:rPr>
          <w:fldChar w:fldCharType="end"/>
        </w:r>
      </w:hyperlink>
    </w:p>
    <w:p w14:paraId="65BAF489" w14:textId="77777777" w:rsidR="004604CF" w:rsidRPr="000811A9" w:rsidRDefault="002F6B39">
      <w:pPr>
        <w:pStyle w:val="H1"/>
      </w:pPr>
      <w:r>
        <w:rPr>
          <w:rStyle w:val="Hyperlink"/>
        </w:rPr>
        <w:br w:type="page"/>
      </w:r>
      <w:r w:rsidR="00B6357C" w:rsidRPr="000811A9">
        <w:fldChar w:fldCharType="end"/>
      </w:r>
      <w:bookmarkStart w:id="41" w:name="_Toc333408554"/>
      <w:bookmarkStart w:id="42" w:name="_Toc336932099"/>
      <w:bookmarkStart w:id="43" w:name="_Toc336950933"/>
      <w:bookmarkStart w:id="44" w:name="_Toc351121189"/>
      <w:bookmarkStart w:id="45" w:name="_Toc433992790"/>
      <w:bookmarkEnd w:id="0"/>
      <w:bookmarkEnd w:id="1"/>
      <w:r w:rsidR="0089492E" w:rsidRPr="000811A9">
        <w:t xml:space="preserve">Executive </w:t>
      </w:r>
      <w:r w:rsidR="00623C1C" w:rsidRPr="000811A9">
        <w:t>Summary</w:t>
      </w:r>
      <w:bookmarkEnd w:id="41"/>
      <w:bookmarkEnd w:id="42"/>
      <w:bookmarkEnd w:id="43"/>
      <w:bookmarkEnd w:id="44"/>
      <w:bookmarkEnd w:id="45"/>
    </w:p>
    <w:p w14:paraId="65BAF48A" w14:textId="77777777" w:rsidR="00685355" w:rsidRPr="000811A9" w:rsidRDefault="00685355" w:rsidP="00685355">
      <w:pPr>
        <w:spacing w:after="0"/>
        <w:rPr>
          <w:rFonts w:ascii="Calibri" w:hAnsi="Calibri"/>
          <w:sz w:val="18"/>
          <w:szCs w:val="18"/>
        </w:rPr>
      </w:pPr>
      <w:bookmarkStart w:id="46" w:name="_Toc433992791"/>
      <w:r w:rsidRPr="000811A9">
        <w:rPr>
          <w:rFonts w:ascii="Calibri" w:hAnsi="Calibri"/>
          <w:sz w:val="18"/>
          <w:szCs w:val="18"/>
        </w:rPr>
        <w:t>The project “</w:t>
      </w:r>
      <w:r w:rsidRPr="000811A9">
        <w:rPr>
          <w:rFonts w:ascii="Calibri" w:hAnsi="Calibri"/>
          <w:i/>
          <w:sz w:val="18"/>
          <w:szCs w:val="18"/>
        </w:rPr>
        <w:t>Bore and well induced inter-aquifer groundwater connectivity: Consequence modelling and experimental design</w:t>
      </w:r>
      <w:r w:rsidRPr="000811A9">
        <w:rPr>
          <w:rFonts w:ascii="Calibri" w:hAnsi="Calibri"/>
          <w:sz w:val="18"/>
          <w:szCs w:val="18"/>
        </w:rPr>
        <w:t>” focuses on identifying the consequences associated with preferential pathways generated by failed or open bore holes</w:t>
      </w:r>
      <w:r w:rsidRPr="000811A9" w:rsidDel="00DC396B">
        <w:rPr>
          <w:rFonts w:ascii="Calibri" w:hAnsi="Calibri"/>
          <w:sz w:val="18"/>
          <w:szCs w:val="18"/>
        </w:rPr>
        <w:t xml:space="preserve"> </w:t>
      </w:r>
      <w:r w:rsidRPr="000811A9">
        <w:rPr>
          <w:rFonts w:ascii="Calibri" w:hAnsi="Calibri"/>
          <w:sz w:val="18"/>
          <w:szCs w:val="18"/>
        </w:rPr>
        <w:t>associated with coal seam gas development. The project aims to develop methodologies and techniques that will identify and potentially quantify</w:t>
      </w:r>
      <w:r w:rsidRPr="000811A9" w:rsidDel="00B353F0">
        <w:rPr>
          <w:rFonts w:ascii="Calibri" w:hAnsi="Calibri"/>
          <w:sz w:val="18"/>
          <w:szCs w:val="18"/>
        </w:rPr>
        <w:t xml:space="preserve"> </w:t>
      </w:r>
      <w:r w:rsidRPr="000811A9">
        <w:rPr>
          <w:rFonts w:ascii="Calibri" w:hAnsi="Calibri"/>
          <w:sz w:val="18"/>
          <w:szCs w:val="18"/>
        </w:rPr>
        <w:t xml:space="preserve">the potential risks associated with well and bore-induced inter-aquifer connectivity. The project has two components: </w:t>
      </w:r>
      <w:r w:rsidR="00172424" w:rsidRPr="000811A9">
        <w:rPr>
          <w:rFonts w:ascii="Calibri" w:hAnsi="Calibri"/>
          <w:sz w:val="18"/>
          <w:szCs w:val="18"/>
        </w:rPr>
        <w:t>i</w:t>
      </w:r>
      <w:r w:rsidRPr="000811A9">
        <w:rPr>
          <w:rFonts w:ascii="Calibri" w:hAnsi="Calibri"/>
          <w:sz w:val="18"/>
          <w:szCs w:val="18"/>
        </w:rPr>
        <w:t xml:space="preserve">) a critical literature review and local groundwater modelling to identify the types of compromised bore integrity that may be measureable in CSG-bearing basins, and </w:t>
      </w:r>
      <w:r w:rsidR="00172424" w:rsidRPr="000811A9">
        <w:rPr>
          <w:rFonts w:ascii="Calibri" w:hAnsi="Calibri"/>
          <w:sz w:val="18"/>
          <w:szCs w:val="18"/>
        </w:rPr>
        <w:t>ii</w:t>
      </w:r>
      <w:r w:rsidRPr="000811A9">
        <w:rPr>
          <w:rFonts w:ascii="Calibri" w:hAnsi="Calibri"/>
          <w:sz w:val="18"/>
          <w:szCs w:val="18"/>
        </w:rPr>
        <w:t>) regional groundwater modelling to assess the consequences of well and bore hole connectivity and the number of required connective pathways to create a range of noticeable impacts. This report represents the literature review that provides the framework to guide local-scale simulations to establish i) the potential for local-scale impacts of well or bore failures, ii) the level of discharge or cross-formational leakage that would be required to produce measurable changes in groundwater chemistry (major ions, stable isotopes or tracers), and iii) experimental designs that could be applied to measure local impacts of wells or bores that may have failed.</w:t>
      </w:r>
    </w:p>
    <w:p w14:paraId="65BAF48B" w14:textId="77777777" w:rsidR="00685355" w:rsidRPr="000811A9" w:rsidRDefault="00685355" w:rsidP="00685355">
      <w:pPr>
        <w:pStyle w:val="OWSNormal9pt"/>
        <w:rPr>
          <w:color w:val="auto"/>
          <w:szCs w:val="18"/>
        </w:rPr>
      </w:pPr>
      <w:r w:rsidRPr="000811A9">
        <w:rPr>
          <w:color w:val="auto"/>
          <w:szCs w:val="18"/>
        </w:rPr>
        <w:t xml:space="preserve">This review addresses some aspects of well failure, such as failure mechanisms, failure rates and knowledge gaps in the context of </w:t>
      </w:r>
      <w:r w:rsidR="00BB583C" w:rsidRPr="000811A9">
        <w:rPr>
          <w:color w:val="auto"/>
          <w:szCs w:val="18"/>
        </w:rPr>
        <w:t>understanding the potential impacts of well failure on aquifer connectivity in CSG (coal seam gas) producing environments.</w:t>
      </w:r>
      <w:r w:rsidRPr="000811A9">
        <w:rPr>
          <w:color w:val="auto"/>
          <w:szCs w:val="18"/>
        </w:rPr>
        <w:t xml:space="preserve"> Onshore oil and gas wells, water bores as well as coal seam gas wells are included in this review.</w:t>
      </w:r>
    </w:p>
    <w:p w14:paraId="65BAF48C" w14:textId="77777777" w:rsidR="005656BE" w:rsidRPr="000811A9" w:rsidRDefault="005656BE" w:rsidP="008A1DE5">
      <w:pPr>
        <w:pStyle w:val="OWSNormal9pt"/>
        <w:rPr>
          <w:color w:val="auto"/>
          <w:szCs w:val="18"/>
        </w:rPr>
      </w:pPr>
      <w:bookmarkStart w:id="47" w:name="_Toc440986541"/>
      <w:r w:rsidRPr="000811A9">
        <w:rPr>
          <w:color w:val="auto"/>
          <w:szCs w:val="18"/>
        </w:rPr>
        <w:t xml:space="preserve">Well failure or loss of well integrity </w:t>
      </w:r>
      <w:r w:rsidR="005104C3" w:rsidRPr="000811A9">
        <w:rPr>
          <w:color w:val="auto"/>
          <w:szCs w:val="18"/>
        </w:rPr>
        <w:t>may result from a well breach (or number of well breaches), and can take the form of a hydrological or environmental breach</w:t>
      </w:r>
      <w:r w:rsidR="00D45066" w:rsidRPr="000811A9">
        <w:rPr>
          <w:color w:val="auto"/>
          <w:szCs w:val="18"/>
        </w:rPr>
        <w:t>. The three types of breaches are defined as</w:t>
      </w:r>
      <w:bookmarkEnd w:id="46"/>
      <w:r w:rsidR="00685355" w:rsidRPr="000811A9">
        <w:rPr>
          <w:color w:val="auto"/>
          <w:szCs w:val="18"/>
        </w:rPr>
        <w:t>:</w:t>
      </w:r>
      <w:bookmarkEnd w:id="47"/>
    </w:p>
    <w:p w14:paraId="65BAF48D" w14:textId="77777777" w:rsidR="00A408A7" w:rsidRPr="000811A9" w:rsidRDefault="00516130" w:rsidP="005656BE">
      <w:pPr>
        <w:pStyle w:val="OWSbulletL1"/>
        <w:rPr>
          <w:rFonts w:ascii="Calibri" w:hAnsi="Calibri"/>
          <w:sz w:val="18"/>
          <w:szCs w:val="18"/>
        </w:rPr>
      </w:pPr>
      <w:r w:rsidRPr="000811A9">
        <w:rPr>
          <w:rFonts w:ascii="Calibri" w:hAnsi="Calibri"/>
          <w:sz w:val="18"/>
          <w:szCs w:val="18"/>
        </w:rPr>
        <w:t>Well</w:t>
      </w:r>
      <w:r w:rsidR="00A408A7" w:rsidRPr="000811A9">
        <w:rPr>
          <w:rFonts w:ascii="Calibri" w:hAnsi="Calibri"/>
          <w:sz w:val="18"/>
          <w:szCs w:val="18"/>
        </w:rPr>
        <w:t xml:space="preserve"> breach </w:t>
      </w:r>
      <w:r w:rsidR="001C335C" w:rsidRPr="000811A9">
        <w:rPr>
          <w:rFonts w:ascii="Calibri" w:hAnsi="Calibri"/>
          <w:sz w:val="18"/>
          <w:szCs w:val="18"/>
        </w:rPr>
        <w:t>–</w:t>
      </w:r>
      <w:r w:rsidR="00A408A7" w:rsidRPr="000811A9">
        <w:rPr>
          <w:rFonts w:ascii="Calibri" w:hAnsi="Calibri"/>
          <w:sz w:val="18"/>
          <w:szCs w:val="18"/>
        </w:rPr>
        <w:t xml:space="preserve"> failure in cement, casing, downhole and surface sealing components </w:t>
      </w:r>
    </w:p>
    <w:p w14:paraId="65BAF48E" w14:textId="77777777" w:rsidR="005656BE" w:rsidRPr="000811A9" w:rsidRDefault="005656BE" w:rsidP="005656BE">
      <w:pPr>
        <w:pStyle w:val="OWSbulletL1"/>
        <w:rPr>
          <w:rFonts w:ascii="Calibri" w:hAnsi="Calibri"/>
          <w:sz w:val="18"/>
          <w:szCs w:val="18"/>
        </w:rPr>
      </w:pPr>
      <w:r w:rsidRPr="000811A9">
        <w:rPr>
          <w:rFonts w:ascii="Calibri" w:hAnsi="Calibri"/>
          <w:sz w:val="18"/>
          <w:szCs w:val="18"/>
        </w:rPr>
        <w:t xml:space="preserve">Hydrological breach </w:t>
      </w:r>
      <w:r w:rsidR="001C335C" w:rsidRPr="000811A9">
        <w:rPr>
          <w:rFonts w:ascii="Calibri" w:hAnsi="Calibri"/>
          <w:sz w:val="18"/>
          <w:szCs w:val="18"/>
        </w:rPr>
        <w:t>–</w:t>
      </w:r>
      <w:r w:rsidRPr="000811A9">
        <w:rPr>
          <w:rFonts w:ascii="Calibri" w:hAnsi="Calibri"/>
          <w:sz w:val="18"/>
          <w:szCs w:val="18"/>
        </w:rPr>
        <w:t xml:space="preserve"> fluid movement between different geological units</w:t>
      </w:r>
      <w:r w:rsidR="00A408A7" w:rsidRPr="000811A9">
        <w:rPr>
          <w:rFonts w:ascii="Calibri" w:hAnsi="Calibri"/>
          <w:sz w:val="18"/>
          <w:szCs w:val="18"/>
        </w:rPr>
        <w:t>, or</w:t>
      </w:r>
    </w:p>
    <w:p w14:paraId="65BAF48F" w14:textId="77777777" w:rsidR="005656BE" w:rsidRPr="000811A9" w:rsidRDefault="005656BE" w:rsidP="005656BE">
      <w:pPr>
        <w:pStyle w:val="OWSbulletL1"/>
        <w:rPr>
          <w:rFonts w:ascii="Calibri" w:hAnsi="Calibri"/>
          <w:sz w:val="18"/>
          <w:szCs w:val="18"/>
        </w:rPr>
      </w:pPr>
      <w:r w:rsidRPr="000811A9">
        <w:rPr>
          <w:rFonts w:ascii="Calibri" w:hAnsi="Calibri"/>
          <w:sz w:val="18"/>
          <w:szCs w:val="18"/>
        </w:rPr>
        <w:t xml:space="preserve">Environmental breach – fluid leaks at surface </w:t>
      </w:r>
      <w:r w:rsidR="00057DF5" w:rsidRPr="000811A9">
        <w:rPr>
          <w:rFonts w:ascii="Calibri" w:hAnsi="Calibri"/>
          <w:sz w:val="18"/>
          <w:szCs w:val="18"/>
        </w:rPr>
        <w:t xml:space="preserve">and causes </w:t>
      </w:r>
      <w:r w:rsidRPr="000811A9">
        <w:rPr>
          <w:rFonts w:ascii="Calibri" w:hAnsi="Calibri"/>
          <w:sz w:val="18"/>
          <w:szCs w:val="18"/>
        </w:rPr>
        <w:t>contamination of water sources</w:t>
      </w:r>
      <w:r w:rsidR="00685355" w:rsidRPr="000811A9">
        <w:rPr>
          <w:rFonts w:ascii="Calibri" w:hAnsi="Calibri"/>
          <w:sz w:val="18"/>
          <w:szCs w:val="18"/>
        </w:rPr>
        <w:t>.</w:t>
      </w:r>
    </w:p>
    <w:p w14:paraId="65BAF490" w14:textId="77777777" w:rsidR="005656BE" w:rsidRPr="000811A9" w:rsidRDefault="007D267A" w:rsidP="005656BE">
      <w:pPr>
        <w:pStyle w:val="OWSNormal9pt"/>
        <w:rPr>
          <w:color w:val="auto"/>
          <w:szCs w:val="18"/>
        </w:rPr>
      </w:pPr>
      <w:r w:rsidRPr="000811A9">
        <w:rPr>
          <w:color w:val="auto"/>
          <w:szCs w:val="18"/>
        </w:rPr>
        <w:t>Key w</w:t>
      </w:r>
      <w:r w:rsidR="005656BE" w:rsidRPr="000811A9">
        <w:rPr>
          <w:color w:val="auto"/>
          <w:szCs w:val="18"/>
        </w:rPr>
        <w:t xml:space="preserve">ell failure mechanisms are addressed for each phase of an entire well life cycle, i.e., well </w:t>
      </w:r>
      <w:r w:rsidR="00233336" w:rsidRPr="000811A9">
        <w:rPr>
          <w:color w:val="auto"/>
          <w:szCs w:val="18"/>
        </w:rPr>
        <w:t xml:space="preserve">design and/or </w:t>
      </w:r>
      <w:r w:rsidR="005656BE" w:rsidRPr="000811A9">
        <w:rPr>
          <w:color w:val="auto"/>
          <w:szCs w:val="18"/>
        </w:rPr>
        <w:t>construction, production and abandonment</w:t>
      </w:r>
      <w:r w:rsidRPr="000811A9">
        <w:rPr>
          <w:color w:val="auto"/>
          <w:szCs w:val="18"/>
        </w:rPr>
        <w:t xml:space="preserve"> phase</w:t>
      </w:r>
      <w:r w:rsidR="00DB0640" w:rsidRPr="000811A9">
        <w:rPr>
          <w:color w:val="auto"/>
          <w:szCs w:val="18"/>
        </w:rPr>
        <w:t>s</w:t>
      </w:r>
      <w:r w:rsidRPr="000811A9">
        <w:rPr>
          <w:color w:val="auto"/>
          <w:szCs w:val="18"/>
        </w:rPr>
        <w:t xml:space="preserve"> and have been</w:t>
      </w:r>
      <w:r w:rsidR="00D32710">
        <w:rPr>
          <w:color w:val="auto"/>
          <w:szCs w:val="18"/>
        </w:rPr>
        <w:t xml:space="preserve"> summaris</w:t>
      </w:r>
      <w:r w:rsidR="005656BE" w:rsidRPr="000811A9">
        <w:rPr>
          <w:color w:val="auto"/>
          <w:szCs w:val="18"/>
        </w:rPr>
        <w:t>ed below</w:t>
      </w:r>
      <w:r w:rsidR="0026307F" w:rsidRPr="000811A9">
        <w:rPr>
          <w:color w:val="auto"/>
          <w:szCs w:val="18"/>
        </w:rPr>
        <w:t>.</w:t>
      </w:r>
    </w:p>
    <w:p w14:paraId="65BAF491" w14:textId="77777777" w:rsidR="005656BE" w:rsidRDefault="005656BE" w:rsidP="00705C00">
      <w:pPr>
        <w:pStyle w:val="OWSNormal9pt"/>
        <w:rPr>
          <w:b/>
          <w:szCs w:val="18"/>
        </w:rPr>
      </w:pPr>
      <w:bookmarkStart w:id="48" w:name="_Toc433992792"/>
      <w:r w:rsidRPr="002E4627">
        <w:rPr>
          <w:b/>
          <w:i/>
          <w:szCs w:val="18"/>
        </w:rPr>
        <w:t xml:space="preserve">Well </w:t>
      </w:r>
      <w:r w:rsidR="00431157" w:rsidRPr="002E4627">
        <w:rPr>
          <w:b/>
          <w:i/>
          <w:szCs w:val="18"/>
        </w:rPr>
        <w:t>design and</w:t>
      </w:r>
      <w:r w:rsidR="00233336" w:rsidRPr="002E4627">
        <w:rPr>
          <w:b/>
          <w:i/>
          <w:szCs w:val="18"/>
        </w:rPr>
        <w:t>/or</w:t>
      </w:r>
      <w:r w:rsidR="00431157" w:rsidRPr="002E4627">
        <w:rPr>
          <w:b/>
          <w:i/>
          <w:szCs w:val="18"/>
        </w:rPr>
        <w:t xml:space="preserve"> </w:t>
      </w:r>
      <w:r w:rsidRPr="002E4627">
        <w:rPr>
          <w:b/>
          <w:i/>
          <w:szCs w:val="18"/>
        </w:rPr>
        <w:t>construction</w:t>
      </w:r>
      <w:r w:rsidR="00705C00" w:rsidRPr="002E4627">
        <w:rPr>
          <w:b/>
          <w:i/>
          <w:szCs w:val="18"/>
        </w:rPr>
        <w:t xml:space="preserve"> phase</w:t>
      </w:r>
      <w:bookmarkEnd w:id="48"/>
    </w:p>
    <w:p w14:paraId="65BAF492" w14:textId="77777777" w:rsidR="008C453B" w:rsidRPr="008C453B" w:rsidRDefault="008C453B" w:rsidP="00705C00">
      <w:pPr>
        <w:pStyle w:val="OWSNormal9pt"/>
        <w:rPr>
          <w:color w:val="auto"/>
          <w:szCs w:val="18"/>
        </w:rPr>
      </w:pPr>
      <w:r w:rsidRPr="008C453B">
        <w:rPr>
          <w:color w:val="auto"/>
          <w:szCs w:val="18"/>
        </w:rPr>
        <w:t>Failure mechanism relevant for the well design and/or construction phase are</w:t>
      </w:r>
      <w:r>
        <w:rPr>
          <w:color w:val="auto"/>
          <w:szCs w:val="18"/>
        </w:rPr>
        <w:t>:</w:t>
      </w:r>
    </w:p>
    <w:p w14:paraId="65BAF493" w14:textId="77777777" w:rsidR="00431157" w:rsidRPr="000811A9" w:rsidRDefault="00431157" w:rsidP="0088131F">
      <w:pPr>
        <w:pStyle w:val="OWSbulletL1"/>
        <w:spacing w:line="240" w:lineRule="auto"/>
        <w:ind w:left="714" w:hanging="357"/>
        <w:rPr>
          <w:rFonts w:ascii="Calibri" w:hAnsi="Calibri"/>
          <w:sz w:val="18"/>
          <w:szCs w:val="18"/>
        </w:rPr>
      </w:pPr>
      <w:r w:rsidRPr="000811A9">
        <w:rPr>
          <w:rFonts w:ascii="Calibri" w:hAnsi="Calibri"/>
          <w:sz w:val="18"/>
          <w:szCs w:val="18"/>
        </w:rPr>
        <w:t>W</w:t>
      </w:r>
      <w:r w:rsidR="00BB583C" w:rsidRPr="000811A9">
        <w:rPr>
          <w:rFonts w:ascii="Calibri" w:hAnsi="Calibri"/>
          <w:sz w:val="18"/>
          <w:szCs w:val="18"/>
        </w:rPr>
        <w:t xml:space="preserve">ell design and/or construction </w:t>
      </w:r>
      <w:r w:rsidRPr="000811A9">
        <w:rPr>
          <w:rFonts w:ascii="Calibri" w:hAnsi="Calibri"/>
          <w:sz w:val="18"/>
          <w:szCs w:val="18"/>
        </w:rPr>
        <w:t xml:space="preserve">that </w:t>
      </w:r>
      <w:r w:rsidR="00BB583C" w:rsidRPr="000811A9">
        <w:rPr>
          <w:rFonts w:ascii="Calibri" w:hAnsi="Calibri"/>
          <w:sz w:val="18"/>
          <w:szCs w:val="18"/>
        </w:rPr>
        <w:t>is inadequate to prevent hydrological or environmental breach; includes lack of casing and/or annulus seal, and</w:t>
      </w:r>
      <w:r w:rsidR="00CB49C4" w:rsidRPr="000811A9">
        <w:rPr>
          <w:rFonts w:ascii="Calibri" w:hAnsi="Calibri"/>
          <w:sz w:val="18"/>
          <w:szCs w:val="18"/>
        </w:rPr>
        <w:t>, in case of a water</w:t>
      </w:r>
      <w:r w:rsidR="00BB583C" w:rsidRPr="000811A9">
        <w:rPr>
          <w:rFonts w:ascii="Calibri" w:hAnsi="Calibri"/>
          <w:sz w:val="18"/>
          <w:szCs w:val="18"/>
        </w:rPr>
        <w:t xml:space="preserve"> </w:t>
      </w:r>
      <w:r w:rsidR="007C4069" w:rsidRPr="000811A9">
        <w:rPr>
          <w:rFonts w:ascii="Calibri" w:hAnsi="Calibri"/>
          <w:sz w:val="18"/>
          <w:szCs w:val="18"/>
        </w:rPr>
        <w:t>bore</w:t>
      </w:r>
      <w:r w:rsidR="00CB49C4" w:rsidRPr="000811A9">
        <w:rPr>
          <w:rFonts w:ascii="Calibri" w:hAnsi="Calibri"/>
          <w:sz w:val="18"/>
          <w:szCs w:val="18"/>
        </w:rPr>
        <w:t>,</w:t>
      </w:r>
      <w:r w:rsidR="007C4069" w:rsidRPr="000811A9">
        <w:rPr>
          <w:rFonts w:ascii="Calibri" w:hAnsi="Calibri"/>
          <w:sz w:val="18"/>
          <w:szCs w:val="18"/>
        </w:rPr>
        <w:t xml:space="preserve"> </w:t>
      </w:r>
      <w:r w:rsidR="00BB583C" w:rsidRPr="000811A9">
        <w:rPr>
          <w:rFonts w:ascii="Calibri" w:hAnsi="Calibri"/>
          <w:sz w:val="18"/>
          <w:szCs w:val="18"/>
        </w:rPr>
        <w:t xml:space="preserve">screening </w:t>
      </w:r>
      <w:r w:rsidR="009A6B88" w:rsidRPr="000811A9">
        <w:rPr>
          <w:rFonts w:ascii="Calibri" w:hAnsi="Calibri"/>
          <w:sz w:val="18"/>
          <w:szCs w:val="18"/>
        </w:rPr>
        <w:t>across</w:t>
      </w:r>
      <w:r w:rsidR="00BB583C" w:rsidRPr="000811A9">
        <w:rPr>
          <w:rFonts w:ascii="Calibri" w:hAnsi="Calibri"/>
          <w:sz w:val="18"/>
          <w:szCs w:val="18"/>
        </w:rPr>
        <w:t xml:space="preserve"> multiple aquifers</w:t>
      </w:r>
      <w:r w:rsidRPr="000811A9">
        <w:rPr>
          <w:rFonts w:ascii="Calibri" w:hAnsi="Calibri"/>
          <w:sz w:val="18"/>
          <w:szCs w:val="18"/>
        </w:rPr>
        <w:t>;</w:t>
      </w:r>
    </w:p>
    <w:p w14:paraId="65BAF494" w14:textId="77777777" w:rsidR="005656BE" w:rsidRPr="000811A9" w:rsidRDefault="005C3613" w:rsidP="0088131F">
      <w:pPr>
        <w:pStyle w:val="OWSbulletL1"/>
        <w:spacing w:line="240" w:lineRule="auto"/>
        <w:ind w:left="714" w:hanging="357"/>
        <w:rPr>
          <w:rFonts w:ascii="Calibri" w:hAnsi="Calibri"/>
          <w:sz w:val="18"/>
          <w:szCs w:val="18"/>
        </w:rPr>
      </w:pPr>
      <w:r w:rsidRPr="000811A9">
        <w:rPr>
          <w:rFonts w:ascii="Calibri" w:hAnsi="Calibri"/>
          <w:sz w:val="18"/>
          <w:szCs w:val="18"/>
        </w:rPr>
        <w:t xml:space="preserve">Well failure </w:t>
      </w:r>
      <w:r w:rsidR="00BB583C" w:rsidRPr="000811A9">
        <w:rPr>
          <w:rFonts w:ascii="Calibri" w:hAnsi="Calibri"/>
          <w:sz w:val="18"/>
          <w:szCs w:val="18"/>
        </w:rPr>
        <w:t>that may occur during or as a consequence of</w:t>
      </w:r>
      <w:r w:rsidR="00431157" w:rsidRPr="000811A9">
        <w:rPr>
          <w:rFonts w:ascii="Calibri" w:hAnsi="Calibri"/>
          <w:sz w:val="18"/>
          <w:szCs w:val="18"/>
        </w:rPr>
        <w:t xml:space="preserve"> </w:t>
      </w:r>
      <w:r w:rsidRPr="000811A9">
        <w:rPr>
          <w:rFonts w:ascii="Calibri" w:hAnsi="Calibri"/>
          <w:sz w:val="18"/>
          <w:szCs w:val="18"/>
        </w:rPr>
        <w:t>i) d</w:t>
      </w:r>
      <w:r w:rsidR="005656BE" w:rsidRPr="000811A9">
        <w:rPr>
          <w:rFonts w:ascii="Calibri" w:hAnsi="Calibri"/>
          <w:sz w:val="18"/>
          <w:szCs w:val="18"/>
        </w:rPr>
        <w:t xml:space="preserve">rilling fluid </w:t>
      </w:r>
      <w:r w:rsidRPr="000811A9">
        <w:rPr>
          <w:rFonts w:ascii="Calibri" w:hAnsi="Calibri"/>
          <w:sz w:val="18"/>
          <w:szCs w:val="18"/>
        </w:rPr>
        <w:t xml:space="preserve">being </w:t>
      </w:r>
      <w:r w:rsidR="005656BE" w:rsidRPr="000811A9">
        <w:rPr>
          <w:rFonts w:ascii="Calibri" w:hAnsi="Calibri"/>
          <w:sz w:val="18"/>
          <w:szCs w:val="18"/>
        </w:rPr>
        <w:t xml:space="preserve">lost into overburden and reservoir formations due to naturally fractured formations or high drilling fluid pressure that generates a hydraulic fracture unintentionally, or </w:t>
      </w:r>
      <w:r w:rsidRPr="000811A9">
        <w:rPr>
          <w:rFonts w:ascii="Calibri" w:hAnsi="Calibri"/>
          <w:sz w:val="18"/>
          <w:szCs w:val="18"/>
        </w:rPr>
        <w:t xml:space="preserve">ii) </w:t>
      </w:r>
      <w:r w:rsidR="005656BE" w:rsidRPr="000811A9">
        <w:rPr>
          <w:rFonts w:ascii="Calibri" w:hAnsi="Calibri"/>
          <w:sz w:val="18"/>
          <w:szCs w:val="18"/>
        </w:rPr>
        <w:t>fluid influx into the well from the surrounding formations due to the drilling fluid pressure being lower than the formation pore pressure;</w:t>
      </w:r>
    </w:p>
    <w:p w14:paraId="65BAF495" w14:textId="77777777" w:rsidR="005656BE" w:rsidRPr="000811A9" w:rsidRDefault="005656BE" w:rsidP="0088131F">
      <w:pPr>
        <w:pStyle w:val="OWSbulletL1"/>
        <w:spacing w:line="240" w:lineRule="auto"/>
        <w:ind w:left="714" w:hanging="357"/>
        <w:rPr>
          <w:rFonts w:ascii="Calibri" w:hAnsi="Calibri"/>
          <w:sz w:val="18"/>
          <w:szCs w:val="18"/>
        </w:rPr>
      </w:pPr>
      <w:r w:rsidRPr="000811A9">
        <w:rPr>
          <w:rFonts w:ascii="Calibri" w:hAnsi="Calibri"/>
          <w:sz w:val="18"/>
          <w:szCs w:val="18"/>
        </w:rPr>
        <w:t xml:space="preserve">Wellbore instability </w:t>
      </w:r>
      <w:r w:rsidR="005C3613" w:rsidRPr="000811A9">
        <w:rPr>
          <w:rFonts w:ascii="Calibri" w:hAnsi="Calibri"/>
          <w:sz w:val="18"/>
          <w:szCs w:val="18"/>
        </w:rPr>
        <w:t xml:space="preserve">may occur </w:t>
      </w:r>
      <w:r w:rsidRPr="000811A9">
        <w:rPr>
          <w:rFonts w:ascii="Calibri" w:hAnsi="Calibri"/>
          <w:sz w:val="18"/>
          <w:szCs w:val="18"/>
        </w:rPr>
        <w:t xml:space="preserve">due to a lower drilling fluid pressure than required. Wellbore instability not only produces washout that can lead to a poor cement job, but also creates </w:t>
      </w:r>
      <w:r w:rsidR="00706C37" w:rsidRPr="000811A9">
        <w:rPr>
          <w:rFonts w:ascii="Calibri" w:hAnsi="Calibri"/>
          <w:sz w:val="18"/>
          <w:szCs w:val="18"/>
        </w:rPr>
        <w:t xml:space="preserve">a </w:t>
      </w:r>
      <w:r w:rsidRPr="000811A9">
        <w:rPr>
          <w:rFonts w:ascii="Calibri" w:hAnsi="Calibri"/>
          <w:sz w:val="18"/>
          <w:szCs w:val="18"/>
        </w:rPr>
        <w:t>disturbed zone with enhanced permeability</w:t>
      </w:r>
      <w:r w:rsidR="00706C37" w:rsidRPr="000811A9">
        <w:rPr>
          <w:rFonts w:ascii="Calibri" w:hAnsi="Calibri"/>
          <w:sz w:val="18"/>
          <w:szCs w:val="18"/>
        </w:rPr>
        <w:t xml:space="preserve"> surrounding the well</w:t>
      </w:r>
      <w:r w:rsidRPr="000811A9">
        <w:rPr>
          <w:rFonts w:ascii="Calibri" w:hAnsi="Calibri"/>
          <w:sz w:val="18"/>
          <w:szCs w:val="18"/>
        </w:rPr>
        <w:t>;</w:t>
      </w:r>
    </w:p>
    <w:p w14:paraId="65BAF496" w14:textId="77777777" w:rsidR="002354D4" w:rsidRPr="000811A9" w:rsidRDefault="005656BE" w:rsidP="0088131F">
      <w:pPr>
        <w:pStyle w:val="OWSbulletL1"/>
        <w:spacing w:line="240" w:lineRule="auto"/>
        <w:ind w:left="714" w:hanging="357"/>
        <w:rPr>
          <w:rFonts w:ascii="Calibri" w:hAnsi="Calibri"/>
          <w:sz w:val="18"/>
          <w:szCs w:val="18"/>
        </w:rPr>
      </w:pPr>
      <w:r w:rsidRPr="000811A9">
        <w:rPr>
          <w:rFonts w:ascii="Calibri" w:hAnsi="Calibri"/>
          <w:sz w:val="18"/>
          <w:szCs w:val="18"/>
        </w:rPr>
        <w:t>Failure in cement sheath and cement bond integrity</w:t>
      </w:r>
      <w:r w:rsidR="005C3613" w:rsidRPr="000811A9">
        <w:rPr>
          <w:rFonts w:ascii="Calibri" w:hAnsi="Calibri"/>
          <w:sz w:val="18"/>
          <w:szCs w:val="18"/>
        </w:rPr>
        <w:t xml:space="preserve"> may lead to well failure</w:t>
      </w:r>
      <w:r w:rsidRPr="000811A9">
        <w:rPr>
          <w:rFonts w:ascii="Calibri" w:hAnsi="Calibri"/>
          <w:sz w:val="18"/>
          <w:szCs w:val="18"/>
        </w:rPr>
        <w:t>. Cement sheath and cement bonds play a critical role in protecting casing from corrosion and in preventing fluid migration behind the casing. The factors that can affect cement sheath and cement bond integrity include</w:t>
      </w:r>
      <w:r w:rsidR="008D6ECE" w:rsidRPr="000811A9">
        <w:rPr>
          <w:rFonts w:ascii="Calibri" w:hAnsi="Calibri"/>
          <w:sz w:val="18"/>
          <w:szCs w:val="18"/>
        </w:rPr>
        <w:t xml:space="preserve"> c</w:t>
      </w:r>
      <w:r w:rsidRPr="000811A9">
        <w:rPr>
          <w:rFonts w:ascii="Calibri" w:hAnsi="Calibri"/>
          <w:sz w:val="18"/>
          <w:szCs w:val="18"/>
        </w:rPr>
        <w:t>ement slurry losses into formations</w:t>
      </w:r>
      <w:r w:rsidR="008D6ECE" w:rsidRPr="000811A9">
        <w:rPr>
          <w:rFonts w:ascii="Calibri" w:hAnsi="Calibri"/>
          <w:sz w:val="18"/>
          <w:szCs w:val="18"/>
        </w:rPr>
        <w:t>,</w:t>
      </w:r>
      <w:r w:rsidRPr="000811A9">
        <w:rPr>
          <w:rFonts w:ascii="Calibri" w:hAnsi="Calibri"/>
          <w:sz w:val="18"/>
          <w:szCs w:val="18"/>
        </w:rPr>
        <w:t xml:space="preserve"> </w:t>
      </w:r>
      <w:r w:rsidR="008D6ECE" w:rsidRPr="000811A9">
        <w:rPr>
          <w:rFonts w:ascii="Calibri" w:hAnsi="Calibri"/>
          <w:sz w:val="18"/>
          <w:szCs w:val="18"/>
        </w:rPr>
        <w:t>p</w:t>
      </w:r>
      <w:r w:rsidRPr="000811A9">
        <w:rPr>
          <w:rFonts w:ascii="Calibri" w:hAnsi="Calibri"/>
          <w:sz w:val="18"/>
          <w:szCs w:val="18"/>
        </w:rPr>
        <w:t xml:space="preserve">oor wellbore condition, </w:t>
      </w:r>
      <w:r w:rsidR="008D6ECE" w:rsidRPr="000811A9">
        <w:rPr>
          <w:rFonts w:ascii="Calibri" w:hAnsi="Calibri"/>
          <w:sz w:val="18"/>
          <w:szCs w:val="18"/>
        </w:rPr>
        <w:t>p</w:t>
      </w:r>
      <w:r w:rsidRPr="000811A9">
        <w:rPr>
          <w:rFonts w:ascii="Calibri" w:hAnsi="Calibri"/>
          <w:sz w:val="18"/>
          <w:szCs w:val="18"/>
        </w:rPr>
        <w:t>oor mud conditioning,</w:t>
      </w:r>
      <w:r w:rsidR="006A1468">
        <w:rPr>
          <w:rFonts w:ascii="Calibri" w:hAnsi="Calibri"/>
          <w:sz w:val="18"/>
          <w:szCs w:val="18"/>
        </w:rPr>
        <w:t xml:space="preserve"> </w:t>
      </w:r>
      <w:r w:rsidR="008D6ECE" w:rsidRPr="000811A9">
        <w:rPr>
          <w:rFonts w:ascii="Calibri" w:hAnsi="Calibri"/>
          <w:sz w:val="18"/>
          <w:szCs w:val="18"/>
        </w:rPr>
        <w:t>p</w:t>
      </w:r>
      <w:r w:rsidRPr="000811A9">
        <w:rPr>
          <w:rFonts w:ascii="Calibri" w:hAnsi="Calibri"/>
          <w:sz w:val="18"/>
          <w:szCs w:val="18"/>
        </w:rPr>
        <w:t xml:space="preserve">ressure cycles imposed on casing and cement sheath during casing pressure test, </w:t>
      </w:r>
      <w:r w:rsidR="008D6ECE" w:rsidRPr="000811A9">
        <w:rPr>
          <w:rFonts w:ascii="Calibri" w:hAnsi="Calibri"/>
          <w:sz w:val="18"/>
          <w:szCs w:val="18"/>
        </w:rPr>
        <w:t>and c</w:t>
      </w:r>
      <w:r w:rsidR="002354D4" w:rsidRPr="000811A9">
        <w:rPr>
          <w:rFonts w:ascii="Calibri" w:hAnsi="Calibri"/>
          <w:sz w:val="18"/>
          <w:szCs w:val="18"/>
        </w:rPr>
        <w:t>ement degradation</w:t>
      </w:r>
      <w:r w:rsidR="008D6ECE" w:rsidRPr="000811A9">
        <w:rPr>
          <w:rFonts w:ascii="Calibri" w:hAnsi="Calibri"/>
          <w:sz w:val="18"/>
          <w:szCs w:val="18"/>
        </w:rPr>
        <w:t>.</w:t>
      </w:r>
    </w:p>
    <w:p w14:paraId="65BAF497" w14:textId="77777777" w:rsidR="005656BE" w:rsidRPr="000811A9" w:rsidRDefault="005656BE" w:rsidP="0088131F">
      <w:pPr>
        <w:pStyle w:val="OWSbulletL1"/>
        <w:spacing w:line="240" w:lineRule="auto"/>
        <w:ind w:left="714" w:hanging="357"/>
        <w:rPr>
          <w:rFonts w:ascii="Calibri" w:hAnsi="Calibri"/>
          <w:sz w:val="18"/>
          <w:szCs w:val="18"/>
        </w:rPr>
      </w:pPr>
      <w:r w:rsidRPr="000811A9">
        <w:rPr>
          <w:rFonts w:ascii="Calibri" w:hAnsi="Calibri"/>
          <w:sz w:val="18"/>
          <w:szCs w:val="18"/>
        </w:rPr>
        <w:t>Tubing/casing corrosion</w:t>
      </w:r>
      <w:r w:rsidR="00376E94" w:rsidRPr="000811A9">
        <w:rPr>
          <w:rFonts w:ascii="Calibri" w:hAnsi="Calibri"/>
          <w:sz w:val="18"/>
          <w:szCs w:val="18"/>
        </w:rPr>
        <w:t xml:space="preserve"> resulting in well failure</w:t>
      </w:r>
      <w:r w:rsidRPr="000811A9">
        <w:rPr>
          <w:rFonts w:ascii="Calibri" w:hAnsi="Calibri"/>
          <w:sz w:val="18"/>
          <w:szCs w:val="18"/>
        </w:rPr>
        <w:t xml:space="preserve">. Corrosion attacks </w:t>
      </w:r>
      <w:r w:rsidR="00706C37" w:rsidRPr="000811A9">
        <w:rPr>
          <w:rFonts w:ascii="Calibri" w:hAnsi="Calibri"/>
          <w:sz w:val="18"/>
          <w:szCs w:val="18"/>
        </w:rPr>
        <w:t>e</w:t>
      </w:r>
      <w:r w:rsidRPr="000811A9">
        <w:rPr>
          <w:rFonts w:ascii="Calibri" w:hAnsi="Calibri"/>
          <w:sz w:val="18"/>
          <w:szCs w:val="18"/>
        </w:rPr>
        <w:t>very metal component</w:t>
      </w:r>
      <w:r w:rsidR="00706C37" w:rsidRPr="000811A9">
        <w:rPr>
          <w:rFonts w:ascii="Calibri" w:hAnsi="Calibri"/>
          <w:sz w:val="18"/>
          <w:szCs w:val="18"/>
        </w:rPr>
        <w:t>,</w:t>
      </w:r>
      <w:r w:rsidRPr="000811A9">
        <w:rPr>
          <w:rFonts w:ascii="Calibri" w:hAnsi="Calibri"/>
          <w:sz w:val="18"/>
          <w:szCs w:val="18"/>
        </w:rPr>
        <w:t xml:space="preserve"> including tubing and casing</w:t>
      </w:r>
      <w:r w:rsidR="00706C37" w:rsidRPr="000811A9">
        <w:rPr>
          <w:rFonts w:ascii="Calibri" w:hAnsi="Calibri"/>
          <w:sz w:val="18"/>
          <w:szCs w:val="18"/>
        </w:rPr>
        <w:t>,</w:t>
      </w:r>
      <w:r w:rsidRPr="000811A9">
        <w:rPr>
          <w:rFonts w:ascii="Calibri" w:hAnsi="Calibri"/>
          <w:sz w:val="18"/>
          <w:szCs w:val="18"/>
        </w:rPr>
        <w:t xml:space="preserve"> if unprotected in </w:t>
      </w:r>
      <w:r w:rsidR="00706C37" w:rsidRPr="000811A9">
        <w:rPr>
          <w:rFonts w:ascii="Calibri" w:hAnsi="Calibri"/>
          <w:sz w:val="18"/>
          <w:szCs w:val="18"/>
        </w:rPr>
        <w:t>a</w:t>
      </w:r>
      <w:r w:rsidRPr="000811A9">
        <w:rPr>
          <w:rFonts w:ascii="Calibri" w:hAnsi="Calibri"/>
          <w:sz w:val="18"/>
          <w:szCs w:val="18"/>
        </w:rPr>
        <w:t>ll phases in the life of an oil and gas well.</w:t>
      </w:r>
    </w:p>
    <w:p w14:paraId="65BAF498" w14:textId="77777777" w:rsidR="005656BE" w:rsidRPr="002E4627" w:rsidRDefault="005656BE" w:rsidP="00705C00">
      <w:pPr>
        <w:pStyle w:val="OWSNormal9pt"/>
        <w:rPr>
          <w:b/>
          <w:szCs w:val="18"/>
        </w:rPr>
      </w:pPr>
      <w:bookmarkStart w:id="49" w:name="_Toc433992793"/>
      <w:r w:rsidRPr="002E4627">
        <w:rPr>
          <w:b/>
          <w:i/>
          <w:szCs w:val="18"/>
        </w:rPr>
        <w:t>Production</w:t>
      </w:r>
      <w:r w:rsidR="00705C00" w:rsidRPr="002E4627">
        <w:rPr>
          <w:b/>
          <w:i/>
          <w:szCs w:val="18"/>
        </w:rPr>
        <w:t xml:space="preserve"> phase</w:t>
      </w:r>
      <w:bookmarkEnd w:id="49"/>
    </w:p>
    <w:p w14:paraId="65BAF499" w14:textId="77777777" w:rsidR="005656BE" w:rsidRPr="000811A9" w:rsidRDefault="005656BE" w:rsidP="005656BE">
      <w:pPr>
        <w:pStyle w:val="OWSNormal9pt"/>
        <w:rPr>
          <w:color w:val="auto"/>
          <w:szCs w:val="18"/>
        </w:rPr>
      </w:pPr>
      <w:r w:rsidRPr="000811A9">
        <w:rPr>
          <w:color w:val="auto"/>
          <w:szCs w:val="18"/>
        </w:rPr>
        <w:t>In addition to the tubing/casing corrosion</w:t>
      </w:r>
      <w:r w:rsidR="00100588" w:rsidRPr="000811A9">
        <w:rPr>
          <w:color w:val="auto"/>
          <w:szCs w:val="18"/>
        </w:rPr>
        <w:t xml:space="preserve"> and cement related failure mechanisms,</w:t>
      </w:r>
      <w:r w:rsidRPr="000811A9">
        <w:rPr>
          <w:color w:val="auto"/>
          <w:szCs w:val="18"/>
        </w:rPr>
        <w:t xml:space="preserve"> and possible leaks from wellhead and other surface equipment, well failure could be induced by reservoir compaction due to depletion in reservoir pressure in conventional oil and gas wells, such as:</w:t>
      </w:r>
    </w:p>
    <w:p w14:paraId="65BAF49A" w14:textId="77777777" w:rsidR="005656BE" w:rsidRPr="000811A9" w:rsidRDefault="005656BE" w:rsidP="0088131F">
      <w:pPr>
        <w:pStyle w:val="OWSbulletL1"/>
        <w:spacing w:line="240" w:lineRule="auto"/>
        <w:ind w:left="714" w:hanging="357"/>
        <w:rPr>
          <w:rFonts w:ascii="Calibri" w:hAnsi="Calibri"/>
          <w:sz w:val="18"/>
          <w:szCs w:val="18"/>
        </w:rPr>
      </w:pPr>
      <w:r w:rsidRPr="000811A9">
        <w:rPr>
          <w:rFonts w:ascii="Calibri" w:hAnsi="Calibri"/>
          <w:sz w:val="18"/>
          <w:szCs w:val="18"/>
        </w:rPr>
        <w:t xml:space="preserve">Well shear damage </w:t>
      </w:r>
      <w:r w:rsidR="00A539A8" w:rsidRPr="000811A9">
        <w:rPr>
          <w:rFonts w:ascii="Calibri" w:hAnsi="Calibri"/>
          <w:sz w:val="18"/>
          <w:szCs w:val="18"/>
        </w:rPr>
        <w:t>as a result of reservoir compaction induced geomechanics effects in overburden and at top of production interval</w:t>
      </w:r>
      <w:r w:rsidRPr="000811A9">
        <w:rPr>
          <w:rFonts w:ascii="Calibri" w:hAnsi="Calibri"/>
          <w:sz w:val="18"/>
          <w:szCs w:val="18"/>
        </w:rPr>
        <w:t xml:space="preserve">. </w:t>
      </w:r>
    </w:p>
    <w:p w14:paraId="65BAF49B" w14:textId="77777777" w:rsidR="005656BE" w:rsidRPr="000811A9" w:rsidRDefault="005656BE" w:rsidP="005656BE">
      <w:pPr>
        <w:pStyle w:val="OWSbulletL1"/>
        <w:rPr>
          <w:rFonts w:ascii="Calibri" w:hAnsi="Calibri"/>
          <w:sz w:val="18"/>
          <w:szCs w:val="18"/>
        </w:rPr>
      </w:pPr>
      <w:r w:rsidRPr="000811A9">
        <w:rPr>
          <w:rFonts w:ascii="Calibri" w:hAnsi="Calibri"/>
          <w:sz w:val="18"/>
          <w:szCs w:val="18"/>
        </w:rPr>
        <w:t>Well compression and buckling damage within</w:t>
      </w:r>
      <w:r w:rsidR="00FD599B" w:rsidRPr="000811A9">
        <w:rPr>
          <w:rFonts w:ascii="Calibri" w:hAnsi="Calibri"/>
          <w:sz w:val="18"/>
          <w:szCs w:val="18"/>
        </w:rPr>
        <w:t xml:space="preserve"> the</w:t>
      </w:r>
      <w:r w:rsidRPr="000811A9">
        <w:rPr>
          <w:rFonts w:ascii="Calibri" w:hAnsi="Calibri"/>
          <w:sz w:val="18"/>
          <w:szCs w:val="18"/>
        </w:rPr>
        <w:t xml:space="preserve"> production interval.</w:t>
      </w:r>
    </w:p>
    <w:p w14:paraId="65BAF49C" w14:textId="77777777" w:rsidR="0024432B" w:rsidRPr="000811A9" w:rsidRDefault="0024432B" w:rsidP="0088131F">
      <w:pPr>
        <w:pStyle w:val="OWSbulletL1"/>
        <w:spacing w:line="240" w:lineRule="auto"/>
        <w:ind w:left="714" w:hanging="357"/>
        <w:rPr>
          <w:rFonts w:ascii="Calibri" w:hAnsi="Calibri"/>
          <w:sz w:val="18"/>
          <w:szCs w:val="18"/>
        </w:rPr>
      </w:pPr>
      <w:r w:rsidRPr="000811A9">
        <w:rPr>
          <w:rFonts w:ascii="Calibri" w:hAnsi="Calibri"/>
          <w:sz w:val="18"/>
          <w:szCs w:val="18"/>
        </w:rPr>
        <w:t>Development of flow pathways between the production interval and existing transmission faults or the wellbore annulus through hydraulic fracturing</w:t>
      </w:r>
      <w:r w:rsidR="00D75E6B" w:rsidRPr="000811A9">
        <w:rPr>
          <w:rFonts w:ascii="Calibri" w:hAnsi="Calibri"/>
          <w:sz w:val="18"/>
          <w:szCs w:val="18"/>
        </w:rPr>
        <w:t>.</w:t>
      </w:r>
    </w:p>
    <w:p w14:paraId="65BAF49D" w14:textId="77777777" w:rsidR="00E6481A" w:rsidRPr="000811A9" w:rsidRDefault="006D3D20" w:rsidP="0088131F">
      <w:pPr>
        <w:pStyle w:val="OWSNormal9pt"/>
        <w:rPr>
          <w:szCs w:val="18"/>
        </w:rPr>
      </w:pPr>
      <w:r w:rsidRPr="000811A9">
        <w:rPr>
          <w:szCs w:val="18"/>
        </w:rPr>
        <w:t>Furthermore, depressuri</w:t>
      </w:r>
      <w:r w:rsidR="00D75E6B" w:rsidRPr="000811A9">
        <w:rPr>
          <w:szCs w:val="18"/>
        </w:rPr>
        <w:t>s</w:t>
      </w:r>
      <w:r w:rsidRPr="000811A9">
        <w:rPr>
          <w:szCs w:val="18"/>
        </w:rPr>
        <w:t xml:space="preserve">ation </w:t>
      </w:r>
      <w:r w:rsidR="00954DDB" w:rsidRPr="000811A9">
        <w:rPr>
          <w:szCs w:val="18"/>
        </w:rPr>
        <w:t xml:space="preserve">within hydrocarbon reservoirs </w:t>
      </w:r>
      <w:r w:rsidRPr="000811A9">
        <w:rPr>
          <w:szCs w:val="18"/>
        </w:rPr>
        <w:t>can lead to gas migration through compromised/uncemented wells, water bores, natural and/or induced fractures.</w:t>
      </w:r>
      <w:r w:rsidR="00E6481A" w:rsidRPr="000811A9">
        <w:rPr>
          <w:szCs w:val="18"/>
        </w:rPr>
        <w:t xml:space="preserve"> Especially</w:t>
      </w:r>
      <w:r w:rsidR="00E6481A" w:rsidRPr="000811A9">
        <w:rPr>
          <w:rFonts w:eastAsia="ArialMT"/>
          <w:szCs w:val="18"/>
          <w:lang w:val="en-AU"/>
        </w:rPr>
        <w:t xml:space="preserve"> at some distance </w:t>
      </w:r>
      <w:r w:rsidR="001C1EE0">
        <w:rPr>
          <w:rFonts w:eastAsia="ArialMT"/>
          <w:szCs w:val="18"/>
          <w:lang w:val="en-AU"/>
        </w:rPr>
        <w:t>from the edge of the depressuris</w:t>
      </w:r>
      <w:r w:rsidR="00E6481A" w:rsidRPr="000811A9">
        <w:rPr>
          <w:rFonts w:eastAsia="ArialMT"/>
          <w:szCs w:val="18"/>
          <w:lang w:val="en-AU"/>
        </w:rPr>
        <w:t xml:space="preserve">ed zone, the force of </w:t>
      </w:r>
      <w:r w:rsidR="00E6481A" w:rsidRPr="0088131F">
        <w:rPr>
          <w:color w:val="auto"/>
          <w:szCs w:val="18"/>
        </w:rPr>
        <w:t>buoyancy</w:t>
      </w:r>
      <w:r w:rsidR="00E6481A" w:rsidRPr="000811A9">
        <w:rPr>
          <w:rFonts w:eastAsia="ArialMT"/>
          <w:szCs w:val="18"/>
          <w:lang w:val="en-AU"/>
        </w:rPr>
        <w:t xml:space="preserve"> of the free gas will overcome that of the pressure gradient</w:t>
      </w:r>
      <w:r w:rsidR="006E4678" w:rsidRPr="000811A9">
        <w:rPr>
          <w:rFonts w:eastAsia="ArialMT"/>
          <w:szCs w:val="18"/>
          <w:lang w:val="en-AU"/>
        </w:rPr>
        <w:t xml:space="preserve"> towards the CSG production well</w:t>
      </w:r>
      <w:r w:rsidR="00E6481A" w:rsidRPr="000811A9">
        <w:rPr>
          <w:rFonts w:eastAsia="ArialMT"/>
          <w:szCs w:val="18"/>
          <w:lang w:val="en-AU"/>
        </w:rPr>
        <w:t>, and the free gases will tend to move away from the production well in the updip direction, potentially making its way through compromised wells or bores.</w:t>
      </w:r>
    </w:p>
    <w:p w14:paraId="65BAF49E" w14:textId="77777777" w:rsidR="005656BE" w:rsidRPr="002E4627" w:rsidRDefault="005656BE" w:rsidP="00705C00">
      <w:pPr>
        <w:pStyle w:val="OWSNormal9pt"/>
        <w:rPr>
          <w:b/>
          <w:i/>
          <w:szCs w:val="18"/>
        </w:rPr>
      </w:pPr>
      <w:bookmarkStart w:id="50" w:name="_Toc433992794"/>
      <w:r w:rsidRPr="002E4627">
        <w:rPr>
          <w:b/>
          <w:i/>
          <w:szCs w:val="18"/>
        </w:rPr>
        <w:t>Abandonment</w:t>
      </w:r>
      <w:r w:rsidR="00705C00" w:rsidRPr="002E4627">
        <w:rPr>
          <w:b/>
          <w:i/>
          <w:szCs w:val="18"/>
        </w:rPr>
        <w:t xml:space="preserve"> phase</w:t>
      </w:r>
      <w:bookmarkEnd w:id="50"/>
    </w:p>
    <w:p w14:paraId="65BAF49F" w14:textId="77777777" w:rsidR="005656BE" w:rsidRPr="000811A9" w:rsidRDefault="00FD599B" w:rsidP="005656BE">
      <w:pPr>
        <w:pStyle w:val="OWSNormal9pt"/>
        <w:rPr>
          <w:color w:val="auto"/>
          <w:szCs w:val="18"/>
        </w:rPr>
      </w:pPr>
      <w:r w:rsidRPr="000811A9">
        <w:rPr>
          <w:color w:val="auto"/>
          <w:szCs w:val="18"/>
        </w:rPr>
        <w:t>Potential leakage</w:t>
      </w:r>
      <w:r w:rsidR="005656BE" w:rsidRPr="000811A9">
        <w:rPr>
          <w:color w:val="auto"/>
          <w:szCs w:val="18"/>
        </w:rPr>
        <w:t xml:space="preserve"> pathways for </w:t>
      </w:r>
      <w:r w:rsidRPr="000811A9">
        <w:rPr>
          <w:color w:val="auto"/>
          <w:szCs w:val="18"/>
        </w:rPr>
        <w:t>abandoned wells include</w:t>
      </w:r>
      <w:r w:rsidR="005656BE" w:rsidRPr="000811A9">
        <w:rPr>
          <w:color w:val="auto"/>
          <w:szCs w:val="18"/>
        </w:rPr>
        <w:t>:</w:t>
      </w:r>
    </w:p>
    <w:p w14:paraId="65BAF4A0" w14:textId="77777777" w:rsidR="005656BE" w:rsidRPr="000811A9" w:rsidRDefault="005656BE" w:rsidP="005656BE">
      <w:pPr>
        <w:pStyle w:val="OWSbulletL1final"/>
        <w:rPr>
          <w:rFonts w:ascii="Calibri" w:hAnsi="Calibri"/>
          <w:sz w:val="18"/>
          <w:szCs w:val="18"/>
        </w:rPr>
      </w:pPr>
      <w:r w:rsidRPr="000811A9">
        <w:rPr>
          <w:rFonts w:ascii="Calibri" w:hAnsi="Calibri"/>
          <w:sz w:val="18"/>
          <w:szCs w:val="18"/>
        </w:rPr>
        <w:t>Interfaces between cement and casing, and between cement and formation due to well stress and pressure cycles during well-life operation</w:t>
      </w:r>
    </w:p>
    <w:p w14:paraId="65BAF4A1" w14:textId="77777777" w:rsidR="005656BE" w:rsidRPr="000811A9" w:rsidRDefault="005656BE" w:rsidP="005656BE">
      <w:pPr>
        <w:pStyle w:val="OWSbulletL1final"/>
        <w:rPr>
          <w:rFonts w:ascii="Calibri" w:hAnsi="Calibri"/>
          <w:sz w:val="18"/>
          <w:szCs w:val="18"/>
        </w:rPr>
      </w:pPr>
      <w:r w:rsidRPr="000811A9">
        <w:rPr>
          <w:rFonts w:ascii="Calibri" w:hAnsi="Calibri"/>
          <w:sz w:val="18"/>
          <w:szCs w:val="18"/>
        </w:rPr>
        <w:t>Within the cement sheath due to poor quality, fractured or degraded cement sheath</w:t>
      </w:r>
    </w:p>
    <w:p w14:paraId="65BAF4A2" w14:textId="77777777" w:rsidR="005656BE" w:rsidRPr="000811A9" w:rsidRDefault="005656BE" w:rsidP="005656BE">
      <w:pPr>
        <w:pStyle w:val="OWSbulletL1final"/>
        <w:rPr>
          <w:rFonts w:ascii="Calibri" w:hAnsi="Calibri"/>
          <w:sz w:val="18"/>
          <w:szCs w:val="18"/>
        </w:rPr>
      </w:pPr>
      <w:r w:rsidRPr="000811A9">
        <w:rPr>
          <w:rFonts w:ascii="Calibri" w:hAnsi="Calibri"/>
          <w:sz w:val="18"/>
          <w:szCs w:val="18"/>
        </w:rPr>
        <w:t xml:space="preserve">Across </w:t>
      </w:r>
      <w:r w:rsidR="00FD599B" w:rsidRPr="000811A9">
        <w:rPr>
          <w:rFonts w:ascii="Calibri" w:hAnsi="Calibri"/>
          <w:sz w:val="18"/>
          <w:szCs w:val="18"/>
        </w:rPr>
        <w:t xml:space="preserve">the </w:t>
      </w:r>
      <w:r w:rsidRPr="000811A9">
        <w:rPr>
          <w:rFonts w:ascii="Calibri" w:hAnsi="Calibri"/>
          <w:sz w:val="18"/>
          <w:szCs w:val="18"/>
        </w:rPr>
        <w:t>casing due to corroded casing or fluid flow through casing connections</w:t>
      </w:r>
    </w:p>
    <w:p w14:paraId="65BAF4A3" w14:textId="77777777" w:rsidR="0024432B" w:rsidRPr="000811A9" w:rsidRDefault="0024432B" w:rsidP="0088131F">
      <w:pPr>
        <w:pStyle w:val="OWSbulletL1"/>
        <w:spacing w:line="240" w:lineRule="auto"/>
        <w:ind w:left="714" w:hanging="357"/>
        <w:rPr>
          <w:rFonts w:ascii="Calibri" w:hAnsi="Calibri"/>
          <w:sz w:val="18"/>
          <w:szCs w:val="18"/>
        </w:rPr>
      </w:pPr>
      <w:r w:rsidRPr="000811A9">
        <w:rPr>
          <w:rFonts w:ascii="Calibri" w:hAnsi="Calibri"/>
          <w:sz w:val="18"/>
          <w:szCs w:val="18"/>
        </w:rPr>
        <w:t>Mixing of water from alluvial, confined and production zone aquifers in wellbores repurposed for water extraction</w:t>
      </w:r>
    </w:p>
    <w:p w14:paraId="65BAF4A4" w14:textId="77777777" w:rsidR="00B75DA0" w:rsidRPr="000811A9" w:rsidRDefault="00B75DA0" w:rsidP="005656BE">
      <w:pPr>
        <w:pStyle w:val="OWSNormal9pt"/>
        <w:rPr>
          <w:color w:val="auto"/>
          <w:szCs w:val="18"/>
        </w:rPr>
      </w:pPr>
      <w:r w:rsidRPr="000811A9">
        <w:rPr>
          <w:color w:val="auto"/>
          <w:szCs w:val="18"/>
        </w:rPr>
        <w:t>It sh</w:t>
      </w:r>
      <w:r w:rsidR="0075528F" w:rsidRPr="000811A9">
        <w:rPr>
          <w:color w:val="auto"/>
          <w:szCs w:val="18"/>
        </w:rPr>
        <w:t xml:space="preserve">ould be noted that </w:t>
      </w:r>
      <w:r w:rsidR="0089492E" w:rsidRPr="000811A9">
        <w:rPr>
          <w:color w:val="auto"/>
          <w:szCs w:val="18"/>
        </w:rPr>
        <w:t>occurrence</w:t>
      </w:r>
      <w:r w:rsidRPr="000811A9">
        <w:rPr>
          <w:color w:val="auto"/>
          <w:szCs w:val="18"/>
        </w:rPr>
        <w:t xml:space="preserve"> of </w:t>
      </w:r>
      <w:r w:rsidR="00875DDE" w:rsidRPr="000811A9">
        <w:rPr>
          <w:color w:val="auto"/>
          <w:szCs w:val="18"/>
        </w:rPr>
        <w:t xml:space="preserve">the above </w:t>
      </w:r>
      <w:r w:rsidRPr="000811A9">
        <w:rPr>
          <w:color w:val="auto"/>
          <w:szCs w:val="18"/>
        </w:rPr>
        <w:t>failure mechanisms</w:t>
      </w:r>
      <w:r w:rsidR="005A2577" w:rsidRPr="000811A9">
        <w:rPr>
          <w:color w:val="auto"/>
          <w:szCs w:val="18"/>
        </w:rPr>
        <w:t xml:space="preserve"> for a particular well</w:t>
      </w:r>
      <w:r w:rsidRPr="000811A9">
        <w:rPr>
          <w:color w:val="auto"/>
          <w:szCs w:val="18"/>
        </w:rPr>
        <w:t xml:space="preserve"> does no</w:t>
      </w:r>
      <w:r w:rsidR="00A71BA1" w:rsidRPr="000811A9">
        <w:rPr>
          <w:color w:val="auto"/>
          <w:szCs w:val="18"/>
        </w:rPr>
        <w:t>t necessary lead to lost</w:t>
      </w:r>
      <w:r w:rsidR="005A2577" w:rsidRPr="000811A9">
        <w:rPr>
          <w:color w:val="auto"/>
          <w:szCs w:val="18"/>
        </w:rPr>
        <w:t xml:space="preserve"> </w:t>
      </w:r>
      <w:r w:rsidR="00A71BA1" w:rsidRPr="000811A9">
        <w:rPr>
          <w:color w:val="auto"/>
          <w:szCs w:val="18"/>
        </w:rPr>
        <w:t xml:space="preserve">integrity </w:t>
      </w:r>
      <w:r w:rsidR="005A2577" w:rsidRPr="000811A9">
        <w:rPr>
          <w:color w:val="auto"/>
          <w:szCs w:val="18"/>
        </w:rPr>
        <w:t xml:space="preserve">of </w:t>
      </w:r>
      <w:r w:rsidR="00A71BA1" w:rsidRPr="000811A9">
        <w:rPr>
          <w:color w:val="auto"/>
          <w:szCs w:val="18"/>
        </w:rPr>
        <w:t xml:space="preserve">the </w:t>
      </w:r>
      <w:r w:rsidR="005A2577" w:rsidRPr="000811A9">
        <w:rPr>
          <w:color w:val="auto"/>
          <w:szCs w:val="18"/>
        </w:rPr>
        <w:t>well</w:t>
      </w:r>
      <w:r w:rsidR="00A71BA1" w:rsidRPr="000811A9">
        <w:rPr>
          <w:color w:val="auto"/>
          <w:szCs w:val="18"/>
        </w:rPr>
        <w:t xml:space="preserve">, i.e. </w:t>
      </w:r>
      <w:r w:rsidR="005F7734" w:rsidRPr="000811A9">
        <w:rPr>
          <w:color w:val="auto"/>
          <w:szCs w:val="18"/>
        </w:rPr>
        <w:t>a</w:t>
      </w:r>
      <w:r w:rsidR="00875DDE" w:rsidRPr="000811A9">
        <w:rPr>
          <w:color w:val="auto"/>
          <w:szCs w:val="18"/>
        </w:rPr>
        <w:t xml:space="preserve"> </w:t>
      </w:r>
      <w:r w:rsidR="00A71BA1" w:rsidRPr="000811A9">
        <w:rPr>
          <w:color w:val="auto"/>
          <w:szCs w:val="18"/>
        </w:rPr>
        <w:t>hydrological or environment</w:t>
      </w:r>
      <w:r w:rsidR="00875DDE" w:rsidRPr="000811A9">
        <w:rPr>
          <w:color w:val="auto"/>
          <w:szCs w:val="18"/>
        </w:rPr>
        <w:t>al</w:t>
      </w:r>
      <w:r w:rsidR="00A71BA1" w:rsidRPr="000811A9">
        <w:rPr>
          <w:color w:val="auto"/>
          <w:szCs w:val="18"/>
        </w:rPr>
        <w:t xml:space="preserve"> breach</w:t>
      </w:r>
      <w:r w:rsidR="005F7734" w:rsidRPr="000811A9">
        <w:rPr>
          <w:color w:val="auto"/>
          <w:szCs w:val="18"/>
        </w:rPr>
        <w:t xml:space="preserve">. This </w:t>
      </w:r>
      <w:r w:rsidR="005A2577" w:rsidRPr="000811A9">
        <w:rPr>
          <w:color w:val="auto"/>
          <w:szCs w:val="18"/>
        </w:rPr>
        <w:t>would depend on the exten</w:t>
      </w:r>
      <w:r w:rsidR="00431157" w:rsidRPr="000811A9">
        <w:rPr>
          <w:color w:val="auto"/>
          <w:szCs w:val="18"/>
        </w:rPr>
        <w:t>t</w:t>
      </w:r>
      <w:r w:rsidR="005A2577" w:rsidRPr="000811A9">
        <w:rPr>
          <w:color w:val="auto"/>
          <w:szCs w:val="18"/>
        </w:rPr>
        <w:t xml:space="preserve"> of the failure mechanisms along the well and specific geological conditions.</w:t>
      </w:r>
    </w:p>
    <w:p w14:paraId="65BAF4A5" w14:textId="77777777" w:rsidR="0081195F" w:rsidRPr="0028709C" w:rsidRDefault="005656BE" w:rsidP="008033D0">
      <w:pPr>
        <w:adjustRightInd w:val="0"/>
        <w:spacing w:after="0"/>
        <w:rPr>
          <w:rFonts w:ascii="Calibri" w:hAnsi="Calibri"/>
          <w:sz w:val="18"/>
          <w:szCs w:val="18"/>
        </w:rPr>
      </w:pPr>
      <w:r w:rsidRPr="000811A9">
        <w:rPr>
          <w:rFonts w:ascii="Calibri" w:hAnsi="Calibri"/>
          <w:sz w:val="18"/>
          <w:szCs w:val="18"/>
        </w:rPr>
        <w:t>Well failure r</w:t>
      </w:r>
      <w:r w:rsidR="00B75DA0" w:rsidRPr="000811A9">
        <w:rPr>
          <w:rFonts w:ascii="Calibri" w:hAnsi="Calibri"/>
          <w:sz w:val="18"/>
          <w:szCs w:val="18"/>
        </w:rPr>
        <w:t>ate</w:t>
      </w:r>
      <w:r w:rsidR="00143FEE" w:rsidRPr="000811A9">
        <w:rPr>
          <w:rFonts w:ascii="Calibri" w:hAnsi="Calibri"/>
          <w:sz w:val="18"/>
          <w:szCs w:val="18"/>
        </w:rPr>
        <w:t>s</w:t>
      </w:r>
      <w:r w:rsidR="00B75DA0" w:rsidRPr="000811A9">
        <w:rPr>
          <w:rFonts w:ascii="Calibri" w:hAnsi="Calibri"/>
          <w:sz w:val="18"/>
          <w:szCs w:val="18"/>
        </w:rPr>
        <w:t xml:space="preserve"> w</w:t>
      </w:r>
      <w:r w:rsidR="00143FEE" w:rsidRPr="000811A9">
        <w:rPr>
          <w:rFonts w:ascii="Calibri" w:hAnsi="Calibri"/>
          <w:sz w:val="18"/>
          <w:szCs w:val="18"/>
        </w:rPr>
        <w:t>ere</w:t>
      </w:r>
      <w:r w:rsidR="00B75DA0" w:rsidRPr="000811A9">
        <w:rPr>
          <w:rFonts w:ascii="Calibri" w:hAnsi="Calibri"/>
          <w:sz w:val="18"/>
          <w:szCs w:val="18"/>
        </w:rPr>
        <w:t xml:space="preserve"> reviewed based on </w:t>
      </w:r>
      <w:r w:rsidR="00E70C71" w:rsidRPr="000811A9">
        <w:rPr>
          <w:rFonts w:ascii="Calibri" w:hAnsi="Calibri"/>
          <w:sz w:val="18"/>
          <w:szCs w:val="18"/>
        </w:rPr>
        <w:t>three</w:t>
      </w:r>
      <w:r w:rsidRPr="000811A9">
        <w:rPr>
          <w:rFonts w:ascii="Calibri" w:hAnsi="Calibri"/>
          <w:sz w:val="18"/>
          <w:szCs w:val="18"/>
        </w:rPr>
        <w:t xml:space="preserve"> large </w:t>
      </w:r>
      <w:r w:rsidR="00E70C71" w:rsidRPr="000811A9">
        <w:rPr>
          <w:rFonts w:ascii="Calibri" w:hAnsi="Calibri"/>
          <w:sz w:val="18"/>
          <w:szCs w:val="18"/>
        </w:rPr>
        <w:t xml:space="preserve">international </w:t>
      </w:r>
      <w:r w:rsidRPr="000811A9">
        <w:rPr>
          <w:rFonts w:ascii="Calibri" w:hAnsi="Calibri"/>
          <w:sz w:val="18"/>
          <w:szCs w:val="18"/>
        </w:rPr>
        <w:t xml:space="preserve">datasets </w:t>
      </w:r>
      <w:r w:rsidR="00431157" w:rsidRPr="000811A9">
        <w:rPr>
          <w:rFonts w:ascii="Calibri" w:hAnsi="Calibri"/>
          <w:sz w:val="18"/>
          <w:szCs w:val="18"/>
        </w:rPr>
        <w:t>from</w:t>
      </w:r>
      <w:r w:rsidR="00BB583C" w:rsidRPr="000811A9">
        <w:rPr>
          <w:rFonts w:ascii="Calibri" w:hAnsi="Calibri"/>
          <w:sz w:val="18"/>
          <w:szCs w:val="18"/>
        </w:rPr>
        <w:t xml:space="preserve"> the US and Canada </w:t>
      </w:r>
      <w:r w:rsidRPr="000811A9">
        <w:rPr>
          <w:rFonts w:ascii="Calibri" w:hAnsi="Calibri"/>
          <w:sz w:val="18"/>
          <w:szCs w:val="18"/>
        </w:rPr>
        <w:t xml:space="preserve">for </w:t>
      </w:r>
      <w:r w:rsidR="00E70C71" w:rsidRPr="000811A9">
        <w:rPr>
          <w:rFonts w:ascii="Calibri" w:hAnsi="Calibri"/>
          <w:sz w:val="18"/>
          <w:szCs w:val="18"/>
        </w:rPr>
        <w:t xml:space="preserve">conventional </w:t>
      </w:r>
      <w:r w:rsidRPr="000811A9">
        <w:rPr>
          <w:rFonts w:ascii="Calibri" w:hAnsi="Calibri"/>
          <w:sz w:val="18"/>
          <w:szCs w:val="18"/>
        </w:rPr>
        <w:t xml:space="preserve">onshore </w:t>
      </w:r>
      <w:r w:rsidR="0089492E" w:rsidRPr="000811A9">
        <w:rPr>
          <w:rFonts w:ascii="Calibri" w:hAnsi="Calibri"/>
          <w:sz w:val="18"/>
          <w:szCs w:val="18"/>
        </w:rPr>
        <w:t xml:space="preserve">oil and gas </w:t>
      </w:r>
      <w:r w:rsidR="00E70C71" w:rsidRPr="000811A9">
        <w:rPr>
          <w:rFonts w:ascii="Calibri" w:hAnsi="Calibri"/>
          <w:sz w:val="18"/>
          <w:szCs w:val="18"/>
        </w:rPr>
        <w:t xml:space="preserve">and coal seam gas </w:t>
      </w:r>
      <w:r w:rsidR="0089492E" w:rsidRPr="000811A9">
        <w:rPr>
          <w:rFonts w:ascii="Calibri" w:hAnsi="Calibri"/>
          <w:sz w:val="18"/>
          <w:szCs w:val="18"/>
        </w:rPr>
        <w:t>wells</w:t>
      </w:r>
      <w:r w:rsidR="00794EB6">
        <w:rPr>
          <w:rFonts w:ascii="Calibri" w:hAnsi="Calibri"/>
          <w:sz w:val="18"/>
          <w:szCs w:val="18"/>
        </w:rPr>
        <w:t>.</w:t>
      </w:r>
      <w:r w:rsidR="00E70C71" w:rsidRPr="000811A9">
        <w:rPr>
          <w:rFonts w:ascii="Calibri" w:hAnsi="Calibri"/>
          <w:sz w:val="18"/>
          <w:szCs w:val="18"/>
        </w:rPr>
        <w:t xml:space="preserve"> </w:t>
      </w:r>
      <w:r w:rsidR="00794EB6">
        <w:rPr>
          <w:rFonts w:ascii="Calibri" w:hAnsi="Calibri"/>
          <w:sz w:val="18"/>
          <w:szCs w:val="18"/>
        </w:rPr>
        <w:t xml:space="preserve">The review further included one dataset on CSG well integrity failure in Queensland, Australia, </w:t>
      </w:r>
      <w:r w:rsidR="00E70C71" w:rsidRPr="000811A9">
        <w:rPr>
          <w:rFonts w:ascii="Calibri" w:hAnsi="Calibri"/>
          <w:sz w:val="18"/>
          <w:szCs w:val="18"/>
        </w:rPr>
        <w:t>and one dataset on</w:t>
      </w:r>
      <w:r w:rsidR="00B75DA0" w:rsidRPr="000811A9">
        <w:rPr>
          <w:rFonts w:ascii="Calibri" w:hAnsi="Calibri"/>
          <w:sz w:val="18"/>
          <w:szCs w:val="18"/>
        </w:rPr>
        <w:t xml:space="preserve"> water bore</w:t>
      </w:r>
      <w:r w:rsidR="0081195F">
        <w:rPr>
          <w:rFonts w:ascii="Calibri" w:hAnsi="Calibri"/>
          <w:sz w:val="18"/>
          <w:szCs w:val="18"/>
        </w:rPr>
        <w:t xml:space="preserve"> integrity</w:t>
      </w:r>
      <w:r w:rsidR="00431157" w:rsidRPr="000811A9">
        <w:rPr>
          <w:rFonts w:ascii="Calibri" w:hAnsi="Calibri"/>
          <w:sz w:val="18"/>
          <w:szCs w:val="18"/>
        </w:rPr>
        <w:t xml:space="preserve"> </w:t>
      </w:r>
      <w:r w:rsidR="00BB583C" w:rsidRPr="000811A9">
        <w:rPr>
          <w:rFonts w:ascii="Calibri" w:hAnsi="Calibri"/>
          <w:sz w:val="18"/>
          <w:szCs w:val="18"/>
        </w:rPr>
        <w:t>in the Surat basin, Australia</w:t>
      </w:r>
      <w:r w:rsidR="0081195F">
        <w:rPr>
          <w:rFonts w:ascii="Calibri" w:hAnsi="Calibri"/>
          <w:sz w:val="18"/>
          <w:szCs w:val="18"/>
        </w:rPr>
        <w:t>.</w:t>
      </w:r>
      <w:r w:rsidR="00BB583C" w:rsidRPr="000811A9">
        <w:rPr>
          <w:rFonts w:ascii="Calibri" w:hAnsi="Calibri"/>
          <w:sz w:val="18"/>
          <w:szCs w:val="18"/>
        </w:rPr>
        <w:t xml:space="preserve"> </w:t>
      </w:r>
      <w:r w:rsidR="000F5419" w:rsidRPr="000811A9">
        <w:rPr>
          <w:rFonts w:ascii="Calibri" w:hAnsi="Calibri"/>
          <w:sz w:val="18"/>
          <w:szCs w:val="18"/>
        </w:rPr>
        <w:t xml:space="preserve">Two further studies considered </w:t>
      </w:r>
      <w:r w:rsidR="00EB3336">
        <w:rPr>
          <w:rFonts w:ascii="Calibri" w:hAnsi="Calibri"/>
          <w:sz w:val="18"/>
          <w:szCs w:val="18"/>
        </w:rPr>
        <w:t>off</w:t>
      </w:r>
      <w:r w:rsidR="006A1468">
        <w:rPr>
          <w:rFonts w:ascii="Calibri" w:hAnsi="Calibri"/>
          <w:sz w:val="18"/>
          <w:szCs w:val="18"/>
        </w:rPr>
        <w:t>s</w:t>
      </w:r>
      <w:r w:rsidR="000F5419" w:rsidRPr="000811A9">
        <w:rPr>
          <w:rFonts w:ascii="Calibri" w:hAnsi="Calibri"/>
          <w:sz w:val="18"/>
          <w:szCs w:val="18"/>
        </w:rPr>
        <w:t>hore oil and gas wells, one in the Gulf of Mexico (US) and one offshore Norway.</w:t>
      </w:r>
      <w:r w:rsidR="00EB3336">
        <w:rPr>
          <w:rFonts w:ascii="Calibri" w:hAnsi="Calibri"/>
          <w:sz w:val="18"/>
          <w:szCs w:val="18"/>
        </w:rPr>
        <w:t xml:space="preserve"> </w:t>
      </w:r>
      <w:r w:rsidR="0081195F">
        <w:rPr>
          <w:rFonts w:ascii="Calibri" w:hAnsi="Calibri"/>
          <w:sz w:val="18"/>
          <w:szCs w:val="18"/>
        </w:rPr>
        <w:t>Caution should be exercised when using failure rates reported for overseas onshore</w:t>
      </w:r>
      <w:r w:rsidR="00EB3336">
        <w:rPr>
          <w:rFonts w:ascii="Calibri" w:hAnsi="Calibri"/>
          <w:sz w:val="18"/>
          <w:szCs w:val="18"/>
        </w:rPr>
        <w:t>/offshore</w:t>
      </w:r>
      <w:r w:rsidR="0081195F">
        <w:rPr>
          <w:rFonts w:ascii="Calibri" w:hAnsi="Calibri"/>
          <w:sz w:val="18"/>
          <w:szCs w:val="18"/>
        </w:rPr>
        <w:t xml:space="preserve"> oil and gas wells or from shale gas wells to estimate CSG well failure rates under Australian conditions. B</w:t>
      </w:r>
      <w:r w:rsidR="0081195F" w:rsidRPr="0028709C">
        <w:rPr>
          <w:rFonts w:ascii="Calibri" w:hAnsi="Calibri"/>
          <w:sz w:val="18"/>
          <w:szCs w:val="18"/>
        </w:rPr>
        <w:t xml:space="preserve">ecause oil and gas </w:t>
      </w:r>
      <w:r w:rsidR="008033D0">
        <w:rPr>
          <w:rFonts w:ascii="Calibri" w:hAnsi="Calibri"/>
          <w:sz w:val="18"/>
          <w:szCs w:val="18"/>
        </w:rPr>
        <w:t xml:space="preserve">and shale gas </w:t>
      </w:r>
      <w:r w:rsidR="0081195F" w:rsidRPr="0028709C">
        <w:rPr>
          <w:rFonts w:ascii="Calibri" w:hAnsi="Calibri"/>
          <w:sz w:val="18"/>
          <w:szCs w:val="18"/>
        </w:rPr>
        <w:t xml:space="preserve">wells are drilled </w:t>
      </w:r>
      <w:r w:rsidR="0081195F">
        <w:rPr>
          <w:rFonts w:ascii="Calibri" w:hAnsi="Calibri"/>
          <w:sz w:val="18"/>
          <w:szCs w:val="18"/>
        </w:rPr>
        <w:t>to much greater depth than CSG wells, they are subject to higher temperatures and pressures</w:t>
      </w:r>
      <w:r w:rsidR="0081195F" w:rsidRPr="0028709C">
        <w:rPr>
          <w:rFonts w:ascii="Calibri" w:hAnsi="Calibri"/>
          <w:sz w:val="18"/>
          <w:szCs w:val="18"/>
        </w:rPr>
        <w:t xml:space="preserve"> </w:t>
      </w:r>
      <w:r w:rsidR="0081195F">
        <w:rPr>
          <w:rFonts w:ascii="Calibri" w:hAnsi="Calibri"/>
          <w:sz w:val="18"/>
          <w:szCs w:val="18"/>
        </w:rPr>
        <w:t>and have more casing layers</w:t>
      </w:r>
      <w:r w:rsidR="008033D0">
        <w:rPr>
          <w:rFonts w:ascii="Calibri" w:hAnsi="Calibri"/>
          <w:sz w:val="18"/>
          <w:szCs w:val="18"/>
        </w:rPr>
        <w:t>.</w:t>
      </w:r>
      <w:r w:rsidR="0081195F">
        <w:rPr>
          <w:rFonts w:ascii="Calibri" w:hAnsi="Calibri"/>
          <w:sz w:val="18"/>
          <w:szCs w:val="18"/>
        </w:rPr>
        <w:t xml:space="preserve"> </w:t>
      </w:r>
      <w:r w:rsidR="008033D0">
        <w:rPr>
          <w:rFonts w:ascii="Calibri" w:hAnsi="Calibri"/>
          <w:sz w:val="18"/>
          <w:szCs w:val="18"/>
        </w:rPr>
        <w:t>As a result</w:t>
      </w:r>
      <w:r w:rsidR="0081195F" w:rsidRPr="0028709C">
        <w:rPr>
          <w:rFonts w:ascii="Calibri" w:hAnsi="Calibri"/>
          <w:sz w:val="18"/>
          <w:szCs w:val="18"/>
        </w:rPr>
        <w:t xml:space="preserve">, </w:t>
      </w:r>
      <w:r w:rsidR="0081195F">
        <w:rPr>
          <w:rFonts w:ascii="Calibri" w:hAnsi="Calibri"/>
          <w:sz w:val="18"/>
          <w:szCs w:val="18"/>
        </w:rPr>
        <w:t>their</w:t>
      </w:r>
      <w:r w:rsidR="0081195F" w:rsidRPr="0028709C">
        <w:rPr>
          <w:rFonts w:ascii="Calibri" w:hAnsi="Calibri"/>
          <w:sz w:val="18"/>
          <w:szCs w:val="18"/>
        </w:rPr>
        <w:t xml:space="preserve"> failure rates are expected to be higher than for </w:t>
      </w:r>
      <w:r w:rsidR="0081195F">
        <w:rPr>
          <w:rFonts w:ascii="Calibri" w:hAnsi="Calibri"/>
          <w:sz w:val="18"/>
          <w:szCs w:val="18"/>
        </w:rPr>
        <w:t>CSG</w:t>
      </w:r>
      <w:r w:rsidR="0081195F" w:rsidRPr="0028709C">
        <w:rPr>
          <w:rFonts w:ascii="Calibri" w:hAnsi="Calibri"/>
          <w:sz w:val="18"/>
          <w:szCs w:val="18"/>
        </w:rPr>
        <w:t xml:space="preserve"> wells.</w:t>
      </w:r>
      <w:r w:rsidR="0081195F">
        <w:rPr>
          <w:rFonts w:ascii="Calibri" w:hAnsi="Calibri"/>
          <w:sz w:val="18"/>
          <w:szCs w:val="18"/>
        </w:rPr>
        <w:t xml:space="preserve"> </w:t>
      </w:r>
      <w:r w:rsidR="0081195F" w:rsidRPr="0028709C">
        <w:rPr>
          <w:rFonts w:ascii="Calibri" w:hAnsi="Calibri"/>
          <w:sz w:val="18"/>
          <w:szCs w:val="18"/>
        </w:rPr>
        <w:t xml:space="preserve">Nevertheless, the findings from </w:t>
      </w:r>
      <w:r w:rsidR="0081195F">
        <w:rPr>
          <w:rFonts w:ascii="Calibri" w:hAnsi="Calibri"/>
          <w:sz w:val="18"/>
          <w:szCs w:val="18"/>
        </w:rPr>
        <w:t xml:space="preserve">conventional </w:t>
      </w:r>
      <w:r w:rsidR="00EB3336">
        <w:rPr>
          <w:rFonts w:ascii="Calibri" w:hAnsi="Calibri"/>
          <w:sz w:val="18"/>
          <w:szCs w:val="18"/>
        </w:rPr>
        <w:t xml:space="preserve">oil and gas </w:t>
      </w:r>
      <w:r w:rsidR="0081195F">
        <w:rPr>
          <w:rFonts w:ascii="Calibri" w:hAnsi="Calibri"/>
          <w:sz w:val="18"/>
          <w:szCs w:val="18"/>
        </w:rPr>
        <w:t>and shale gas</w:t>
      </w:r>
      <w:r w:rsidR="0081195F" w:rsidRPr="0028709C">
        <w:rPr>
          <w:rFonts w:ascii="Calibri" w:hAnsi="Calibri"/>
          <w:sz w:val="18"/>
          <w:szCs w:val="18"/>
        </w:rPr>
        <w:t xml:space="preserve"> wells are useful in gaining understanding of possible failure mechanisms </w:t>
      </w:r>
      <w:r w:rsidR="00EB3336">
        <w:rPr>
          <w:rFonts w:ascii="Calibri" w:hAnsi="Calibri"/>
          <w:sz w:val="18"/>
          <w:szCs w:val="18"/>
        </w:rPr>
        <w:t>potentially relevant to</w:t>
      </w:r>
      <w:r w:rsidR="0081195F" w:rsidRPr="0028709C">
        <w:rPr>
          <w:rFonts w:ascii="Calibri" w:hAnsi="Calibri"/>
          <w:sz w:val="18"/>
          <w:szCs w:val="18"/>
        </w:rPr>
        <w:t xml:space="preserve"> CSG wells</w:t>
      </w:r>
      <w:r w:rsidR="0081195F">
        <w:rPr>
          <w:rFonts w:ascii="Calibri" w:hAnsi="Calibri"/>
          <w:sz w:val="18"/>
          <w:szCs w:val="18"/>
        </w:rPr>
        <w:t>, and for estimating upper bound failure rates</w:t>
      </w:r>
      <w:r w:rsidR="0081195F" w:rsidRPr="0028709C">
        <w:rPr>
          <w:rFonts w:ascii="Calibri" w:hAnsi="Calibri"/>
          <w:sz w:val="18"/>
          <w:szCs w:val="18"/>
        </w:rPr>
        <w:t>.</w:t>
      </w:r>
    </w:p>
    <w:p w14:paraId="65BAF4A6" w14:textId="77777777" w:rsidR="005656BE" w:rsidRPr="002E4627" w:rsidRDefault="0075528F" w:rsidP="00705C00">
      <w:pPr>
        <w:pStyle w:val="OWSNormal9pt"/>
        <w:rPr>
          <w:b/>
          <w:i/>
          <w:szCs w:val="18"/>
        </w:rPr>
      </w:pPr>
      <w:bookmarkStart w:id="51" w:name="_Toc433992795"/>
      <w:r w:rsidRPr="002E4627">
        <w:rPr>
          <w:b/>
          <w:i/>
          <w:szCs w:val="18"/>
        </w:rPr>
        <w:t xml:space="preserve">A low-end estimate on </w:t>
      </w:r>
      <w:r w:rsidR="00AC6867" w:rsidRPr="002E4627">
        <w:rPr>
          <w:b/>
          <w:i/>
          <w:szCs w:val="18"/>
        </w:rPr>
        <w:t xml:space="preserve">conventional </w:t>
      </w:r>
      <w:r w:rsidRPr="002E4627">
        <w:rPr>
          <w:b/>
          <w:i/>
          <w:szCs w:val="18"/>
        </w:rPr>
        <w:t>o</w:t>
      </w:r>
      <w:r w:rsidR="005656BE" w:rsidRPr="002E4627">
        <w:rPr>
          <w:b/>
          <w:i/>
          <w:szCs w:val="18"/>
        </w:rPr>
        <w:t>il and gas well failure rates in Ohio and Texas</w:t>
      </w:r>
      <w:r w:rsidR="00AC6867" w:rsidRPr="002E4627">
        <w:rPr>
          <w:b/>
          <w:i/>
          <w:szCs w:val="18"/>
        </w:rPr>
        <w:t>, USA</w:t>
      </w:r>
      <w:r w:rsidR="005656BE" w:rsidRPr="002E4627">
        <w:rPr>
          <w:b/>
          <w:i/>
          <w:szCs w:val="18"/>
        </w:rPr>
        <w:t>:</w:t>
      </w:r>
      <w:bookmarkEnd w:id="51"/>
    </w:p>
    <w:p w14:paraId="65BAF4A7" w14:textId="77777777" w:rsidR="005656BE" w:rsidRPr="000811A9" w:rsidRDefault="00FD599B" w:rsidP="00BC5FF0">
      <w:pPr>
        <w:pStyle w:val="OWSbulletL1"/>
        <w:rPr>
          <w:rFonts w:ascii="Calibri" w:hAnsi="Calibri"/>
          <w:sz w:val="18"/>
          <w:szCs w:val="18"/>
        </w:rPr>
      </w:pPr>
      <w:r w:rsidRPr="000811A9">
        <w:rPr>
          <w:rFonts w:ascii="Calibri" w:hAnsi="Calibri"/>
          <w:sz w:val="18"/>
          <w:szCs w:val="18"/>
        </w:rPr>
        <w:t>Estimates of</w:t>
      </w:r>
      <w:r w:rsidR="005656BE" w:rsidRPr="000811A9">
        <w:rPr>
          <w:rFonts w:ascii="Calibri" w:hAnsi="Calibri"/>
          <w:sz w:val="18"/>
          <w:szCs w:val="18"/>
        </w:rPr>
        <w:t xml:space="preserve"> well barrier failure rates ranged from 0.035 to 0.1% for a well population over 250,000</w:t>
      </w:r>
      <w:r w:rsidR="001F24AF" w:rsidRPr="000811A9">
        <w:rPr>
          <w:rFonts w:ascii="Calibri" w:hAnsi="Calibri"/>
          <w:sz w:val="18"/>
          <w:szCs w:val="18"/>
        </w:rPr>
        <w:t>, whereas complete w</w:t>
      </w:r>
      <w:r w:rsidR="004720F4" w:rsidRPr="000811A9">
        <w:rPr>
          <w:rFonts w:ascii="Calibri" w:hAnsi="Calibri"/>
          <w:sz w:val="18"/>
          <w:szCs w:val="18"/>
        </w:rPr>
        <w:t xml:space="preserve">ell failure rates are estimated to be one order of magnitude lower </w:t>
      </w:r>
      <w:r w:rsidR="00081F16" w:rsidRPr="000811A9">
        <w:rPr>
          <w:rFonts w:ascii="Calibri" w:hAnsi="Calibri"/>
          <w:sz w:val="18"/>
          <w:szCs w:val="18"/>
        </w:rPr>
        <w:t xml:space="preserve"> </w:t>
      </w:r>
    </w:p>
    <w:p w14:paraId="65BAF4A8" w14:textId="77777777" w:rsidR="005656BE" w:rsidRPr="000811A9" w:rsidRDefault="005656BE" w:rsidP="00BC5FF0">
      <w:pPr>
        <w:pStyle w:val="OWSbulletL1"/>
        <w:rPr>
          <w:rFonts w:ascii="Calibri" w:hAnsi="Calibri"/>
          <w:sz w:val="18"/>
          <w:szCs w:val="18"/>
        </w:rPr>
      </w:pPr>
      <w:r w:rsidRPr="000811A9">
        <w:rPr>
          <w:rFonts w:ascii="Calibri" w:hAnsi="Calibri"/>
          <w:sz w:val="18"/>
          <w:szCs w:val="18"/>
        </w:rPr>
        <w:t xml:space="preserve">Hydraulic fracturing </w:t>
      </w:r>
      <w:r w:rsidR="00FD599B" w:rsidRPr="000811A9">
        <w:rPr>
          <w:rFonts w:ascii="Calibri" w:hAnsi="Calibri"/>
          <w:sz w:val="18"/>
          <w:szCs w:val="18"/>
        </w:rPr>
        <w:t xml:space="preserve">of </w:t>
      </w:r>
      <w:r w:rsidRPr="000811A9">
        <w:rPr>
          <w:rFonts w:ascii="Calibri" w:hAnsi="Calibri"/>
          <w:sz w:val="18"/>
          <w:szCs w:val="18"/>
        </w:rPr>
        <w:t>over 16,000 wells did not cause well failure and groundwater pollution</w:t>
      </w:r>
      <w:r w:rsidR="000D0AF3" w:rsidRPr="000811A9">
        <w:rPr>
          <w:rFonts w:ascii="Calibri" w:hAnsi="Calibri"/>
          <w:sz w:val="18"/>
          <w:szCs w:val="18"/>
        </w:rPr>
        <w:t>.</w:t>
      </w:r>
    </w:p>
    <w:p w14:paraId="65BAF4A9" w14:textId="77777777" w:rsidR="005656BE" w:rsidRPr="002E4627" w:rsidRDefault="005656BE" w:rsidP="00705C00">
      <w:pPr>
        <w:pStyle w:val="OWSNormal9pt"/>
        <w:rPr>
          <w:b/>
          <w:i/>
          <w:szCs w:val="18"/>
        </w:rPr>
      </w:pPr>
      <w:bookmarkStart w:id="52" w:name="_Toc433992796"/>
      <w:r w:rsidRPr="002E4627">
        <w:rPr>
          <w:b/>
          <w:i/>
          <w:szCs w:val="18"/>
        </w:rPr>
        <w:t>Oil and gas well failure rates in Alberta, Canada:</w:t>
      </w:r>
      <w:bookmarkEnd w:id="52"/>
    </w:p>
    <w:p w14:paraId="65BAF4AA" w14:textId="77777777" w:rsidR="005656BE" w:rsidRPr="000811A9" w:rsidRDefault="005656BE" w:rsidP="0088131F">
      <w:pPr>
        <w:pStyle w:val="OWSbulletL1"/>
        <w:spacing w:line="240" w:lineRule="auto"/>
        <w:ind w:left="714" w:hanging="357"/>
        <w:rPr>
          <w:rFonts w:ascii="Calibri" w:hAnsi="Calibri"/>
          <w:sz w:val="18"/>
          <w:szCs w:val="18"/>
        </w:rPr>
      </w:pPr>
      <w:r w:rsidRPr="000811A9">
        <w:rPr>
          <w:rFonts w:ascii="Calibri" w:hAnsi="Calibri"/>
          <w:sz w:val="18"/>
          <w:szCs w:val="18"/>
        </w:rPr>
        <w:t xml:space="preserve">The </w:t>
      </w:r>
      <w:r w:rsidR="00BA7CA8" w:rsidRPr="000811A9">
        <w:rPr>
          <w:rFonts w:ascii="Calibri" w:hAnsi="Calibri"/>
          <w:sz w:val="18"/>
          <w:szCs w:val="18"/>
        </w:rPr>
        <w:t>percentage</w:t>
      </w:r>
      <w:r w:rsidRPr="000811A9">
        <w:rPr>
          <w:rFonts w:ascii="Calibri" w:hAnsi="Calibri"/>
          <w:sz w:val="18"/>
          <w:szCs w:val="18"/>
        </w:rPr>
        <w:t xml:space="preserve"> of </w:t>
      </w:r>
      <w:r w:rsidR="00FD599B" w:rsidRPr="000811A9">
        <w:rPr>
          <w:rFonts w:ascii="Calibri" w:hAnsi="Calibri"/>
          <w:sz w:val="18"/>
          <w:szCs w:val="18"/>
        </w:rPr>
        <w:t xml:space="preserve">the </w:t>
      </w:r>
      <w:r w:rsidRPr="000811A9">
        <w:rPr>
          <w:rFonts w:ascii="Calibri" w:hAnsi="Calibri"/>
          <w:sz w:val="18"/>
          <w:szCs w:val="18"/>
        </w:rPr>
        <w:t>wells with surface casing vent flow and gas migration outside the surfac</w:t>
      </w:r>
      <w:r w:rsidR="00A71BA1" w:rsidRPr="000811A9">
        <w:rPr>
          <w:rFonts w:ascii="Calibri" w:hAnsi="Calibri"/>
          <w:sz w:val="18"/>
          <w:szCs w:val="18"/>
        </w:rPr>
        <w:t xml:space="preserve">e casing </w:t>
      </w:r>
      <w:r w:rsidRPr="000811A9">
        <w:rPr>
          <w:rFonts w:ascii="Calibri" w:hAnsi="Calibri"/>
          <w:sz w:val="18"/>
          <w:szCs w:val="18"/>
        </w:rPr>
        <w:t>to the entire well population over 350,000 was 4.5%</w:t>
      </w:r>
    </w:p>
    <w:p w14:paraId="65BAF4AB" w14:textId="77777777" w:rsidR="00A71BA1" w:rsidRPr="002E4627" w:rsidRDefault="00A71BA1" w:rsidP="00705C00">
      <w:pPr>
        <w:pStyle w:val="OWSNormal9pt"/>
        <w:rPr>
          <w:b/>
          <w:i/>
          <w:szCs w:val="18"/>
          <w:lang w:val="en-AU"/>
        </w:rPr>
      </w:pPr>
      <w:r w:rsidRPr="002E4627">
        <w:rPr>
          <w:b/>
          <w:i/>
          <w:szCs w:val="18"/>
          <w:lang w:val="en-AU"/>
        </w:rPr>
        <w:t>Coal seam gas well failure rates</w:t>
      </w:r>
      <w:r w:rsidR="0057540D" w:rsidRPr="002E4627">
        <w:rPr>
          <w:b/>
          <w:i/>
          <w:szCs w:val="18"/>
          <w:lang w:val="en-AU"/>
        </w:rPr>
        <w:t xml:space="preserve"> (with casing head pressure greater than </w:t>
      </w:r>
      <w:r w:rsidR="00846971" w:rsidRPr="002E4627">
        <w:rPr>
          <w:b/>
          <w:i/>
          <w:szCs w:val="18"/>
          <w:lang w:val="en-AU"/>
        </w:rPr>
        <w:t>0.172 MPa (</w:t>
      </w:r>
      <w:r w:rsidR="0057540D" w:rsidRPr="002E4627">
        <w:rPr>
          <w:b/>
          <w:i/>
          <w:szCs w:val="18"/>
          <w:lang w:val="en-AU"/>
        </w:rPr>
        <w:t>25 psi)</w:t>
      </w:r>
      <w:r w:rsidR="00846971" w:rsidRPr="002E4627">
        <w:rPr>
          <w:b/>
          <w:i/>
          <w:szCs w:val="18"/>
          <w:lang w:val="en-AU"/>
        </w:rPr>
        <w:t>)</w:t>
      </w:r>
      <w:r w:rsidRPr="002E4627">
        <w:rPr>
          <w:b/>
          <w:i/>
          <w:szCs w:val="18"/>
          <w:lang w:val="en-AU"/>
        </w:rPr>
        <w:t xml:space="preserve"> in San Juan Basin, USA</w:t>
      </w:r>
      <w:r w:rsidR="008C453B">
        <w:rPr>
          <w:b/>
          <w:i/>
          <w:szCs w:val="18"/>
          <w:lang w:val="en-AU"/>
        </w:rPr>
        <w:t>:</w:t>
      </w:r>
    </w:p>
    <w:p w14:paraId="65BAF4AC" w14:textId="77777777" w:rsidR="00A71BA1" w:rsidRPr="000811A9" w:rsidRDefault="0057540D" w:rsidP="0088131F">
      <w:pPr>
        <w:pStyle w:val="OWSbulletL1"/>
        <w:spacing w:line="240" w:lineRule="auto"/>
        <w:ind w:left="714" w:hanging="357"/>
        <w:rPr>
          <w:rFonts w:ascii="Calibri" w:hAnsi="Calibri"/>
          <w:sz w:val="18"/>
          <w:szCs w:val="18"/>
          <w:lang w:val="en-AU"/>
        </w:rPr>
      </w:pPr>
      <w:r w:rsidRPr="000811A9">
        <w:rPr>
          <w:rFonts w:ascii="Calibri" w:hAnsi="Calibri"/>
          <w:sz w:val="18"/>
          <w:szCs w:val="18"/>
          <w:lang w:val="en-AU"/>
        </w:rPr>
        <w:t>The</w:t>
      </w:r>
      <w:r w:rsidR="00A71BA1" w:rsidRPr="000811A9">
        <w:rPr>
          <w:rFonts w:ascii="Calibri" w:hAnsi="Calibri"/>
          <w:sz w:val="18"/>
          <w:szCs w:val="18"/>
          <w:lang w:val="en-AU"/>
        </w:rPr>
        <w:t xml:space="preserve"> well failure rate in La Plata County was estimated</w:t>
      </w:r>
      <w:r w:rsidRPr="000811A9">
        <w:rPr>
          <w:rFonts w:ascii="Calibri" w:hAnsi="Calibri"/>
          <w:sz w:val="18"/>
          <w:szCs w:val="18"/>
          <w:lang w:val="en-AU"/>
        </w:rPr>
        <w:t xml:space="preserve"> to </w:t>
      </w:r>
      <w:r w:rsidR="00FE18D3" w:rsidRPr="000811A9">
        <w:rPr>
          <w:rFonts w:ascii="Calibri" w:hAnsi="Calibri"/>
          <w:sz w:val="18"/>
          <w:szCs w:val="18"/>
          <w:lang w:val="en-AU"/>
        </w:rPr>
        <w:t xml:space="preserve">be </w:t>
      </w:r>
      <w:r w:rsidRPr="000811A9">
        <w:rPr>
          <w:rFonts w:ascii="Calibri" w:hAnsi="Calibri"/>
          <w:sz w:val="18"/>
          <w:szCs w:val="18"/>
          <w:lang w:val="en-AU"/>
        </w:rPr>
        <w:t>approximately 3.4% for more than 1000 coal sea</w:t>
      </w:r>
      <w:r w:rsidR="00C02922" w:rsidRPr="000811A9">
        <w:rPr>
          <w:rFonts w:ascii="Calibri" w:hAnsi="Calibri"/>
          <w:sz w:val="18"/>
          <w:szCs w:val="18"/>
          <w:lang w:val="en-AU"/>
        </w:rPr>
        <w:t xml:space="preserve">m gas wells </w:t>
      </w:r>
      <w:r w:rsidR="00C02922" w:rsidRPr="0088131F">
        <w:rPr>
          <w:rFonts w:ascii="Calibri" w:hAnsi="Calibri"/>
          <w:sz w:val="18"/>
          <w:szCs w:val="18"/>
        </w:rPr>
        <w:t>during</w:t>
      </w:r>
      <w:r w:rsidR="00C02922" w:rsidRPr="000811A9">
        <w:rPr>
          <w:rFonts w:ascii="Calibri" w:hAnsi="Calibri"/>
          <w:sz w:val="18"/>
          <w:szCs w:val="18"/>
          <w:lang w:val="en-AU"/>
        </w:rPr>
        <w:t xml:space="preserve"> the period between 1991 and</w:t>
      </w:r>
      <w:r w:rsidRPr="000811A9">
        <w:rPr>
          <w:rFonts w:ascii="Calibri" w:hAnsi="Calibri"/>
          <w:sz w:val="18"/>
          <w:szCs w:val="18"/>
          <w:lang w:val="en-AU"/>
        </w:rPr>
        <w:t xml:space="preserve"> 2000</w:t>
      </w:r>
    </w:p>
    <w:p w14:paraId="65BAF4AD" w14:textId="77777777" w:rsidR="0057540D" w:rsidRDefault="0057540D" w:rsidP="0088131F">
      <w:pPr>
        <w:pStyle w:val="OWSbulletL1"/>
        <w:spacing w:line="240" w:lineRule="auto"/>
        <w:ind w:left="714" w:hanging="357"/>
        <w:rPr>
          <w:rFonts w:ascii="Calibri" w:hAnsi="Calibri"/>
          <w:sz w:val="18"/>
          <w:szCs w:val="18"/>
          <w:lang w:val="en-AU"/>
        </w:rPr>
      </w:pPr>
      <w:r w:rsidRPr="000811A9">
        <w:rPr>
          <w:rFonts w:ascii="Calibri" w:hAnsi="Calibri"/>
          <w:sz w:val="18"/>
          <w:szCs w:val="18"/>
          <w:lang w:val="en-AU"/>
        </w:rPr>
        <w:t>The well failure rates in Ignacio-Blanco field ranged from 1.3% to 8</w:t>
      </w:r>
      <w:r w:rsidR="00FE18D3" w:rsidRPr="000811A9">
        <w:rPr>
          <w:rFonts w:ascii="Calibri" w:hAnsi="Calibri"/>
          <w:sz w:val="18"/>
          <w:szCs w:val="18"/>
          <w:lang w:val="en-AU"/>
        </w:rPr>
        <w:t xml:space="preserve">.6% during the period </w:t>
      </w:r>
      <w:r w:rsidR="00C02922" w:rsidRPr="000811A9">
        <w:rPr>
          <w:rFonts w:ascii="Calibri" w:hAnsi="Calibri"/>
          <w:sz w:val="18"/>
          <w:szCs w:val="18"/>
          <w:lang w:val="en-AU"/>
        </w:rPr>
        <w:t>between 1992 and</w:t>
      </w:r>
      <w:r w:rsidR="00FE18D3" w:rsidRPr="000811A9">
        <w:rPr>
          <w:rFonts w:ascii="Calibri" w:hAnsi="Calibri"/>
          <w:sz w:val="18"/>
          <w:szCs w:val="18"/>
          <w:lang w:val="en-AU"/>
        </w:rPr>
        <w:t xml:space="preserve"> 201</w:t>
      </w:r>
      <w:r w:rsidRPr="000811A9">
        <w:rPr>
          <w:rFonts w:ascii="Calibri" w:hAnsi="Calibri"/>
          <w:sz w:val="18"/>
          <w:szCs w:val="18"/>
          <w:lang w:val="en-AU"/>
        </w:rPr>
        <w:t>0 with</w:t>
      </w:r>
      <w:r w:rsidR="00C02922" w:rsidRPr="000811A9">
        <w:rPr>
          <w:rFonts w:ascii="Calibri" w:hAnsi="Calibri"/>
          <w:sz w:val="18"/>
          <w:szCs w:val="18"/>
          <w:lang w:val="en-AU"/>
        </w:rPr>
        <w:t xml:space="preserve"> an </w:t>
      </w:r>
      <w:r w:rsidR="00C02922" w:rsidRPr="0088131F">
        <w:rPr>
          <w:rFonts w:ascii="Calibri" w:hAnsi="Calibri"/>
          <w:sz w:val="18"/>
          <w:szCs w:val="18"/>
        </w:rPr>
        <w:t>average</w:t>
      </w:r>
      <w:r w:rsidR="00C02922" w:rsidRPr="000811A9">
        <w:rPr>
          <w:rFonts w:ascii="Calibri" w:hAnsi="Calibri"/>
          <w:sz w:val="18"/>
          <w:szCs w:val="18"/>
          <w:lang w:val="en-AU"/>
        </w:rPr>
        <w:t xml:space="preserve"> of</w:t>
      </w:r>
      <w:r w:rsidRPr="000811A9">
        <w:rPr>
          <w:rFonts w:ascii="Calibri" w:hAnsi="Calibri"/>
          <w:sz w:val="18"/>
          <w:szCs w:val="18"/>
          <w:lang w:val="en-AU"/>
        </w:rPr>
        <w:t xml:space="preserve"> 3.6%.</w:t>
      </w:r>
      <w:r w:rsidR="00FE18D3" w:rsidRPr="000811A9">
        <w:rPr>
          <w:rFonts w:ascii="Calibri" w:hAnsi="Calibri"/>
          <w:sz w:val="18"/>
          <w:szCs w:val="18"/>
          <w:lang w:val="en-AU"/>
        </w:rPr>
        <w:t xml:space="preserve"> The total</w:t>
      </w:r>
      <w:r w:rsidR="00C02922" w:rsidRPr="000811A9">
        <w:rPr>
          <w:rFonts w:ascii="Calibri" w:hAnsi="Calibri"/>
          <w:sz w:val="18"/>
          <w:szCs w:val="18"/>
          <w:lang w:val="en-AU"/>
        </w:rPr>
        <w:t xml:space="preserve"> number of</w:t>
      </w:r>
      <w:r w:rsidR="00FE18D3" w:rsidRPr="000811A9">
        <w:rPr>
          <w:rFonts w:ascii="Calibri" w:hAnsi="Calibri"/>
          <w:sz w:val="18"/>
          <w:szCs w:val="18"/>
          <w:lang w:val="en-AU"/>
        </w:rPr>
        <w:t xml:space="preserve"> coal seam gas wells </w:t>
      </w:r>
      <w:r w:rsidR="00F87872" w:rsidRPr="000811A9">
        <w:rPr>
          <w:rFonts w:ascii="Calibri" w:hAnsi="Calibri"/>
          <w:sz w:val="18"/>
          <w:szCs w:val="18"/>
          <w:lang w:val="en-AU"/>
        </w:rPr>
        <w:t>subject to</w:t>
      </w:r>
      <w:r w:rsidR="00FE18D3" w:rsidRPr="000811A9">
        <w:rPr>
          <w:rFonts w:ascii="Calibri" w:hAnsi="Calibri"/>
          <w:sz w:val="18"/>
          <w:szCs w:val="18"/>
          <w:lang w:val="en-AU"/>
        </w:rPr>
        <w:t xml:space="preserve"> casing head pressu</w:t>
      </w:r>
      <w:r w:rsidR="00C02922" w:rsidRPr="000811A9">
        <w:rPr>
          <w:rFonts w:ascii="Calibri" w:hAnsi="Calibri"/>
          <w:sz w:val="18"/>
          <w:szCs w:val="18"/>
          <w:lang w:val="en-AU"/>
        </w:rPr>
        <w:t>re measurement averaged</w:t>
      </w:r>
      <w:r w:rsidR="00FE18D3" w:rsidRPr="000811A9">
        <w:rPr>
          <w:rFonts w:ascii="Calibri" w:hAnsi="Calibri"/>
          <w:sz w:val="18"/>
          <w:szCs w:val="18"/>
          <w:lang w:val="en-AU"/>
        </w:rPr>
        <w:t xml:space="preserve"> </w:t>
      </w:r>
      <w:r w:rsidR="00C02922" w:rsidRPr="000811A9">
        <w:rPr>
          <w:rFonts w:ascii="Calibri" w:hAnsi="Calibri"/>
          <w:sz w:val="18"/>
          <w:szCs w:val="18"/>
          <w:lang w:val="en-AU"/>
        </w:rPr>
        <w:t xml:space="preserve">approximately </w:t>
      </w:r>
      <w:r w:rsidR="00FE18D3" w:rsidRPr="000811A9">
        <w:rPr>
          <w:rFonts w:ascii="Calibri" w:hAnsi="Calibri"/>
          <w:sz w:val="18"/>
          <w:szCs w:val="18"/>
          <w:lang w:val="en-AU"/>
        </w:rPr>
        <w:t>400</w:t>
      </w:r>
      <w:r w:rsidR="00447D0B" w:rsidRPr="000811A9">
        <w:rPr>
          <w:rFonts w:ascii="Calibri" w:hAnsi="Calibri"/>
          <w:sz w:val="18"/>
          <w:szCs w:val="18"/>
          <w:lang w:val="en-AU"/>
        </w:rPr>
        <w:t xml:space="preserve"> per year.</w:t>
      </w:r>
    </w:p>
    <w:p w14:paraId="65BAF4AE" w14:textId="77777777" w:rsidR="00AC338E" w:rsidRDefault="00AC338E" w:rsidP="00AC338E">
      <w:pPr>
        <w:pStyle w:val="OWSbulletL1"/>
        <w:numPr>
          <w:ilvl w:val="0"/>
          <w:numId w:val="0"/>
        </w:numPr>
        <w:spacing w:line="240" w:lineRule="auto"/>
        <w:ind w:left="720" w:hanging="360"/>
        <w:rPr>
          <w:rFonts w:ascii="Calibri" w:hAnsi="Calibri"/>
          <w:sz w:val="18"/>
          <w:szCs w:val="18"/>
          <w:lang w:val="en-AU"/>
        </w:rPr>
      </w:pPr>
    </w:p>
    <w:p w14:paraId="65BAF4AF" w14:textId="77777777" w:rsidR="00AC338E" w:rsidRPr="000811A9" w:rsidRDefault="00AC338E" w:rsidP="00AC338E">
      <w:pPr>
        <w:pStyle w:val="OWSbulletL1"/>
        <w:numPr>
          <w:ilvl w:val="0"/>
          <w:numId w:val="0"/>
        </w:numPr>
        <w:spacing w:line="240" w:lineRule="auto"/>
        <w:ind w:left="720" w:hanging="360"/>
        <w:rPr>
          <w:rFonts w:ascii="Calibri" w:hAnsi="Calibri"/>
          <w:sz w:val="18"/>
          <w:szCs w:val="18"/>
          <w:lang w:val="en-AU"/>
        </w:rPr>
      </w:pPr>
    </w:p>
    <w:p w14:paraId="65BAF4B0" w14:textId="77777777" w:rsidR="008303A5" w:rsidRDefault="008303A5" w:rsidP="00AC6867">
      <w:pPr>
        <w:pStyle w:val="OWSNormal9pt"/>
        <w:rPr>
          <w:b/>
          <w:i/>
          <w:szCs w:val="18"/>
        </w:rPr>
      </w:pPr>
      <w:r>
        <w:rPr>
          <w:b/>
          <w:i/>
          <w:szCs w:val="18"/>
        </w:rPr>
        <w:t>Coal seam gas well integrity in Queensland, Australia</w:t>
      </w:r>
      <w:r w:rsidR="008C453B">
        <w:rPr>
          <w:b/>
          <w:i/>
          <w:szCs w:val="18"/>
        </w:rPr>
        <w:t>:</w:t>
      </w:r>
    </w:p>
    <w:p w14:paraId="65BAF4B1" w14:textId="77777777" w:rsidR="008303A5" w:rsidRPr="00A710A5" w:rsidRDefault="00C1026D" w:rsidP="00A710A5">
      <w:pPr>
        <w:pStyle w:val="OWSbulletL1"/>
        <w:spacing w:line="240" w:lineRule="auto"/>
        <w:ind w:left="714" w:hanging="357"/>
        <w:rPr>
          <w:rFonts w:ascii="Calibri" w:hAnsi="Calibri"/>
          <w:sz w:val="18"/>
          <w:szCs w:val="18"/>
          <w:lang w:val="en-AU"/>
        </w:rPr>
      </w:pPr>
      <w:r>
        <w:rPr>
          <w:rFonts w:ascii="Calibri" w:hAnsi="Calibri"/>
          <w:sz w:val="18"/>
          <w:szCs w:val="18"/>
          <w:lang w:val="en-AU"/>
        </w:rPr>
        <w:t>T</w:t>
      </w:r>
      <w:r w:rsidRPr="00035234">
        <w:rPr>
          <w:rFonts w:ascii="Calibri" w:hAnsi="Calibri"/>
          <w:sz w:val="18"/>
          <w:szCs w:val="18"/>
          <w:lang w:val="en-AU"/>
        </w:rPr>
        <w:t>he risk of a subsurface breach of well integrity was assessed to be very low to near zero</w:t>
      </w:r>
      <w:r w:rsidRPr="00C1026D">
        <w:rPr>
          <w:rFonts w:ascii="Calibri" w:hAnsi="Calibri"/>
          <w:sz w:val="18"/>
          <w:szCs w:val="18"/>
          <w:lang w:val="en-AU"/>
        </w:rPr>
        <w:t xml:space="preserve"> </w:t>
      </w:r>
      <w:r>
        <w:rPr>
          <w:rFonts w:ascii="Calibri" w:hAnsi="Calibri"/>
          <w:sz w:val="18"/>
          <w:szCs w:val="18"/>
          <w:lang w:val="en-AU"/>
        </w:rPr>
        <w:t>and involved more than 6700 CSG wells inspected from</w:t>
      </w:r>
      <w:r w:rsidR="008303A5" w:rsidRPr="00A710A5">
        <w:rPr>
          <w:rFonts w:ascii="Calibri" w:hAnsi="Calibri"/>
          <w:sz w:val="18"/>
          <w:szCs w:val="18"/>
          <w:lang w:val="en-AU"/>
        </w:rPr>
        <w:t xml:space="preserve"> 2010-2015. </w:t>
      </w:r>
    </w:p>
    <w:p w14:paraId="65BAF4B2" w14:textId="77777777" w:rsidR="00AC6867" w:rsidRPr="002E4627" w:rsidRDefault="00AC6867" w:rsidP="00AC6867">
      <w:pPr>
        <w:pStyle w:val="OWSNormal9pt"/>
        <w:rPr>
          <w:b/>
          <w:i/>
          <w:szCs w:val="18"/>
        </w:rPr>
      </w:pPr>
      <w:r w:rsidRPr="002E4627">
        <w:rPr>
          <w:b/>
          <w:i/>
          <w:szCs w:val="18"/>
        </w:rPr>
        <w:t>Water bore</w:t>
      </w:r>
      <w:r w:rsidR="008303A5">
        <w:rPr>
          <w:b/>
          <w:i/>
          <w:szCs w:val="18"/>
        </w:rPr>
        <w:t xml:space="preserve"> integrity </w:t>
      </w:r>
      <w:r w:rsidRPr="002E4627">
        <w:rPr>
          <w:b/>
          <w:i/>
          <w:szCs w:val="18"/>
        </w:rPr>
        <w:t>in the Surat Basin, Australia:</w:t>
      </w:r>
    </w:p>
    <w:p w14:paraId="65BAF4B3" w14:textId="77777777" w:rsidR="00AC6867" w:rsidRPr="000811A9" w:rsidRDefault="00AC6867" w:rsidP="0088131F">
      <w:pPr>
        <w:pStyle w:val="OWSbulletL1"/>
        <w:spacing w:line="240" w:lineRule="auto"/>
        <w:ind w:left="714" w:hanging="357"/>
        <w:rPr>
          <w:rFonts w:ascii="Calibri" w:hAnsi="Calibri"/>
          <w:sz w:val="18"/>
          <w:szCs w:val="18"/>
          <w:lang w:val="en-AU"/>
        </w:rPr>
      </w:pPr>
      <w:r w:rsidRPr="000811A9">
        <w:rPr>
          <w:rFonts w:ascii="Calibri" w:hAnsi="Calibri"/>
          <w:sz w:val="18"/>
          <w:szCs w:val="18"/>
          <w:lang w:val="en-AU"/>
        </w:rPr>
        <w:t xml:space="preserve">The bores </w:t>
      </w:r>
      <w:r w:rsidR="007101FA" w:rsidRPr="000811A9">
        <w:rPr>
          <w:rFonts w:ascii="Calibri" w:hAnsi="Calibri"/>
          <w:sz w:val="18"/>
          <w:szCs w:val="18"/>
          <w:lang w:val="en-AU"/>
        </w:rPr>
        <w:t xml:space="preserve">with steel casing </w:t>
      </w:r>
      <w:r w:rsidRPr="000811A9">
        <w:rPr>
          <w:rFonts w:ascii="Calibri" w:hAnsi="Calibri"/>
          <w:sz w:val="18"/>
          <w:szCs w:val="18"/>
          <w:lang w:val="en-AU"/>
        </w:rPr>
        <w:t>constructed prior to 1968 are considered to have poor integrity, i.e., the well</w:t>
      </w:r>
      <w:r w:rsidR="00ED5387" w:rsidRPr="000811A9">
        <w:rPr>
          <w:rFonts w:ascii="Calibri" w:hAnsi="Calibri"/>
          <w:sz w:val="18"/>
          <w:szCs w:val="18"/>
          <w:lang w:val="en-AU"/>
        </w:rPr>
        <w:t>s</w:t>
      </w:r>
      <w:r w:rsidRPr="000811A9">
        <w:rPr>
          <w:rFonts w:ascii="Calibri" w:hAnsi="Calibri"/>
          <w:sz w:val="18"/>
          <w:szCs w:val="18"/>
          <w:lang w:val="en-AU"/>
        </w:rPr>
        <w:t xml:space="preserve"> </w:t>
      </w:r>
      <w:r w:rsidR="00F87872" w:rsidRPr="000811A9">
        <w:rPr>
          <w:rFonts w:ascii="Calibri" w:hAnsi="Calibri"/>
          <w:sz w:val="18"/>
          <w:szCs w:val="18"/>
          <w:lang w:val="en-AU"/>
        </w:rPr>
        <w:t xml:space="preserve">are assumed to </w:t>
      </w:r>
      <w:r w:rsidRPr="000811A9">
        <w:rPr>
          <w:rFonts w:ascii="Calibri" w:hAnsi="Calibri"/>
          <w:sz w:val="18"/>
          <w:szCs w:val="18"/>
          <w:lang w:val="en-AU"/>
        </w:rPr>
        <w:t xml:space="preserve">have failed. This assumption is based on </w:t>
      </w:r>
      <w:r w:rsidR="00546F56" w:rsidRPr="000811A9">
        <w:rPr>
          <w:rFonts w:ascii="Calibri" w:hAnsi="Calibri"/>
          <w:sz w:val="18"/>
          <w:szCs w:val="18"/>
          <w:lang w:val="en-AU"/>
        </w:rPr>
        <w:t xml:space="preserve">an estimated service life of 45 years for steel </w:t>
      </w:r>
      <w:r w:rsidR="00081F16" w:rsidRPr="000811A9">
        <w:rPr>
          <w:rFonts w:ascii="Calibri" w:hAnsi="Calibri"/>
          <w:sz w:val="18"/>
          <w:szCs w:val="18"/>
          <w:lang w:val="en-AU"/>
        </w:rPr>
        <w:t>(optimistic value)</w:t>
      </w:r>
    </w:p>
    <w:p w14:paraId="65BAF4B4" w14:textId="77777777" w:rsidR="00AC6867" w:rsidRPr="000811A9" w:rsidRDefault="004720F4" w:rsidP="0088131F">
      <w:pPr>
        <w:pStyle w:val="OWSbulletL1"/>
        <w:spacing w:line="240" w:lineRule="auto"/>
        <w:ind w:left="714" w:hanging="357"/>
        <w:rPr>
          <w:rFonts w:ascii="Calibri" w:hAnsi="Calibri"/>
          <w:sz w:val="18"/>
          <w:szCs w:val="18"/>
          <w:lang w:val="en-AU"/>
        </w:rPr>
      </w:pPr>
      <w:r w:rsidRPr="000811A9">
        <w:rPr>
          <w:rFonts w:ascii="Calibri" w:hAnsi="Calibri"/>
          <w:sz w:val="18"/>
          <w:szCs w:val="18"/>
          <w:lang w:val="en-AU"/>
        </w:rPr>
        <w:t>The failure rate cannot be established for bores constructed since 1968</w:t>
      </w:r>
      <w:r w:rsidR="00081F16" w:rsidRPr="000811A9">
        <w:rPr>
          <w:rFonts w:ascii="Calibri" w:hAnsi="Calibri"/>
          <w:sz w:val="18"/>
          <w:szCs w:val="18"/>
          <w:lang w:val="en-AU"/>
        </w:rPr>
        <w:t>, but given the estimated service life of 45 years for steel cased bores, many are expected to have reached a significant level of corrosion.</w:t>
      </w:r>
    </w:p>
    <w:p w14:paraId="65BAF4B5" w14:textId="77777777" w:rsidR="005656BE" w:rsidRPr="000811A9" w:rsidRDefault="005656BE" w:rsidP="00BC5FF0">
      <w:pPr>
        <w:pStyle w:val="OWSNormal9pt"/>
        <w:rPr>
          <w:color w:val="auto"/>
          <w:szCs w:val="18"/>
        </w:rPr>
      </w:pPr>
      <w:r w:rsidRPr="000811A9">
        <w:rPr>
          <w:color w:val="auto"/>
          <w:szCs w:val="18"/>
        </w:rPr>
        <w:t>The review on well failure mechanisms and well failure rates identified a number of knowledge gaps, in particular</w:t>
      </w:r>
      <w:r w:rsidR="00ED5387" w:rsidRPr="000811A9">
        <w:rPr>
          <w:color w:val="auto"/>
          <w:szCs w:val="18"/>
        </w:rPr>
        <w:t xml:space="preserve"> about</w:t>
      </w:r>
      <w:r w:rsidRPr="000811A9">
        <w:rPr>
          <w:color w:val="auto"/>
          <w:szCs w:val="18"/>
        </w:rPr>
        <w:t>:</w:t>
      </w:r>
    </w:p>
    <w:p w14:paraId="65BAF4B6" w14:textId="77777777" w:rsidR="00F87872" w:rsidRPr="000811A9" w:rsidRDefault="00F87872" w:rsidP="0088131F">
      <w:pPr>
        <w:pStyle w:val="OWSbulletL1"/>
        <w:spacing w:line="240" w:lineRule="auto"/>
        <w:ind w:left="714" w:hanging="357"/>
        <w:rPr>
          <w:rFonts w:ascii="Calibri" w:hAnsi="Calibri"/>
          <w:sz w:val="18"/>
          <w:szCs w:val="18"/>
        </w:rPr>
      </w:pPr>
      <w:r w:rsidRPr="000811A9">
        <w:rPr>
          <w:rFonts w:ascii="Calibri" w:hAnsi="Calibri"/>
          <w:sz w:val="18"/>
          <w:szCs w:val="18"/>
        </w:rPr>
        <w:t xml:space="preserve">Well failure criteria: there is </w:t>
      </w:r>
      <w:r w:rsidR="00CA3305">
        <w:rPr>
          <w:rFonts w:ascii="Calibri" w:hAnsi="Calibri"/>
          <w:sz w:val="18"/>
          <w:szCs w:val="18"/>
        </w:rPr>
        <w:t>no quantification of</w:t>
      </w:r>
      <w:r w:rsidRPr="000811A9">
        <w:rPr>
          <w:rFonts w:ascii="Calibri" w:hAnsi="Calibri"/>
          <w:sz w:val="18"/>
          <w:szCs w:val="18"/>
        </w:rPr>
        <w:t xml:space="preserve"> an acceptable minimum rate of fluid released from a well that has a </w:t>
      </w:r>
      <w:r w:rsidRPr="0088131F">
        <w:rPr>
          <w:rFonts w:ascii="Calibri" w:hAnsi="Calibri"/>
          <w:sz w:val="18"/>
          <w:szCs w:val="18"/>
          <w:lang w:val="en-AU"/>
        </w:rPr>
        <w:t>negligible</w:t>
      </w:r>
      <w:r w:rsidRPr="000811A9">
        <w:rPr>
          <w:rFonts w:ascii="Calibri" w:hAnsi="Calibri"/>
          <w:sz w:val="18"/>
          <w:szCs w:val="18"/>
        </w:rPr>
        <w:t xml:space="preserve"> impact on the environment</w:t>
      </w:r>
      <w:r w:rsidR="00CA3305">
        <w:rPr>
          <w:rFonts w:ascii="Calibri" w:hAnsi="Calibri"/>
          <w:sz w:val="18"/>
          <w:szCs w:val="18"/>
        </w:rPr>
        <w:t xml:space="preserve">, recognising </w:t>
      </w:r>
      <w:r w:rsidR="00CA3305" w:rsidRPr="00CA3305">
        <w:rPr>
          <w:rFonts w:ascii="Calibri" w:hAnsi="Calibri"/>
          <w:sz w:val="18"/>
          <w:szCs w:val="18"/>
        </w:rPr>
        <w:t>that any rate would be highly site specific</w:t>
      </w:r>
    </w:p>
    <w:p w14:paraId="65BAF4B7" w14:textId="77777777" w:rsidR="005656BE" w:rsidRPr="000811A9" w:rsidRDefault="005656BE" w:rsidP="0088131F">
      <w:pPr>
        <w:pStyle w:val="OWSbulletL1"/>
        <w:spacing w:line="240" w:lineRule="auto"/>
        <w:ind w:left="714" w:hanging="357"/>
        <w:rPr>
          <w:rFonts w:ascii="Calibri" w:hAnsi="Calibri"/>
          <w:sz w:val="18"/>
          <w:szCs w:val="18"/>
        </w:rPr>
      </w:pPr>
      <w:r w:rsidRPr="000811A9">
        <w:rPr>
          <w:rFonts w:ascii="Calibri" w:hAnsi="Calibri"/>
          <w:sz w:val="18"/>
          <w:szCs w:val="18"/>
        </w:rPr>
        <w:t>Well failure rate</w:t>
      </w:r>
      <w:r w:rsidR="00ED5387" w:rsidRPr="000811A9">
        <w:rPr>
          <w:rFonts w:ascii="Calibri" w:hAnsi="Calibri"/>
          <w:sz w:val="18"/>
          <w:szCs w:val="18"/>
        </w:rPr>
        <w:t>:</w:t>
      </w:r>
      <w:r w:rsidRPr="000811A9">
        <w:rPr>
          <w:rFonts w:ascii="Calibri" w:hAnsi="Calibri"/>
          <w:sz w:val="18"/>
          <w:szCs w:val="18"/>
        </w:rPr>
        <w:t xml:space="preserve"> </w:t>
      </w:r>
      <w:r w:rsidR="00ED5387" w:rsidRPr="000811A9">
        <w:rPr>
          <w:rFonts w:ascii="Calibri" w:hAnsi="Calibri"/>
          <w:sz w:val="18"/>
          <w:szCs w:val="18"/>
        </w:rPr>
        <w:t>t</w:t>
      </w:r>
      <w:r w:rsidRPr="000811A9">
        <w:rPr>
          <w:rFonts w:ascii="Calibri" w:hAnsi="Calibri"/>
          <w:sz w:val="18"/>
          <w:szCs w:val="18"/>
        </w:rPr>
        <w:t xml:space="preserve">here are currently </w:t>
      </w:r>
      <w:r w:rsidR="009C7457">
        <w:rPr>
          <w:rFonts w:ascii="Calibri" w:hAnsi="Calibri"/>
          <w:sz w:val="18"/>
          <w:szCs w:val="18"/>
        </w:rPr>
        <w:t>few</w:t>
      </w:r>
      <w:r w:rsidRPr="000811A9">
        <w:rPr>
          <w:rFonts w:ascii="Calibri" w:hAnsi="Calibri"/>
          <w:sz w:val="18"/>
          <w:szCs w:val="18"/>
        </w:rPr>
        <w:t xml:space="preserve"> data/information </w:t>
      </w:r>
      <w:r w:rsidR="00FE18D3" w:rsidRPr="000811A9">
        <w:rPr>
          <w:rFonts w:ascii="Calibri" w:hAnsi="Calibri"/>
          <w:sz w:val="18"/>
          <w:szCs w:val="18"/>
        </w:rPr>
        <w:t xml:space="preserve">publically </w:t>
      </w:r>
      <w:r w:rsidRPr="000811A9">
        <w:rPr>
          <w:rFonts w:ascii="Calibri" w:hAnsi="Calibri"/>
          <w:sz w:val="18"/>
          <w:szCs w:val="18"/>
        </w:rPr>
        <w:t xml:space="preserve">available to establish well failure rates for CSG wells </w:t>
      </w:r>
      <w:r w:rsidR="009C7457">
        <w:rPr>
          <w:rFonts w:ascii="Calibri" w:hAnsi="Calibri"/>
          <w:sz w:val="18"/>
          <w:szCs w:val="18"/>
        </w:rPr>
        <w:t xml:space="preserve">across all gas production fields </w:t>
      </w:r>
      <w:r w:rsidRPr="000811A9">
        <w:rPr>
          <w:rFonts w:ascii="Calibri" w:hAnsi="Calibri"/>
          <w:sz w:val="18"/>
          <w:szCs w:val="18"/>
        </w:rPr>
        <w:t>in Australia</w:t>
      </w:r>
    </w:p>
    <w:p w14:paraId="65BAF4B8" w14:textId="77777777" w:rsidR="005656BE" w:rsidRPr="000811A9" w:rsidRDefault="005656BE" w:rsidP="0088131F">
      <w:pPr>
        <w:pStyle w:val="OWSbulletL1"/>
        <w:spacing w:line="240" w:lineRule="auto"/>
        <w:ind w:left="714" w:hanging="357"/>
        <w:rPr>
          <w:rFonts w:ascii="Calibri" w:hAnsi="Calibri"/>
          <w:sz w:val="18"/>
          <w:szCs w:val="18"/>
        </w:rPr>
      </w:pPr>
      <w:r w:rsidRPr="000811A9">
        <w:rPr>
          <w:rFonts w:ascii="Calibri" w:hAnsi="Calibri"/>
          <w:sz w:val="18"/>
          <w:szCs w:val="18"/>
        </w:rPr>
        <w:t>Impacts of well-life stress and pressure on the integrity of cement sheath and cement bonds</w:t>
      </w:r>
      <w:r w:rsidR="00C75D43" w:rsidRPr="000811A9">
        <w:rPr>
          <w:rFonts w:ascii="Calibri" w:hAnsi="Calibri"/>
          <w:sz w:val="18"/>
          <w:szCs w:val="18"/>
        </w:rPr>
        <w:t>, which</w:t>
      </w:r>
      <w:r w:rsidRPr="000811A9">
        <w:rPr>
          <w:rFonts w:ascii="Calibri" w:hAnsi="Calibri"/>
          <w:sz w:val="18"/>
          <w:szCs w:val="18"/>
        </w:rPr>
        <w:t xml:space="preserve"> are not well understood</w:t>
      </w:r>
    </w:p>
    <w:p w14:paraId="65BAF4B9" w14:textId="77777777" w:rsidR="00CA0FE0" w:rsidRPr="000811A9" w:rsidRDefault="00CA0FE0" w:rsidP="0088131F">
      <w:pPr>
        <w:pStyle w:val="OWSbulletL1"/>
        <w:spacing w:line="240" w:lineRule="auto"/>
        <w:ind w:left="714" w:hanging="357"/>
        <w:rPr>
          <w:rFonts w:ascii="Calibri" w:hAnsi="Calibri"/>
          <w:sz w:val="18"/>
          <w:szCs w:val="18"/>
        </w:rPr>
      </w:pPr>
      <w:r w:rsidRPr="000811A9">
        <w:rPr>
          <w:rFonts w:ascii="Calibri" w:hAnsi="Calibri"/>
          <w:sz w:val="18"/>
          <w:szCs w:val="18"/>
        </w:rPr>
        <w:t xml:space="preserve">Impacts of reservoir compaction induced by </w:t>
      </w:r>
      <w:r w:rsidR="00D33DE7" w:rsidRPr="000811A9">
        <w:rPr>
          <w:rFonts w:ascii="Calibri" w:hAnsi="Calibri"/>
          <w:sz w:val="18"/>
          <w:szCs w:val="18"/>
        </w:rPr>
        <w:t>depressurisation</w:t>
      </w:r>
      <w:r w:rsidRPr="000811A9">
        <w:rPr>
          <w:rFonts w:ascii="Calibri" w:hAnsi="Calibri"/>
          <w:sz w:val="18"/>
          <w:szCs w:val="18"/>
        </w:rPr>
        <w:t>/dewatering in coal seams on the integrity of cement sheath and cement bonds</w:t>
      </w:r>
      <w:r w:rsidR="00C75D43" w:rsidRPr="000811A9">
        <w:rPr>
          <w:rFonts w:ascii="Calibri" w:hAnsi="Calibri"/>
          <w:sz w:val="18"/>
          <w:szCs w:val="18"/>
        </w:rPr>
        <w:t xml:space="preserve"> </w:t>
      </w:r>
    </w:p>
    <w:p w14:paraId="65BAF4BA" w14:textId="77777777" w:rsidR="00C75D43" w:rsidRPr="000811A9" w:rsidRDefault="00865FC2" w:rsidP="0088131F">
      <w:pPr>
        <w:pStyle w:val="OWSbulletL1"/>
        <w:spacing w:line="240" w:lineRule="auto"/>
        <w:ind w:left="714" w:hanging="357"/>
        <w:rPr>
          <w:rFonts w:ascii="Calibri" w:hAnsi="Calibri"/>
          <w:sz w:val="18"/>
          <w:szCs w:val="18"/>
        </w:rPr>
      </w:pPr>
      <w:r>
        <w:rPr>
          <w:rFonts w:ascii="Calibri" w:hAnsi="Calibri"/>
          <w:sz w:val="18"/>
          <w:szCs w:val="18"/>
        </w:rPr>
        <w:t>Long-term (100-1000 years) c</w:t>
      </w:r>
      <w:r w:rsidR="00CA0FE0" w:rsidRPr="000811A9">
        <w:rPr>
          <w:rFonts w:ascii="Calibri" w:hAnsi="Calibri"/>
          <w:sz w:val="18"/>
          <w:szCs w:val="18"/>
        </w:rPr>
        <w:t>ement durability and degradation rate under typical CSG well downhole condition</w:t>
      </w:r>
      <w:r w:rsidR="00F87872" w:rsidRPr="000811A9">
        <w:rPr>
          <w:rFonts w:ascii="Calibri" w:hAnsi="Calibri"/>
          <w:sz w:val="18"/>
          <w:szCs w:val="18"/>
        </w:rPr>
        <w:t>s</w:t>
      </w:r>
      <w:r w:rsidR="00CA0FE0" w:rsidRPr="000811A9">
        <w:rPr>
          <w:rFonts w:ascii="Calibri" w:hAnsi="Calibri"/>
          <w:sz w:val="18"/>
          <w:szCs w:val="18"/>
        </w:rPr>
        <w:t xml:space="preserve"> in Australia</w:t>
      </w:r>
    </w:p>
    <w:p w14:paraId="65BAF4BB" w14:textId="77777777" w:rsidR="00F234A1" w:rsidRPr="000811A9" w:rsidRDefault="00F234A1" w:rsidP="0088131F">
      <w:pPr>
        <w:pStyle w:val="OWSbulletL1"/>
        <w:spacing w:line="240" w:lineRule="auto"/>
        <w:ind w:left="714" w:hanging="357"/>
        <w:rPr>
          <w:rFonts w:ascii="Calibri" w:hAnsi="Calibri"/>
          <w:sz w:val="18"/>
          <w:szCs w:val="18"/>
        </w:rPr>
      </w:pPr>
      <w:r w:rsidRPr="000811A9">
        <w:rPr>
          <w:rFonts w:ascii="Calibri" w:hAnsi="Calibri"/>
          <w:sz w:val="18"/>
          <w:szCs w:val="18"/>
        </w:rPr>
        <w:t xml:space="preserve">Better information </w:t>
      </w:r>
      <w:r w:rsidR="00BE1918" w:rsidRPr="000811A9">
        <w:rPr>
          <w:rFonts w:ascii="Calibri" w:hAnsi="Calibri"/>
          <w:sz w:val="18"/>
          <w:szCs w:val="18"/>
        </w:rPr>
        <w:t xml:space="preserve">is required </w:t>
      </w:r>
      <w:r w:rsidRPr="000811A9">
        <w:rPr>
          <w:rFonts w:ascii="Calibri" w:hAnsi="Calibri"/>
          <w:sz w:val="18"/>
          <w:szCs w:val="18"/>
        </w:rPr>
        <w:t xml:space="preserve">on effective wellbore permeability, especially for exploration </w:t>
      </w:r>
      <w:r w:rsidR="00BE1918" w:rsidRPr="000811A9">
        <w:rPr>
          <w:rFonts w:ascii="Calibri" w:hAnsi="Calibri"/>
          <w:sz w:val="18"/>
          <w:szCs w:val="18"/>
        </w:rPr>
        <w:t xml:space="preserve">bores </w:t>
      </w:r>
      <w:r w:rsidRPr="000811A9">
        <w:rPr>
          <w:rFonts w:ascii="Calibri" w:hAnsi="Calibri"/>
          <w:sz w:val="18"/>
          <w:szCs w:val="18"/>
        </w:rPr>
        <w:t xml:space="preserve">or decommissioned </w:t>
      </w:r>
      <w:r w:rsidR="00BE1918" w:rsidRPr="000811A9">
        <w:rPr>
          <w:rFonts w:ascii="Calibri" w:hAnsi="Calibri"/>
          <w:sz w:val="18"/>
          <w:szCs w:val="18"/>
        </w:rPr>
        <w:t>wells</w:t>
      </w:r>
      <w:r w:rsidRPr="000811A9">
        <w:rPr>
          <w:rFonts w:ascii="Calibri" w:hAnsi="Calibri"/>
          <w:sz w:val="18"/>
          <w:szCs w:val="18"/>
        </w:rPr>
        <w:t xml:space="preserve"> and </w:t>
      </w:r>
      <w:r w:rsidR="00ED5387" w:rsidRPr="000811A9">
        <w:rPr>
          <w:rFonts w:ascii="Calibri" w:hAnsi="Calibri"/>
          <w:sz w:val="18"/>
          <w:szCs w:val="18"/>
        </w:rPr>
        <w:t>for</w:t>
      </w:r>
      <w:r w:rsidRPr="000811A9">
        <w:rPr>
          <w:rFonts w:ascii="Calibri" w:hAnsi="Calibri"/>
          <w:sz w:val="18"/>
          <w:szCs w:val="18"/>
        </w:rPr>
        <w:t xml:space="preserve"> Australian conditions.</w:t>
      </w:r>
    </w:p>
    <w:p w14:paraId="65BAF4BC" w14:textId="77777777" w:rsidR="00263CB2" w:rsidRDefault="000D5599" w:rsidP="00CA2DC7">
      <w:pPr>
        <w:rPr>
          <w:rFonts w:ascii="Calibri" w:hAnsi="Calibri" w:cs="Arial"/>
          <w:sz w:val="18"/>
          <w:szCs w:val="18"/>
        </w:rPr>
      </w:pPr>
      <w:r w:rsidRPr="000811A9">
        <w:rPr>
          <w:rFonts w:ascii="Calibri" w:hAnsi="Calibri"/>
          <w:sz w:val="18"/>
          <w:szCs w:val="18"/>
        </w:rPr>
        <w:t xml:space="preserve">The </w:t>
      </w:r>
      <w:r w:rsidR="005B21DB" w:rsidRPr="000811A9">
        <w:rPr>
          <w:rFonts w:ascii="Calibri" w:hAnsi="Calibri"/>
          <w:sz w:val="18"/>
          <w:szCs w:val="18"/>
        </w:rPr>
        <w:t>study</w:t>
      </w:r>
      <w:r w:rsidRPr="000811A9">
        <w:rPr>
          <w:rFonts w:ascii="Calibri" w:hAnsi="Calibri"/>
          <w:sz w:val="18"/>
          <w:szCs w:val="18"/>
        </w:rPr>
        <w:t xml:space="preserve"> subsequently focused on the conceptualisation of </w:t>
      </w:r>
      <w:r w:rsidR="00D90368" w:rsidRPr="000811A9">
        <w:rPr>
          <w:rFonts w:ascii="Calibri" w:hAnsi="Calibri"/>
          <w:sz w:val="18"/>
          <w:szCs w:val="18"/>
        </w:rPr>
        <w:t xml:space="preserve">preferential </w:t>
      </w:r>
      <w:r w:rsidRPr="000811A9">
        <w:rPr>
          <w:rFonts w:ascii="Calibri" w:hAnsi="Calibri"/>
          <w:sz w:val="18"/>
          <w:szCs w:val="18"/>
        </w:rPr>
        <w:t xml:space="preserve">flow </w:t>
      </w:r>
      <w:r w:rsidR="00D90368" w:rsidRPr="000811A9">
        <w:rPr>
          <w:rFonts w:ascii="Calibri" w:hAnsi="Calibri"/>
          <w:sz w:val="18"/>
          <w:szCs w:val="18"/>
        </w:rPr>
        <w:t xml:space="preserve">pathways </w:t>
      </w:r>
      <w:r w:rsidRPr="000811A9">
        <w:rPr>
          <w:rFonts w:ascii="Calibri" w:hAnsi="Calibri"/>
          <w:sz w:val="18"/>
          <w:szCs w:val="18"/>
        </w:rPr>
        <w:t>for use in local-scale and r</w:t>
      </w:r>
      <w:r w:rsidR="00D90368" w:rsidRPr="000811A9">
        <w:rPr>
          <w:rFonts w:ascii="Calibri" w:hAnsi="Calibri"/>
          <w:sz w:val="18"/>
          <w:szCs w:val="18"/>
        </w:rPr>
        <w:t>egional</w:t>
      </w:r>
      <w:r w:rsidRPr="000811A9">
        <w:rPr>
          <w:rFonts w:ascii="Calibri" w:hAnsi="Calibri"/>
          <w:sz w:val="18"/>
          <w:szCs w:val="18"/>
        </w:rPr>
        <w:t>-scale</w:t>
      </w:r>
      <w:r w:rsidR="00D90368" w:rsidRPr="000811A9">
        <w:rPr>
          <w:rFonts w:ascii="Calibri" w:hAnsi="Calibri"/>
          <w:sz w:val="18"/>
          <w:szCs w:val="18"/>
        </w:rPr>
        <w:t xml:space="preserve"> groundwater modelling</w:t>
      </w:r>
      <w:r w:rsidRPr="000811A9">
        <w:rPr>
          <w:rFonts w:ascii="Calibri" w:hAnsi="Calibri"/>
          <w:sz w:val="18"/>
          <w:szCs w:val="18"/>
        </w:rPr>
        <w:t xml:space="preserve">. </w:t>
      </w:r>
      <w:r w:rsidR="006200F3" w:rsidRPr="000811A9">
        <w:rPr>
          <w:rFonts w:ascii="Calibri" w:hAnsi="Calibri"/>
          <w:sz w:val="18"/>
          <w:szCs w:val="18"/>
        </w:rPr>
        <w:t>M</w:t>
      </w:r>
      <w:r w:rsidR="00801DD6" w:rsidRPr="000811A9">
        <w:rPr>
          <w:rFonts w:ascii="Calibri" w:hAnsi="Calibri"/>
          <w:sz w:val="18"/>
          <w:szCs w:val="18"/>
        </w:rPr>
        <w:t xml:space="preserve">ajor pathways for movement of </w:t>
      </w:r>
      <w:r w:rsidR="006200F3" w:rsidRPr="000811A9">
        <w:rPr>
          <w:rFonts w:ascii="Calibri" w:hAnsi="Calibri"/>
          <w:sz w:val="18"/>
          <w:szCs w:val="18"/>
        </w:rPr>
        <w:t>ground</w:t>
      </w:r>
      <w:r w:rsidR="00801DD6" w:rsidRPr="000811A9">
        <w:rPr>
          <w:rFonts w:ascii="Calibri" w:hAnsi="Calibri"/>
          <w:sz w:val="18"/>
          <w:szCs w:val="18"/>
        </w:rPr>
        <w:t>water between strata have been identified</w:t>
      </w:r>
      <w:r w:rsidR="0092393B" w:rsidRPr="000811A9">
        <w:rPr>
          <w:rFonts w:ascii="Calibri" w:hAnsi="Calibri"/>
          <w:sz w:val="18"/>
          <w:szCs w:val="18"/>
        </w:rPr>
        <w:t xml:space="preserve"> and have been linked </w:t>
      </w:r>
      <w:r w:rsidR="00DD2BD7" w:rsidRPr="000811A9">
        <w:rPr>
          <w:rFonts w:ascii="Calibri" w:hAnsi="Calibri"/>
          <w:sz w:val="18"/>
          <w:szCs w:val="18"/>
        </w:rPr>
        <w:t>t</w:t>
      </w:r>
      <w:r w:rsidR="0092393B" w:rsidRPr="000811A9">
        <w:rPr>
          <w:rFonts w:ascii="Calibri" w:hAnsi="Calibri"/>
          <w:sz w:val="18"/>
          <w:szCs w:val="18"/>
        </w:rPr>
        <w:t>o failure of</w:t>
      </w:r>
      <w:r w:rsidR="00801DD6" w:rsidRPr="000811A9">
        <w:rPr>
          <w:rFonts w:ascii="Calibri" w:hAnsi="Calibri"/>
          <w:sz w:val="18"/>
          <w:szCs w:val="18"/>
        </w:rPr>
        <w:t xml:space="preserve">: i) uncased exploration bores backfilled with rock material upon decommissioning, ii) cemented production wells plugged with cement cores upon decommissioning, iii) </w:t>
      </w:r>
      <w:r w:rsidR="00DD2BD7" w:rsidRPr="000811A9">
        <w:rPr>
          <w:rFonts w:ascii="Calibri" w:hAnsi="Calibri"/>
          <w:sz w:val="18"/>
          <w:szCs w:val="18"/>
        </w:rPr>
        <w:t>wellbores during hydraulic fracturing</w:t>
      </w:r>
      <w:r w:rsidR="00225023" w:rsidRPr="000811A9">
        <w:rPr>
          <w:rFonts w:ascii="Calibri" w:hAnsi="Calibri"/>
          <w:sz w:val="18"/>
          <w:szCs w:val="18"/>
        </w:rPr>
        <w:t>, and</w:t>
      </w:r>
      <w:r w:rsidR="00DD2BD7" w:rsidRPr="000811A9">
        <w:rPr>
          <w:rFonts w:ascii="Calibri" w:hAnsi="Calibri"/>
          <w:sz w:val="18"/>
          <w:szCs w:val="18"/>
        </w:rPr>
        <w:t xml:space="preserve"> </w:t>
      </w:r>
      <w:r w:rsidR="00801DD6" w:rsidRPr="000811A9">
        <w:rPr>
          <w:rFonts w:ascii="Calibri" w:hAnsi="Calibri"/>
          <w:sz w:val="18"/>
          <w:szCs w:val="18"/>
        </w:rPr>
        <w:t>iv) oil and gas wells repurposed for water extraction</w:t>
      </w:r>
      <w:r w:rsidR="00225023" w:rsidRPr="000811A9">
        <w:rPr>
          <w:rFonts w:ascii="Calibri" w:hAnsi="Calibri"/>
          <w:sz w:val="18"/>
          <w:szCs w:val="18"/>
        </w:rPr>
        <w:t xml:space="preserve"> and </w:t>
      </w:r>
      <w:r w:rsidR="00A407F8" w:rsidRPr="000811A9">
        <w:rPr>
          <w:rFonts w:ascii="Calibri" w:hAnsi="Calibri"/>
          <w:sz w:val="18"/>
          <w:szCs w:val="18"/>
        </w:rPr>
        <w:t>water bores in which casing has corroded and/or there is no cementing of the annulus</w:t>
      </w:r>
      <w:r w:rsidR="00801DD6" w:rsidRPr="000811A9">
        <w:rPr>
          <w:rFonts w:ascii="Calibri" w:hAnsi="Calibri"/>
          <w:sz w:val="18"/>
          <w:szCs w:val="18"/>
        </w:rPr>
        <w:t xml:space="preserve">. </w:t>
      </w:r>
      <w:r w:rsidR="00CA2DC7" w:rsidRPr="000811A9">
        <w:rPr>
          <w:rFonts w:ascii="Calibri" w:hAnsi="Calibri" w:cs="Arial"/>
          <w:sz w:val="18"/>
          <w:szCs w:val="18"/>
        </w:rPr>
        <w:t>Flow through leaky wellbores may be represented in groundwater models through a Darcy-type flow conceptuali</w:t>
      </w:r>
      <w:r w:rsidRPr="000811A9">
        <w:rPr>
          <w:rFonts w:ascii="Calibri" w:hAnsi="Calibri" w:cs="Arial"/>
          <w:sz w:val="18"/>
          <w:szCs w:val="18"/>
        </w:rPr>
        <w:t>s</w:t>
      </w:r>
      <w:r w:rsidR="00CA2DC7" w:rsidRPr="000811A9">
        <w:rPr>
          <w:rFonts w:ascii="Calibri" w:hAnsi="Calibri" w:cs="Arial"/>
          <w:sz w:val="18"/>
          <w:szCs w:val="18"/>
        </w:rPr>
        <w:t xml:space="preserve">ation, using the effective hydraulic conductivity of the wellbore. </w:t>
      </w:r>
    </w:p>
    <w:p w14:paraId="65BAF4BD" w14:textId="77777777" w:rsidR="00CA2DC7" w:rsidRPr="000811A9" w:rsidRDefault="00AB1E9E" w:rsidP="00CA2DC7">
      <w:pPr>
        <w:rPr>
          <w:rFonts w:ascii="Calibri" w:hAnsi="Calibri"/>
          <w:sz w:val="18"/>
          <w:szCs w:val="18"/>
        </w:rPr>
      </w:pPr>
      <w:r w:rsidRPr="000811A9">
        <w:rPr>
          <w:rFonts w:ascii="Calibri" w:hAnsi="Calibri" w:cs="Arial"/>
          <w:sz w:val="18"/>
          <w:szCs w:val="18"/>
        </w:rPr>
        <w:t>A compilation of</w:t>
      </w:r>
      <w:r w:rsidR="00CA2DC7" w:rsidRPr="000811A9">
        <w:rPr>
          <w:rFonts w:ascii="Calibri" w:hAnsi="Calibri" w:cs="Arial"/>
          <w:sz w:val="18"/>
          <w:szCs w:val="18"/>
        </w:rPr>
        <w:t xml:space="preserve"> US studies of abandoned </w:t>
      </w:r>
      <w:r w:rsidRPr="000811A9">
        <w:rPr>
          <w:rFonts w:ascii="Calibri" w:hAnsi="Calibri" w:cs="Arial"/>
          <w:sz w:val="18"/>
          <w:szCs w:val="18"/>
        </w:rPr>
        <w:t xml:space="preserve">oil and gas </w:t>
      </w:r>
      <w:r w:rsidR="00CA2DC7" w:rsidRPr="000811A9">
        <w:rPr>
          <w:rFonts w:ascii="Calibri" w:hAnsi="Calibri" w:cs="Arial"/>
          <w:sz w:val="18"/>
          <w:szCs w:val="18"/>
        </w:rPr>
        <w:t>production bores</w:t>
      </w:r>
      <w:r w:rsidR="001D2A58" w:rsidRPr="000811A9">
        <w:rPr>
          <w:rFonts w:ascii="Calibri" w:hAnsi="Calibri" w:cs="Arial"/>
          <w:sz w:val="18"/>
          <w:szCs w:val="18"/>
        </w:rPr>
        <w:t xml:space="preserve"> revealed</w:t>
      </w:r>
      <w:r w:rsidR="00CA2DC7" w:rsidRPr="000811A9">
        <w:rPr>
          <w:rFonts w:ascii="Calibri" w:hAnsi="Calibri" w:cs="Arial"/>
          <w:sz w:val="18"/>
          <w:szCs w:val="18"/>
        </w:rPr>
        <w:t xml:space="preserve"> cement porosity </w:t>
      </w:r>
      <w:r w:rsidR="001D2A58" w:rsidRPr="000811A9">
        <w:rPr>
          <w:rFonts w:ascii="Calibri" w:hAnsi="Calibri" w:cs="Arial"/>
          <w:sz w:val="18"/>
          <w:szCs w:val="18"/>
        </w:rPr>
        <w:t xml:space="preserve">has </w:t>
      </w:r>
      <w:r w:rsidR="00CA2DC7" w:rsidRPr="000811A9">
        <w:rPr>
          <w:rFonts w:ascii="Calibri" w:hAnsi="Calibri" w:cs="Arial"/>
          <w:sz w:val="18"/>
          <w:szCs w:val="18"/>
        </w:rPr>
        <w:t xml:space="preserve">a log-linear relationship with cement </w:t>
      </w:r>
      <w:r w:rsidR="001D2A58" w:rsidRPr="000811A9">
        <w:rPr>
          <w:rFonts w:ascii="Calibri" w:hAnsi="Calibri" w:cs="Arial"/>
          <w:sz w:val="18"/>
          <w:szCs w:val="18"/>
        </w:rPr>
        <w:t>hydraulic conductivity</w:t>
      </w:r>
      <w:r w:rsidR="00CA2DC7" w:rsidRPr="000811A9">
        <w:rPr>
          <w:rFonts w:ascii="Calibri" w:hAnsi="Calibri" w:cs="Arial"/>
          <w:sz w:val="18"/>
          <w:szCs w:val="18"/>
        </w:rPr>
        <w:t>, and</w:t>
      </w:r>
      <w:r w:rsidR="00CA2DC7" w:rsidRPr="000811A9">
        <w:rPr>
          <w:rFonts w:ascii="Calibri" w:hAnsi="Calibri"/>
          <w:sz w:val="18"/>
          <w:szCs w:val="18"/>
        </w:rPr>
        <w:t xml:space="preserve"> effective wellbore </w:t>
      </w:r>
      <w:r w:rsidR="001D2A58" w:rsidRPr="000811A9">
        <w:rPr>
          <w:rFonts w:ascii="Calibri" w:hAnsi="Calibri"/>
          <w:sz w:val="18"/>
          <w:szCs w:val="18"/>
        </w:rPr>
        <w:t>conductivity</w:t>
      </w:r>
      <w:r w:rsidR="00CA2DC7" w:rsidRPr="000811A9">
        <w:rPr>
          <w:rFonts w:ascii="Calibri" w:hAnsi="Calibri"/>
          <w:sz w:val="18"/>
          <w:szCs w:val="18"/>
        </w:rPr>
        <w:t xml:space="preserve"> </w:t>
      </w:r>
      <w:r w:rsidR="00F27CD7" w:rsidRPr="000811A9">
        <w:rPr>
          <w:rFonts w:ascii="Calibri" w:hAnsi="Calibri"/>
          <w:sz w:val="18"/>
          <w:szCs w:val="18"/>
        </w:rPr>
        <w:t>(from 10</w:t>
      </w:r>
      <w:r w:rsidR="00F27CD7" w:rsidRPr="000811A9">
        <w:rPr>
          <w:rFonts w:ascii="Calibri" w:hAnsi="Calibri"/>
          <w:sz w:val="18"/>
          <w:szCs w:val="18"/>
          <w:vertAlign w:val="superscript"/>
        </w:rPr>
        <w:t>-11</w:t>
      </w:r>
      <w:r w:rsidR="00F27CD7" w:rsidRPr="000811A9">
        <w:rPr>
          <w:rFonts w:ascii="Calibri" w:hAnsi="Calibri"/>
          <w:sz w:val="18"/>
          <w:szCs w:val="18"/>
        </w:rPr>
        <w:t xml:space="preserve"> to 10</w:t>
      </w:r>
      <w:r w:rsidR="00F27CD7" w:rsidRPr="000811A9">
        <w:rPr>
          <w:rFonts w:ascii="Calibri" w:hAnsi="Calibri"/>
          <w:sz w:val="18"/>
          <w:szCs w:val="18"/>
          <w:vertAlign w:val="superscript"/>
        </w:rPr>
        <w:t>-6</w:t>
      </w:r>
      <w:r w:rsidR="00F27CD7" w:rsidRPr="000811A9">
        <w:rPr>
          <w:rFonts w:ascii="Calibri" w:hAnsi="Calibri"/>
          <w:sz w:val="18"/>
          <w:szCs w:val="18"/>
        </w:rPr>
        <w:t xml:space="preserve"> m/s) </w:t>
      </w:r>
      <w:r w:rsidR="00CA2DC7" w:rsidRPr="000811A9">
        <w:rPr>
          <w:rFonts w:ascii="Calibri" w:hAnsi="Calibri"/>
          <w:sz w:val="18"/>
          <w:szCs w:val="18"/>
        </w:rPr>
        <w:t xml:space="preserve">was found to be </w:t>
      </w:r>
      <w:r w:rsidR="00F27CD7" w:rsidRPr="000811A9">
        <w:rPr>
          <w:rFonts w:ascii="Calibri" w:hAnsi="Calibri"/>
          <w:sz w:val="18"/>
          <w:szCs w:val="18"/>
        </w:rPr>
        <w:t xml:space="preserve">considerably </w:t>
      </w:r>
      <w:r w:rsidR="00CA2DC7" w:rsidRPr="000811A9">
        <w:rPr>
          <w:rFonts w:ascii="Calibri" w:hAnsi="Calibri"/>
          <w:sz w:val="18"/>
          <w:szCs w:val="18"/>
        </w:rPr>
        <w:t xml:space="preserve">greater than cement </w:t>
      </w:r>
      <w:r w:rsidR="00F27CD7" w:rsidRPr="000811A9">
        <w:rPr>
          <w:rFonts w:ascii="Calibri" w:hAnsi="Calibri"/>
          <w:sz w:val="18"/>
          <w:szCs w:val="18"/>
        </w:rPr>
        <w:t xml:space="preserve">core </w:t>
      </w:r>
      <w:r w:rsidR="001D2A58" w:rsidRPr="000811A9">
        <w:rPr>
          <w:rFonts w:ascii="Calibri" w:hAnsi="Calibri"/>
          <w:sz w:val="18"/>
          <w:szCs w:val="18"/>
        </w:rPr>
        <w:t>conductivity</w:t>
      </w:r>
      <w:r w:rsidR="00CA2DC7" w:rsidRPr="000811A9">
        <w:rPr>
          <w:rFonts w:ascii="Calibri" w:hAnsi="Calibri"/>
          <w:sz w:val="18"/>
          <w:szCs w:val="18"/>
        </w:rPr>
        <w:t xml:space="preserve"> (</w:t>
      </w:r>
      <w:r w:rsidR="00F27CD7" w:rsidRPr="000811A9">
        <w:rPr>
          <w:rFonts w:ascii="Calibri" w:hAnsi="Calibri"/>
          <w:sz w:val="18"/>
          <w:szCs w:val="18"/>
        </w:rPr>
        <w:t>from 10</w:t>
      </w:r>
      <w:r w:rsidR="00F27CD7" w:rsidRPr="000811A9">
        <w:rPr>
          <w:rFonts w:ascii="Calibri" w:hAnsi="Calibri"/>
          <w:sz w:val="18"/>
          <w:szCs w:val="18"/>
          <w:vertAlign w:val="superscript"/>
        </w:rPr>
        <w:t>-12</w:t>
      </w:r>
      <w:r w:rsidR="00F27CD7" w:rsidRPr="000811A9">
        <w:rPr>
          <w:rFonts w:ascii="Calibri" w:hAnsi="Calibri"/>
          <w:sz w:val="18"/>
          <w:szCs w:val="18"/>
        </w:rPr>
        <w:t xml:space="preserve"> to 10</w:t>
      </w:r>
      <w:r w:rsidR="00F27CD7" w:rsidRPr="000811A9">
        <w:rPr>
          <w:rFonts w:ascii="Calibri" w:hAnsi="Calibri"/>
          <w:sz w:val="18"/>
          <w:szCs w:val="18"/>
          <w:vertAlign w:val="superscript"/>
        </w:rPr>
        <w:t>-8</w:t>
      </w:r>
      <w:r w:rsidR="00F27CD7" w:rsidRPr="000811A9">
        <w:rPr>
          <w:rFonts w:ascii="Calibri" w:hAnsi="Calibri"/>
          <w:sz w:val="18"/>
          <w:szCs w:val="18"/>
        </w:rPr>
        <w:t xml:space="preserve"> m/s</w:t>
      </w:r>
      <w:r w:rsidR="00CA2DC7" w:rsidRPr="000811A9">
        <w:rPr>
          <w:rFonts w:ascii="Calibri" w:hAnsi="Calibri"/>
          <w:sz w:val="18"/>
          <w:szCs w:val="18"/>
        </w:rPr>
        <w:t>).</w:t>
      </w:r>
      <w:r w:rsidR="00A25334" w:rsidRPr="000811A9">
        <w:rPr>
          <w:rFonts w:ascii="Calibri" w:hAnsi="Calibri"/>
          <w:sz w:val="18"/>
          <w:szCs w:val="18"/>
        </w:rPr>
        <w:t xml:space="preserve"> The latter finding indicates the wellbore has preferential flow pathways in addition to slow matrix flow through the </w:t>
      </w:r>
      <w:r w:rsidR="00F80246" w:rsidRPr="000811A9">
        <w:rPr>
          <w:rFonts w:ascii="Calibri" w:hAnsi="Calibri"/>
          <w:sz w:val="18"/>
          <w:szCs w:val="18"/>
        </w:rPr>
        <w:t xml:space="preserve">more unperturbed </w:t>
      </w:r>
      <w:r w:rsidR="00A25334" w:rsidRPr="000811A9">
        <w:rPr>
          <w:rFonts w:ascii="Calibri" w:hAnsi="Calibri"/>
          <w:sz w:val="18"/>
          <w:szCs w:val="18"/>
        </w:rPr>
        <w:t>cement sections of the wellbore annulus.</w:t>
      </w:r>
      <w:r w:rsidR="00CA2DC7" w:rsidRPr="000811A9">
        <w:rPr>
          <w:rFonts w:ascii="Calibri" w:hAnsi="Calibri"/>
          <w:sz w:val="18"/>
          <w:szCs w:val="18"/>
        </w:rPr>
        <w:t xml:space="preserve"> </w:t>
      </w:r>
    </w:p>
    <w:p w14:paraId="65BAF4BE" w14:textId="77777777" w:rsidR="00CA2DC7" w:rsidRPr="000811A9" w:rsidRDefault="00CA2DC7" w:rsidP="00CA2DC7">
      <w:pPr>
        <w:pStyle w:val="OWSNormal9pt"/>
        <w:rPr>
          <w:szCs w:val="18"/>
        </w:rPr>
      </w:pPr>
      <w:r w:rsidRPr="000811A9">
        <w:rPr>
          <w:szCs w:val="18"/>
        </w:rPr>
        <w:t>Flow through leaky wellbores and abandoned exploratory bores may also be calculated from equations developed for flow through conduits</w:t>
      </w:r>
      <w:r w:rsidR="00626A10" w:rsidRPr="000811A9">
        <w:rPr>
          <w:szCs w:val="18"/>
        </w:rPr>
        <w:t>, for either</w:t>
      </w:r>
      <w:r w:rsidRPr="000811A9">
        <w:rPr>
          <w:szCs w:val="18"/>
        </w:rPr>
        <w:t xml:space="preserve"> </w:t>
      </w:r>
      <w:r w:rsidR="00626A10" w:rsidRPr="000811A9">
        <w:rPr>
          <w:szCs w:val="18"/>
        </w:rPr>
        <w:t>l</w:t>
      </w:r>
      <w:r w:rsidRPr="000811A9">
        <w:rPr>
          <w:szCs w:val="18"/>
        </w:rPr>
        <w:t xml:space="preserve">aminar </w:t>
      </w:r>
      <w:r w:rsidR="00626A10" w:rsidRPr="000811A9">
        <w:rPr>
          <w:szCs w:val="18"/>
        </w:rPr>
        <w:t xml:space="preserve">or turbulent </w:t>
      </w:r>
      <w:r w:rsidRPr="000811A9">
        <w:rPr>
          <w:szCs w:val="18"/>
        </w:rPr>
        <w:t xml:space="preserve">flow </w:t>
      </w:r>
      <w:r w:rsidR="00626A10" w:rsidRPr="000811A9">
        <w:rPr>
          <w:szCs w:val="18"/>
        </w:rPr>
        <w:t xml:space="preserve">conditions. </w:t>
      </w:r>
    </w:p>
    <w:p w14:paraId="65BAF4BF" w14:textId="77777777" w:rsidR="00CA2DC7" w:rsidRPr="000811A9" w:rsidRDefault="004502D0" w:rsidP="00CA2DC7">
      <w:pPr>
        <w:rPr>
          <w:rFonts w:ascii="Calibri" w:hAnsi="Calibri"/>
          <w:sz w:val="18"/>
          <w:szCs w:val="18"/>
        </w:rPr>
      </w:pPr>
      <w:r w:rsidRPr="000811A9">
        <w:rPr>
          <w:rFonts w:ascii="Calibri" w:hAnsi="Calibri"/>
          <w:sz w:val="18"/>
          <w:szCs w:val="18"/>
        </w:rPr>
        <w:t xml:space="preserve">The </w:t>
      </w:r>
      <w:r w:rsidR="00F16D9D" w:rsidRPr="000811A9">
        <w:rPr>
          <w:rFonts w:ascii="Calibri" w:hAnsi="Calibri"/>
          <w:sz w:val="18"/>
          <w:szCs w:val="18"/>
        </w:rPr>
        <w:t>study</w:t>
      </w:r>
      <w:r w:rsidRPr="000811A9">
        <w:rPr>
          <w:rFonts w:ascii="Calibri" w:hAnsi="Calibri"/>
          <w:sz w:val="18"/>
          <w:szCs w:val="18"/>
        </w:rPr>
        <w:t xml:space="preserve"> also includes an evaluation of existing groundwater modelling software and their fitness-for-purpose regarding flow through leaky </w:t>
      </w:r>
      <w:r w:rsidR="00415810" w:rsidRPr="000811A9">
        <w:rPr>
          <w:rFonts w:ascii="Calibri" w:hAnsi="Calibri"/>
          <w:sz w:val="18"/>
          <w:szCs w:val="18"/>
        </w:rPr>
        <w:t xml:space="preserve">wells, </w:t>
      </w:r>
      <w:r w:rsidRPr="000811A9">
        <w:rPr>
          <w:rFonts w:ascii="Calibri" w:hAnsi="Calibri"/>
          <w:sz w:val="18"/>
          <w:szCs w:val="18"/>
        </w:rPr>
        <w:t>wellbores and abandoned exploratory bores.</w:t>
      </w:r>
      <w:r w:rsidR="00CA2DC7" w:rsidRPr="000811A9">
        <w:rPr>
          <w:rFonts w:ascii="Calibri" w:hAnsi="Calibri"/>
          <w:sz w:val="18"/>
          <w:szCs w:val="18"/>
        </w:rPr>
        <w:t xml:space="preserve"> </w:t>
      </w:r>
      <w:r w:rsidR="00186241" w:rsidRPr="000811A9">
        <w:rPr>
          <w:rFonts w:ascii="Calibri" w:hAnsi="Calibri"/>
          <w:sz w:val="18"/>
          <w:szCs w:val="18"/>
        </w:rPr>
        <w:t>As far as the industry standard groundwater modelling software is concerned, t</w:t>
      </w:r>
      <w:r w:rsidR="00694731" w:rsidRPr="000811A9">
        <w:rPr>
          <w:rFonts w:ascii="Calibri" w:hAnsi="Calibri"/>
          <w:sz w:val="18"/>
          <w:szCs w:val="18"/>
        </w:rPr>
        <w:t>he Connected</w:t>
      </w:r>
      <w:r w:rsidR="00CA2DC7" w:rsidRPr="000811A9">
        <w:rPr>
          <w:rFonts w:ascii="Calibri" w:hAnsi="Calibri"/>
          <w:sz w:val="18"/>
          <w:szCs w:val="18"/>
        </w:rPr>
        <w:t xml:space="preserve"> </w:t>
      </w:r>
      <w:r w:rsidR="00694731" w:rsidRPr="000811A9">
        <w:rPr>
          <w:rFonts w:ascii="Calibri" w:hAnsi="Calibri"/>
          <w:sz w:val="18"/>
          <w:szCs w:val="18"/>
        </w:rPr>
        <w:t>L</w:t>
      </w:r>
      <w:r w:rsidR="00CA2DC7" w:rsidRPr="000811A9">
        <w:rPr>
          <w:rFonts w:ascii="Calibri" w:hAnsi="Calibri"/>
          <w:sz w:val="18"/>
          <w:szCs w:val="18"/>
        </w:rPr>
        <w:t xml:space="preserve">inear </w:t>
      </w:r>
      <w:r w:rsidR="00694731" w:rsidRPr="000811A9">
        <w:rPr>
          <w:rFonts w:ascii="Calibri" w:hAnsi="Calibri"/>
          <w:sz w:val="18"/>
          <w:szCs w:val="18"/>
        </w:rPr>
        <w:t>N</w:t>
      </w:r>
      <w:r w:rsidR="00CA2DC7" w:rsidRPr="000811A9">
        <w:rPr>
          <w:rFonts w:ascii="Calibri" w:hAnsi="Calibri"/>
          <w:sz w:val="18"/>
          <w:szCs w:val="18"/>
        </w:rPr>
        <w:t xml:space="preserve">etwork (CLN) module package in MODFLOW-USG </w:t>
      </w:r>
      <w:r w:rsidR="005F7734" w:rsidRPr="000811A9">
        <w:rPr>
          <w:rFonts w:ascii="Calibri" w:hAnsi="Calibri"/>
          <w:sz w:val="18"/>
          <w:szCs w:val="18"/>
        </w:rPr>
        <w:t xml:space="preserve">was identified to </w:t>
      </w:r>
      <w:r w:rsidR="00CA2DC7" w:rsidRPr="000811A9">
        <w:rPr>
          <w:rFonts w:ascii="Calibri" w:hAnsi="Calibri"/>
          <w:sz w:val="18"/>
          <w:szCs w:val="18"/>
        </w:rPr>
        <w:t>ha</w:t>
      </w:r>
      <w:r w:rsidR="005F7734" w:rsidRPr="000811A9">
        <w:rPr>
          <w:rFonts w:ascii="Calibri" w:hAnsi="Calibri"/>
          <w:sz w:val="18"/>
          <w:szCs w:val="18"/>
        </w:rPr>
        <w:t>v</w:t>
      </w:r>
      <w:r w:rsidR="00865FC2">
        <w:rPr>
          <w:rFonts w:ascii="Calibri" w:hAnsi="Calibri"/>
          <w:sz w:val="18"/>
          <w:szCs w:val="18"/>
        </w:rPr>
        <w:t>e</w:t>
      </w:r>
      <w:r w:rsidR="00CA2DC7" w:rsidRPr="000811A9">
        <w:rPr>
          <w:rFonts w:ascii="Calibri" w:hAnsi="Calibri"/>
          <w:sz w:val="18"/>
          <w:szCs w:val="18"/>
        </w:rPr>
        <w:t xml:space="preserve"> the </w:t>
      </w:r>
      <w:r w:rsidR="005F7734" w:rsidRPr="000811A9">
        <w:rPr>
          <w:rFonts w:ascii="Calibri" w:hAnsi="Calibri"/>
          <w:sz w:val="18"/>
          <w:szCs w:val="18"/>
        </w:rPr>
        <w:t xml:space="preserve">required </w:t>
      </w:r>
      <w:r w:rsidR="00CA2DC7" w:rsidRPr="000811A9">
        <w:rPr>
          <w:rFonts w:ascii="Calibri" w:hAnsi="Calibri"/>
          <w:sz w:val="18"/>
          <w:szCs w:val="18"/>
        </w:rPr>
        <w:t>capa</w:t>
      </w:r>
      <w:r w:rsidR="00415810" w:rsidRPr="000811A9">
        <w:rPr>
          <w:rFonts w:ascii="Calibri" w:hAnsi="Calibri"/>
          <w:sz w:val="18"/>
          <w:szCs w:val="18"/>
        </w:rPr>
        <w:t>bility</w:t>
      </w:r>
      <w:r w:rsidR="00CA2DC7" w:rsidRPr="000811A9">
        <w:rPr>
          <w:rFonts w:ascii="Calibri" w:hAnsi="Calibri"/>
          <w:sz w:val="18"/>
          <w:szCs w:val="18"/>
        </w:rPr>
        <w:t xml:space="preserve"> to model passive water flow through leaky wellbores</w:t>
      </w:r>
      <w:r w:rsidR="00865FC2">
        <w:rPr>
          <w:rFonts w:ascii="Calibri" w:hAnsi="Calibri"/>
          <w:sz w:val="18"/>
          <w:szCs w:val="18"/>
        </w:rPr>
        <w:t xml:space="preserve"> for a fully saturated medium (single-phase water flow)</w:t>
      </w:r>
      <w:r w:rsidR="00865FC2" w:rsidRPr="00795B30">
        <w:rPr>
          <w:rFonts w:ascii="Calibri" w:hAnsi="Calibri"/>
          <w:sz w:val="18"/>
          <w:szCs w:val="18"/>
        </w:rPr>
        <w:t>.</w:t>
      </w:r>
      <w:r w:rsidR="00865FC2">
        <w:rPr>
          <w:rFonts w:ascii="Calibri" w:hAnsi="Calibri"/>
          <w:sz w:val="18"/>
          <w:szCs w:val="18"/>
        </w:rPr>
        <w:t xml:space="preserve"> For cases where dual-phase flow occurs, especially within the CSG well fields, a dual-phase flow simulator may be more appropriate although its regional-scale implementation across potentially hundreds or thousands of wells may be computationally very demanding.</w:t>
      </w:r>
    </w:p>
    <w:p w14:paraId="65BAF4C0" w14:textId="77777777" w:rsidR="00FD7C8D" w:rsidRPr="000811A9" w:rsidRDefault="00FD7C8D" w:rsidP="0082477C">
      <w:pPr>
        <w:pStyle w:val="OWSNormal9pt"/>
        <w:rPr>
          <w:color w:val="auto"/>
          <w:szCs w:val="18"/>
        </w:rPr>
      </w:pPr>
      <w:r w:rsidRPr="000811A9">
        <w:rPr>
          <w:color w:val="auto"/>
          <w:szCs w:val="18"/>
        </w:rPr>
        <w:br w:type="page"/>
      </w:r>
    </w:p>
    <w:p w14:paraId="65BAF4C1" w14:textId="77777777" w:rsidR="00FD7C8D" w:rsidRPr="00F00A79" w:rsidRDefault="00FD7C8D" w:rsidP="00F00A79">
      <w:pPr>
        <w:pStyle w:val="H1"/>
      </w:pPr>
      <w:bookmarkStart w:id="53" w:name="_Toc381946369"/>
      <w:bookmarkStart w:id="54" w:name="_Toc433992798"/>
      <w:r w:rsidRPr="00F00A79">
        <w:t>Abbreviations</w:t>
      </w:r>
      <w:bookmarkEnd w:id="53"/>
      <w:bookmarkEnd w:id="54"/>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7229"/>
      </w:tblGrid>
      <w:tr w:rsidR="00F87E44" w:rsidRPr="00F03FEF" w14:paraId="65BAF4C4" w14:textId="77777777" w:rsidTr="00092317">
        <w:trPr>
          <w:trHeight w:val="188"/>
          <w:tblHeader/>
        </w:trPr>
        <w:tc>
          <w:tcPr>
            <w:tcW w:w="1985" w:type="dxa"/>
            <w:shd w:val="clear" w:color="auto" w:fill="C6D9F1" w:themeFill="text2" w:themeFillTint="33"/>
          </w:tcPr>
          <w:p w14:paraId="65BAF4C2" w14:textId="77777777" w:rsidR="00F87E44" w:rsidRPr="00F03FEF" w:rsidRDefault="00F87E44" w:rsidP="00A8210B">
            <w:pPr>
              <w:pStyle w:val="OWSTableheading"/>
            </w:pPr>
            <w:r w:rsidRPr="00F03FEF">
              <w:t>General abbreviations</w:t>
            </w:r>
          </w:p>
        </w:tc>
        <w:tc>
          <w:tcPr>
            <w:tcW w:w="7229" w:type="dxa"/>
            <w:shd w:val="clear" w:color="auto" w:fill="C6D9F1" w:themeFill="text2" w:themeFillTint="33"/>
          </w:tcPr>
          <w:p w14:paraId="65BAF4C3" w14:textId="77777777" w:rsidR="00F87E44" w:rsidRPr="00F03FEF" w:rsidRDefault="00F87E44" w:rsidP="00A8210B">
            <w:pPr>
              <w:pStyle w:val="OWSTableheading"/>
            </w:pPr>
            <w:r w:rsidRPr="00F03FEF">
              <w:t>Description</w:t>
            </w:r>
          </w:p>
        </w:tc>
      </w:tr>
      <w:tr w:rsidR="00EC628E" w:rsidRPr="00F03FEF" w14:paraId="65BAF4C7" w14:textId="77777777" w:rsidTr="00092317">
        <w:trPr>
          <w:trHeight w:val="84"/>
        </w:trPr>
        <w:tc>
          <w:tcPr>
            <w:tcW w:w="1985" w:type="dxa"/>
          </w:tcPr>
          <w:p w14:paraId="65BAF4C5" w14:textId="77777777" w:rsidR="00EC628E" w:rsidRDefault="00EC628E" w:rsidP="00EC628E">
            <w:pPr>
              <w:pStyle w:val="OWSTabletext"/>
              <w:rPr>
                <w:noProof/>
                <w:color w:val="auto"/>
              </w:rPr>
            </w:pPr>
            <w:r w:rsidRPr="00F03FEF">
              <w:rPr>
                <w:noProof/>
                <w:color w:val="auto"/>
              </w:rPr>
              <w:t>APPEA</w:t>
            </w:r>
          </w:p>
        </w:tc>
        <w:tc>
          <w:tcPr>
            <w:tcW w:w="7229" w:type="dxa"/>
          </w:tcPr>
          <w:p w14:paraId="65BAF4C6" w14:textId="77777777" w:rsidR="00EC628E" w:rsidRDefault="00EC628E" w:rsidP="00EC628E">
            <w:pPr>
              <w:pStyle w:val="OWSTabletext"/>
              <w:rPr>
                <w:color w:val="auto"/>
              </w:rPr>
            </w:pPr>
            <w:r w:rsidRPr="00F03FEF">
              <w:rPr>
                <w:color w:val="auto"/>
              </w:rPr>
              <w:t>Australia Petroleum Production and Exploration Association</w:t>
            </w:r>
          </w:p>
        </w:tc>
      </w:tr>
      <w:tr w:rsidR="00EC628E" w:rsidRPr="00F03FEF" w14:paraId="65BAF4CA" w14:textId="77777777" w:rsidTr="00092317">
        <w:trPr>
          <w:trHeight w:val="84"/>
        </w:trPr>
        <w:tc>
          <w:tcPr>
            <w:tcW w:w="1985" w:type="dxa"/>
          </w:tcPr>
          <w:p w14:paraId="65BAF4C8" w14:textId="77777777" w:rsidR="00EC628E" w:rsidRPr="00F03FEF" w:rsidRDefault="00EC628E" w:rsidP="00EC628E">
            <w:pPr>
              <w:pStyle w:val="OWSTabletext"/>
              <w:rPr>
                <w:noProof/>
                <w:color w:val="auto"/>
              </w:rPr>
            </w:pPr>
            <w:r>
              <w:rPr>
                <w:noProof/>
                <w:color w:val="auto"/>
              </w:rPr>
              <w:t>BHTP</w:t>
            </w:r>
          </w:p>
        </w:tc>
        <w:tc>
          <w:tcPr>
            <w:tcW w:w="7229" w:type="dxa"/>
          </w:tcPr>
          <w:p w14:paraId="65BAF4C9" w14:textId="77777777" w:rsidR="00EC628E" w:rsidRPr="00F03FEF" w:rsidRDefault="00EC628E" w:rsidP="00EC628E">
            <w:pPr>
              <w:pStyle w:val="OWSTabletext"/>
              <w:rPr>
                <w:color w:val="auto"/>
              </w:rPr>
            </w:pPr>
            <w:r>
              <w:rPr>
                <w:color w:val="auto"/>
              </w:rPr>
              <w:t>Bottom hole treating pressure</w:t>
            </w:r>
          </w:p>
        </w:tc>
      </w:tr>
      <w:tr w:rsidR="00D81F9F" w:rsidRPr="00F03FEF" w14:paraId="65BAF4CD" w14:textId="77777777" w:rsidTr="00092317">
        <w:trPr>
          <w:trHeight w:val="84"/>
        </w:trPr>
        <w:tc>
          <w:tcPr>
            <w:tcW w:w="1985" w:type="dxa"/>
          </w:tcPr>
          <w:p w14:paraId="65BAF4CB" w14:textId="77777777" w:rsidR="00D81F9F" w:rsidRDefault="00D81F9F" w:rsidP="00EC628E">
            <w:pPr>
              <w:pStyle w:val="OWSTabletext"/>
              <w:rPr>
                <w:noProof/>
                <w:color w:val="auto"/>
              </w:rPr>
            </w:pPr>
            <w:r>
              <w:rPr>
                <w:noProof/>
                <w:color w:val="auto"/>
              </w:rPr>
              <w:t>BLM</w:t>
            </w:r>
          </w:p>
        </w:tc>
        <w:tc>
          <w:tcPr>
            <w:tcW w:w="7229" w:type="dxa"/>
          </w:tcPr>
          <w:p w14:paraId="65BAF4CC" w14:textId="77777777" w:rsidR="00D81F9F" w:rsidRDefault="00D81F9F" w:rsidP="00EC628E">
            <w:pPr>
              <w:pStyle w:val="OWSTabletext"/>
              <w:rPr>
                <w:color w:val="auto"/>
              </w:rPr>
            </w:pPr>
            <w:r>
              <w:rPr>
                <w:color w:val="auto"/>
              </w:rPr>
              <w:t>Bureau of Land Management</w:t>
            </w:r>
            <w:r w:rsidR="0073741E">
              <w:rPr>
                <w:color w:val="auto"/>
              </w:rPr>
              <w:t>, U.S. Department of the Interior</w:t>
            </w:r>
          </w:p>
        </w:tc>
      </w:tr>
      <w:tr w:rsidR="00EC628E" w:rsidRPr="00F03FEF" w14:paraId="65BAF4D0" w14:textId="77777777" w:rsidTr="00092317">
        <w:trPr>
          <w:trHeight w:val="84"/>
        </w:trPr>
        <w:tc>
          <w:tcPr>
            <w:tcW w:w="1985" w:type="dxa"/>
          </w:tcPr>
          <w:p w14:paraId="65BAF4CE" w14:textId="77777777" w:rsidR="00EC628E" w:rsidRPr="00F03FEF" w:rsidRDefault="00EC628E" w:rsidP="00EC628E">
            <w:pPr>
              <w:pStyle w:val="OWSTabletext"/>
              <w:rPr>
                <w:rFonts w:eastAsia="Times New Roman"/>
                <w:color w:val="auto"/>
              </w:rPr>
            </w:pPr>
            <w:r w:rsidRPr="00F03FEF">
              <w:rPr>
                <w:noProof/>
                <w:color w:val="auto"/>
              </w:rPr>
              <w:t>CSG</w:t>
            </w:r>
          </w:p>
        </w:tc>
        <w:tc>
          <w:tcPr>
            <w:tcW w:w="7229" w:type="dxa"/>
          </w:tcPr>
          <w:p w14:paraId="65BAF4CF" w14:textId="77777777" w:rsidR="00EC628E" w:rsidRPr="00F03FEF" w:rsidRDefault="00EC628E" w:rsidP="00EC628E">
            <w:pPr>
              <w:pStyle w:val="OWSTabletext"/>
              <w:rPr>
                <w:rFonts w:eastAsia="Times New Roman"/>
                <w:color w:val="auto"/>
              </w:rPr>
            </w:pPr>
            <w:r w:rsidRPr="00F03FEF">
              <w:rPr>
                <w:color w:val="auto"/>
              </w:rPr>
              <w:t>Coal seam gas</w:t>
            </w:r>
          </w:p>
        </w:tc>
      </w:tr>
      <w:tr w:rsidR="00EC628E" w:rsidRPr="00F03FEF" w14:paraId="65BAF4D3" w14:textId="77777777" w:rsidTr="00092317">
        <w:trPr>
          <w:trHeight w:val="84"/>
        </w:trPr>
        <w:tc>
          <w:tcPr>
            <w:tcW w:w="1985" w:type="dxa"/>
          </w:tcPr>
          <w:p w14:paraId="65BAF4D1" w14:textId="77777777" w:rsidR="00EC628E" w:rsidRPr="00F03FEF" w:rsidRDefault="00EC628E" w:rsidP="00EC628E">
            <w:pPr>
              <w:pStyle w:val="OWSTabletext"/>
              <w:rPr>
                <w:noProof/>
                <w:color w:val="auto"/>
              </w:rPr>
            </w:pPr>
            <w:r>
              <w:rPr>
                <w:noProof/>
                <w:color w:val="auto"/>
              </w:rPr>
              <w:t>CSIRO</w:t>
            </w:r>
          </w:p>
        </w:tc>
        <w:tc>
          <w:tcPr>
            <w:tcW w:w="7229" w:type="dxa"/>
          </w:tcPr>
          <w:p w14:paraId="65BAF4D2" w14:textId="77777777" w:rsidR="00EC628E" w:rsidRPr="00F03FEF" w:rsidRDefault="00EC628E" w:rsidP="00BE0D0B">
            <w:pPr>
              <w:pStyle w:val="OWSTabletext"/>
              <w:rPr>
                <w:color w:val="auto"/>
              </w:rPr>
            </w:pPr>
            <w:r>
              <w:rPr>
                <w:color w:val="auto"/>
              </w:rPr>
              <w:t>Commonwealth Scientific and Industrial Research Organi</w:t>
            </w:r>
            <w:r w:rsidR="00BE0D0B">
              <w:rPr>
                <w:color w:val="auto"/>
              </w:rPr>
              <w:t>s</w:t>
            </w:r>
            <w:r>
              <w:rPr>
                <w:color w:val="auto"/>
              </w:rPr>
              <w:t>ation</w:t>
            </w:r>
          </w:p>
        </w:tc>
      </w:tr>
      <w:tr w:rsidR="00EC628E" w:rsidRPr="00F03FEF" w14:paraId="65BAF4D6" w14:textId="77777777" w:rsidTr="00092317">
        <w:trPr>
          <w:trHeight w:val="84"/>
        </w:trPr>
        <w:tc>
          <w:tcPr>
            <w:tcW w:w="1985" w:type="dxa"/>
          </w:tcPr>
          <w:p w14:paraId="65BAF4D4" w14:textId="77777777" w:rsidR="00EC628E" w:rsidRPr="00F03FEF" w:rsidRDefault="00EC628E" w:rsidP="00EC628E">
            <w:pPr>
              <w:pStyle w:val="OWSTabletext"/>
              <w:rPr>
                <w:rFonts w:eastAsia="Times New Roman"/>
                <w:color w:val="auto"/>
              </w:rPr>
            </w:pPr>
            <w:r>
              <w:rPr>
                <w:rFonts w:eastAsia="Times New Roman"/>
                <w:color w:val="auto"/>
              </w:rPr>
              <w:t>DNRM</w:t>
            </w:r>
          </w:p>
        </w:tc>
        <w:tc>
          <w:tcPr>
            <w:tcW w:w="7229" w:type="dxa"/>
          </w:tcPr>
          <w:p w14:paraId="65BAF4D5" w14:textId="77777777" w:rsidR="00EC628E" w:rsidRPr="00F03FEF" w:rsidRDefault="00EC628E" w:rsidP="00EC628E">
            <w:pPr>
              <w:pStyle w:val="OWSTabletext"/>
              <w:rPr>
                <w:rFonts w:eastAsia="Times New Roman"/>
                <w:color w:val="auto"/>
              </w:rPr>
            </w:pPr>
            <w:r>
              <w:rPr>
                <w:rFonts w:eastAsia="Times New Roman"/>
                <w:color w:val="auto"/>
              </w:rPr>
              <w:t>Department of Natural Resources and Mines</w:t>
            </w:r>
            <w:r w:rsidR="0073741E">
              <w:rPr>
                <w:rFonts w:eastAsia="Times New Roman"/>
                <w:color w:val="auto"/>
              </w:rPr>
              <w:t>, Queensland</w:t>
            </w:r>
          </w:p>
        </w:tc>
      </w:tr>
      <w:tr w:rsidR="0024010B" w:rsidRPr="00F03FEF" w14:paraId="65BAF4D9" w14:textId="77777777" w:rsidTr="00092317">
        <w:trPr>
          <w:trHeight w:val="84"/>
        </w:trPr>
        <w:tc>
          <w:tcPr>
            <w:tcW w:w="1985" w:type="dxa"/>
          </w:tcPr>
          <w:p w14:paraId="65BAF4D7" w14:textId="77777777" w:rsidR="0024010B" w:rsidRPr="00F03FEF" w:rsidRDefault="0024010B" w:rsidP="0024010B">
            <w:pPr>
              <w:pStyle w:val="OWSTabletext"/>
              <w:rPr>
                <w:noProof/>
                <w:color w:val="auto"/>
              </w:rPr>
            </w:pPr>
            <w:r w:rsidRPr="00F03FEF">
              <w:rPr>
                <w:color w:val="auto"/>
              </w:rPr>
              <w:t>ECD</w:t>
            </w:r>
          </w:p>
        </w:tc>
        <w:tc>
          <w:tcPr>
            <w:tcW w:w="7229" w:type="dxa"/>
          </w:tcPr>
          <w:p w14:paraId="65BAF4D8" w14:textId="77777777" w:rsidR="0024010B" w:rsidRPr="00F03FEF" w:rsidRDefault="0024010B" w:rsidP="0024010B">
            <w:pPr>
              <w:pStyle w:val="OWSTabletext"/>
              <w:rPr>
                <w:color w:val="auto"/>
              </w:rPr>
            </w:pPr>
            <w:r w:rsidRPr="00F03FEF">
              <w:rPr>
                <w:color w:val="auto"/>
              </w:rPr>
              <w:t>Equivalent circulation density for drilling fluid</w:t>
            </w:r>
          </w:p>
        </w:tc>
      </w:tr>
      <w:tr w:rsidR="0024010B" w:rsidRPr="00F03FEF" w14:paraId="65BAF4DC" w14:textId="77777777" w:rsidTr="00092317">
        <w:trPr>
          <w:trHeight w:val="84"/>
        </w:trPr>
        <w:tc>
          <w:tcPr>
            <w:tcW w:w="1985" w:type="dxa"/>
          </w:tcPr>
          <w:p w14:paraId="65BAF4DA" w14:textId="77777777" w:rsidR="0024010B" w:rsidRPr="00F03FEF" w:rsidRDefault="0024010B" w:rsidP="0024010B">
            <w:pPr>
              <w:pStyle w:val="OWSTabletext"/>
              <w:rPr>
                <w:noProof/>
                <w:color w:val="auto"/>
              </w:rPr>
            </w:pPr>
            <w:r>
              <w:rPr>
                <w:color w:val="auto"/>
              </w:rPr>
              <w:t>EPA</w:t>
            </w:r>
          </w:p>
        </w:tc>
        <w:tc>
          <w:tcPr>
            <w:tcW w:w="7229" w:type="dxa"/>
          </w:tcPr>
          <w:p w14:paraId="65BAF4DB" w14:textId="77777777" w:rsidR="0024010B" w:rsidRPr="00F03FEF" w:rsidRDefault="0024010B" w:rsidP="0024010B">
            <w:pPr>
              <w:pStyle w:val="OWSTabletext"/>
              <w:rPr>
                <w:color w:val="auto"/>
              </w:rPr>
            </w:pPr>
            <w:r>
              <w:rPr>
                <w:color w:val="auto"/>
              </w:rPr>
              <w:t>Environmental protection agency</w:t>
            </w:r>
          </w:p>
        </w:tc>
      </w:tr>
      <w:tr w:rsidR="0024010B" w:rsidRPr="00F03FEF" w14:paraId="65BAF4DF" w14:textId="77777777" w:rsidTr="00092317">
        <w:trPr>
          <w:trHeight w:val="84"/>
        </w:trPr>
        <w:tc>
          <w:tcPr>
            <w:tcW w:w="1985" w:type="dxa"/>
          </w:tcPr>
          <w:p w14:paraId="65BAF4DD" w14:textId="77777777" w:rsidR="0024010B" w:rsidRDefault="0024010B" w:rsidP="0024010B">
            <w:pPr>
              <w:pStyle w:val="OWSTabletext"/>
              <w:rPr>
                <w:color w:val="auto"/>
              </w:rPr>
            </w:pPr>
            <w:r>
              <w:rPr>
                <w:color w:val="auto"/>
              </w:rPr>
              <w:t>ERCB</w:t>
            </w:r>
          </w:p>
        </w:tc>
        <w:tc>
          <w:tcPr>
            <w:tcW w:w="7229" w:type="dxa"/>
          </w:tcPr>
          <w:p w14:paraId="65BAF4DE" w14:textId="77777777" w:rsidR="0024010B" w:rsidRDefault="0024010B" w:rsidP="0024010B">
            <w:pPr>
              <w:pStyle w:val="OWSTabletext"/>
              <w:rPr>
                <w:color w:val="auto"/>
              </w:rPr>
            </w:pPr>
            <w:r>
              <w:rPr>
                <w:color w:val="auto"/>
              </w:rPr>
              <w:t>Energy Resources Conservation Board</w:t>
            </w:r>
            <w:r w:rsidR="0073741E">
              <w:rPr>
                <w:color w:val="auto"/>
              </w:rPr>
              <w:t>, Government of Alberta, Canada</w:t>
            </w:r>
          </w:p>
        </w:tc>
      </w:tr>
      <w:tr w:rsidR="0024010B" w:rsidRPr="00F03FEF" w14:paraId="65BAF4E2" w14:textId="77777777" w:rsidTr="00092317">
        <w:trPr>
          <w:trHeight w:val="84"/>
        </w:trPr>
        <w:tc>
          <w:tcPr>
            <w:tcW w:w="1985" w:type="dxa"/>
          </w:tcPr>
          <w:p w14:paraId="65BAF4E0" w14:textId="77777777" w:rsidR="0024010B" w:rsidRDefault="0024010B" w:rsidP="0024010B">
            <w:pPr>
              <w:pStyle w:val="OWSTabletext"/>
              <w:rPr>
                <w:color w:val="auto"/>
              </w:rPr>
            </w:pPr>
            <w:r>
              <w:rPr>
                <w:color w:val="auto"/>
              </w:rPr>
              <w:t>FIT</w:t>
            </w:r>
          </w:p>
        </w:tc>
        <w:tc>
          <w:tcPr>
            <w:tcW w:w="7229" w:type="dxa"/>
          </w:tcPr>
          <w:p w14:paraId="65BAF4E1" w14:textId="77777777" w:rsidR="0024010B" w:rsidRDefault="0024010B" w:rsidP="0024010B">
            <w:pPr>
              <w:pStyle w:val="OWSTabletext"/>
              <w:rPr>
                <w:color w:val="auto"/>
              </w:rPr>
            </w:pPr>
            <w:r>
              <w:rPr>
                <w:color w:val="auto"/>
              </w:rPr>
              <w:t>Formation integrity tests</w:t>
            </w:r>
          </w:p>
        </w:tc>
      </w:tr>
      <w:tr w:rsidR="0024010B" w:rsidRPr="00F03FEF" w14:paraId="65BAF4E5" w14:textId="77777777" w:rsidTr="00092317">
        <w:trPr>
          <w:trHeight w:val="84"/>
        </w:trPr>
        <w:tc>
          <w:tcPr>
            <w:tcW w:w="1985" w:type="dxa"/>
          </w:tcPr>
          <w:p w14:paraId="65BAF4E3" w14:textId="77777777" w:rsidR="0024010B" w:rsidRPr="00F03FEF" w:rsidRDefault="0024010B" w:rsidP="0024010B">
            <w:pPr>
              <w:pStyle w:val="OWSTabletext"/>
              <w:rPr>
                <w:rFonts w:ascii="Symbol" w:hAnsi="Symbol"/>
                <w:color w:val="auto"/>
              </w:rPr>
            </w:pPr>
            <w:r w:rsidRPr="00F03FEF">
              <w:rPr>
                <w:color w:val="auto"/>
              </w:rPr>
              <w:t>GM</w:t>
            </w:r>
          </w:p>
        </w:tc>
        <w:tc>
          <w:tcPr>
            <w:tcW w:w="7229" w:type="dxa"/>
          </w:tcPr>
          <w:p w14:paraId="65BAF4E4" w14:textId="77777777" w:rsidR="0024010B" w:rsidRPr="00F03FEF" w:rsidRDefault="0024010B" w:rsidP="0024010B">
            <w:pPr>
              <w:pStyle w:val="OWSTabletext"/>
              <w:rPr>
                <w:color w:val="auto"/>
              </w:rPr>
            </w:pPr>
            <w:r w:rsidRPr="00F03FEF">
              <w:rPr>
                <w:color w:val="auto"/>
              </w:rPr>
              <w:t>Gas migration</w:t>
            </w:r>
          </w:p>
        </w:tc>
      </w:tr>
      <w:tr w:rsidR="0024010B" w:rsidRPr="00F03FEF" w14:paraId="65BAF4E8" w14:textId="77777777" w:rsidTr="00092317">
        <w:trPr>
          <w:trHeight w:val="84"/>
        </w:trPr>
        <w:tc>
          <w:tcPr>
            <w:tcW w:w="1985" w:type="dxa"/>
          </w:tcPr>
          <w:p w14:paraId="65BAF4E6" w14:textId="77777777" w:rsidR="0024010B" w:rsidRPr="00F03FEF" w:rsidRDefault="0024010B" w:rsidP="0024010B">
            <w:pPr>
              <w:pStyle w:val="OWSTabletext"/>
              <w:rPr>
                <w:color w:val="auto"/>
              </w:rPr>
            </w:pPr>
            <w:r>
              <w:rPr>
                <w:color w:val="auto"/>
              </w:rPr>
              <w:t>LOT</w:t>
            </w:r>
          </w:p>
        </w:tc>
        <w:tc>
          <w:tcPr>
            <w:tcW w:w="7229" w:type="dxa"/>
          </w:tcPr>
          <w:p w14:paraId="65BAF4E7" w14:textId="77777777" w:rsidR="0024010B" w:rsidRPr="00F03FEF" w:rsidRDefault="0024010B" w:rsidP="0024010B">
            <w:pPr>
              <w:pStyle w:val="OWSTabletext"/>
              <w:rPr>
                <w:color w:val="auto"/>
              </w:rPr>
            </w:pPr>
            <w:r w:rsidRPr="00F03FEF">
              <w:rPr>
                <w:color w:val="auto"/>
              </w:rPr>
              <w:t>Leak-off tests</w:t>
            </w:r>
          </w:p>
        </w:tc>
      </w:tr>
      <w:tr w:rsidR="0024010B" w:rsidRPr="00F03FEF" w14:paraId="65BAF4EB" w14:textId="77777777" w:rsidTr="00092317">
        <w:trPr>
          <w:trHeight w:val="84"/>
        </w:trPr>
        <w:tc>
          <w:tcPr>
            <w:tcW w:w="1985" w:type="dxa"/>
          </w:tcPr>
          <w:p w14:paraId="65BAF4E9" w14:textId="77777777" w:rsidR="0024010B" w:rsidRPr="00F03FEF" w:rsidRDefault="0024010B" w:rsidP="0024010B">
            <w:pPr>
              <w:pStyle w:val="OWSTabletext"/>
              <w:rPr>
                <w:color w:val="auto"/>
              </w:rPr>
            </w:pPr>
            <w:r w:rsidRPr="00F03FEF">
              <w:rPr>
                <w:color w:val="auto"/>
                <w:lang w:val="en-AU"/>
              </w:rPr>
              <w:t>LCM</w:t>
            </w:r>
          </w:p>
        </w:tc>
        <w:tc>
          <w:tcPr>
            <w:tcW w:w="7229" w:type="dxa"/>
          </w:tcPr>
          <w:p w14:paraId="65BAF4EA" w14:textId="77777777" w:rsidR="0024010B" w:rsidRPr="00F03FEF" w:rsidRDefault="0024010B" w:rsidP="0024010B">
            <w:pPr>
              <w:pStyle w:val="OWSTabletext"/>
              <w:rPr>
                <w:color w:val="auto"/>
              </w:rPr>
            </w:pPr>
            <w:r w:rsidRPr="00F03FEF">
              <w:rPr>
                <w:color w:val="auto"/>
              </w:rPr>
              <w:t>Lost circulation materials</w:t>
            </w:r>
          </w:p>
        </w:tc>
      </w:tr>
      <w:tr w:rsidR="0024010B" w:rsidRPr="00F03FEF" w14:paraId="65BAF4EE" w14:textId="77777777" w:rsidTr="00092317">
        <w:trPr>
          <w:trHeight w:val="84"/>
        </w:trPr>
        <w:tc>
          <w:tcPr>
            <w:tcW w:w="1985" w:type="dxa"/>
          </w:tcPr>
          <w:p w14:paraId="65BAF4EC" w14:textId="77777777" w:rsidR="0024010B" w:rsidRPr="00F03FEF" w:rsidRDefault="0024010B" w:rsidP="0024010B">
            <w:pPr>
              <w:pStyle w:val="OWSTabletext"/>
              <w:rPr>
                <w:color w:val="auto"/>
              </w:rPr>
            </w:pPr>
            <w:r w:rsidRPr="00F03FEF">
              <w:rPr>
                <w:noProof/>
                <w:color w:val="auto"/>
              </w:rPr>
              <w:t>m</w:t>
            </w:r>
            <w:r w:rsidRPr="00F03FEF">
              <w:rPr>
                <w:noProof/>
                <w:color w:val="auto"/>
                <w:vertAlign w:val="subscript"/>
              </w:rPr>
              <w:t>w</w:t>
            </w:r>
          </w:p>
        </w:tc>
        <w:tc>
          <w:tcPr>
            <w:tcW w:w="7229" w:type="dxa"/>
          </w:tcPr>
          <w:p w14:paraId="65BAF4ED" w14:textId="77777777" w:rsidR="0024010B" w:rsidRPr="00F03FEF" w:rsidRDefault="0024010B" w:rsidP="0024010B">
            <w:pPr>
              <w:pStyle w:val="OWSTabletext"/>
              <w:rPr>
                <w:color w:val="auto"/>
              </w:rPr>
            </w:pPr>
            <w:r w:rsidRPr="00F03FEF">
              <w:rPr>
                <w:color w:val="auto"/>
              </w:rPr>
              <w:t>Mud weight</w:t>
            </w:r>
          </w:p>
        </w:tc>
      </w:tr>
      <w:tr w:rsidR="0024010B" w:rsidRPr="00F03FEF" w14:paraId="65BAF4F1" w14:textId="77777777" w:rsidTr="00092317">
        <w:trPr>
          <w:trHeight w:val="84"/>
        </w:trPr>
        <w:tc>
          <w:tcPr>
            <w:tcW w:w="1985" w:type="dxa"/>
          </w:tcPr>
          <w:p w14:paraId="65BAF4EF" w14:textId="77777777" w:rsidR="0024010B" w:rsidRDefault="0024010B" w:rsidP="0024010B">
            <w:pPr>
              <w:pStyle w:val="OWSTabletext"/>
              <w:rPr>
                <w:color w:val="auto"/>
              </w:rPr>
            </w:pPr>
            <w:r w:rsidRPr="00F03FEF">
              <w:rPr>
                <w:color w:val="auto"/>
              </w:rPr>
              <w:t>P</w:t>
            </w:r>
            <w:r w:rsidRPr="00F03FEF">
              <w:rPr>
                <w:color w:val="auto"/>
                <w:vertAlign w:val="subscript"/>
              </w:rPr>
              <w:t>pore</w:t>
            </w:r>
          </w:p>
        </w:tc>
        <w:tc>
          <w:tcPr>
            <w:tcW w:w="7229" w:type="dxa"/>
          </w:tcPr>
          <w:p w14:paraId="65BAF4F0" w14:textId="77777777" w:rsidR="0024010B" w:rsidRDefault="0024010B" w:rsidP="0024010B">
            <w:pPr>
              <w:pStyle w:val="OWSTabletext"/>
              <w:rPr>
                <w:color w:val="auto"/>
              </w:rPr>
            </w:pPr>
            <w:r w:rsidRPr="00F03FEF">
              <w:rPr>
                <w:color w:val="auto"/>
              </w:rPr>
              <w:t>Fluid pressure inside the pore space of rocks</w:t>
            </w:r>
          </w:p>
        </w:tc>
      </w:tr>
      <w:tr w:rsidR="0024010B" w:rsidRPr="00F03FEF" w14:paraId="65BAF4F4" w14:textId="77777777" w:rsidTr="00092317">
        <w:trPr>
          <w:trHeight w:val="84"/>
        </w:trPr>
        <w:tc>
          <w:tcPr>
            <w:tcW w:w="1985" w:type="dxa"/>
          </w:tcPr>
          <w:p w14:paraId="65BAF4F2" w14:textId="77777777" w:rsidR="0024010B" w:rsidRPr="00F03FEF" w:rsidRDefault="0024010B" w:rsidP="0024010B">
            <w:pPr>
              <w:pStyle w:val="OWSTabletext"/>
              <w:rPr>
                <w:color w:val="auto"/>
              </w:rPr>
            </w:pPr>
            <w:r w:rsidRPr="00F03FEF">
              <w:rPr>
                <w:color w:val="auto"/>
              </w:rPr>
              <w:t>P</w:t>
            </w:r>
            <w:r w:rsidRPr="00F03FEF">
              <w:rPr>
                <w:color w:val="auto"/>
                <w:vertAlign w:val="subscript"/>
              </w:rPr>
              <w:t>breakdown</w:t>
            </w:r>
          </w:p>
        </w:tc>
        <w:tc>
          <w:tcPr>
            <w:tcW w:w="7229" w:type="dxa"/>
          </w:tcPr>
          <w:p w14:paraId="65BAF4F3" w14:textId="77777777" w:rsidR="0024010B" w:rsidRPr="00F03FEF" w:rsidRDefault="0024010B" w:rsidP="0024010B">
            <w:pPr>
              <w:pStyle w:val="OWSTabletext"/>
              <w:rPr>
                <w:color w:val="auto"/>
              </w:rPr>
            </w:pPr>
            <w:r w:rsidRPr="00F03FEF">
              <w:rPr>
                <w:color w:val="auto"/>
              </w:rPr>
              <w:t>Rock formation breakdown pressure</w:t>
            </w:r>
          </w:p>
        </w:tc>
      </w:tr>
      <w:tr w:rsidR="0024010B" w:rsidRPr="00F03FEF" w14:paraId="65BAF4F7" w14:textId="77777777" w:rsidTr="00092317">
        <w:trPr>
          <w:trHeight w:val="84"/>
        </w:trPr>
        <w:tc>
          <w:tcPr>
            <w:tcW w:w="1985" w:type="dxa"/>
          </w:tcPr>
          <w:p w14:paraId="65BAF4F5" w14:textId="77777777" w:rsidR="0024010B" w:rsidRPr="00F03FEF" w:rsidRDefault="0024010B" w:rsidP="0024010B">
            <w:pPr>
              <w:pStyle w:val="OWSTabletext"/>
              <w:rPr>
                <w:color w:val="auto"/>
              </w:rPr>
            </w:pPr>
            <w:r>
              <w:rPr>
                <w:color w:val="auto"/>
                <w:lang w:val="en-AU"/>
              </w:rPr>
              <w:t>PKN</w:t>
            </w:r>
          </w:p>
        </w:tc>
        <w:tc>
          <w:tcPr>
            <w:tcW w:w="7229" w:type="dxa"/>
          </w:tcPr>
          <w:p w14:paraId="65BAF4F6" w14:textId="59C9D4D6" w:rsidR="0024010B" w:rsidRPr="00F03FEF" w:rsidRDefault="0094518B" w:rsidP="0024010B">
            <w:pPr>
              <w:pStyle w:val="OWSTabletext"/>
              <w:rPr>
                <w:color w:val="auto"/>
              </w:rPr>
            </w:pPr>
            <w:r>
              <w:rPr>
                <w:rStyle w:val="Emphasis"/>
                <w:rFonts w:ascii="ZWAdobeF" w:hAnsi="ZWAdobeF" w:cs="ZWAdobeF"/>
                <w:bCs/>
                <w:i w:val="0"/>
                <w:iCs w:val="0"/>
                <w:color w:val="auto"/>
                <w:sz w:val="2"/>
                <w:szCs w:val="2"/>
                <w:shd w:val="clear" w:color="auto" w:fill="FFFFFF"/>
              </w:rPr>
              <w:t>64T</w:t>
            </w:r>
            <w:r w:rsidR="0024010B">
              <w:rPr>
                <w:rStyle w:val="Emphasis"/>
                <w:bCs/>
                <w:i w:val="0"/>
                <w:iCs w:val="0"/>
                <w:color w:val="auto"/>
                <w:shd w:val="clear" w:color="auto" w:fill="FFFFFF"/>
              </w:rPr>
              <w:t>Perkins-Kern-Nordgren m</w:t>
            </w:r>
            <w:r w:rsidR="0024010B" w:rsidRPr="00D070EC">
              <w:rPr>
                <w:rStyle w:val="Emphasis"/>
                <w:bCs/>
                <w:i w:val="0"/>
                <w:iCs w:val="0"/>
                <w:color w:val="auto"/>
                <w:shd w:val="clear" w:color="auto" w:fill="FFFFFF"/>
              </w:rPr>
              <w:t>odel</w:t>
            </w:r>
          </w:p>
        </w:tc>
      </w:tr>
      <w:tr w:rsidR="0024010B" w:rsidRPr="00F03FEF" w14:paraId="65BAF4FA" w14:textId="77777777" w:rsidTr="00092317">
        <w:trPr>
          <w:trHeight w:val="84"/>
        </w:trPr>
        <w:tc>
          <w:tcPr>
            <w:tcW w:w="1985" w:type="dxa"/>
          </w:tcPr>
          <w:p w14:paraId="65BAF4F8" w14:textId="77777777" w:rsidR="0024010B" w:rsidRPr="00F03FEF" w:rsidRDefault="0024010B" w:rsidP="0024010B">
            <w:pPr>
              <w:pStyle w:val="OWSTabletext"/>
              <w:rPr>
                <w:color w:val="auto"/>
              </w:rPr>
            </w:pPr>
            <w:r>
              <w:rPr>
                <w:color w:val="auto"/>
                <w:lang w:val="en-AU"/>
              </w:rPr>
              <w:t>PVC</w:t>
            </w:r>
          </w:p>
        </w:tc>
        <w:tc>
          <w:tcPr>
            <w:tcW w:w="7229" w:type="dxa"/>
          </w:tcPr>
          <w:p w14:paraId="65BAF4F9" w14:textId="0A9A8F28" w:rsidR="0024010B" w:rsidRPr="00680FD8" w:rsidRDefault="0094518B" w:rsidP="0024010B">
            <w:pPr>
              <w:pStyle w:val="OWSTabletext"/>
              <w:rPr>
                <w:i/>
                <w:color w:val="auto"/>
              </w:rPr>
            </w:pPr>
            <w:r>
              <w:rPr>
                <w:rStyle w:val="Emphasis"/>
                <w:rFonts w:ascii="ZWAdobeF" w:hAnsi="ZWAdobeF" w:cs="ZWAdobeF"/>
                <w:bCs/>
                <w:i w:val="0"/>
                <w:color w:val="auto"/>
                <w:sz w:val="2"/>
                <w:szCs w:val="2"/>
              </w:rPr>
              <w:t>64T</w:t>
            </w:r>
            <w:r w:rsidR="0024010B" w:rsidRPr="00680FD8">
              <w:rPr>
                <w:rStyle w:val="Emphasis"/>
                <w:bCs/>
                <w:i w:val="0"/>
                <w:color w:val="auto"/>
              </w:rPr>
              <w:t>Polyvinyl chloride</w:t>
            </w:r>
          </w:p>
        </w:tc>
      </w:tr>
      <w:tr w:rsidR="0024010B" w:rsidRPr="00F03FEF" w14:paraId="65BAF4FD" w14:textId="77777777" w:rsidTr="00092317">
        <w:trPr>
          <w:trHeight w:val="84"/>
        </w:trPr>
        <w:tc>
          <w:tcPr>
            <w:tcW w:w="1985" w:type="dxa"/>
          </w:tcPr>
          <w:p w14:paraId="65BAF4FB" w14:textId="77777777" w:rsidR="0024010B" w:rsidRPr="00F03FEF" w:rsidRDefault="0024010B" w:rsidP="0024010B">
            <w:pPr>
              <w:pStyle w:val="OWSTabletext"/>
              <w:rPr>
                <w:color w:val="auto"/>
                <w:lang w:val="en-AU"/>
              </w:rPr>
            </w:pPr>
            <w:r w:rsidRPr="00F03FEF">
              <w:rPr>
                <w:color w:val="auto"/>
              </w:rPr>
              <w:t>ppg</w:t>
            </w:r>
          </w:p>
        </w:tc>
        <w:tc>
          <w:tcPr>
            <w:tcW w:w="7229" w:type="dxa"/>
          </w:tcPr>
          <w:p w14:paraId="65BAF4FC" w14:textId="77777777" w:rsidR="0024010B" w:rsidRPr="00D070EC" w:rsidRDefault="0024010B" w:rsidP="0024010B">
            <w:pPr>
              <w:pStyle w:val="OWSTabletext"/>
              <w:rPr>
                <w:color w:val="auto"/>
              </w:rPr>
            </w:pPr>
            <w:r w:rsidRPr="00F03FEF">
              <w:rPr>
                <w:color w:val="auto"/>
              </w:rPr>
              <w:t>Pound per gallon</w:t>
            </w:r>
          </w:p>
        </w:tc>
      </w:tr>
      <w:tr w:rsidR="0024010B" w:rsidRPr="00F03FEF" w14:paraId="65BAF500" w14:textId="77777777" w:rsidTr="00092317">
        <w:trPr>
          <w:trHeight w:val="84"/>
        </w:trPr>
        <w:tc>
          <w:tcPr>
            <w:tcW w:w="1985" w:type="dxa"/>
          </w:tcPr>
          <w:p w14:paraId="65BAF4FE" w14:textId="77777777" w:rsidR="0024010B" w:rsidRDefault="0024010B" w:rsidP="0024010B">
            <w:pPr>
              <w:pStyle w:val="OWSTabletext"/>
              <w:rPr>
                <w:color w:val="auto"/>
                <w:lang w:val="en-AU"/>
              </w:rPr>
            </w:pPr>
            <w:r w:rsidRPr="00F03FEF">
              <w:rPr>
                <w:color w:val="auto"/>
              </w:rPr>
              <w:t>SCVF</w:t>
            </w:r>
          </w:p>
        </w:tc>
        <w:tc>
          <w:tcPr>
            <w:tcW w:w="7229" w:type="dxa"/>
          </w:tcPr>
          <w:p w14:paraId="65BAF4FF" w14:textId="77777777" w:rsidR="0024010B" w:rsidRDefault="0024010B" w:rsidP="0024010B">
            <w:pPr>
              <w:pStyle w:val="OWSTabletext"/>
              <w:rPr>
                <w:rStyle w:val="Emphasis"/>
                <w:bCs/>
                <w:i w:val="0"/>
                <w:iCs w:val="0"/>
                <w:color w:val="auto"/>
                <w:shd w:val="clear" w:color="auto" w:fill="FFFFFF"/>
              </w:rPr>
            </w:pPr>
            <w:r w:rsidRPr="00F03FEF">
              <w:rPr>
                <w:color w:val="auto"/>
              </w:rPr>
              <w:t>Surface casing vent flow</w:t>
            </w:r>
          </w:p>
        </w:tc>
      </w:tr>
      <w:tr w:rsidR="0024010B" w:rsidRPr="00F03FEF" w14:paraId="65BAF503" w14:textId="77777777" w:rsidTr="00092317">
        <w:trPr>
          <w:trHeight w:val="84"/>
        </w:trPr>
        <w:tc>
          <w:tcPr>
            <w:tcW w:w="1985" w:type="dxa"/>
          </w:tcPr>
          <w:p w14:paraId="65BAF501" w14:textId="77777777" w:rsidR="0024010B" w:rsidRPr="00F03FEF" w:rsidRDefault="0024010B" w:rsidP="0024010B">
            <w:pPr>
              <w:pStyle w:val="OWSTabletext"/>
              <w:rPr>
                <w:color w:val="auto"/>
                <w:lang w:val="en-AU"/>
              </w:rPr>
            </w:pPr>
            <w:r>
              <w:rPr>
                <w:color w:val="auto"/>
              </w:rPr>
              <w:t>SFZ</w:t>
            </w:r>
          </w:p>
        </w:tc>
        <w:tc>
          <w:tcPr>
            <w:tcW w:w="7229" w:type="dxa"/>
          </w:tcPr>
          <w:p w14:paraId="65BAF502" w14:textId="77777777" w:rsidR="0024010B" w:rsidRPr="00F03FEF" w:rsidRDefault="0024010B" w:rsidP="0024010B">
            <w:pPr>
              <w:pStyle w:val="OWSTabletext"/>
              <w:rPr>
                <w:color w:val="auto"/>
              </w:rPr>
            </w:pPr>
            <w:r>
              <w:rPr>
                <w:color w:val="auto"/>
              </w:rPr>
              <w:t>Shale fragmented zone</w:t>
            </w:r>
          </w:p>
        </w:tc>
      </w:tr>
      <w:tr w:rsidR="0024010B" w:rsidRPr="00F03FEF" w14:paraId="65BAF506" w14:textId="77777777" w:rsidTr="00092317">
        <w:trPr>
          <w:trHeight w:val="84"/>
        </w:trPr>
        <w:tc>
          <w:tcPr>
            <w:tcW w:w="1985" w:type="dxa"/>
          </w:tcPr>
          <w:p w14:paraId="65BAF504" w14:textId="77777777" w:rsidR="0024010B" w:rsidRPr="00F03FEF" w:rsidRDefault="0024010B" w:rsidP="0024010B">
            <w:pPr>
              <w:pStyle w:val="OWSTabletext"/>
              <w:rPr>
                <w:noProof/>
                <w:color w:val="auto"/>
              </w:rPr>
            </w:pPr>
            <w:r w:rsidRPr="00F03FEF">
              <w:rPr>
                <w:rFonts w:ascii="Symbol" w:hAnsi="Symbol"/>
                <w:color w:val="auto"/>
              </w:rPr>
              <w:t></w:t>
            </w:r>
            <w:r w:rsidRPr="00F03FEF">
              <w:rPr>
                <w:color w:val="auto"/>
                <w:vertAlign w:val="subscript"/>
              </w:rPr>
              <w:t>3</w:t>
            </w:r>
          </w:p>
        </w:tc>
        <w:tc>
          <w:tcPr>
            <w:tcW w:w="7229" w:type="dxa"/>
          </w:tcPr>
          <w:p w14:paraId="65BAF505" w14:textId="77777777" w:rsidR="0024010B" w:rsidRPr="00F03FEF" w:rsidRDefault="0024010B" w:rsidP="0024010B">
            <w:pPr>
              <w:pStyle w:val="OWSTabletext"/>
              <w:rPr>
                <w:color w:val="auto"/>
              </w:rPr>
            </w:pPr>
            <w:r w:rsidRPr="00F03FEF">
              <w:rPr>
                <w:color w:val="auto"/>
              </w:rPr>
              <w:t>Minimum in-situ stress</w:t>
            </w:r>
          </w:p>
        </w:tc>
      </w:tr>
    </w:tbl>
    <w:p w14:paraId="65BAF507" w14:textId="77777777" w:rsidR="00F87E44" w:rsidRPr="00F03FEF" w:rsidRDefault="00F87E44" w:rsidP="00166D9B">
      <w:pPr>
        <w:pStyle w:val="Body"/>
      </w:pPr>
    </w:p>
    <w:p w14:paraId="65BAF508" w14:textId="77777777" w:rsidR="004604CF" w:rsidRPr="00F00A79" w:rsidRDefault="009A27C1" w:rsidP="00F00A79">
      <w:pPr>
        <w:pStyle w:val="H1"/>
      </w:pPr>
      <w:bookmarkStart w:id="55" w:name="_Toc351121191"/>
      <w:bookmarkStart w:id="56" w:name="_Toc433992799"/>
      <w:r w:rsidRPr="00F00A79">
        <w:t>Glossary</w:t>
      </w:r>
      <w:bookmarkEnd w:id="55"/>
      <w:bookmarkEnd w:id="56"/>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7229"/>
      </w:tblGrid>
      <w:tr w:rsidR="00195F0A" w:rsidRPr="00F03FEF" w14:paraId="65BAF50B" w14:textId="77777777" w:rsidTr="00176AC3">
        <w:trPr>
          <w:tblHeader/>
        </w:trPr>
        <w:tc>
          <w:tcPr>
            <w:tcW w:w="1985" w:type="dxa"/>
            <w:shd w:val="clear" w:color="auto" w:fill="C6D9F1" w:themeFill="text2" w:themeFillTint="33"/>
          </w:tcPr>
          <w:p w14:paraId="65BAF509" w14:textId="77777777" w:rsidR="00195F0A" w:rsidRPr="00F03FEF" w:rsidRDefault="00195F0A" w:rsidP="00A8210B">
            <w:pPr>
              <w:pStyle w:val="OWSTableheading"/>
            </w:pPr>
            <w:bookmarkStart w:id="57" w:name="_Toc331665442"/>
            <w:bookmarkStart w:id="58" w:name="_Toc332444781"/>
            <w:bookmarkStart w:id="59" w:name="_Toc332445249"/>
            <w:bookmarkStart w:id="60" w:name="_Toc332445573"/>
            <w:bookmarkStart w:id="61" w:name="_Toc332446568"/>
            <w:bookmarkStart w:id="62" w:name="_Toc332450661"/>
            <w:bookmarkStart w:id="63" w:name="_Toc332457719"/>
            <w:bookmarkStart w:id="64" w:name="_Toc332460995"/>
            <w:bookmarkStart w:id="65" w:name="_Toc332461241"/>
            <w:bookmarkStart w:id="66" w:name="_Toc332461485"/>
            <w:bookmarkStart w:id="67" w:name="_Toc332463270"/>
            <w:bookmarkStart w:id="68" w:name="_Toc332463518"/>
            <w:bookmarkStart w:id="69" w:name="_Toc332463766"/>
            <w:bookmarkStart w:id="70" w:name="_Toc332467799"/>
            <w:bookmarkStart w:id="71" w:name="_Toc332444782"/>
            <w:bookmarkStart w:id="72" w:name="_Toc332445250"/>
            <w:bookmarkStart w:id="73" w:name="_Toc332445574"/>
            <w:bookmarkStart w:id="74" w:name="_Toc332446569"/>
            <w:bookmarkStart w:id="75" w:name="_Toc332450662"/>
            <w:bookmarkStart w:id="76" w:name="_Toc332457720"/>
            <w:bookmarkStart w:id="77" w:name="_Toc332460996"/>
            <w:bookmarkStart w:id="78" w:name="_Toc332461242"/>
            <w:bookmarkStart w:id="79" w:name="_Toc332461486"/>
            <w:bookmarkStart w:id="80" w:name="_Toc332463271"/>
            <w:bookmarkStart w:id="81" w:name="_Toc332463519"/>
            <w:bookmarkStart w:id="82" w:name="_Toc332463767"/>
            <w:bookmarkStart w:id="83" w:name="_Toc332467800"/>
            <w:bookmarkStart w:id="84" w:name="_Toc332444783"/>
            <w:bookmarkStart w:id="85" w:name="_Toc332445251"/>
            <w:bookmarkStart w:id="86" w:name="_Toc332445575"/>
            <w:bookmarkStart w:id="87" w:name="_Toc332446570"/>
            <w:bookmarkStart w:id="88" w:name="_Toc332450663"/>
            <w:bookmarkStart w:id="89" w:name="_Toc332457721"/>
            <w:bookmarkStart w:id="90" w:name="_Toc332460997"/>
            <w:bookmarkStart w:id="91" w:name="_Toc332461243"/>
            <w:bookmarkStart w:id="92" w:name="_Toc332461487"/>
            <w:bookmarkStart w:id="93" w:name="_Toc332463272"/>
            <w:bookmarkStart w:id="94" w:name="_Toc332463520"/>
            <w:bookmarkStart w:id="95" w:name="_Toc332463768"/>
            <w:bookmarkStart w:id="96" w:name="_Toc332467801"/>
            <w:bookmarkStart w:id="97" w:name="_Toc332444786"/>
            <w:bookmarkStart w:id="98" w:name="_Toc332445254"/>
            <w:bookmarkStart w:id="99" w:name="_Toc332445578"/>
            <w:bookmarkStart w:id="100" w:name="_Toc332446573"/>
            <w:bookmarkStart w:id="101" w:name="_Toc332450666"/>
            <w:bookmarkStart w:id="102" w:name="_Toc332457724"/>
            <w:bookmarkStart w:id="103" w:name="_Toc332461000"/>
            <w:bookmarkStart w:id="104" w:name="_Toc332461246"/>
            <w:bookmarkStart w:id="105" w:name="_Toc332461490"/>
            <w:bookmarkStart w:id="106" w:name="_Toc332463275"/>
            <w:bookmarkStart w:id="107" w:name="_Toc332463523"/>
            <w:bookmarkStart w:id="108" w:name="_Toc332463771"/>
            <w:bookmarkStart w:id="109" w:name="_Toc332467804"/>
            <w:bookmarkStart w:id="110" w:name="_Toc321822934"/>
            <w:bookmarkStart w:id="111" w:name="_Toc321825833"/>
            <w:bookmarkStart w:id="112" w:name="_Toc321826478"/>
            <w:bookmarkStart w:id="113" w:name="_Toc321826912"/>
            <w:bookmarkStart w:id="114" w:name="_Toc321830816"/>
            <w:bookmarkStart w:id="115" w:name="_Toc321841735"/>
            <w:bookmarkStart w:id="116" w:name="_Toc321922440"/>
            <w:bookmarkStart w:id="117" w:name="_Toc321924028"/>
            <w:bookmarkStart w:id="118" w:name="_Toc332461017"/>
            <w:bookmarkStart w:id="119" w:name="_Toc332461263"/>
            <w:bookmarkStart w:id="120" w:name="_Toc332461507"/>
            <w:bookmarkStart w:id="121" w:name="_Toc332463292"/>
            <w:bookmarkStart w:id="122" w:name="_Toc332463540"/>
            <w:bookmarkStart w:id="123" w:name="_Toc332463788"/>
            <w:bookmarkStart w:id="124" w:name="_Toc332467821"/>
            <w:bookmarkStart w:id="125" w:name="_Toc332461020"/>
            <w:bookmarkStart w:id="126" w:name="_Toc332461266"/>
            <w:bookmarkStart w:id="127" w:name="_Toc332461510"/>
            <w:bookmarkStart w:id="128" w:name="_Toc332463295"/>
            <w:bookmarkStart w:id="129" w:name="_Toc332463543"/>
            <w:bookmarkStart w:id="130" w:name="_Toc332463791"/>
            <w:bookmarkStart w:id="131" w:name="_Toc332467824"/>
            <w:bookmarkStart w:id="132" w:name="_Toc332461021"/>
            <w:bookmarkStart w:id="133" w:name="_Toc332461267"/>
            <w:bookmarkStart w:id="134" w:name="_Toc332461511"/>
            <w:bookmarkStart w:id="135" w:name="_Toc332463296"/>
            <w:bookmarkStart w:id="136" w:name="_Toc332463544"/>
            <w:bookmarkStart w:id="137" w:name="_Toc332463792"/>
            <w:bookmarkStart w:id="138" w:name="_Toc332467825"/>
            <w:bookmarkStart w:id="139" w:name="_Toc332461024"/>
            <w:bookmarkStart w:id="140" w:name="_Toc332461270"/>
            <w:bookmarkStart w:id="141" w:name="_Toc332461514"/>
            <w:bookmarkStart w:id="142" w:name="_Toc332463299"/>
            <w:bookmarkStart w:id="143" w:name="_Toc332463547"/>
            <w:bookmarkStart w:id="144" w:name="_Toc332463795"/>
            <w:bookmarkStart w:id="145" w:name="_Toc332467828"/>
            <w:bookmarkStart w:id="146" w:name="_Toc332461027"/>
            <w:bookmarkStart w:id="147" w:name="_Toc332461273"/>
            <w:bookmarkStart w:id="148" w:name="_Toc332461517"/>
            <w:bookmarkStart w:id="149" w:name="_Toc332463302"/>
            <w:bookmarkStart w:id="150" w:name="_Toc332463550"/>
            <w:bookmarkStart w:id="151" w:name="_Toc332463798"/>
            <w:bookmarkStart w:id="152" w:name="_Toc332467831"/>
            <w:bookmarkStart w:id="153" w:name="_Toc332461028"/>
            <w:bookmarkStart w:id="154" w:name="_Toc332461274"/>
            <w:bookmarkStart w:id="155" w:name="_Toc332461518"/>
            <w:bookmarkStart w:id="156" w:name="_Toc332463303"/>
            <w:bookmarkStart w:id="157" w:name="_Toc332463551"/>
            <w:bookmarkStart w:id="158" w:name="_Toc332463799"/>
            <w:bookmarkStart w:id="159" w:name="_Toc332467832"/>
            <w:bookmarkStart w:id="160" w:name="_Toc332461031"/>
            <w:bookmarkStart w:id="161" w:name="_Toc332461277"/>
            <w:bookmarkStart w:id="162" w:name="_Toc332461521"/>
            <w:bookmarkStart w:id="163" w:name="_Toc332463306"/>
            <w:bookmarkStart w:id="164" w:name="_Toc332463554"/>
            <w:bookmarkStart w:id="165" w:name="_Toc332463802"/>
            <w:bookmarkStart w:id="166" w:name="_Toc332467835"/>
            <w:bookmarkStart w:id="167" w:name="_Toc332461033"/>
            <w:bookmarkStart w:id="168" w:name="_Toc332461279"/>
            <w:bookmarkStart w:id="169" w:name="_Toc332461523"/>
            <w:bookmarkStart w:id="170" w:name="_Toc332463308"/>
            <w:bookmarkStart w:id="171" w:name="_Toc332463556"/>
            <w:bookmarkStart w:id="172" w:name="_Toc332463804"/>
            <w:bookmarkStart w:id="173" w:name="_Toc332467837"/>
            <w:bookmarkStart w:id="174" w:name="_Toc332461037"/>
            <w:bookmarkStart w:id="175" w:name="_Toc332461283"/>
            <w:bookmarkStart w:id="176" w:name="_Toc332461527"/>
            <w:bookmarkStart w:id="177" w:name="_Toc332463312"/>
            <w:bookmarkStart w:id="178" w:name="_Toc332463560"/>
            <w:bookmarkStart w:id="179" w:name="_Toc332463808"/>
            <w:bookmarkStart w:id="180" w:name="_Toc332467841"/>
            <w:bookmarkStart w:id="181" w:name="_Toc332461038"/>
            <w:bookmarkStart w:id="182" w:name="_Toc332461284"/>
            <w:bookmarkStart w:id="183" w:name="_Toc332461528"/>
            <w:bookmarkStart w:id="184" w:name="_Toc332463313"/>
            <w:bookmarkStart w:id="185" w:name="_Toc332463561"/>
            <w:bookmarkStart w:id="186" w:name="_Toc332463809"/>
            <w:bookmarkStart w:id="187" w:name="_Toc332467842"/>
            <w:bookmarkStart w:id="188" w:name="_Toc332461040"/>
            <w:bookmarkStart w:id="189" w:name="_Toc332461286"/>
            <w:bookmarkStart w:id="190" w:name="_Toc332461530"/>
            <w:bookmarkStart w:id="191" w:name="_Toc332463315"/>
            <w:bookmarkStart w:id="192" w:name="_Toc332463563"/>
            <w:bookmarkStart w:id="193" w:name="_Toc332463811"/>
            <w:bookmarkStart w:id="194" w:name="_Toc332467844"/>
            <w:bookmarkStart w:id="195" w:name="_Toc332461046"/>
            <w:bookmarkStart w:id="196" w:name="_Toc332461292"/>
            <w:bookmarkStart w:id="197" w:name="_Toc332461536"/>
            <w:bookmarkStart w:id="198" w:name="_Toc332463321"/>
            <w:bookmarkStart w:id="199" w:name="_Toc332463569"/>
            <w:bookmarkStart w:id="200" w:name="_Toc332463817"/>
            <w:bookmarkStart w:id="201" w:name="_Toc332467850"/>
            <w:bookmarkStart w:id="202" w:name="_Toc332461051"/>
            <w:bookmarkStart w:id="203" w:name="_Toc332461297"/>
            <w:bookmarkStart w:id="204" w:name="_Toc332461541"/>
            <w:bookmarkStart w:id="205" w:name="_Toc332463326"/>
            <w:bookmarkStart w:id="206" w:name="_Toc332463574"/>
            <w:bookmarkStart w:id="207" w:name="_Toc332463822"/>
            <w:bookmarkStart w:id="208" w:name="_Toc332467855"/>
            <w:bookmarkStart w:id="209" w:name="_Toc332461054"/>
            <w:bookmarkStart w:id="210" w:name="_Toc332461300"/>
            <w:bookmarkStart w:id="211" w:name="_Toc332461544"/>
            <w:bookmarkStart w:id="212" w:name="_Toc332463329"/>
            <w:bookmarkStart w:id="213" w:name="_Toc332463577"/>
            <w:bookmarkStart w:id="214" w:name="_Toc332463825"/>
            <w:bookmarkStart w:id="215" w:name="_Toc332467858"/>
            <w:bookmarkStart w:id="216" w:name="_Toc332461055"/>
            <w:bookmarkStart w:id="217" w:name="_Toc332461301"/>
            <w:bookmarkStart w:id="218" w:name="_Toc332461545"/>
            <w:bookmarkStart w:id="219" w:name="_Toc332463330"/>
            <w:bookmarkStart w:id="220" w:name="_Toc332463578"/>
            <w:bookmarkStart w:id="221" w:name="_Toc332463826"/>
            <w:bookmarkStart w:id="222" w:name="_Toc332467859"/>
            <w:bookmarkStart w:id="223" w:name="_Toc332461056"/>
            <w:bookmarkStart w:id="224" w:name="_Toc332461302"/>
            <w:bookmarkStart w:id="225" w:name="_Toc332461546"/>
            <w:bookmarkStart w:id="226" w:name="_Toc332463331"/>
            <w:bookmarkStart w:id="227" w:name="_Toc332463579"/>
            <w:bookmarkStart w:id="228" w:name="_Toc332463827"/>
            <w:bookmarkStart w:id="229" w:name="_Toc332467860"/>
            <w:bookmarkStart w:id="230" w:name="_Toc332461059"/>
            <w:bookmarkStart w:id="231" w:name="_Toc332461305"/>
            <w:bookmarkStart w:id="232" w:name="_Toc332461549"/>
            <w:bookmarkStart w:id="233" w:name="_Toc332463334"/>
            <w:bookmarkStart w:id="234" w:name="_Toc332463582"/>
            <w:bookmarkStart w:id="235" w:name="_Toc332463830"/>
            <w:bookmarkStart w:id="236" w:name="_Toc332467863"/>
            <w:bookmarkStart w:id="237" w:name="_Toc332461060"/>
            <w:bookmarkStart w:id="238" w:name="_Toc332461306"/>
            <w:bookmarkStart w:id="239" w:name="_Toc332461550"/>
            <w:bookmarkStart w:id="240" w:name="_Toc332463335"/>
            <w:bookmarkStart w:id="241" w:name="_Toc332463583"/>
            <w:bookmarkStart w:id="242" w:name="_Toc332463831"/>
            <w:bookmarkStart w:id="243" w:name="_Toc332467864"/>
            <w:bookmarkStart w:id="244" w:name="_Toc332461062"/>
            <w:bookmarkStart w:id="245" w:name="_Toc332461308"/>
            <w:bookmarkStart w:id="246" w:name="_Toc332461552"/>
            <w:bookmarkStart w:id="247" w:name="_Toc332463337"/>
            <w:bookmarkStart w:id="248" w:name="_Toc332463585"/>
            <w:bookmarkStart w:id="249" w:name="_Toc332463833"/>
            <w:bookmarkStart w:id="250" w:name="_Toc332467866"/>
            <w:bookmarkStart w:id="251" w:name="_Toc332461086"/>
            <w:bookmarkStart w:id="252" w:name="_Toc332461332"/>
            <w:bookmarkStart w:id="253" w:name="_Toc332461576"/>
            <w:bookmarkStart w:id="254" w:name="_Toc332463361"/>
            <w:bookmarkStart w:id="255" w:name="_Toc332463609"/>
            <w:bookmarkStart w:id="256" w:name="_Toc332463857"/>
            <w:bookmarkStart w:id="257" w:name="_Toc332467890"/>
            <w:bookmarkStart w:id="258" w:name="_Toc332461089"/>
            <w:bookmarkStart w:id="259" w:name="_Toc332461335"/>
            <w:bookmarkStart w:id="260" w:name="_Toc332461579"/>
            <w:bookmarkStart w:id="261" w:name="_Toc332463364"/>
            <w:bookmarkStart w:id="262" w:name="_Toc332463612"/>
            <w:bookmarkStart w:id="263" w:name="_Toc332463860"/>
            <w:bookmarkStart w:id="264" w:name="_Toc332467893"/>
            <w:bookmarkStart w:id="265" w:name="_Toc332461091"/>
            <w:bookmarkStart w:id="266" w:name="_Toc332461337"/>
            <w:bookmarkStart w:id="267" w:name="_Toc332461581"/>
            <w:bookmarkStart w:id="268" w:name="_Toc332463366"/>
            <w:bookmarkStart w:id="269" w:name="_Toc332463614"/>
            <w:bookmarkStart w:id="270" w:name="_Toc332463862"/>
            <w:bookmarkStart w:id="271" w:name="_Toc332467895"/>
            <w:bookmarkStart w:id="272" w:name="_Toc332461092"/>
            <w:bookmarkStart w:id="273" w:name="_Toc332461338"/>
            <w:bookmarkStart w:id="274" w:name="_Toc332461582"/>
            <w:bookmarkStart w:id="275" w:name="_Toc332463367"/>
            <w:bookmarkStart w:id="276" w:name="_Toc332463615"/>
            <w:bookmarkStart w:id="277" w:name="_Toc332463863"/>
            <w:bookmarkStart w:id="278" w:name="_Toc332467896"/>
            <w:bookmarkStart w:id="279" w:name="_Toc332461095"/>
            <w:bookmarkStart w:id="280" w:name="_Toc332461341"/>
            <w:bookmarkStart w:id="281" w:name="_Toc332461585"/>
            <w:bookmarkStart w:id="282" w:name="_Toc332463370"/>
            <w:bookmarkStart w:id="283" w:name="_Toc332463618"/>
            <w:bookmarkStart w:id="284" w:name="_Toc332463866"/>
            <w:bookmarkStart w:id="285" w:name="_Toc332467899"/>
            <w:bookmarkStart w:id="286" w:name="_Toc332461096"/>
            <w:bookmarkStart w:id="287" w:name="_Toc332461342"/>
            <w:bookmarkStart w:id="288" w:name="_Toc332461586"/>
            <w:bookmarkStart w:id="289" w:name="_Toc332463371"/>
            <w:bookmarkStart w:id="290" w:name="_Toc332463619"/>
            <w:bookmarkStart w:id="291" w:name="_Toc332463867"/>
            <w:bookmarkStart w:id="292" w:name="_Toc332467900"/>
            <w:bookmarkStart w:id="293" w:name="_Toc332461097"/>
            <w:bookmarkStart w:id="294" w:name="_Toc332461343"/>
            <w:bookmarkStart w:id="295" w:name="_Toc332461587"/>
            <w:bookmarkStart w:id="296" w:name="_Toc332463372"/>
            <w:bookmarkStart w:id="297" w:name="_Toc332463620"/>
            <w:bookmarkStart w:id="298" w:name="_Toc332463868"/>
            <w:bookmarkStart w:id="299" w:name="_Toc332467901"/>
            <w:bookmarkStart w:id="300" w:name="_Toc332461098"/>
            <w:bookmarkStart w:id="301" w:name="_Toc332461344"/>
            <w:bookmarkStart w:id="302" w:name="_Toc332461588"/>
            <w:bookmarkStart w:id="303" w:name="_Toc332463373"/>
            <w:bookmarkStart w:id="304" w:name="_Toc332463621"/>
            <w:bookmarkStart w:id="305" w:name="_Toc332463869"/>
            <w:bookmarkStart w:id="306" w:name="_Toc332467902"/>
            <w:bookmarkStart w:id="307" w:name="_Toc332461099"/>
            <w:bookmarkStart w:id="308" w:name="_Toc332461345"/>
            <w:bookmarkStart w:id="309" w:name="_Toc332461589"/>
            <w:bookmarkStart w:id="310" w:name="_Toc332463374"/>
            <w:bookmarkStart w:id="311" w:name="_Toc332463622"/>
            <w:bookmarkStart w:id="312" w:name="_Toc332463870"/>
            <w:bookmarkStart w:id="313" w:name="_Toc332467903"/>
            <w:bookmarkStart w:id="314" w:name="_Toc332461100"/>
            <w:bookmarkStart w:id="315" w:name="_Toc332461346"/>
            <w:bookmarkStart w:id="316" w:name="_Toc332461590"/>
            <w:bookmarkStart w:id="317" w:name="_Toc332463375"/>
            <w:bookmarkStart w:id="318" w:name="_Toc332463623"/>
            <w:bookmarkStart w:id="319" w:name="_Toc332463871"/>
            <w:bookmarkStart w:id="320" w:name="_Toc332467904"/>
            <w:bookmarkStart w:id="321" w:name="_Toc332461102"/>
            <w:bookmarkStart w:id="322" w:name="_Toc332461348"/>
            <w:bookmarkStart w:id="323" w:name="_Toc332461592"/>
            <w:bookmarkStart w:id="324" w:name="_Toc332463377"/>
            <w:bookmarkStart w:id="325" w:name="_Toc332463625"/>
            <w:bookmarkStart w:id="326" w:name="_Toc332463873"/>
            <w:bookmarkStart w:id="327" w:name="_Toc332467906"/>
            <w:bookmarkStart w:id="328" w:name="_Toc332461103"/>
            <w:bookmarkStart w:id="329" w:name="_Toc332461349"/>
            <w:bookmarkStart w:id="330" w:name="_Toc332461593"/>
            <w:bookmarkStart w:id="331" w:name="_Toc332463378"/>
            <w:bookmarkStart w:id="332" w:name="_Toc332463626"/>
            <w:bookmarkStart w:id="333" w:name="_Toc332463874"/>
            <w:bookmarkStart w:id="334" w:name="_Toc332467907"/>
            <w:bookmarkStart w:id="335" w:name="_Toc332461106"/>
            <w:bookmarkStart w:id="336" w:name="_Toc332461352"/>
            <w:bookmarkStart w:id="337" w:name="_Toc332461596"/>
            <w:bookmarkStart w:id="338" w:name="_Toc332463381"/>
            <w:bookmarkStart w:id="339" w:name="_Toc332463629"/>
            <w:bookmarkStart w:id="340" w:name="_Toc332463877"/>
            <w:bookmarkStart w:id="341" w:name="_Toc332467910"/>
            <w:bookmarkStart w:id="342" w:name="_Toc332461110"/>
            <w:bookmarkStart w:id="343" w:name="_Toc332461356"/>
            <w:bookmarkStart w:id="344" w:name="_Toc332461600"/>
            <w:bookmarkStart w:id="345" w:name="_Toc332463385"/>
            <w:bookmarkStart w:id="346" w:name="_Toc332463633"/>
            <w:bookmarkStart w:id="347" w:name="_Toc332463881"/>
            <w:bookmarkStart w:id="348" w:name="_Toc332467914"/>
            <w:bookmarkStart w:id="349" w:name="_Toc332461116"/>
            <w:bookmarkStart w:id="350" w:name="_Toc332461362"/>
            <w:bookmarkStart w:id="351" w:name="_Toc332461606"/>
            <w:bookmarkStart w:id="352" w:name="_Toc332463391"/>
            <w:bookmarkStart w:id="353" w:name="_Toc332463639"/>
            <w:bookmarkStart w:id="354" w:name="_Toc332463887"/>
            <w:bookmarkStart w:id="355" w:name="_Toc332467920"/>
            <w:bookmarkStart w:id="356" w:name="_Toc332461117"/>
            <w:bookmarkStart w:id="357" w:name="_Toc332461363"/>
            <w:bookmarkStart w:id="358" w:name="_Toc332461607"/>
            <w:bookmarkStart w:id="359" w:name="_Toc332463392"/>
            <w:bookmarkStart w:id="360" w:name="_Toc332463640"/>
            <w:bookmarkStart w:id="361" w:name="_Toc332463888"/>
            <w:bookmarkStart w:id="362" w:name="_Toc332467921"/>
            <w:bookmarkStart w:id="363" w:name="_Toc332461118"/>
            <w:bookmarkStart w:id="364" w:name="_Toc332461364"/>
            <w:bookmarkStart w:id="365" w:name="_Toc332461608"/>
            <w:bookmarkStart w:id="366" w:name="_Toc332463393"/>
            <w:bookmarkStart w:id="367" w:name="_Toc332463641"/>
            <w:bookmarkStart w:id="368" w:name="_Toc332463889"/>
            <w:bookmarkStart w:id="369" w:name="_Toc332467922"/>
            <w:bookmarkStart w:id="370" w:name="_Toc332461136"/>
            <w:bookmarkStart w:id="371" w:name="_Toc332461382"/>
            <w:bookmarkStart w:id="372" w:name="_Toc332461626"/>
            <w:bookmarkStart w:id="373" w:name="_Toc332463411"/>
            <w:bookmarkStart w:id="374" w:name="_Toc332463659"/>
            <w:bookmarkStart w:id="375" w:name="_Toc332463907"/>
            <w:bookmarkStart w:id="376" w:name="_Toc332467940"/>
            <w:bookmarkStart w:id="377" w:name="_Toc332461139"/>
            <w:bookmarkStart w:id="378" w:name="_Toc332461385"/>
            <w:bookmarkStart w:id="379" w:name="_Toc332461629"/>
            <w:bookmarkStart w:id="380" w:name="_Toc332463414"/>
            <w:bookmarkStart w:id="381" w:name="_Toc332463662"/>
            <w:bookmarkStart w:id="382" w:name="_Toc332463910"/>
            <w:bookmarkStart w:id="383" w:name="_Toc332467943"/>
            <w:bookmarkStart w:id="384" w:name="_Toc332461147"/>
            <w:bookmarkStart w:id="385" w:name="_Toc332461393"/>
            <w:bookmarkStart w:id="386" w:name="_Toc332461637"/>
            <w:bookmarkStart w:id="387" w:name="_Toc332463422"/>
            <w:bookmarkStart w:id="388" w:name="_Toc332463670"/>
            <w:bookmarkStart w:id="389" w:name="_Toc332463918"/>
            <w:bookmarkStart w:id="390" w:name="_Toc332467951"/>
            <w:bookmarkStart w:id="391" w:name="_Toc332461157"/>
            <w:bookmarkStart w:id="392" w:name="_Toc332461403"/>
            <w:bookmarkStart w:id="393" w:name="_Toc332461647"/>
            <w:bookmarkStart w:id="394" w:name="_Toc332463432"/>
            <w:bookmarkStart w:id="395" w:name="_Toc332463680"/>
            <w:bookmarkStart w:id="396" w:name="_Toc332463928"/>
            <w:bookmarkStart w:id="397" w:name="_Toc332467961"/>
            <w:bookmarkStart w:id="398" w:name="_Toc332461159"/>
            <w:bookmarkStart w:id="399" w:name="_Toc332461405"/>
            <w:bookmarkStart w:id="400" w:name="_Toc332461649"/>
            <w:bookmarkStart w:id="401" w:name="_Toc332463434"/>
            <w:bookmarkStart w:id="402" w:name="_Toc332463682"/>
            <w:bookmarkStart w:id="403" w:name="_Toc332463930"/>
            <w:bookmarkStart w:id="404" w:name="_Toc332467963"/>
            <w:bookmarkStart w:id="405" w:name="_Toc332461162"/>
            <w:bookmarkStart w:id="406" w:name="_Toc332461408"/>
            <w:bookmarkStart w:id="407" w:name="_Toc332461652"/>
            <w:bookmarkStart w:id="408" w:name="_Toc332463437"/>
            <w:bookmarkStart w:id="409" w:name="_Toc332463685"/>
            <w:bookmarkStart w:id="410" w:name="_Toc332463933"/>
            <w:bookmarkStart w:id="411" w:name="_Toc332467966"/>
            <w:bookmarkStart w:id="412" w:name="_Toc332461163"/>
            <w:bookmarkStart w:id="413" w:name="_Toc332461409"/>
            <w:bookmarkStart w:id="414" w:name="_Toc332461653"/>
            <w:bookmarkStart w:id="415" w:name="_Toc332463438"/>
            <w:bookmarkStart w:id="416" w:name="_Toc332463686"/>
            <w:bookmarkStart w:id="417" w:name="_Toc332463934"/>
            <w:bookmarkStart w:id="418" w:name="_Toc332467967"/>
            <w:bookmarkStart w:id="419" w:name="_Toc332461164"/>
            <w:bookmarkStart w:id="420" w:name="_Toc332461410"/>
            <w:bookmarkStart w:id="421" w:name="_Toc332461654"/>
            <w:bookmarkStart w:id="422" w:name="_Toc332463439"/>
            <w:bookmarkStart w:id="423" w:name="_Toc332463687"/>
            <w:bookmarkStart w:id="424" w:name="_Toc332463935"/>
            <w:bookmarkStart w:id="425" w:name="_Toc332467968"/>
            <w:bookmarkStart w:id="426" w:name="_Toc332461167"/>
            <w:bookmarkStart w:id="427" w:name="_Toc332461413"/>
            <w:bookmarkStart w:id="428" w:name="_Toc332461657"/>
            <w:bookmarkStart w:id="429" w:name="_Toc332463442"/>
            <w:bookmarkStart w:id="430" w:name="_Toc332463690"/>
            <w:bookmarkStart w:id="431" w:name="_Toc332463938"/>
            <w:bookmarkStart w:id="432" w:name="_Toc332467971"/>
            <w:bookmarkStart w:id="433" w:name="_Toc332461168"/>
            <w:bookmarkStart w:id="434" w:name="_Toc332461414"/>
            <w:bookmarkStart w:id="435" w:name="_Toc332461658"/>
            <w:bookmarkStart w:id="436" w:name="_Toc332463443"/>
            <w:bookmarkStart w:id="437" w:name="_Toc332463691"/>
            <w:bookmarkStart w:id="438" w:name="_Toc332463939"/>
            <w:bookmarkStart w:id="439" w:name="_Toc332467972"/>
            <w:bookmarkStart w:id="440" w:name="_Toc332461169"/>
            <w:bookmarkStart w:id="441" w:name="_Toc332461415"/>
            <w:bookmarkStart w:id="442" w:name="_Toc332461659"/>
            <w:bookmarkStart w:id="443" w:name="_Toc332463444"/>
            <w:bookmarkStart w:id="444" w:name="_Toc332463692"/>
            <w:bookmarkStart w:id="445" w:name="_Toc332463940"/>
            <w:bookmarkStart w:id="446" w:name="_Toc332467973"/>
            <w:bookmarkStart w:id="447" w:name="_Toc332461170"/>
            <w:bookmarkStart w:id="448" w:name="_Toc332461416"/>
            <w:bookmarkStart w:id="449" w:name="_Toc332461660"/>
            <w:bookmarkStart w:id="450" w:name="_Toc332463445"/>
            <w:bookmarkStart w:id="451" w:name="_Toc332463693"/>
            <w:bookmarkStart w:id="452" w:name="_Toc332463941"/>
            <w:bookmarkStart w:id="453" w:name="_Toc332467974"/>
            <w:bookmarkStart w:id="454" w:name="_Toc332461175"/>
            <w:bookmarkStart w:id="455" w:name="_Toc332461421"/>
            <w:bookmarkStart w:id="456" w:name="_Toc332461665"/>
            <w:bookmarkStart w:id="457" w:name="_Toc332463450"/>
            <w:bookmarkStart w:id="458" w:name="_Toc332463698"/>
            <w:bookmarkStart w:id="459" w:name="_Toc332463946"/>
            <w:bookmarkStart w:id="460" w:name="_Toc332467979"/>
            <w:bookmarkStart w:id="461" w:name="_Toc332461176"/>
            <w:bookmarkStart w:id="462" w:name="_Toc332461422"/>
            <w:bookmarkStart w:id="463" w:name="_Toc332461666"/>
            <w:bookmarkStart w:id="464" w:name="_Toc332463451"/>
            <w:bookmarkStart w:id="465" w:name="_Toc332463699"/>
            <w:bookmarkStart w:id="466" w:name="_Toc332463947"/>
            <w:bookmarkStart w:id="467" w:name="_Toc332467980"/>
            <w:bookmarkStart w:id="468" w:name="_Toc332461181"/>
            <w:bookmarkStart w:id="469" w:name="_Toc332461427"/>
            <w:bookmarkStart w:id="470" w:name="_Toc332461671"/>
            <w:bookmarkStart w:id="471" w:name="_Toc332463456"/>
            <w:bookmarkStart w:id="472" w:name="_Toc332463704"/>
            <w:bookmarkStart w:id="473" w:name="_Toc332463952"/>
            <w:bookmarkStart w:id="474" w:name="_Toc332467985"/>
            <w:bookmarkStart w:id="475" w:name="_Toc332467993"/>
            <w:bookmarkStart w:id="476" w:name="_Toc332467994"/>
            <w:bookmarkStart w:id="477" w:name="_Toc332467996"/>
            <w:bookmarkStart w:id="478" w:name="_Toc332467997"/>
            <w:bookmarkStart w:id="479" w:name="_Toc332468000"/>
            <w:bookmarkStart w:id="480" w:name="_Toc332468003"/>
            <w:bookmarkStart w:id="481" w:name="_Toc332463469"/>
            <w:bookmarkStart w:id="482" w:name="_Toc332463717"/>
            <w:bookmarkStart w:id="483" w:name="_Toc332463965"/>
            <w:bookmarkStart w:id="484" w:name="_Toc332468004"/>
            <w:bookmarkStart w:id="485" w:name="_Toc332463482"/>
            <w:bookmarkStart w:id="486" w:name="_Toc332463730"/>
            <w:bookmarkStart w:id="487" w:name="_Toc332463978"/>
            <w:bookmarkStart w:id="488" w:name="_Toc332468022"/>
            <w:bookmarkStart w:id="489" w:name="_Toc333408606"/>
            <w:bookmarkStart w:id="490" w:name="_Toc333927017"/>
            <w:bookmarkStart w:id="491" w:name="_Toc332534146"/>
            <w:bookmarkStart w:id="492" w:name="_Toc332632039"/>
            <w:bookmarkStart w:id="493" w:name="_Toc332735177"/>
            <w:bookmarkStart w:id="494" w:name="_Toc332908425"/>
            <w:bookmarkStart w:id="495" w:name="_Toc332963436"/>
            <w:bookmarkStart w:id="496" w:name="_Toc332965476"/>
            <w:bookmarkStart w:id="497" w:name="_Toc333408607"/>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r w:rsidRPr="00F03FEF">
              <w:t>Term</w:t>
            </w:r>
          </w:p>
        </w:tc>
        <w:tc>
          <w:tcPr>
            <w:tcW w:w="7229" w:type="dxa"/>
            <w:shd w:val="clear" w:color="auto" w:fill="C6D9F1" w:themeFill="text2" w:themeFillTint="33"/>
          </w:tcPr>
          <w:p w14:paraId="65BAF50A" w14:textId="77777777" w:rsidR="00195F0A" w:rsidRPr="00F03FEF" w:rsidRDefault="00195F0A" w:rsidP="00A8210B">
            <w:pPr>
              <w:pStyle w:val="OWSTableheading"/>
            </w:pPr>
            <w:r w:rsidRPr="00F03FEF">
              <w:t>Description</w:t>
            </w:r>
          </w:p>
        </w:tc>
      </w:tr>
      <w:tr w:rsidR="007E6974" w:rsidRPr="00F03FEF" w14:paraId="65BAF50E" w14:textId="77777777" w:rsidTr="00176AC3">
        <w:tc>
          <w:tcPr>
            <w:tcW w:w="1985" w:type="dxa"/>
          </w:tcPr>
          <w:p w14:paraId="65BAF50C" w14:textId="77777777" w:rsidR="007E6974" w:rsidRPr="00F03FEF" w:rsidRDefault="007E6974" w:rsidP="00C8604A">
            <w:pPr>
              <w:pStyle w:val="OWSTabletext"/>
              <w:rPr>
                <w:color w:val="auto"/>
              </w:rPr>
            </w:pPr>
            <w:r>
              <w:rPr>
                <w:color w:val="auto"/>
              </w:rPr>
              <w:t>Abandoning</w:t>
            </w:r>
          </w:p>
        </w:tc>
        <w:tc>
          <w:tcPr>
            <w:tcW w:w="7229" w:type="dxa"/>
          </w:tcPr>
          <w:p w14:paraId="65BAF50D" w14:textId="77777777" w:rsidR="007E6974" w:rsidRPr="00F03FEF" w:rsidRDefault="002B1763" w:rsidP="00C8604A">
            <w:pPr>
              <w:pStyle w:val="OWSTabletext"/>
              <w:rPr>
                <w:color w:val="auto"/>
              </w:rPr>
            </w:pPr>
            <w:r>
              <w:rPr>
                <w:color w:val="auto"/>
              </w:rPr>
              <w:t>To cease efforts to produce fluids from a well and to plug the well without adversely affecting the environment</w:t>
            </w:r>
          </w:p>
        </w:tc>
      </w:tr>
      <w:tr w:rsidR="00C8604A" w:rsidRPr="00F03FEF" w14:paraId="65BAF511" w14:textId="77777777" w:rsidTr="00176AC3">
        <w:tc>
          <w:tcPr>
            <w:tcW w:w="1985" w:type="dxa"/>
          </w:tcPr>
          <w:p w14:paraId="65BAF50F" w14:textId="77777777" w:rsidR="00C8604A" w:rsidRPr="00F03FEF" w:rsidRDefault="00C8604A" w:rsidP="00C8604A">
            <w:pPr>
              <w:pStyle w:val="OWSTabletext"/>
              <w:rPr>
                <w:rFonts w:eastAsia="Tahoma"/>
                <w:color w:val="auto"/>
              </w:rPr>
            </w:pPr>
            <w:r w:rsidRPr="00F03FEF">
              <w:rPr>
                <w:color w:val="auto"/>
              </w:rPr>
              <w:t>Annulus</w:t>
            </w:r>
          </w:p>
        </w:tc>
        <w:tc>
          <w:tcPr>
            <w:tcW w:w="7229" w:type="dxa"/>
          </w:tcPr>
          <w:p w14:paraId="65BAF510" w14:textId="77777777" w:rsidR="00C8604A" w:rsidRPr="00F03FEF" w:rsidRDefault="00C8604A" w:rsidP="00C8604A">
            <w:pPr>
              <w:pStyle w:val="OWSTabletext"/>
              <w:rPr>
                <w:rFonts w:eastAsia="Tahoma"/>
                <w:color w:val="auto"/>
              </w:rPr>
            </w:pPr>
            <w:r w:rsidRPr="00F03FEF">
              <w:rPr>
                <w:color w:val="auto"/>
              </w:rPr>
              <w:t>The gap between tubing and casing or between two casing string</w:t>
            </w:r>
            <w:r w:rsidR="00490680">
              <w:rPr>
                <w:color w:val="auto"/>
              </w:rPr>
              <w:t>s</w:t>
            </w:r>
            <w:r w:rsidRPr="00F03FEF">
              <w:rPr>
                <w:color w:val="auto"/>
              </w:rPr>
              <w:t xml:space="preserve"> or between the casing and the wellbore. The annulus between the tubing and casing is the primary path for producing gas from CSG wells.</w:t>
            </w:r>
          </w:p>
        </w:tc>
      </w:tr>
      <w:tr w:rsidR="00C75D3F" w:rsidRPr="00F03FEF" w14:paraId="65BAF514" w14:textId="77777777" w:rsidTr="00CA16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12" w14:textId="77777777" w:rsidR="00C75D3F" w:rsidRPr="00F03FEF" w:rsidRDefault="00C75D3F" w:rsidP="00C8604A">
            <w:pPr>
              <w:pStyle w:val="OWSTabletext"/>
              <w:rPr>
                <w:color w:val="auto"/>
              </w:rPr>
            </w:pPr>
            <w:r>
              <w:rPr>
                <w:color w:val="auto"/>
              </w:rPr>
              <w:t>Bore</w:t>
            </w:r>
          </w:p>
        </w:tc>
        <w:tc>
          <w:tcPr>
            <w:tcW w:w="7229" w:type="dxa"/>
            <w:tcBorders>
              <w:top w:val="nil"/>
              <w:left w:val="nil"/>
              <w:bottom w:val="single" w:sz="4" w:space="0" w:color="auto"/>
              <w:right w:val="single" w:sz="4" w:space="0" w:color="auto"/>
            </w:tcBorders>
            <w:shd w:val="clear" w:color="auto" w:fill="auto"/>
          </w:tcPr>
          <w:p w14:paraId="65BAF513" w14:textId="77777777" w:rsidR="00C75D3F" w:rsidRPr="00F03FEF" w:rsidRDefault="00006C27" w:rsidP="00C75D3F">
            <w:pPr>
              <w:pStyle w:val="OWSTabletext"/>
              <w:rPr>
                <w:color w:val="auto"/>
              </w:rPr>
            </w:pPr>
            <w:r w:rsidRPr="00006C27">
              <w:rPr>
                <w:color w:val="auto"/>
              </w:rPr>
              <w:t>A narrow, artificially constructed hole or cavity used to intercept, collect or store water from an aquifer, or to passively observe or collect groundwater information. Also known as a borehole, drill holes or piezometer. This report uses the term ‘bore’ in reference to the extraction, exploration or monitoring or water.</w:t>
            </w:r>
            <w:r w:rsidR="00C75D3F">
              <w:t xml:space="preserve"> </w:t>
            </w:r>
          </w:p>
        </w:tc>
      </w:tr>
      <w:tr w:rsidR="00C8604A" w:rsidRPr="00F03FEF" w14:paraId="65BAF517" w14:textId="77777777" w:rsidTr="00CA16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15" w14:textId="77777777" w:rsidR="00C8604A" w:rsidRPr="00F03FEF" w:rsidRDefault="00C8604A" w:rsidP="00C8604A">
            <w:pPr>
              <w:pStyle w:val="OWSTabletext"/>
              <w:rPr>
                <w:rFonts w:eastAsia="Tahoma"/>
                <w:color w:val="auto"/>
              </w:rPr>
            </w:pPr>
            <w:r w:rsidRPr="00F03FEF">
              <w:rPr>
                <w:color w:val="auto"/>
              </w:rPr>
              <w:t>Borehole</w:t>
            </w:r>
          </w:p>
        </w:tc>
        <w:tc>
          <w:tcPr>
            <w:tcW w:w="7229" w:type="dxa"/>
            <w:tcBorders>
              <w:top w:val="nil"/>
              <w:left w:val="nil"/>
              <w:bottom w:val="single" w:sz="4" w:space="0" w:color="auto"/>
              <w:right w:val="single" w:sz="4" w:space="0" w:color="auto"/>
            </w:tcBorders>
            <w:shd w:val="clear" w:color="auto" w:fill="auto"/>
          </w:tcPr>
          <w:p w14:paraId="65BAF516" w14:textId="77777777" w:rsidR="00C8604A" w:rsidRPr="00F03FEF" w:rsidRDefault="00C8604A" w:rsidP="00C8604A">
            <w:pPr>
              <w:pStyle w:val="OWSTabletext"/>
              <w:rPr>
                <w:rFonts w:eastAsia="Tahoma"/>
                <w:color w:val="auto"/>
              </w:rPr>
            </w:pPr>
            <w:r w:rsidRPr="00F03FEF">
              <w:rPr>
                <w:color w:val="auto"/>
              </w:rPr>
              <w:t>A hole drilled for purposes other than production of oil, gas or water (e.g. a mineral exploration borehole).</w:t>
            </w:r>
          </w:p>
        </w:tc>
      </w:tr>
      <w:tr w:rsidR="007404AD" w:rsidRPr="00F03FEF" w14:paraId="65BAF51A" w14:textId="77777777" w:rsidTr="00CA16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18" w14:textId="77777777" w:rsidR="007404AD" w:rsidRPr="00F03FEF" w:rsidRDefault="007404AD" w:rsidP="00C8604A">
            <w:pPr>
              <w:pStyle w:val="OWSTabletext"/>
              <w:rPr>
                <w:color w:val="auto"/>
              </w:rPr>
            </w:pPr>
            <w:r w:rsidRPr="00F03FEF">
              <w:rPr>
                <w:color w:val="auto"/>
              </w:rPr>
              <w:t>Borehole breakouts</w:t>
            </w:r>
          </w:p>
        </w:tc>
        <w:tc>
          <w:tcPr>
            <w:tcW w:w="7229" w:type="dxa"/>
            <w:tcBorders>
              <w:top w:val="nil"/>
              <w:left w:val="nil"/>
              <w:bottom w:val="single" w:sz="4" w:space="0" w:color="auto"/>
              <w:right w:val="single" w:sz="4" w:space="0" w:color="auto"/>
            </w:tcBorders>
            <w:shd w:val="clear" w:color="auto" w:fill="auto"/>
          </w:tcPr>
          <w:p w14:paraId="65BAF519" w14:textId="77777777" w:rsidR="007404AD" w:rsidRPr="00F03FEF" w:rsidRDefault="007404AD" w:rsidP="00490680">
            <w:pPr>
              <w:pStyle w:val="OWSTabletext"/>
              <w:rPr>
                <w:color w:val="auto"/>
              </w:rPr>
            </w:pPr>
            <w:r w:rsidRPr="00F03FEF">
              <w:rPr>
                <w:color w:val="auto"/>
              </w:rPr>
              <w:t>Enlargements and elongation of a borehole in a preferential direction and formed by spalling of fragments of the wellbore</w:t>
            </w:r>
            <w:r w:rsidR="00666E76" w:rsidRPr="00F03FEF">
              <w:rPr>
                <w:color w:val="auto"/>
              </w:rPr>
              <w:t xml:space="preserve"> in a direction parallel to the minimum horizontal stress.</w:t>
            </w:r>
          </w:p>
        </w:tc>
      </w:tr>
      <w:tr w:rsidR="00C8604A" w:rsidRPr="00F03FEF" w14:paraId="65BAF51D"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1B" w14:textId="77777777" w:rsidR="00C8604A" w:rsidRPr="00F03FEF" w:rsidRDefault="00C8604A" w:rsidP="00C8604A">
            <w:pPr>
              <w:pStyle w:val="OWSTabletext"/>
              <w:rPr>
                <w:rFonts w:eastAsia="Times New Roman"/>
                <w:bCs/>
                <w:color w:val="auto"/>
              </w:rPr>
            </w:pPr>
            <w:r w:rsidRPr="00F03FEF">
              <w:rPr>
                <w:color w:val="auto"/>
              </w:rPr>
              <w:t>Casing</w:t>
            </w:r>
          </w:p>
        </w:tc>
        <w:tc>
          <w:tcPr>
            <w:tcW w:w="7229" w:type="dxa"/>
            <w:tcBorders>
              <w:top w:val="nil"/>
              <w:left w:val="nil"/>
              <w:bottom w:val="single" w:sz="4" w:space="0" w:color="auto"/>
              <w:right w:val="single" w:sz="4" w:space="0" w:color="auto"/>
            </w:tcBorders>
            <w:shd w:val="clear" w:color="auto" w:fill="auto"/>
          </w:tcPr>
          <w:p w14:paraId="65BAF51C" w14:textId="77777777" w:rsidR="00C8604A" w:rsidRPr="00F03FEF" w:rsidRDefault="00C8604A" w:rsidP="0010291D">
            <w:pPr>
              <w:pStyle w:val="OWSTabletext"/>
              <w:rPr>
                <w:rFonts w:eastAsia="Tahoma"/>
                <w:color w:val="auto"/>
              </w:rPr>
            </w:pPr>
            <w:r w:rsidRPr="00F03FEF">
              <w:rPr>
                <w:color w:val="auto"/>
              </w:rPr>
              <w:t xml:space="preserve">Steel </w:t>
            </w:r>
            <w:r w:rsidR="0010291D">
              <w:rPr>
                <w:color w:val="auto"/>
              </w:rPr>
              <w:t>pip</w:t>
            </w:r>
            <w:r w:rsidRPr="00F03FEF">
              <w:rPr>
                <w:color w:val="auto"/>
              </w:rPr>
              <w:t>e used to line a well and support the rock. Casing extends to the surface and is sealed by a cement sheath between the casing and the rock.</w:t>
            </w:r>
          </w:p>
        </w:tc>
      </w:tr>
      <w:tr w:rsidR="00C8604A" w:rsidRPr="00F03FEF" w14:paraId="65BAF520"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1E" w14:textId="77777777" w:rsidR="00C8604A" w:rsidRPr="00F03FEF" w:rsidRDefault="00C8604A" w:rsidP="00C8604A">
            <w:pPr>
              <w:pStyle w:val="OWSTabletext"/>
              <w:rPr>
                <w:rFonts w:eastAsia="Tahoma"/>
                <w:color w:val="auto"/>
              </w:rPr>
            </w:pPr>
            <w:r w:rsidRPr="00F03FEF">
              <w:rPr>
                <w:color w:val="auto"/>
              </w:rPr>
              <w:t>Casing shoe</w:t>
            </w:r>
          </w:p>
        </w:tc>
        <w:tc>
          <w:tcPr>
            <w:tcW w:w="7229" w:type="dxa"/>
            <w:tcBorders>
              <w:top w:val="nil"/>
              <w:left w:val="nil"/>
              <w:bottom w:val="single" w:sz="4" w:space="0" w:color="auto"/>
              <w:right w:val="single" w:sz="4" w:space="0" w:color="auto"/>
            </w:tcBorders>
            <w:shd w:val="clear" w:color="auto" w:fill="auto"/>
          </w:tcPr>
          <w:p w14:paraId="65BAF51F" w14:textId="77777777" w:rsidR="00C8604A" w:rsidRPr="00F03FEF" w:rsidRDefault="00C8604A" w:rsidP="00C8604A">
            <w:pPr>
              <w:pStyle w:val="OWSTabletext"/>
              <w:rPr>
                <w:rFonts w:eastAsia="Tahoma"/>
                <w:color w:val="auto"/>
              </w:rPr>
            </w:pPr>
            <w:r w:rsidRPr="00F03FEF">
              <w:rPr>
                <w:color w:val="auto"/>
              </w:rPr>
              <w:t>A short adaptor that fits on the downhole end of the casing string that facilitates insertion of the casing into the well.</w:t>
            </w:r>
          </w:p>
        </w:tc>
      </w:tr>
      <w:tr w:rsidR="0030561F" w:rsidRPr="00F03FEF" w14:paraId="65BAF523"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21" w14:textId="77777777" w:rsidR="0030561F" w:rsidRPr="00F03FEF" w:rsidRDefault="0030561F" w:rsidP="00C8604A">
            <w:pPr>
              <w:pStyle w:val="OWSTabletext"/>
              <w:rPr>
                <w:color w:val="auto"/>
              </w:rPr>
            </w:pPr>
            <w:r>
              <w:rPr>
                <w:color w:val="auto"/>
              </w:rPr>
              <w:t>Cement bond</w:t>
            </w:r>
          </w:p>
        </w:tc>
        <w:tc>
          <w:tcPr>
            <w:tcW w:w="7229" w:type="dxa"/>
            <w:tcBorders>
              <w:top w:val="nil"/>
              <w:left w:val="nil"/>
              <w:bottom w:val="single" w:sz="4" w:space="0" w:color="auto"/>
              <w:right w:val="single" w:sz="4" w:space="0" w:color="auto"/>
            </w:tcBorders>
            <w:shd w:val="clear" w:color="auto" w:fill="auto"/>
          </w:tcPr>
          <w:p w14:paraId="65BAF522" w14:textId="77777777" w:rsidR="0030561F" w:rsidRPr="00F03FEF" w:rsidRDefault="0030561F" w:rsidP="00C8604A">
            <w:pPr>
              <w:pStyle w:val="OWSTabletext"/>
              <w:rPr>
                <w:color w:val="auto"/>
              </w:rPr>
            </w:pPr>
            <w:r>
              <w:rPr>
                <w:color w:val="auto"/>
              </w:rPr>
              <w:t>The adherence of casing to cement and cement to formation. When casing is run in a well, it is set, or bonded, to the formation by means of cement</w:t>
            </w:r>
            <w:r w:rsidR="00490680">
              <w:rPr>
                <w:color w:val="auto"/>
              </w:rPr>
              <w:t>.</w:t>
            </w:r>
          </w:p>
        </w:tc>
      </w:tr>
      <w:tr w:rsidR="00FC7EF4" w:rsidRPr="00F03FEF" w14:paraId="65BAF526"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24" w14:textId="77777777" w:rsidR="00FC7EF4" w:rsidRPr="00F03FEF" w:rsidRDefault="00FC7EF4" w:rsidP="00FC7EF4">
            <w:pPr>
              <w:pStyle w:val="OWSTabletext"/>
              <w:rPr>
                <w:color w:val="auto"/>
              </w:rPr>
            </w:pPr>
            <w:r>
              <w:rPr>
                <w:color w:val="auto"/>
              </w:rPr>
              <w:t>Cement sheath</w:t>
            </w:r>
          </w:p>
        </w:tc>
        <w:tc>
          <w:tcPr>
            <w:tcW w:w="7229" w:type="dxa"/>
            <w:tcBorders>
              <w:top w:val="nil"/>
              <w:left w:val="nil"/>
              <w:bottom w:val="single" w:sz="4" w:space="0" w:color="auto"/>
              <w:right w:val="single" w:sz="4" w:space="0" w:color="auto"/>
            </w:tcBorders>
            <w:shd w:val="clear" w:color="auto" w:fill="auto"/>
          </w:tcPr>
          <w:p w14:paraId="65BAF525" w14:textId="77777777" w:rsidR="00FC7EF4" w:rsidRPr="00F03FEF" w:rsidRDefault="00FC7EF4" w:rsidP="0010291D">
            <w:pPr>
              <w:pStyle w:val="OWSTabletext"/>
              <w:rPr>
                <w:color w:val="auto"/>
              </w:rPr>
            </w:pPr>
            <w:r>
              <w:rPr>
                <w:color w:val="auto"/>
              </w:rPr>
              <w:t>Cement ring in the annu</w:t>
            </w:r>
            <w:r w:rsidR="0010291D">
              <w:rPr>
                <w:color w:val="auto"/>
              </w:rPr>
              <w:t>lus between casing and wellbore</w:t>
            </w:r>
            <w:r>
              <w:rPr>
                <w:color w:val="auto"/>
              </w:rPr>
              <w:t xml:space="preserve"> or between </w:t>
            </w:r>
            <w:r w:rsidR="0010291D">
              <w:rPr>
                <w:color w:val="auto"/>
              </w:rPr>
              <w:t>two casing strings</w:t>
            </w:r>
            <w:r w:rsidR="00490680">
              <w:rPr>
                <w:color w:val="auto"/>
              </w:rPr>
              <w:t>.</w:t>
            </w:r>
          </w:p>
        </w:tc>
      </w:tr>
      <w:tr w:rsidR="00C8604A" w:rsidRPr="00F03FEF" w14:paraId="65BAF529"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27" w14:textId="77777777" w:rsidR="00C8604A" w:rsidRPr="00F03FEF" w:rsidRDefault="00C8604A" w:rsidP="00C8604A">
            <w:pPr>
              <w:pStyle w:val="OWSTabletext"/>
              <w:rPr>
                <w:rFonts w:eastAsia="Tahoma"/>
                <w:color w:val="auto"/>
              </w:rPr>
            </w:pPr>
            <w:r w:rsidRPr="00F03FEF">
              <w:rPr>
                <w:color w:val="auto"/>
              </w:rPr>
              <w:t>Coal seam gas</w:t>
            </w:r>
          </w:p>
        </w:tc>
        <w:tc>
          <w:tcPr>
            <w:tcW w:w="7229" w:type="dxa"/>
            <w:tcBorders>
              <w:top w:val="nil"/>
              <w:left w:val="nil"/>
              <w:bottom w:val="single" w:sz="4" w:space="0" w:color="auto"/>
              <w:right w:val="single" w:sz="4" w:space="0" w:color="auto"/>
            </w:tcBorders>
            <w:shd w:val="clear" w:color="auto" w:fill="auto"/>
          </w:tcPr>
          <w:p w14:paraId="65BAF528" w14:textId="77777777" w:rsidR="00C8604A" w:rsidRPr="00F03FEF" w:rsidRDefault="00C8604A" w:rsidP="00C8604A">
            <w:pPr>
              <w:pStyle w:val="OWSTabletext"/>
              <w:rPr>
                <w:rFonts w:eastAsia="Tahoma"/>
                <w:color w:val="auto"/>
              </w:rPr>
            </w:pPr>
            <w:r w:rsidRPr="00F03FEF">
              <w:rPr>
                <w:color w:val="auto"/>
              </w:rPr>
              <w:t>A form of natural gas (generally 95 to 97% pure methane, CH</w:t>
            </w:r>
            <w:r w:rsidRPr="00F03FEF">
              <w:rPr>
                <w:color w:val="auto"/>
                <w:vertAlign w:val="subscript"/>
              </w:rPr>
              <w:t>4</w:t>
            </w:r>
            <w:r w:rsidRPr="00F03FEF">
              <w:rPr>
                <w:color w:val="auto"/>
              </w:rPr>
              <w:t>) typically extracted from permeable coal seams at depths of 300 to 1000 m. Also called coal seam methane (CSM) or coalbed methane (CBM).</w:t>
            </w:r>
          </w:p>
        </w:tc>
      </w:tr>
      <w:tr w:rsidR="00E508D5" w:rsidRPr="00F03FEF" w14:paraId="65BAF52C"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2A" w14:textId="77777777" w:rsidR="00E508D5" w:rsidRPr="00F03FEF" w:rsidRDefault="00E508D5" w:rsidP="00C8604A">
            <w:pPr>
              <w:pStyle w:val="OWSTabletext"/>
              <w:rPr>
                <w:color w:val="auto"/>
              </w:rPr>
            </w:pPr>
            <w:r>
              <w:rPr>
                <w:color w:val="auto"/>
              </w:rPr>
              <w:t>Compaction</w:t>
            </w:r>
          </w:p>
        </w:tc>
        <w:tc>
          <w:tcPr>
            <w:tcW w:w="7229" w:type="dxa"/>
            <w:tcBorders>
              <w:top w:val="nil"/>
              <w:left w:val="nil"/>
              <w:bottom w:val="single" w:sz="4" w:space="0" w:color="auto"/>
              <w:right w:val="single" w:sz="4" w:space="0" w:color="auto"/>
            </w:tcBorders>
            <w:shd w:val="clear" w:color="auto" w:fill="auto"/>
          </w:tcPr>
          <w:p w14:paraId="65BAF52B" w14:textId="6CF4DBB4" w:rsidR="00E508D5" w:rsidRPr="00E508D5" w:rsidRDefault="00E508D5" w:rsidP="00C8604A">
            <w:pPr>
              <w:pStyle w:val="OWSTabletext"/>
              <w:rPr>
                <w:color w:val="auto"/>
              </w:rPr>
            </w:pPr>
            <w:r w:rsidRPr="00E508D5">
              <w:rPr>
                <w:color w:val="auto"/>
              </w:rPr>
              <w:t>The physical process by which sediments are</w:t>
            </w:r>
            <w:r w:rsidR="0094518B">
              <w:rPr>
                <w:rFonts w:ascii="ZWAdobeF" w:hAnsi="ZWAdobeF" w:cs="ZWAdobeF"/>
                <w:color w:val="auto"/>
                <w:sz w:val="2"/>
                <w:szCs w:val="2"/>
              </w:rPr>
              <w:t>7T</w:t>
            </w:r>
            <w:r w:rsidRPr="00E508D5">
              <w:rPr>
                <w:rStyle w:val="apple-converted-space"/>
                <w:color w:val="auto"/>
              </w:rPr>
              <w:t> </w:t>
            </w:r>
            <w:r w:rsidR="0094518B">
              <w:rPr>
                <w:rStyle w:val="apple-converted-space"/>
                <w:rFonts w:ascii="ZWAdobeF" w:hAnsi="ZWAdobeF" w:cs="ZWAdobeF"/>
                <w:color w:val="auto"/>
                <w:sz w:val="2"/>
                <w:szCs w:val="2"/>
              </w:rPr>
              <w:t>7T</w:t>
            </w:r>
            <w:hyperlink r:id="rId16" w:history="1">
              <w:r w:rsidRPr="00E508D5">
                <w:rPr>
                  <w:rStyle w:val="Hyperlink"/>
                  <w:color w:val="auto"/>
                  <w:u w:val="none"/>
                </w:rPr>
                <w:t>consolidated</w:t>
              </w:r>
            </w:hyperlink>
            <w:r w:rsidRPr="00E508D5">
              <w:rPr>
                <w:color w:val="auto"/>
              </w:rPr>
              <w:t>, resulting in the reduction of</w:t>
            </w:r>
            <w:r w:rsidR="0094518B">
              <w:rPr>
                <w:rFonts w:ascii="ZWAdobeF" w:hAnsi="ZWAdobeF" w:cs="ZWAdobeF"/>
                <w:color w:val="auto"/>
                <w:sz w:val="2"/>
                <w:szCs w:val="2"/>
              </w:rPr>
              <w:t>7T</w:t>
            </w:r>
            <w:r w:rsidRPr="00E508D5">
              <w:rPr>
                <w:rStyle w:val="apple-converted-space"/>
                <w:color w:val="auto"/>
              </w:rPr>
              <w:t> </w:t>
            </w:r>
            <w:r w:rsidR="0094518B">
              <w:rPr>
                <w:rStyle w:val="apple-converted-space"/>
                <w:rFonts w:ascii="ZWAdobeF" w:hAnsi="ZWAdobeF" w:cs="ZWAdobeF"/>
                <w:color w:val="auto"/>
                <w:sz w:val="2"/>
                <w:szCs w:val="2"/>
              </w:rPr>
              <w:t>7T</w:t>
            </w:r>
            <w:hyperlink r:id="rId17" w:history="1">
              <w:r w:rsidRPr="00E508D5">
                <w:rPr>
                  <w:rStyle w:val="Hyperlink"/>
                  <w:color w:val="auto"/>
                  <w:u w:val="none"/>
                </w:rPr>
                <w:t>pore</w:t>
              </w:r>
            </w:hyperlink>
            <w:r w:rsidR="0094518B">
              <w:rPr>
                <w:rStyle w:val="Hyperlink"/>
                <w:rFonts w:ascii="ZWAdobeF" w:hAnsi="ZWAdobeF" w:cs="ZWAdobeF"/>
                <w:color w:val="auto"/>
                <w:sz w:val="2"/>
                <w:szCs w:val="2"/>
                <w:u w:val="none"/>
              </w:rPr>
              <w:t>7T</w:t>
            </w:r>
            <w:r w:rsidRPr="00E508D5">
              <w:rPr>
                <w:rStyle w:val="apple-converted-space"/>
                <w:color w:val="auto"/>
              </w:rPr>
              <w:t> </w:t>
            </w:r>
            <w:r w:rsidR="0094518B">
              <w:rPr>
                <w:rStyle w:val="apple-converted-space"/>
                <w:rFonts w:ascii="ZWAdobeF" w:hAnsi="ZWAdobeF" w:cs="ZWAdobeF"/>
                <w:color w:val="auto"/>
                <w:sz w:val="2"/>
                <w:szCs w:val="2"/>
              </w:rPr>
              <w:t>7T</w:t>
            </w:r>
            <w:r w:rsidRPr="00E508D5">
              <w:rPr>
                <w:color w:val="auto"/>
              </w:rPr>
              <w:t>space as grains are packed closer together</w:t>
            </w:r>
          </w:p>
        </w:tc>
      </w:tr>
      <w:tr w:rsidR="007E6974" w:rsidRPr="00F03FEF" w14:paraId="65BAF52F"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2D" w14:textId="77777777" w:rsidR="007E6974" w:rsidRPr="00F03FEF" w:rsidRDefault="007E6974" w:rsidP="00C8604A">
            <w:pPr>
              <w:pStyle w:val="OWSTabletext"/>
              <w:rPr>
                <w:color w:val="auto"/>
              </w:rPr>
            </w:pPr>
            <w:r>
              <w:rPr>
                <w:color w:val="auto"/>
              </w:rPr>
              <w:t>Decommissioning</w:t>
            </w:r>
          </w:p>
        </w:tc>
        <w:tc>
          <w:tcPr>
            <w:tcW w:w="7229" w:type="dxa"/>
            <w:tcBorders>
              <w:top w:val="nil"/>
              <w:left w:val="nil"/>
              <w:bottom w:val="single" w:sz="4" w:space="0" w:color="auto"/>
              <w:right w:val="single" w:sz="4" w:space="0" w:color="auto"/>
            </w:tcBorders>
            <w:shd w:val="clear" w:color="auto" w:fill="auto"/>
          </w:tcPr>
          <w:p w14:paraId="65BAF52E" w14:textId="77777777" w:rsidR="007E6974" w:rsidRPr="00F03FEF" w:rsidRDefault="002B1763" w:rsidP="00C8604A">
            <w:pPr>
              <w:pStyle w:val="OWSTabletext"/>
              <w:rPr>
                <w:color w:val="auto"/>
              </w:rPr>
            </w:pPr>
            <w:r>
              <w:rPr>
                <w:color w:val="auto"/>
              </w:rPr>
              <w:t>The process to remove a well from servic</w:t>
            </w:r>
            <w:r w:rsidR="009A6B88">
              <w:rPr>
                <w:color w:val="auto"/>
              </w:rPr>
              <w:t>e</w:t>
            </w:r>
          </w:p>
        </w:tc>
      </w:tr>
      <w:tr w:rsidR="00C8604A" w:rsidRPr="00F03FEF" w14:paraId="65BAF532"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30" w14:textId="77777777" w:rsidR="00C8604A" w:rsidRPr="00F03FEF" w:rsidRDefault="00C8604A" w:rsidP="00C8604A">
            <w:pPr>
              <w:pStyle w:val="OWSTabletext"/>
              <w:rPr>
                <w:rFonts w:eastAsia="Tahoma"/>
                <w:color w:val="auto"/>
              </w:rPr>
            </w:pPr>
            <w:r w:rsidRPr="00F03FEF">
              <w:rPr>
                <w:color w:val="auto"/>
              </w:rPr>
              <w:t>Filter cake</w:t>
            </w:r>
          </w:p>
        </w:tc>
        <w:tc>
          <w:tcPr>
            <w:tcW w:w="7229" w:type="dxa"/>
            <w:tcBorders>
              <w:top w:val="nil"/>
              <w:left w:val="nil"/>
              <w:bottom w:val="single" w:sz="4" w:space="0" w:color="auto"/>
              <w:right w:val="single" w:sz="4" w:space="0" w:color="auto"/>
            </w:tcBorders>
            <w:shd w:val="clear" w:color="auto" w:fill="auto"/>
          </w:tcPr>
          <w:p w14:paraId="65BAF531" w14:textId="77777777" w:rsidR="00C8604A" w:rsidRPr="00F03FEF" w:rsidRDefault="00C8604A" w:rsidP="00C8604A">
            <w:pPr>
              <w:pStyle w:val="OWSTabletext"/>
              <w:rPr>
                <w:rFonts w:eastAsia="Tahoma"/>
                <w:color w:val="auto"/>
              </w:rPr>
            </w:pPr>
            <w:r w:rsidRPr="00F03FEF">
              <w:rPr>
                <w:color w:val="auto"/>
              </w:rPr>
              <w:t xml:space="preserve">A deposit of fine particles left on the rock surface as a fluid leaks off. The </w:t>
            </w:r>
            <w:r w:rsidR="0089492E" w:rsidRPr="00F03FEF">
              <w:rPr>
                <w:color w:val="auto"/>
              </w:rPr>
              <w:t>buildup</w:t>
            </w:r>
            <w:r w:rsidRPr="00F03FEF">
              <w:rPr>
                <w:color w:val="auto"/>
              </w:rPr>
              <w:t xml:space="preserve"> of the filter cake reduces further loss of fluid.</w:t>
            </w:r>
          </w:p>
        </w:tc>
      </w:tr>
      <w:tr w:rsidR="00C8604A" w:rsidRPr="00F03FEF" w14:paraId="65BAF535" w14:textId="77777777" w:rsidTr="00CA16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33" w14:textId="77777777" w:rsidR="00C8604A" w:rsidRPr="00F03FEF" w:rsidRDefault="00C8604A" w:rsidP="00C8604A">
            <w:pPr>
              <w:pStyle w:val="OWSTabletext"/>
              <w:rPr>
                <w:rFonts w:eastAsia="Tahoma"/>
                <w:color w:val="auto"/>
              </w:rPr>
            </w:pPr>
            <w:r w:rsidRPr="00F03FEF">
              <w:rPr>
                <w:color w:val="auto"/>
              </w:rPr>
              <w:t>Formation pore pressure</w:t>
            </w:r>
          </w:p>
        </w:tc>
        <w:tc>
          <w:tcPr>
            <w:tcW w:w="7229" w:type="dxa"/>
            <w:tcBorders>
              <w:top w:val="nil"/>
              <w:left w:val="nil"/>
              <w:bottom w:val="single" w:sz="4" w:space="0" w:color="auto"/>
              <w:right w:val="single" w:sz="4" w:space="0" w:color="auto"/>
            </w:tcBorders>
            <w:shd w:val="clear" w:color="auto" w:fill="auto"/>
          </w:tcPr>
          <w:p w14:paraId="65BAF534" w14:textId="77777777" w:rsidR="00C8604A" w:rsidRPr="00F03FEF" w:rsidRDefault="00C8604A" w:rsidP="00C8604A">
            <w:pPr>
              <w:pStyle w:val="OWSTabletext"/>
              <w:rPr>
                <w:rFonts w:eastAsia="Tahoma"/>
                <w:color w:val="auto"/>
              </w:rPr>
            </w:pPr>
            <w:r w:rsidRPr="00F03FEF">
              <w:rPr>
                <w:color w:val="auto"/>
              </w:rPr>
              <w:t>The pressure in the porous rock around the well.</w:t>
            </w:r>
          </w:p>
        </w:tc>
      </w:tr>
      <w:tr w:rsidR="00EC628E" w:rsidRPr="00F03FEF" w14:paraId="65BAF538" w14:textId="77777777" w:rsidTr="00CA16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36" w14:textId="77777777" w:rsidR="00EC628E" w:rsidRPr="00F03FEF" w:rsidRDefault="00EC628E" w:rsidP="00C8604A">
            <w:pPr>
              <w:pStyle w:val="OWSTabletext"/>
              <w:rPr>
                <w:color w:val="auto"/>
              </w:rPr>
            </w:pPr>
            <w:r>
              <w:rPr>
                <w:color w:val="auto"/>
              </w:rPr>
              <w:t>Gas kick</w:t>
            </w:r>
          </w:p>
        </w:tc>
        <w:tc>
          <w:tcPr>
            <w:tcW w:w="7229" w:type="dxa"/>
            <w:tcBorders>
              <w:top w:val="nil"/>
              <w:left w:val="nil"/>
              <w:bottom w:val="single" w:sz="4" w:space="0" w:color="auto"/>
              <w:right w:val="single" w:sz="4" w:space="0" w:color="auto"/>
            </w:tcBorders>
            <w:shd w:val="clear" w:color="auto" w:fill="auto"/>
          </w:tcPr>
          <w:p w14:paraId="65BAF537" w14:textId="67495470" w:rsidR="00EC628E" w:rsidRPr="00D81F9F" w:rsidRDefault="0024010B" w:rsidP="00C8604A">
            <w:pPr>
              <w:pStyle w:val="OWSTabletext"/>
              <w:rPr>
                <w:color w:val="auto"/>
              </w:rPr>
            </w:pPr>
            <w:r>
              <w:t>F</w:t>
            </w:r>
            <w:r w:rsidR="00D81F9F" w:rsidRPr="00D81F9F">
              <w:t>low of</w:t>
            </w:r>
            <w:r w:rsidR="0094518B">
              <w:rPr>
                <w:rFonts w:ascii="ZWAdobeF" w:hAnsi="ZWAdobeF" w:cs="ZWAdobeF"/>
                <w:color w:val="auto"/>
                <w:sz w:val="2"/>
                <w:szCs w:val="2"/>
              </w:rPr>
              <w:t>7T</w:t>
            </w:r>
            <w:r w:rsidR="00D81F9F" w:rsidRPr="00D81F9F">
              <w:rPr>
                <w:rStyle w:val="apple-converted-space"/>
              </w:rPr>
              <w:t> </w:t>
            </w:r>
            <w:r w:rsidR="0094518B">
              <w:rPr>
                <w:rStyle w:val="apple-converted-space"/>
                <w:rFonts w:ascii="ZWAdobeF" w:hAnsi="ZWAdobeF" w:cs="ZWAdobeF"/>
                <w:color w:val="auto"/>
                <w:sz w:val="2"/>
                <w:szCs w:val="2"/>
              </w:rPr>
              <w:t>7T</w:t>
            </w:r>
            <w:r w:rsidR="00D81F9F" w:rsidRPr="00D81F9F">
              <w:t>formation gas into the wellbore during drilling operations</w:t>
            </w:r>
            <w:r w:rsidR="000A3C6D">
              <w:t>.</w:t>
            </w:r>
          </w:p>
        </w:tc>
      </w:tr>
      <w:tr w:rsidR="003809DC" w:rsidRPr="00F03FEF" w14:paraId="65BAF53B" w14:textId="77777777" w:rsidTr="00CA16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39" w14:textId="77777777" w:rsidR="003809DC" w:rsidRDefault="003809DC" w:rsidP="00C8604A">
            <w:pPr>
              <w:pStyle w:val="OWSTabletext"/>
              <w:rPr>
                <w:color w:val="auto"/>
              </w:rPr>
            </w:pPr>
            <w:r>
              <w:rPr>
                <w:color w:val="auto"/>
              </w:rPr>
              <w:t>F</w:t>
            </w:r>
            <w:r w:rsidRPr="00F03FEF">
              <w:rPr>
                <w:color w:val="auto"/>
              </w:rPr>
              <w:t>racture gradient</w:t>
            </w:r>
          </w:p>
        </w:tc>
        <w:tc>
          <w:tcPr>
            <w:tcW w:w="7229" w:type="dxa"/>
            <w:tcBorders>
              <w:top w:val="nil"/>
              <w:left w:val="nil"/>
              <w:bottom w:val="single" w:sz="4" w:space="0" w:color="auto"/>
              <w:right w:val="single" w:sz="4" w:space="0" w:color="auto"/>
            </w:tcBorders>
            <w:shd w:val="clear" w:color="auto" w:fill="auto"/>
          </w:tcPr>
          <w:p w14:paraId="65BAF53A" w14:textId="77777777" w:rsidR="003809DC" w:rsidRDefault="00DD4CCC" w:rsidP="00C8604A">
            <w:pPr>
              <w:pStyle w:val="OWSTabletext"/>
            </w:pPr>
            <w:r>
              <w:t>The pressure required to induce fractures in rock at a given depth</w:t>
            </w:r>
          </w:p>
        </w:tc>
      </w:tr>
      <w:tr w:rsidR="00C8604A" w:rsidRPr="00F03FEF" w14:paraId="65BAF53E" w14:textId="77777777" w:rsidTr="009808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3C" w14:textId="77777777" w:rsidR="00C8604A" w:rsidRPr="00F03FEF" w:rsidRDefault="00C8604A" w:rsidP="00C8604A">
            <w:pPr>
              <w:pStyle w:val="OWSTabletext"/>
              <w:rPr>
                <w:rFonts w:eastAsia="Tahoma"/>
                <w:color w:val="auto"/>
              </w:rPr>
            </w:pPr>
            <w:r w:rsidRPr="00F03FEF">
              <w:rPr>
                <w:color w:val="auto"/>
              </w:rPr>
              <w:t>Hydraulic fracturing</w:t>
            </w:r>
          </w:p>
        </w:tc>
        <w:tc>
          <w:tcPr>
            <w:tcW w:w="7229" w:type="dxa"/>
            <w:tcBorders>
              <w:top w:val="nil"/>
              <w:left w:val="nil"/>
              <w:bottom w:val="single" w:sz="4" w:space="0" w:color="auto"/>
              <w:right w:val="single" w:sz="4" w:space="0" w:color="auto"/>
            </w:tcBorders>
            <w:shd w:val="clear" w:color="auto" w:fill="auto"/>
          </w:tcPr>
          <w:p w14:paraId="65BAF53D" w14:textId="77777777" w:rsidR="00C8604A" w:rsidRPr="00F03FEF" w:rsidRDefault="00C8604A" w:rsidP="00C8604A">
            <w:pPr>
              <w:pStyle w:val="OWSTabletext"/>
              <w:rPr>
                <w:rFonts w:eastAsia="Tahoma"/>
                <w:color w:val="auto"/>
              </w:rPr>
            </w:pPr>
            <w:r w:rsidRPr="00F03FEF">
              <w:rPr>
                <w:color w:val="auto"/>
              </w:rPr>
              <w:t>Also known as ‘fracking’, ‘fraccing’, ‘fracture simulation’ or ‘fluid-driven fractures’, is the process by which hydrocarbon (oil and gas) bearing geological formations are ‘stimulated’ to enhance the flow of hydrocarbons and other fluids towards the well. The process involves the injection of fluids, gas, proppant and other additives under high pressure into a geological formation to create a fracture connecting the well to the reservoir. The fracture acts as a high conductivity channel through which the gas, and any associated water, can flow.</w:t>
            </w:r>
          </w:p>
        </w:tc>
      </w:tr>
      <w:tr w:rsidR="00C8604A" w:rsidRPr="00F03FEF" w14:paraId="65BAF541"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3F" w14:textId="77777777" w:rsidR="00C8604A" w:rsidRPr="00F03FEF" w:rsidRDefault="00C8604A" w:rsidP="00C8604A">
            <w:pPr>
              <w:pStyle w:val="OWSTabletext"/>
              <w:rPr>
                <w:rFonts w:eastAsia="Tahoma"/>
                <w:color w:val="auto"/>
              </w:rPr>
            </w:pPr>
            <w:r w:rsidRPr="00F03FEF">
              <w:rPr>
                <w:color w:val="auto"/>
              </w:rPr>
              <w:t>Hydrostatic pressure</w:t>
            </w:r>
          </w:p>
        </w:tc>
        <w:tc>
          <w:tcPr>
            <w:tcW w:w="7229" w:type="dxa"/>
            <w:tcBorders>
              <w:top w:val="nil"/>
              <w:left w:val="nil"/>
              <w:bottom w:val="single" w:sz="4" w:space="0" w:color="auto"/>
              <w:right w:val="single" w:sz="4" w:space="0" w:color="auto"/>
            </w:tcBorders>
            <w:shd w:val="clear" w:color="auto" w:fill="auto"/>
          </w:tcPr>
          <w:p w14:paraId="65BAF540" w14:textId="77777777" w:rsidR="00C8604A" w:rsidRPr="00F03FEF" w:rsidRDefault="00C8604A" w:rsidP="00C8604A">
            <w:pPr>
              <w:pStyle w:val="OWSTabletext"/>
              <w:rPr>
                <w:rFonts w:eastAsia="Tahoma"/>
                <w:color w:val="auto"/>
              </w:rPr>
            </w:pPr>
            <w:r w:rsidRPr="00F03FEF">
              <w:rPr>
                <w:color w:val="auto"/>
              </w:rPr>
              <w:t>The theoretical pore pressure that would be expected purely from the weight of water in a column running from the depth of interest to the surface.</w:t>
            </w:r>
          </w:p>
        </w:tc>
      </w:tr>
      <w:tr w:rsidR="00C8604A" w:rsidRPr="00F03FEF" w14:paraId="65BAF544"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42" w14:textId="77777777" w:rsidR="00C8604A" w:rsidRPr="00F03FEF" w:rsidRDefault="00C8604A" w:rsidP="00C8604A">
            <w:pPr>
              <w:pStyle w:val="OWSTabletext"/>
              <w:rPr>
                <w:color w:val="auto"/>
              </w:rPr>
            </w:pPr>
            <w:r w:rsidRPr="00F03FEF">
              <w:rPr>
                <w:color w:val="auto"/>
              </w:rPr>
              <w:t>In situ stress</w:t>
            </w:r>
          </w:p>
        </w:tc>
        <w:tc>
          <w:tcPr>
            <w:tcW w:w="7229" w:type="dxa"/>
            <w:tcBorders>
              <w:top w:val="nil"/>
              <w:left w:val="nil"/>
              <w:bottom w:val="single" w:sz="4" w:space="0" w:color="auto"/>
              <w:right w:val="single" w:sz="4" w:space="0" w:color="auto"/>
            </w:tcBorders>
            <w:shd w:val="clear" w:color="auto" w:fill="auto"/>
          </w:tcPr>
          <w:p w14:paraId="65BAF543" w14:textId="77777777" w:rsidR="00C8604A" w:rsidRPr="00F03FEF" w:rsidRDefault="00C8604A" w:rsidP="00C8604A">
            <w:pPr>
              <w:pStyle w:val="OWSTabletext"/>
              <w:rPr>
                <w:color w:val="auto"/>
              </w:rPr>
            </w:pPr>
            <w:r w:rsidRPr="00F03FEF">
              <w:rPr>
                <w:color w:val="auto"/>
              </w:rPr>
              <w:t>The stress acting in the rock. Contrasts in the magnitude of the minimum principal stress strongly affect hydraulic fracture growth.</w:t>
            </w:r>
          </w:p>
        </w:tc>
      </w:tr>
      <w:tr w:rsidR="007404AD" w:rsidRPr="00F03FEF" w14:paraId="65BAF547"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45" w14:textId="77777777" w:rsidR="007404AD" w:rsidRPr="00F03FEF" w:rsidRDefault="007404AD" w:rsidP="007404AD">
            <w:pPr>
              <w:pStyle w:val="OWSTabletext"/>
              <w:rPr>
                <w:color w:val="auto"/>
              </w:rPr>
            </w:pPr>
            <w:r w:rsidRPr="00F03FEF">
              <w:rPr>
                <w:color w:val="auto"/>
              </w:rPr>
              <w:t>In-gauge hole</w:t>
            </w:r>
          </w:p>
        </w:tc>
        <w:tc>
          <w:tcPr>
            <w:tcW w:w="7229" w:type="dxa"/>
            <w:tcBorders>
              <w:top w:val="nil"/>
              <w:left w:val="nil"/>
              <w:bottom w:val="single" w:sz="4" w:space="0" w:color="auto"/>
              <w:right w:val="single" w:sz="4" w:space="0" w:color="auto"/>
            </w:tcBorders>
            <w:shd w:val="clear" w:color="auto" w:fill="auto"/>
          </w:tcPr>
          <w:p w14:paraId="65BAF546" w14:textId="77777777" w:rsidR="007404AD" w:rsidRPr="00F03FEF" w:rsidRDefault="007404AD" w:rsidP="007404AD">
            <w:pPr>
              <w:pStyle w:val="OWSTabletext"/>
              <w:rPr>
                <w:color w:val="auto"/>
              </w:rPr>
            </w:pPr>
            <w:r w:rsidRPr="00F03FEF">
              <w:rPr>
                <w:color w:val="auto"/>
              </w:rPr>
              <w:t xml:space="preserve">A borehole that is essentially the same diameter as the drill </w:t>
            </w:r>
            <w:hyperlink r:id="rId18" w:history="1">
              <w:r w:rsidRPr="00F03FEF">
                <w:rPr>
                  <w:rStyle w:val="Hyperlink"/>
                  <w:color w:val="auto"/>
                </w:rPr>
                <w:t>bit</w:t>
              </w:r>
            </w:hyperlink>
            <w:r w:rsidRPr="00F03FEF">
              <w:rPr>
                <w:color w:val="auto"/>
              </w:rPr>
              <w:t xml:space="preserve"> used to drill it. The borehole is under-gauge or over-gauge when the borehole diameter is smaller or larger than the drill bit respectively.</w:t>
            </w:r>
          </w:p>
        </w:tc>
      </w:tr>
      <w:tr w:rsidR="007404AD" w:rsidRPr="00F03FEF" w14:paraId="65BAF54A"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48" w14:textId="77777777" w:rsidR="007404AD" w:rsidRPr="00F03FEF" w:rsidRDefault="007404AD" w:rsidP="007404AD">
            <w:pPr>
              <w:pStyle w:val="OWSTabletext"/>
              <w:rPr>
                <w:color w:val="auto"/>
              </w:rPr>
            </w:pPr>
            <w:r w:rsidRPr="00F03FEF">
              <w:rPr>
                <w:color w:val="auto"/>
              </w:rPr>
              <w:t>Leak-off</w:t>
            </w:r>
          </w:p>
        </w:tc>
        <w:tc>
          <w:tcPr>
            <w:tcW w:w="7229" w:type="dxa"/>
            <w:tcBorders>
              <w:top w:val="nil"/>
              <w:left w:val="nil"/>
              <w:bottom w:val="single" w:sz="4" w:space="0" w:color="auto"/>
              <w:right w:val="single" w:sz="4" w:space="0" w:color="auto"/>
            </w:tcBorders>
            <w:shd w:val="clear" w:color="auto" w:fill="auto"/>
          </w:tcPr>
          <w:p w14:paraId="65BAF549" w14:textId="77777777" w:rsidR="007404AD" w:rsidRPr="00F03FEF" w:rsidRDefault="007404AD" w:rsidP="007404AD">
            <w:pPr>
              <w:pStyle w:val="OWSTabletext"/>
              <w:rPr>
                <w:color w:val="auto"/>
              </w:rPr>
            </w:pPr>
            <w:r w:rsidRPr="00F03FEF">
              <w:rPr>
                <w:color w:val="auto"/>
              </w:rPr>
              <w:t xml:space="preserve">The process that results in loss of fluid during a hydraulic fracture treatment by diffusion from the fracture into the surrounding rock. </w:t>
            </w:r>
          </w:p>
        </w:tc>
      </w:tr>
      <w:tr w:rsidR="007404AD" w:rsidRPr="00F03FEF" w14:paraId="65BAF54D"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4B" w14:textId="77777777" w:rsidR="007404AD" w:rsidRPr="00F03FEF" w:rsidRDefault="007404AD" w:rsidP="007404AD">
            <w:pPr>
              <w:pStyle w:val="OWSTabletext"/>
              <w:rPr>
                <w:color w:val="auto"/>
              </w:rPr>
            </w:pPr>
            <w:r w:rsidRPr="00F03FEF">
              <w:rPr>
                <w:color w:val="auto"/>
              </w:rPr>
              <w:t>Leak-off test (LOT)</w:t>
            </w:r>
          </w:p>
        </w:tc>
        <w:tc>
          <w:tcPr>
            <w:tcW w:w="7229" w:type="dxa"/>
            <w:tcBorders>
              <w:top w:val="nil"/>
              <w:left w:val="nil"/>
              <w:bottom w:val="single" w:sz="4" w:space="0" w:color="auto"/>
              <w:right w:val="single" w:sz="4" w:space="0" w:color="auto"/>
            </w:tcBorders>
            <w:shd w:val="clear" w:color="auto" w:fill="auto"/>
          </w:tcPr>
          <w:p w14:paraId="65BAF54C" w14:textId="77777777" w:rsidR="007404AD" w:rsidRPr="00F03FEF" w:rsidRDefault="007404AD" w:rsidP="007404AD">
            <w:pPr>
              <w:pStyle w:val="OWSTabletext"/>
              <w:rPr>
                <w:color w:val="auto"/>
              </w:rPr>
            </w:pPr>
            <w:r w:rsidRPr="00F03FEF">
              <w:rPr>
                <w:color w:val="auto"/>
              </w:rPr>
              <w:t>A test performed during drilling to measure the pressure at which a hydraulic fracture will initiate from the wellbore.</w:t>
            </w:r>
          </w:p>
        </w:tc>
      </w:tr>
      <w:tr w:rsidR="007404AD" w:rsidRPr="00F03FEF" w14:paraId="65BAF550"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4E" w14:textId="77777777" w:rsidR="007404AD" w:rsidRPr="00F03FEF" w:rsidRDefault="007404AD" w:rsidP="007404AD">
            <w:pPr>
              <w:pStyle w:val="OWSTabletext"/>
              <w:rPr>
                <w:color w:val="auto"/>
              </w:rPr>
            </w:pPr>
            <w:r w:rsidRPr="00F03FEF">
              <w:rPr>
                <w:color w:val="auto"/>
              </w:rPr>
              <w:t>Liner</w:t>
            </w:r>
          </w:p>
        </w:tc>
        <w:tc>
          <w:tcPr>
            <w:tcW w:w="7229" w:type="dxa"/>
            <w:tcBorders>
              <w:top w:val="nil"/>
              <w:left w:val="nil"/>
              <w:bottom w:val="single" w:sz="4" w:space="0" w:color="auto"/>
              <w:right w:val="single" w:sz="4" w:space="0" w:color="auto"/>
            </w:tcBorders>
            <w:shd w:val="clear" w:color="auto" w:fill="auto"/>
          </w:tcPr>
          <w:p w14:paraId="65BAF54F" w14:textId="77777777" w:rsidR="007404AD" w:rsidRPr="00F03FEF" w:rsidRDefault="007404AD" w:rsidP="0010291D">
            <w:pPr>
              <w:pStyle w:val="OWSTabletext"/>
              <w:rPr>
                <w:color w:val="auto"/>
              </w:rPr>
            </w:pPr>
            <w:r w:rsidRPr="00F03FEF">
              <w:rPr>
                <w:color w:val="auto"/>
              </w:rPr>
              <w:t>Steel pipe used to line a well and support the rock. Liners are essentially the same as casing, but do not extend to the surface.</w:t>
            </w:r>
          </w:p>
        </w:tc>
      </w:tr>
      <w:tr w:rsidR="0030561F" w:rsidRPr="00F03FEF" w14:paraId="65BAF553"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51" w14:textId="77777777" w:rsidR="0030561F" w:rsidRPr="00F03FEF" w:rsidRDefault="0030561F" w:rsidP="007404AD">
            <w:pPr>
              <w:pStyle w:val="OWSTabletext"/>
              <w:rPr>
                <w:color w:val="auto"/>
              </w:rPr>
            </w:pPr>
            <w:r>
              <w:rPr>
                <w:color w:val="auto"/>
              </w:rPr>
              <w:t>Lost circulation</w:t>
            </w:r>
          </w:p>
        </w:tc>
        <w:tc>
          <w:tcPr>
            <w:tcW w:w="7229" w:type="dxa"/>
            <w:tcBorders>
              <w:top w:val="nil"/>
              <w:left w:val="nil"/>
              <w:bottom w:val="single" w:sz="4" w:space="0" w:color="auto"/>
              <w:right w:val="single" w:sz="4" w:space="0" w:color="auto"/>
            </w:tcBorders>
            <w:shd w:val="clear" w:color="auto" w:fill="auto"/>
          </w:tcPr>
          <w:p w14:paraId="65BAF552" w14:textId="77777777" w:rsidR="0030561F" w:rsidRPr="000D0AF3" w:rsidRDefault="00081F16" w:rsidP="00001F66">
            <w:pPr>
              <w:pStyle w:val="OWSTabletext"/>
              <w:rPr>
                <w:color w:val="auto"/>
              </w:rPr>
            </w:pPr>
            <w:r w:rsidRPr="00081F16">
              <w:rPr>
                <w:color w:val="auto"/>
              </w:rPr>
              <w:t xml:space="preserve">The reduced or total absence of </w:t>
            </w:r>
            <w:hyperlink r:id="rId19" w:history="1">
              <w:r w:rsidRPr="00081F16">
                <w:t>fluid flow</w:t>
              </w:r>
            </w:hyperlink>
            <w:r w:rsidRPr="00081F16">
              <w:rPr>
                <w:color w:val="auto"/>
              </w:rPr>
              <w:t xml:space="preserve"> up the </w:t>
            </w:r>
            <w:hyperlink r:id="rId20" w:history="1">
              <w:r w:rsidRPr="00081F16">
                <w:t>annulus</w:t>
              </w:r>
            </w:hyperlink>
            <w:r w:rsidRPr="00081F16">
              <w:rPr>
                <w:color w:val="auto"/>
              </w:rPr>
              <w:t xml:space="preserve"> when fluid is pumped through the </w:t>
            </w:r>
            <w:hyperlink r:id="rId21" w:history="1">
              <w:r w:rsidRPr="00081F16">
                <w:t>drill string</w:t>
              </w:r>
            </w:hyperlink>
          </w:p>
        </w:tc>
      </w:tr>
      <w:tr w:rsidR="007404AD" w:rsidRPr="00F03FEF" w14:paraId="65BAF556"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54" w14:textId="77777777" w:rsidR="007404AD" w:rsidRPr="00F03FEF" w:rsidRDefault="007404AD" w:rsidP="007404AD">
            <w:pPr>
              <w:pStyle w:val="OWSTabletext"/>
              <w:rPr>
                <w:color w:val="auto"/>
              </w:rPr>
            </w:pPr>
            <w:r w:rsidRPr="00F03FEF">
              <w:rPr>
                <w:color w:val="auto"/>
              </w:rPr>
              <w:t>Openhole</w:t>
            </w:r>
          </w:p>
        </w:tc>
        <w:tc>
          <w:tcPr>
            <w:tcW w:w="7229" w:type="dxa"/>
            <w:tcBorders>
              <w:top w:val="nil"/>
              <w:left w:val="nil"/>
              <w:bottom w:val="single" w:sz="4" w:space="0" w:color="auto"/>
              <w:right w:val="single" w:sz="4" w:space="0" w:color="auto"/>
            </w:tcBorders>
            <w:shd w:val="clear" w:color="auto" w:fill="auto"/>
          </w:tcPr>
          <w:p w14:paraId="65BAF555" w14:textId="77777777" w:rsidR="007404AD" w:rsidRPr="00F03FEF" w:rsidRDefault="007404AD" w:rsidP="007404AD">
            <w:pPr>
              <w:pStyle w:val="OWSTabletext"/>
              <w:rPr>
                <w:color w:val="auto"/>
              </w:rPr>
            </w:pPr>
            <w:r w:rsidRPr="00F03FEF">
              <w:rPr>
                <w:color w:val="auto"/>
              </w:rPr>
              <w:t>An un-cased section of the well.</w:t>
            </w:r>
          </w:p>
        </w:tc>
      </w:tr>
      <w:tr w:rsidR="0073741E" w:rsidRPr="00F03FEF" w14:paraId="65BAF559"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57" w14:textId="77777777" w:rsidR="0073741E" w:rsidRPr="00F03FEF" w:rsidRDefault="0073741E" w:rsidP="00FB47FB">
            <w:pPr>
              <w:pStyle w:val="OWSTabletext"/>
              <w:rPr>
                <w:color w:val="auto"/>
              </w:rPr>
            </w:pPr>
            <w:r>
              <w:rPr>
                <w:color w:val="auto"/>
              </w:rPr>
              <w:t>Overbalanced</w:t>
            </w:r>
            <w:r w:rsidR="00425ADB">
              <w:rPr>
                <w:color w:val="auto"/>
              </w:rPr>
              <w:t xml:space="preserve"> </w:t>
            </w:r>
            <w:r>
              <w:rPr>
                <w:color w:val="auto"/>
              </w:rPr>
              <w:t>drilling</w:t>
            </w:r>
          </w:p>
        </w:tc>
        <w:tc>
          <w:tcPr>
            <w:tcW w:w="7229" w:type="dxa"/>
            <w:tcBorders>
              <w:top w:val="nil"/>
              <w:left w:val="nil"/>
              <w:bottom w:val="single" w:sz="4" w:space="0" w:color="auto"/>
              <w:right w:val="single" w:sz="4" w:space="0" w:color="auto"/>
            </w:tcBorders>
            <w:shd w:val="clear" w:color="auto" w:fill="auto"/>
          </w:tcPr>
          <w:p w14:paraId="65BAF558" w14:textId="77777777" w:rsidR="0073741E" w:rsidRPr="00F03FEF" w:rsidRDefault="00FB47FB" w:rsidP="007404AD">
            <w:pPr>
              <w:pStyle w:val="OWSTabletext"/>
              <w:rPr>
                <w:color w:val="auto"/>
              </w:rPr>
            </w:pPr>
            <w:r>
              <w:rPr>
                <w:rFonts w:eastAsiaTheme="minorHAnsi"/>
                <w:color w:val="auto"/>
                <w:lang w:eastAsia="en-US"/>
              </w:rPr>
              <w:t>O</w:t>
            </w:r>
            <w:r w:rsidR="00425ADB">
              <w:rPr>
                <w:rFonts w:eastAsiaTheme="minorHAnsi"/>
                <w:color w:val="auto"/>
                <w:lang w:eastAsia="en-US"/>
              </w:rPr>
              <w:t>verbalanced drilling is a procedure where the pressure in the wellbore is kept higher than the formation fluid pressure</w:t>
            </w:r>
          </w:p>
        </w:tc>
      </w:tr>
      <w:tr w:rsidR="007404AD" w:rsidRPr="00F03FEF" w14:paraId="65BAF55C"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5A" w14:textId="77777777" w:rsidR="007404AD" w:rsidRPr="00F03FEF" w:rsidRDefault="007404AD" w:rsidP="007404AD">
            <w:pPr>
              <w:pStyle w:val="OWSTabletext"/>
              <w:rPr>
                <w:color w:val="auto"/>
              </w:rPr>
            </w:pPr>
            <w:r w:rsidRPr="00F03FEF">
              <w:rPr>
                <w:color w:val="auto"/>
              </w:rPr>
              <w:t>Overburden</w:t>
            </w:r>
          </w:p>
        </w:tc>
        <w:tc>
          <w:tcPr>
            <w:tcW w:w="7229" w:type="dxa"/>
            <w:tcBorders>
              <w:top w:val="nil"/>
              <w:left w:val="nil"/>
              <w:bottom w:val="single" w:sz="4" w:space="0" w:color="auto"/>
              <w:right w:val="single" w:sz="4" w:space="0" w:color="auto"/>
            </w:tcBorders>
            <w:shd w:val="clear" w:color="auto" w:fill="auto"/>
          </w:tcPr>
          <w:p w14:paraId="65BAF55B" w14:textId="77777777" w:rsidR="007404AD" w:rsidRPr="00F03FEF" w:rsidRDefault="007404AD" w:rsidP="007404AD">
            <w:pPr>
              <w:pStyle w:val="OWSTabletext"/>
              <w:rPr>
                <w:color w:val="auto"/>
              </w:rPr>
            </w:pPr>
            <w:r w:rsidRPr="00F03FEF">
              <w:rPr>
                <w:color w:val="auto"/>
              </w:rPr>
              <w:t>Material of any nature, consolidated or unconsolidated, that overlies a deposit of useful materials such as ores or coal, especially those deposits that are mined from the surface by open-cut methods.</w:t>
            </w:r>
          </w:p>
        </w:tc>
      </w:tr>
      <w:tr w:rsidR="007404AD" w:rsidRPr="00F03FEF" w14:paraId="65BAF55F"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5D" w14:textId="77777777" w:rsidR="007404AD" w:rsidRPr="00F03FEF" w:rsidRDefault="007404AD" w:rsidP="007404AD">
            <w:pPr>
              <w:pStyle w:val="OWSTabletext"/>
              <w:rPr>
                <w:color w:val="auto"/>
              </w:rPr>
            </w:pPr>
            <w:r w:rsidRPr="00F03FEF">
              <w:rPr>
                <w:color w:val="auto"/>
              </w:rPr>
              <w:t>Overburden formations</w:t>
            </w:r>
          </w:p>
        </w:tc>
        <w:tc>
          <w:tcPr>
            <w:tcW w:w="7229" w:type="dxa"/>
            <w:tcBorders>
              <w:top w:val="nil"/>
              <w:left w:val="nil"/>
              <w:bottom w:val="single" w:sz="4" w:space="0" w:color="auto"/>
              <w:right w:val="single" w:sz="4" w:space="0" w:color="auto"/>
            </w:tcBorders>
            <w:shd w:val="clear" w:color="auto" w:fill="auto"/>
          </w:tcPr>
          <w:p w14:paraId="65BAF55E" w14:textId="77777777" w:rsidR="007404AD" w:rsidRPr="00F03FEF" w:rsidRDefault="007404AD" w:rsidP="007404AD">
            <w:pPr>
              <w:pStyle w:val="OWSTabletext"/>
              <w:rPr>
                <w:color w:val="auto"/>
              </w:rPr>
            </w:pPr>
            <w:r w:rsidRPr="00F03FEF">
              <w:rPr>
                <w:color w:val="auto"/>
              </w:rPr>
              <w:t>Named rock layers in the overburden.</w:t>
            </w:r>
          </w:p>
        </w:tc>
      </w:tr>
      <w:tr w:rsidR="007404AD" w:rsidRPr="00F03FEF" w14:paraId="65BAF562"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60" w14:textId="77777777" w:rsidR="007404AD" w:rsidRPr="00F03FEF" w:rsidRDefault="007404AD" w:rsidP="007404AD">
            <w:pPr>
              <w:pStyle w:val="OWSTabletext"/>
              <w:rPr>
                <w:color w:val="auto"/>
              </w:rPr>
            </w:pPr>
            <w:r w:rsidRPr="00F03FEF">
              <w:rPr>
                <w:color w:val="auto"/>
              </w:rPr>
              <w:t>Overpressure</w:t>
            </w:r>
          </w:p>
        </w:tc>
        <w:tc>
          <w:tcPr>
            <w:tcW w:w="7229" w:type="dxa"/>
            <w:tcBorders>
              <w:top w:val="nil"/>
              <w:left w:val="nil"/>
              <w:bottom w:val="single" w:sz="4" w:space="0" w:color="auto"/>
              <w:right w:val="single" w:sz="4" w:space="0" w:color="auto"/>
            </w:tcBorders>
            <w:shd w:val="clear" w:color="auto" w:fill="auto"/>
          </w:tcPr>
          <w:p w14:paraId="65BAF561" w14:textId="77777777" w:rsidR="007404AD" w:rsidRPr="00F03FEF" w:rsidRDefault="007404AD" w:rsidP="007404AD">
            <w:pPr>
              <w:pStyle w:val="OWSTabletext"/>
              <w:rPr>
                <w:color w:val="auto"/>
              </w:rPr>
            </w:pPr>
            <w:r w:rsidRPr="00F03FEF">
              <w:rPr>
                <w:color w:val="auto"/>
              </w:rPr>
              <w:t>The pressure of the fluid inside pore space is greater than the hydrostatic pressure at the same depth.</w:t>
            </w:r>
          </w:p>
        </w:tc>
      </w:tr>
      <w:tr w:rsidR="007404AD" w:rsidRPr="00F03FEF" w14:paraId="65BAF565"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63" w14:textId="77777777" w:rsidR="007404AD" w:rsidRPr="00F03FEF" w:rsidRDefault="007404AD" w:rsidP="007404AD">
            <w:pPr>
              <w:pStyle w:val="OWSTabletext"/>
              <w:rPr>
                <w:color w:val="auto"/>
              </w:rPr>
            </w:pPr>
            <w:r w:rsidRPr="00F03FEF">
              <w:rPr>
                <w:color w:val="auto"/>
              </w:rPr>
              <w:t>Pack off</w:t>
            </w:r>
          </w:p>
        </w:tc>
        <w:tc>
          <w:tcPr>
            <w:tcW w:w="7229" w:type="dxa"/>
            <w:tcBorders>
              <w:top w:val="nil"/>
              <w:left w:val="nil"/>
              <w:bottom w:val="single" w:sz="4" w:space="0" w:color="auto"/>
              <w:right w:val="single" w:sz="4" w:space="0" w:color="auto"/>
            </w:tcBorders>
            <w:shd w:val="clear" w:color="auto" w:fill="auto"/>
          </w:tcPr>
          <w:p w14:paraId="65BAF564" w14:textId="77777777" w:rsidR="007404AD" w:rsidRPr="00F03FEF" w:rsidRDefault="007404AD" w:rsidP="007404AD">
            <w:pPr>
              <w:pStyle w:val="OWSTabletext"/>
              <w:rPr>
                <w:color w:val="auto"/>
              </w:rPr>
            </w:pPr>
            <w:r w:rsidRPr="00F03FEF">
              <w:rPr>
                <w:color w:val="auto"/>
              </w:rPr>
              <w:t xml:space="preserve">Plugging of the wellbore annulus around a </w:t>
            </w:r>
            <w:r w:rsidR="0089492E" w:rsidRPr="00F03FEF">
              <w:rPr>
                <w:color w:val="auto"/>
              </w:rPr>
              <w:t>drilling string</w:t>
            </w:r>
            <w:r w:rsidRPr="00F03FEF">
              <w:rPr>
                <w:color w:val="auto"/>
              </w:rPr>
              <w:t xml:space="preserve"> by drill cuttings and/or cavings due to wellbore wall collapse</w:t>
            </w:r>
            <w:r w:rsidR="000A3C6D">
              <w:rPr>
                <w:color w:val="auto"/>
              </w:rPr>
              <w:t>.</w:t>
            </w:r>
          </w:p>
        </w:tc>
      </w:tr>
      <w:tr w:rsidR="008A6CCC" w:rsidRPr="00F03FEF" w14:paraId="65BAF568"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66" w14:textId="77777777" w:rsidR="008A6CCC" w:rsidRPr="00F03FEF" w:rsidRDefault="008A6CCC" w:rsidP="007404AD">
            <w:pPr>
              <w:pStyle w:val="OWSTabletext"/>
              <w:rPr>
                <w:color w:val="auto"/>
              </w:rPr>
            </w:pPr>
            <w:r>
              <w:rPr>
                <w:color w:val="auto"/>
              </w:rPr>
              <w:t>PKN</w:t>
            </w:r>
          </w:p>
        </w:tc>
        <w:tc>
          <w:tcPr>
            <w:tcW w:w="7229" w:type="dxa"/>
            <w:tcBorders>
              <w:top w:val="nil"/>
              <w:left w:val="nil"/>
              <w:bottom w:val="single" w:sz="4" w:space="0" w:color="auto"/>
              <w:right w:val="single" w:sz="4" w:space="0" w:color="auto"/>
            </w:tcBorders>
            <w:shd w:val="clear" w:color="auto" w:fill="auto"/>
          </w:tcPr>
          <w:p w14:paraId="65BAF567" w14:textId="77777777" w:rsidR="008A6CCC" w:rsidRPr="00F03FEF" w:rsidRDefault="0036291D" w:rsidP="0036291D">
            <w:pPr>
              <w:pStyle w:val="OWSTabletext"/>
              <w:rPr>
                <w:color w:val="auto"/>
              </w:rPr>
            </w:pPr>
            <w:r>
              <w:rPr>
                <w:color w:val="auto"/>
              </w:rPr>
              <w:t xml:space="preserve">The 2D fracture model (Perkins-Kern-Nordgren) with the fracture length </w:t>
            </w:r>
            <w:r w:rsidR="00724FCD">
              <w:rPr>
                <w:color w:val="auto"/>
              </w:rPr>
              <w:t xml:space="preserve">being </w:t>
            </w:r>
            <w:r>
              <w:rPr>
                <w:color w:val="auto"/>
              </w:rPr>
              <w:t>much greater than the fracture height.</w:t>
            </w:r>
          </w:p>
        </w:tc>
      </w:tr>
      <w:tr w:rsidR="007404AD" w:rsidRPr="00F03FEF" w14:paraId="65BAF56B"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69" w14:textId="77777777" w:rsidR="007404AD" w:rsidRPr="00F03FEF" w:rsidRDefault="007404AD" w:rsidP="007404AD">
            <w:pPr>
              <w:pStyle w:val="OWSTabletext"/>
              <w:rPr>
                <w:color w:val="auto"/>
              </w:rPr>
            </w:pPr>
            <w:r w:rsidRPr="00F03FEF">
              <w:rPr>
                <w:color w:val="auto"/>
              </w:rPr>
              <w:t>Production interval</w:t>
            </w:r>
          </w:p>
        </w:tc>
        <w:tc>
          <w:tcPr>
            <w:tcW w:w="7229" w:type="dxa"/>
            <w:tcBorders>
              <w:top w:val="nil"/>
              <w:left w:val="nil"/>
              <w:bottom w:val="single" w:sz="4" w:space="0" w:color="auto"/>
              <w:right w:val="single" w:sz="4" w:space="0" w:color="auto"/>
            </w:tcBorders>
            <w:shd w:val="clear" w:color="auto" w:fill="auto"/>
          </w:tcPr>
          <w:p w14:paraId="65BAF56A" w14:textId="77777777" w:rsidR="007404AD" w:rsidRPr="00F03FEF" w:rsidRDefault="007404AD" w:rsidP="007404AD">
            <w:pPr>
              <w:pStyle w:val="OWSTabletext"/>
              <w:rPr>
                <w:color w:val="auto"/>
              </w:rPr>
            </w:pPr>
            <w:r w:rsidRPr="00F03FEF">
              <w:rPr>
                <w:color w:val="auto"/>
              </w:rPr>
              <w:t>The section of rock from which hydrocarbons are being produced.</w:t>
            </w:r>
          </w:p>
        </w:tc>
      </w:tr>
      <w:tr w:rsidR="00CE322F" w:rsidRPr="00F03FEF" w14:paraId="65BAF56E"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6C" w14:textId="77777777" w:rsidR="00CE322F" w:rsidRPr="00F03FEF" w:rsidRDefault="00724FCD" w:rsidP="007404AD">
            <w:pPr>
              <w:pStyle w:val="OWSTabletext"/>
              <w:rPr>
                <w:color w:val="auto"/>
              </w:rPr>
            </w:pPr>
            <w:r>
              <w:rPr>
                <w:color w:val="auto"/>
              </w:rPr>
              <w:t>S</w:t>
            </w:r>
            <w:r w:rsidR="00CE322F" w:rsidRPr="00F03FEF">
              <w:rPr>
                <w:color w:val="auto"/>
              </w:rPr>
              <w:t>pacer</w:t>
            </w:r>
          </w:p>
        </w:tc>
        <w:tc>
          <w:tcPr>
            <w:tcW w:w="7229" w:type="dxa"/>
            <w:tcBorders>
              <w:top w:val="nil"/>
              <w:left w:val="nil"/>
              <w:bottom w:val="single" w:sz="4" w:space="0" w:color="auto"/>
              <w:right w:val="single" w:sz="4" w:space="0" w:color="auto"/>
            </w:tcBorders>
            <w:shd w:val="clear" w:color="auto" w:fill="auto"/>
          </w:tcPr>
          <w:p w14:paraId="65BAF56D" w14:textId="77777777" w:rsidR="00CE322F" w:rsidRPr="00F03FEF" w:rsidRDefault="00724FCD" w:rsidP="0036291D">
            <w:pPr>
              <w:pStyle w:val="OWSTabletext"/>
              <w:rPr>
                <w:color w:val="auto"/>
              </w:rPr>
            </w:pPr>
            <w:r>
              <w:t>A spacer is a viscous fluid used to aid removal of drilling fluids before a primary cementing operation. By coating the wellbore with a reactive spacer that reacts with cement, a small filter cake is formed that prevents cement from invading the formation. A non-reactive spacer should then be run between the reactive spacer and cement slurry to prevent premature setting of the slurry.</w:t>
            </w:r>
          </w:p>
        </w:tc>
      </w:tr>
      <w:tr w:rsidR="007404AD" w:rsidRPr="00F03FEF" w14:paraId="65BAF571"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6F" w14:textId="77777777" w:rsidR="007404AD" w:rsidRPr="00F03FEF" w:rsidRDefault="007404AD" w:rsidP="007404AD">
            <w:pPr>
              <w:pStyle w:val="OWSTabletext"/>
              <w:rPr>
                <w:color w:val="auto"/>
              </w:rPr>
            </w:pPr>
            <w:r w:rsidRPr="00F03FEF">
              <w:rPr>
                <w:color w:val="auto"/>
              </w:rPr>
              <w:t>Tubing</w:t>
            </w:r>
          </w:p>
        </w:tc>
        <w:tc>
          <w:tcPr>
            <w:tcW w:w="7229" w:type="dxa"/>
            <w:tcBorders>
              <w:top w:val="nil"/>
              <w:left w:val="nil"/>
              <w:bottom w:val="single" w:sz="4" w:space="0" w:color="auto"/>
              <w:right w:val="single" w:sz="4" w:space="0" w:color="auto"/>
            </w:tcBorders>
            <w:shd w:val="clear" w:color="auto" w:fill="auto"/>
          </w:tcPr>
          <w:p w14:paraId="65BAF570" w14:textId="77777777" w:rsidR="007404AD" w:rsidRPr="00F03FEF" w:rsidRDefault="007404AD" w:rsidP="007404AD">
            <w:pPr>
              <w:pStyle w:val="OWSTabletext"/>
              <w:rPr>
                <w:color w:val="auto"/>
              </w:rPr>
            </w:pPr>
            <w:r w:rsidRPr="00F03FEF">
              <w:rPr>
                <w:color w:val="auto"/>
              </w:rPr>
              <w:t>Steel pipe that is hung inside the casing. The tubing string may have a pump installed at its lower end and, for pumped wells, is a primary path for producing fluids from CSG wells.</w:t>
            </w:r>
          </w:p>
        </w:tc>
      </w:tr>
      <w:tr w:rsidR="003809DC" w:rsidRPr="00F03FEF" w14:paraId="65BAF574"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72" w14:textId="77777777" w:rsidR="003809DC" w:rsidRPr="00F03FEF" w:rsidRDefault="003809DC" w:rsidP="007404AD">
            <w:pPr>
              <w:pStyle w:val="OWSTabletext"/>
              <w:rPr>
                <w:color w:val="auto"/>
              </w:rPr>
            </w:pPr>
            <w:r>
              <w:rPr>
                <w:color w:val="auto"/>
              </w:rPr>
              <w:t>Underbalanced drilling</w:t>
            </w:r>
          </w:p>
        </w:tc>
        <w:tc>
          <w:tcPr>
            <w:tcW w:w="7229" w:type="dxa"/>
            <w:tcBorders>
              <w:top w:val="nil"/>
              <w:left w:val="nil"/>
              <w:bottom w:val="single" w:sz="4" w:space="0" w:color="auto"/>
              <w:right w:val="single" w:sz="4" w:space="0" w:color="auto"/>
            </w:tcBorders>
            <w:shd w:val="clear" w:color="auto" w:fill="auto"/>
          </w:tcPr>
          <w:p w14:paraId="65BAF573" w14:textId="77777777" w:rsidR="003809DC" w:rsidRPr="00F03FEF" w:rsidRDefault="003D64A2" w:rsidP="00C905CC">
            <w:pPr>
              <w:pStyle w:val="OWSTabletext"/>
              <w:rPr>
                <w:color w:val="auto"/>
              </w:rPr>
            </w:pPr>
            <w:r>
              <w:rPr>
                <w:color w:val="auto"/>
              </w:rPr>
              <w:t>A procedure used to drill CSG wells where the pressure in the wellbore is kept lower than the fluid pressure in the formation being drilled</w:t>
            </w:r>
          </w:p>
        </w:tc>
      </w:tr>
      <w:tr w:rsidR="00666E76" w:rsidRPr="00F03FEF" w14:paraId="65BAF577"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75" w14:textId="77777777" w:rsidR="00666E76" w:rsidRPr="00F03FEF" w:rsidRDefault="00666E76" w:rsidP="007404AD">
            <w:pPr>
              <w:pStyle w:val="OWSTabletext"/>
              <w:rPr>
                <w:color w:val="auto"/>
              </w:rPr>
            </w:pPr>
            <w:r w:rsidRPr="00F03FEF">
              <w:rPr>
                <w:color w:val="auto"/>
              </w:rPr>
              <w:t>Washout</w:t>
            </w:r>
          </w:p>
        </w:tc>
        <w:tc>
          <w:tcPr>
            <w:tcW w:w="7229" w:type="dxa"/>
            <w:tcBorders>
              <w:top w:val="nil"/>
              <w:left w:val="nil"/>
              <w:bottom w:val="single" w:sz="4" w:space="0" w:color="auto"/>
              <w:right w:val="single" w:sz="4" w:space="0" w:color="auto"/>
            </w:tcBorders>
            <w:shd w:val="clear" w:color="auto" w:fill="auto"/>
          </w:tcPr>
          <w:p w14:paraId="65BAF576" w14:textId="77777777" w:rsidR="00666E76" w:rsidRPr="00F03FEF" w:rsidRDefault="00666E76" w:rsidP="00C905CC">
            <w:pPr>
              <w:pStyle w:val="OWSTabletext"/>
              <w:rPr>
                <w:color w:val="auto"/>
              </w:rPr>
            </w:pPr>
            <w:r w:rsidRPr="00F03FEF">
              <w:rPr>
                <w:color w:val="auto"/>
              </w:rPr>
              <w:t>An enlarged region of a wellbore</w:t>
            </w:r>
            <w:r w:rsidR="00C905CC" w:rsidRPr="00F03FEF">
              <w:rPr>
                <w:color w:val="auto"/>
              </w:rPr>
              <w:t>. A number of factors can cause this, such as excessive bit jet velocity, soft or unconsolidated formations, in-situ rock stresses.</w:t>
            </w:r>
          </w:p>
        </w:tc>
      </w:tr>
      <w:tr w:rsidR="007404AD" w:rsidRPr="00F03FEF" w14:paraId="65BAF57A"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78" w14:textId="77777777" w:rsidR="007404AD" w:rsidRPr="00F03FEF" w:rsidRDefault="007404AD" w:rsidP="007404AD">
            <w:pPr>
              <w:pStyle w:val="OWSTabletext"/>
              <w:rPr>
                <w:color w:val="auto"/>
              </w:rPr>
            </w:pPr>
            <w:r w:rsidRPr="00F03FEF">
              <w:rPr>
                <w:color w:val="auto"/>
              </w:rPr>
              <w:t>Well</w:t>
            </w:r>
          </w:p>
        </w:tc>
        <w:tc>
          <w:tcPr>
            <w:tcW w:w="7229" w:type="dxa"/>
            <w:tcBorders>
              <w:top w:val="nil"/>
              <w:left w:val="nil"/>
              <w:bottom w:val="single" w:sz="4" w:space="0" w:color="auto"/>
              <w:right w:val="single" w:sz="4" w:space="0" w:color="auto"/>
            </w:tcBorders>
            <w:shd w:val="clear" w:color="auto" w:fill="auto"/>
          </w:tcPr>
          <w:p w14:paraId="65BAF579" w14:textId="77777777" w:rsidR="007404AD" w:rsidRPr="00F03FEF" w:rsidRDefault="007404AD" w:rsidP="00EA1EBF">
            <w:pPr>
              <w:pStyle w:val="OWSTabletext"/>
              <w:rPr>
                <w:color w:val="auto"/>
              </w:rPr>
            </w:pPr>
            <w:r w:rsidRPr="00F03FEF">
              <w:rPr>
                <w:color w:val="auto"/>
              </w:rPr>
              <w:t xml:space="preserve">As used in this report: a completed </w:t>
            </w:r>
            <w:r w:rsidR="00EA1EBF" w:rsidRPr="00A710A5">
              <w:rPr>
                <w:color w:val="auto"/>
              </w:rPr>
              <w:t>structure</w:t>
            </w:r>
            <w:r w:rsidR="00EA1EBF">
              <w:rPr>
                <w:color w:val="auto"/>
              </w:rPr>
              <w:t>,</w:t>
            </w:r>
            <w:r w:rsidR="00EA1EBF" w:rsidRPr="00A710A5">
              <w:rPr>
                <w:color w:val="auto"/>
              </w:rPr>
              <w:t xml:space="preserve"> following drilling of a wellbore, used for production of oil or gas and typically including casing, cement, and tubing strings.</w:t>
            </w:r>
          </w:p>
        </w:tc>
      </w:tr>
      <w:tr w:rsidR="001A18E7" w:rsidRPr="00F03FEF" w14:paraId="65BAF57D"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7B" w14:textId="77777777" w:rsidR="001A18E7" w:rsidRPr="00F03FEF" w:rsidRDefault="001A18E7" w:rsidP="007404AD">
            <w:pPr>
              <w:pStyle w:val="OWSTabletext"/>
              <w:rPr>
                <w:color w:val="auto"/>
              </w:rPr>
            </w:pPr>
            <w:r>
              <w:rPr>
                <w:color w:val="auto"/>
              </w:rPr>
              <w:t>Well barrier</w:t>
            </w:r>
          </w:p>
        </w:tc>
        <w:tc>
          <w:tcPr>
            <w:tcW w:w="7229" w:type="dxa"/>
            <w:tcBorders>
              <w:top w:val="nil"/>
              <w:left w:val="nil"/>
              <w:bottom w:val="single" w:sz="4" w:space="0" w:color="auto"/>
              <w:right w:val="single" w:sz="4" w:space="0" w:color="auto"/>
            </w:tcBorders>
            <w:shd w:val="clear" w:color="auto" w:fill="auto"/>
          </w:tcPr>
          <w:p w14:paraId="65BAF57C" w14:textId="77777777" w:rsidR="001A18E7" w:rsidRPr="00F03FEF" w:rsidRDefault="004C12FD" w:rsidP="00EA1EBF">
            <w:pPr>
              <w:pStyle w:val="OWSTabletext"/>
              <w:rPr>
                <w:color w:val="auto"/>
              </w:rPr>
            </w:pPr>
            <w:r w:rsidRPr="00EA1EBF">
              <w:t>Envelope of one or several dependent barrier elements</w:t>
            </w:r>
            <w:r w:rsidR="00EA1EBF" w:rsidRPr="00A710A5">
              <w:t>, including casing, cement, and any other downhole or surface sealing components, that prevent fluids from flowing unintentionally between a bore/well and geological formations, between geological formations, or to the surface.</w:t>
            </w:r>
          </w:p>
        </w:tc>
      </w:tr>
      <w:tr w:rsidR="004D33BC" w:rsidRPr="00F03FEF" w14:paraId="65BAF580" w14:textId="77777777" w:rsidTr="00DE76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7E" w14:textId="77777777" w:rsidR="004D33BC" w:rsidRDefault="004D33BC" w:rsidP="00DE7648">
            <w:pPr>
              <w:pStyle w:val="OWSTabletext"/>
              <w:rPr>
                <w:color w:val="auto"/>
              </w:rPr>
            </w:pPr>
            <w:r>
              <w:rPr>
                <w:color w:val="auto"/>
              </w:rPr>
              <w:t>Well breach</w:t>
            </w:r>
          </w:p>
        </w:tc>
        <w:tc>
          <w:tcPr>
            <w:tcW w:w="7229" w:type="dxa"/>
            <w:tcBorders>
              <w:top w:val="nil"/>
              <w:left w:val="nil"/>
              <w:bottom w:val="single" w:sz="4" w:space="0" w:color="auto"/>
              <w:right w:val="single" w:sz="4" w:space="0" w:color="auto"/>
            </w:tcBorders>
            <w:shd w:val="clear" w:color="auto" w:fill="auto"/>
          </w:tcPr>
          <w:p w14:paraId="65BAF57F" w14:textId="77777777" w:rsidR="004D33BC" w:rsidRPr="00D81F9F" w:rsidRDefault="004D33BC" w:rsidP="00DE7648">
            <w:pPr>
              <w:pStyle w:val="OWSTabletext"/>
            </w:pPr>
            <w:r>
              <w:t>F</w:t>
            </w:r>
            <w:r w:rsidRPr="00F03FEF">
              <w:t>ailure in cement, casing, downhole and surface sealing components</w:t>
            </w:r>
          </w:p>
        </w:tc>
      </w:tr>
      <w:tr w:rsidR="00197153" w:rsidRPr="00F03FEF" w14:paraId="65BAF583" w14:textId="77777777" w:rsidTr="00DE76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81" w14:textId="77777777" w:rsidR="00197153" w:rsidRDefault="00197153" w:rsidP="00DE7648">
            <w:pPr>
              <w:pStyle w:val="OWSTabletext"/>
              <w:rPr>
                <w:color w:val="auto"/>
              </w:rPr>
            </w:pPr>
            <w:r>
              <w:rPr>
                <w:color w:val="auto"/>
              </w:rPr>
              <w:t>Well deviation</w:t>
            </w:r>
          </w:p>
        </w:tc>
        <w:tc>
          <w:tcPr>
            <w:tcW w:w="7229" w:type="dxa"/>
            <w:tcBorders>
              <w:top w:val="nil"/>
              <w:left w:val="nil"/>
              <w:bottom w:val="single" w:sz="4" w:space="0" w:color="auto"/>
              <w:right w:val="single" w:sz="4" w:space="0" w:color="auto"/>
            </w:tcBorders>
            <w:shd w:val="clear" w:color="auto" w:fill="auto"/>
          </w:tcPr>
          <w:p w14:paraId="65BAF582" w14:textId="77777777" w:rsidR="00197153" w:rsidRPr="00D81F9F" w:rsidRDefault="00197153" w:rsidP="00DE7648">
            <w:pPr>
              <w:pStyle w:val="OWSTabletext"/>
              <w:rPr>
                <w:color w:val="auto"/>
              </w:rPr>
            </w:pPr>
            <w:r w:rsidRPr="00D81F9F">
              <w:t>The angle at which a wellbore diverges from vertical.</w:t>
            </w:r>
          </w:p>
        </w:tc>
      </w:tr>
      <w:tr w:rsidR="001B1AC5" w:rsidRPr="00F03FEF" w14:paraId="65BAF586"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84" w14:textId="77777777" w:rsidR="001B1AC5" w:rsidRDefault="00A7313A" w:rsidP="000B6923">
            <w:pPr>
              <w:pStyle w:val="OWSTabletext"/>
              <w:rPr>
                <w:color w:val="auto"/>
              </w:rPr>
            </w:pPr>
            <w:r>
              <w:rPr>
                <w:color w:val="auto"/>
              </w:rPr>
              <w:t xml:space="preserve">Well </w:t>
            </w:r>
            <w:r w:rsidR="001B1AC5">
              <w:rPr>
                <w:color w:val="auto"/>
              </w:rPr>
              <w:t>failure</w:t>
            </w:r>
            <w:r w:rsidR="00197153">
              <w:rPr>
                <w:color w:val="auto"/>
              </w:rPr>
              <w:t xml:space="preserve"> (1)</w:t>
            </w:r>
          </w:p>
        </w:tc>
        <w:tc>
          <w:tcPr>
            <w:tcW w:w="7229" w:type="dxa"/>
            <w:tcBorders>
              <w:top w:val="nil"/>
              <w:left w:val="nil"/>
              <w:bottom w:val="single" w:sz="4" w:space="0" w:color="auto"/>
              <w:right w:val="single" w:sz="4" w:space="0" w:color="auto"/>
            </w:tcBorders>
            <w:shd w:val="clear" w:color="auto" w:fill="auto"/>
          </w:tcPr>
          <w:p w14:paraId="65BAF585" w14:textId="77777777" w:rsidR="001B1AC5" w:rsidRDefault="008957FA" w:rsidP="008957FA">
            <w:pPr>
              <w:pStyle w:val="OWSTabletext"/>
              <w:rPr>
                <w:color w:val="auto"/>
              </w:rPr>
            </w:pPr>
            <w:r>
              <w:t>A</w:t>
            </w:r>
            <w:r w:rsidRPr="00F03FEF">
              <w:t>ll well barriers failing in sequence and a leakage pathway being created across all the well barriers</w:t>
            </w:r>
            <w:r w:rsidDel="008957FA">
              <w:rPr>
                <w:color w:val="auto"/>
              </w:rPr>
              <w:t xml:space="preserve"> </w:t>
            </w:r>
            <w:r w:rsidR="00277177" w:rsidRPr="00F03FEF">
              <w:rPr>
                <w:color w:val="auto"/>
              </w:rPr>
              <w:t>(King and King 2013)</w:t>
            </w:r>
            <w:r w:rsidR="00277177">
              <w:rPr>
                <w:color w:val="auto"/>
              </w:rPr>
              <w:t>.</w:t>
            </w:r>
          </w:p>
        </w:tc>
      </w:tr>
      <w:tr w:rsidR="00197153" w:rsidRPr="00F03FEF" w14:paraId="65BAF589" w14:textId="77777777" w:rsidTr="00DE76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87" w14:textId="77777777" w:rsidR="00197153" w:rsidRPr="00F03FEF" w:rsidRDefault="00197153" w:rsidP="00DE7648">
            <w:pPr>
              <w:pStyle w:val="OWSTabletext"/>
              <w:rPr>
                <w:color w:val="auto"/>
              </w:rPr>
            </w:pPr>
            <w:r w:rsidRPr="00F03FEF">
              <w:rPr>
                <w:color w:val="auto"/>
              </w:rPr>
              <w:t>Well failure</w:t>
            </w:r>
            <w:r>
              <w:rPr>
                <w:color w:val="auto"/>
              </w:rPr>
              <w:t xml:space="preserve"> (2)</w:t>
            </w:r>
          </w:p>
        </w:tc>
        <w:tc>
          <w:tcPr>
            <w:tcW w:w="7229" w:type="dxa"/>
            <w:tcBorders>
              <w:top w:val="nil"/>
              <w:left w:val="nil"/>
              <w:bottom w:val="single" w:sz="4" w:space="0" w:color="auto"/>
              <w:right w:val="single" w:sz="4" w:space="0" w:color="auto"/>
            </w:tcBorders>
            <w:shd w:val="clear" w:color="auto" w:fill="auto"/>
          </w:tcPr>
          <w:p w14:paraId="65BAF588" w14:textId="77777777" w:rsidR="00197153" w:rsidRPr="00F03FEF" w:rsidRDefault="0080746A" w:rsidP="00EA1EBF">
            <w:pPr>
              <w:pStyle w:val="OWSTabletext"/>
              <w:rPr>
                <w:color w:val="auto"/>
              </w:rPr>
            </w:pPr>
            <w:r>
              <w:rPr>
                <w:color w:val="auto"/>
              </w:rPr>
              <w:t>Well fail</w:t>
            </w:r>
            <w:r w:rsidR="00EA1EBF">
              <w:rPr>
                <w:color w:val="auto"/>
              </w:rPr>
              <w:t>u</w:t>
            </w:r>
            <w:r>
              <w:rPr>
                <w:color w:val="auto"/>
              </w:rPr>
              <w:t>re or l</w:t>
            </w:r>
            <w:r w:rsidR="00DE7648" w:rsidRPr="008A1DE5">
              <w:rPr>
                <w:color w:val="auto"/>
              </w:rPr>
              <w:t>oss of well integrity may result from a well breach (or number of well breaches)</w:t>
            </w:r>
            <w:r w:rsidR="00DE7648">
              <w:rPr>
                <w:color w:val="auto"/>
              </w:rPr>
              <w:t>. Well failure can take the form of a</w:t>
            </w:r>
            <w:r w:rsidR="00197153" w:rsidRPr="00786799">
              <w:rPr>
                <w:color w:val="auto"/>
              </w:rPr>
              <w:t xml:space="preserve"> hydrological</w:t>
            </w:r>
            <w:r w:rsidR="00197153" w:rsidRPr="00F03FEF">
              <w:rPr>
                <w:color w:val="auto"/>
              </w:rPr>
              <w:t xml:space="preserve"> </w:t>
            </w:r>
            <w:r w:rsidR="00DE7648">
              <w:rPr>
                <w:color w:val="auto"/>
              </w:rPr>
              <w:t>(</w:t>
            </w:r>
            <w:r w:rsidR="00DE7648" w:rsidRPr="00F03FEF">
              <w:rPr>
                <w:color w:val="auto"/>
              </w:rPr>
              <w:t>fluid movement between different geological units</w:t>
            </w:r>
            <w:r w:rsidR="00DE7648">
              <w:rPr>
                <w:color w:val="auto"/>
              </w:rPr>
              <w:t>) or</w:t>
            </w:r>
            <w:r w:rsidR="00197153" w:rsidRPr="00F03FEF">
              <w:rPr>
                <w:color w:val="auto"/>
              </w:rPr>
              <w:t xml:space="preserve"> environmental </w:t>
            </w:r>
            <w:r w:rsidR="00DE7648">
              <w:rPr>
                <w:color w:val="auto"/>
              </w:rPr>
              <w:t>(</w:t>
            </w:r>
            <w:r w:rsidR="00DE7648" w:rsidRPr="00F03FEF">
              <w:rPr>
                <w:color w:val="auto"/>
              </w:rPr>
              <w:t>fluid leaks from the well at surface or contamination of water resources</w:t>
            </w:r>
            <w:r w:rsidR="00DE7648">
              <w:rPr>
                <w:color w:val="auto"/>
              </w:rPr>
              <w:t xml:space="preserve">) </w:t>
            </w:r>
            <w:r w:rsidR="00197153" w:rsidRPr="00F03FEF">
              <w:rPr>
                <w:color w:val="auto"/>
              </w:rPr>
              <w:t>breach</w:t>
            </w:r>
            <w:r w:rsidR="00DE7648">
              <w:rPr>
                <w:color w:val="auto"/>
              </w:rPr>
              <w:t xml:space="preserve">. </w:t>
            </w:r>
          </w:p>
        </w:tc>
      </w:tr>
      <w:tr w:rsidR="007404AD" w:rsidRPr="00F03FEF" w14:paraId="65BAF58C"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8A" w14:textId="77777777" w:rsidR="007404AD" w:rsidRPr="00F03FEF" w:rsidRDefault="007404AD" w:rsidP="007404AD">
            <w:pPr>
              <w:pStyle w:val="OWSTabletext"/>
              <w:rPr>
                <w:color w:val="auto"/>
              </w:rPr>
            </w:pPr>
            <w:r w:rsidRPr="00F03FEF">
              <w:rPr>
                <w:color w:val="auto"/>
              </w:rPr>
              <w:t>Well logging</w:t>
            </w:r>
          </w:p>
        </w:tc>
        <w:tc>
          <w:tcPr>
            <w:tcW w:w="7229" w:type="dxa"/>
            <w:tcBorders>
              <w:top w:val="nil"/>
              <w:left w:val="nil"/>
              <w:bottom w:val="single" w:sz="4" w:space="0" w:color="auto"/>
              <w:right w:val="single" w:sz="4" w:space="0" w:color="auto"/>
            </w:tcBorders>
            <w:shd w:val="clear" w:color="auto" w:fill="auto"/>
          </w:tcPr>
          <w:p w14:paraId="65BAF58B" w14:textId="77777777" w:rsidR="007404AD" w:rsidRPr="00F03FEF" w:rsidRDefault="007404AD" w:rsidP="007404AD">
            <w:pPr>
              <w:pStyle w:val="OWSTabletext"/>
              <w:rPr>
                <w:color w:val="auto"/>
              </w:rPr>
            </w:pPr>
            <w:r w:rsidRPr="00F03FEF">
              <w:rPr>
                <w:color w:val="auto"/>
              </w:rPr>
              <w:t>The process of recording a signal from a geophysical tool run into a well.</w:t>
            </w:r>
          </w:p>
        </w:tc>
      </w:tr>
      <w:tr w:rsidR="007404AD" w:rsidRPr="00F03FEF" w14:paraId="65BAF58F"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8D" w14:textId="77777777" w:rsidR="007404AD" w:rsidRPr="00F03FEF" w:rsidRDefault="007404AD" w:rsidP="007404AD">
            <w:pPr>
              <w:pStyle w:val="OWSTabletext"/>
              <w:rPr>
                <w:color w:val="auto"/>
              </w:rPr>
            </w:pPr>
            <w:r w:rsidRPr="00F03FEF">
              <w:rPr>
                <w:color w:val="auto"/>
              </w:rPr>
              <w:t>Wellbore</w:t>
            </w:r>
          </w:p>
        </w:tc>
        <w:tc>
          <w:tcPr>
            <w:tcW w:w="7229" w:type="dxa"/>
            <w:tcBorders>
              <w:top w:val="nil"/>
              <w:left w:val="nil"/>
              <w:bottom w:val="single" w:sz="4" w:space="0" w:color="auto"/>
              <w:right w:val="single" w:sz="4" w:space="0" w:color="auto"/>
            </w:tcBorders>
            <w:shd w:val="clear" w:color="auto" w:fill="auto"/>
          </w:tcPr>
          <w:p w14:paraId="65BAF58E" w14:textId="77777777" w:rsidR="007404AD" w:rsidRPr="00F03FEF" w:rsidRDefault="007404AD" w:rsidP="0033649C">
            <w:pPr>
              <w:pStyle w:val="OWSTabletext"/>
              <w:rPr>
                <w:color w:val="auto"/>
              </w:rPr>
            </w:pPr>
            <w:r w:rsidRPr="00F03FEF">
              <w:rPr>
                <w:color w:val="auto"/>
              </w:rPr>
              <w:t xml:space="preserve">The hole </w:t>
            </w:r>
            <w:r w:rsidR="00EA1EBF">
              <w:rPr>
                <w:color w:val="auto"/>
              </w:rPr>
              <w:t xml:space="preserve">initially </w:t>
            </w:r>
            <w:r w:rsidRPr="00F03FEF">
              <w:rPr>
                <w:color w:val="auto"/>
              </w:rPr>
              <w:t xml:space="preserve">produced by drilling </w:t>
            </w:r>
            <w:r w:rsidR="00EA1EBF" w:rsidRPr="00A710A5">
              <w:rPr>
                <w:color w:val="auto"/>
              </w:rPr>
              <w:t>and intended to be cased and cemented to create a well for production of oil or gas.</w:t>
            </w:r>
          </w:p>
        </w:tc>
      </w:tr>
      <w:tr w:rsidR="0030561F" w:rsidRPr="00F03FEF" w14:paraId="65BAF592" w14:textId="77777777" w:rsidTr="00176AC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985" w:type="dxa"/>
            <w:tcBorders>
              <w:top w:val="nil"/>
              <w:left w:val="single" w:sz="4" w:space="0" w:color="auto"/>
              <w:bottom w:val="single" w:sz="4" w:space="0" w:color="auto"/>
              <w:right w:val="single" w:sz="4" w:space="0" w:color="auto"/>
            </w:tcBorders>
            <w:shd w:val="clear" w:color="auto" w:fill="auto"/>
          </w:tcPr>
          <w:p w14:paraId="65BAF590" w14:textId="77777777" w:rsidR="0030561F" w:rsidRPr="00F03FEF" w:rsidRDefault="0030561F" w:rsidP="0030561F">
            <w:pPr>
              <w:pStyle w:val="OWSTabletext"/>
              <w:rPr>
                <w:color w:val="auto"/>
              </w:rPr>
            </w:pPr>
            <w:r>
              <w:rPr>
                <w:color w:val="auto"/>
              </w:rPr>
              <w:t>Zonal isolation</w:t>
            </w:r>
          </w:p>
        </w:tc>
        <w:tc>
          <w:tcPr>
            <w:tcW w:w="7229" w:type="dxa"/>
            <w:tcBorders>
              <w:top w:val="nil"/>
              <w:left w:val="nil"/>
              <w:bottom w:val="single" w:sz="4" w:space="0" w:color="auto"/>
              <w:right w:val="single" w:sz="4" w:space="0" w:color="auto"/>
            </w:tcBorders>
            <w:shd w:val="clear" w:color="auto" w:fill="auto"/>
          </w:tcPr>
          <w:p w14:paraId="65BAF591" w14:textId="77777777" w:rsidR="0030561F" w:rsidRPr="00F03FEF" w:rsidRDefault="0030561F" w:rsidP="0030561F">
            <w:pPr>
              <w:pStyle w:val="OWSTabletext"/>
              <w:rPr>
                <w:color w:val="auto"/>
              </w:rPr>
            </w:pPr>
            <w:r>
              <w:rPr>
                <w:color w:val="auto"/>
              </w:rPr>
              <w:t>Exclusion of fluids such as water or gas in one zone from mixing with fluids in another zone.</w:t>
            </w:r>
          </w:p>
        </w:tc>
      </w:tr>
    </w:tbl>
    <w:p w14:paraId="65BAF593" w14:textId="77777777" w:rsidR="00D329E0" w:rsidRDefault="00D329E0" w:rsidP="00166D9B"/>
    <w:p w14:paraId="65BAF594" w14:textId="77777777" w:rsidR="00D329E0" w:rsidRDefault="00D329E0" w:rsidP="00D329E0">
      <w:pPr>
        <w:pStyle w:val="H1"/>
      </w:pPr>
      <w:bookmarkStart w:id="498" w:name="_Toc432618724"/>
      <w:r w:rsidRPr="00D01A8F">
        <w:t>Symbols</w:t>
      </w:r>
      <w:bookmarkEnd w:id="498"/>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D329E0" w:rsidRPr="00C270C5" w14:paraId="65BAF597" w14:textId="77777777" w:rsidTr="00D826AC">
        <w:trPr>
          <w:tblHeader/>
        </w:trPr>
        <w:tc>
          <w:tcPr>
            <w:tcW w:w="2268" w:type="dxa"/>
            <w:shd w:val="clear" w:color="auto" w:fill="C6D9F1"/>
          </w:tcPr>
          <w:p w14:paraId="65BAF595" w14:textId="77777777" w:rsidR="00D329E0" w:rsidRPr="006B278F" w:rsidRDefault="00D329E0" w:rsidP="006B278F">
            <w:pPr>
              <w:pStyle w:val="OWSTabletext"/>
              <w:rPr>
                <w:color w:val="auto"/>
              </w:rPr>
            </w:pPr>
            <w:r w:rsidRPr="006B278F">
              <w:rPr>
                <w:color w:val="auto"/>
              </w:rPr>
              <w:t>Symbol</w:t>
            </w:r>
          </w:p>
        </w:tc>
        <w:tc>
          <w:tcPr>
            <w:tcW w:w="6946" w:type="dxa"/>
            <w:shd w:val="clear" w:color="auto" w:fill="C6D9F1"/>
          </w:tcPr>
          <w:p w14:paraId="65BAF596" w14:textId="77777777" w:rsidR="00D329E0" w:rsidRPr="00C270C5" w:rsidRDefault="00D329E0" w:rsidP="006B278F">
            <w:pPr>
              <w:pStyle w:val="OWSTabletext"/>
              <w:rPr>
                <w:b/>
              </w:rPr>
            </w:pPr>
            <w:r w:rsidRPr="006B278F">
              <w:rPr>
                <w:color w:val="auto"/>
              </w:rPr>
              <w:t>Short description, units</w:t>
            </w:r>
          </w:p>
        </w:tc>
      </w:tr>
      <w:tr w:rsidR="00407751" w:rsidRPr="00470AD4" w14:paraId="65BAF59A" w14:textId="77777777" w:rsidTr="00D826AC">
        <w:tc>
          <w:tcPr>
            <w:tcW w:w="2268" w:type="dxa"/>
          </w:tcPr>
          <w:p w14:paraId="65BAF598" w14:textId="77777777" w:rsidR="00407751" w:rsidRPr="000A3C6D" w:rsidRDefault="00081F16" w:rsidP="006B278F">
            <w:pPr>
              <w:pStyle w:val="OWSTabletext"/>
              <w:rPr>
                <w:i/>
                <w:color w:val="auto"/>
              </w:rPr>
            </w:pPr>
            <w:r w:rsidRPr="00081F16">
              <w:rPr>
                <w:i/>
                <w:color w:val="auto"/>
              </w:rPr>
              <w:t>A</w:t>
            </w:r>
          </w:p>
        </w:tc>
        <w:tc>
          <w:tcPr>
            <w:tcW w:w="6946" w:type="dxa"/>
          </w:tcPr>
          <w:p w14:paraId="65BAF599" w14:textId="77777777" w:rsidR="00407751" w:rsidRPr="006B278F" w:rsidRDefault="00407751" w:rsidP="006B278F">
            <w:pPr>
              <w:pStyle w:val="OWSTabletext"/>
              <w:rPr>
                <w:color w:val="auto"/>
              </w:rPr>
            </w:pPr>
            <w:r w:rsidRPr="006B278F">
              <w:rPr>
                <w:color w:val="auto"/>
              </w:rPr>
              <w:t>Cross-section flow area [m</w:t>
            </w:r>
            <w:r w:rsidRPr="006B278F">
              <w:rPr>
                <w:color w:val="auto"/>
                <w:vertAlign w:val="superscript"/>
              </w:rPr>
              <w:t>2</w:t>
            </w:r>
            <w:r w:rsidRPr="006B278F">
              <w:rPr>
                <w:color w:val="auto"/>
              </w:rPr>
              <w:t>]</w:t>
            </w:r>
          </w:p>
        </w:tc>
      </w:tr>
      <w:tr w:rsidR="00986451" w:rsidRPr="00470AD4" w14:paraId="65BAF59D" w14:textId="77777777" w:rsidTr="00D826AC">
        <w:tc>
          <w:tcPr>
            <w:tcW w:w="2268" w:type="dxa"/>
          </w:tcPr>
          <w:p w14:paraId="65BAF59B" w14:textId="77777777" w:rsidR="00986451" w:rsidRPr="000A3C6D" w:rsidRDefault="00081F16" w:rsidP="006B278F">
            <w:pPr>
              <w:pStyle w:val="OWSTabletext"/>
              <w:rPr>
                <w:i/>
                <w:color w:val="auto"/>
              </w:rPr>
            </w:pPr>
            <w:r w:rsidRPr="00081F16">
              <w:rPr>
                <w:i/>
                <w:color w:val="auto"/>
              </w:rPr>
              <w:t>d</w:t>
            </w:r>
          </w:p>
        </w:tc>
        <w:tc>
          <w:tcPr>
            <w:tcW w:w="6946" w:type="dxa"/>
          </w:tcPr>
          <w:p w14:paraId="65BAF59C" w14:textId="77777777" w:rsidR="00986451" w:rsidRPr="006B278F" w:rsidRDefault="00986451" w:rsidP="006B278F">
            <w:pPr>
              <w:pStyle w:val="OWSTabletext"/>
              <w:rPr>
                <w:color w:val="auto"/>
              </w:rPr>
            </w:pPr>
            <w:r w:rsidRPr="006B278F">
              <w:rPr>
                <w:color w:val="auto"/>
              </w:rPr>
              <w:t>Diameter of conduit [m]</w:t>
            </w:r>
          </w:p>
        </w:tc>
      </w:tr>
      <w:tr w:rsidR="00DC4A04" w:rsidRPr="00470AD4" w14:paraId="65BAF5A0" w14:textId="77777777" w:rsidTr="00D826AC">
        <w:tc>
          <w:tcPr>
            <w:tcW w:w="2268" w:type="dxa"/>
          </w:tcPr>
          <w:p w14:paraId="65BAF59E" w14:textId="77777777" w:rsidR="00DC4A04" w:rsidRPr="000A3C6D" w:rsidRDefault="00081F16" w:rsidP="006B278F">
            <w:pPr>
              <w:pStyle w:val="OWSTabletext"/>
              <w:rPr>
                <w:i/>
                <w:color w:val="auto"/>
              </w:rPr>
            </w:pPr>
            <w:r w:rsidRPr="00081F16">
              <w:rPr>
                <w:i/>
                <w:color w:val="auto"/>
              </w:rPr>
              <w:t>D</w:t>
            </w:r>
          </w:p>
        </w:tc>
        <w:tc>
          <w:tcPr>
            <w:tcW w:w="6946" w:type="dxa"/>
          </w:tcPr>
          <w:p w14:paraId="65BAF59F" w14:textId="77777777" w:rsidR="00DC4A04" w:rsidRPr="006B278F" w:rsidRDefault="00986451" w:rsidP="006B278F">
            <w:pPr>
              <w:pStyle w:val="OWSTabletext"/>
              <w:rPr>
                <w:color w:val="auto"/>
              </w:rPr>
            </w:pPr>
            <w:r w:rsidRPr="006B278F">
              <w:rPr>
                <w:color w:val="auto"/>
              </w:rPr>
              <w:t>Hydraulic diameter</w:t>
            </w:r>
            <w:r w:rsidR="00DC4A04" w:rsidRPr="006B278F">
              <w:rPr>
                <w:color w:val="auto"/>
              </w:rPr>
              <w:t xml:space="preserve"> of conduit [m]</w:t>
            </w:r>
          </w:p>
        </w:tc>
      </w:tr>
      <w:tr w:rsidR="0015412B" w:rsidRPr="00470AD4" w14:paraId="65BAF5A3" w14:textId="77777777" w:rsidTr="00D826AC">
        <w:tc>
          <w:tcPr>
            <w:tcW w:w="2268" w:type="dxa"/>
          </w:tcPr>
          <w:p w14:paraId="65BAF5A1" w14:textId="77777777" w:rsidR="0015412B" w:rsidRPr="000A3C6D" w:rsidRDefault="00081F16" w:rsidP="006B278F">
            <w:pPr>
              <w:pStyle w:val="OWSTabletext"/>
              <w:rPr>
                <w:i/>
                <w:color w:val="auto"/>
              </w:rPr>
            </w:pPr>
            <w:r w:rsidRPr="00081F16">
              <w:rPr>
                <w:i/>
                <w:color w:val="auto"/>
              </w:rPr>
              <w:t>C</w:t>
            </w:r>
          </w:p>
        </w:tc>
        <w:tc>
          <w:tcPr>
            <w:tcW w:w="6946" w:type="dxa"/>
          </w:tcPr>
          <w:p w14:paraId="65BAF5A2" w14:textId="77777777" w:rsidR="0015412B" w:rsidRPr="006B278F" w:rsidRDefault="0015412B" w:rsidP="006B278F">
            <w:pPr>
              <w:pStyle w:val="OWSTabletext"/>
              <w:rPr>
                <w:color w:val="auto"/>
              </w:rPr>
            </w:pPr>
            <w:r w:rsidRPr="006B278F">
              <w:rPr>
                <w:color w:val="auto"/>
              </w:rPr>
              <w:t>Hazen-Williams coefficient</w:t>
            </w:r>
          </w:p>
        </w:tc>
      </w:tr>
      <w:tr w:rsidR="00DC4A04" w:rsidRPr="00470AD4" w14:paraId="65BAF5A6" w14:textId="77777777" w:rsidTr="00D826AC">
        <w:tc>
          <w:tcPr>
            <w:tcW w:w="2268" w:type="dxa"/>
          </w:tcPr>
          <w:p w14:paraId="65BAF5A4" w14:textId="77777777" w:rsidR="00DC4A04" w:rsidRPr="006B278F" w:rsidRDefault="00081F16" w:rsidP="006B278F">
            <w:pPr>
              <w:pStyle w:val="OWSTabletext"/>
              <w:rPr>
                <w:color w:val="auto"/>
              </w:rPr>
            </w:pPr>
            <w:r w:rsidRPr="00081F16">
              <w:rPr>
                <w:i/>
                <w:color w:val="auto"/>
              </w:rPr>
              <w:t>f</w:t>
            </w:r>
            <w:r w:rsidR="00DC4A04" w:rsidRPr="006B278F">
              <w:rPr>
                <w:color w:val="auto"/>
                <w:vertAlign w:val="subscript"/>
              </w:rPr>
              <w:t>D</w:t>
            </w:r>
          </w:p>
        </w:tc>
        <w:tc>
          <w:tcPr>
            <w:tcW w:w="6946" w:type="dxa"/>
          </w:tcPr>
          <w:p w14:paraId="65BAF5A5" w14:textId="77777777" w:rsidR="00DC4A04" w:rsidRPr="006B278F" w:rsidRDefault="00DC4A04" w:rsidP="006B278F">
            <w:pPr>
              <w:pStyle w:val="OWSTabletext"/>
              <w:rPr>
                <w:color w:val="auto"/>
              </w:rPr>
            </w:pPr>
            <w:r w:rsidRPr="006B278F">
              <w:rPr>
                <w:color w:val="auto"/>
              </w:rPr>
              <w:t>Darcy friction factor</w:t>
            </w:r>
          </w:p>
        </w:tc>
      </w:tr>
      <w:tr w:rsidR="0015412B" w:rsidRPr="00470AD4" w14:paraId="65BAF5A9" w14:textId="77777777" w:rsidTr="00D826AC">
        <w:tc>
          <w:tcPr>
            <w:tcW w:w="2268" w:type="dxa"/>
          </w:tcPr>
          <w:p w14:paraId="65BAF5A7" w14:textId="77777777" w:rsidR="0015412B" w:rsidRPr="000A3C6D" w:rsidRDefault="00081F16" w:rsidP="006B278F">
            <w:pPr>
              <w:pStyle w:val="OWSTabletext"/>
              <w:rPr>
                <w:i/>
                <w:color w:val="auto"/>
              </w:rPr>
            </w:pPr>
            <w:r w:rsidRPr="00081F16">
              <w:rPr>
                <w:i/>
                <w:color w:val="auto"/>
              </w:rPr>
              <w:t>G</w:t>
            </w:r>
          </w:p>
        </w:tc>
        <w:tc>
          <w:tcPr>
            <w:tcW w:w="6946" w:type="dxa"/>
          </w:tcPr>
          <w:p w14:paraId="65BAF5A8" w14:textId="77777777" w:rsidR="0015412B" w:rsidRPr="006B278F" w:rsidRDefault="0015412B" w:rsidP="006B278F">
            <w:pPr>
              <w:pStyle w:val="OWSTabletext"/>
              <w:rPr>
                <w:color w:val="auto"/>
              </w:rPr>
            </w:pPr>
            <w:r w:rsidRPr="006B278F">
              <w:rPr>
                <w:color w:val="auto"/>
              </w:rPr>
              <w:t>Acceleration of gravity [m</w:t>
            </w:r>
            <w:r w:rsidRPr="006B278F">
              <w:rPr>
                <w:color w:val="auto"/>
                <w:vertAlign w:val="superscript"/>
              </w:rPr>
              <w:t>-2</w:t>
            </w:r>
            <w:r w:rsidRPr="006B278F">
              <w:rPr>
                <w:color w:val="auto"/>
              </w:rPr>
              <w:t>]</w:t>
            </w:r>
          </w:p>
        </w:tc>
      </w:tr>
      <w:tr w:rsidR="00DC4A04" w:rsidRPr="00470AD4" w14:paraId="65BAF5AC" w14:textId="77777777" w:rsidTr="00D826AC">
        <w:tc>
          <w:tcPr>
            <w:tcW w:w="2268" w:type="dxa"/>
          </w:tcPr>
          <w:p w14:paraId="65BAF5AA" w14:textId="77777777" w:rsidR="00DC4A04" w:rsidRPr="000A3C6D" w:rsidRDefault="00081F16" w:rsidP="006B278F">
            <w:pPr>
              <w:pStyle w:val="OWSTabletext"/>
              <w:rPr>
                <w:i/>
                <w:color w:val="auto"/>
              </w:rPr>
            </w:pPr>
            <w:r w:rsidRPr="00081F16">
              <w:rPr>
                <w:i/>
                <w:color w:val="auto"/>
              </w:rPr>
              <w:t>H</w:t>
            </w:r>
          </w:p>
        </w:tc>
        <w:tc>
          <w:tcPr>
            <w:tcW w:w="6946" w:type="dxa"/>
          </w:tcPr>
          <w:p w14:paraId="65BAF5AB" w14:textId="77777777" w:rsidR="00DC4A04" w:rsidRPr="006B278F" w:rsidRDefault="00DC4A04" w:rsidP="006B278F">
            <w:pPr>
              <w:pStyle w:val="OWSTabletext"/>
              <w:rPr>
                <w:color w:val="auto"/>
              </w:rPr>
            </w:pPr>
            <w:r w:rsidRPr="006B278F">
              <w:rPr>
                <w:color w:val="auto"/>
              </w:rPr>
              <w:t>Hydraulic head [m]</w:t>
            </w:r>
          </w:p>
        </w:tc>
      </w:tr>
      <w:tr w:rsidR="00DC4A04" w:rsidRPr="00470AD4" w14:paraId="65BAF5AF" w14:textId="77777777" w:rsidTr="00D826AC">
        <w:tc>
          <w:tcPr>
            <w:tcW w:w="2268" w:type="dxa"/>
          </w:tcPr>
          <w:p w14:paraId="65BAF5AD" w14:textId="77777777" w:rsidR="00DC4A04" w:rsidRPr="006B278F" w:rsidRDefault="00081F16" w:rsidP="006B278F">
            <w:pPr>
              <w:pStyle w:val="OWSTabletext"/>
              <w:rPr>
                <w:color w:val="auto"/>
              </w:rPr>
            </w:pPr>
            <w:r w:rsidRPr="00081F16">
              <w:rPr>
                <w:i/>
                <w:color w:val="auto"/>
              </w:rPr>
              <w:t>h</w:t>
            </w:r>
            <w:r w:rsidR="00DC4A04" w:rsidRPr="006B278F">
              <w:rPr>
                <w:color w:val="auto"/>
                <w:vertAlign w:val="subscript"/>
              </w:rPr>
              <w:t>f</w:t>
            </w:r>
          </w:p>
        </w:tc>
        <w:tc>
          <w:tcPr>
            <w:tcW w:w="6946" w:type="dxa"/>
          </w:tcPr>
          <w:p w14:paraId="65BAF5AE" w14:textId="77777777" w:rsidR="00DC4A04" w:rsidRPr="006B278F" w:rsidRDefault="00DC4A04" w:rsidP="006B278F">
            <w:pPr>
              <w:pStyle w:val="OWSTabletext"/>
              <w:rPr>
                <w:color w:val="auto"/>
              </w:rPr>
            </w:pPr>
            <w:r w:rsidRPr="006B278F">
              <w:rPr>
                <w:color w:val="auto"/>
              </w:rPr>
              <w:t>Head loss due to friction [m]</w:t>
            </w:r>
          </w:p>
        </w:tc>
      </w:tr>
      <w:tr w:rsidR="00D329E0" w:rsidRPr="00470AD4" w14:paraId="65BAF5B2" w14:textId="77777777" w:rsidTr="00D826AC">
        <w:tc>
          <w:tcPr>
            <w:tcW w:w="2268" w:type="dxa"/>
          </w:tcPr>
          <w:p w14:paraId="65BAF5B0" w14:textId="77777777" w:rsidR="00D329E0" w:rsidRPr="000A3C6D" w:rsidRDefault="000A3C6D" w:rsidP="006B278F">
            <w:pPr>
              <w:pStyle w:val="OWSTabletext"/>
              <w:rPr>
                <w:i/>
                <w:color w:val="auto"/>
              </w:rPr>
            </w:pPr>
            <w:r>
              <w:rPr>
                <w:i/>
                <w:color w:val="auto"/>
              </w:rPr>
              <w:t>k</w:t>
            </w:r>
          </w:p>
        </w:tc>
        <w:tc>
          <w:tcPr>
            <w:tcW w:w="6946" w:type="dxa"/>
          </w:tcPr>
          <w:p w14:paraId="65BAF5B1" w14:textId="77777777" w:rsidR="00D329E0" w:rsidRPr="006B278F" w:rsidRDefault="00D329E0" w:rsidP="006B278F">
            <w:pPr>
              <w:pStyle w:val="OWSTabletext"/>
              <w:rPr>
                <w:color w:val="auto"/>
              </w:rPr>
            </w:pPr>
            <w:r w:rsidRPr="006B278F">
              <w:rPr>
                <w:color w:val="auto"/>
              </w:rPr>
              <w:t>Permeability [m</w:t>
            </w:r>
            <w:r w:rsidRPr="006B278F">
              <w:rPr>
                <w:color w:val="auto"/>
                <w:vertAlign w:val="superscript"/>
              </w:rPr>
              <w:t>2</w:t>
            </w:r>
            <w:r w:rsidRPr="006B278F">
              <w:rPr>
                <w:color w:val="auto"/>
              </w:rPr>
              <w:t>]</w:t>
            </w:r>
          </w:p>
        </w:tc>
      </w:tr>
      <w:tr w:rsidR="00D329E0" w:rsidRPr="00470AD4" w14:paraId="65BAF5B5" w14:textId="77777777" w:rsidTr="00D826AC">
        <w:tc>
          <w:tcPr>
            <w:tcW w:w="2268" w:type="dxa"/>
          </w:tcPr>
          <w:p w14:paraId="65BAF5B3" w14:textId="77777777" w:rsidR="00D329E0" w:rsidRPr="000A3C6D" w:rsidRDefault="00081F16" w:rsidP="006B278F">
            <w:pPr>
              <w:pStyle w:val="OWSTabletext"/>
              <w:rPr>
                <w:i/>
                <w:color w:val="auto"/>
              </w:rPr>
            </w:pPr>
            <w:r w:rsidRPr="00081F16">
              <w:rPr>
                <w:i/>
                <w:color w:val="auto"/>
              </w:rPr>
              <w:t>K</w:t>
            </w:r>
          </w:p>
        </w:tc>
        <w:tc>
          <w:tcPr>
            <w:tcW w:w="6946" w:type="dxa"/>
          </w:tcPr>
          <w:p w14:paraId="65BAF5B4" w14:textId="77777777" w:rsidR="00D329E0" w:rsidRPr="006B278F" w:rsidRDefault="00EF36EA" w:rsidP="006B278F">
            <w:pPr>
              <w:pStyle w:val="OWSTabletext"/>
              <w:rPr>
                <w:color w:val="auto"/>
              </w:rPr>
            </w:pPr>
            <w:r w:rsidRPr="006B278F">
              <w:rPr>
                <w:color w:val="auto"/>
              </w:rPr>
              <w:t>H</w:t>
            </w:r>
            <w:r w:rsidR="00D329E0" w:rsidRPr="006B278F">
              <w:rPr>
                <w:color w:val="auto"/>
              </w:rPr>
              <w:t>ydraulic conductivity [m.d</w:t>
            </w:r>
            <w:r w:rsidR="00D329E0" w:rsidRPr="006B278F">
              <w:rPr>
                <w:color w:val="auto"/>
                <w:vertAlign w:val="superscript"/>
              </w:rPr>
              <w:t>-1</w:t>
            </w:r>
            <w:r w:rsidR="00D329E0" w:rsidRPr="006B278F">
              <w:rPr>
                <w:color w:val="auto"/>
              </w:rPr>
              <w:t>]</w:t>
            </w:r>
          </w:p>
        </w:tc>
      </w:tr>
      <w:tr w:rsidR="00D329E0" w:rsidRPr="00470AD4" w14:paraId="65BAF5B8" w14:textId="77777777" w:rsidTr="00D826AC">
        <w:tc>
          <w:tcPr>
            <w:tcW w:w="2268" w:type="dxa"/>
          </w:tcPr>
          <w:p w14:paraId="65BAF5B6" w14:textId="77777777" w:rsidR="00D329E0" w:rsidRPr="006B278F" w:rsidRDefault="00081F16" w:rsidP="006B278F">
            <w:pPr>
              <w:pStyle w:val="OWSTabletext"/>
              <w:rPr>
                <w:color w:val="auto"/>
              </w:rPr>
            </w:pPr>
            <w:r w:rsidRPr="00081F16">
              <w:rPr>
                <w:i/>
                <w:color w:val="auto"/>
              </w:rPr>
              <w:t>K</w:t>
            </w:r>
            <w:r w:rsidR="00D329E0" w:rsidRPr="006B278F">
              <w:rPr>
                <w:color w:val="auto"/>
                <w:vertAlign w:val="subscript"/>
              </w:rPr>
              <w:t>e</w:t>
            </w:r>
          </w:p>
        </w:tc>
        <w:tc>
          <w:tcPr>
            <w:tcW w:w="6946" w:type="dxa"/>
          </w:tcPr>
          <w:p w14:paraId="65BAF5B7" w14:textId="77777777" w:rsidR="00D329E0" w:rsidRPr="006B278F" w:rsidRDefault="00EF36EA" w:rsidP="006B278F">
            <w:pPr>
              <w:pStyle w:val="OWSTabletext"/>
              <w:rPr>
                <w:color w:val="auto"/>
              </w:rPr>
            </w:pPr>
            <w:r w:rsidRPr="006B278F">
              <w:rPr>
                <w:color w:val="auto"/>
              </w:rPr>
              <w:t>E</w:t>
            </w:r>
            <w:r w:rsidR="00D329E0" w:rsidRPr="006B278F">
              <w:rPr>
                <w:color w:val="auto"/>
              </w:rPr>
              <w:t>ffective hydraulic conductivity [m.d</w:t>
            </w:r>
            <w:r w:rsidR="00D329E0" w:rsidRPr="006B278F">
              <w:rPr>
                <w:color w:val="auto"/>
                <w:vertAlign w:val="superscript"/>
              </w:rPr>
              <w:t>-1</w:t>
            </w:r>
            <w:r w:rsidR="00D329E0" w:rsidRPr="006B278F">
              <w:rPr>
                <w:color w:val="auto"/>
              </w:rPr>
              <w:t>]</w:t>
            </w:r>
          </w:p>
        </w:tc>
      </w:tr>
      <w:tr w:rsidR="00D329E0" w:rsidRPr="00470AD4" w14:paraId="65BAF5BB" w14:textId="77777777" w:rsidTr="00D826AC">
        <w:tc>
          <w:tcPr>
            <w:tcW w:w="2268" w:type="dxa"/>
          </w:tcPr>
          <w:p w14:paraId="65BAF5B9" w14:textId="77777777" w:rsidR="00D329E0" w:rsidRPr="006B278F" w:rsidRDefault="00081F16" w:rsidP="006B278F">
            <w:pPr>
              <w:pStyle w:val="OWSTabletext"/>
              <w:rPr>
                <w:color w:val="auto"/>
              </w:rPr>
            </w:pPr>
            <w:r w:rsidRPr="00081F16">
              <w:rPr>
                <w:i/>
                <w:color w:val="auto"/>
              </w:rPr>
              <w:t>K</w:t>
            </w:r>
            <w:r w:rsidR="00D329E0" w:rsidRPr="006B278F">
              <w:rPr>
                <w:color w:val="auto"/>
                <w:vertAlign w:val="subscript"/>
              </w:rPr>
              <w:t>v</w:t>
            </w:r>
          </w:p>
        </w:tc>
        <w:tc>
          <w:tcPr>
            <w:tcW w:w="6946" w:type="dxa"/>
          </w:tcPr>
          <w:p w14:paraId="65BAF5BA" w14:textId="77777777" w:rsidR="00D329E0" w:rsidRPr="006B278F" w:rsidRDefault="004C33A6" w:rsidP="006B278F">
            <w:pPr>
              <w:pStyle w:val="OWSTabletext"/>
              <w:rPr>
                <w:color w:val="auto"/>
              </w:rPr>
            </w:pPr>
            <w:r w:rsidRPr="006B278F">
              <w:rPr>
                <w:color w:val="auto"/>
              </w:rPr>
              <w:t>V</w:t>
            </w:r>
            <w:r w:rsidR="00D329E0" w:rsidRPr="006B278F">
              <w:rPr>
                <w:color w:val="auto"/>
              </w:rPr>
              <w:t>ertical hydraulic conductivity [m.d</w:t>
            </w:r>
            <w:r w:rsidR="00D329E0" w:rsidRPr="006B278F">
              <w:rPr>
                <w:color w:val="auto"/>
                <w:vertAlign w:val="superscript"/>
              </w:rPr>
              <w:t>-1</w:t>
            </w:r>
            <w:r w:rsidR="00D329E0" w:rsidRPr="006B278F">
              <w:rPr>
                <w:color w:val="auto"/>
              </w:rPr>
              <w:t>]</w:t>
            </w:r>
          </w:p>
        </w:tc>
      </w:tr>
      <w:tr w:rsidR="00DC4A04" w:rsidRPr="00470AD4" w14:paraId="65BAF5BE" w14:textId="77777777" w:rsidTr="00D826AC">
        <w:tc>
          <w:tcPr>
            <w:tcW w:w="2268" w:type="dxa"/>
          </w:tcPr>
          <w:p w14:paraId="65BAF5BC" w14:textId="77777777" w:rsidR="00DC4A04" w:rsidRPr="000A3C6D" w:rsidRDefault="00081F16" w:rsidP="006B278F">
            <w:pPr>
              <w:pStyle w:val="OWSTabletext"/>
              <w:rPr>
                <w:i/>
                <w:color w:val="auto"/>
              </w:rPr>
            </w:pPr>
            <w:r w:rsidRPr="00081F16">
              <w:rPr>
                <w:i/>
                <w:color w:val="auto"/>
              </w:rPr>
              <w:t>L</w:t>
            </w:r>
          </w:p>
        </w:tc>
        <w:tc>
          <w:tcPr>
            <w:tcW w:w="6946" w:type="dxa"/>
          </w:tcPr>
          <w:p w14:paraId="65BAF5BD" w14:textId="77777777" w:rsidR="00DC4A04" w:rsidRPr="006B278F" w:rsidRDefault="00DC4A04" w:rsidP="006B278F">
            <w:pPr>
              <w:pStyle w:val="OWSTabletext"/>
              <w:rPr>
                <w:color w:val="auto"/>
              </w:rPr>
            </w:pPr>
            <w:r w:rsidRPr="006B278F">
              <w:rPr>
                <w:color w:val="auto"/>
              </w:rPr>
              <w:t>Length of flow path [m]</w:t>
            </w:r>
          </w:p>
        </w:tc>
      </w:tr>
      <w:tr w:rsidR="0015412B" w:rsidRPr="00470AD4" w14:paraId="65BAF5C1" w14:textId="77777777" w:rsidTr="00D826AC">
        <w:tc>
          <w:tcPr>
            <w:tcW w:w="2268" w:type="dxa"/>
          </w:tcPr>
          <w:p w14:paraId="65BAF5BF" w14:textId="77777777" w:rsidR="0015412B" w:rsidRPr="000A3C6D" w:rsidRDefault="00081F16" w:rsidP="006B278F">
            <w:pPr>
              <w:pStyle w:val="OWSTabletext"/>
              <w:rPr>
                <w:i/>
                <w:color w:val="auto"/>
              </w:rPr>
            </w:pPr>
            <w:r w:rsidRPr="00081F16">
              <w:rPr>
                <w:i/>
                <w:color w:val="auto"/>
              </w:rPr>
              <w:t>N</w:t>
            </w:r>
          </w:p>
        </w:tc>
        <w:tc>
          <w:tcPr>
            <w:tcW w:w="6946" w:type="dxa"/>
          </w:tcPr>
          <w:p w14:paraId="65BAF5C0" w14:textId="77777777" w:rsidR="0015412B" w:rsidRPr="006B278F" w:rsidRDefault="0015412B" w:rsidP="006B278F">
            <w:pPr>
              <w:pStyle w:val="OWSTabletext"/>
              <w:rPr>
                <w:color w:val="auto"/>
              </w:rPr>
            </w:pPr>
            <w:r w:rsidRPr="006B278F">
              <w:rPr>
                <w:color w:val="auto"/>
              </w:rPr>
              <w:t>Manning</w:t>
            </w:r>
            <w:r w:rsidR="006A1468">
              <w:rPr>
                <w:color w:val="auto"/>
              </w:rPr>
              <w:t>’</w:t>
            </w:r>
            <w:r w:rsidRPr="006B278F">
              <w:rPr>
                <w:color w:val="auto"/>
              </w:rPr>
              <w:t>s roughness factor [s.m</w:t>
            </w:r>
            <w:r w:rsidRPr="006B278F">
              <w:rPr>
                <w:color w:val="auto"/>
                <w:vertAlign w:val="superscript"/>
              </w:rPr>
              <w:t>-1/3</w:t>
            </w:r>
            <w:r w:rsidRPr="006B278F">
              <w:rPr>
                <w:color w:val="auto"/>
              </w:rPr>
              <w:t>]</w:t>
            </w:r>
          </w:p>
        </w:tc>
      </w:tr>
      <w:tr w:rsidR="00DC4A04" w:rsidRPr="00470AD4" w14:paraId="65BAF5C4" w14:textId="77777777" w:rsidTr="00D826AC">
        <w:tc>
          <w:tcPr>
            <w:tcW w:w="2268" w:type="dxa"/>
          </w:tcPr>
          <w:p w14:paraId="65BAF5C2" w14:textId="77777777" w:rsidR="00DC4A04" w:rsidRPr="000A3C6D" w:rsidRDefault="00081F16" w:rsidP="006B278F">
            <w:pPr>
              <w:pStyle w:val="OWSTabletext"/>
              <w:rPr>
                <w:i/>
                <w:color w:val="auto"/>
              </w:rPr>
            </w:pPr>
            <w:r w:rsidRPr="00081F16">
              <w:rPr>
                <w:i/>
                <w:color w:val="auto"/>
              </w:rPr>
              <w:t>P</w:t>
            </w:r>
          </w:p>
        </w:tc>
        <w:tc>
          <w:tcPr>
            <w:tcW w:w="6946" w:type="dxa"/>
          </w:tcPr>
          <w:p w14:paraId="65BAF5C3" w14:textId="77777777" w:rsidR="00DC4A04" w:rsidRPr="006B278F" w:rsidRDefault="00DC4A04" w:rsidP="006B278F">
            <w:pPr>
              <w:pStyle w:val="OWSTabletext"/>
              <w:rPr>
                <w:color w:val="auto"/>
              </w:rPr>
            </w:pPr>
            <w:r w:rsidRPr="006B278F">
              <w:rPr>
                <w:color w:val="auto"/>
              </w:rPr>
              <w:t>Pressure [Pa]</w:t>
            </w:r>
          </w:p>
        </w:tc>
      </w:tr>
      <w:tr w:rsidR="00D329E0" w:rsidRPr="00470AD4" w14:paraId="65BAF5C7" w14:textId="77777777" w:rsidTr="00D826AC">
        <w:tc>
          <w:tcPr>
            <w:tcW w:w="2268" w:type="dxa"/>
          </w:tcPr>
          <w:p w14:paraId="65BAF5C5" w14:textId="77777777" w:rsidR="00D329E0" w:rsidRPr="000A3C6D" w:rsidRDefault="00081F16" w:rsidP="006B278F">
            <w:pPr>
              <w:pStyle w:val="OWSTabletext"/>
              <w:rPr>
                <w:i/>
                <w:color w:val="auto"/>
              </w:rPr>
            </w:pPr>
            <w:r w:rsidRPr="00081F16">
              <w:rPr>
                <w:i/>
                <w:color w:val="auto"/>
              </w:rPr>
              <w:t>Q</w:t>
            </w:r>
          </w:p>
        </w:tc>
        <w:tc>
          <w:tcPr>
            <w:tcW w:w="6946" w:type="dxa"/>
          </w:tcPr>
          <w:p w14:paraId="65BAF5C6" w14:textId="77777777" w:rsidR="00D329E0" w:rsidRPr="006B278F" w:rsidRDefault="00EF36EA" w:rsidP="006B278F">
            <w:pPr>
              <w:pStyle w:val="OWSTabletext"/>
              <w:rPr>
                <w:color w:val="auto"/>
              </w:rPr>
            </w:pPr>
            <w:r w:rsidRPr="006B278F">
              <w:rPr>
                <w:color w:val="auto"/>
              </w:rPr>
              <w:t>V</w:t>
            </w:r>
            <w:r w:rsidR="00D329E0" w:rsidRPr="006B278F">
              <w:rPr>
                <w:color w:val="auto"/>
              </w:rPr>
              <w:t>olumetric fluid flux [m</w:t>
            </w:r>
            <w:r w:rsidR="00D329E0" w:rsidRPr="006B278F">
              <w:rPr>
                <w:color w:val="auto"/>
                <w:vertAlign w:val="superscript"/>
              </w:rPr>
              <w:t>3</w:t>
            </w:r>
            <w:r w:rsidR="00D329E0" w:rsidRPr="006B278F">
              <w:rPr>
                <w:color w:val="auto"/>
              </w:rPr>
              <w:t>.d</w:t>
            </w:r>
            <w:r w:rsidR="00D329E0" w:rsidRPr="006B278F">
              <w:rPr>
                <w:color w:val="auto"/>
                <w:vertAlign w:val="superscript"/>
              </w:rPr>
              <w:t>-1</w:t>
            </w:r>
            <w:r w:rsidR="00D329E0" w:rsidRPr="006B278F">
              <w:rPr>
                <w:color w:val="auto"/>
              </w:rPr>
              <w:t>]</w:t>
            </w:r>
          </w:p>
        </w:tc>
      </w:tr>
      <w:tr w:rsidR="0015412B" w:rsidRPr="00470AD4" w14:paraId="65BAF5CA" w14:textId="77777777" w:rsidTr="00D826AC">
        <w:tc>
          <w:tcPr>
            <w:tcW w:w="2268" w:type="dxa"/>
          </w:tcPr>
          <w:p w14:paraId="65BAF5C8" w14:textId="77777777" w:rsidR="0015412B" w:rsidRPr="000A3C6D" w:rsidRDefault="00081F16" w:rsidP="006B278F">
            <w:pPr>
              <w:pStyle w:val="OWSTabletext"/>
              <w:rPr>
                <w:i/>
                <w:color w:val="auto"/>
              </w:rPr>
            </w:pPr>
            <w:r w:rsidRPr="00081F16">
              <w:rPr>
                <w:i/>
                <w:color w:val="auto"/>
              </w:rPr>
              <w:t>U</w:t>
            </w:r>
          </w:p>
        </w:tc>
        <w:tc>
          <w:tcPr>
            <w:tcW w:w="6946" w:type="dxa"/>
          </w:tcPr>
          <w:p w14:paraId="65BAF5C9" w14:textId="77777777" w:rsidR="0015412B" w:rsidRPr="006B278F" w:rsidRDefault="0015412B" w:rsidP="006B278F">
            <w:pPr>
              <w:pStyle w:val="OWSTabletext"/>
              <w:rPr>
                <w:color w:val="auto"/>
              </w:rPr>
            </w:pPr>
            <w:r w:rsidRPr="006B278F">
              <w:rPr>
                <w:color w:val="auto"/>
              </w:rPr>
              <w:t>Flow velocity [m.d</w:t>
            </w:r>
            <w:r w:rsidRPr="006B278F">
              <w:rPr>
                <w:color w:val="auto"/>
                <w:vertAlign w:val="superscript"/>
              </w:rPr>
              <w:t>-1</w:t>
            </w:r>
            <w:r w:rsidRPr="006B278F">
              <w:rPr>
                <w:color w:val="auto"/>
              </w:rPr>
              <w:t>]</w:t>
            </w:r>
          </w:p>
        </w:tc>
      </w:tr>
      <w:tr w:rsidR="00D329E0" w:rsidRPr="00470AD4" w14:paraId="65BAF5CD" w14:textId="77777777" w:rsidTr="00D826AC">
        <w:tc>
          <w:tcPr>
            <w:tcW w:w="2268" w:type="dxa"/>
          </w:tcPr>
          <w:p w14:paraId="65BAF5CB" w14:textId="77777777" w:rsidR="00D329E0" w:rsidRPr="000A3C6D" w:rsidRDefault="00081F16" w:rsidP="006B278F">
            <w:pPr>
              <w:pStyle w:val="OWSTabletext"/>
              <w:rPr>
                <w:i/>
                <w:color w:val="auto"/>
              </w:rPr>
            </w:pPr>
            <w:r w:rsidRPr="00081F16">
              <w:rPr>
                <w:i/>
                <w:color w:val="auto"/>
              </w:rPr>
              <w:t>V</w:t>
            </w:r>
          </w:p>
        </w:tc>
        <w:tc>
          <w:tcPr>
            <w:tcW w:w="6946" w:type="dxa"/>
          </w:tcPr>
          <w:p w14:paraId="65BAF5CC" w14:textId="77777777" w:rsidR="00D329E0" w:rsidRPr="006B278F" w:rsidRDefault="00EF36EA" w:rsidP="006B278F">
            <w:pPr>
              <w:pStyle w:val="OWSTabletext"/>
              <w:rPr>
                <w:color w:val="auto"/>
              </w:rPr>
            </w:pPr>
            <w:r w:rsidRPr="006B278F">
              <w:rPr>
                <w:color w:val="auto"/>
              </w:rPr>
              <w:t>K</w:t>
            </w:r>
            <w:r w:rsidR="00100260" w:rsidRPr="006B278F">
              <w:rPr>
                <w:color w:val="auto"/>
              </w:rPr>
              <w:t>inematic viscosity</w:t>
            </w:r>
            <w:r w:rsidR="009F409D" w:rsidRPr="006B278F">
              <w:rPr>
                <w:color w:val="auto"/>
              </w:rPr>
              <w:t xml:space="preserve"> [</w:t>
            </w:r>
            <w:r w:rsidR="00100260" w:rsidRPr="006B278F">
              <w:rPr>
                <w:color w:val="auto"/>
              </w:rPr>
              <w:t>m</w:t>
            </w:r>
            <w:r w:rsidR="00100260" w:rsidRPr="006B278F">
              <w:rPr>
                <w:color w:val="auto"/>
                <w:vertAlign w:val="superscript"/>
              </w:rPr>
              <w:t>2</w:t>
            </w:r>
            <w:r w:rsidR="00100260" w:rsidRPr="006B278F">
              <w:rPr>
                <w:color w:val="auto"/>
              </w:rPr>
              <w:t>.s</w:t>
            </w:r>
            <w:r w:rsidR="00100260" w:rsidRPr="006B278F">
              <w:rPr>
                <w:color w:val="auto"/>
                <w:vertAlign w:val="superscript"/>
              </w:rPr>
              <w:t>-1</w:t>
            </w:r>
            <w:r w:rsidR="00100260" w:rsidRPr="006B278F">
              <w:rPr>
                <w:color w:val="auto"/>
              </w:rPr>
              <w:t>]</w:t>
            </w:r>
          </w:p>
        </w:tc>
      </w:tr>
      <w:tr w:rsidR="00D329E0" w:rsidRPr="00470AD4" w14:paraId="65BAF5D0" w14:textId="77777777" w:rsidTr="00D826AC">
        <w:tc>
          <w:tcPr>
            <w:tcW w:w="2268" w:type="dxa"/>
          </w:tcPr>
          <w:p w14:paraId="65BAF5CE" w14:textId="77777777" w:rsidR="00D329E0" w:rsidRPr="006B278F" w:rsidRDefault="00081F16" w:rsidP="006B278F">
            <w:pPr>
              <w:pStyle w:val="OWSTabletext"/>
              <w:rPr>
                <w:color w:val="auto"/>
              </w:rPr>
            </w:pPr>
            <w:r w:rsidRPr="00081F16">
              <w:rPr>
                <w:i/>
                <w:color w:val="auto"/>
              </w:rPr>
              <w:t>R</w:t>
            </w:r>
            <w:r w:rsidR="00100260" w:rsidRPr="006B278F">
              <w:rPr>
                <w:color w:val="auto"/>
                <w:vertAlign w:val="subscript"/>
              </w:rPr>
              <w:t>D</w:t>
            </w:r>
          </w:p>
        </w:tc>
        <w:tc>
          <w:tcPr>
            <w:tcW w:w="6946" w:type="dxa"/>
          </w:tcPr>
          <w:p w14:paraId="65BAF5CF" w14:textId="77777777" w:rsidR="00D329E0" w:rsidRPr="006B278F" w:rsidRDefault="00D329E0" w:rsidP="006B278F">
            <w:pPr>
              <w:pStyle w:val="OWSTabletext"/>
              <w:rPr>
                <w:color w:val="auto"/>
              </w:rPr>
            </w:pPr>
            <w:r w:rsidRPr="006B278F">
              <w:rPr>
                <w:color w:val="auto"/>
              </w:rPr>
              <w:t>Reynolds number</w:t>
            </w:r>
          </w:p>
        </w:tc>
      </w:tr>
      <w:tr w:rsidR="0015412B" w:rsidRPr="00470AD4" w14:paraId="65BAF5D3" w14:textId="77777777" w:rsidTr="00D826AC">
        <w:tc>
          <w:tcPr>
            <w:tcW w:w="2268" w:type="dxa"/>
          </w:tcPr>
          <w:p w14:paraId="65BAF5D1" w14:textId="77777777" w:rsidR="0015412B" w:rsidRPr="000A3C6D" w:rsidRDefault="00081F16" w:rsidP="006B278F">
            <w:pPr>
              <w:pStyle w:val="OWSTabletext"/>
              <w:rPr>
                <w:i/>
                <w:color w:val="auto"/>
              </w:rPr>
            </w:pPr>
            <w:r w:rsidRPr="00081F16">
              <w:rPr>
                <w:i/>
                <w:color w:val="auto"/>
              </w:rPr>
              <w:t>R</w:t>
            </w:r>
          </w:p>
        </w:tc>
        <w:tc>
          <w:tcPr>
            <w:tcW w:w="6946" w:type="dxa"/>
          </w:tcPr>
          <w:p w14:paraId="65BAF5D2" w14:textId="77777777" w:rsidR="0015412B" w:rsidRPr="006B278F" w:rsidRDefault="0015412B" w:rsidP="006B278F">
            <w:pPr>
              <w:pStyle w:val="OWSTabletext"/>
              <w:rPr>
                <w:color w:val="auto"/>
              </w:rPr>
            </w:pPr>
            <w:r w:rsidRPr="006B278F">
              <w:rPr>
                <w:color w:val="auto"/>
              </w:rPr>
              <w:t>Hydraulic radius [m]</w:t>
            </w:r>
          </w:p>
        </w:tc>
      </w:tr>
      <w:tr w:rsidR="004B721C" w:rsidRPr="00470AD4" w14:paraId="65BAF5D6" w14:textId="77777777" w:rsidTr="00D826AC">
        <w:tc>
          <w:tcPr>
            <w:tcW w:w="2268" w:type="dxa"/>
          </w:tcPr>
          <w:p w14:paraId="65BAF5D4" w14:textId="77777777" w:rsidR="004B721C" w:rsidRPr="000A3C6D" w:rsidRDefault="000A3C6D" w:rsidP="000A3C6D">
            <w:pPr>
              <w:pStyle w:val="OWSTabletext"/>
              <w:rPr>
                <w:i/>
                <w:color w:val="auto"/>
              </w:rPr>
            </w:pPr>
            <w:r>
              <w:rPr>
                <w:i/>
                <w:color w:val="auto"/>
              </w:rPr>
              <w:t>r</w:t>
            </w:r>
          </w:p>
        </w:tc>
        <w:tc>
          <w:tcPr>
            <w:tcW w:w="6946" w:type="dxa"/>
          </w:tcPr>
          <w:p w14:paraId="65BAF5D5" w14:textId="77777777" w:rsidR="004B721C" w:rsidRPr="006B278F" w:rsidRDefault="004B721C" w:rsidP="006B278F">
            <w:pPr>
              <w:pStyle w:val="OWSTabletext"/>
              <w:rPr>
                <w:color w:val="auto"/>
              </w:rPr>
            </w:pPr>
            <w:r w:rsidRPr="006B278F">
              <w:rPr>
                <w:color w:val="auto"/>
              </w:rPr>
              <w:t>Conduit radius [m]</w:t>
            </w:r>
          </w:p>
        </w:tc>
      </w:tr>
      <w:tr w:rsidR="0015412B" w:rsidRPr="00470AD4" w14:paraId="65BAF5D9" w14:textId="77777777" w:rsidTr="00D826AC">
        <w:tc>
          <w:tcPr>
            <w:tcW w:w="2268" w:type="dxa"/>
          </w:tcPr>
          <w:p w14:paraId="65BAF5D7" w14:textId="77777777" w:rsidR="0015412B" w:rsidRPr="000A3C6D" w:rsidRDefault="00081F16" w:rsidP="006B278F">
            <w:pPr>
              <w:pStyle w:val="OWSTabletext"/>
              <w:rPr>
                <w:i/>
                <w:color w:val="auto"/>
              </w:rPr>
            </w:pPr>
            <w:r w:rsidRPr="00081F16">
              <w:rPr>
                <w:i/>
                <w:color w:val="auto"/>
              </w:rPr>
              <w:t>S</w:t>
            </w:r>
          </w:p>
        </w:tc>
        <w:tc>
          <w:tcPr>
            <w:tcW w:w="6946" w:type="dxa"/>
          </w:tcPr>
          <w:p w14:paraId="65BAF5D8" w14:textId="77777777" w:rsidR="0015412B" w:rsidRPr="006B278F" w:rsidRDefault="0015412B" w:rsidP="006B278F">
            <w:pPr>
              <w:pStyle w:val="OWSTabletext"/>
              <w:rPr>
                <w:color w:val="auto"/>
              </w:rPr>
            </w:pPr>
            <w:r w:rsidRPr="006B278F">
              <w:rPr>
                <w:color w:val="auto"/>
              </w:rPr>
              <w:t>Head loss per length of conduit [-]</w:t>
            </w:r>
          </w:p>
        </w:tc>
      </w:tr>
      <w:tr w:rsidR="00DC4A04" w:rsidRPr="00470AD4" w14:paraId="65BAF5DC" w14:textId="77777777" w:rsidTr="00D826AC">
        <w:tc>
          <w:tcPr>
            <w:tcW w:w="2268" w:type="dxa"/>
          </w:tcPr>
          <w:p w14:paraId="65BAF5DA" w14:textId="77777777" w:rsidR="00DC4A04" w:rsidRPr="000A3C6D" w:rsidRDefault="00081F16" w:rsidP="006B278F">
            <w:pPr>
              <w:pStyle w:val="OWSTabletext"/>
              <w:rPr>
                <w:i/>
                <w:color w:val="auto"/>
              </w:rPr>
            </w:pPr>
            <w:r w:rsidRPr="00081F16">
              <w:rPr>
                <w:i/>
                <w:color w:val="auto"/>
              </w:rPr>
              <w:t>µ</w:t>
            </w:r>
          </w:p>
        </w:tc>
        <w:tc>
          <w:tcPr>
            <w:tcW w:w="6946" w:type="dxa"/>
          </w:tcPr>
          <w:p w14:paraId="65BAF5DB" w14:textId="77777777" w:rsidR="00DC4A04" w:rsidRPr="006B278F" w:rsidRDefault="00DC4A04" w:rsidP="006B278F">
            <w:pPr>
              <w:pStyle w:val="OWSTabletext"/>
              <w:rPr>
                <w:color w:val="auto"/>
              </w:rPr>
            </w:pPr>
            <w:r w:rsidRPr="006B278F">
              <w:rPr>
                <w:color w:val="auto"/>
              </w:rPr>
              <w:t>Dynamic viscosity [Pa.s]</w:t>
            </w:r>
          </w:p>
        </w:tc>
      </w:tr>
    </w:tbl>
    <w:p w14:paraId="65BAF5DD" w14:textId="77777777" w:rsidR="00D329E0" w:rsidRDefault="00D329E0" w:rsidP="00D329E0">
      <w:pPr>
        <w:pStyle w:val="BodyText"/>
      </w:pPr>
    </w:p>
    <w:p w14:paraId="65BAF5DE" w14:textId="77777777" w:rsidR="00A1675B" w:rsidRPr="00F03FEF" w:rsidRDefault="00EA38D9" w:rsidP="00166D9B">
      <w:pPr>
        <w:sectPr w:rsidR="00A1675B" w:rsidRPr="00F03FEF" w:rsidSect="0095211B">
          <w:headerReference w:type="even" r:id="rId22"/>
          <w:headerReference w:type="default" r:id="rId23"/>
          <w:footerReference w:type="even" r:id="rId24"/>
          <w:footerReference w:type="default" r:id="rId25"/>
          <w:footerReference w:type="first" r:id="rId26"/>
          <w:pgSz w:w="11900" w:h="16840" w:code="9"/>
          <w:pgMar w:top="1393" w:right="1418" w:bottom="1418" w:left="1418" w:header="142" w:footer="676" w:gutter="0"/>
          <w:pgNumType w:fmt="lowerRoman"/>
          <w:cols w:space="284"/>
          <w:noEndnote/>
          <w:titlePg/>
          <w:docGrid w:linePitch="326"/>
        </w:sectPr>
      </w:pPr>
      <w:r w:rsidRPr="00F03FEF">
        <w:br w:type="page"/>
      </w:r>
    </w:p>
    <w:p w14:paraId="65BAF5DF" w14:textId="77777777" w:rsidR="004604CF" w:rsidRPr="00392317" w:rsidRDefault="009C559F" w:rsidP="00392317">
      <w:pPr>
        <w:pStyle w:val="Heading1"/>
        <w:ind w:left="0" w:firstLine="0"/>
      </w:pPr>
      <w:bookmarkStart w:id="499" w:name="_Toc433992800"/>
      <w:bookmarkStart w:id="500" w:name="_Toc447635370"/>
      <w:bookmarkStart w:id="501" w:name="_Toc449104418"/>
      <w:r w:rsidRPr="00392317">
        <w:t>Introduction</w:t>
      </w:r>
      <w:bookmarkEnd w:id="490"/>
      <w:bookmarkEnd w:id="499"/>
      <w:bookmarkEnd w:id="500"/>
      <w:bookmarkEnd w:id="501"/>
    </w:p>
    <w:p w14:paraId="65BAF5E0" w14:textId="77777777" w:rsidR="00242CEF" w:rsidRPr="000811A9" w:rsidRDefault="00242CEF" w:rsidP="00242CEF">
      <w:pPr>
        <w:rPr>
          <w:rFonts w:ascii="Calibri" w:hAnsi="Calibri"/>
          <w:sz w:val="18"/>
          <w:szCs w:val="18"/>
        </w:rPr>
      </w:pPr>
      <w:r w:rsidRPr="000811A9">
        <w:rPr>
          <w:rFonts w:ascii="Calibri" w:hAnsi="Calibri"/>
          <w:sz w:val="18"/>
          <w:szCs w:val="18"/>
        </w:rPr>
        <w:t xml:space="preserve">Subsurface resources such as minerals, water and hydrocarbons </w:t>
      </w:r>
      <w:r w:rsidR="00D22FF0">
        <w:rPr>
          <w:rFonts w:ascii="Calibri" w:hAnsi="Calibri"/>
          <w:sz w:val="18"/>
          <w:szCs w:val="18"/>
        </w:rPr>
        <w:t>(</w:t>
      </w:r>
      <w:r w:rsidR="00D22FF0" w:rsidRPr="00A710A5">
        <w:rPr>
          <w:rFonts w:ascii="Calibri" w:hAnsi="Calibri"/>
          <w:sz w:val="18"/>
          <w:szCs w:val="18"/>
        </w:rPr>
        <w:t>from coal, oil and gas</w:t>
      </w:r>
      <w:r w:rsidR="00D22FF0">
        <w:rPr>
          <w:rFonts w:ascii="Calibri" w:hAnsi="Calibri"/>
          <w:sz w:val="18"/>
          <w:szCs w:val="18"/>
        </w:rPr>
        <w:t xml:space="preserve">) </w:t>
      </w:r>
      <w:r w:rsidRPr="000811A9">
        <w:rPr>
          <w:rFonts w:ascii="Calibri" w:hAnsi="Calibri"/>
          <w:sz w:val="18"/>
          <w:szCs w:val="18"/>
        </w:rPr>
        <w:t xml:space="preserve">are routinely exploited within Australia for industrial or agricultural uses. In such cases the resources are defined and/or obtained via the exploration and/or construction of bore holes and wells within the subsurface rock strata. In many cases these activities intersect various rock assemblages of different composition or quality. Such rock assemblages can contain </w:t>
      </w:r>
      <w:r w:rsidR="00D22FF0">
        <w:rPr>
          <w:rFonts w:ascii="Calibri" w:hAnsi="Calibri"/>
          <w:sz w:val="18"/>
          <w:szCs w:val="18"/>
        </w:rPr>
        <w:t xml:space="preserve">other </w:t>
      </w:r>
      <w:r w:rsidRPr="000811A9">
        <w:rPr>
          <w:rFonts w:ascii="Calibri" w:hAnsi="Calibri"/>
          <w:sz w:val="18"/>
          <w:szCs w:val="18"/>
        </w:rPr>
        <w:t>desirable resources such as groundwater</w:t>
      </w:r>
      <w:r w:rsidR="001D15BB">
        <w:rPr>
          <w:rFonts w:ascii="Calibri" w:hAnsi="Calibri"/>
          <w:sz w:val="18"/>
          <w:szCs w:val="18"/>
        </w:rPr>
        <w:t>,</w:t>
      </w:r>
      <w:r w:rsidRPr="000811A9">
        <w:rPr>
          <w:rFonts w:ascii="Calibri" w:hAnsi="Calibri"/>
          <w:sz w:val="18"/>
          <w:szCs w:val="18"/>
        </w:rPr>
        <w:t xml:space="preserve"> </w:t>
      </w:r>
      <w:r w:rsidR="00D22FF0">
        <w:rPr>
          <w:rFonts w:ascii="Calibri" w:hAnsi="Calibri"/>
          <w:sz w:val="18"/>
          <w:szCs w:val="18"/>
        </w:rPr>
        <w:t xml:space="preserve">which </w:t>
      </w:r>
      <w:r w:rsidRPr="000811A9">
        <w:rPr>
          <w:rFonts w:ascii="Calibri" w:hAnsi="Calibri"/>
          <w:sz w:val="18"/>
          <w:szCs w:val="18"/>
        </w:rPr>
        <w:t xml:space="preserve">present additional challenges to safe abstraction of </w:t>
      </w:r>
      <w:r w:rsidR="00D22FF0">
        <w:rPr>
          <w:rFonts w:ascii="Calibri" w:hAnsi="Calibri"/>
          <w:sz w:val="18"/>
          <w:szCs w:val="18"/>
        </w:rPr>
        <w:t>mineral and hydrocarbon</w:t>
      </w:r>
      <w:r w:rsidR="00D22FF0" w:rsidRPr="000811A9">
        <w:rPr>
          <w:rFonts w:ascii="Calibri" w:hAnsi="Calibri"/>
          <w:sz w:val="18"/>
          <w:szCs w:val="18"/>
        </w:rPr>
        <w:t xml:space="preserve"> </w:t>
      </w:r>
      <w:r w:rsidRPr="000811A9">
        <w:rPr>
          <w:rFonts w:ascii="Calibri" w:hAnsi="Calibri"/>
          <w:sz w:val="18"/>
          <w:szCs w:val="18"/>
        </w:rPr>
        <w:t xml:space="preserve">resources. </w:t>
      </w:r>
      <w:r w:rsidR="00083DF2" w:rsidRPr="00083DF2">
        <w:rPr>
          <w:rFonts w:ascii="Calibri" w:hAnsi="Calibri"/>
          <w:sz w:val="18"/>
          <w:szCs w:val="18"/>
        </w:rPr>
        <w:t>There is the risk that poorly designed and/or constructed wells and other open boreholes connect up different aquifers to each other or the surface and potentially cause leaks to the environment</w:t>
      </w:r>
      <w:r w:rsidR="00824E42">
        <w:rPr>
          <w:rFonts w:ascii="Calibri" w:hAnsi="Calibri"/>
          <w:sz w:val="18"/>
          <w:szCs w:val="18"/>
        </w:rPr>
        <w:t xml:space="preserve"> (</w:t>
      </w:r>
      <w:r w:rsidR="003E43AD">
        <w:rPr>
          <w:rFonts w:ascii="Calibri" w:hAnsi="Calibri"/>
          <w:sz w:val="18"/>
          <w:szCs w:val="18"/>
        </w:rPr>
        <w:t>Darrah et al. 2014</w:t>
      </w:r>
      <w:r w:rsidR="00824E42">
        <w:rPr>
          <w:rFonts w:ascii="Calibri" w:hAnsi="Calibri"/>
          <w:sz w:val="18"/>
          <w:szCs w:val="18"/>
        </w:rPr>
        <w:t>)</w:t>
      </w:r>
      <w:r w:rsidR="00083DF2" w:rsidRPr="00083DF2">
        <w:rPr>
          <w:rFonts w:ascii="Calibri" w:hAnsi="Calibri"/>
          <w:sz w:val="18"/>
          <w:szCs w:val="18"/>
        </w:rPr>
        <w:t>.</w:t>
      </w:r>
      <w:r w:rsidRPr="000811A9">
        <w:rPr>
          <w:rFonts w:ascii="Calibri" w:hAnsi="Calibri"/>
          <w:sz w:val="18"/>
          <w:szCs w:val="18"/>
        </w:rPr>
        <w:t>To ensure efficient and environmentally sustainable utilisation of either groundwater or coal seam gas resources, bore holes or wells which penetrate multiple rock strata must be constructed to a high standard (</w:t>
      </w:r>
      <w:r w:rsidRPr="009539C4">
        <w:rPr>
          <w:rFonts w:ascii="Calibri" w:hAnsi="Calibri"/>
          <w:sz w:val="18"/>
          <w:szCs w:val="18"/>
        </w:rPr>
        <w:t>National Water Commission 2012</w:t>
      </w:r>
      <w:r w:rsidR="00866551">
        <w:rPr>
          <w:rFonts w:ascii="Calibri" w:hAnsi="Calibri"/>
          <w:sz w:val="18"/>
          <w:szCs w:val="18"/>
        </w:rPr>
        <w:t>; DNRM 2013</w:t>
      </w:r>
      <w:r w:rsidR="00A2626C">
        <w:rPr>
          <w:rFonts w:ascii="Calibri" w:hAnsi="Calibri"/>
          <w:sz w:val="18"/>
          <w:szCs w:val="18"/>
        </w:rPr>
        <w:t>a</w:t>
      </w:r>
      <w:r w:rsidR="00866551">
        <w:rPr>
          <w:rFonts w:ascii="Calibri" w:hAnsi="Calibri"/>
          <w:sz w:val="18"/>
          <w:szCs w:val="18"/>
        </w:rPr>
        <w:t>; NSW 2012</w:t>
      </w:r>
      <w:r w:rsidRPr="000811A9">
        <w:rPr>
          <w:rFonts w:ascii="Calibri" w:hAnsi="Calibri"/>
          <w:sz w:val="18"/>
          <w:szCs w:val="18"/>
        </w:rPr>
        <w:t>). Such standards ensure best practice while minimising the risk of bore integrity issues</w:t>
      </w:r>
      <w:r w:rsidR="001D15BB">
        <w:rPr>
          <w:rFonts w:ascii="Calibri" w:hAnsi="Calibri"/>
          <w:sz w:val="18"/>
          <w:szCs w:val="18"/>
        </w:rPr>
        <w:t xml:space="preserve"> (DEHP 2014)</w:t>
      </w:r>
      <w:r w:rsidRPr="000811A9">
        <w:rPr>
          <w:rFonts w:ascii="Calibri" w:hAnsi="Calibri"/>
          <w:sz w:val="18"/>
          <w:szCs w:val="18"/>
        </w:rPr>
        <w:t xml:space="preserve">, </w:t>
      </w:r>
      <w:r w:rsidR="00E86EBF" w:rsidRPr="000811A9">
        <w:rPr>
          <w:rFonts w:ascii="Calibri" w:hAnsi="Calibri"/>
          <w:sz w:val="18"/>
          <w:szCs w:val="18"/>
        </w:rPr>
        <w:t>including</w:t>
      </w:r>
      <w:r w:rsidRPr="000811A9">
        <w:rPr>
          <w:rFonts w:ascii="Calibri" w:hAnsi="Calibri"/>
          <w:sz w:val="18"/>
          <w:szCs w:val="18"/>
        </w:rPr>
        <w:t xml:space="preserve"> where the </w:t>
      </w:r>
      <w:r w:rsidR="00233336" w:rsidRPr="000811A9">
        <w:rPr>
          <w:rFonts w:ascii="Calibri" w:hAnsi="Calibri"/>
          <w:sz w:val="18"/>
          <w:szCs w:val="18"/>
        </w:rPr>
        <w:t xml:space="preserve">design and/or </w:t>
      </w:r>
      <w:r w:rsidRPr="000811A9">
        <w:rPr>
          <w:rFonts w:ascii="Calibri" w:hAnsi="Calibri"/>
          <w:sz w:val="18"/>
          <w:szCs w:val="18"/>
        </w:rPr>
        <w:t xml:space="preserve">construction of the well is </w:t>
      </w:r>
      <w:r w:rsidR="002B0ADC" w:rsidRPr="000811A9">
        <w:rPr>
          <w:rFonts w:ascii="Calibri" w:hAnsi="Calibri"/>
          <w:sz w:val="18"/>
          <w:szCs w:val="18"/>
        </w:rPr>
        <w:t xml:space="preserve">inadequate </w:t>
      </w:r>
      <w:r w:rsidRPr="000811A9">
        <w:rPr>
          <w:rFonts w:ascii="Calibri" w:hAnsi="Calibri"/>
          <w:sz w:val="18"/>
          <w:szCs w:val="18"/>
        </w:rPr>
        <w:t xml:space="preserve">to prevent the movement of gasses or liquids between two or more separate hydrostratigraphic units. </w:t>
      </w:r>
    </w:p>
    <w:p w14:paraId="65BAF5E1" w14:textId="77777777" w:rsidR="00242CEF" w:rsidRPr="000811A9" w:rsidRDefault="00242CEF" w:rsidP="00242CEF">
      <w:pPr>
        <w:rPr>
          <w:rFonts w:ascii="Calibri" w:hAnsi="Calibri"/>
          <w:sz w:val="18"/>
          <w:szCs w:val="18"/>
        </w:rPr>
      </w:pPr>
      <w:r w:rsidRPr="000811A9">
        <w:rPr>
          <w:rFonts w:ascii="Calibri" w:hAnsi="Calibri"/>
          <w:sz w:val="18"/>
          <w:szCs w:val="18"/>
        </w:rPr>
        <w:t xml:space="preserve">Previous work undertaken </w:t>
      </w:r>
      <w:r w:rsidR="00D22FF0">
        <w:rPr>
          <w:rFonts w:ascii="Calibri" w:hAnsi="Calibri"/>
          <w:sz w:val="18"/>
          <w:szCs w:val="18"/>
        </w:rPr>
        <w:t>for</w:t>
      </w:r>
      <w:r w:rsidRPr="000811A9">
        <w:rPr>
          <w:rFonts w:ascii="Calibri" w:hAnsi="Calibri"/>
          <w:sz w:val="18"/>
          <w:szCs w:val="18"/>
        </w:rPr>
        <w:t xml:space="preserve"> the Office of Water Science </w:t>
      </w:r>
      <w:r w:rsidR="00D22FF0">
        <w:rPr>
          <w:rFonts w:ascii="Calibri" w:hAnsi="Calibri"/>
          <w:sz w:val="18"/>
          <w:szCs w:val="18"/>
        </w:rPr>
        <w:t xml:space="preserve">(OWS) </w:t>
      </w:r>
      <w:r w:rsidRPr="000811A9">
        <w:rPr>
          <w:rFonts w:ascii="Calibri" w:hAnsi="Calibri"/>
          <w:sz w:val="18"/>
          <w:szCs w:val="18"/>
        </w:rPr>
        <w:t xml:space="preserve">and the </w:t>
      </w:r>
      <w:r w:rsidR="00D22FF0">
        <w:rPr>
          <w:rFonts w:ascii="Calibri" w:hAnsi="Calibri"/>
          <w:sz w:val="18"/>
          <w:szCs w:val="18"/>
        </w:rPr>
        <w:t>Independent Expert Scientific Committee on Coal Seam Gas and Large Coal Mining Development (</w:t>
      </w:r>
      <w:r w:rsidRPr="000811A9">
        <w:rPr>
          <w:rFonts w:ascii="Calibri" w:hAnsi="Calibri"/>
          <w:sz w:val="18"/>
          <w:szCs w:val="18"/>
        </w:rPr>
        <w:t>IESC</w:t>
      </w:r>
      <w:r w:rsidR="00D22FF0">
        <w:rPr>
          <w:rFonts w:ascii="Calibri" w:hAnsi="Calibri"/>
          <w:sz w:val="18"/>
          <w:szCs w:val="18"/>
        </w:rPr>
        <w:t>)</w:t>
      </w:r>
      <w:r w:rsidRPr="000811A9">
        <w:rPr>
          <w:rFonts w:ascii="Calibri" w:hAnsi="Calibri"/>
          <w:sz w:val="18"/>
          <w:szCs w:val="18"/>
        </w:rPr>
        <w:t xml:space="preserve"> (</w:t>
      </w:r>
      <w:r w:rsidR="00076167" w:rsidRPr="000811A9">
        <w:rPr>
          <w:rFonts w:ascii="Calibri" w:hAnsi="Calibri"/>
          <w:sz w:val="18"/>
          <w:szCs w:val="18"/>
        </w:rPr>
        <w:t>Commonwealth of Australia</w:t>
      </w:r>
      <w:r w:rsidRPr="000811A9">
        <w:rPr>
          <w:rFonts w:ascii="Calibri" w:hAnsi="Calibri"/>
          <w:sz w:val="18"/>
          <w:szCs w:val="18"/>
        </w:rPr>
        <w:t xml:space="preserve"> 2014</w:t>
      </w:r>
      <w:r w:rsidR="00076167" w:rsidRPr="000811A9">
        <w:rPr>
          <w:rFonts w:ascii="Calibri" w:hAnsi="Calibri"/>
          <w:sz w:val="18"/>
          <w:szCs w:val="18"/>
        </w:rPr>
        <w:t>a</w:t>
      </w:r>
      <w:r w:rsidRPr="000811A9">
        <w:rPr>
          <w:rFonts w:ascii="Calibri" w:hAnsi="Calibri"/>
          <w:sz w:val="18"/>
          <w:szCs w:val="18"/>
        </w:rPr>
        <w:t xml:space="preserve">) </w:t>
      </w:r>
      <w:r w:rsidR="00F545EB">
        <w:rPr>
          <w:rFonts w:ascii="Calibri" w:hAnsi="Calibri"/>
          <w:sz w:val="18"/>
          <w:szCs w:val="18"/>
        </w:rPr>
        <w:t xml:space="preserve">included </w:t>
      </w:r>
      <w:r w:rsidRPr="000811A9">
        <w:rPr>
          <w:rFonts w:ascii="Calibri" w:hAnsi="Calibri"/>
          <w:sz w:val="18"/>
          <w:szCs w:val="18"/>
        </w:rPr>
        <w:t xml:space="preserve">a broad background review of bore integrity </w:t>
      </w:r>
      <w:r w:rsidR="00F545EB">
        <w:rPr>
          <w:rFonts w:ascii="Calibri" w:hAnsi="Calibri"/>
          <w:sz w:val="18"/>
          <w:szCs w:val="18"/>
        </w:rPr>
        <w:t xml:space="preserve">issues </w:t>
      </w:r>
      <w:r w:rsidRPr="000811A9">
        <w:rPr>
          <w:rFonts w:ascii="Calibri" w:hAnsi="Calibri"/>
          <w:sz w:val="18"/>
          <w:szCs w:val="18"/>
        </w:rPr>
        <w:t>in onshore sedimentary basins. This work identified the main causes of compromised bore integrity including:</w:t>
      </w:r>
    </w:p>
    <w:p w14:paraId="65BAF5E2" w14:textId="77777777" w:rsidR="00C75D43" w:rsidRPr="000811A9" w:rsidRDefault="00242CEF" w:rsidP="00680FD8">
      <w:pPr>
        <w:pStyle w:val="OWSbulletL1"/>
        <w:spacing w:line="240" w:lineRule="auto"/>
        <w:ind w:left="714" w:hanging="357"/>
        <w:rPr>
          <w:rFonts w:ascii="Calibri" w:hAnsi="Calibri"/>
          <w:sz w:val="18"/>
          <w:szCs w:val="18"/>
        </w:rPr>
      </w:pPr>
      <w:r w:rsidRPr="000811A9">
        <w:rPr>
          <w:rFonts w:ascii="Calibri" w:hAnsi="Calibri"/>
          <w:sz w:val="18"/>
          <w:szCs w:val="18"/>
        </w:rPr>
        <w:t xml:space="preserve">poor </w:t>
      </w:r>
      <w:r w:rsidR="00233336" w:rsidRPr="000811A9">
        <w:rPr>
          <w:rFonts w:ascii="Calibri" w:hAnsi="Calibri"/>
          <w:sz w:val="18"/>
          <w:szCs w:val="18"/>
        </w:rPr>
        <w:t xml:space="preserve">design and/or </w:t>
      </w:r>
      <w:r w:rsidRPr="000811A9">
        <w:rPr>
          <w:rFonts w:ascii="Calibri" w:hAnsi="Calibri"/>
          <w:sz w:val="18"/>
          <w:szCs w:val="18"/>
        </w:rPr>
        <w:t>construction methods;</w:t>
      </w:r>
    </w:p>
    <w:p w14:paraId="65BAF5E3" w14:textId="77777777" w:rsidR="00C75D43" w:rsidRPr="000811A9" w:rsidRDefault="00242CEF" w:rsidP="00680FD8">
      <w:pPr>
        <w:pStyle w:val="OWSbulletL1"/>
        <w:spacing w:line="240" w:lineRule="auto"/>
        <w:ind w:left="714" w:hanging="357"/>
        <w:rPr>
          <w:rFonts w:ascii="Calibri" w:hAnsi="Calibri"/>
          <w:sz w:val="18"/>
          <w:szCs w:val="18"/>
        </w:rPr>
      </w:pPr>
      <w:r w:rsidRPr="000811A9">
        <w:rPr>
          <w:rFonts w:ascii="Calibri" w:hAnsi="Calibri"/>
          <w:sz w:val="18"/>
          <w:szCs w:val="18"/>
        </w:rPr>
        <w:t>poor monitoring or maintenance;</w:t>
      </w:r>
    </w:p>
    <w:p w14:paraId="65BAF5E4" w14:textId="77777777" w:rsidR="00C75D43" w:rsidRPr="000811A9" w:rsidRDefault="00242CEF" w:rsidP="00680FD8">
      <w:pPr>
        <w:pStyle w:val="OWSbulletL1"/>
        <w:spacing w:line="240" w:lineRule="auto"/>
        <w:ind w:left="714" w:hanging="357"/>
        <w:rPr>
          <w:rFonts w:ascii="Calibri" w:hAnsi="Calibri"/>
          <w:sz w:val="18"/>
          <w:szCs w:val="18"/>
        </w:rPr>
      </w:pPr>
      <w:r w:rsidRPr="000811A9">
        <w:rPr>
          <w:rFonts w:ascii="Calibri" w:hAnsi="Calibri"/>
          <w:sz w:val="18"/>
          <w:szCs w:val="18"/>
        </w:rPr>
        <w:t>failed integrity of bore materials; and</w:t>
      </w:r>
    </w:p>
    <w:p w14:paraId="65BAF5E5" w14:textId="77777777" w:rsidR="00C75D43" w:rsidRPr="000811A9" w:rsidRDefault="00242CEF" w:rsidP="00680FD8">
      <w:pPr>
        <w:pStyle w:val="OWSbulletL1"/>
        <w:spacing w:line="240" w:lineRule="auto"/>
        <w:ind w:left="714" w:hanging="357"/>
        <w:rPr>
          <w:rFonts w:ascii="Calibri" w:hAnsi="Calibri"/>
          <w:sz w:val="18"/>
          <w:szCs w:val="18"/>
        </w:rPr>
      </w:pPr>
      <w:r w:rsidRPr="000811A9">
        <w:rPr>
          <w:rFonts w:ascii="Calibri" w:hAnsi="Calibri"/>
          <w:sz w:val="18"/>
          <w:szCs w:val="18"/>
        </w:rPr>
        <w:t>poor bore decommissioning.</w:t>
      </w:r>
    </w:p>
    <w:p w14:paraId="65BAF5E6" w14:textId="77777777" w:rsidR="00242CEF" w:rsidRPr="000811A9" w:rsidRDefault="00242CEF" w:rsidP="00242CEF">
      <w:pPr>
        <w:rPr>
          <w:rFonts w:ascii="Calibri" w:hAnsi="Calibri"/>
          <w:sz w:val="18"/>
          <w:szCs w:val="18"/>
        </w:rPr>
      </w:pPr>
      <w:r w:rsidRPr="000811A9">
        <w:rPr>
          <w:rFonts w:ascii="Calibri" w:hAnsi="Calibri"/>
          <w:sz w:val="18"/>
          <w:szCs w:val="18"/>
        </w:rPr>
        <w:t xml:space="preserve">A </w:t>
      </w:r>
      <w:r w:rsidR="00F545EB">
        <w:rPr>
          <w:rFonts w:ascii="Calibri" w:hAnsi="Calibri"/>
          <w:sz w:val="18"/>
          <w:szCs w:val="18"/>
        </w:rPr>
        <w:t xml:space="preserve">strong association was also made </w:t>
      </w:r>
      <w:r w:rsidRPr="000811A9">
        <w:rPr>
          <w:rFonts w:ascii="Calibri" w:hAnsi="Calibri"/>
          <w:sz w:val="18"/>
          <w:szCs w:val="18"/>
        </w:rPr>
        <w:t>between age and compromised bore integrity</w:t>
      </w:r>
      <w:r w:rsidR="00F545EB">
        <w:rPr>
          <w:rFonts w:ascii="Calibri" w:hAnsi="Calibri"/>
          <w:sz w:val="18"/>
          <w:szCs w:val="18"/>
        </w:rPr>
        <w:t xml:space="preserve"> in the above work</w:t>
      </w:r>
      <w:r w:rsidRPr="000811A9">
        <w:rPr>
          <w:rFonts w:ascii="Calibri" w:hAnsi="Calibri"/>
          <w:sz w:val="18"/>
          <w:szCs w:val="18"/>
        </w:rPr>
        <w:t xml:space="preserve">. </w:t>
      </w:r>
      <w:r w:rsidR="00F545EB">
        <w:rPr>
          <w:rFonts w:ascii="Calibri" w:hAnsi="Calibri"/>
          <w:sz w:val="18"/>
          <w:szCs w:val="18"/>
        </w:rPr>
        <w:t>Additional</w:t>
      </w:r>
      <w:r w:rsidRPr="000811A9">
        <w:rPr>
          <w:rFonts w:ascii="Calibri" w:hAnsi="Calibri"/>
          <w:sz w:val="18"/>
          <w:szCs w:val="18"/>
        </w:rPr>
        <w:t xml:space="preserve"> work undertaken by the OWS</w:t>
      </w:r>
      <w:r w:rsidR="00F545EB">
        <w:rPr>
          <w:rFonts w:ascii="Calibri" w:hAnsi="Calibri"/>
          <w:sz w:val="18"/>
          <w:szCs w:val="18"/>
        </w:rPr>
        <w:t xml:space="preserve"> (</w:t>
      </w:r>
      <w:r w:rsidR="00F545EB" w:rsidRPr="000811A9">
        <w:rPr>
          <w:rFonts w:ascii="Calibri" w:hAnsi="Calibri"/>
          <w:sz w:val="18"/>
          <w:szCs w:val="18"/>
        </w:rPr>
        <w:t>Commonwealth of Australia 201</w:t>
      </w:r>
      <w:r w:rsidR="00F545EB">
        <w:rPr>
          <w:rFonts w:ascii="Calibri" w:hAnsi="Calibri"/>
          <w:sz w:val="18"/>
          <w:szCs w:val="18"/>
        </w:rPr>
        <w:t>3</w:t>
      </w:r>
      <w:r w:rsidRPr="000811A9">
        <w:rPr>
          <w:rFonts w:ascii="Calibri" w:hAnsi="Calibri"/>
          <w:sz w:val="18"/>
          <w:szCs w:val="18"/>
        </w:rPr>
        <w:t xml:space="preserve">) focused on </w:t>
      </w:r>
      <w:r w:rsidR="00F545EB">
        <w:rPr>
          <w:rFonts w:ascii="Calibri" w:hAnsi="Calibri"/>
          <w:sz w:val="18"/>
          <w:szCs w:val="18"/>
        </w:rPr>
        <w:t xml:space="preserve">preliminary </w:t>
      </w:r>
      <w:r w:rsidRPr="000811A9">
        <w:rPr>
          <w:rFonts w:ascii="Calibri" w:hAnsi="Calibri"/>
          <w:sz w:val="18"/>
          <w:szCs w:val="18"/>
        </w:rPr>
        <w:t xml:space="preserve">analysis of existing data </w:t>
      </w:r>
      <w:r w:rsidR="00F545EB" w:rsidRPr="00A710A5">
        <w:rPr>
          <w:rFonts w:ascii="Calibri" w:hAnsi="Calibri"/>
          <w:sz w:val="18"/>
          <w:szCs w:val="18"/>
        </w:rPr>
        <w:t>on bore and well types, ages and distribution in the Surat Basin, Queensland</w:t>
      </w:r>
      <w:r w:rsidR="00F545EB">
        <w:rPr>
          <w:rFonts w:ascii="Calibri" w:hAnsi="Calibri"/>
          <w:sz w:val="18"/>
          <w:szCs w:val="18"/>
        </w:rPr>
        <w:t>. An outcome of this preliminary analysis was identification of the need to better understand the potential consequences of cumulative bore integrity failure on groundwater conditions within sedimentary basins. The study aims to address this knowledge gap.</w:t>
      </w:r>
    </w:p>
    <w:p w14:paraId="65BAF5E7" w14:textId="77777777" w:rsidR="002B19D9" w:rsidRPr="000811A9" w:rsidRDefault="002B19D9" w:rsidP="006146D4">
      <w:pPr>
        <w:pStyle w:val="OWSNormal9pt"/>
        <w:rPr>
          <w:color w:val="auto"/>
          <w:szCs w:val="18"/>
        </w:rPr>
      </w:pPr>
      <w:r w:rsidRPr="000811A9">
        <w:rPr>
          <w:color w:val="auto"/>
          <w:szCs w:val="18"/>
        </w:rPr>
        <w:t xml:space="preserve">Manifold (2010) </w:t>
      </w:r>
      <w:r w:rsidR="00E53B65" w:rsidRPr="000811A9">
        <w:rPr>
          <w:color w:val="auto"/>
          <w:szCs w:val="18"/>
        </w:rPr>
        <w:t xml:space="preserve">defined </w:t>
      </w:r>
      <w:r w:rsidR="00E53B65" w:rsidRPr="00A710A5">
        <w:rPr>
          <w:i/>
          <w:color w:val="auto"/>
          <w:szCs w:val="18"/>
        </w:rPr>
        <w:t>bore integrity</w:t>
      </w:r>
      <w:r w:rsidR="00E53B65" w:rsidRPr="000811A9">
        <w:rPr>
          <w:color w:val="auto"/>
          <w:szCs w:val="18"/>
        </w:rPr>
        <w:t xml:space="preserve"> as:</w:t>
      </w:r>
    </w:p>
    <w:p w14:paraId="65BAF5E8" w14:textId="77777777" w:rsidR="00E53B65" w:rsidRPr="000811A9" w:rsidRDefault="00BB583C" w:rsidP="006146D4">
      <w:pPr>
        <w:pStyle w:val="OWSNormal9pt"/>
        <w:rPr>
          <w:i/>
          <w:szCs w:val="18"/>
        </w:rPr>
      </w:pPr>
      <w:r w:rsidRPr="000811A9">
        <w:rPr>
          <w:i/>
          <w:szCs w:val="18"/>
        </w:rPr>
        <w:t>“</w:t>
      </w:r>
      <w:r w:rsidR="00E53B65" w:rsidRPr="000811A9">
        <w:rPr>
          <w:i/>
          <w:szCs w:val="18"/>
        </w:rPr>
        <w:t>…instantaneous state of a well, irrespective of the purpose, value or age, which ensure the veracity and reliability of the barriers necessary to safely contain and control the flow of all fluids within or connected to the well</w:t>
      </w:r>
      <w:r w:rsidRPr="000811A9">
        <w:rPr>
          <w:i/>
          <w:szCs w:val="18"/>
        </w:rPr>
        <w:t>”</w:t>
      </w:r>
    </w:p>
    <w:p w14:paraId="65BAF5E9" w14:textId="77777777" w:rsidR="009F351E" w:rsidRDefault="009F351E" w:rsidP="00A710A5">
      <w:pPr>
        <w:pStyle w:val="OWSNormal9pt"/>
        <w:rPr>
          <w:szCs w:val="18"/>
        </w:rPr>
      </w:pPr>
      <w:r>
        <w:rPr>
          <w:szCs w:val="18"/>
        </w:rPr>
        <w:t xml:space="preserve">A further set of </w:t>
      </w:r>
      <w:r w:rsidR="007101DC">
        <w:rPr>
          <w:szCs w:val="18"/>
        </w:rPr>
        <w:t xml:space="preserve">useful </w:t>
      </w:r>
      <w:r>
        <w:rPr>
          <w:szCs w:val="18"/>
        </w:rPr>
        <w:t>definitions was given by King and King (2013) and subsequently adopted by Davies et al. (2014); they defined well barrier failure and well integrity failure as follows:</w:t>
      </w:r>
    </w:p>
    <w:p w14:paraId="65BAF5EA" w14:textId="77777777" w:rsidR="009F351E" w:rsidRPr="005C0AF9" w:rsidRDefault="009F351E" w:rsidP="009F351E">
      <w:pPr>
        <w:pStyle w:val="ListParagraph"/>
        <w:numPr>
          <w:ilvl w:val="0"/>
          <w:numId w:val="52"/>
        </w:numPr>
        <w:adjustRightInd w:val="0"/>
        <w:spacing w:after="0"/>
        <w:rPr>
          <w:rFonts w:cs="Arial"/>
          <w:sz w:val="18"/>
          <w:szCs w:val="18"/>
        </w:rPr>
      </w:pPr>
      <w:r w:rsidRPr="00A710A5">
        <w:rPr>
          <w:rFonts w:cs="Arial"/>
          <w:i/>
          <w:sz w:val="18"/>
          <w:szCs w:val="18"/>
        </w:rPr>
        <w:t>well barrier failure</w:t>
      </w:r>
      <w:r w:rsidRPr="005C0AF9">
        <w:rPr>
          <w:rFonts w:cs="Arial"/>
          <w:sz w:val="18"/>
          <w:szCs w:val="18"/>
        </w:rPr>
        <w:t xml:space="preserve"> was used to </w:t>
      </w:r>
      <w:r>
        <w:rPr>
          <w:rFonts w:cs="Arial"/>
          <w:sz w:val="18"/>
          <w:szCs w:val="18"/>
        </w:rPr>
        <w:t>‘</w:t>
      </w:r>
      <w:r w:rsidRPr="005C0AF9">
        <w:rPr>
          <w:rFonts w:cs="Arial"/>
          <w:sz w:val="18"/>
          <w:szCs w:val="18"/>
        </w:rPr>
        <w:t>refer to the failure of individual or multiple well barriers (e.g. production tubing, casing,</w:t>
      </w:r>
      <w:r>
        <w:rPr>
          <w:rFonts w:cs="Arial"/>
          <w:sz w:val="18"/>
          <w:szCs w:val="18"/>
        </w:rPr>
        <w:t xml:space="preserve"> </w:t>
      </w:r>
      <w:r w:rsidRPr="005C0AF9">
        <w:rPr>
          <w:rFonts w:cs="Arial"/>
          <w:sz w:val="18"/>
          <w:szCs w:val="18"/>
        </w:rPr>
        <w:t>cement) that has not resulted in a detectable leak into the surrounding environment</w:t>
      </w:r>
      <w:r>
        <w:rPr>
          <w:rFonts w:cs="Arial"/>
          <w:sz w:val="18"/>
          <w:szCs w:val="18"/>
        </w:rPr>
        <w:t>’</w:t>
      </w:r>
      <w:r w:rsidRPr="005C0AF9">
        <w:rPr>
          <w:rFonts w:cs="Arial"/>
          <w:sz w:val="18"/>
          <w:szCs w:val="18"/>
        </w:rPr>
        <w:t xml:space="preserve">.  </w:t>
      </w:r>
    </w:p>
    <w:p w14:paraId="65BAF5EB" w14:textId="77777777" w:rsidR="009F351E" w:rsidRPr="009F351E" w:rsidRDefault="009F351E" w:rsidP="00A710A5">
      <w:pPr>
        <w:pStyle w:val="ListParagraph"/>
        <w:numPr>
          <w:ilvl w:val="0"/>
          <w:numId w:val="52"/>
        </w:numPr>
        <w:adjustRightInd w:val="0"/>
        <w:spacing w:after="0"/>
        <w:rPr>
          <w:sz w:val="18"/>
          <w:szCs w:val="18"/>
        </w:rPr>
      </w:pPr>
      <w:r w:rsidRPr="00A710A5">
        <w:rPr>
          <w:rFonts w:cs="Arial"/>
          <w:i/>
          <w:sz w:val="18"/>
          <w:szCs w:val="18"/>
        </w:rPr>
        <w:t>well integrity failure</w:t>
      </w:r>
      <w:r w:rsidRPr="00A710A5">
        <w:rPr>
          <w:rFonts w:cs="Arial"/>
          <w:sz w:val="18"/>
          <w:szCs w:val="18"/>
        </w:rPr>
        <w:t xml:space="preserve"> was used for </w:t>
      </w:r>
      <w:r>
        <w:rPr>
          <w:rFonts w:cs="Arial"/>
          <w:sz w:val="18"/>
          <w:szCs w:val="18"/>
        </w:rPr>
        <w:t>‘</w:t>
      </w:r>
      <w:r w:rsidRPr="00A710A5">
        <w:rPr>
          <w:rFonts w:cs="Arial"/>
          <w:sz w:val="18"/>
          <w:szCs w:val="18"/>
        </w:rPr>
        <w:t>cases where all well barriers fail, establishing a pathway</w:t>
      </w:r>
      <w:r w:rsidR="00A61672">
        <w:rPr>
          <w:rFonts w:cs="Arial"/>
          <w:sz w:val="18"/>
          <w:szCs w:val="18"/>
        </w:rPr>
        <w:t xml:space="preserve"> </w:t>
      </w:r>
      <w:r w:rsidRPr="00A710A5">
        <w:rPr>
          <w:rFonts w:cs="Arial"/>
          <w:sz w:val="18"/>
          <w:szCs w:val="18"/>
        </w:rPr>
        <w:t>that enables leakage into the surrounding environment (e.g.</w:t>
      </w:r>
      <w:r w:rsidR="00267042">
        <w:rPr>
          <w:rFonts w:cs="Arial"/>
          <w:sz w:val="18"/>
          <w:szCs w:val="18"/>
        </w:rPr>
        <w:t xml:space="preserve"> </w:t>
      </w:r>
      <w:r w:rsidRPr="00A710A5">
        <w:rPr>
          <w:rFonts w:cs="Arial"/>
          <w:sz w:val="18"/>
          <w:szCs w:val="18"/>
        </w:rPr>
        <w:t>groundwater, surface water, underground rock layers, soil, atmosphere)</w:t>
      </w:r>
      <w:r>
        <w:rPr>
          <w:rFonts w:cs="Arial"/>
          <w:sz w:val="18"/>
          <w:szCs w:val="18"/>
        </w:rPr>
        <w:t>’</w:t>
      </w:r>
    </w:p>
    <w:p w14:paraId="65BAF5EC" w14:textId="77777777" w:rsidR="00A407F8" w:rsidRPr="000A14F6" w:rsidRDefault="009C42B8" w:rsidP="00A710A5">
      <w:pPr>
        <w:pStyle w:val="OWSNormal9pt"/>
        <w:rPr>
          <w:szCs w:val="18"/>
        </w:rPr>
      </w:pPr>
      <w:r w:rsidRPr="000A14F6">
        <w:rPr>
          <w:szCs w:val="18"/>
        </w:rPr>
        <w:t>In order to address th</w:t>
      </w:r>
      <w:r w:rsidR="00F454DF" w:rsidRPr="000A14F6">
        <w:rPr>
          <w:szCs w:val="18"/>
        </w:rPr>
        <w:t>e</w:t>
      </w:r>
      <w:r w:rsidRPr="000A14F6">
        <w:rPr>
          <w:szCs w:val="18"/>
        </w:rPr>
        <w:t xml:space="preserve"> knowledge gap</w:t>
      </w:r>
      <w:r w:rsidR="00F454DF" w:rsidRPr="000A14F6">
        <w:rPr>
          <w:szCs w:val="18"/>
        </w:rPr>
        <w:t xml:space="preserve"> on </w:t>
      </w:r>
      <w:r w:rsidR="001A0E85" w:rsidRPr="000A14F6">
        <w:rPr>
          <w:szCs w:val="18"/>
        </w:rPr>
        <w:t>t</w:t>
      </w:r>
      <w:r w:rsidR="001A0E85" w:rsidRPr="00A710A5">
        <w:rPr>
          <w:szCs w:val="18"/>
        </w:rPr>
        <w:t>he potential consequences of bore or well failure</w:t>
      </w:r>
      <w:r w:rsidR="0012129D">
        <w:rPr>
          <w:szCs w:val="18"/>
        </w:rPr>
        <w:t>,</w:t>
      </w:r>
      <w:r w:rsidR="001A0E85" w:rsidRPr="00A710A5">
        <w:rPr>
          <w:szCs w:val="18"/>
        </w:rPr>
        <w:t xml:space="preserve"> </w:t>
      </w:r>
      <w:r w:rsidR="00F545EB">
        <w:rPr>
          <w:szCs w:val="18"/>
        </w:rPr>
        <w:t>bore or well failure (or loss of well integrity) is speci</w:t>
      </w:r>
      <w:r w:rsidR="006A1468">
        <w:rPr>
          <w:szCs w:val="18"/>
        </w:rPr>
        <w:t>fi</w:t>
      </w:r>
      <w:r w:rsidR="00F545EB">
        <w:rPr>
          <w:szCs w:val="18"/>
        </w:rPr>
        <w:t xml:space="preserve">cally defined in </w:t>
      </w:r>
      <w:r w:rsidR="00F454DF" w:rsidRPr="006057A6">
        <w:rPr>
          <w:szCs w:val="18"/>
        </w:rPr>
        <w:t>this report</w:t>
      </w:r>
      <w:r w:rsidR="003F4C9C" w:rsidRPr="006057A6">
        <w:rPr>
          <w:szCs w:val="18"/>
        </w:rPr>
        <w:t xml:space="preserve"> </w:t>
      </w:r>
      <w:r w:rsidR="00F545EB">
        <w:rPr>
          <w:szCs w:val="18"/>
        </w:rPr>
        <w:t>as (se</w:t>
      </w:r>
      <w:r w:rsidR="00ED677C">
        <w:rPr>
          <w:szCs w:val="18"/>
        </w:rPr>
        <w:t xml:space="preserve">e </w:t>
      </w:r>
      <w:r w:rsidR="00ED677C">
        <w:rPr>
          <w:szCs w:val="18"/>
        </w:rPr>
        <w:fldChar w:fldCharType="begin" w:fldLock="1"/>
      </w:r>
      <w:r w:rsidR="00ED677C">
        <w:rPr>
          <w:szCs w:val="18"/>
        </w:rPr>
        <w:instrText xml:space="preserve"> REF _Ref447577881 \h  \* MERGEFORMAT </w:instrText>
      </w:r>
      <w:r w:rsidR="00ED677C">
        <w:rPr>
          <w:szCs w:val="18"/>
        </w:rPr>
      </w:r>
      <w:r w:rsidR="00ED677C">
        <w:rPr>
          <w:szCs w:val="18"/>
        </w:rPr>
        <w:fldChar w:fldCharType="separate"/>
      </w:r>
      <w:r w:rsidR="00D5162C" w:rsidRPr="00C51DCD">
        <w:rPr>
          <w:szCs w:val="18"/>
        </w:rPr>
        <w:t xml:space="preserve">Figure </w:t>
      </w:r>
      <w:r w:rsidR="00D5162C" w:rsidRPr="00A710A5">
        <w:rPr>
          <w:szCs w:val="18"/>
        </w:rPr>
        <w:t>1.1</w:t>
      </w:r>
      <w:r w:rsidR="00ED677C">
        <w:rPr>
          <w:szCs w:val="18"/>
        </w:rPr>
        <w:fldChar w:fldCharType="end"/>
      </w:r>
      <w:r w:rsidR="00ED677C">
        <w:rPr>
          <w:szCs w:val="18"/>
        </w:rPr>
        <w:t xml:space="preserve"> for </w:t>
      </w:r>
      <w:r w:rsidR="00ED677C" w:rsidRPr="000B73CA">
        <w:rPr>
          <w:szCs w:val="18"/>
        </w:rPr>
        <w:t>the barriers and potential breach locations</w:t>
      </w:r>
      <w:r w:rsidR="00ED677C">
        <w:rPr>
          <w:szCs w:val="18"/>
        </w:rPr>
        <w:t>)</w:t>
      </w:r>
      <w:r w:rsidR="004904C3" w:rsidRPr="000A14F6">
        <w:rPr>
          <w:szCs w:val="18"/>
        </w:rPr>
        <w:t>:</w:t>
      </w:r>
    </w:p>
    <w:p w14:paraId="65BAF5ED" w14:textId="77777777" w:rsidR="00F545EB" w:rsidRPr="00A710A5" w:rsidRDefault="00F545EB" w:rsidP="00A710A5">
      <w:pPr>
        <w:pStyle w:val="OWSNormal9pt"/>
        <w:rPr>
          <w:i/>
          <w:szCs w:val="18"/>
        </w:rPr>
      </w:pPr>
      <w:r w:rsidRPr="00A710A5">
        <w:rPr>
          <w:i/>
          <w:szCs w:val="18"/>
        </w:rPr>
        <w:t>failure to safely contain and control the flow of all fluids within or connected to a well. It can be caused by any of various forms of 'well breach' (including failure of cement sheaths/plugs/bonds, casing, and downhole and surface sealing components) and may result in hydrological breach (fluid movement between geological formations</w:t>
      </w:r>
      <w:r w:rsidR="001C335C">
        <w:rPr>
          <w:i/>
          <w:szCs w:val="18"/>
        </w:rPr>
        <w:t xml:space="preserve"> </w:t>
      </w:r>
      <w:r w:rsidR="001C335C" w:rsidRPr="000811A9">
        <w:rPr>
          <w:szCs w:val="18"/>
        </w:rPr>
        <w:t>–</w:t>
      </w:r>
      <w:r w:rsidRPr="00A710A5">
        <w:rPr>
          <w:i/>
          <w:szCs w:val="18"/>
        </w:rPr>
        <w:t xml:space="preserve"> including formations not targeted for exploitation) and environmental breach (contaminat</w:t>
      </w:r>
      <w:r w:rsidR="006A1468">
        <w:rPr>
          <w:i/>
          <w:szCs w:val="18"/>
        </w:rPr>
        <w:t>i</w:t>
      </w:r>
      <w:r w:rsidRPr="00A710A5">
        <w:rPr>
          <w:i/>
          <w:szCs w:val="18"/>
        </w:rPr>
        <w:t xml:space="preserve">on of or water balance impact to water resources). </w:t>
      </w:r>
    </w:p>
    <w:p w14:paraId="65BAF5EE" w14:textId="77777777" w:rsidR="00835803" w:rsidRDefault="00F545EB" w:rsidP="006146D4">
      <w:pPr>
        <w:pStyle w:val="OWSNormal9pt"/>
        <w:rPr>
          <w:szCs w:val="18"/>
        </w:rPr>
      </w:pPr>
      <w:r w:rsidRPr="00F545EB" w:rsidDel="00F545EB">
        <w:rPr>
          <w:i/>
          <w:szCs w:val="18"/>
        </w:rPr>
        <w:t xml:space="preserve"> </w:t>
      </w:r>
    </w:p>
    <w:p w14:paraId="65BAF5EF" w14:textId="77777777" w:rsidR="00835803" w:rsidRDefault="00835803" w:rsidP="006146D4">
      <w:pPr>
        <w:pStyle w:val="OWSNormal9pt"/>
        <w:rPr>
          <w:szCs w:val="18"/>
        </w:rPr>
      </w:pPr>
      <w:r w:rsidRPr="00835803">
        <w:rPr>
          <w:noProof/>
          <w:lang w:val="en-AU" w:eastAsia="en-AU"/>
        </w:rPr>
        <w:drawing>
          <wp:inline distT="0" distB="0" distL="0" distR="0" wp14:anchorId="65BAFC34" wp14:editId="27043045">
            <wp:extent cx="6091791" cy="3750259"/>
            <wp:effectExtent l="0" t="0" r="4445" b="3175"/>
            <wp:docPr id="85" name="Picture 85" descr="Diagrams of examples of well failure"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3416" cy="3751259"/>
                    </a:xfrm>
                    <a:prstGeom prst="rect">
                      <a:avLst/>
                    </a:prstGeom>
                    <a:noFill/>
                    <a:ln>
                      <a:noFill/>
                    </a:ln>
                  </pic:spPr>
                </pic:pic>
              </a:graphicData>
            </a:graphic>
          </wp:inline>
        </w:drawing>
      </w:r>
    </w:p>
    <w:p w14:paraId="65BAF5F0" w14:textId="77777777" w:rsidR="00546BC4" w:rsidRPr="00A710A5" w:rsidRDefault="00ED677C" w:rsidP="00ED677C">
      <w:pPr>
        <w:pStyle w:val="Caption"/>
      </w:pPr>
      <w:bookmarkStart w:id="502" w:name="_Ref447577881"/>
      <w:bookmarkStart w:id="503" w:name="_Ref447577814"/>
      <w:bookmarkStart w:id="504" w:name="_Toc449469407"/>
      <w:r>
        <w:t xml:space="preserve">Figure </w:t>
      </w:r>
      <w:r>
        <w:fldChar w:fldCharType="begin" w:fldLock="1"/>
      </w:r>
      <w:r>
        <w:instrText xml:space="preserve"> STYLEREF 1 \s </w:instrText>
      </w:r>
      <w:r>
        <w:fldChar w:fldCharType="separate"/>
      </w:r>
      <w:r w:rsidR="00D5162C">
        <w:rPr>
          <w:noProof/>
        </w:rPr>
        <w:t>1</w:t>
      </w:r>
      <w:r>
        <w:fldChar w:fldCharType="end"/>
      </w:r>
      <w:r>
        <w:t>.</w:t>
      </w:r>
      <w:r>
        <w:fldChar w:fldCharType="begin"/>
      </w:r>
      <w:r>
        <w:instrText xml:space="preserve"> SEQ Figure \* ARABIC \s 1 </w:instrText>
      </w:r>
      <w:r>
        <w:fldChar w:fldCharType="separate"/>
      </w:r>
      <w:r w:rsidR="00340DA3">
        <w:rPr>
          <w:noProof/>
        </w:rPr>
        <w:t>1</w:t>
      </w:r>
      <w:r>
        <w:fldChar w:fldCharType="end"/>
      </w:r>
      <w:bookmarkEnd w:id="502"/>
      <w:bookmarkEnd w:id="503"/>
      <w:r w:rsidR="00546BC4">
        <w:t xml:space="preserve"> </w:t>
      </w:r>
      <w:r w:rsidR="007150EE">
        <w:t>A) Examples of well barrier failure (well breach)</w:t>
      </w:r>
      <w:r w:rsidR="00F64148">
        <w:t xml:space="preserve"> that provide pathways for fluid movement (hydrologic</w:t>
      </w:r>
      <w:r>
        <w:t>al</w:t>
      </w:r>
      <w:r w:rsidR="00F64148">
        <w:t xml:space="preserve"> breach)</w:t>
      </w:r>
      <w:r w:rsidR="007150EE">
        <w:t xml:space="preserve">: </w:t>
      </w:r>
      <w:r w:rsidR="00546BC4" w:rsidRPr="00A710A5">
        <w:t>1</w:t>
      </w:r>
      <w:r w:rsidR="007150EE" w:rsidRPr="007150EE">
        <w:t xml:space="preserve"> </w:t>
      </w:r>
      <w:r w:rsidR="007150EE" w:rsidRPr="00F62A5A">
        <w:t>–</w:t>
      </w:r>
      <w:r w:rsidR="00546BC4" w:rsidRPr="00A710A5">
        <w:t xml:space="preserve"> between cement and surrounding rock formations, 2 – between casing and surrounding cement, 3 – between cement plug and casing or production tubing, 4</w:t>
      </w:r>
      <w:r w:rsidR="007150EE">
        <w:t xml:space="preserve"> </w:t>
      </w:r>
      <w:r w:rsidR="007150EE" w:rsidRPr="00F62A5A">
        <w:t>–</w:t>
      </w:r>
      <w:r w:rsidR="00546BC4" w:rsidRPr="00A710A5">
        <w:t xml:space="preserve"> through cement plug, 5</w:t>
      </w:r>
      <w:r w:rsidR="007150EE">
        <w:t xml:space="preserve"> </w:t>
      </w:r>
      <w:r w:rsidR="007150EE" w:rsidRPr="00F62A5A">
        <w:t>–</w:t>
      </w:r>
      <w:r w:rsidR="00546BC4" w:rsidRPr="00A710A5">
        <w:t xml:space="preserve"> through the cement between casing and rock formation, 6</w:t>
      </w:r>
      <w:r w:rsidR="007150EE">
        <w:t xml:space="preserve"> </w:t>
      </w:r>
      <w:r w:rsidR="007150EE" w:rsidRPr="00F62A5A">
        <w:t>–</w:t>
      </w:r>
      <w:r w:rsidR="00546BC4" w:rsidRPr="00A710A5">
        <w:t xml:space="preserve"> across the cement outside the casing and then between this cement and the casing, 7</w:t>
      </w:r>
      <w:r w:rsidR="007150EE">
        <w:t xml:space="preserve"> </w:t>
      </w:r>
      <w:r w:rsidR="007150EE" w:rsidRPr="00F62A5A">
        <w:t>–</w:t>
      </w:r>
      <w:r w:rsidR="00546BC4" w:rsidRPr="00A710A5">
        <w:t xml:space="preserve"> along a shear wellbore and 8</w:t>
      </w:r>
      <w:r w:rsidR="007150EE">
        <w:t xml:space="preserve"> </w:t>
      </w:r>
      <w:r w:rsidR="007150EE" w:rsidRPr="00F62A5A">
        <w:t>–</w:t>
      </w:r>
      <w:r w:rsidR="00546BC4" w:rsidRPr="00A710A5">
        <w:t xml:space="preserve"> across </w:t>
      </w:r>
      <w:r w:rsidR="006057A6">
        <w:t>corroded casing and degraded cement sheath</w:t>
      </w:r>
      <w:r w:rsidR="00546BC4" w:rsidRPr="00A710A5">
        <w:t xml:space="preserve"> </w:t>
      </w:r>
      <w:r w:rsidR="007150EE" w:rsidRPr="00607DDC">
        <w:t>(modified from Davis et al</w:t>
      </w:r>
      <w:r w:rsidR="006057A6">
        <w:t>.</w:t>
      </w:r>
      <w:r w:rsidR="007150EE" w:rsidRPr="00607DDC">
        <w:t xml:space="preserve"> 2014)</w:t>
      </w:r>
      <w:r w:rsidR="00F64148">
        <w:t>.</w:t>
      </w:r>
      <w:r w:rsidR="00546BC4" w:rsidRPr="00A710A5">
        <w:t xml:space="preserve"> </w:t>
      </w:r>
      <w:r w:rsidR="007150EE">
        <w:t>B</w:t>
      </w:r>
      <w:r w:rsidR="00546BC4" w:rsidRPr="00A710A5">
        <w:t xml:space="preserve">) </w:t>
      </w:r>
      <w:r w:rsidR="007150EE">
        <w:t>Examples of e</w:t>
      </w:r>
      <w:r w:rsidR="00546BC4" w:rsidRPr="00A710A5">
        <w:t>nvironmental breach</w:t>
      </w:r>
      <w:r w:rsidR="007150EE">
        <w:t>:</w:t>
      </w:r>
      <w:r w:rsidR="00546BC4" w:rsidRPr="00A710A5">
        <w:t xml:space="preserve"> 9</w:t>
      </w:r>
      <w:r w:rsidR="007150EE" w:rsidRPr="007150EE">
        <w:t xml:space="preserve"> </w:t>
      </w:r>
      <w:r w:rsidR="007150EE" w:rsidRPr="00490080">
        <w:t>–</w:t>
      </w:r>
      <w:r w:rsidR="00546BC4" w:rsidRPr="00A710A5">
        <w:t xml:space="preserve"> produced water release from water pipe line, 10 </w:t>
      </w:r>
      <w:r w:rsidR="007150EE" w:rsidRPr="00490080">
        <w:t>–</w:t>
      </w:r>
      <w:r w:rsidR="007150EE">
        <w:t xml:space="preserve"> </w:t>
      </w:r>
      <w:r w:rsidR="00546BC4" w:rsidRPr="00A710A5">
        <w:t xml:space="preserve">gas release from gas pipe line and 11 </w:t>
      </w:r>
      <w:r w:rsidR="007150EE" w:rsidRPr="00490080">
        <w:t>–</w:t>
      </w:r>
      <w:r w:rsidR="007150EE">
        <w:t xml:space="preserve"> </w:t>
      </w:r>
      <w:r w:rsidR="00546BC4" w:rsidRPr="00A710A5">
        <w:t>reservoir fluids release from wellhead</w:t>
      </w:r>
      <w:r w:rsidR="007150EE">
        <w:t xml:space="preserve"> </w:t>
      </w:r>
      <w:r w:rsidR="007150EE" w:rsidRPr="00F62A5A">
        <w:t>(</w:t>
      </w:r>
      <w:r w:rsidR="007150EE" w:rsidRPr="006057A6">
        <w:t xml:space="preserve">modified from QGC </w:t>
      </w:r>
      <w:r w:rsidR="006057A6" w:rsidRPr="006057A6">
        <w:t>2016</w:t>
      </w:r>
      <w:r w:rsidR="007150EE" w:rsidRPr="00F62A5A">
        <w:t>)</w:t>
      </w:r>
      <w:r w:rsidR="00546BC4" w:rsidRPr="00A710A5">
        <w:t>.</w:t>
      </w:r>
      <w:bookmarkEnd w:id="504"/>
      <w:r w:rsidR="00546BC4" w:rsidRPr="00A710A5">
        <w:t xml:space="preserve">  </w:t>
      </w:r>
    </w:p>
    <w:p w14:paraId="65BAF5F1" w14:textId="77777777" w:rsidR="00835803" w:rsidRDefault="00835803" w:rsidP="00546BC4">
      <w:pPr>
        <w:pStyle w:val="Caption"/>
        <w:rPr>
          <w:sz w:val="18"/>
          <w:szCs w:val="18"/>
        </w:rPr>
      </w:pPr>
    </w:p>
    <w:p w14:paraId="65BAF5F2" w14:textId="77777777" w:rsidR="005A052B" w:rsidRDefault="00BB583C" w:rsidP="006146D4">
      <w:pPr>
        <w:pStyle w:val="OWSNormal9pt"/>
        <w:rPr>
          <w:color w:val="auto"/>
          <w:szCs w:val="18"/>
        </w:rPr>
      </w:pPr>
      <w:r w:rsidRPr="000811A9">
        <w:rPr>
          <w:szCs w:val="18"/>
        </w:rPr>
        <w:t>Well,</w:t>
      </w:r>
      <w:r w:rsidR="00D67EFA" w:rsidRPr="000811A9">
        <w:rPr>
          <w:color w:val="auto"/>
          <w:szCs w:val="18"/>
        </w:rPr>
        <w:t xml:space="preserve"> hydrological and environmental breach</w:t>
      </w:r>
      <w:r w:rsidR="001C2950" w:rsidRPr="000811A9">
        <w:rPr>
          <w:color w:val="auto"/>
          <w:szCs w:val="18"/>
        </w:rPr>
        <w:t>e</w:t>
      </w:r>
      <w:r w:rsidR="00D67EFA" w:rsidRPr="000811A9">
        <w:rPr>
          <w:color w:val="auto"/>
          <w:szCs w:val="18"/>
        </w:rPr>
        <w:t xml:space="preserve">s are closely linked to each other where well breach may cause hydrological breach and </w:t>
      </w:r>
      <w:r w:rsidR="005A052B">
        <w:rPr>
          <w:color w:val="auto"/>
          <w:szCs w:val="18"/>
        </w:rPr>
        <w:t xml:space="preserve">possibly </w:t>
      </w:r>
      <w:r w:rsidR="00D67EFA" w:rsidRPr="000811A9">
        <w:rPr>
          <w:color w:val="auto"/>
          <w:szCs w:val="18"/>
        </w:rPr>
        <w:t xml:space="preserve">environmental breach. </w:t>
      </w:r>
      <w:r w:rsidR="005A052B">
        <w:rPr>
          <w:color w:val="auto"/>
          <w:szCs w:val="18"/>
        </w:rPr>
        <w:t>If the hydrologic breach results in significant changes in an aquifer’s baseline hydrochemistry</w:t>
      </w:r>
      <w:r w:rsidR="009402D5">
        <w:rPr>
          <w:color w:val="auto"/>
          <w:szCs w:val="18"/>
        </w:rPr>
        <w:t xml:space="preserve"> and/or</w:t>
      </w:r>
      <w:r w:rsidR="005A052B">
        <w:rPr>
          <w:color w:val="auto"/>
          <w:szCs w:val="18"/>
        </w:rPr>
        <w:t xml:space="preserve"> </w:t>
      </w:r>
      <w:r w:rsidR="009402D5">
        <w:rPr>
          <w:color w:val="auto"/>
          <w:szCs w:val="18"/>
        </w:rPr>
        <w:t>changes to an aquifer</w:t>
      </w:r>
      <w:r w:rsidR="00837D20">
        <w:rPr>
          <w:color w:val="auto"/>
          <w:szCs w:val="18"/>
        </w:rPr>
        <w:t>’</w:t>
      </w:r>
      <w:r w:rsidR="009402D5">
        <w:rPr>
          <w:color w:val="auto"/>
          <w:szCs w:val="18"/>
        </w:rPr>
        <w:t xml:space="preserve">s </w:t>
      </w:r>
      <w:r w:rsidR="009402D5" w:rsidRPr="00A710A5">
        <w:rPr>
          <w:szCs w:val="18"/>
        </w:rPr>
        <w:t>water balance,</w:t>
      </w:r>
      <w:r w:rsidR="009402D5" w:rsidRPr="004B5909">
        <w:rPr>
          <w:i/>
          <w:szCs w:val="18"/>
        </w:rPr>
        <w:t xml:space="preserve"> </w:t>
      </w:r>
      <w:r w:rsidR="005A052B">
        <w:rPr>
          <w:color w:val="auto"/>
          <w:szCs w:val="18"/>
        </w:rPr>
        <w:t>an environmental breach has occurred.</w:t>
      </w:r>
    </w:p>
    <w:p w14:paraId="65BAF5F3" w14:textId="77777777" w:rsidR="00CD2B7B" w:rsidRPr="000811A9" w:rsidRDefault="00D67EFA" w:rsidP="006146D4">
      <w:pPr>
        <w:pStyle w:val="OWSNormal9pt"/>
        <w:rPr>
          <w:color w:val="auto"/>
          <w:szCs w:val="18"/>
        </w:rPr>
      </w:pPr>
      <w:r w:rsidRPr="000811A9">
        <w:rPr>
          <w:color w:val="auto"/>
          <w:szCs w:val="18"/>
        </w:rPr>
        <w:t xml:space="preserve">As a consequence, if the mechanisms responsible for well breach are eliminated or properly managed, the hydrological and environmental breaches would </w:t>
      </w:r>
      <w:r w:rsidR="003E43AD">
        <w:rPr>
          <w:color w:val="auto"/>
          <w:szCs w:val="18"/>
        </w:rPr>
        <w:t>not</w:t>
      </w:r>
      <w:r w:rsidRPr="000811A9">
        <w:rPr>
          <w:color w:val="auto"/>
          <w:szCs w:val="18"/>
        </w:rPr>
        <w:t xml:space="preserve"> occur.</w:t>
      </w:r>
      <w:r w:rsidR="00680FD8">
        <w:rPr>
          <w:color w:val="auto"/>
          <w:szCs w:val="18"/>
        </w:rPr>
        <w:t xml:space="preserve"> </w:t>
      </w:r>
      <w:r w:rsidR="00CD2B7B" w:rsidRPr="000811A9">
        <w:rPr>
          <w:color w:val="auto"/>
          <w:szCs w:val="18"/>
        </w:rPr>
        <w:t xml:space="preserve">The entire life span of a well </w:t>
      </w:r>
      <w:r w:rsidR="00F43ADA" w:rsidRPr="000811A9">
        <w:rPr>
          <w:color w:val="auto"/>
          <w:szCs w:val="18"/>
        </w:rPr>
        <w:t>may be</w:t>
      </w:r>
      <w:r w:rsidR="00CD2B7B" w:rsidRPr="000811A9">
        <w:rPr>
          <w:color w:val="auto"/>
          <w:szCs w:val="18"/>
        </w:rPr>
        <w:t xml:space="preserve"> divided into three </w:t>
      </w:r>
      <w:r w:rsidR="00F659DC" w:rsidRPr="000811A9">
        <w:rPr>
          <w:color w:val="auto"/>
          <w:szCs w:val="18"/>
        </w:rPr>
        <w:t xml:space="preserve">broad </w:t>
      </w:r>
      <w:r w:rsidR="00CD2B7B" w:rsidRPr="000811A9">
        <w:rPr>
          <w:color w:val="auto"/>
          <w:szCs w:val="18"/>
        </w:rPr>
        <w:t xml:space="preserve">phases: design and/or construction, production and abandonment. </w:t>
      </w:r>
      <w:r w:rsidR="00BA1F8A">
        <w:rPr>
          <w:color w:val="auto"/>
          <w:szCs w:val="18"/>
        </w:rPr>
        <w:fldChar w:fldCharType="begin" w:fldLock="1"/>
      </w:r>
      <w:r w:rsidR="00BA1F8A">
        <w:rPr>
          <w:color w:val="auto"/>
          <w:szCs w:val="18"/>
        </w:rPr>
        <w:instrText xml:space="preserve"> REF  _Ref447634324 \h  \* MERGEFORMAT </w:instrText>
      </w:r>
      <w:r w:rsidR="00BA1F8A">
        <w:rPr>
          <w:color w:val="auto"/>
          <w:szCs w:val="18"/>
        </w:rPr>
      </w:r>
      <w:r w:rsidR="00BA1F8A">
        <w:rPr>
          <w:color w:val="auto"/>
          <w:szCs w:val="18"/>
        </w:rPr>
        <w:fldChar w:fldCharType="separate"/>
      </w:r>
      <w:r w:rsidR="00D5162C">
        <w:t xml:space="preserve">Table </w:t>
      </w:r>
      <w:r w:rsidR="00D5162C">
        <w:rPr>
          <w:noProof/>
        </w:rPr>
        <w:t>1.1</w:t>
      </w:r>
      <w:r w:rsidR="00BA1F8A">
        <w:rPr>
          <w:color w:val="auto"/>
          <w:szCs w:val="18"/>
        </w:rPr>
        <w:fldChar w:fldCharType="end"/>
      </w:r>
      <w:r w:rsidR="00D32710">
        <w:rPr>
          <w:color w:val="auto"/>
          <w:szCs w:val="18"/>
        </w:rPr>
        <w:t xml:space="preserve"> summaris</w:t>
      </w:r>
      <w:r w:rsidR="003F4C9C" w:rsidRPr="000811A9">
        <w:rPr>
          <w:color w:val="auto"/>
          <w:szCs w:val="18"/>
        </w:rPr>
        <w:t xml:space="preserve">es well and hydrological breaches and their potential environmental impacts in each phase. These will be discussed in detail </w:t>
      </w:r>
      <w:r w:rsidR="00F659DC" w:rsidRPr="000811A9">
        <w:rPr>
          <w:color w:val="auto"/>
          <w:szCs w:val="18"/>
        </w:rPr>
        <w:t>throughout</w:t>
      </w:r>
      <w:r w:rsidR="003F4C9C" w:rsidRPr="000811A9">
        <w:rPr>
          <w:color w:val="auto"/>
          <w:szCs w:val="18"/>
        </w:rPr>
        <w:t xml:space="preserve"> the </w:t>
      </w:r>
      <w:r w:rsidR="00F659DC" w:rsidRPr="000811A9">
        <w:rPr>
          <w:color w:val="auto"/>
          <w:szCs w:val="18"/>
        </w:rPr>
        <w:t>remainder</w:t>
      </w:r>
      <w:r w:rsidR="003F4C9C" w:rsidRPr="000811A9">
        <w:rPr>
          <w:color w:val="auto"/>
          <w:szCs w:val="18"/>
        </w:rPr>
        <w:t xml:space="preserve"> of the report.</w:t>
      </w:r>
    </w:p>
    <w:p w14:paraId="65BAF5F4" w14:textId="77777777" w:rsidR="00F94E22" w:rsidRDefault="00BB583C" w:rsidP="006146D4">
      <w:pPr>
        <w:pStyle w:val="OWSNormal9pt"/>
        <w:rPr>
          <w:color w:val="auto"/>
        </w:rPr>
      </w:pPr>
      <w:r w:rsidRPr="000811A9">
        <w:rPr>
          <w:color w:val="auto"/>
          <w:szCs w:val="18"/>
        </w:rPr>
        <w:t xml:space="preserve">In this report the terms </w:t>
      </w:r>
      <w:r w:rsidR="00E6276E" w:rsidRPr="000811A9">
        <w:rPr>
          <w:color w:val="auto"/>
          <w:szCs w:val="18"/>
        </w:rPr>
        <w:t>“</w:t>
      </w:r>
      <w:r w:rsidRPr="000811A9">
        <w:rPr>
          <w:color w:val="auto"/>
          <w:szCs w:val="18"/>
        </w:rPr>
        <w:t>well</w:t>
      </w:r>
      <w:r w:rsidR="00E6276E" w:rsidRPr="000811A9">
        <w:rPr>
          <w:color w:val="auto"/>
          <w:szCs w:val="18"/>
        </w:rPr>
        <w:t>”,</w:t>
      </w:r>
      <w:r w:rsidRPr="000811A9">
        <w:rPr>
          <w:color w:val="auto"/>
          <w:szCs w:val="18"/>
        </w:rPr>
        <w:t xml:space="preserve"> </w:t>
      </w:r>
      <w:r w:rsidR="00E6276E" w:rsidRPr="000811A9">
        <w:rPr>
          <w:color w:val="auto"/>
          <w:szCs w:val="18"/>
        </w:rPr>
        <w:t>“</w:t>
      </w:r>
      <w:r w:rsidRPr="000811A9">
        <w:rPr>
          <w:color w:val="auto"/>
          <w:szCs w:val="18"/>
        </w:rPr>
        <w:t>bore</w:t>
      </w:r>
      <w:r w:rsidR="00E6276E" w:rsidRPr="000811A9">
        <w:rPr>
          <w:color w:val="auto"/>
          <w:szCs w:val="18"/>
        </w:rPr>
        <w:t>”, and “wellbore”</w:t>
      </w:r>
      <w:r w:rsidRPr="000811A9">
        <w:rPr>
          <w:color w:val="auto"/>
          <w:szCs w:val="18"/>
        </w:rPr>
        <w:t xml:space="preserve"> are used interchangeably</w:t>
      </w:r>
      <w:r w:rsidR="00CE2F01" w:rsidRPr="000811A9">
        <w:rPr>
          <w:color w:val="auto"/>
          <w:szCs w:val="18"/>
        </w:rPr>
        <w:t>; most often</w:t>
      </w:r>
      <w:r w:rsidR="00E6276E" w:rsidRPr="000811A9">
        <w:rPr>
          <w:color w:val="auto"/>
          <w:szCs w:val="18"/>
        </w:rPr>
        <w:t xml:space="preserve"> “</w:t>
      </w:r>
      <w:r w:rsidRPr="000811A9">
        <w:rPr>
          <w:color w:val="auto"/>
          <w:szCs w:val="18"/>
        </w:rPr>
        <w:t>well</w:t>
      </w:r>
      <w:r w:rsidR="00E6276E" w:rsidRPr="000811A9">
        <w:rPr>
          <w:color w:val="auto"/>
          <w:szCs w:val="18"/>
        </w:rPr>
        <w:t>”</w:t>
      </w:r>
      <w:r w:rsidRPr="000811A9">
        <w:rPr>
          <w:color w:val="auto"/>
          <w:szCs w:val="18"/>
        </w:rPr>
        <w:t xml:space="preserve"> is used when referring to the extraction of </w:t>
      </w:r>
      <w:r w:rsidR="00094C1E">
        <w:rPr>
          <w:color w:val="auto"/>
          <w:szCs w:val="18"/>
        </w:rPr>
        <w:t xml:space="preserve">oil, conventional gas and </w:t>
      </w:r>
      <w:r w:rsidRPr="000811A9">
        <w:rPr>
          <w:color w:val="auto"/>
          <w:szCs w:val="18"/>
        </w:rPr>
        <w:t>coal seam gas</w:t>
      </w:r>
      <w:r w:rsidR="00E6276E" w:rsidRPr="000811A9">
        <w:rPr>
          <w:color w:val="auto"/>
          <w:szCs w:val="18"/>
        </w:rPr>
        <w:t>,</w:t>
      </w:r>
      <w:r w:rsidRPr="000811A9">
        <w:rPr>
          <w:color w:val="auto"/>
          <w:szCs w:val="18"/>
        </w:rPr>
        <w:t xml:space="preserve"> </w:t>
      </w:r>
      <w:r w:rsidR="00E6276E" w:rsidRPr="000811A9">
        <w:rPr>
          <w:color w:val="auto"/>
          <w:szCs w:val="18"/>
        </w:rPr>
        <w:t>“</w:t>
      </w:r>
      <w:r w:rsidRPr="000811A9">
        <w:rPr>
          <w:color w:val="auto"/>
          <w:szCs w:val="18"/>
        </w:rPr>
        <w:t>bore</w:t>
      </w:r>
      <w:r w:rsidR="00E6276E" w:rsidRPr="000811A9">
        <w:rPr>
          <w:color w:val="auto"/>
          <w:szCs w:val="18"/>
        </w:rPr>
        <w:t>”</w:t>
      </w:r>
      <w:r w:rsidRPr="000811A9">
        <w:rPr>
          <w:color w:val="auto"/>
          <w:szCs w:val="18"/>
        </w:rPr>
        <w:t xml:space="preserve"> when referring to the extraction, exploration or monitoring of water and the exploratory sampling of coal where a bore is required</w:t>
      </w:r>
      <w:r w:rsidR="00E6276E" w:rsidRPr="000811A9">
        <w:rPr>
          <w:color w:val="auto"/>
          <w:szCs w:val="18"/>
        </w:rPr>
        <w:t xml:space="preserve">, and “wellbore” for the hole </w:t>
      </w:r>
      <w:r w:rsidR="008C2E32">
        <w:rPr>
          <w:color w:val="auto"/>
          <w:szCs w:val="18"/>
        </w:rPr>
        <w:t xml:space="preserve">initially </w:t>
      </w:r>
      <w:r w:rsidR="00E6276E" w:rsidRPr="000811A9">
        <w:rPr>
          <w:color w:val="auto"/>
          <w:szCs w:val="18"/>
        </w:rPr>
        <w:t>produced by drilling, with the final intended purpose being for production of oil</w:t>
      </w:r>
      <w:r w:rsidR="008C2E32">
        <w:rPr>
          <w:color w:val="auto"/>
          <w:szCs w:val="18"/>
        </w:rPr>
        <w:t xml:space="preserve"> or</w:t>
      </w:r>
      <w:r w:rsidR="00E6276E" w:rsidRPr="000811A9">
        <w:rPr>
          <w:color w:val="auto"/>
          <w:szCs w:val="18"/>
        </w:rPr>
        <w:t xml:space="preserve"> gas.</w:t>
      </w:r>
    </w:p>
    <w:p w14:paraId="65BAF5F5" w14:textId="77777777" w:rsidR="001D5DAC" w:rsidRDefault="001D5DAC" w:rsidP="006146D4">
      <w:pPr>
        <w:pStyle w:val="OWSNormal9pt"/>
        <w:rPr>
          <w:color w:val="auto"/>
        </w:rPr>
        <w:sectPr w:rsidR="001D5DAC" w:rsidSect="00CA67AD">
          <w:headerReference w:type="even" r:id="rId28"/>
          <w:headerReference w:type="first" r:id="rId29"/>
          <w:type w:val="continuous"/>
          <w:pgSz w:w="11900" w:h="16840"/>
          <w:pgMar w:top="1389" w:right="1418" w:bottom="1418" w:left="1418" w:header="0" w:footer="748" w:gutter="0"/>
          <w:pgNumType w:start="1"/>
          <w:cols w:space="284"/>
          <w:noEndnote/>
        </w:sectPr>
      </w:pPr>
    </w:p>
    <w:p w14:paraId="65BAF5F6" w14:textId="77777777" w:rsidR="00C75D43" w:rsidRDefault="00087620" w:rsidP="00AE6E64">
      <w:pPr>
        <w:pStyle w:val="TableCaption0"/>
        <w:framePr w:wrap="around"/>
      </w:pPr>
      <w:bookmarkStart w:id="505" w:name="_Ref447634324"/>
      <w:bookmarkStart w:id="506" w:name="_Toc449103336"/>
      <w:r>
        <w:t xml:space="preserve">Table </w:t>
      </w:r>
      <w:r w:rsidR="00817F00">
        <w:fldChar w:fldCharType="begin" w:fldLock="1"/>
      </w:r>
      <w:r w:rsidR="00817F00">
        <w:instrText xml:space="preserve"> STYLEREF 1 \s </w:instrText>
      </w:r>
      <w:r w:rsidR="00817F00">
        <w:fldChar w:fldCharType="separate"/>
      </w:r>
      <w:r w:rsidR="00D5162C">
        <w:rPr>
          <w:noProof/>
        </w:rPr>
        <w:t>1</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1</w:t>
      </w:r>
      <w:r w:rsidR="00817F00">
        <w:fldChar w:fldCharType="end"/>
      </w:r>
      <w:bookmarkEnd w:id="505"/>
      <w:r w:rsidR="001D5DAC">
        <w:t xml:space="preserve"> Summary of well and hydrological breaches and their </w:t>
      </w:r>
      <w:r w:rsidR="008B4DEE">
        <w:t xml:space="preserve">potential </w:t>
      </w:r>
      <w:r w:rsidR="001D5DAC">
        <w:t>environment impacts</w:t>
      </w:r>
      <w:r w:rsidR="0045355B">
        <w:t xml:space="preserve"> (see main text for references)</w:t>
      </w:r>
      <w:r w:rsidR="003802C0">
        <w:t>.</w:t>
      </w:r>
      <w:bookmarkEnd w:id="506"/>
    </w:p>
    <w:tbl>
      <w:tblPr>
        <w:tblStyle w:val="TableGrid"/>
        <w:tblW w:w="0" w:type="auto"/>
        <w:tblLook w:val="04A0" w:firstRow="1" w:lastRow="0" w:firstColumn="1" w:lastColumn="0" w:noHBand="0" w:noVBand="1"/>
      </w:tblPr>
      <w:tblGrid>
        <w:gridCol w:w="704"/>
        <w:gridCol w:w="3119"/>
        <w:gridCol w:w="4819"/>
        <w:gridCol w:w="5306"/>
      </w:tblGrid>
      <w:tr w:rsidR="001D5DAC" w:rsidRPr="00016DDF" w14:paraId="65BAF5FA" w14:textId="77777777" w:rsidTr="00016DDF">
        <w:tc>
          <w:tcPr>
            <w:tcW w:w="3823" w:type="dxa"/>
            <w:gridSpan w:val="2"/>
            <w:shd w:val="clear" w:color="auto" w:fill="F2F2F2" w:themeFill="background1" w:themeFillShade="F2"/>
          </w:tcPr>
          <w:p w14:paraId="65BAF5F7" w14:textId="77777777" w:rsidR="001D5DAC" w:rsidRPr="00016DDF" w:rsidRDefault="001D5DAC" w:rsidP="001D5DAC">
            <w:pPr>
              <w:jc w:val="center"/>
              <w:rPr>
                <w:rFonts w:ascii="Calibri" w:hAnsi="Calibri"/>
                <w:sz w:val="18"/>
                <w:szCs w:val="18"/>
              </w:rPr>
            </w:pPr>
            <w:r w:rsidRPr="00016DDF">
              <w:rPr>
                <w:rFonts w:ascii="Calibri" w:hAnsi="Calibri"/>
                <w:sz w:val="18"/>
                <w:szCs w:val="18"/>
              </w:rPr>
              <w:t>Well Breach (mechanisms)</w:t>
            </w:r>
          </w:p>
        </w:tc>
        <w:tc>
          <w:tcPr>
            <w:tcW w:w="4819" w:type="dxa"/>
            <w:shd w:val="clear" w:color="auto" w:fill="F2F2F2" w:themeFill="background1" w:themeFillShade="F2"/>
          </w:tcPr>
          <w:p w14:paraId="65BAF5F8" w14:textId="77777777" w:rsidR="001D5DAC" w:rsidRPr="00016DDF" w:rsidRDefault="001D5DAC" w:rsidP="001D5DAC">
            <w:pPr>
              <w:jc w:val="center"/>
              <w:rPr>
                <w:rFonts w:ascii="Calibri" w:hAnsi="Calibri"/>
                <w:sz w:val="18"/>
                <w:szCs w:val="18"/>
              </w:rPr>
            </w:pPr>
            <w:r w:rsidRPr="00016DDF">
              <w:rPr>
                <w:rFonts w:ascii="Calibri" w:hAnsi="Calibri"/>
                <w:sz w:val="18"/>
                <w:szCs w:val="18"/>
              </w:rPr>
              <w:t>Hydrological Breach (fluid flow pathways)</w:t>
            </w:r>
          </w:p>
        </w:tc>
        <w:tc>
          <w:tcPr>
            <w:tcW w:w="5306" w:type="dxa"/>
            <w:shd w:val="clear" w:color="auto" w:fill="F2F2F2" w:themeFill="background1" w:themeFillShade="F2"/>
          </w:tcPr>
          <w:p w14:paraId="65BAF5F9" w14:textId="77777777" w:rsidR="001D5DAC" w:rsidRPr="00016DDF" w:rsidRDefault="001D5DAC" w:rsidP="001D5DAC">
            <w:pPr>
              <w:jc w:val="center"/>
              <w:rPr>
                <w:rFonts w:ascii="Calibri" w:hAnsi="Calibri"/>
                <w:sz w:val="18"/>
                <w:szCs w:val="18"/>
              </w:rPr>
            </w:pPr>
            <w:r w:rsidRPr="00016DDF">
              <w:rPr>
                <w:rFonts w:ascii="Calibri" w:hAnsi="Calibri"/>
                <w:sz w:val="18"/>
                <w:szCs w:val="18"/>
              </w:rPr>
              <w:t>Environmental Breach (impacts)</w:t>
            </w:r>
          </w:p>
        </w:tc>
      </w:tr>
      <w:tr w:rsidR="001D5DAC" w14:paraId="65BAF600" w14:textId="77777777" w:rsidTr="00015DFC">
        <w:tc>
          <w:tcPr>
            <w:tcW w:w="704" w:type="dxa"/>
            <w:vMerge w:val="restart"/>
            <w:textDirection w:val="btLr"/>
          </w:tcPr>
          <w:p w14:paraId="65BAF5FB" w14:textId="77777777" w:rsidR="001D5DAC" w:rsidRPr="000811A9" w:rsidRDefault="001D5DAC" w:rsidP="001D5DAC">
            <w:pPr>
              <w:ind w:left="113" w:right="113"/>
              <w:jc w:val="center"/>
              <w:rPr>
                <w:rFonts w:ascii="Calibri" w:hAnsi="Calibri"/>
                <w:sz w:val="18"/>
                <w:szCs w:val="18"/>
              </w:rPr>
            </w:pPr>
            <w:r w:rsidRPr="000811A9">
              <w:rPr>
                <w:rFonts w:ascii="Calibri" w:hAnsi="Calibri"/>
                <w:sz w:val="18"/>
                <w:szCs w:val="18"/>
              </w:rPr>
              <w:t>Design/Construction</w:t>
            </w:r>
          </w:p>
        </w:tc>
        <w:tc>
          <w:tcPr>
            <w:tcW w:w="3119" w:type="dxa"/>
          </w:tcPr>
          <w:p w14:paraId="65BAF5FC" w14:textId="77777777" w:rsidR="001D5DAC" w:rsidRPr="000811A9" w:rsidRDefault="001D5DAC" w:rsidP="001D5DAC">
            <w:pPr>
              <w:jc w:val="both"/>
              <w:rPr>
                <w:rFonts w:ascii="Calibri" w:hAnsi="Calibri"/>
                <w:sz w:val="18"/>
                <w:szCs w:val="18"/>
              </w:rPr>
            </w:pPr>
            <w:r w:rsidRPr="000811A9">
              <w:rPr>
                <w:rFonts w:ascii="Calibri" w:hAnsi="Calibri"/>
                <w:sz w:val="18"/>
                <w:szCs w:val="18"/>
              </w:rPr>
              <w:t>Insufficient drilling fluid pressure in openhole</w:t>
            </w:r>
          </w:p>
        </w:tc>
        <w:tc>
          <w:tcPr>
            <w:tcW w:w="4819" w:type="dxa"/>
          </w:tcPr>
          <w:p w14:paraId="65BAF5FD" w14:textId="77777777" w:rsidR="001D5DAC" w:rsidRPr="000811A9" w:rsidRDefault="000C530E" w:rsidP="001D5DAC">
            <w:pPr>
              <w:jc w:val="both"/>
              <w:rPr>
                <w:rFonts w:ascii="Calibri" w:hAnsi="Calibri"/>
                <w:sz w:val="18"/>
                <w:szCs w:val="18"/>
              </w:rPr>
            </w:pPr>
            <w:r>
              <w:rPr>
                <w:rFonts w:ascii="Calibri" w:hAnsi="Calibri"/>
                <w:sz w:val="18"/>
                <w:szCs w:val="18"/>
              </w:rPr>
              <w:t>Uncontrolled reservoir</w:t>
            </w:r>
            <w:r w:rsidRPr="000811A9">
              <w:rPr>
                <w:rFonts w:ascii="Calibri" w:hAnsi="Calibri"/>
                <w:sz w:val="18"/>
                <w:szCs w:val="18"/>
              </w:rPr>
              <w:t xml:space="preserve"> </w:t>
            </w:r>
            <w:r>
              <w:rPr>
                <w:rFonts w:ascii="Calibri" w:hAnsi="Calibri"/>
                <w:sz w:val="18"/>
                <w:szCs w:val="18"/>
              </w:rPr>
              <w:t>f</w:t>
            </w:r>
            <w:r w:rsidR="001D5DAC" w:rsidRPr="000811A9">
              <w:rPr>
                <w:rFonts w:ascii="Calibri" w:hAnsi="Calibri"/>
                <w:sz w:val="18"/>
                <w:szCs w:val="18"/>
              </w:rPr>
              <w:t xml:space="preserve">ormation fluid influx into the well </w:t>
            </w:r>
            <w:r>
              <w:rPr>
                <w:rFonts w:ascii="Calibri" w:hAnsi="Calibri"/>
                <w:sz w:val="18"/>
                <w:szCs w:val="18"/>
              </w:rPr>
              <w:t>with potential consequence of</w:t>
            </w:r>
            <w:r w:rsidR="001D5DAC" w:rsidRPr="000811A9">
              <w:rPr>
                <w:rFonts w:ascii="Calibri" w:hAnsi="Calibri"/>
                <w:sz w:val="18"/>
                <w:szCs w:val="18"/>
              </w:rPr>
              <w:t xml:space="preserve"> blowout;</w:t>
            </w:r>
          </w:p>
          <w:p w14:paraId="65BAF5FE" w14:textId="77777777" w:rsidR="001D5DAC" w:rsidRPr="000811A9" w:rsidRDefault="001D5DAC" w:rsidP="001D5DAC">
            <w:pPr>
              <w:jc w:val="both"/>
              <w:rPr>
                <w:rFonts w:ascii="Calibri" w:hAnsi="Calibri"/>
                <w:sz w:val="18"/>
                <w:szCs w:val="18"/>
              </w:rPr>
            </w:pPr>
            <w:r w:rsidRPr="000811A9">
              <w:rPr>
                <w:rFonts w:ascii="Calibri" w:hAnsi="Calibri"/>
                <w:sz w:val="18"/>
                <w:szCs w:val="18"/>
              </w:rPr>
              <w:t>Wellbore instability or breakouts or washouts</w:t>
            </w:r>
          </w:p>
        </w:tc>
        <w:tc>
          <w:tcPr>
            <w:tcW w:w="5306" w:type="dxa"/>
          </w:tcPr>
          <w:p w14:paraId="65BAF5FF" w14:textId="77777777" w:rsidR="001D5DAC" w:rsidRPr="000811A9" w:rsidRDefault="001D5DAC" w:rsidP="00D6615B">
            <w:pPr>
              <w:jc w:val="both"/>
              <w:rPr>
                <w:rFonts w:ascii="Calibri" w:hAnsi="Calibri"/>
                <w:sz w:val="18"/>
                <w:szCs w:val="18"/>
              </w:rPr>
            </w:pPr>
            <w:r w:rsidRPr="000811A9">
              <w:rPr>
                <w:rFonts w:ascii="Calibri" w:hAnsi="Calibri"/>
                <w:sz w:val="18"/>
                <w:szCs w:val="18"/>
              </w:rPr>
              <w:t xml:space="preserve">Reservoir fluid could be released to the atmosphere from the well or to aquifer through the well </w:t>
            </w:r>
          </w:p>
        </w:tc>
      </w:tr>
      <w:tr w:rsidR="001D5DAC" w14:paraId="65BAF605" w14:textId="77777777" w:rsidTr="00015DFC">
        <w:tc>
          <w:tcPr>
            <w:tcW w:w="704" w:type="dxa"/>
            <w:vMerge/>
          </w:tcPr>
          <w:p w14:paraId="65BAF601" w14:textId="77777777" w:rsidR="001D5DAC" w:rsidRPr="000811A9" w:rsidRDefault="001D5DAC" w:rsidP="001D5DAC">
            <w:pPr>
              <w:jc w:val="both"/>
              <w:rPr>
                <w:rFonts w:ascii="Calibri" w:hAnsi="Calibri"/>
                <w:sz w:val="18"/>
                <w:szCs w:val="18"/>
              </w:rPr>
            </w:pPr>
          </w:p>
        </w:tc>
        <w:tc>
          <w:tcPr>
            <w:tcW w:w="3119" w:type="dxa"/>
          </w:tcPr>
          <w:p w14:paraId="65BAF602" w14:textId="77777777" w:rsidR="001D5DAC" w:rsidRPr="000811A9" w:rsidRDefault="001D5DAC" w:rsidP="001D5DAC">
            <w:pPr>
              <w:jc w:val="both"/>
              <w:rPr>
                <w:rFonts w:ascii="Calibri" w:hAnsi="Calibri"/>
                <w:sz w:val="18"/>
                <w:szCs w:val="18"/>
              </w:rPr>
            </w:pPr>
            <w:r w:rsidRPr="000811A9">
              <w:rPr>
                <w:rFonts w:ascii="Calibri" w:hAnsi="Calibri"/>
                <w:sz w:val="18"/>
                <w:szCs w:val="18"/>
              </w:rPr>
              <w:t>Excessive</w:t>
            </w:r>
            <w:r w:rsidR="000C530E">
              <w:rPr>
                <w:rFonts w:ascii="Calibri" w:hAnsi="Calibri"/>
                <w:sz w:val="18"/>
                <w:szCs w:val="18"/>
              </w:rPr>
              <w:t>ly high</w:t>
            </w:r>
            <w:r w:rsidRPr="000811A9">
              <w:rPr>
                <w:rFonts w:ascii="Calibri" w:hAnsi="Calibri"/>
                <w:sz w:val="18"/>
                <w:szCs w:val="18"/>
              </w:rPr>
              <w:t xml:space="preserve"> drilling fluid pressure in openhole</w:t>
            </w:r>
          </w:p>
        </w:tc>
        <w:tc>
          <w:tcPr>
            <w:tcW w:w="4819" w:type="dxa"/>
          </w:tcPr>
          <w:p w14:paraId="65BAF603" w14:textId="77777777" w:rsidR="001D5DAC" w:rsidRPr="000811A9" w:rsidRDefault="00A76F93" w:rsidP="00A76F93">
            <w:pPr>
              <w:jc w:val="both"/>
              <w:rPr>
                <w:rFonts w:ascii="Calibri" w:hAnsi="Calibri"/>
                <w:sz w:val="18"/>
                <w:szCs w:val="18"/>
              </w:rPr>
            </w:pPr>
            <w:r>
              <w:rPr>
                <w:rFonts w:ascii="Calibri" w:hAnsi="Calibri"/>
                <w:sz w:val="18"/>
                <w:szCs w:val="18"/>
              </w:rPr>
              <w:t>Formations f</w:t>
            </w:r>
            <w:r w:rsidR="001D5DAC" w:rsidRPr="000811A9">
              <w:rPr>
                <w:rFonts w:ascii="Calibri" w:hAnsi="Calibri"/>
                <w:sz w:val="18"/>
                <w:szCs w:val="18"/>
              </w:rPr>
              <w:t>racture</w:t>
            </w:r>
            <w:r>
              <w:rPr>
                <w:rFonts w:ascii="Calibri" w:hAnsi="Calibri"/>
                <w:sz w:val="18"/>
                <w:szCs w:val="18"/>
              </w:rPr>
              <w:t>d</w:t>
            </w:r>
            <w:r w:rsidR="001D5DAC" w:rsidRPr="000811A9">
              <w:rPr>
                <w:rFonts w:ascii="Calibri" w:hAnsi="Calibri"/>
                <w:sz w:val="18"/>
                <w:szCs w:val="18"/>
              </w:rPr>
              <w:t xml:space="preserve"> unintentionally</w:t>
            </w:r>
          </w:p>
        </w:tc>
        <w:tc>
          <w:tcPr>
            <w:tcW w:w="5306" w:type="dxa"/>
          </w:tcPr>
          <w:p w14:paraId="65BAF604" w14:textId="77777777" w:rsidR="001D5DAC" w:rsidRPr="000811A9" w:rsidRDefault="001D5DAC" w:rsidP="001D5DAC">
            <w:pPr>
              <w:jc w:val="both"/>
              <w:rPr>
                <w:rFonts w:ascii="Calibri" w:hAnsi="Calibri"/>
                <w:sz w:val="18"/>
                <w:szCs w:val="18"/>
              </w:rPr>
            </w:pPr>
            <w:r w:rsidRPr="000811A9">
              <w:rPr>
                <w:rFonts w:ascii="Calibri" w:hAnsi="Calibri"/>
                <w:sz w:val="18"/>
                <w:szCs w:val="18"/>
              </w:rPr>
              <w:t xml:space="preserve">The release </w:t>
            </w:r>
            <w:r w:rsidR="00265A65" w:rsidRPr="000811A9">
              <w:rPr>
                <w:rFonts w:ascii="Calibri" w:hAnsi="Calibri"/>
                <w:sz w:val="18"/>
                <w:szCs w:val="18"/>
              </w:rPr>
              <w:t xml:space="preserve">of </w:t>
            </w:r>
            <w:r w:rsidRPr="000811A9">
              <w:rPr>
                <w:rFonts w:ascii="Calibri" w:hAnsi="Calibri"/>
                <w:sz w:val="18"/>
                <w:szCs w:val="18"/>
              </w:rPr>
              <w:t>drilling fluid into aquifer</w:t>
            </w:r>
          </w:p>
        </w:tc>
      </w:tr>
      <w:tr w:rsidR="001D5DAC" w14:paraId="65BAF60A" w14:textId="77777777" w:rsidTr="00015DFC">
        <w:tc>
          <w:tcPr>
            <w:tcW w:w="704" w:type="dxa"/>
            <w:vMerge/>
          </w:tcPr>
          <w:p w14:paraId="65BAF606" w14:textId="77777777" w:rsidR="001D5DAC" w:rsidRPr="000811A9" w:rsidRDefault="001D5DAC" w:rsidP="001D5DAC">
            <w:pPr>
              <w:jc w:val="both"/>
              <w:rPr>
                <w:rFonts w:ascii="Calibri" w:hAnsi="Calibri"/>
                <w:sz w:val="18"/>
                <w:szCs w:val="18"/>
              </w:rPr>
            </w:pPr>
          </w:p>
        </w:tc>
        <w:tc>
          <w:tcPr>
            <w:tcW w:w="3119" w:type="dxa"/>
          </w:tcPr>
          <w:p w14:paraId="65BAF607" w14:textId="77777777" w:rsidR="001D5DAC" w:rsidRPr="000811A9" w:rsidRDefault="001D5DAC" w:rsidP="001D5DAC">
            <w:pPr>
              <w:jc w:val="both"/>
              <w:rPr>
                <w:rFonts w:ascii="Calibri" w:hAnsi="Calibri"/>
                <w:sz w:val="18"/>
                <w:szCs w:val="18"/>
              </w:rPr>
            </w:pPr>
            <w:r w:rsidRPr="000811A9">
              <w:rPr>
                <w:rFonts w:ascii="Calibri" w:hAnsi="Calibri"/>
                <w:sz w:val="18"/>
                <w:szCs w:val="18"/>
              </w:rPr>
              <w:t>Cement sheath and bond failure</w:t>
            </w:r>
          </w:p>
        </w:tc>
        <w:tc>
          <w:tcPr>
            <w:tcW w:w="4819" w:type="dxa"/>
          </w:tcPr>
          <w:p w14:paraId="65BAF608" w14:textId="77777777" w:rsidR="001D5DAC" w:rsidRPr="000811A9" w:rsidRDefault="001D5DAC" w:rsidP="001D5DAC">
            <w:pPr>
              <w:jc w:val="both"/>
              <w:rPr>
                <w:rFonts w:ascii="Calibri" w:hAnsi="Calibri"/>
                <w:sz w:val="18"/>
                <w:szCs w:val="18"/>
              </w:rPr>
            </w:pPr>
            <w:r w:rsidRPr="000811A9">
              <w:rPr>
                <w:rFonts w:ascii="Calibri" w:hAnsi="Calibri"/>
                <w:sz w:val="18"/>
                <w:szCs w:val="18"/>
              </w:rPr>
              <w:t>Fluid pathways created in cement sheath, along cement interfaces</w:t>
            </w:r>
            <w:r w:rsidR="000C530E">
              <w:rPr>
                <w:rFonts w:ascii="Calibri" w:hAnsi="Calibri"/>
                <w:sz w:val="18"/>
                <w:szCs w:val="18"/>
              </w:rPr>
              <w:t xml:space="preserve"> with casing or rock formation</w:t>
            </w:r>
          </w:p>
        </w:tc>
        <w:tc>
          <w:tcPr>
            <w:tcW w:w="5306" w:type="dxa"/>
          </w:tcPr>
          <w:p w14:paraId="65BAF609" w14:textId="77777777" w:rsidR="001D5DAC" w:rsidRPr="000811A9" w:rsidRDefault="001D5DAC" w:rsidP="00D6615B">
            <w:pPr>
              <w:jc w:val="both"/>
              <w:rPr>
                <w:rFonts w:ascii="Calibri" w:hAnsi="Calibri"/>
                <w:sz w:val="18"/>
                <w:szCs w:val="18"/>
              </w:rPr>
            </w:pPr>
            <w:r w:rsidRPr="000811A9">
              <w:rPr>
                <w:rFonts w:ascii="Calibri" w:hAnsi="Calibri"/>
                <w:sz w:val="18"/>
                <w:szCs w:val="18"/>
              </w:rPr>
              <w:t>Contamination of aquifer by the fluid from high pressure geological unit or reservoir</w:t>
            </w:r>
          </w:p>
        </w:tc>
      </w:tr>
      <w:tr w:rsidR="001D5DAC" w14:paraId="65BAF60F" w14:textId="77777777" w:rsidTr="00015DFC">
        <w:tc>
          <w:tcPr>
            <w:tcW w:w="704" w:type="dxa"/>
            <w:vMerge/>
          </w:tcPr>
          <w:p w14:paraId="65BAF60B" w14:textId="77777777" w:rsidR="001D5DAC" w:rsidRPr="000811A9" w:rsidRDefault="001D5DAC" w:rsidP="001D5DAC">
            <w:pPr>
              <w:jc w:val="both"/>
              <w:rPr>
                <w:rFonts w:ascii="Calibri" w:hAnsi="Calibri"/>
                <w:sz w:val="18"/>
                <w:szCs w:val="18"/>
              </w:rPr>
            </w:pPr>
          </w:p>
        </w:tc>
        <w:tc>
          <w:tcPr>
            <w:tcW w:w="3119" w:type="dxa"/>
          </w:tcPr>
          <w:p w14:paraId="65BAF60C" w14:textId="77777777" w:rsidR="001D5DAC" w:rsidRPr="000811A9" w:rsidRDefault="001D5DAC" w:rsidP="001D5DAC">
            <w:pPr>
              <w:jc w:val="both"/>
              <w:rPr>
                <w:rFonts w:ascii="Calibri" w:hAnsi="Calibri"/>
                <w:sz w:val="18"/>
                <w:szCs w:val="18"/>
              </w:rPr>
            </w:pPr>
            <w:r w:rsidRPr="000811A9">
              <w:rPr>
                <w:rFonts w:ascii="Calibri" w:hAnsi="Calibri"/>
                <w:sz w:val="18"/>
                <w:szCs w:val="18"/>
              </w:rPr>
              <w:t>Cement slurry loss</w:t>
            </w:r>
          </w:p>
        </w:tc>
        <w:tc>
          <w:tcPr>
            <w:tcW w:w="4819" w:type="dxa"/>
          </w:tcPr>
          <w:p w14:paraId="65BAF60D" w14:textId="77777777" w:rsidR="001D5DAC" w:rsidRPr="000811A9" w:rsidRDefault="001D5DAC" w:rsidP="001D5DAC">
            <w:pPr>
              <w:jc w:val="both"/>
              <w:rPr>
                <w:rFonts w:ascii="Calibri" w:hAnsi="Calibri"/>
                <w:sz w:val="18"/>
                <w:szCs w:val="18"/>
              </w:rPr>
            </w:pPr>
            <w:r w:rsidRPr="000811A9">
              <w:rPr>
                <w:rFonts w:ascii="Calibri" w:hAnsi="Calibri"/>
                <w:sz w:val="18"/>
                <w:szCs w:val="18"/>
              </w:rPr>
              <w:t xml:space="preserve">Cement slurry pathways created or </w:t>
            </w:r>
            <w:r w:rsidR="00D6615B" w:rsidRPr="000811A9">
              <w:rPr>
                <w:rFonts w:ascii="Calibri" w:hAnsi="Calibri"/>
                <w:sz w:val="18"/>
                <w:szCs w:val="18"/>
              </w:rPr>
              <w:t xml:space="preserve">via </w:t>
            </w:r>
            <w:r w:rsidRPr="000811A9">
              <w:rPr>
                <w:rFonts w:ascii="Calibri" w:hAnsi="Calibri"/>
                <w:sz w:val="18"/>
                <w:szCs w:val="18"/>
              </w:rPr>
              <w:t>existing fractures</w:t>
            </w:r>
          </w:p>
        </w:tc>
        <w:tc>
          <w:tcPr>
            <w:tcW w:w="5306" w:type="dxa"/>
          </w:tcPr>
          <w:p w14:paraId="65BAF60E" w14:textId="77777777" w:rsidR="001D5DAC" w:rsidRPr="000811A9" w:rsidRDefault="000C530E">
            <w:pPr>
              <w:jc w:val="both"/>
              <w:rPr>
                <w:rFonts w:ascii="Calibri" w:hAnsi="Calibri"/>
                <w:sz w:val="18"/>
                <w:szCs w:val="18"/>
              </w:rPr>
            </w:pPr>
            <w:r>
              <w:rPr>
                <w:rFonts w:ascii="Calibri" w:hAnsi="Calibri"/>
                <w:sz w:val="18"/>
                <w:szCs w:val="18"/>
              </w:rPr>
              <w:t>Potential invasion of</w:t>
            </w:r>
            <w:r w:rsidRPr="000811A9">
              <w:rPr>
                <w:rFonts w:ascii="Calibri" w:hAnsi="Calibri"/>
                <w:sz w:val="18"/>
                <w:szCs w:val="18"/>
              </w:rPr>
              <w:t xml:space="preserve"> </w:t>
            </w:r>
            <w:r>
              <w:rPr>
                <w:rFonts w:ascii="Calibri" w:hAnsi="Calibri"/>
                <w:sz w:val="18"/>
                <w:szCs w:val="18"/>
              </w:rPr>
              <w:t>c</w:t>
            </w:r>
            <w:r w:rsidR="001D5DAC" w:rsidRPr="000811A9">
              <w:rPr>
                <w:rFonts w:ascii="Calibri" w:hAnsi="Calibri"/>
                <w:sz w:val="18"/>
                <w:szCs w:val="18"/>
              </w:rPr>
              <w:t xml:space="preserve">ement slurry </w:t>
            </w:r>
            <w:r>
              <w:rPr>
                <w:rFonts w:ascii="Calibri" w:hAnsi="Calibri"/>
                <w:sz w:val="18"/>
                <w:szCs w:val="18"/>
              </w:rPr>
              <w:t>and/or other wellbore fluids</w:t>
            </w:r>
            <w:r w:rsidRPr="000811A9">
              <w:rPr>
                <w:rFonts w:ascii="Calibri" w:hAnsi="Calibri"/>
                <w:sz w:val="18"/>
                <w:szCs w:val="18"/>
              </w:rPr>
              <w:t xml:space="preserve"> </w:t>
            </w:r>
            <w:r w:rsidR="001D5DAC" w:rsidRPr="000811A9">
              <w:rPr>
                <w:rFonts w:ascii="Calibri" w:hAnsi="Calibri"/>
                <w:sz w:val="18"/>
                <w:szCs w:val="18"/>
              </w:rPr>
              <w:t>into aquifer</w:t>
            </w:r>
          </w:p>
        </w:tc>
      </w:tr>
      <w:tr w:rsidR="001D5DAC" w14:paraId="65BAF614" w14:textId="77777777" w:rsidTr="00015DFC">
        <w:tc>
          <w:tcPr>
            <w:tcW w:w="704" w:type="dxa"/>
            <w:vMerge/>
          </w:tcPr>
          <w:p w14:paraId="65BAF610" w14:textId="77777777" w:rsidR="001D5DAC" w:rsidRPr="000811A9" w:rsidRDefault="001D5DAC" w:rsidP="001D5DAC">
            <w:pPr>
              <w:jc w:val="both"/>
              <w:rPr>
                <w:rFonts w:ascii="Calibri" w:hAnsi="Calibri"/>
                <w:sz w:val="18"/>
                <w:szCs w:val="18"/>
              </w:rPr>
            </w:pPr>
          </w:p>
        </w:tc>
        <w:tc>
          <w:tcPr>
            <w:tcW w:w="3119" w:type="dxa"/>
          </w:tcPr>
          <w:p w14:paraId="65BAF611" w14:textId="77777777" w:rsidR="001D5DAC" w:rsidRPr="000811A9" w:rsidRDefault="001D5DAC" w:rsidP="001D5DAC">
            <w:pPr>
              <w:jc w:val="both"/>
              <w:rPr>
                <w:rFonts w:ascii="Calibri" w:hAnsi="Calibri"/>
                <w:sz w:val="18"/>
                <w:szCs w:val="18"/>
              </w:rPr>
            </w:pPr>
            <w:r w:rsidRPr="000811A9">
              <w:rPr>
                <w:rFonts w:ascii="Calibri" w:hAnsi="Calibri"/>
                <w:sz w:val="18"/>
                <w:szCs w:val="18"/>
              </w:rPr>
              <w:t>Insufficient cement height</w:t>
            </w:r>
          </w:p>
        </w:tc>
        <w:tc>
          <w:tcPr>
            <w:tcW w:w="4819" w:type="dxa"/>
          </w:tcPr>
          <w:p w14:paraId="65BAF612" w14:textId="77777777" w:rsidR="001D5DAC" w:rsidRPr="000811A9" w:rsidRDefault="001D5DAC" w:rsidP="001D5DAC">
            <w:pPr>
              <w:jc w:val="both"/>
              <w:rPr>
                <w:rFonts w:ascii="Calibri" w:hAnsi="Calibri"/>
                <w:sz w:val="18"/>
                <w:szCs w:val="18"/>
              </w:rPr>
            </w:pPr>
            <w:r w:rsidRPr="000811A9">
              <w:rPr>
                <w:rFonts w:ascii="Calibri" w:hAnsi="Calibri"/>
                <w:sz w:val="18"/>
                <w:szCs w:val="18"/>
              </w:rPr>
              <w:t>Well annulus left open, casing exposed to corrosion</w:t>
            </w:r>
          </w:p>
        </w:tc>
        <w:tc>
          <w:tcPr>
            <w:tcW w:w="5306" w:type="dxa"/>
          </w:tcPr>
          <w:p w14:paraId="65BAF613" w14:textId="77777777" w:rsidR="001D5DAC" w:rsidRPr="000811A9" w:rsidRDefault="001D5DAC" w:rsidP="00CE7716">
            <w:pPr>
              <w:jc w:val="both"/>
              <w:rPr>
                <w:rFonts w:ascii="Calibri" w:hAnsi="Calibri"/>
                <w:sz w:val="18"/>
                <w:szCs w:val="18"/>
              </w:rPr>
            </w:pPr>
            <w:r w:rsidRPr="000811A9">
              <w:rPr>
                <w:rFonts w:ascii="Calibri" w:hAnsi="Calibri"/>
                <w:sz w:val="18"/>
                <w:szCs w:val="18"/>
              </w:rPr>
              <w:t>Contamination of aquifer by fluid</w:t>
            </w:r>
            <w:r w:rsidR="00CE7716" w:rsidRPr="000811A9">
              <w:rPr>
                <w:rFonts w:ascii="Calibri" w:hAnsi="Calibri"/>
                <w:sz w:val="18"/>
                <w:szCs w:val="18"/>
              </w:rPr>
              <w:t>s</w:t>
            </w:r>
            <w:r w:rsidRPr="000811A9">
              <w:rPr>
                <w:rFonts w:ascii="Calibri" w:hAnsi="Calibri"/>
                <w:sz w:val="18"/>
                <w:szCs w:val="18"/>
              </w:rPr>
              <w:t xml:space="preserve"> from high</w:t>
            </w:r>
            <w:r w:rsidR="00CE7716" w:rsidRPr="000811A9">
              <w:rPr>
                <w:rFonts w:ascii="Calibri" w:hAnsi="Calibri"/>
                <w:sz w:val="18"/>
                <w:szCs w:val="18"/>
              </w:rPr>
              <w:t>-</w:t>
            </w:r>
            <w:r w:rsidRPr="000811A9">
              <w:rPr>
                <w:rFonts w:ascii="Calibri" w:hAnsi="Calibri"/>
                <w:sz w:val="18"/>
                <w:szCs w:val="18"/>
              </w:rPr>
              <w:t xml:space="preserve"> pressure geological unit or reservoir</w:t>
            </w:r>
          </w:p>
        </w:tc>
      </w:tr>
      <w:tr w:rsidR="008C398A" w14:paraId="65BAF619" w14:textId="77777777" w:rsidTr="00015DFC">
        <w:tc>
          <w:tcPr>
            <w:tcW w:w="704" w:type="dxa"/>
            <w:vMerge/>
          </w:tcPr>
          <w:p w14:paraId="65BAF615" w14:textId="77777777" w:rsidR="008C398A" w:rsidRPr="000811A9" w:rsidRDefault="008C398A" w:rsidP="001D5DAC">
            <w:pPr>
              <w:jc w:val="both"/>
              <w:rPr>
                <w:rFonts w:ascii="Calibri" w:hAnsi="Calibri"/>
                <w:sz w:val="18"/>
                <w:szCs w:val="18"/>
              </w:rPr>
            </w:pPr>
          </w:p>
        </w:tc>
        <w:tc>
          <w:tcPr>
            <w:tcW w:w="3119" w:type="dxa"/>
          </w:tcPr>
          <w:p w14:paraId="65BAF616" w14:textId="77777777" w:rsidR="008C398A" w:rsidRPr="000811A9" w:rsidRDefault="00A407F8" w:rsidP="001D5DAC">
            <w:pPr>
              <w:jc w:val="both"/>
              <w:rPr>
                <w:rFonts w:ascii="Calibri" w:hAnsi="Calibri"/>
                <w:sz w:val="18"/>
                <w:szCs w:val="18"/>
              </w:rPr>
            </w:pPr>
            <w:r w:rsidRPr="000811A9">
              <w:rPr>
                <w:rFonts w:ascii="Calibri" w:hAnsi="Calibri"/>
                <w:sz w:val="18"/>
                <w:szCs w:val="18"/>
              </w:rPr>
              <w:t>Inappropriate location of fluid entry points (openings) to the well, or lack of bore casing or annulus seal.</w:t>
            </w:r>
          </w:p>
        </w:tc>
        <w:tc>
          <w:tcPr>
            <w:tcW w:w="4819" w:type="dxa"/>
          </w:tcPr>
          <w:p w14:paraId="65BAF617" w14:textId="77777777" w:rsidR="008C398A" w:rsidRPr="000811A9" w:rsidRDefault="00D23871" w:rsidP="00D23871">
            <w:pPr>
              <w:jc w:val="both"/>
              <w:rPr>
                <w:rFonts w:ascii="Calibri" w:hAnsi="Calibri"/>
                <w:sz w:val="18"/>
                <w:szCs w:val="18"/>
              </w:rPr>
            </w:pPr>
            <w:r w:rsidRPr="000811A9">
              <w:rPr>
                <w:rFonts w:ascii="Calibri" w:hAnsi="Calibri"/>
                <w:sz w:val="18"/>
                <w:szCs w:val="18"/>
              </w:rPr>
              <w:t>Fluid pathways created via well openings, uncased wellbore sections or annulus.</w:t>
            </w:r>
          </w:p>
        </w:tc>
        <w:tc>
          <w:tcPr>
            <w:tcW w:w="5306" w:type="dxa"/>
          </w:tcPr>
          <w:p w14:paraId="65BAF618" w14:textId="77777777" w:rsidR="008C398A" w:rsidRPr="000811A9" w:rsidRDefault="00E92115" w:rsidP="001D5DAC">
            <w:pPr>
              <w:jc w:val="both"/>
              <w:rPr>
                <w:rFonts w:ascii="Calibri" w:hAnsi="Calibri"/>
                <w:sz w:val="18"/>
                <w:szCs w:val="18"/>
              </w:rPr>
            </w:pPr>
            <w:r w:rsidRPr="000811A9">
              <w:rPr>
                <w:rFonts w:ascii="Calibri" w:hAnsi="Calibri"/>
                <w:sz w:val="18"/>
                <w:szCs w:val="18"/>
              </w:rPr>
              <w:t>Contamination of aquifer by fracturing fluid or reservoir fluids</w:t>
            </w:r>
          </w:p>
        </w:tc>
      </w:tr>
      <w:tr w:rsidR="001D5DAC" w14:paraId="65BAF61E" w14:textId="77777777" w:rsidTr="00015DFC">
        <w:tc>
          <w:tcPr>
            <w:tcW w:w="704" w:type="dxa"/>
            <w:vMerge/>
          </w:tcPr>
          <w:p w14:paraId="65BAF61A" w14:textId="77777777" w:rsidR="001D5DAC" w:rsidRPr="000811A9" w:rsidRDefault="001D5DAC" w:rsidP="001D5DAC">
            <w:pPr>
              <w:jc w:val="both"/>
              <w:rPr>
                <w:rFonts w:ascii="Calibri" w:hAnsi="Calibri"/>
                <w:sz w:val="18"/>
                <w:szCs w:val="18"/>
              </w:rPr>
            </w:pPr>
          </w:p>
        </w:tc>
        <w:tc>
          <w:tcPr>
            <w:tcW w:w="3119" w:type="dxa"/>
          </w:tcPr>
          <w:p w14:paraId="65BAF61B" w14:textId="77777777" w:rsidR="001D5DAC" w:rsidRPr="000811A9" w:rsidRDefault="001D5DAC" w:rsidP="001D5DAC">
            <w:pPr>
              <w:jc w:val="both"/>
              <w:rPr>
                <w:rFonts w:ascii="Calibri" w:hAnsi="Calibri"/>
                <w:sz w:val="18"/>
                <w:szCs w:val="18"/>
              </w:rPr>
            </w:pPr>
            <w:r w:rsidRPr="000811A9">
              <w:rPr>
                <w:rFonts w:ascii="Calibri" w:hAnsi="Calibri"/>
                <w:sz w:val="18"/>
                <w:szCs w:val="18"/>
              </w:rPr>
              <w:t>Hydraulic fracturing</w:t>
            </w:r>
          </w:p>
        </w:tc>
        <w:tc>
          <w:tcPr>
            <w:tcW w:w="4819" w:type="dxa"/>
          </w:tcPr>
          <w:p w14:paraId="65BAF61C" w14:textId="77777777" w:rsidR="001D5DAC" w:rsidRPr="000811A9" w:rsidRDefault="001D5DAC" w:rsidP="00475D2A">
            <w:pPr>
              <w:jc w:val="both"/>
              <w:rPr>
                <w:rFonts w:ascii="Calibri" w:hAnsi="Calibri"/>
                <w:sz w:val="18"/>
                <w:szCs w:val="18"/>
              </w:rPr>
            </w:pPr>
            <w:r w:rsidRPr="000811A9">
              <w:rPr>
                <w:rFonts w:ascii="Calibri" w:hAnsi="Calibri"/>
                <w:sz w:val="18"/>
                <w:szCs w:val="18"/>
              </w:rPr>
              <w:t xml:space="preserve">Fluid pathways created along wellbore or </w:t>
            </w:r>
            <w:r w:rsidR="000C530E">
              <w:rPr>
                <w:rFonts w:ascii="Calibri" w:hAnsi="Calibri"/>
                <w:sz w:val="18"/>
                <w:szCs w:val="18"/>
              </w:rPr>
              <w:t>hydraulic</w:t>
            </w:r>
            <w:r w:rsidRPr="000811A9">
              <w:rPr>
                <w:rFonts w:ascii="Calibri" w:hAnsi="Calibri"/>
                <w:sz w:val="18"/>
                <w:szCs w:val="18"/>
              </w:rPr>
              <w:t xml:space="preserve"> fractures </w:t>
            </w:r>
            <w:r w:rsidR="00475D2A">
              <w:rPr>
                <w:rFonts w:ascii="Calibri" w:hAnsi="Calibri"/>
                <w:sz w:val="18"/>
                <w:szCs w:val="18"/>
              </w:rPr>
              <w:t xml:space="preserve">creating </w:t>
            </w:r>
            <w:r w:rsidRPr="000811A9">
              <w:rPr>
                <w:rFonts w:ascii="Calibri" w:hAnsi="Calibri"/>
                <w:sz w:val="18"/>
                <w:szCs w:val="18"/>
              </w:rPr>
              <w:t>connecti</w:t>
            </w:r>
            <w:r w:rsidR="00475D2A">
              <w:rPr>
                <w:rFonts w:ascii="Calibri" w:hAnsi="Calibri"/>
                <w:sz w:val="18"/>
                <w:szCs w:val="18"/>
              </w:rPr>
              <w:t>o</w:t>
            </w:r>
            <w:r w:rsidRPr="000811A9">
              <w:rPr>
                <w:rFonts w:ascii="Calibri" w:hAnsi="Calibri"/>
                <w:sz w:val="18"/>
                <w:szCs w:val="18"/>
              </w:rPr>
              <w:t>n with aquifer</w:t>
            </w:r>
          </w:p>
        </w:tc>
        <w:tc>
          <w:tcPr>
            <w:tcW w:w="5306" w:type="dxa"/>
          </w:tcPr>
          <w:p w14:paraId="65BAF61D" w14:textId="77777777" w:rsidR="001D5DAC" w:rsidRPr="000811A9" w:rsidRDefault="001D5DAC" w:rsidP="001D5DAC">
            <w:pPr>
              <w:jc w:val="both"/>
              <w:rPr>
                <w:rFonts w:ascii="Calibri" w:hAnsi="Calibri"/>
                <w:sz w:val="18"/>
                <w:szCs w:val="18"/>
              </w:rPr>
            </w:pPr>
            <w:r w:rsidRPr="000811A9">
              <w:rPr>
                <w:rFonts w:ascii="Calibri" w:hAnsi="Calibri"/>
                <w:sz w:val="18"/>
                <w:szCs w:val="18"/>
              </w:rPr>
              <w:t>Contamination of aquifer by fracturing fluid or reservoir fluids</w:t>
            </w:r>
          </w:p>
        </w:tc>
      </w:tr>
      <w:tr w:rsidR="001D5DAC" w14:paraId="65BAF623" w14:textId="77777777" w:rsidTr="00015DFC">
        <w:tc>
          <w:tcPr>
            <w:tcW w:w="704" w:type="dxa"/>
            <w:vMerge w:val="restart"/>
            <w:textDirection w:val="btLr"/>
          </w:tcPr>
          <w:p w14:paraId="65BAF61F" w14:textId="77777777" w:rsidR="001D5DAC" w:rsidRPr="000811A9" w:rsidRDefault="001D5DAC" w:rsidP="001D5DAC">
            <w:pPr>
              <w:ind w:left="113" w:right="113"/>
              <w:jc w:val="center"/>
              <w:rPr>
                <w:rFonts w:ascii="Calibri" w:hAnsi="Calibri"/>
                <w:sz w:val="18"/>
                <w:szCs w:val="18"/>
              </w:rPr>
            </w:pPr>
            <w:r w:rsidRPr="000811A9">
              <w:rPr>
                <w:rFonts w:ascii="Calibri" w:hAnsi="Calibri"/>
                <w:sz w:val="18"/>
                <w:szCs w:val="18"/>
              </w:rPr>
              <w:t>Production</w:t>
            </w:r>
          </w:p>
        </w:tc>
        <w:tc>
          <w:tcPr>
            <w:tcW w:w="3119" w:type="dxa"/>
          </w:tcPr>
          <w:p w14:paraId="65BAF620" w14:textId="77777777" w:rsidR="00C75D43" w:rsidRPr="000811A9" w:rsidRDefault="001D5DAC">
            <w:pPr>
              <w:jc w:val="both"/>
              <w:rPr>
                <w:rFonts w:ascii="Calibri" w:hAnsi="Calibri"/>
                <w:sz w:val="18"/>
                <w:szCs w:val="18"/>
              </w:rPr>
            </w:pPr>
            <w:r w:rsidRPr="000811A9">
              <w:rPr>
                <w:rFonts w:ascii="Calibri" w:hAnsi="Calibri"/>
                <w:sz w:val="18"/>
                <w:szCs w:val="18"/>
              </w:rPr>
              <w:t>Deformations in overburden due to reservoir compaction</w:t>
            </w:r>
          </w:p>
        </w:tc>
        <w:tc>
          <w:tcPr>
            <w:tcW w:w="4819" w:type="dxa"/>
          </w:tcPr>
          <w:p w14:paraId="65BAF621" w14:textId="77777777" w:rsidR="001D5DAC" w:rsidRPr="000811A9" w:rsidRDefault="001D5DAC">
            <w:pPr>
              <w:jc w:val="both"/>
              <w:rPr>
                <w:rFonts w:ascii="Calibri" w:hAnsi="Calibri"/>
                <w:sz w:val="18"/>
                <w:szCs w:val="18"/>
              </w:rPr>
            </w:pPr>
            <w:r w:rsidRPr="000811A9">
              <w:rPr>
                <w:rFonts w:ascii="Calibri" w:hAnsi="Calibri"/>
                <w:sz w:val="18"/>
                <w:szCs w:val="18"/>
              </w:rPr>
              <w:t>Well shear failure connecting reservoir with aquifer</w:t>
            </w:r>
          </w:p>
        </w:tc>
        <w:tc>
          <w:tcPr>
            <w:tcW w:w="5306" w:type="dxa"/>
          </w:tcPr>
          <w:p w14:paraId="65BAF622" w14:textId="77777777" w:rsidR="001D5DAC" w:rsidRPr="000811A9" w:rsidRDefault="001D5DAC" w:rsidP="00CE7716">
            <w:pPr>
              <w:jc w:val="both"/>
              <w:rPr>
                <w:rFonts w:ascii="Calibri" w:hAnsi="Calibri"/>
                <w:sz w:val="18"/>
                <w:szCs w:val="18"/>
              </w:rPr>
            </w:pPr>
            <w:r w:rsidRPr="000811A9">
              <w:rPr>
                <w:rFonts w:ascii="Calibri" w:hAnsi="Calibri"/>
                <w:sz w:val="18"/>
                <w:szCs w:val="18"/>
              </w:rPr>
              <w:t xml:space="preserve">Contamination of aquifer by reservoir fluids </w:t>
            </w:r>
          </w:p>
        </w:tc>
      </w:tr>
      <w:tr w:rsidR="001D5DAC" w14:paraId="65BAF628" w14:textId="77777777" w:rsidTr="00015DFC">
        <w:tc>
          <w:tcPr>
            <w:tcW w:w="704" w:type="dxa"/>
            <w:vMerge/>
          </w:tcPr>
          <w:p w14:paraId="65BAF624" w14:textId="77777777" w:rsidR="001D5DAC" w:rsidRPr="000811A9" w:rsidRDefault="001D5DAC" w:rsidP="001D5DAC">
            <w:pPr>
              <w:jc w:val="both"/>
              <w:rPr>
                <w:rFonts w:ascii="Calibri" w:hAnsi="Calibri"/>
                <w:sz w:val="18"/>
                <w:szCs w:val="18"/>
              </w:rPr>
            </w:pPr>
          </w:p>
        </w:tc>
        <w:tc>
          <w:tcPr>
            <w:tcW w:w="3119" w:type="dxa"/>
          </w:tcPr>
          <w:p w14:paraId="65BAF625" w14:textId="77777777" w:rsidR="001D5DAC" w:rsidRPr="000811A9" w:rsidRDefault="001D5DAC" w:rsidP="001D5DAC">
            <w:pPr>
              <w:jc w:val="both"/>
              <w:rPr>
                <w:rFonts w:ascii="Calibri" w:hAnsi="Calibri"/>
                <w:sz w:val="18"/>
                <w:szCs w:val="18"/>
              </w:rPr>
            </w:pPr>
            <w:r w:rsidRPr="000811A9">
              <w:rPr>
                <w:rFonts w:ascii="Calibri" w:hAnsi="Calibri"/>
                <w:sz w:val="18"/>
                <w:szCs w:val="18"/>
              </w:rPr>
              <w:t>Corroded steel casings and tubings</w:t>
            </w:r>
          </w:p>
        </w:tc>
        <w:tc>
          <w:tcPr>
            <w:tcW w:w="4819" w:type="dxa"/>
          </w:tcPr>
          <w:p w14:paraId="65BAF626" w14:textId="77777777" w:rsidR="001D5DAC" w:rsidRPr="000811A9" w:rsidRDefault="001D5DAC" w:rsidP="001D5DAC">
            <w:pPr>
              <w:jc w:val="both"/>
              <w:rPr>
                <w:rFonts w:ascii="Calibri" w:hAnsi="Calibri"/>
                <w:sz w:val="18"/>
                <w:szCs w:val="18"/>
              </w:rPr>
            </w:pPr>
            <w:r w:rsidRPr="000811A9">
              <w:rPr>
                <w:rFonts w:ascii="Calibri" w:hAnsi="Calibri"/>
                <w:sz w:val="18"/>
                <w:szCs w:val="18"/>
              </w:rPr>
              <w:t>Fluid pathways created in casing and tubings</w:t>
            </w:r>
          </w:p>
        </w:tc>
        <w:tc>
          <w:tcPr>
            <w:tcW w:w="5306" w:type="dxa"/>
          </w:tcPr>
          <w:p w14:paraId="65BAF627" w14:textId="77777777" w:rsidR="001D5DAC" w:rsidRPr="000811A9" w:rsidRDefault="001D5DAC" w:rsidP="00063AF3">
            <w:pPr>
              <w:jc w:val="both"/>
              <w:rPr>
                <w:rFonts w:ascii="Calibri" w:hAnsi="Calibri"/>
                <w:sz w:val="18"/>
                <w:szCs w:val="18"/>
              </w:rPr>
            </w:pPr>
            <w:r w:rsidRPr="000811A9">
              <w:rPr>
                <w:rFonts w:ascii="Calibri" w:hAnsi="Calibri"/>
                <w:sz w:val="18"/>
                <w:szCs w:val="18"/>
              </w:rPr>
              <w:t>Contamination of aquifer by fluids from reservoir</w:t>
            </w:r>
          </w:p>
        </w:tc>
      </w:tr>
      <w:tr w:rsidR="001D5DAC" w14:paraId="65BAF62D" w14:textId="77777777" w:rsidTr="00015DFC">
        <w:tc>
          <w:tcPr>
            <w:tcW w:w="704" w:type="dxa"/>
            <w:vMerge/>
          </w:tcPr>
          <w:p w14:paraId="65BAF629" w14:textId="77777777" w:rsidR="001D5DAC" w:rsidRPr="000811A9" w:rsidRDefault="001D5DAC" w:rsidP="001D5DAC">
            <w:pPr>
              <w:jc w:val="both"/>
              <w:rPr>
                <w:rFonts w:ascii="Calibri" w:hAnsi="Calibri"/>
                <w:sz w:val="18"/>
                <w:szCs w:val="18"/>
              </w:rPr>
            </w:pPr>
          </w:p>
        </w:tc>
        <w:tc>
          <w:tcPr>
            <w:tcW w:w="3119" w:type="dxa"/>
          </w:tcPr>
          <w:p w14:paraId="65BAF62A" w14:textId="77777777" w:rsidR="001D5DAC" w:rsidRPr="000811A9" w:rsidRDefault="001D5DAC" w:rsidP="001D5DAC">
            <w:pPr>
              <w:jc w:val="both"/>
              <w:rPr>
                <w:rFonts w:ascii="Calibri" w:hAnsi="Calibri"/>
                <w:sz w:val="18"/>
                <w:szCs w:val="18"/>
              </w:rPr>
            </w:pPr>
            <w:r w:rsidRPr="000811A9">
              <w:rPr>
                <w:rFonts w:ascii="Calibri" w:hAnsi="Calibri"/>
                <w:sz w:val="18"/>
                <w:szCs w:val="18"/>
              </w:rPr>
              <w:t>Gas migrat</w:t>
            </w:r>
            <w:r w:rsidR="00BE0D0B">
              <w:rPr>
                <w:rFonts w:ascii="Calibri" w:hAnsi="Calibri"/>
                <w:sz w:val="18"/>
                <w:szCs w:val="18"/>
              </w:rPr>
              <w:t>ion due to reservoir depressuris</w:t>
            </w:r>
            <w:r w:rsidRPr="000811A9">
              <w:rPr>
                <w:rFonts w:ascii="Calibri" w:hAnsi="Calibri"/>
                <w:sz w:val="18"/>
                <w:szCs w:val="18"/>
              </w:rPr>
              <w:t>ation</w:t>
            </w:r>
          </w:p>
        </w:tc>
        <w:tc>
          <w:tcPr>
            <w:tcW w:w="4819" w:type="dxa"/>
          </w:tcPr>
          <w:p w14:paraId="65BAF62B" w14:textId="77777777" w:rsidR="001D5DAC" w:rsidRPr="000811A9" w:rsidRDefault="001D5DAC">
            <w:pPr>
              <w:jc w:val="both"/>
              <w:rPr>
                <w:rFonts w:ascii="Calibri" w:hAnsi="Calibri"/>
                <w:sz w:val="18"/>
                <w:szCs w:val="18"/>
              </w:rPr>
            </w:pPr>
            <w:r w:rsidRPr="000811A9">
              <w:rPr>
                <w:rFonts w:ascii="Calibri" w:hAnsi="Calibri"/>
                <w:sz w:val="18"/>
                <w:szCs w:val="18"/>
              </w:rPr>
              <w:t>Water bores and mineral exploration bores, compromised/uncemented oil &amp; gas and CSG wells, natural and/or induced fractures</w:t>
            </w:r>
          </w:p>
        </w:tc>
        <w:tc>
          <w:tcPr>
            <w:tcW w:w="5306" w:type="dxa"/>
          </w:tcPr>
          <w:p w14:paraId="65BAF62C" w14:textId="77777777" w:rsidR="001D5DAC" w:rsidRPr="000811A9" w:rsidRDefault="001D5DAC" w:rsidP="00063AF3">
            <w:pPr>
              <w:jc w:val="both"/>
              <w:rPr>
                <w:rFonts w:ascii="Calibri" w:hAnsi="Calibri"/>
                <w:sz w:val="18"/>
                <w:szCs w:val="18"/>
              </w:rPr>
            </w:pPr>
            <w:r w:rsidRPr="000811A9">
              <w:rPr>
                <w:rFonts w:ascii="Calibri" w:hAnsi="Calibri"/>
                <w:sz w:val="18"/>
                <w:szCs w:val="18"/>
              </w:rPr>
              <w:t>Contamination of aquifer and atmosphere</w:t>
            </w:r>
          </w:p>
        </w:tc>
      </w:tr>
      <w:tr w:rsidR="001D5DAC" w14:paraId="65BAF632" w14:textId="77777777" w:rsidTr="00015DFC">
        <w:tc>
          <w:tcPr>
            <w:tcW w:w="704" w:type="dxa"/>
            <w:vMerge w:val="restart"/>
            <w:textDirection w:val="btLr"/>
          </w:tcPr>
          <w:p w14:paraId="65BAF62E" w14:textId="77777777" w:rsidR="001D5DAC" w:rsidRPr="000811A9" w:rsidRDefault="001D5DAC" w:rsidP="001D5DAC">
            <w:pPr>
              <w:ind w:left="113" w:right="113"/>
              <w:jc w:val="center"/>
              <w:rPr>
                <w:rFonts w:ascii="Calibri" w:hAnsi="Calibri"/>
                <w:sz w:val="18"/>
                <w:szCs w:val="18"/>
              </w:rPr>
            </w:pPr>
            <w:r w:rsidRPr="000811A9">
              <w:rPr>
                <w:rFonts w:ascii="Calibri" w:hAnsi="Calibri"/>
                <w:sz w:val="18"/>
                <w:szCs w:val="18"/>
              </w:rPr>
              <w:t>Abandonment</w:t>
            </w:r>
          </w:p>
        </w:tc>
        <w:tc>
          <w:tcPr>
            <w:tcW w:w="3119" w:type="dxa"/>
          </w:tcPr>
          <w:p w14:paraId="65BAF62F" w14:textId="77777777" w:rsidR="001D5DAC" w:rsidRPr="000811A9" w:rsidRDefault="001D5DAC" w:rsidP="001D5DAC">
            <w:pPr>
              <w:jc w:val="both"/>
              <w:rPr>
                <w:rFonts w:ascii="Calibri" w:hAnsi="Calibri"/>
                <w:sz w:val="18"/>
                <w:szCs w:val="18"/>
              </w:rPr>
            </w:pPr>
            <w:r w:rsidRPr="000811A9">
              <w:rPr>
                <w:rFonts w:ascii="Calibri" w:hAnsi="Calibri"/>
                <w:sz w:val="18"/>
                <w:szCs w:val="18"/>
              </w:rPr>
              <w:t>Cement sheath and bond failure</w:t>
            </w:r>
          </w:p>
        </w:tc>
        <w:tc>
          <w:tcPr>
            <w:tcW w:w="4819" w:type="dxa"/>
          </w:tcPr>
          <w:p w14:paraId="65BAF630" w14:textId="77777777" w:rsidR="001D5DAC" w:rsidRPr="000811A9" w:rsidRDefault="001D5DAC" w:rsidP="001D5DAC">
            <w:pPr>
              <w:jc w:val="both"/>
              <w:rPr>
                <w:rFonts w:ascii="Calibri" w:hAnsi="Calibri"/>
                <w:sz w:val="18"/>
                <w:szCs w:val="18"/>
              </w:rPr>
            </w:pPr>
            <w:r w:rsidRPr="000811A9">
              <w:rPr>
                <w:rFonts w:ascii="Calibri" w:hAnsi="Calibri"/>
                <w:sz w:val="18"/>
                <w:szCs w:val="18"/>
              </w:rPr>
              <w:t>Fluid pathways created in cement sheath, along cement interfaces</w:t>
            </w:r>
          </w:p>
        </w:tc>
        <w:tc>
          <w:tcPr>
            <w:tcW w:w="5306" w:type="dxa"/>
          </w:tcPr>
          <w:p w14:paraId="65BAF631" w14:textId="77777777" w:rsidR="001D5DAC" w:rsidRPr="000811A9" w:rsidRDefault="001D5DAC" w:rsidP="00CE7716">
            <w:pPr>
              <w:jc w:val="both"/>
              <w:rPr>
                <w:rFonts w:ascii="Calibri" w:hAnsi="Calibri"/>
                <w:sz w:val="18"/>
                <w:szCs w:val="18"/>
              </w:rPr>
            </w:pPr>
            <w:r w:rsidRPr="000811A9">
              <w:rPr>
                <w:rFonts w:ascii="Calibri" w:hAnsi="Calibri"/>
                <w:sz w:val="18"/>
                <w:szCs w:val="18"/>
              </w:rPr>
              <w:t>Contamination of low</w:t>
            </w:r>
            <w:r w:rsidR="00CE7716" w:rsidRPr="000811A9">
              <w:rPr>
                <w:rFonts w:ascii="Calibri" w:hAnsi="Calibri"/>
                <w:sz w:val="18"/>
                <w:szCs w:val="18"/>
              </w:rPr>
              <w:t>-</w:t>
            </w:r>
            <w:r w:rsidRPr="000811A9">
              <w:rPr>
                <w:rFonts w:ascii="Calibri" w:hAnsi="Calibri"/>
                <w:sz w:val="18"/>
                <w:szCs w:val="18"/>
              </w:rPr>
              <w:t>pressure aquifer by fluid</w:t>
            </w:r>
            <w:r w:rsidR="00CE7716" w:rsidRPr="000811A9">
              <w:rPr>
                <w:rFonts w:ascii="Calibri" w:hAnsi="Calibri"/>
                <w:sz w:val="18"/>
                <w:szCs w:val="18"/>
              </w:rPr>
              <w:t>s</w:t>
            </w:r>
            <w:r w:rsidRPr="000811A9">
              <w:rPr>
                <w:rFonts w:ascii="Calibri" w:hAnsi="Calibri"/>
                <w:sz w:val="18"/>
                <w:szCs w:val="18"/>
              </w:rPr>
              <w:t xml:space="preserve"> from high</w:t>
            </w:r>
            <w:r w:rsidR="00CE7716" w:rsidRPr="000811A9">
              <w:rPr>
                <w:rFonts w:ascii="Calibri" w:hAnsi="Calibri"/>
                <w:sz w:val="18"/>
                <w:szCs w:val="18"/>
              </w:rPr>
              <w:t>-</w:t>
            </w:r>
            <w:r w:rsidRPr="000811A9">
              <w:rPr>
                <w:rFonts w:ascii="Calibri" w:hAnsi="Calibri"/>
                <w:sz w:val="18"/>
                <w:szCs w:val="18"/>
              </w:rPr>
              <w:t>pressure geological unit</w:t>
            </w:r>
            <w:r w:rsidR="00CE7716" w:rsidRPr="000811A9">
              <w:rPr>
                <w:rFonts w:ascii="Calibri" w:hAnsi="Calibri"/>
                <w:sz w:val="18"/>
                <w:szCs w:val="18"/>
              </w:rPr>
              <w:t>s</w:t>
            </w:r>
          </w:p>
        </w:tc>
      </w:tr>
      <w:tr w:rsidR="001D5DAC" w14:paraId="65BAF637" w14:textId="77777777" w:rsidTr="00015DFC">
        <w:tc>
          <w:tcPr>
            <w:tcW w:w="704" w:type="dxa"/>
            <w:vMerge/>
          </w:tcPr>
          <w:p w14:paraId="65BAF633" w14:textId="77777777" w:rsidR="001D5DAC" w:rsidRPr="000811A9" w:rsidRDefault="001D5DAC" w:rsidP="001D5DAC">
            <w:pPr>
              <w:jc w:val="both"/>
              <w:rPr>
                <w:rFonts w:ascii="Calibri" w:hAnsi="Calibri"/>
                <w:sz w:val="18"/>
                <w:szCs w:val="18"/>
              </w:rPr>
            </w:pPr>
          </w:p>
        </w:tc>
        <w:tc>
          <w:tcPr>
            <w:tcW w:w="3119" w:type="dxa"/>
          </w:tcPr>
          <w:p w14:paraId="65BAF634" w14:textId="77777777" w:rsidR="001D5DAC" w:rsidRPr="000811A9" w:rsidRDefault="001D5DAC" w:rsidP="001D5DAC">
            <w:pPr>
              <w:jc w:val="both"/>
              <w:rPr>
                <w:rFonts w:ascii="Calibri" w:hAnsi="Calibri"/>
                <w:sz w:val="18"/>
                <w:szCs w:val="18"/>
              </w:rPr>
            </w:pPr>
            <w:r w:rsidRPr="000811A9">
              <w:rPr>
                <w:rFonts w:ascii="Calibri" w:hAnsi="Calibri"/>
                <w:sz w:val="18"/>
                <w:szCs w:val="18"/>
              </w:rPr>
              <w:t>Poor quality or degraded cement sheath</w:t>
            </w:r>
          </w:p>
        </w:tc>
        <w:tc>
          <w:tcPr>
            <w:tcW w:w="4819" w:type="dxa"/>
          </w:tcPr>
          <w:p w14:paraId="65BAF635" w14:textId="77777777" w:rsidR="001D5DAC" w:rsidRPr="000811A9" w:rsidRDefault="001D5DAC" w:rsidP="001D5DAC">
            <w:pPr>
              <w:jc w:val="both"/>
              <w:rPr>
                <w:rFonts w:ascii="Calibri" w:hAnsi="Calibri"/>
                <w:sz w:val="18"/>
                <w:szCs w:val="18"/>
              </w:rPr>
            </w:pPr>
            <w:r w:rsidRPr="000811A9">
              <w:rPr>
                <w:rFonts w:ascii="Calibri" w:hAnsi="Calibri"/>
                <w:sz w:val="18"/>
                <w:szCs w:val="18"/>
              </w:rPr>
              <w:t>Mud channels in cement sheath, incompletely cemented annulus, highly degraded and porous cement matrix</w:t>
            </w:r>
          </w:p>
        </w:tc>
        <w:tc>
          <w:tcPr>
            <w:tcW w:w="5306" w:type="dxa"/>
          </w:tcPr>
          <w:p w14:paraId="65BAF636" w14:textId="77777777" w:rsidR="001D5DAC" w:rsidRPr="000811A9" w:rsidRDefault="001D5DAC" w:rsidP="00CE7716">
            <w:pPr>
              <w:jc w:val="both"/>
              <w:rPr>
                <w:rFonts w:ascii="Calibri" w:hAnsi="Calibri"/>
                <w:sz w:val="18"/>
                <w:szCs w:val="18"/>
              </w:rPr>
            </w:pPr>
            <w:r w:rsidRPr="000811A9">
              <w:rPr>
                <w:rFonts w:ascii="Calibri" w:hAnsi="Calibri"/>
                <w:sz w:val="18"/>
                <w:szCs w:val="18"/>
              </w:rPr>
              <w:t>Contamination of low</w:t>
            </w:r>
            <w:r w:rsidR="00CE7716" w:rsidRPr="000811A9">
              <w:rPr>
                <w:rFonts w:ascii="Calibri" w:hAnsi="Calibri"/>
                <w:sz w:val="18"/>
                <w:szCs w:val="18"/>
              </w:rPr>
              <w:t>-</w:t>
            </w:r>
            <w:r w:rsidRPr="000811A9">
              <w:rPr>
                <w:rFonts w:ascii="Calibri" w:hAnsi="Calibri"/>
                <w:sz w:val="18"/>
                <w:szCs w:val="18"/>
              </w:rPr>
              <w:t>pressure aquifer by fluid</w:t>
            </w:r>
            <w:r w:rsidR="00CE7716" w:rsidRPr="000811A9">
              <w:rPr>
                <w:rFonts w:ascii="Calibri" w:hAnsi="Calibri"/>
                <w:sz w:val="18"/>
                <w:szCs w:val="18"/>
              </w:rPr>
              <w:t>s</w:t>
            </w:r>
            <w:r w:rsidRPr="000811A9">
              <w:rPr>
                <w:rFonts w:ascii="Calibri" w:hAnsi="Calibri"/>
                <w:sz w:val="18"/>
                <w:szCs w:val="18"/>
              </w:rPr>
              <w:t xml:space="preserve"> from high</w:t>
            </w:r>
            <w:r w:rsidR="00CE7716" w:rsidRPr="000811A9">
              <w:rPr>
                <w:rFonts w:ascii="Calibri" w:hAnsi="Calibri"/>
                <w:sz w:val="18"/>
                <w:szCs w:val="18"/>
              </w:rPr>
              <w:t>-</w:t>
            </w:r>
            <w:r w:rsidRPr="000811A9">
              <w:rPr>
                <w:rFonts w:ascii="Calibri" w:hAnsi="Calibri"/>
                <w:sz w:val="18"/>
                <w:szCs w:val="18"/>
              </w:rPr>
              <w:t>pressure geological unit</w:t>
            </w:r>
            <w:r w:rsidR="00CE7716" w:rsidRPr="000811A9">
              <w:rPr>
                <w:rFonts w:ascii="Calibri" w:hAnsi="Calibri"/>
                <w:sz w:val="18"/>
                <w:szCs w:val="18"/>
              </w:rPr>
              <w:t>s</w:t>
            </w:r>
          </w:p>
        </w:tc>
      </w:tr>
      <w:tr w:rsidR="001D5DAC" w14:paraId="65BAF63C" w14:textId="77777777" w:rsidTr="00015DFC">
        <w:tc>
          <w:tcPr>
            <w:tcW w:w="704" w:type="dxa"/>
            <w:vMerge/>
          </w:tcPr>
          <w:p w14:paraId="65BAF638" w14:textId="77777777" w:rsidR="001D5DAC" w:rsidRPr="000811A9" w:rsidRDefault="001D5DAC" w:rsidP="001D5DAC">
            <w:pPr>
              <w:jc w:val="both"/>
              <w:rPr>
                <w:rFonts w:ascii="Calibri" w:hAnsi="Calibri"/>
                <w:sz w:val="18"/>
                <w:szCs w:val="18"/>
              </w:rPr>
            </w:pPr>
          </w:p>
        </w:tc>
        <w:tc>
          <w:tcPr>
            <w:tcW w:w="3119" w:type="dxa"/>
          </w:tcPr>
          <w:p w14:paraId="65BAF639" w14:textId="77777777" w:rsidR="001D5DAC" w:rsidRPr="000811A9" w:rsidRDefault="001D5DAC" w:rsidP="001D5DAC">
            <w:pPr>
              <w:jc w:val="both"/>
              <w:rPr>
                <w:rFonts w:ascii="Calibri" w:hAnsi="Calibri"/>
                <w:sz w:val="18"/>
                <w:szCs w:val="18"/>
              </w:rPr>
            </w:pPr>
            <w:r w:rsidRPr="000811A9">
              <w:rPr>
                <w:rFonts w:ascii="Calibri" w:hAnsi="Calibri"/>
                <w:sz w:val="18"/>
                <w:szCs w:val="18"/>
              </w:rPr>
              <w:t>Degraded cement plugs</w:t>
            </w:r>
          </w:p>
        </w:tc>
        <w:tc>
          <w:tcPr>
            <w:tcW w:w="4819" w:type="dxa"/>
          </w:tcPr>
          <w:p w14:paraId="65BAF63A" w14:textId="77777777" w:rsidR="001D5DAC" w:rsidRPr="000811A9" w:rsidRDefault="001D5DAC" w:rsidP="001D5DAC">
            <w:pPr>
              <w:jc w:val="both"/>
              <w:rPr>
                <w:rFonts w:ascii="Calibri" w:hAnsi="Calibri"/>
                <w:sz w:val="18"/>
                <w:szCs w:val="18"/>
              </w:rPr>
            </w:pPr>
            <w:r w:rsidRPr="000811A9">
              <w:rPr>
                <w:rFonts w:ascii="Calibri" w:hAnsi="Calibri"/>
                <w:sz w:val="18"/>
                <w:szCs w:val="18"/>
              </w:rPr>
              <w:t>Highly degraded and porous cement matrix</w:t>
            </w:r>
          </w:p>
        </w:tc>
        <w:tc>
          <w:tcPr>
            <w:tcW w:w="5306" w:type="dxa"/>
          </w:tcPr>
          <w:p w14:paraId="65BAF63B" w14:textId="77777777" w:rsidR="001D5DAC" w:rsidRPr="000811A9" w:rsidRDefault="001D5DAC" w:rsidP="00CE7716">
            <w:pPr>
              <w:jc w:val="both"/>
              <w:rPr>
                <w:rFonts w:ascii="Calibri" w:hAnsi="Calibri"/>
                <w:sz w:val="18"/>
                <w:szCs w:val="18"/>
              </w:rPr>
            </w:pPr>
            <w:r w:rsidRPr="000811A9">
              <w:rPr>
                <w:rFonts w:ascii="Calibri" w:hAnsi="Calibri"/>
                <w:sz w:val="18"/>
                <w:szCs w:val="18"/>
              </w:rPr>
              <w:t>Contamination of low</w:t>
            </w:r>
            <w:r w:rsidR="00CE7716" w:rsidRPr="000811A9">
              <w:rPr>
                <w:rFonts w:ascii="Calibri" w:hAnsi="Calibri"/>
                <w:sz w:val="18"/>
                <w:szCs w:val="18"/>
              </w:rPr>
              <w:t>-</w:t>
            </w:r>
            <w:r w:rsidRPr="000811A9">
              <w:rPr>
                <w:rFonts w:ascii="Calibri" w:hAnsi="Calibri"/>
                <w:sz w:val="18"/>
                <w:szCs w:val="18"/>
              </w:rPr>
              <w:t>pressure aquifer by fluid</w:t>
            </w:r>
            <w:r w:rsidR="00CE7716" w:rsidRPr="000811A9">
              <w:rPr>
                <w:rFonts w:ascii="Calibri" w:hAnsi="Calibri"/>
                <w:sz w:val="18"/>
                <w:szCs w:val="18"/>
              </w:rPr>
              <w:t>s</w:t>
            </w:r>
            <w:r w:rsidRPr="000811A9">
              <w:rPr>
                <w:rFonts w:ascii="Calibri" w:hAnsi="Calibri"/>
                <w:sz w:val="18"/>
                <w:szCs w:val="18"/>
              </w:rPr>
              <w:t xml:space="preserve"> from high</w:t>
            </w:r>
            <w:r w:rsidR="00CE7716" w:rsidRPr="000811A9">
              <w:rPr>
                <w:rFonts w:ascii="Calibri" w:hAnsi="Calibri"/>
                <w:sz w:val="18"/>
                <w:szCs w:val="18"/>
              </w:rPr>
              <w:t>-</w:t>
            </w:r>
            <w:r w:rsidRPr="000811A9">
              <w:rPr>
                <w:rFonts w:ascii="Calibri" w:hAnsi="Calibri"/>
                <w:sz w:val="18"/>
                <w:szCs w:val="18"/>
              </w:rPr>
              <w:t>pressure geological unit</w:t>
            </w:r>
            <w:r w:rsidR="00CE7716" w:rsidRPr="000811A9">
              <w:rPr>
                <w:rFonts w:ascii="Calibri" w:hAnsi="Calibri"/>
                <w:sz w:val="18"/>
                <w:szCs w:val="18"/>
              </w:rPr>
              <w:t>s</w:t>
            </w:r>
            <w:r w:rsidRPr="000811A9">
              <w:rPr>
                <w:rFonts w:ascii="Calibri" w:hAnsi="Calibri"/>
                <w:sz w:val="18"/>
                <w:szCs w:val="18"/>
              </w:rPr>
              <w:t xml:space="preserve"> or fluids from reservoir or high pressure geological unit </w:t>
            </w:r>
            <w:r w:rsidR="00CE7716" w:rsidRPr="000811A9">
              <w:rPr>
                <w:rFonts w:ascii="Calibri" w:hAnsi="Calibri"/>
                <w:sz w:val="18"/>
                <w:szCs w:val="18"/>
              </w:rPr>
              <w:t>re</w:t>
            </w:r>
            <w:r w:rsidRPr="000811A9">
              <w:rPr>
                <w:rFonts w:ascii="Calibri" w:hAnsi="Calibri"/>
                <w:sz w:val="18"/>
                <w:szCs w:val="18"/>
              </w:rPr>
              <w:t>leased to the atmosphere</w:t>
            </w:r>
          </w:p>
        </w:tc>
      </w:tr>
      <w:tr w:rsidR="001D5DAC" w14:paraId="65BAF641" w14:textId="77777777" w:rsidTr="00015DFC">
        <w:tc>
          <w:tcPr>
            <w:tcW w:w="704" w:type="dxa"/>
            <w:vMerge/>
          </w:tcPr>
          <w:p w14:paraId="65BAF63D" w14:textId="77777777" w:rsidR="001D5DAC" w:rsidRPr="000811A9" w:rsidRDefault="001D5DAC" w:rsidP="001D5DAC">
            <w:pPr>
              <w:jc w:val="both"/>
              <w:rPr>
                <w:rFonts w:ascii="Calibri" w:hAnsi="Calibri"/>
                <w:sz w:val="18"/>
                <w:szCs w:val="18"/>
              </w:rPr>
            </w:pPr>
          </w:p>
        </w:tc>
        <w:tc>
          <w:tcPr>
            <w:tcW w:w="3119" w:type="dxa"/>
          </w:tcPr>
          <w:p w14:paraId="65BAF63E" w14:textId="77777777" w:rsidR="001D5DAC" w:rsidRPr="000811A9" w:rsidRDefault="001D5DAC" w:rsidP="001D5DAC">
            <w:pPr>
              <w:jc w:val="both"/>
              <w:rPr>
                <w:rFonts w:ascii="Calibri" w:hAnsi="Calibri"/>
                <w:sz w:val="18"/>
                <w:szCs w:val="18"/>
              </w:rPr>
            </w:pPr>
            <w:r w:rsidRPr="000811A9">
              <w:rPr>
                <w:rFonts w:ascii="Calibri" w:hAnsi="Calibri"/>
                <w:sz w:val="18"/>
                <w:szCs w:val="18"/>
              </w:rPr>
              <w:t>Corroded steel casings</w:t>
            </w:r>
          </w:p>
        </w:tc>
        <w:tc>
          <w:tcPr>
            <w:tcW w:w="4819" w:type="dxa"/>
          </w:tcPr>
          <w:p w14:paraId="65BAF63F" w14:textId="77777777" w:rsidR="001D5DAC" w:rsidRPr="000811A9" w:rsidRDefault="001D5DAC" w:rsidP="001D5DAC">
            <w:pPr>
              <w:jc w:val="both"/>
              <w:rPr>
                <w:rFonts w:ascii="Calibri" w:hAnsi="Calibri"/>
                <w:sz w:val="18"/>
                <w:szCs w:val="18"/>
              </w:rPr>
            </w:pPr>
            <w:r w:rsidRPr="000811A9">
              <w:rPr>
                <w:rFonts w:ascii="Calibri" w:hAnsi="Calibri"/>
                <w:sz w:val="18"/>
                <w:szCs w:val="18"/>
              </w:rPr>
              <w:t>Fluid flow pathways created across the steel casing</w:t>
            </w:r>
          </w:p>
        </w:tc>
        <w:tc>
          <w:tcPr>
            <w:tcW w:w="5306" w:type="dxa"/>
          </w:tcPr>
          <w:p w14:paraId="65BAF640" w14:textId="77777777" w:rsidR="001D5DAC" w:rsidRPr="000811A9" w:rsidRDefault="001D5DAC" w:rsidP="00CE7716">
            <w:pPr>
              <w:jc w:val="both"/>
              <w:rPr>
                <w:rFonts w:ascii="Calibri" w:hAnsi="Calibri"/>
                <w:sz w:val="18"/>
                <w:szCs w:val="18"/>
              </w:rPr>
            </w:pPr>
            <w:r w:rsidRPr="000811A9">
              <w:rPr>
                <w:rFonts w:ascii="Calibri" w:hAnsi="Calibri"/>
                <w:sz w:val="18"/>
                <w:szCs w:val="18"/>
              </w:rPr>
              <w:t>Contamination of low pressure aquifer by fluid</w:t>
            </w:r>
            <w:r w:rsidR="00CE7716" w:rsidRPr="000811A9">
              <w:rPr>
                <w:rFonts w:ascii="Calibri" w:hAnsi="Calibri"/>
                <w:sz w:val="18"/>
                <w:szCs w:val="18"/>
              </w:rPr>
              <w:t>s</w:t>
            </w:r>
            <w:r w:rsidRPr="000811A9">
              <w:rPr>
                <w:rFonts w:ascii="Calibri" w:hAnsi="Calibri"/>
                <w:sz w:val="18"/>
                <w:szCs w:val="18"/>
              </w:rPr>
              <w:t xml:space="preserve"> from high pressure geological unit</w:t>
            </w:r>
            <w:r w:rsidR="00CE7716" w:rsidRPr="000811A9">
              <w:rPr>
                <w:rFonts w:ascii="Calibri" w:hAnsi="Calibri"/>
                <w:sz w:val="18"/>
                <w:szCs w:val="18"/>
              </w:rPr>
              <w:t>s</w:t>
            </w:r>
          </w:p>
        </w:tc>
      </w:tr>
    </w:tbl>
    <w:p w14:paraId="65BAF642" w14:textId="77777777" w:rsidR="001D5DAC" w:rsidRDefault="001D5DAC" w:rsidP="00015DFC">
      <w:pPr>
        <w:rPr>
          <w:lang w:val="en-GB"/>
        </w:rPr>
        <w:sectPr w:rsidR="001D5DAC" w:rsidSect="00837E92">
          <w:pgSz w:w="16840" w:h="11900" w:orient="landscape"/>
          <w:pgMar w:top="1418" w:right="1387" w:bottom="1418" w:left="1418" w:header="0" w:footer="749" w:gutter="0"/>
          <w:cols w:space="284"/>
          <w:noEndnote/>
          <w:docGrid w:linePitch="299"/>
        </w:sectPr>
      </w:pPr>
    </w:p>
    <w:p w14:paraId="65BAF643" w14:textId="77777777" w:rsidR="00FA36CB" w:rsidRPr="00392317" w:rsidRDefault="006146D4" w:rsidP="00392317">
      <w:pPr>
        <w:pStyle w:val="Heading1"/>
        <w:ind w:left="0" w:firstLine="0"/>
      </w:pPr>
      <w:bookmarkStart w:id="507" w:name="_Toc433992801"/>
      <w:bookmarkStart w:id="508" w:name="_Ref434336806"/>
      <w:bookmarkStart w:id="509" w:name="_Ref439595173"/>
      <w:bookmarkStart w:id="510" w:name="_Toc447635371"/>
      <w:bookmarkStart w:id="511" w:name="_Toc449104419"/>
      <w:r w:rsidRPr="00392317">
        <w:t>Well failure mechanisms</w:t>
      </w:r>
      <w:bookmarkEnd w:id="507"/>
      <w:bookmarkEnd w:id="508"/>
      <w:bookmarkEnd w:id="509"/>
      <w:bookmarkEnd w:id="510"/>
      <w:bookmarkEnd w:id="511"/>
    </w:p>
    <w:p w14:paraId="65BAF644" w14:textId="77777777" w:rsidR="006146D4" w:rsidRPr="000811A9" w:rsidRDefault="006146D4" w:rsidP="006146D4">
      <w:pPr>
        <w:pStyle w:val="OWSNormal9pt"/>
        <w:rPr>
          <w:color w:val="auto"/>
          <w:szCs w:val="18"/>
        </w:rPr>
      </w:pPr>
      <w:r w:rsidRPr="000811A9">
        <w:rPr>
          <w:color w:val="auto"/>
          <w:szCs w:val="18"/>
        </w:rPr>
        <w:t>This section discusses well failure mechanisms that are</w:t>
      </w:r>
      <w:r w:rsidR="004E36FC" w:rsidRPr="000811A9">
        <w:rPr>
          <w:color w:val="auto"/>
          <w:szCs w:val="18"/>
        </w:rPr>
        <w:t xml:space="preserve"> considered</w:t>
      </w:r>
      <w:r w:rsidRPr="000811A9">
        <w:rPr>
          <w:color w:val="auto"/>
          <w:szCs w:val="18"/>
        </w:rPr>
        <w:t xml:space="preserve"> relevant to CSG </w:t>
      </w:r>
      <w:r w:rsidR="005A6D8F" w:rsidRPr="000811A9">
        <w:rPr>
          <w:color w:val="auto"/>
          <w:szCs w:val="18"/>
        </w:rPr>
        <w:t xml:space="preserve">producing </w:t>
      </w:r>
      <w:r w:rsidR="00E44696" w:rsidRPr="000811A9">
        <w:rPr>
          <w:color w:val="auto"/>
          <w:szCs w:val="18"/>
        </w:rPr>
        <w:t>environments</w:t>
      </w:r>
      <w:r w:rsidR="00646484" w:rsidRPr="000811A9">
        <w:rPr>
          <w:color w:val="auto"/>
          <w:szCs w:val="18"/>
        </w:rPr>
        <w:t xml:space="preserve">. The wells reviewed include onshore </w:t>
      </w:r>
      <w:r w:rsidR="00474370" w:rsidRPr="000811A9">
        <w:rPr>
          <w:color w:val="auto"/>
          <w:szCs w:val="18"/>
        </w:rPr>
        <w:t xml:space="preserve">conventional </w:t>
      </w:r>
      <w:r w:rsidR="00646484" w:rsidRPr="000811A9">
        <w:rPr>
          <w:color w:val="auto"/>
          <w:szCs w:val="18"/>
        </w:rPr>
        <w:t>oil and gas wells, coal seam gas wells</w:t>
      </w:r>
      <w:r w:rsidR="00474370" w:rsidRPr="000811A9">
        <w:rPr>
          <w:color w:val="auto"/>
          <w:szCs w:val="18"/>
        </w:rPr>
        <w:t xml:space="preserve">, </w:t>
      </w:r>
      <w:r w:rsidR="00A76F93">
        <w:rPr>
          <w:color w:val="auto"/>
          <w:szCs w:val="18"/>
        </w:rPr>
        <w:t xml:space="preserve">coal exploration bores </w:t>
      </w:r>
      <w:r w:rsidR="00474370" w:rsidRPr="000811A9">
        <w:rPr>
          <w:color w:val="auto"/>
          <w:szCs w:val="18"/>
        </w:rPr>
        <w:t>and water bores</w:t>
      </w:r>
      <w:r w:rsidR="00646484" w:rsidRPr="000811A9">
        <w:rPr>
          <w:color w:val="auto"/>
          <w:szCs w:val="18"/>
        </w:rPr>
        <w:t>. Well failure mechanisms are discussed in each phase</w:t>
      </w:r>
      <w:r w:rsidR="003F4C9C" w:rsidRPr="000811A9">
        <w:rPr>
          <w:color w:val="auto"/>
          <w:szCs w:val="18"/>
        </w:rPr>
        <w:t xml:space="preserve"> of the well life span.</w:t>
      </w:r>
    </w:p>
    <w:p w14:paraId="65BAF645" w14:textId="77777777" w:rsidR="006146D4" w:rsidRPr="002C29C6" w:rsidRDefault="006146D4" w:rsidP="001C49AC">
      <w:pPr>
        <w:pStyle w:val="Heading2"/>
      </w:pPr>
      <w:bookmarkStart w:id="512" w:name="_Toc422786938"/>
      <w:bookmarkStart w:id="513" w:name="_Toc433992802"/>
      <w:bookmarkStart w:id="514" w:name="_Toc447635372"/>
      <w:bookmarkStart w:id="515" w:name="_Toc449104420"/>
      <w:r w:rsidRPr="002C29C6">
        <w:t xml:space="preserve">Failure mechanisms </w:t>
      </w:r>
      <w:r w:rsidR="00E44696" w:rsidRPr="002C29C6">
        <w:t>as a consequence of</w:t>
      </w:r>
      <w:r w:rsidRPr="002C29C6">
        <w:t xml:space="preserve"> well </w:t>
      </w:r>
      <w:r w:rsidR="00E44696" w:rsidRPr="002C29C6">
        <w:t>design and</w:t>
      </w:r>
      <w:r w:rsidR="00233336" w:rsidRPr="002C29C6">
        <w:t>/or</w:t>
      </w:r>
      <w:r w:rsidR="00E44696" w:rsidRPr="002C29C6">
        <w:t xml:space="preserve"> </w:t>
      </w:r>
      <w:r w:rsidRPr="002C29C6">
        <w:t>construction</w:t>
      </w:r>
      <w:bookmarkEnd w:id="512"/>
      <w:bookmarkEnd w:id="513"/>
      <w:bookmarkEnd w:id="514"/>
      <w:bookmarkEnd w:id="515"/>
    </w:p>
    <w:p w14:paraId="65BAF646" w14:textId="77777777" w:rsidR="006146D4" w:rsidRPr="000811A9" w:rsidRDefault="006146D4" w:rsidP="006146D4">
      <w:pPr>
        <w:pStyle w:val="OWSNormal9pt"/>
        <w:rPr>
          <w:color w:val="auto"/>
          <w:szCs w:val="18"/>
        </w:rPr>
      </w:pPr>
      <w:r w:rsidRPr="000811A9">
        <w:rPr>
          <w:color w:val="auto"/>
          <w:szCs w:val="18"/>
        </w:rPr>
        <w:t xml:space="preserve">CSG wells are required by the CSG industry and are critical to the processes of exploring for, testing and producing CSG </w:t>
      </w:r>
      <w:r w:rsidRPr="000811A9">
        <w:rPr>
          <w:noProof/>
          <w:color w:val="auto"/>
          <w:szCs w:val="18"/>
        </w:rPr>
        <w:t>(</w:t>
      </w:r>
      <w:r w:rsidR="00D2352E" w:rsidRPr="000811A9">
        <w:rPr>
          <w:noProof/>
          <w:color w:val="auto"/>
          <w:szCs w:val="18"/>
        </w:rPr>
        <w:t>Moore 2012</w:t>
      </w:r>
      <w:r w:rsidRPr="000811A9">
        <w:rPr>
          <w:noProof/>
          <w:color w:val="auto"/>
          <w:szCs w:val="18"/>
        </w:rPr>
        <w:t>)</w:t>
      </w:r>
      <w:r w:rsidRPr="000811A9">
        <w:rPr>
          <w:color w:val="auto"/>
          <w:szCs w:val="18"/>
        </w:rPr>
        <w:t>. Some of the CSG wells may operate for many years or even for several decades. Constructing a CSG well may include operations such as drilling, running and cementing casing and stimulation (e.g.</w:t>
      </w:r>
      <w:r w:rsidR="004F7474" w:rsidRPr="000811A9">
        <w:rPr>
          <w:color w:val="auto"/>
          <w:szCs w:val="18"/>
        </w:rPr>
        <w:t>,</w:t>
      </w:r>
      <w:r w:rsidRPr="000811A9">
        <w:rPr>
          <w:color w:val="auto"/>
          <w:szCs w:val="18"/>
        </w:rPr>
        <w:t xml:space="preserve"> hydraulic fracturing). Well failure or loss of well integrity could occur during </w:t>
      </w:r>
      <w:r w:rsidR="00233336" w:rsidRPr="000811A9">
        <w:rPr>
          <w:color w:val="auto"/>
          <w:szCs w:val="18"/>
        </w:rPr>
        <w:t xml:space="preserve">or as a consequence of </w:t>
      </w:r>
      <w:r w:rsidRPr="000811A9">
        <w:rPr>
          <w:color w:val="auto"/>
          <w:szCs w:val="18"/>
        </w:rPr>
        <w:t>each of these operations.</w:t>
      </w:r>
    </w:p>
    <w:p w14:paraId="65BAF647" w14:textId="77777777" w:rsidR="006146D4" w:rsidRPr="00091AE9" w:rsidRDefault="00E44696" w:rsidP="00091AE9">
      <w:pPr>
        <w:pStyle w:val="Heading3"/>
        <w:ind w:left="0" w:firstLine="0"/>
      </w:pPr>
      <w:bookmarkStart w:id="516" w:name="_Toc447635373"/>
      <w:bookmarkStart w:id="517" w:name="_Toc449104421"/>
      <w:r w:rsidRPr="00091AE9">
        <w:t>CSG well d</w:t>
      </w:r>
      <w:r w:rsidR="006146D4" w:rsidRPr="00091AE9">
        <w:t>rilling</w:t>
      </w:r>
      <w:bookmarkEnd w:id="516"/>
      <w:bookmarkEnd w:id="517"/>
    </w:p>
    <w:p w14:paraId="65BAF648" w14:textId="77777777" w:rsidR="006146D4" w:rsidRPr="000811A9" w:rsidRDefault="006146D4" w:rsidP="006146D4">
      <w:pPr>
        <w:pStyle w:val="OWSNormal9pt"/>
        <w:rPr>
          <w:noProof/>
          <w:color w:val="auto"/>
          <w:szCs w:val="18"/>
        </w:rPr>
      </w:pPr>
      <w:r w:rsidRPr="000811A9">
        <w:rPr>
          <w:color w:val="auto"/>
          <w:szCs w:val="18"/>
        </w:rPr>
        <w:t>Drilling is the first step in constructing a CSG well</w:t>
      </w:r>
      <w:r w:rsidR="004F7474" w:rsidRPr="000811A9">
        <w:rPr>
          <w:color w:val="auto"/>
          <w:szCs w:val="18"/>
        </w:rPr>
        <w:t>,</w:t>
      </w:r>
      <w:r w:rsidRPr="000811A9">
        <w:rPr>
          <w:color w:val="auto"/>
          <w:szCs w:val="18"/>
        </w:rPr>
        <w:t xml:space="preserve"> and this step contains a number of potential risks to well integrity. During drilling, the primary well barrier is the drilling fluid pressure exerted on the rock formation surrounding the well. The secondary well barrier includes the drilling blowout preventer, casing and cement, wellhead and cap rock formation </w:t>
      </w:r>
      <w:r w:rsidRPr="000811A9">
        <w:rPr>
          <w:noProof/>
          <w:color w:val="auto"/>
          <w:szCs w:val="18"/>
        </w:rPr>
        <w:t>(</w:t>
      </w:r>
      <w:r w:rsidR="008B1429" w:rsidRPr="000811A9">
        <w:rPr>
          <w:noProof/>
          <w:color w:val="auto"/>
          <w:szCs w:val="18"/>
        </w:rPr>
        <w:t>NORSOK</w:t>
      </w:r>
      <w:r w:rsidRPr="000811A9">
        <w:rPr>
          <w:noProof/>
          <w:color w:val="auto"/>
          <w:szCs w:val="18"/>
        </w:rPr>
        <w:t xml:space="preserve"> 2004).</w:t>
      </w:r>
    </w:p>
    <w:p w14:paraId="65BAF649" w14:textId="77777777" w:rsidR="006146D4" w:rsidRPr="000811A9" w:rsidRDefault="006146D4" w:rsidP="006146D4">
      <w:pPr>
        <w:pStyle w:val="OWSNormal9pt"/>
        <w:rPr>
          <w:color w:val="auto"/>
          <w:szCs w:val="18"/>
        </w:rPr>
      </w:pPr>
      <w:r w:rsidRPr="000811A9">
        <w:rPr>
          <w:color w:val="auto"/>
          <w:szCs w:val="18"/>
        </w:rPr>
        <w:t xml:space="preserve">Drilling fluid density </w:t>
      </w:r>
      <w:r w:rsidR="008B1429" w:rsidRPr="000811A9">
        <w:rPr>
          <w:color w:val="auto"/>
          <w:szCs w:val="18"/>
        </w:rPr>
        <w:t xml:space="preserve">or mud weight </w:t>
      </w:r>
      <w:r w:rsidRPr="000811A9">
        <w:rPr>
          <w:color w:val="auto"/>
          <w:szCs w:val="18"/>
        </w:rPr>
        <w:t xml:space="preserve">plays a vital role in maintaining borehole stability prior to a casing being cemented. </w:t>
      </w:r>
      <w:r w:rsidR="000811A9" w:rsidRPr="000811A9">
        <w:rPr>
          <w:szCs w:val="18"/>
        </w:rPr>
        <w:fldChar w:fldCharType="begin" w:fldLock="1"/>
      </w:r>
      <w:r w:rsidR="000811A9" w:rsidRPr="000811A9">
        <w:rPr>
          <w:szCs w:val="18"/>
        </w:rPr>
        <w:instrText xml:space="preserve"> REF _Ref422601732 \h  \* MERGEFORMAT </w:instrText>
      </w:r>
      <w:r w:rsidR="000811A9" w:rsidRPr="000811A9">
        <w:rPr>
          <w:szCs w:val="18"/>
        </w:rPr>
      </w:r>
      <w:r w:rsidR="000811A9" w:rsidRPr="000811A9">
        <w:rPr>
          <w:szCs w:val="18"/>
        </w:rPr>
        <w:fldChar w:fldCharType="separate"/>
      </w:r>
      <w:r w:rsidR="00D5162C" w:rsidRPr="00A710A5">
        <w:rPr>
          <w:color w:val="auto"/>
          <w:szCs w:val="18"/>
        </w:rPr>
        <w:t xml:space="preserve">Figure </w:t>
      </w:r>
      <w:r w:rsidR="00D5162C" w:rsidRPr="00A710A5">
        <w:rPr>
          <w:noProof/>
          <w:color w:val="auto"/>
          <w:szCs w:val="18"/>
        </w:rPr>
        <w:t>2.1</w:t>
      </w:r>
      <w:r w:rsidR="000811A9" w:rsidRPr="000811A9">
        <w:rPr>
          <w:szCs w:val="18"/>
        </w:rPr>
        <w:fldChar w:fldCharType="end"/>
      </w:r>
      <w:r w:rsidRPr="000811A9">
        <w:rPr>
          <w:color w:val="auto"/>
          <w:szCs w:val="18"/>
        </w:rPr>
        <w:t xml:space="preserve"> shows a schematic of the stable and safe mud weight windows during the drilling stage of the </w:t>
      </w:r>
      <w:r w:rsidR="00CC3CB6" w:rsidRPr="000811A9">
        <w:rPr>
          <w:color w:val="auto"/>
          <w:szCs w:val="18"/>
        </w:rPr>
        <w:t>well</w:t>
      </w:r>
      <w:r w:rsidRPr="000811A9">
        <w:rPr>
          <w:color w:val="auto"/>
          <w:szCs w:val="18"/>
        </w:rPr>
        <w:t>. The stable mud weight window (green line) is bounded</w:t>
      </w:r>
      <w:r w:rsidR="00DC79A9" w:rsidRPr="000811A9">
        <w:rPr>
          <w:color w:val="auto"/>
          <w:szCs w:val="18"/>
        </w:rPr>
        <w:t>, on the left,</w:t>
      </w:r>
      <w:r w:rsidRPr="000811A9">
        <w:rPr>
          <w:color w:val="auto"/>
          <w:szCs w:val="18"/>
        </w:rPr>
        <w:t xml:space="preserve"> by the breakout mud weight (</w:t>
      </w:r>
      <w:r w:rsidR="00081F16" w:rsidRPr="000811A9">
        <w:rPr>
          <w:i/>
          <w:color w:val="auto"/>
          <w:szCs w:val="18"/>
        </w:rPr>
        <w:t>m</w:t>
      </w:r>
      <w:r w:rsidRPr="000811A9">
        <w:rPr>
          <w:color w:val="auto"/>
          <w:szCs w:val="18"/>
          <w:vertAlign w:val="subscript"/>
        </w:rPr>
        <w:t>w</w:t>
      </w:r>
      <w:r w:rsidRPr="000811A9">
        <w:rPr>
          <w:color w:val="auto"/>
          <w:szCs w:val="18"/>
        </w:rPr>
        <w:t>) below which borehole failure takes place and</w:t>
      </w:r>
      <w:r w:rsidR="00DC79A9" w:rsidRPr="000811A9">
        <w:rPr>
          <w:color w:val="auto"/>
          <w:szCs w:val="18"/>
        </w:rPr>
        <w:t>, on the right,</w:t>
      </w:r>
      <w:r w:rsidRPr="000811A9">
        <w:rPr>
          <w:color w:val="auto"/>
          <w:szCs w:val="18"/>
        </w:rPr>
        <w:t xml:space="preserve"> by the minimum in-situ stress (</w:t>
      </w:r>
      <w:r w:rsidR="00AB7903">
        <w:rPr>
          <w:color w:val="auto"/>
          <w:szCs w:val="18"/>
        </w:rPr>
        <w:t>σ</w:t>
      </w:r>
      <w:r w:rsidRPr="000811A9">
        <w:rPr>
          <w:color w:val="auto"/>
          <w:szCs w:val="18"/>
          <w:vertAlign w:val="subscript"/>
        </w:rPr>
        <w:t>3</w:t>
      </w:r>
      <w:r w:rsidRPr="000811A9">
        <w:rPr>
          <w:color w:val="auto"/>
          <w:szCs w:val="18"/>
        </w:rPr>
        <w:t>)</w:t>
      </w:r>
      <w:r w:rsidRPr="000811A9">
        <w:rPr>
          <w:color w:val="auto"/>
          <w:szCs w:val="18"/>
          <w:vertAlign w:val="subscript"/>
        </w:rPr>
        <w:t xml:space="preserve"> </w:t>
      </w:r>
      <w:r w:rsidRPr="000811A9">
        <w:rPr>
          <w:color w:val="auto"/>
          <w:szCs w:val="18"/>
        </w:rPr>
        <w:t>above which seepage loss of drilling fluid could occur in the formation containing pre-existing closed natural fractures. The safe mud weight window (yellow line) is bounded</w:t>
      </w:r>
      <w:r w:rsidR="004C0325" w:rsidRPr="000811A9">
        <w:rPr>
          <w:color w:val="auto"/>
          <w:szCs w:val="18"/>
        </w:rPr>
        <w:t>, on the left,</w:t>
      </w:r>
      <w:r w:rsidRPr="000811A9">
        <w:rPr>
          <w:color w:val="auto"/>
          <w:szCs w:val="18"/>
        </w:rPr>
        <w:t xml:space="preserve"> by the formation pore pressure (P</w:t>
      </w:r>
      <w:r w:rsidRPr="000811A9">
        <w:rPr>
          <w:color w:val="auto"/>
          <w:szCs w:val="18"/>
          <w:vertAlign w:val="subscript"/>
        </w:rPr>
        <w:t>pore</w:t>
      </w:r>
      <w:r w:rsidRPr="000811A9">
        <w:rPr>
          <w:color w:val="auto"/>
          <w:szCs w:val="18"/>
        </w:rPr>
        <w:t>) below which formation fluid influxes into the borehole and</w:t>
      </w:r>
      <w:r w:rsidR="004C0325" w:rsidRPr="000811A9">
        <w:rPr>
          <w:color w:val="auto"/>
          <w:szCs w:val="18"/>
        </w:rPr>
        <w:t>, on the right,</w:t>
      </w:r>
      <w:r w:rsidRPr="000811A9">
        <w:rPr>
          <w:color w:val="auto"/>
          <w:szCs w:val="18"/>
        </w:rPr>
        <w:t xml:space="preserve"> by the formation breakdown pressure (P</w:t>
      </w:r>
      <w:r w:rsidRPr="000811A9">
        <w:rPr>
          <w:color w:val="auto"/>
          <w:szCs w:val="18"/>
          <w:vertAlign w:val="subscript"/>
        </w:rPr>
        <w:t>breakdown</w:t>
      </w:r>
      <w:r w:rsidRPr="000811A9">
        <w:rPr>
          <w:color w:val="auto"/>
          <w:szCs w:val="18"/>
        </w:rPr>
        <w:t>) above which the intact formation is hydraulically fractured resulting in drilling fluid losses into the rock formations.</w:t>
      </w:r>
    </w:p>
    <w:p w14:paraId="65BAF64A" w14:textId="77777777" w:rsidR="006146D4" w:rsidRPr="00F03FEF" w:rsidRDefault="006146D4" w:rsidP="006146D4">
      <w:pPr>
        <w:pStyle w:val="Body"/>
      </w:pPr>
    </w:p>
    <w:p w14:paraId="65BAF64B" w14:textId="77777777" w:rsidR="006146D4" w:rsidRPr="00F03FEF" w:rsidRDefault="006146D4" w:rsidP="006146D4">
      <w:pPr>
        <w:pStyle w:val="Body"/>
      </w:pPr>
      <w:r w:rsidRPr="00F03FEF">
        <w:rPr>
          <w:noProof/>
          <w:lang w:val="en-AU" w:eastAsia="en-AU"/>
        </w:rPr>
        <w:drawing>
          <wp:inline distT="0" distB="0" distL="0" distR="0" wp14:anchorId="65BAFC36" wp14:editId="590ADA96">
            <wp:extent cx="5731510" cy="4355465"/>
            <wp:effectExtent l="0" t="0" r="2540" b="6985"/>
            <wp:docPr id="35" name="Picture 1" descr="A schematic of safe and stable mud weight windows "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5731510" cy="4355465"/>
                    </a:xfrm>
                    <a:prstGeom prst="rect">
                      <a:avLst/>
                    </a:prstGeom>
                    <a:noFill/>
                    <a:ln w="9525">
                      <a:noFill/>
                      <a:miter lim="800000"/>
                      <a:headEnd/>
                      <a:tailEnd/>
                    </a:ln>
                  </pic:spPr>
                </pic:pic>
              </a:graphicData>
            </a:graphic>
          </wp:inline>
        </w:drawing>
      </w:r>
    </w:p>
    <w:p w14:paraId="65BAF64C" w14:textId="77777777" w:rsidR="006146D4" w:rsidRPr="00680FD8" w:rsidRDefault="006146D4" w:rsidP="009F1290">
      <w:pPr>
        <w:pStyle w:val="Caption"/>
      </w:pPr>
      <w:bookmarkStart w:id="518" w:name="_Ref422601732"/>
      <w:bookmarkStart w:id="519" w:name="_Toc398717455"/>
      <w:bookmarkStart w:id="520" w:name="_Toc433992849"/>
      <w:bookmarkStart w:id="521" w:name="_Toc449469408"/>
      <w:r w:rsidRPr="00680FD8">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w:t>
      </w:r>
      <w:r w:rsidR="00ED677C">
        <w:fldChar w:fldCharType="end"/>
      </w:r>
      <w:bookmarkEnd w:id="518"/>
      <w:r w:rsidRPr="00680FD8">
        <w:t>. A schematic of safe and stable mud weight windows (from Cook et al. 2012, Copyright Schlumberger, with permission)</w:t>
      </w:r>
      <w:bookmarkEnd w:id="519"/>
      <w:bookmarkEnd w:id="520"/>
      <w:r w:rsidR="00935594">
        <w:t>.</w:t>
      </w:r>
      <w:bookmarkEnd w:id="521"/>
      <w:r w:rsidRPr="00680FD8">
        <w:t xml:space="preserve"> </w:t>
      </w:r>
    </w:p>
    <w:p w14:paraId="65BAF64D" w14:textId="77777777" w:rsidR="006146D4" w:rsidRPr="00F03FEF" w:rsidRDefault="006146D4" w:rsidP="00E4780F">
      <w:pPr>
        <w:pStyle w:val="Heading4"/>
      </w:pPr>
      <w:r w:rsidRPr="00F03FEF">
        <w:t xml:space="preserve">Stable Mud Weight </w:t>
      </w:r>
      <w:r w:rsidRPr="00E4780F">
        <w:t>Window</w:t>
      </w:r>
    </w:p>
    <w:p w14:paraId="65BAF64E" w14:textId="77777777" w:rsidR="006146D4" w:rsidRPr="000811A9" w:rsidRDefault="006146D4" w:rsidP="006146D4">
      <w:pPr>
        <w:pStyle w:val="OWSNormal9pt"/>
        <w:rPr>
          <w:color w:val="auto"/>
          <w:szCs w:val="18"/>
        </w:rPr>
      </w:pPr>
      <w:r w:rsidRPr="000811A9">
        <w:rPr>
          <w:color w:val="auto"/>
          <w:szCs w:val="18"/>
        </w:rPr>
        <w:t xml:space="preserve">Before a drill bit penetrates a rock formation, the rock at depth is in a state of mechanical, thermal and chemical equilibrium. A borehole is drilled by cutting and removing the rock inside the hole and replacing it with a column of drilling fluid. Due to the differences in mechanical (physical) properties, temperature and chemistry between the drilling fluid and the formation rock, drilling a borehole disturbs the state of equilibrium in the rock formations. Consequently, rock failure, which potentially compromises well integrity, becomes possible. </w:t>
      </w:r>
    </w:p>
    <w:p w14:paraId="65BAF64F" w14:textId="77777777" w:rsidR="006146D4" w:rsidRPr="000811A9" w:rsidRDefault="006146D4" w:rsidP="006146D4">
      <w:pPr>
        <w:pStyle w:val="OWSNormal9pt"/>
        <w:rPr>
          <w:color w:val="auto"/>
          <w:szCs w:val="18"/>
        </w:rPr>
      </w:pPr>
      <w:r w:rsidRPr="000811A9">
        <w:rPr>
          <w:color w:val="auto"/>
          <w:szCs w:val="18"/>
        </w:rPr>
        <w:t xml:space="preserve">Minor instability, such as a small amount of rock breaking off the wellbore wall and falling into the well, is rarely a problem to drilling and can be tolerated in subsequent openhole logging or cementing operations. Major instability is caused by excessive rock failure such that the total volume of cuttings and failed rock materials (both amount and size of cavings) in the hole cannot be circulated out by the drilling fluid </w:t>
      </w:r>
      <w:r w:rsidRPr="000811A9">
        <w:rPr>
          <w:noProof/>
          <w:color w:val="auto"/>
          <w:szCs w:val="18"/>
        </w:rPr>
        <w:t>(Zoback 2007; Zoback et al. 1985)</w:t>
      </w:r>
      <w:r w:rsidRPr="000811A9">
        <w:rPr>
          <w:color w:val="auto"/>
          <w:szCs w:val="18"/>
        </w:rPr>
        <w:t xml:space="preserve">. </w:t>
      </w:r>
      <w:r w:rsidR="00457481" w:rsidRPr="000811A9">
        <w:rPr>
          <w:color w:val="auto"/>
          <w:szCs w:val="18"/>
        </w:rPr>
        <w:t>The w</w:t>
      </w:r>
      <w:r w:rsidRPr="000811A9">
        <w:rPr>
          <w:color w:val="auto"/>
          <w:szCs w:val="18"/>
        </w:rPr>
        <w:t>ellbore size can be enlarged significantly</w:t>
      </w:r>
      <w:r w:rsidR="00457481" w:rsidRPr="000811A9">
        <w:rPr>
          <w:color w:val="auto"/>
          <w:szCs w:val="18"/>
        </w:rPr>
        <w:t xml:space="preserve"> during drilling</w:t>
      </w:r>
      <w:r w:rsidRPr="000811A9">
        <w:rPr>
          <w:color w:val="auto"/>
          <w:szCs w:val="18"/>
        </w:rPr>
        <w:t xml:space="preserve">. This can result in </w:t>
      </w:r>
      <w:r w:rsidR="00CC3CB6" w:rsidRPr="000811A9">
        <w:rPr>
          <w:color w:val="auto"/>
          <w:szCs w:val="18"/>
        </w:rPr>
        <w:t xml:space="preserve">poor displacement of mud during cementing and </w:t>
      </w:r>
      <w:r w:rsidRPr="000811A9">
        <w:rPr>
          <w:color w:val="auto"/>
          <w:szCs w:val="18"/>
        </w:rPr>
        <w:t xml:space="preserve">a poor quality cement sheath behind the steel casing </w:t>
      </w:r>
      <w:r w:rsidRPr="000811A9">
        <w:rPr>
          <w:noProof/>
          <w:color w:val="auto"/>
          <w:szCs w:val="18"/>
        </w:rPr>
        <w:t>(Cook and Edwards 2009)</w:t>
      </w:r>
      <w:r w:rsidRPr="000811A9">
        <w:rPr>
          <w:color w:val="auto"/>
          <w:szCs w:val="18"/>
        </w:rPr>
        <w:t xml:space="preserve">. </w:t>
      </w:r>
      <w:r w:rsidR="00B6357C" w:rsidRPr="000811A9">
        <w:rPr>
          <w:color w:val="auto"/>
          <w:szCs w:val="18"/>
        </w:rPr>
        <w:fldChar w:fldCharType="begin" w:fldLock="1"/>
      </w:r>
      <w:r w:rsidR="008F7C2C" w:rsidRPr="000811A9">
        <w:rPr>
          <w:color w:val="auto"/>
          <w:szCs w:val="18"/>
        </w:rPr>
        <w:instrText xml:space="preserve"> REF _Ref437249971 \h </w:instrText>
      </w:r>
      <w:r w:rsidR="000811A9" w:rsidRPr="000811A9">
        <w:rPr>
          <w:color w:val="auto"/>
          <w:szCs w:val="18"/>
        </w:rPr>
        <w:instrText xml:space="preserve"> \* MERGEFORMAT </w:instrText>
      </w:r>
      <w:r w:rsidR="00B6357C" w:rsidRPr="000811A9">
        <w:rPr>
          <w:color w:val="auto"/>
          <w:szCs w:val="18"/>
        </w:rPr>
      </w:r>
      <w:r w:rsidR="00B6357C" w:rsidRPr="000811A9">
        <w:rPr>
          <w:color w:val="auto"/>
          <w:szCs w:val="18"/>
        </w:rPr>
        <w:fldChar w:fldCharType="separate"/>
      </w:r>
      <w:r w:rsidR="00D5162C" w:rsidRPr="00C51DCD">
        <w:rPr>
          <w:szCs w:val="18"/>
        </w:rPr>
        <w:t xml:space="preserve">Figure </w:t>
      </w:r>
      <w:r w:rsidR="00D5162C" w:rsidRPr="00A710A5">
        <w:rPr>
          <w:noProof/>
          <w:szCs w:val="18"/>
        </w:rPr>
        <w:t>2.2</w:t>
      </w:r>
      <w:r w:rsidR="00B6357C" w:rsidRPr="000811A9">
        <w:rPr>
          <w:color w:val="auto"/>
          <w:szCs w:val="18"/>
        </w:rPr>
        <w:fldChar w:fldCharType="end"/>
      </w:r>
      <w:r w:rsidR="008F7C2C" w:rsidRPr="000811A9">
        <w:rPr>
          <w:color w:val="auto"/>
          <w:szCs w:val="18"/>
        </w:rPr>
        <w:t xml:space="preserve"> </w:t>
      </w:r>
      <w:r w:rsidRPr="000811A9">
        <w:rPr>
          <w:color w:val="auto"/>
          <w:szCs w:val="18"/>
        </w:rPr>
        <w:t xml:space="preserve">shows an example of wellbore instability </w:t>
      </w:r>
      <w:r w:rsidR="00457481" w:rsidRPr="000811A9">
        <w:rPr>
          <w:color w:val="auto"/>
          <w:szCs w:val="18"/>
        </w:rPr>
        <w:t>issues</w:t>
      </w:r>
      <w:r w:rsidRPr="000811A9">
        <w:rPr>
          <w:color w:val="auto"/>
          <w:szCs w:val="18"/>
        </w:rPr>
        <w:t xml:space="preserve"> in a shale formation where the wellbore size was enlarged from </w:t>
      </w:r>
      <w:r w:rsidR="00846971" w:rsidRPr="000811A9">
        <w:rPr>
          <w:color w:val="auto"/>
          <w:szCs w:val="18"/>
        </w:rPr>
        <w:t>215.9mm (</w:t>
      </w:r>
      <w:r w:rsidRPr="000811A9">
        <w:rPr>
          <w:color w:val="auto"/>
          <w:szCs w:val="18"/>
        </w:rPr>
        <w:t>8.5 inches</w:t>
      </w:r>
      <w:r w:rsidR="00846971" w:rsidRPr="000811A9">
        <w:rPr>
          <w:color w:val="auto"/>
          <w:szCs w:val="18"/>
        </w:rPr>
        <w:t>)</w:t>
      </w:r>
      <w:r w:rsidR="00457481" w:rsidRPr="000811A9">
        <w:rPr>
          <w:color w:val="auto"/>
          <w:szCs w:val="18"/>
        </w:rPr>
        <w:t xml:space="preserve"> – i.e. the size of the drill bit –</w:t>
      </w:r>
      <w:r w:rsidRPr="000811A9">
        <w:rPr>
          <w:color w:val="auto"/>
          <w:szCs w:val="18"/>
        </w:rPr>
        <w:t xml:space="preserve"> to </w:t>
      </w:r>
      <w:r w:rsidR="00846971" w:rsidRPr="000811A9">
        <w:rPr>
          <w:color w:val="auto"/>
          <w:szCs w:val="18"/>
        </w:rPr>
        <w:t>635mm (</w:t>
      </w:r>
      <w:r w:rsidRPr="000811A9">
        <w:rPr>
          <w:color w:val="auto"/>
          <w:szCs w:val="18"/>
        </w:rPr>
        <w:t>25 inches</w:t>
      </w:r>
      <w:r w:rsidR="00846971" w:rsidRPr="000811A9">
        <w:rPr>
          <w:color w:val="auto"/>
          <w:szCs w:val="18"/>
        </w:rPr>
        <w:t>)</w:t>
      </w:r>
      <w:r w:rsidRPr="000811A9">
        <w:rPr>
          <w:color w:val="auto"/>
          <w:szCs w:val="18"/>
        </w:rPr>
        <w:t xml:space="preserve"> as measured on </w:t>
      </w:r>
      <w:r w:rsidR="0089492E" w:rsidRPr="000811A9">
        <w:rPr>
          <w:color w:val="auto"/>
          <w:szCs w:val="18"/>
        </w:rPr>
        <w:t>caliper</w:t>
      </w:r>
      <w:r w:rsidRPr="000811A9">
        <w:rPr>
          <w:color w:val="auto"/>
          <w:szCs w:val="18"/>
        </w:rPr>
        <w:t xml:space="preserve"> logs </w:t>
      </w:r>
      <w:r w:rsidRPr="000811A9">
        <w:rPr>
          <w:noProof/>
          <w:color w:val="auto"/>
          <w:szCs w:val="18"/>
        </w:rPr>
        <w:t>(Van Oort 2003)</w:t>
      </w:r>
      <w:r w:rsidRPr="000811A9">
        <w:rPr>
          <w:color w:val="auto"/>
          <w:szCs w:val="18"/>
        </w:rPr>
        <w:t>.</w:t>
      </w:r>
    </w:p>
    <w:p w14:paraId="65BAF650" w14:textId="77777777" w:rsidR="006146D4" w:rsidRPr="00F03FEF" w:rsidRDefault="006146D4" w:rsidP="006146D4">
      <w:pPr>
        <w:pStyle w:val="Body"/>
        <w:keepNext/>
        <w:jc w:val="center"/>
      </w:pPr>
      <w:r w:rsidRPr="00F03FEF">
        <w:rPr>
          <w:noProof/>
          <w:lang w:val="en-AU" w:eastAsia="en-AU"/>
        </w:rPr>
        <w:drawing>
          <wp:inline distT="0" distB="0" distL="0" distR="0" wp14:anchorId="65BAFC38" wp14:editId="353FADEF">
            <wp:extent cx="2102263" cy="3521947"/>
            <wp:effectExtent l="0" t="0" r="0" b="2540"/>
            <wp:docPr id="49" name="Picture 1" descr="Diagram of example wellbore instability"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102877" cy="3522975"/>
                    </a:xfrm>
                    <a:prstGeom prst="rect">
                      <a:avLst/>
                    </a:prstGeom>
                    <a:noFill/>
                    <a:ln w="9525">
                      <a:noFill/>
                      <a:miter lim="800000"/>
                      <a:headEnd/>
                      <a:tailEnd/>
                    </a:ln>
                  </pic:spPr>
                </pic:pic>
              </a:graphicData>
            </a:graphic>
          </wp:inline>
        </w:drawing>
      </w:r>
    </w:p>
    <w:p w14:paraId="65BAF651" w14:textId="77777777" w:rsidR="006146D4" w:rsidRPr="00891BC6" w:rsidRDefault="00B97153" w:rsidP="009F1290">
      <w:pPr>
        <w:pStyle w:val="Caption"/>
      </w:pPr>
      <w:bookmarkStart w:id="522" w:name="_Ref437249971"/>
      <w:bookmarkStart w:id="523" w:name="_Toc366246770"/>
      <w:bookmarkStart w:id="524" w:name="_Toc433992803"/>
      <w:bookmarkStart w:id="525" w:name="_Toc433992850"/>
      <w:bookmarkStart w:id="526" w:name="_Toc449469409"/>
      <w:r>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2</w:t>
      </w:r>
      <w:r w:rsidR="00ED677C">
        <w:fldChar w:fldCharType="end"/>
      </w:r>
      <w:bookmarkEnd w:id="522"/>
      <w:r>
        <w:t xml:space="preserve"> </w:t>
      </w:r>
      <w:r w:rsidR="006146D4" w:rsidRPr="00891BC6">
        <w:t>Example of wellbore instability</w:t>
      </w:r>
      <w:r w:rsidR="0097094C" w:rsidRPr="00891BC6">
        <w:t xml:space="preserve"> and washout</w:t>
      </w:r>
      <w:r w:rsidR="006146D4" w:rsidRPr="00891BC6">
        <w:t xml:space="preserve"> in shale formation (Van Oort 2003).</w:t>
      </w:r>
      <w:bookmarkEnd w:id="523"/>
      <w:bookmarkEnd w:id="524"/>
      <w:bookmarkEnd w:id="525"/>
      <w:bookmarkEnd w:id="526"/>
    </w:p>
    <w:p w14:paraId="65BAF652" w14:textId="77777777" w:rsidR="006146D4" w:rsidRPr="00E4780F" w:rsidRDefault="006146D4" w:rsidP="00E4780F">
      <w:pPr>
        <w:pStyle w:val="Heading4"/>
        <w:ind w:left="0" w:firstLine="0"/>
      </w:pPr>
      <w:r w:rsidRPr="00E4780F">
        <w:t>Safe Mud Weight Window</w:t>
      </w:r>
    </w:p>
    <w:p w14:paraId="65BAF653" w14:textId="77777777" w:rsidR="006146D4" w:rsidRPr="000811A9" w:rsidRDefault="006146D4" w:rsidP="006146D4">
      <w:pPr>
        <w:pStyle w:val="OWSNormal9pt"/>
        <w:rPr>
          <w:color w:val="auto"/>
          <w:szCs w:val="18"/>
        </w:rPr>
      </w:pPr>
      <w:r w:rsidRPr="000811A9">
        <w:rPr>
          <w:color w:val="auto"/>
          <w:szCs w:val="18"/>
        </w:rPr>
        <w:t xml:space="preserve">As shown in </w:t>
      </w:r>
      <w:r w:rsidR="000811A9" w:rsidRPr="000811A9">
        <w:rPr>
          <w:szCs w:val="18"/>
        </w:rPr>
        <w:fldChar w:fldCharType="begin" w:fldLock="1"/>
      </w:r>
      <w:r w:rsidR="000811A9" w:rsidRPr="000811A9">
        <w:rPr>
          <w:szCs w:val="18"/>
        </w:rPr>
        <w:instrText xml:space="preserve"> REF _Ref422601732 \h  \* MERGEFORMAT </w:instrText>
      </w:r>
      <w:r w:rsidR="000811A9" w:rsidRPr="000811A9">
        <w:rPr>
          <w:szCs w:val="18"/>
        </w:rPr>
      </w:r>
      <w:r w:rsidR="000811A9" w:rsidRPr="000811A9">
        <w:rPr>
          <w:szCs w:val="18"/>
        </w:rPr>
        <w:fldChar w:fldCharType="separate"/>
      </w:r>
      <w:r w:rsidR="00D5162C" w:rsidRPr="00A710A5">
        <w:rPr>
          <w:color w:val="auto"/>
          <w:szCs w:val="18"/>
        </w:rPr>
        <w:t xml:space="preserve">Figure </w:t>
      </w:r>
      <w:r w:rsidR="00D5162C" w:rsidRPr="00A710A5">
        <w:rPr>
          <w:noProof/>
          <w:color w:val="auto"/>
          <w:szCs w:val="18"/>
        </w:rPr>
        <w:t>2.1</w:t>
      </w:r>
      <w:r w:rsidR="000811A9" w:rsidRPr="000811A9">
        <w:rPr>
          <w:szCs w:val="18"/>
        </w:rPr>
        <w:fldChar w:fldCharType="end"/>
      </w:r>
      <w:r w:rsidRPr="000811A9">
        <w:rPr>
          <w:color w:val="auto"/>
          <w:szCs w:val="18"/>
        </w:rPr>
        <w:t>, the lower bound of the safe mud weight window is the formation/reservoir pore pressure</w:t>
      </w:r>
      <w:r w:rsidR="00FD4B39">
        <w:rPr>
          <w:color w:val="auto"/>
          <w:szCs w:val="18"/>
        </w:rPr>
        <w:t xml:space="preserve"> in conventional overbalanced drilling</w:t>
      </w:r>
      <w:r w:rsidRPr="000811A9">
        <w:rPr>
          <w:color w:val="auto"/>
          <w:szCs w:val="18"/>
        </w:rPr>
        <w:t xml:space="preserve">. For coal seams, the reservoir pore pressure has been reported to vary from near normal water pressure gradient </w:t>
      </w:r>
      <w:r w:rsidRPr="000811A9">
        <w:rPr>
          <w:noProof/>
          <w:color w:val="auto"/>
          <w:szCs w:val="18"/>
        </w:rPr>
        <w:t>(Cunnington and Hed</w:t>
      </w:r>
      <w:r w:rsidR="0097094C" w:rsidRPr="000811A9">
        <w:rPr>
          <w:noProof/>
          <w:color w:val="auto"/>
          <w:szCs w:val="18"/>
        </w:rPr>
        <w:t>ger 2010; Johnson et al. 2010</w:t>
      </w:r>
      <w:r w:rsidRPr="000811A9">
        <w:rPr>
          <w:noProof/>
          <w:color w:val="auto"/>
          <w:szCs w:val="18"/>
        </w:rPr>
        <w:t>; Meng et al. 2011)</w:t>
      </w:r>
      <w:r w:rsidRPr="000811A9">
        <w:rPr>
          <w:color w:val="auto"/>
          <w:szCs w:val="18"/>
        </w:rPr>
        <w:t xml:space="preserve"> to highly over pressur</w:t>
      </w:r>
      <w:r w:rsidR="00184E4A" w:rsidRPr="000811A9">
        <w:rPr>
          <w:color w:val="auto"/>
          <w:szCs w:val="18"/>
        </w:rPr>
        <w:t>is</w:t>
      </w:r>
      <w:r w:rsidRPr="000811A9">
        <w:rPr>
          <w:color w:val="auto"/>
          <w:szCs w:val="18"/>
        </w:rPr>
        <w:t xml:space="preserve">ed </w:t>
      </w:r>
      <w:r w:rsidRPr="000811A9">
        <w:rPr>
          <w:noProof/>
          <w:color w:val="auto"/>
          <w:szCs w:val="18"/>
        </w:rPr>
        <w:t>(Decker and Horner 1987; Kaiser and Ayers 1994; Logan 1993)</w:t>
      </w:r>
      <w:r w:rsidRPr="000811A9">
        <w:rPr>
          <w:color w:val="auto"/>
          <w:szCs w:val="18"/>
        </w:rPr>
        <w:t xml:space="preserve">. For example, in the Fruitland Formation of the San Juan Basin, USA, the pore pressure gradient ranges from </w:t>
      </w:r>
      <w:r w:rsidR="00846971" w:rsidRPr="000811A9">
        <w:rPr>
          <w:color w:val="auto"/>
          <w:szCs w:val="18"/>
        </w:rPr>
        <w:t>6.8 kPa</w:t>
      </w:r>
      <w:r w:rsidR="006B51A4" w:rsidRPr="000811A9">
        <w:rPr>
          <w:color w:val="auto"/>
          <w:szCs w:val="18"/>
        </w:rPr>
        <w:t>/m</w:t>
      </w:r>
      <w:r w:rsidR="00846971" w:rsidRPr="000811A9">
        <w:rPr>
          <w:color w:val="auto"/>
          <w:szCs w:val="18"/>
        </w:rPr>
        <w:t xml:space="preserve"> to </w:t>
      </w:r>
      <w:r w:rsidR="006B51A4" w:rsidRPr="000811A9">
        <w:rPr>
          <w:color w:val="auto"/>
          <w:szCs w:val="18"/>
        </w:rPr>
        <w:t>9.5 kPa/m (</w:t>
      </w:r>
      <w:r w:rsidRPr="000811A9">
        <w:rPr>
          <w:color w:val="auto"/>
          <w:szCs w:val="18"/>
        </w:rPr>
        <w:t>0.30 to 0.40 psi/ft</w:t>
      </w:r>
      <w:r w:rsidR="006B51A4" w:rsidRPr="000811A9">
        <w:rPr>
          <w:color w:val="auto"/>
          <w:szCs w:val="18"/>
        </w:rPr>
        <w:t>)</w:t>
      </w:r>
      <w:r w:rsidRPr="000811A9">
        <w:rPr>
          <w:color w:val="auto"/>
          <w:szCs w:val="18"/>
        </w:rPr>
        <w:t xml:space="preserve"> (</w:t>
      </w:r>
      <w:r w:rsidR="0089492E" w:rsidRPr="000811A9">
        <w:rPr>
          <w:color w:val="auto"/>
          <w:szCs w:val="18"/>
        </w:rPr>
        <w:t>underpressur</w:t>
      </w:r>
      <w:r w:rsidR="00184E4A" w:rsidRPr="000811A9">
        <w:rPr>
          <w:color w:val="auto"/>
          <w:szCs w:val="18"/>
        </w:rPr>
        <w:t>is</w:t>
      </w:r>
      <w:r w:rsidR="0089492E" w:rsidRPr="000811A9">
        <w:rPr>
          <w:color w:val="auto"/>
          <w:szCs w:val="18"/>
        </w:rPr>
        <w:t>ed</w:t>
      </w:r>
      <w:r w:rsidRPr="000811A9">
        <w:rPr>
          <w:color w:val="auto"/>
          <w:szCs w:val="18"/>
        </w:rPr>
        <w:t xml:space="preserve">) in the south to </w:t>
      </w:r>
      <w:r w:rsidR="006B51A4" w:rsidRPr="000811A9">
        <w:rPr>
          <w:color w:val="auto"/>
          <w:szCs w:val="18"/>
        </w:rPr>
        <w:t>9.95 kPa/m to 14.2 kPa/m (</w:t>
      </w:r>
      <w:r w:rsidRPr="000811A9">
        <w:rPr>
          <w:color w:val="auto"/>
          <w:szCs w:val="18"/>
        </w:rPr>
        <w:t>0.44 to 0.63 psi/ft</w:t>
      </w:r>
      <w:r w:rsidR="006B51A4" w:rsidRPr="000811A9">
        <w:rPr>
          <w:color w:val="auto"/>
          <w:szCs w:val="18"/>
        </w:rPr>
        <w:t>)</w:t>
      </w:r>
      <w:r w:rsidRPr="000811A9">
        <w:rPr>
          <w:color w:val="auto"/>
          <w:szCs w:val="18"/>
        </w:rPr>
        <w:t xml:space="preserve"> (</w:t>
      </w:r>
      <w:r w:rsidR="0089492E" w:rsidRPr="000811A9">
        <w:rPr>
          <w:color w:val="auto"/>
          <w:szCs w:val="18"/>
        </w:rPr>
        <w:t>overpressur</w:t>
      </w:r>
      <w:r w:rsidR="00184E4A" w:rsidRPr="000811A9">
        <w:rPr>
          <w:color w:val="auto"/>
          <w:szCs w:val="18"/>
        </w:rPr>
        <w:t>ised</w:t>
      </w:r>
      <w:r w:rsidRPr="000811A9">
        <w:rPr>
          <w:color w:val="auto"/>
          <w:szCs w:val="18"/>
        </w:rPr>
        <w:t xml:space="preserve">) in the north central part of the basin. When the drilling fluid pressure inside the borehole is less than the formation pore pressure, formation fluid influx into the borehole takes place. </w:t>
      </w:r>
      <w:r w:rsidR="00FD4B39">
        <w:rPr>
          <w:color w:val="auto"/>
          <w:szCs w:val="18"/>
        </w:rPr>
        <w:t xml:space="preserve">Uncontrolled formation fluid influx compromises </w:t>
      </w:r>
      <w:r w:rsidRPr="000811A9">
        <w:rPr>
          <w:color w:val="auto"/>
          <w:szCs w:val="18"/>
        </w:rPr>
        <w:t>well integrity.</w:t>
      </w:r>
    </w:p>
    <w:p w14:paraId="65BAF654" w14:textId="77777777" w:rsidR="006146D4" w:rsidRPr="000811A9" w:rsidRDefault="006146D4" w:rsidP="006146D4">
      <w:pPr>
        <w:pStyle w:val="OWSNormal9pt"/>
        <w:rPr>
          <w:color w:val="auto"/>
          <w:szCs w:val="18"/>
        </w:rPr>
      </w:pPr>
      <w:r w:rsidRPr="000811A9">
        <w:rPr>
          <w:color w:val="auto"/>
          <w:szCs w:val="18"/>
        </w:rPr>
        <w:t xml:space="preserve">The upper bound of the safe mud weight window is the formation breakdown pressure (or fracture gradient) that is determined from the in-situ stresses, formation properties and well trajectory. When the drilling fluid pressure is greater than the fracture gradient, uncontrolled massive drilling fluid losses into the formation can take place, resulting in significant well integrity issues from the openhole. </w:t>
      </w:r>
    </w:p>
    <w:p w14:paraId="65BAF655" w14:textId="77777777" w:rsidR="006146D4" w:rsidRPr="000811A9" w:rsidRDefault="00E63F22" w:rsidP="006146D4">
      <w:pPr>
        <w:pStyle w:val="OWSNormal9pt"/>
        <w:rPr>
          <w:color w:val="auto"/>
          <w:szCs w:val="18"/>
          <w:lang w:eastAsia="zh-CN"/>
        </w:rPr>
      </w:pPr>
      <w:r w:rsidRPr="000811A9">
        <w:rPr>
          <w:color w:val="auto"/>
          <w:szCs w:val="18"/>
          <w:lang w:eastAsia="zh-CN"/>
        </w:rPr>
        <w:t xml:space="preserve">To reduce risks of compromised well integrity during drilling, several tests have been designed, including leak-off-tests (LOT). </w:t>
      </w:r>
      <w:r w:rsidR="006146D4" w:rsidRPr="000811A9">
        <w:rPr>
          <w:color w:val="auto"/>
          <w:szCs w:val="18"/>
          <w:lang w:eastAsia="zh-CN"/>
        </w:rPr>
        <w:t>Leak-off tests have traditionally been used to measure the formation fracture gradient. In the early stage of a field development, LOT tests are routinely conducted prior to drilling a new hole section. After cementing the casing</w:t>
      </w:r>
      <w:r w:rsidR="00722889" w:rsidRPr="000811A9">
        <w:rPr>
          <w:color w:val="auto"/>
          <w:szCs w:val="18"/>
          <w:lang w:eastAsia="zh-CN"/>
        </w:rPr>
        <w:t>,</w:t>
      </w:r>
      <w:r w:rsidR="006146D4" w:rsidRPr="000811A9">
        <w:rPr>
          <w:color w:val="auto"/>
          <w:szCs w:val="18"/>
          <w:lang w:eastAsia="zh-CN"/>
        </w:rPr>
        <w:t xml:space="preserve"> approximately three met</w:t>
      </w:r>
      <w:r w:rsidR="0020580A">
        <w:rPr>
          <w:color w:val="auto"/>
          <w:szCs w:val="18"/>
          <w:lang w:eastAsia="zh-CN"/>
        </w:rPr>
        <w:t>r</w:t>
      </w:r>
      <w:r w:rsidR="006146D4" w:rsidRPr="000811A9">
        <w:rPr>
          <w:color w:val="auto"/>
          <w:szCs w:val="18"/>
          <w:lang w:eastAsia="zh-CN"/>
        </w:rPr>
        <w:t>es (or ten feet) of fresh formation is drilled below the casing shoe. Pressure is applied to the casing and into the freshly drilled openhole at a slow and constant pump rate while the well is shut in to measure the response of the formation. Initially, the pressure builds up linearly as the drilling fluid is pumped. As pumping continues, the pressure in the wellbore continues to build up until a fracture is induced in the wellbore wall. Once a fracture is created, the slope of the pressure versus time (or volume) curve decreases in response to the increased volume and system compliance associated with the fracture. The point at which the slope changes is traditionally known as the leak off point (LOP) and is taken to represent the fracture gradient. The standard LOT is typically stopped shortly after the LOP is passed.</w:t>
      </w:r>
      <w:r w:rsidR="00A7350F" w:rsidRPr="000811A9">
        <w:rPr>
          <w:color w:val="auto"/>
          <w:szCs w:val="18"/>
          <w:lang w:eastAsia="zh-CN"/>
        </w:rPr>
        <w:t xml:space="preserve"> The elevated mud pressure during the LOT </w:t>
      </w:r>
      <w:r w:rsidRPr="000811A9">
        <w:rPr>
          <w:color w:val="auto"/>
          <w:szCs w:val="18"/>
          <w:lang w:eastAsia="zh-CN"/>
        </w:rPr>
        <w:t xml:space="preserve">is </w:t>
      </w:r>
      <w:r w:rsidR="00A7350F" w:rsidRPr="000811A9">
        <w:rPr>
          <w:color w:val="auto"/>
          <w:szCs w:val="18"/>
          <w:lang w:eastAsia="zh-CN"/>
        </w:rPr>
        <w:t xml:space="preserve">not only </w:t>
      </w:r>
      <w:r w:rsidRPr="000811A9">
        <w:rPr>
          <w:color w:val="auto"/>
          <w:szCs w:val="18"/>
          <w:lang w:eastAsia="zh-CN"/>
        </w:rPr>
        <w:t xml:space="preserve">applied </w:t>
      </w:r>
      <w:r w:rsidR="00A7350F" w:rsidRPr="000811A9">
        <w:rPr>
          <w:color w:val="auto"/>
          <w:szCs w:val="18"/>
          <w:lang w:eastAsia="zh-CN"/>
        </w:rPr>
        <w:t xml:space="preserve">to the fresh formation drilled below the casing shoe, but to the entire well. This </w:t>
      </w:r>
      <w:r w:rsidR="003809DC" w:rsidRPr="000811A9">
        <w:rPr>
          <w:color w:val="auto"/>
          <w:szCs w:val="18"/>
          <w:lang w:eastAsia="zh-CN"/>
        </w:rPr>
        <w:t>may</w:t>
      </w:r>
      <w:r w:rsidR="00A7350F" w:rsidRPr="000811A9">
        <w:rPr>
          <w:color w:val="auto"/>
          <w:szCs w:val="18"/>
          <w:lang w:eastAsia="zh-CN"/>
        </w:rPr>
        <w:t xml:space="preserve"> impact on the cement sheath and cement bonds behind the newly cemented casing.</w:t>
      </w:r>
    </w:p>
    <w:p w14:paraId="65BAF656" w14:textId="77777777" w:rsidR="006146D4" w:rsidRPr="000811A9" w:rsidRDefault="006146D4" w:rsidP="006146D4">
      <w:pPr>
        <w:pStyle w:val="OWSNormal9pt"/>
        <w:rPr>
          <w:color w:val="auto"/>
          <w:szCs w:val="18"/>
        </w:rPr>
      </w:pPr>
      <w:r w:rsidRPr="000811A9">
        <w:rPr>
          <w:color w:val="auto"/>
          <w:szCs w:val="18"/>
        </w:rPr>
        <w:t xml:space="preserve">One challenge with respect to drilling coal seam gas wells in Queensland is encountering loss zones during drilling and cementing operations </w:t>
      </w:r>
      <w:r w:rsidRPr="000811A9">
        <w:rPr>
          <w:noProof/>
          <w:color w:val="auto"/>
          <w:szCs w:val="18"/>
        </w:rPr>
        <w:t>(Tan et al. 2012)</w:t>
      </w:r>
      <w:r w:rsidRPr="000811A9">
        <w:rPr>
          <w:color w:val="auto"/>
          <w:szCs w:val="18"/>
        </w:rPr>
        <w:t>. In one well, minor to moderate dynamic losses were encountered while drilling the high angle (70</w:t>
      </w:r>
      <w:r w:rsidRPr="000811A9">
        <w:rPr>
          <w:color w:val="auto"/>
          <w:szCs w:val="18"/>
          <w:vertAlign w:val="superscript"/>
        </w:rPr>
        <w:t>o</w:t>
      </w:r>
      <w:r w:rsidRPr="000811A9">
        <w:rPr>
          <w:color w:val="auto"/>
          <w:szCs w:val="18"/>
        </w:rPr>
        <w:t xml:space="preserve"> </w:t>
      </w:r>
      <w:r w:rsidR="001C335C" w:rsidRPr="000811A9">
        <w:rPr>
          <w:szCs w:val="18"/>
        </w:rPr>
        <w:t>–</w:t>
      </w:r>
      <w:r w:rsidRPr="000811A9">
        <w:rPr>
          <w:color w:val="auto"/>
          <w:szCs w:val="18"/>
        </w:rPr>
        <w:t xml:space="preserve"> 85</w:t>
      </w:r>
      <w:r w:rsidRPr="000811A9">
        <w:rPr>
          <w:color w:val="auto"/>
          <w:szCs w:val="18"/>
          <w:vertAlign w:val="superscript"/>
        </w:rPr>
        <w:t>o</w:t>
      </w:r>
      <w:r w:rsidRPr="000811A9">
        <w:rPr>
          <w:color w:val="auto"/>
          <w:szCs w:val="18"/>
        </w:rPr>
        <w:t xml:space="preserve">) </w:t>
      </w:r>
      <w:r w:rsidR="006B51A4" w:rsidRPr="000811A9">
        <w:rPr>
          <w:color w:val="auto"/>
          <w:szCs w:val="18"/>
        </w:rPr>
        <w:t>215.9mm (8.5 inches)</w:t>
      </w:r>
      <w:r w:rsidRPr="000811A9">
        <w:rPr>
          <w:color w:val="auto"/>
          <w:szCs w:val="18"/>
        </w:rPr>
        <w:t xml:space="preserve"> production hole section using a</w:t>
      </w:r>
      <w:r w:rsidR="006B51A4" w:rsidRPr="000811A9">
        <w:rPr>
          <w:color w:val="auto"/>
          <w:szCs w:val="18"/>
        </w:rPr>
        <w:t xml:space="preserve"> 1.05SG</w:t>
      </w:r>
      <w:r w:rsidRPr="000811A9">
        <w:rPr>
          <w:color w:val="auto"/>
          <w:szCs w:val="18"/>
        </w:rPr>
        <w:t xml:space="preserve"> </w:t>
      </w:r>
      <w:r w:rsidR="006B51A4" w:rsidRPr="000811A9">
        <w:rPr>
          <w:color w:val="auto"/>
          <w:szCs w:val="18"/>
        </w:rPr>
        <w:t>(</w:t>
      </w:r>
      <w:r w:rsidRPr="000811A9">
        <w:rPr>
          <w:color w:val="auto"/>
          <w:szCs w:val="18"/>
        </w:rPr>
        <w:t>8.8 pounds per gallon)</w:t>
      </w:r>
      <w:r w:rsidR="006B51A4" w:rsidRPr="000811A9">
        <w:rPr>
          <w:color w:val="auto"/>
          <w:szCs w:val="18"/>
        </w:rPr>
        <w:t xml:space="preserve"> water based mud system</w:t>
      </w:r>
      <w:r w:rsidRPr="000811A9">
        <w:rPr>
          <w:color w:val="auto"/>
          <w:szCs w:val="18"/>
        </w:rPr>
        <w:t>. As soon as a drilling fluid loss is detected, a lost circulation material (LCM) is added to the drilling fluid. LCM is cellulose material and prevents fluid loss by blocking the pores and fractures in the formation rock with cellulose particles. In cases where drilling fluid loss is too severe and the LCM does not work, the hole is completely sealed with a cement plug, before being re-drilled.</w:t>
      </w:r>
    </w:p>
    <w:p w14:paraId="65BAF657" w14:textId="77777777" w:rsidR="006146D4" w:rsidRPr="000811A9" w:rsidRDefault="006146D4" w:rsidP="006146D4">
      <w:pPr>
        <w:pStyle w:val="OWSNormal9pt"/>
        <w:rPr>
          <w:color w:val="auto"/>
          <w:szCs w:val="18"/>
        </w:rPr>
      </w:pPr>
      <w:r w:rsidRPr="000811A9">
        <w:rPr>
          <w:color w:val="auto"/>
          <w:szCs w:val="18"/>
        </w:rPr>
        <w:t xml:space="preserve">The standard drilling fluid currently used in the CSG industry </w:t>
      </w:r>
      <w:r w:rsidR="00B6221F" w:rsidRPr="000811A9">
        <w:rPr>
          <w:color w:val="auto"/>
          <w:szCs w:val="18"/>
        </w:rPr>
        <w:t xml:space="preserve">in Australia </w:t>
      </w:r>
      <w:r w:rsidRPr="000811A9">
        <w:rPr>
          <w:color w:val="auto"/>
          <w:szCs w:val="18"/>
        </w:rPr>
        <w:t>is water-based</w:t>
      </w:r>
      <w:r w:rsidR="00A61FCB" w:rsidRPr="000811A9">
        <w:rPr>
          <w:color w:val="auto"/>
          <w:szCs w:val="18"/>
        </w:rPr>
        <w:t>, whereas oil-based and synthetic-based fluids are not permitted due to environmental concerns</w:t>
      </w:r>
      <w:r w:rsidRPr="000811A9">
        <w:rPr>
          <w:color w:val="auto"/>
          <w:szCs w:val="18"/>
        </w:rPr>
        <w:t xml:space="preserve"> </w:t>
      </w:r>
      <w:r w:rsidRPr="000811A9">
        <w:rPr>
          <w:noProof/>
          <w:color w:val="auto"/>
          <w:szCs w:val="18"/>
        </w:rPr>
        <w:t>(NSW Code of Practice 2012</w:t>
      </w:r>
      <w:r w:rsidR="00A61FCB" w:rsidRPr="000811A9">
        <w:rPr>
          <w:noProof/>
          <w:color w:val="auto"/>
          <w:szCs w:val="18"/>
        </w:rPr>
        <w:t>: QLD Department of Environment and Heritage Protection 2013</w:t>
      </w:r>
      <w:r w:rsidRPr="000811A9">
        <w:rPr>
          <w:noProof/>
          <w:color w:val="auto"/>
          <w:szCs w:val="18"/>
        </w:rPr>
        <w:t>)</w:t>
      </w:r>
      <w:r w:rsidRPr="000811A9">
        <w:rPr>
          <w:color w:val="auto"/>
          <w:szCs w:val="18"/>
        </w:rPr>
        <w:t>. The drilling fluid is generally a mixture of water, clays, fluid loss control additives, density control additives, and viscosifiers. Potassium chloride is often used as a weighting agent and to help control swelling clays. Organic polymers or clay may be added to the base fluid to raise the viscosity and aid in removal of drill cuttings.</w:t>
      </w:r>
    </w:p>
    <w:p w14:paraId="65BAF658" w14:textId="77777777" w:rsidR="006146D4" w:rsidRPr="00091AE9" w:rsidRDefault="006146D4" w:rsidP="00091AE9">
      <w:pPr>
        <w:pStyle w:val="Heading3"/>
        <w:ind w:left="0" w:firstLine="0"/>
      </w:pPr>
      <w:bookmarkStart w:id="527" w:name="_Toc447635374"/>
      <w:bookmarkStart w:id="528" w:name="_Toc449104422"/>
      <w:r w:rsidRPr="00091AE9">
        <w:t>Running casing and cementing</w:t>
      </w:r>
      <w:bookmarkEnd w:id="527"/>
      <w:bookmarkEnd w:id="528"/>
    </w:p>
    <w:p w14:paraId="65BAF659" w14:textId="77777777" w:rsidR="006146D4" w:rsidRPr="002B3F50" w:rsidRDefault="006146D4" w:rsidP="006146D4">
      <w:pPr>
        <w:pStyle w:val="OWSNormal9pt"/>
        <w:rPr>
          <w:color w:val="auto"/>
          <w:szCs w:val="18"/>
        </w:rPr>
      </w:pPr>
      <w:r w:rsidRPr="002B3F50">
        <w:rPr>
          <w:color w:val="auto"/>
          <w:szCs w:val="18"/>
        </w:rPr>
        <w:t>Once a CSG well is drilled to the designed depth, a steel casing string is run into the borehole and cemented into the ground (</w:t>
      </w:r>
      <w:r w:rsidR="000811A9" w:rsidRPr="002B3F50">
        <w:rPr>
          <w:szCs w:val="18"/>
        </w:rPr>
        <w:fldChar w:fldCharType="begin" w:fldLock="1"/>
      </w:r>
      <w:r w:rsidR="000811A9" w:rsidRPr="002B3F50">
        <w:rPr>
          <w:szCs w:val="18"/>
        </w:rPr>
        <w:instrText xml:space="preserve"> REF _Ref422608836 \h  \* MERGEFORMAT </w:instrText>
      </w:r>
      <w:r w:rsidR="000811A9" w:rsidRPr="002B3F50">
        <w:rPr>
          <w:szCs w:val="18"/>
        </w:rPr>
      </w:r>
      <w:r w:rsidR="000811A9" w:rsidRPr="002B3F50">
        <w:rPr>
          <w:szCs w:val="18"/>
        </w:rPr>
        <w:fldChar w:fldCharType="separate"/>
      </w:r>
      <w:r w:rsidR="00D5162C" w:rsidRPr="00A710A5">
        <w:rPr>
          <w:color w:val="auto"/>
          <w:szCs w:val="18"/>
        </w:rPr>
        <w:t xml:space="preserve">Figure </w:t>
      </w:r>
      <w:r w:rsidR="00D5162C" w:rsidRPr="00A710A5">
        <w:rPr>
          <w:noProof/>
          <w:color w:val="auto"/>
          <w:szCs w:val="18"/>
        </w:rPr>
        <w:t>2.3</w:t>
      </w:r>
      <w:r w:rsidR="000811A9" w:rsidRPr="002B3F50">
        <w:rPr>
          <w:szCs w:val="18"/>
        </w:rPr>
        <w:fldChar w:fldCharType="end"/>
      </w:r>
      <w:r w:rsidRPr="002B3F50">
        <w:rPr>
          <w:color w:val="auto"/>
          <w:szCs w:val="18"/>
        </w:rPr>
        <w:t xml:space="preserve">). Poor cementing, leaking through casing connections, and cement sheath degradation and casing corrosion are some of the risks that could compromise well integrity. This </w:t>
      </w:r>
      <w:r w:rsidR="002C1BF4" w:rsidRPr="002B3F50">
        <w:rPr>
          <w:color w:val="auto"/>
          <w:szCs w:val="18"/>
        </w:rPr>
        <w:t xml:space="preserve">section </w:t>
      </w:r>
      <w:r w:rsidRPr="002B3F50">
        <w:rPr>
          <w:color w:val="auto"/>
          <w:szCs w:val="18"/>
        </w:rPr>
        <w:t>discusses some of the well failure</w:t>
      </w:r>
      <w:r w:rsidR="00A7350F" w:rsidRPr="002B3F50">
        <w:rPr>
          <w:color w:val="auto"/>
          <w:szCs w:val="18"/>
        </w:rPr>
        <w:t xml:space="preserve"> mechanisms</w:t>
      </w:r>
      <w:r w:rsidR="003809DC" w:rsidRPr="002B3F50">
        <w:rPr>
          <w:color w:val="auto"/>
          <w:szCs w:val="18"/>
        </w:rPr>
        <w:t xml:space="preserve"> associated with running casing and cementing the annulus</w:t>
      </w:r>
      <w:r w:rsidRPr="002B3F50">
        <w:rPr>
          <w:color w:val="auto"/>
          <w:szCs w:val="18"/>
        </w:rPr>
        <w:t xml:space="preserve">. </w:t>
      </w:r>
    </w:p>
    <w:p w14:paraId="65BAF65A" w14:textId="77777777" w:rsidR="006146D4" w:rsidRPr="00F03FEF" w:rsidRDefault="006146D4" w:rsidP="006146D4">
      <w:pPr>
        <w:pStyle w:val="Body"/>
        <w:keepNext/>
        <w:jc w:val="center"/>
      </w:pPr>
      <w:r w:rsidRPr="00F03FEF">
        <w:rPr>
          <w:noProof/>
          <w:lang w:val="en-AU" w:eastAsia="en-AU"/>
        </w:rPr>
        <w:drawing>
          <wp:inline distT="0" distB="0" distL="0" distR="0" wp14:anchorId="65BAFC3A" wp14:editId="003AC292">
            <wp:extent cx="4346121" cy="2640781"/>
            <wp:effectExtent l="0" t="0" r="0" b="7620"/>
            <wp:docPr id="66" name="Picture 1" descr="Diagram of well and casing."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b="6158"/>
                    <a:stretch>
                      <a:fillRect/>
                    </a:stretch>
                  </pic:blipFill>
                  <pic:spPr bwMode="auto">
                    <a:xfrm>
                      <a:off x="0" y="0"/>
                      <a:ext cx="4347866" cy="2641841"/>
                    </a:xfrm>
                    <a:prstGeom prst="rect">
                      <a:avLst/>
                    </a:prstGeom>
                    <a:noFill/>
                    <a:ln w="9525">
                      <a:noFill/>
                      <a:miter lim="800000"/>
                      <a:headEnd/>
                      <a:tailEnd/>
                    </a:ln>
                  </pic:spPr>
                </pic:pic>
              </a:graphicData>
            </a:graphic>
          </wp:inline>
        </w:drawing>
      </w:r>
    </w:p>
    <w:p w14:paraId="65BAF65B" w14:textId="77777777" w:rsidR="006146D4" w:rsidRPr="009329F0" w:rsidRDefault="006146D4" w:rsidP="009F1290">
      <w:pPr>
        <w:pStyle w:val="Caption"/>
      </w:pPr>
      <w:bookmarkStart w:id="529" w:name="_Ref422608836"/>
      <w:bookmarkStart w:id="530" w:name="_Toc366246779"/>
      <w:bookmarkStart w:id="531" w:name="_Toc433992851"/>
      <w:bookmarkStart w:id="532" w:name="_Toc449469410"/>
      <w:r w:rsidRPr="009329F0">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3</w:t>
      </w:r>
      <w:r w:rsidR="00ED677C">
        <w:fldChar w:fldCharType="end"/>
      </w:r>
      <w:bookmarkEnd w:id="529"/>
      <w:r w:rsidRPr="009329F0">
        <w:t xml:space="preserve">. Cement pumped </w:t>
      </w:r>
      <w:r w:rsidR="003809DC" w:rsidRPr="009329F0">
        <w:t>down the hole and forced up the annulus</w:t>
      </w:r>
      <w:r w:rsidRPr="009329F0">
        <w:t xml:space="preserve"> between the rock (gravel </w:t>
      </w:r>
      <w:r w:rsidR="001A40AE" w:rsidRPr="009329F0">
        <w:t>etc.</w:t>
      </w:r>
      <w:r w:rsidRPr="009329F0">
        <w:t>) and casing – indicative diagram only (APPEA</w:t>
      </w:r>
      <w:r w:rsidR="00D2352E" w:rsidRPr="009329F0">
        <w:t>, 2012</w:t>
      </w:r>
      <w:r w:rsidRPr="009329F0">
        <w:t>)</w:t>
      </w:r>
      <w:bookmarkEnd w:id="530"/>
      <w:bookmarkEnd w:id="531"/>
      <w:r w:rsidR="00935594">
        <w:t>.</w:t>
      </w:r>
      <w:bookmarkEnd w:id="532"/>
    </w:p>
    <w:p w14:paraId="65BAF65C" w14:textId="77777777" w:rsidR="006146D4" w:rsidRPr="00E4780F" w:rsidRDefault="006146D4" w:rsidP="00E4780F">
      <w:pPr>
        <w:pStyle w:val="Heading4"/>
      </w:pPr>
      <w:bookmarkStart w:id="533" w:name="_Toc359313561"/>
      <w:bookmarkStart w:id="534" w:name="_Toc359313606"/>
      <w:bookmarkStart w:id="535" w:name="_Toc366247766"/>
      <w:r w:rsidRPr="00E4780F">
        <w:t>Challenges in cementing CSG wells</w:t>
      </w:r>
      <w:bookmarkEnd w:id="533"/>
      <w:bookmarkEnd w:id="534"/>
      <w:bookmarkEnd w:id="535"/>
    </w:p>
    <w:p w14:paraId="65BAF65D" w14:textId="77777777" w:rsidR="006146D4" w:rsidRPr="002B3F50" w:rsidRDefault="006146D4" w:rsidP="006146D4">
      <w:pPr>
        <w:pStyle w:val="OWSNormal9pt"/>
        <w:rPr>
          <w:color w:val="auto"/>
          <w:szCs w:val="18"/>
        </w:rPr>
      </w:pPr>
      <w:r w:rsidRPr="002B3F50">
        <w:rPr>
          <w:color w:val="auto"/>
          <w:szCs w:val="18"/>
        </w:rPr>
        <w:t xml:space="preserve">As shown in </w:t>
      </w:r>
      <w:r w:rsidR="000811A9" w:rsidRPr="002B3F50">
        <w:rPr>
          <w:szCs w:val="18"/>
        </w:rPr>
        <w:fldChar w:fldCharType="begin" w:fldLock="1"/>
      </w:r>
      <w:r w:rsidR="000811A9" w:rsidRPr="002B3F50">
        <w:rPr>
          <w:szCs w:val="18"/>
        </w:rPr>
        <w:instrText xml:space="preserve"> REF _Ref422608836 \h  \* MERGEFORMAT </w:instrText>
      </w:r>
      <w:r w:rsidR="000811A9" w:rsidRPr="002B3F50">
        <w:rPr>
          <w:szCs w:val="18"/>
        </w:rPr>
      </w:r>
      <w:r w:rsidR="000811A9" w:rsidRPr="002B3F50">
        <w:rPr>
          <w:szCs w:val="18"/>
        </w:rPr>
        <w:fldChar w:fldCharType="separate"/>
      </w:r>
      <w:r w:rsidR="00D5162C" w:rsidRPr="00A710A5">
        <w:rPr>
          <w:color w:val="auto"/>
          <w:szCs w:val="18"/>
        </w:rPr>
        <w:t xml:space="preserve">Figure </w:t>
      </w:r>
      <w:r w:rsidR="00D5162C" w:rsidRPr="00A710A5">
        <w:rPr>
          <w:noProof/>
          <w:color w:val="auto"/>
          <w:szCs w:val="18"/>
        </w:rPr>
        <w:t>2.3</w:t>
      </w:r>
      <w:r w:rsidR="000811A9" w:rsidRPr="002B3F50">
        <w:rPr>
          <w:szCs w:val="18"/>
        </w:rPr>
        <w:fldChar w:fldCharType="end"/>
      </w:r>
      <w:r w:rsidRPr="002B3F50">
        <w:rPr>
          <w:color w:val="auto"/>
          <w:szCs w:val="18"/>
        </w:rPr>
        <w:t xml:space="preserve">, cement fills and seals the annulus between the casing strings or between the casing string and the formation. In general, cement has three basic functions </w:t>
      </w:r>
      <w:r w:rsidRPr="002B3F50">
        <w:rPr>
          <w:noProof/>
          <w:color w:val="auto"/>
          <w:szCs w:val="18"/>
        </w:rPr>
        <w:t>(Taoutaou 2010)</w:t>
      </w:r>
      <w:r w:rsidRPr="002B3F50">
        <w:rPr>
          <w:color w:val="auto"/>
          <w:szCs w:val="18"/>
        </w:rPr>
        <w:t>:</w:t>
      </w:r>
    </w:p>
    <w:p w14:paraId="65BAF65E" w14:textId="77777777" w:rsidR="006146D4" w:rsidRPr="002B3F50" w:rsidRDefault="006146D4" w:rsidP="006146D4">
      <w:pPr>
        <w:pStyle w:val="OWSbulletL1"/>
        <w:rPr>
          <w:rFonts w:ascii="Calibri" w:hAnsi="Calibri"/>
          <w:sz w:val="18"/>
          <w:szCs w:val="18"/>
        </w:rPr>
      </w:pPr>
      <w:r w:rsidRPr="002B3F50">
        <w:rPr>
          <w:rFonts w:ascii="Calibri" w:hAnsi="Calibri"/>
          <w:sz w:val="18"/>
          <w:szCs w:val="18"/>
        </w:rPr>
        <w:t>To provide zonal isolation and segregation;</w:t>
      </w:r>
    </w:p>
    <w:p w14:paraId="65BAF65F" w14:textId="77777777" w:rsidR="006146D4" w:rsidRPr="002B3F50" w:rsidRDefault="006146D4" w:rsidP="006146D4">
      <w:pPr>
        <w:pStyle w:val="OWSbulletL1"/>
        <w:rPr>
          <w:rFonts w:ascii="Calibri" w:hAnsi="Calibri"/>
          <w:sz w:val="18"/>
          <w:szCs w:val="18"/>
        </w:rPr>
      </w:pPr>
      <w:r w:rsidRPr="002B3F50">
        <w:rPr>
          <w:rFonts w:ascii="Calibri" w:hAnsi="Calibri"/>
          <w:sz w:val="18"/>
          <w:szCs w:val="18"/>
        </w:rPr>
        <w:t xml:space="preserve">To protect casing from corrosion by formation fluids; and </w:t>
      </w:r>
    </w:p>
    <w:p w14:paraId="65BAF660" w14:textId="77777777" w:rsidR="006146D4" w:rsidRPr="002B3F50" w:rsidRDefault="006146D4" w:rsidP="006146D4">
      <w:pPr>
        <w:pStyle w:val="OWSbulletL1"/>
        <w:rPr>
          <w:rFonts w:ascii="Calibri" w:hAnsi="Calibri"/>
          <w:sz w:val="18"/>
          <w:szCs w:val="18"/>
        </w:rPr>
      </w:pPr>
      <w:r w:rsidRPr="002B3F50">
        <w:rPr>
          <w:rFonts w:ascii="Calibri" w:hAnsi="Calibri"/>
          <w:sz w:val="18"/>
          <w:szCs w:val="18"/>
        </w:rPr>
        <w:t>To support casing and formation.</w:t>
      </w:r>
    </w:p>
    <w:p w14:paraId="65BAF661" w14:textId="77777777" w:rsidR="006146D4" w:rsidRPr="002B3F50" w:rsidRDefault="006146D4" w:rsidP="006146D4">
      <w:pPr>
        <w:pStyle w:val="OWSNormal9pt"/>
        <w:rPr>
          <w:rFonts w:eastAsiaTheme="minorHAnsi"/>
          <w:color w:val="auto"/>
          <w:szCs w:val="18"/>
          <w:lang w:eastAsia="en-US"/>
        </w:rPr>
      </w:pPr>
      <w:r w:rsidRPr="002B3F50">
        <w:rPr>
          <w:rFonts w:eastAsiaTheme="minorHAnsi"/>
          <w:color w:val="auto"/>
          <w:szCs w:val="18"/>
          <w:lang w:eastAsia="en-US"/>
        </w:rPr>
        <w:t>Cementing CSG wells is largely comparable to cementing conventional oil and gas wells. Cement sheaths of a minimum thickness of 16 mm and 13 mm surrounding the surface and production casings respectively over the total cementing depth are mandatorily required in Qld and NSW (</w:t>
      </w:r>
      <w:r w:rsidR="00A93170" w:rsidRPr="002B3F50">
        <w:rPr>
          <w:rFonts w:eastAsiaTheme="minorHAnsi"/>
          <w:color w:val="auto"/>
          <w:szCs w:val="18"/>
          <w:lang w:eastAsia="en-US"/>
        </w:rPr>
        <w:t>Department of Natural Resources and Mines, Queensland</w:t>
      </w:r>
      <w:r w:rsidRPr="002B3F50">
        <w:rPr>
          <w:rFonts w:eastAsiaTheme="minorHAnsi"/>
          <w:color w:val="auto"/>
          <w:szCs w:val="18"/>
          <w:lang w:eastAsia="en-US"/>
        </w:rPr>
        <w:t xml:space="preserve"> 201</w:t>
      </w:r>
      <w:r w:rsidR="00A7350F" w:rsidRPr="002B3F50">
        <w:rPr>
          <w:rFonts w:eastAsiaTheme="minorHAnsi"/>
          <w:color w:val="auto"/>
          <w:szCs w:val="18"/>
          <w:lang w:eastAsia="en-US"/>
        </w:rPr>
        <w:t>3</w:t>
      </w:r>
      <w:r w:rsidR="00F46ED4">
        <w:rPr>
          <w:rFonts w:eastAsiaTheme="minorHAnsi"/>
          <w:color w:val="auto"/>
          <w:szCs w:val="18"/>
          <w:lang w:eastAsia="en-US"/>
        </w:rPr>
        <w:t>a</w:t>
      </w:r>
      <w:r w:rsidR="001C53A2" w:rsidRPr="002B3F50">
        <w:rPr>
          <w:rFonts w:eastAsiaTheme="minorHAnsi"/>
          <w:color w:val="auto"/>
          <w:szCs w:val="18"/>
          <w:lang w:eastAsia="en-US"/>
        </w:rPr>
        <w:t>;</w:t>
      </w:r>
      <w:r w:rsidR="00A7350F" w:rsidRPr="002B3F50">
        <w:rPr>
          <w:rFonts w:eastAsiaTheme="minorHAnsi"/>
          <w:color w:val="auto"/>
          <w:szCs w:val="18"/>
          <w:lang w:eastAsia="en-US"/>
        </w:rPr>
        <w:t xml:space="preserve"> </w:t>
      </w:r>
      <w:r w:rsidR="00966D1A" w:rsidRPr="002B3F50">
        <w:rPr>
          <w:rFonts w:eastAsiaTheme="minorHAnsi"/>
          <w:color w:val="auto"/>
          <w:szCs w:val="18"/>
          <w:lang w:eastAsia="en-US"/>
        </w:rPr>
        <w:t xml:space="preserve">Department of Trade &amp; Investment, Regional Infrastructures &amp; Services, Resources &amp; Energy, </w:t>
      </w:r>
      <w:r w:rsidR="00A7350F" w:rsidRPr="002B3F50">
        <w:rPr>
          <w:rFonts w:eastAsiaTheme="minorHAnsi"/>
          <w:color w:val="auto"/>
          <w:szCs w:val="18"/>
          <w:lang w:eastAsia="en-US"/>
        </w:rPr>
        <w:t>New South Wales 2012</w:t>
      </w:r>
      <w:r w:rsidRPr="002B3F50">
        <w:rPr>
          <w:rFonts w:eastAsiaTheme="minorHAnsi"/>
          <w:color w:val="auto"/>
          <w:szCs w:val="18"/>
          <w:lang w:eastAsia="en-US"/>
        </w:rPr>
        <w:t>). Furthermore, the code of practice requires th</w:t>
      </w:r>
      <w:r w:rsidR="003809DC" w:rsidRPr="002B3F50">
        <w:rPr>
          <w:rFonts w:eastAsiaTheme="minorHAnsi"/>
          <w:color w:val="auto"/>
          <w:szCs w:val="18"/>
          <w:lang w:eastAsia="en-US"/>
        </w:rPr>
        <w:t>at</w:t>
      </w:r>
      <w:r w:rsidRPr="002B3F50">
        <w:rPr>
          <w:rFonts w:eastAsiaTheme="minorHAnsi"/>
          <w:color w:val="auto"/>
          <w:szCs w:val="18"/>
          <w:lang w:eastAsia="en-US"/>
        </w:rPr>
        <w:t xml:space="preserve"> good oil field practice be applied in cementing CSG wells. This includes optimum slurry flow rates, conditioning of the hole prior to pumping cement slurry and application of casing centralizers. Furthermore, while the CSG well may be drilled underbalanced, the cementing operation must be slightly overbalanced to prevent free gas migration in the cement column after placement is accomplished </w:t>
      </w:r>
      <w:r w:rsidRPr="002B3F50">
        <w:rPr>
          <w:rFonts w:eastAsiaTheme="minorHAnsi"/>
          <w:noProof/>
          <w:color w:val="auto"/>
          <w:szCs w:val="18"/>
          <w:lang w:eastAsia="en-US"/>
        </w:rPr>
        <w:t>(Halliburton 2007)</w:t>
      </w:r>
      <w:r w:rsidRPr="002B3F50">
        <w:rPr>
          <w:rFonts w:eastAsiaTheme="minorHAnsi"/>
          <w:color w:val="auto"/>
          <w:szCs w:val="18"/>
          <w:lang w:eastAsia="en-US"/>
        </w:rPr>
        <w:t>.</w:t>
      </w:r>
      <w:r w:rsidR="007C1F2B" w:rsidRPr="002B3F50">
        <w:rPr>
          <w:rFonts w:eastAsiaTheme="minorHAnsi"/>
          <w:color w:val="auto"/>
          <w:szCs w:val="18"/>
          <w:lang w:eastAsia="en-US"/>
        </w:rPr>
        <w:t xml:space="preserve"> Underbalanced </w:t>
      </w:r>
      <w:r w:rsidR="00AD558F" w:rsidRPr="002B3F50">
        <w:rPr>
          <w:rFonts w:eastAsiaTheme="minorHAnsi"/>
          <w:color w:val="auto"/>
          <w:szCs w:val="18"/>
          <w:lang w:eastAsia="en-US"/>
        </w:rPr>
        <w:t xml:space="preserve">drilling refers to </w:t>
      </w:r>
      <w:r w:rsidR="007C1F2B" w:rsidRPr="002B3F50">
        <w:rPr>
          <w:rFonts w:eastAsiaTheme="minorHAnsi"/>
          <w:color w:val="auto"/>
          <w:szCs w:val="18"/>
          <w:lang w:eastAsia="en-US"/>
        </w:rPr>
        <w:t xml:space="preserve">a procedure to drill CSG wells where the </w:t>
      </w:r>
      <w:r w:rsidR="00966D1A" w:rsidRPr="002B3F50">
        <w:rPr>
          <w:rFonts w:eastAsiaTheme="minorHAnsi"/>
          <w:color w:val="auto"/>
          <w:szCs w:val="18"/>
          <w:lang w:eastAsia="en-US"/>
        </w:rPr>
        <w:t xml:space="preserve">drilling fluid </w:t>
      </w:r>
      <w:r w:rsidR="007C1F2B" w:rsidRPr="002B3F50">
        <w:rPr>
          <w:rFonts w:eastAsiaTheme="minorHAnsi"/>
          <w:color w:val="auto"/>
          <w:szCs w:val="18"/>
          <w:lang w:eastAsia="en-US"/>
        </w:rPr>
        <w:t>pressure in the wellbore is kept lower than the fluid pressure in the formation being drilled. In contrast, overbalanced drilling is a procedure where the pressure in the wellbore is kept higher than the formation fluid pressure.</w:t>
      </w:r>
    </w:p>
    <w:p w14:paraId="65BAF662" w14:textId="77777777" w:rsidR="006146D4" w:rsidRPr="002B3F50" w:rsidRDefault="006146D4" w:rsidP="006146D4">
      <w:pPr>
        <w:pStyle w:val="OWSNormal9pt"/>
        <w:rPr>
          <w:color w:val="auto"/>
          <w:szCs w:val="18"/>
        </w:rPr>
      </w:pPr>
      <w:r w:rsidRPr="002B3F50">
        <w:rPr>
          <w:color w:val="auto"/>
          <w:szCs w:val="18"/>
        </w:rPr>
        <w:t xml:space="preserve">The coal seams are naturally fractured with cleats. The unique challenges presented when cementing CSG wells include cement slurry invasion into coal seams, low fracture gradients and annulus pack off </w:t>
      </w:r>
      <w:r w:rsidRPr="002B3F50">
        <w:rPr>
          <w:noProof/>
          <w:color w:val="auto"/>
          <w:szCs w:val="18"/>
        </w:rPr>
        <w:t>(Mohammad and Shaikh 2010)</w:t>
      </w:r>
      <w:r w:rsidRPr="002B3F50">
        <w:rPr>
          <w:color w:val="auto"/>
          <w:szCs w:val="18"/>
        </w:rPr>
        <w:t xml:space="preserve">. Several seams of coal could exist along a CSG well. The challenges exacerbate when the wells are deviated or approach horizontal or have a low temperature at the bottom resulting in a longer cement setting time. </w:t>
      </w:r>
    </w:p>
    <w:p w14:paraId="65BAF663" w14:textId="77777777" w:rsidR="006146D4" w:rsidRPr="002B3F50" w:rsidRDefault="006146D4" w:rsidP="006146D4">
      <w:pPr>
        <w:pStyle w:val="OWSNormal9pt"/>
        <w:rPr>
          <w:color w:val="auto"/>
          <w:szCs w:val="18"/>
        </w:rPr>
      </w:pPr>
      <w:r w:rsidRPr="002B3F50">
        <w:rPr>
          <w:color w:val="auto"/>
          <w:szCs w:val="18"/>
        </w:rPr>
        <w:t xml:space="preserve">It has been reported that many loss zones are encountered during drilling and cementing operations of some CSG wells in Queensland </w:t>
      </w:r>
      <w:r w:rsidRPr="002B3F50">
        <w:rPr>
          <w:noProof/>
          <w:color w:val="auto"/>
          <w:szCs w:val="18"/>
        </w:rPr>
        <w:t>(Tan et al. 2012)</w:t>
      </w:r>
      <w:r w:rsidRPr="002B3F50">
        <w:rPr>
          <w:color w:val="auto"/>
          <w:szCs w:val="18"/>
        </w:rPr>
        <w:t>. Cement slurry losses into coal seams are undesirable. In addition to plugging the coal cleats, which causes a reduction of well productivity, cement slurry losses can result in a reduced cement sheath height</w:t>
      </w:r>
      <w:r w:rsidR="002377CE" w:rsidRPr="002B3F50">
        <w:rPr>
          <w:color w:val="auto"/>
          <w:szCs w:val="18"/>
        </w:rPr>
        <w:t xml:space="preserve">. </w:t>
      </w:r>
      <w:r w:rsidRPr="002B3F50">
        <w:rPr>
          <w:color w:val="auto"/>
          <w:szCs w:val="18"/>
        </w:rPr>
        <w:t xml:space="preserve">This leaves </w:t>
      </w:r>
      <w:r w:rsidR="002377CE" w:rsidRPr="002B3F50">
        <w:rPr>
          <w:color w:val="auto"/>
          <w:szCs w:val="18"/>
        </w:rPr>
        <w:t xml:space="preserve">part of the </w:t>
      </w:r>
      <w:r w:rsidR="00AD558F" w:rsidRPr="002B3F50">
        <w:rPr>
          <w:color w:val="auto"/>
          <w:szCs w:val="18"/>
        </w:rPr>
        <w:t xml:space="preserve">well </w:t>
      </w:r>
      <w:r w:rsidR="002377CE" w:rsidRPr="002B3F50">
        <w:rPr>
          <w:color w:val="auto"/>
          <w:szCs w:val="18"/>
        </w:rPr>
        <w:t xml:space="preserve">annulus uncemented. </w:t>
      </w:r>
      <w:r w:rsidR="009238EB" w:rsidRPr="002B3F50">
        <w:rPr>
          <w:color w:val="auto"/>
          <w:szCs w:val="18"/>
        </w:rPr>
        <w:t>U</w:t>
      </w:r>
      <w:r w:rsidR="00243EA9" w:rsidRPr="002B3F50">
        <w:rPr>
          <w:color w:val="auto"/>
          <w:szCs w:val="18"/>
        </w:rPr>
        <w:t>nprotected</w:t>
      </w:r>
      <w:r w:rsidR="002377CE" w:rsidRPr="002B3F50">
        <w:rPr>
          <w:color w:val="auto"/>
          <w:szCs w:val="18"/>
        </w:rPr>
        <w:t xml:space="preserve"> casing is </w:t>
      </w:r>
      <w:r w:rsidRPr="002B3F50">
        <w:rPr>
          <w:color w:val="auto"/>
          <w:szCs w:val="18"/>
        </w:rPr>
        <w:t xml:space="preserve">prone to corrosion </w:t>
      </w:r>
      <w:r w:rsidRPr="002B3F50">
        <w:rPr>
          <w:noProof/>
          <w:color w:val="auto"/>
          <w:szCs w:val="18"/>
        </w:rPr>
        <w:t>(Huff and Merritt 2003)</w:t>
      </w:r>
      <w:r w:rsidR="00243EA9" w:rsidRPr="002B3F50">
        <w:rPr>
          <w:noProof/>
          <w:color w:val="auto"/>
          <w:szCs w:val="18"/>
        </w:rPr>
        <w:t xml:space="preserve"> resulting in formation fluid leaking into the well or the fluids in the well leaking to the formation. Furthermore, t</w:t>
      </w:r>
      <w:r w:rsidR="002377CE" w:rsidRPr="002B3F50">
        <w:rPr>
          <w:noProof/>
          <w:color w:val="auto"/>
          <w:szCs w:val="18"/>
        </w:rPr>
        <w:t>he uncemented annulus</w:t>
      </w:r>
      <w:r w:rsidR="00B060BB" w:rsidRPr="002B3F50">
        <w:rPr>
          <w:noProof/>
          <w:color w:val="auto"/>
          <w:szCs w:val="18"/>
        </w:rPr>
        <w:t xml:space="preserve"> could hydraulically connect</w:t>
      </w:r>
      <w:r w:rsidR="00243EA9" w:rsidRPr="002B3F50">
        <w:rPr>
          <w:noProof/>
          <w:color w:val="auto"/>
          <w:szCs w:val="18"/>
        </w:rPr>
        <w:t xml:space="preserve"> two or more different aquifers</w:t>
      </w:r>
      <w:r w:rsidR="00F61A38" w:rsidRPr="002B3F50">
        <w:rPr>
          <w:noProof/>
          <w:color w:val="auto"/>
          <w:szCs w:val="18"/>
        </w:rPr>
        <w:t>, resulting in hydrological breach between different geological units</w:t>
      </w:r>
      <w:r w:rsidRPr="002B3F50">
        <w:rPr>
          <w:color w:val="auto"/>
          <w:szCs w:val="18"/>
        </w:rPr>
        <w:t>. To reduce or eliminate cement slurry losses, a number of methods have been developed, including use of low density cement, foam cement, adding lost circulation materials to the cement slurries</w:t>
      </w:r>
      <w:r w:rsidR="00BE0D0B">
        <w:rPr>
          <w:color w:val="auto"/>
          <w:szCs w:val="18"/>
        </w:rPr>
        <w:t>, and utilis</w:t>
      </w:r>
      <w:r w:rsidR="00F61A38" w:rsidRPr="002B3F50">
        <w:rPr>
          <w:color w:val="auto"/>
          <w:szCs w:val="18"/>
        </w:rPr>
        <w:t>ation of reactive spacer as preflush ahead of the cement slurry</w:t>
      </w:r>
      <w:r w:rsidRPr="002B3F50">
        <w:rPr>
          <w:color w:val="auto"/>
          <w:szCs w:val="18"/>
        </w:rPr>
        <w:t xml:space="preserve"> </w:t>
      </w:r>
      <w:r w:rsidRPr="002B3F50">
        <w:rPr>
          <w:noProof/>
          <w:color w:val="auto"/>
          <w:szCs w:val="18"/>
        </w:rPr>
        <w:t>(Tan et al. 2012)</w:t>
      </w:r>
      <w:r w:rsidRPr="002B3F50">
        <w:rPr>
          <w:color w:val="auto"/>
          <w:szCs w:val="18"/>
        </w:rPr>
        <w:t>.</w:t>
      </w:r>
    </w:p>
    <w:p w14:paraId="65BAF664" w14:textId="77777777" w:rsidR="006146D4" w:rsidRPr="00F03FEF" w:rsidRDefault="006146D4" w:rsidP="00E4780F">
      <w:pPr>
        <w:pStyle w:val="Heading4"/>
      </w:pPr>
      <w:bookmarkStart w:id="536" w:name="_Toc359313564"/>
      <w:bookmarkStart w:id="537" w:name="_Toc359313609"/>
      <w:bookmarkStart w:id="538" w:name="_Toc366247769"/>
      <w:r w:rsidRPr="00F03FEF">
        <w:t xml:space="preserve">Factors </w:t>
      </w:r>
      <w:r w:rsidRPr="00E4780F">
        <w:t>affecting</w:t>
      </w:r>
      <w:r w:rsidRPr="00F03FEF">
        <w:t xml:space="preserve"> cement sheath and cement bond integrity</w:t>
      </w:r>
      <w:bookmarkEnd w:id="536"/>
      <w:bookmarkEnd w:id="537"/>
      <w:bookmarkEnd w:id="538"/>
    </w:p>
    <w:p w14:paraId="65BAF665" w14:textId="77777777" w:rsidR="006146D4" w:rsidRPr="00BE0941" w:rsidRDefault="006146D4" w:rsidP="00BE0941">
      <w:pPr>
        <w:pStyle w:val="OWSNormal9pt"/>
        <w:rPr>
          <w:b/>
          <w:i/>
        </w:rPr>
      </w:pPr>
      <w:r w:rsidRPr="00BE0941">
        <w:rPr>
          <w:b/>
          <w:i/>
        </w:rPr>
        <w:t>Wellbore condition</w:t>
      </w:r>
    </w:p>
    <w:p w14:paraId="65BAF666" w14:textId="77777777" w:rsidR="006146D4" w:rsidRPr="002B3F50" w:rsidRDefault="006146D4" w:rsidP="00043E2B">
      <w:pPr>
        <w:pStyle w:val="OWSNormal9pt"/>
        <w:rPr>
          <w:color w:val="auto"/>
          <w:szCs w:val="18"/>
        </w:rPr>
      </w:pPr>
      <w:r w:rsidRPr="002B3F50">
        <w:rPr>
          <w:color w:val="auto"/>
          <w:szCs w:val="18"/>
        </w:rPr>
        <w:t xml:space="preserve">Successful zonal isolation is not only dependent </w:t>
      </w:r>
      <w:r w:rsidR="00EE2A0E" w:rsidRPr="002B3F50">
        <w:rPr>
          <w:color w:val="auto"/>
          <w:szCs w:val="18"/>
        </w:rPr>
        <w:t>up</w:t>
      </w:r>
      <w:r w:rsidRPr="002B3F50">
        <w:rPr>
          <w:color w:val="auto"/>
          <w:szCs w:val="18"/>
        </w:rPr>
        <w:t xml:space="preserve">on selecting the right cement slurry, but also involves preparation of the wellbore for cementing. A good cementable wellbore is a pre-requisite for a successful cementing job. The ideal cementable wellbore and its requirements are shown in </w:t>
      </w:r>
      <w:r w:rsidR="000811A9" w:rsidRPr="002B3F50">
        <w:rPr>
          <w:szCs w:val="18"/>
        </w:rPr>
        <w:fldChar w:fldCharType="begin" w:fldLock="1"/>
      </w:r>
      <w:r w:rsidR="000811A9" w:rsidRPr="002B3F50">
        <w:rPr>
          <w:szCs w:val="18"/>
        </w:rPr>
        <w:instrText xml:space="preserve"> REF _Ref422653707 \h  \* MERGEFORMAT </w:instrText>
      </w:r>
      <w:r w:rsidR="000811A9" w:rsidRPr="002B3F50">
        <w:rPr>
          <w:szCs w:val="18"/>
        </w:rPr>
      </w:r>
      <w:r w:rsidR="000811A9" w:rsidRPr="002B3F50">
        <w:rPr>
          <w:szCs w:val="18"/>
        </w:rPr>
        <w:fldChar w:fldCharType="separate"/>
      </w:r>
      <w:r w:rsidR="00D5162C" w:rsidRPr="00A710A5">
        <w:rPr>
          <w:color w:val="auto"/>
          <w:szCs w:val="18"/>
        </w:rPr>
        <w:t xml:space="preserve">Figure </w:t>
      </w:r>
      <w:r w:rsidR="00D5162C" w:rsidRPr="00A710A5">
        <w:rPr>
          <w:noProof/>
          <w:color w:val="auto"/>
          <w:szCs w:val="18"/>
        </w:rPr>
        <w:t>2.4</w:t>
      </w:r>
      <w:r w:rsidR="000811A9" w:rsidRPr="002B3F50">
        <w:rPr>
          <w:szCs w:val="18"/>
        </w:rPr>
        <w:fldChar w:fldCharType="end"/>
      </w:r>
      <w:r w:rsidRPr="002B3F50">
        <w:rPr>
          <w:color w:val="auto"/>
          <w:szCs w:val="18"/>
        </w:rPr>
        <w:t xml:space="preserve"> (</w:t>
      </w:r>
      <w:r w:rsidRPr="002B3F50">
        <w:rPr>
          <w:noProof/>
          <w:color w:val="auto"/>
          <w:szCs w:val="18"/>
        </w:rPr>
        <w:t>Smith 1990)</w:t>
      </w:r>
      <w:r w:rsidRPr="002B3F50">
        <w:rPr>
          <w:color w:val="auto"/>
          <w:szCs w:val="18"/>
        </w:rPr>
        <w:t>.</w:t>
      </w:r>
    </w:p>
    <w:p w14:paraId="65BAF667" w14:textId="77777777" w:rsidR="006146D4" w:rsidRPr="002B3F50" w:rsidRDefault="006146D4" w:rsidP="00043E2B">
      <w:pPr>
        <w:pStyle w:val="OWSNormal9pt"/>
        <w:rPr>
          <w:color w:val="auto"/>
          <w:szCs w:val="18"/>
        </w:rPr>
      </w:pPr>
      <w:r w:rsidRPr="002B3F50">
        <w:rPr>
          <w:color w:val="auto"/>
          <w:szCs w:val="18"/>
        </w:rPr>
        <w:t xml:space="preserve">Ideally, the wellbore to be cemented should be in-gauge or nearly in-gauge with a smooth well surface. The wellbore-formation flow should be static with no formation fluid influx or lost circulation. The casing should be </w:t>
      </w:r>
      <w:r w:rsidR="001C1EE0">
        <w:rPr>
          <w:color w:val="auto"/>
          <w:szCs w:val="18"/>
        </w:rPr>
        <w:t>centralis</w:t>
      </w:r>
      <w:r w:rsidR="001A40AE" w:rsidRPr="002B3F50">
        <w:rPr>
          <w:color w:val="auto"/>
          <w:szCs w:val="18"/>
        </w:rPr>
        <w:t>ed</w:t>
      </w:r>
      <w:r w:rsidRPr="002B3F50">
        <w:rPr>
          <w:color w:val="auto"/>
          <w:szCs w:val="18"/>
        </w:rPr>
        <w:t xml:space="preserve"> in the openhole section with a sufficiently wide annulus, and the mud in the hole should be properly conditioned and free of cavings from sloughing shales. Breakouts</w:t>
      </w:r>
      <w:r w:rsidR="00833B59" w:rsidRPr="002B3F50">
        <w:rPr>
          <w:color w:val="auto"/>
          <w:szCs w:val="18"/>
        </w:rPr>
        <w:t xml:space="preserve"> or washouts</w:t>
      </w:r>
      <w:r w:rsidRPr="002B3F50">
        <w:rPr>
          <w:color w:val="auto"/>
          <w:szCs w:val="18"/>
        </w:rPr>
        <w:t xml:space="preserve"> are to be avoided or </w:t>
      </w:r>
      <w:r w:rsidR="001A40AE" w:rsidRPr="002B3F50">
        <w:rPr>
          <w:color w:val="auto"/>
          <w:szCs w:val="18"/>
        </w:rPr>
        <w:t>minimi</w:t>
      </w:r>
      <w:r w:rsidR="001C1EE0">
        <w:rPr>
          <w:color w:val="auto"/>
          <w:szCs w:val="18"/>
        </w:rPr>
        <w:t>s</w:t>
      </w:r>
      <w:r w:rsidR="001A40AE" w:rsidRPr="002B3F50">
        <w:rPr>
          <w:color w:val="auto"/>
          <w:szCs w:val="18"/>
        </w:rPr>
        <w:t>ed</w:t>
      </w:r>
      <w:r w:rsidRPr="002B3F50">
        <w:rPr>
          <w:color w:val="auto"/>
          <w:szCs w:val="18"/>
        </w:rPr>
        <w:t xml:space="preserve"> by use of proper mud weight and chemistry during drilling.</w:t>
      </w:r>
    </w:p>
    <w:p w14:paraId="65BAF668" w14:textId="77777777" w:rsidR="006146D4" w:rsidRPr="00F03FEF" w:rsidRDefault="006146D4" w:rsidP="006146D4">
      <w:pPr>
        <w:pStyle w:val="Body"/>
        <w:keepNext/>
        <w:jc w:val="center"/>
      </w:pPr>
      <w:r w:rsidRPr="00F03FEF">
        <w:rPr>
          <w:noProof/>
          <w:lang w:val="en-AU" w:eastAsia="en-AU"/>
        </w:rPr>
        <w:drawing>
          <wp:inline distT="0" distB="0" distL="0" distR="0" wp14:anchorId="65BAFC3C" wp14:editId="7E88FEAD">
            <wp:extent cx="3163537" cy="3289465"/>
            <wp:effectExtent l="0" t="0" r="0" b="6350"/>
            <wp:docPr id="70" name="Picture 13" descr="Diagram of ideal cementable wellbore requirements"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l="2438" t="3006" r="3359" b="9335"/>
                    <a:stretch>
                      <a:fillRect/>
                    </a:stretch>
                  </pic:blipFill>
                  <pic:spPr bwMode="auto">
                    <a:xfrm>
                      <a:off x="0" y="0"/>
                      <a:ext cx="3163537" cy="3289465"/>
                    </a:xfrm>
                    <a:prstGeom prst="rect">
                      <a:avLst/>
                    </a:prstGeom>
                    <a:noFill/>
                    <a:ln w="9525">
                      <a:noFill/>
                      <a:miter lim="800000"/>
                      <a:headEnd/>
                      <a:tailEnd/>
                    </a:ln>
                  </pic:spPr>
                </pic:pic>
              </a:graphicData>
            </a:graphic>
          </wp:inline>
        </w:drawing>
      </w:r>
    </w:p>
    <w:p w14:paraId="65BAF669" w14:textId="77777777" w:rsidR="006146D4" w:rsidRPr="002B3F50" w:rsidRDefault="006146D4" w:rsidP="009F1290">
      <w:pPr>
        <w:pStyle w:val="Caption"/>
      </w:pPr>
      <w:bookmarkStart w:id="539" w:name="_Ref422653707"/>
      <w:bookmarkStart w:id="540" w:name="_Toc366246783"/>
      <w:bookmarkStart w:id="541" w:name="_Toc433992852"/>
      <w:bookmarkStart w:id="542" w:name="_Toc449469411"/>
      <w:r w:rsidRPr="002B3F50">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4</w:t>
      </w:r>
      <w:r w:rsidR="00ED677C">
        <w:fldChar w:fldCharType="end"/>
      </w:r>
      <w:bookmarkEnd w:id="539"/>
      <w:r w:rsidRPr="002B3F50">
        <w:t xml:space="preserve">. Ideal cementable wellbore requirements (after </w:t>
      </w:r>
      <w:r w:rsidRPr="002B3F50">
        <w:rPr>
          <w:noProof/>
        </w:rPr>
        <w:t>Smith 1990</w:t>
      </w:r>
      <w:r w:rsidRPr="002B3F50">
        <w:t>)</w:t>
      </w:r>
      <w:bookmarkEnd w:id="540"/>
      <w:bookmarkEnd w:id="541"/>
      <w:r w:rsidR="00935594">
        <w:t>.</w:t>
      </w:r>
      <w:bookmarkEnd w:id="542"/>
    </w:p>
    <w:p w14:paraId="65BAF66A" w14:textId="77777777" w:rsidR="00B934BC" w:rsidRPr="002B3F50" w:rsidRDefault="006146D4" w:rsidP="00043E2B">
      <w:pPr>
        <w:pStyle w:val="OWSNormal9pt"/>
        <w:rPr>
          <w:color w:val="auto"/>
          <w:szCs w:val="18"/>
        </w:rPr>
      </w:pPr>
      <w:r w:rsidRPr="002B3F50">
        <w:rPr>
          <w:color w:val="auto"/>
          <w:szCs w:val="18"/>
        </w:rPr>
        <w:t>It should be noted that not all rock failure on the well surface will present as breakouts or washouts. Under certain conditions, some of the rocks that have failed due to mechanical stress concentration may still attach to the wellbore wall and the induced fractures can extend deep into the formation (</w:t>
      </w:r>
      <w:r w:rsidR="000811A9" w:rsidRPr="002B3F50">
        <w:rPr>
          <w:szCs w:val="18"/>
        </w:rPr>
        <w:fldChar w:fldCharType="begin" w:fldLock="1"/>
      </w:r>
      <w:r w:rsidR="000811A9" w:rsidRPr="002B3F50">
        <w:rPr>
          <w:szCs w:val="18"/>
        </w:rPr>
        <w:instrText xml:space="preserve"> REF _Ref422656800 \h  \* MERGEFORMAT </w:instrText>
      </w:r>
      <w:r w:rsidR="000811A9" w:rsidRPr="002B3F50">
        <w:rPr>
          <w:szCs w:val="18"/>
        </w:rPr>
      </w:r>
      <w:r w:rsidR="000811A9" w:rsidRPr="002B3F50">
        <w:rPr>
          <w:szCs w:val="18"/>
        </w:rPr>
        <w:fldChar w:fldCharType="separate"/>
      </w:r>
      <w:r w:rsidR="00D5162C" w:rsidRPr="00A710A5">
        <w:rPr>
          <w:color w:val="auto"/>
          <w:szCs w:val="18"/>
        </w:rPr>
        <w:t xml:space="preserve">Figure </w:t>
      </w:r>
      <w:r w:rsidR="00D5162C" w:rsidRPr="00A710A5">
        <w:rPr>
          <w:noProof/>
          <w:color w:val="auto"/>
          <w:szCs w:val="18"/>
        </w:rPr>
        <w:t>2.5</w:t>
      </w:r>
      <w:r w:rsidR="000811A9" w:rsidRPr="002B3F50">
        <w:rPr>
          <w:szCs w:val="18"/>
        </w:rPr>
        <w:fldChar w:fldCharType="end"/>
      </w:r>
      <w:r w:rsidRPr="002B3F50">
        <w:rPr>
          <w:color w:val="auto"/>
          <w:szCs w:val="18"/>
        </w:rPr>
        <w:t>). This type of rock f</w:t>
      </w:r>
      <w:r w:rsidR="00CB6877" w:rsidRPr="002B3F50">
        <w:rPr>
          <w:color w:val="auto"/>
          <w:szCs w:val="18"/>
        </w:rPr>
        <w:t>ailure</w:t>
      </w:r>
      <w:r w:rsidR="00C5116C" w:rsidRPr="002B3F50">
        <w:rPr>
          <w:color w:val="auto"/>
          <w:szCs w:val="18"/>
        </w:rPr>
        <w:t>,</w:t>
      </w:r>
      <w:r w:rsidR="00CB6877" w:rsidRPr="002B3F50">
        <w:rPr>
          <w:color w:val="auto"/>
          <w:szCs w:val="18"/>
        </w:rPr>
        <w:t xml:space="preserve"> </w:t>
      </w:r>
      <w:r w:rsidRPr="002B3F50">
        <w:rPr>
          <w:color w:val="auto"/>
          <w:szCs w:val="18"/>
        </w:rPr>
        <w:t>detectable from</w:t>
      </w:r>
      <w:r w:rsidR="00CB6877" w:rsidRPr="002B3F50">
        <w:rPr>
          <w:color w:val="auto"/>
          <w:szCs w:val="18"/>
        </w:rPr>
        <w:t xml:space="preserve"> image logs</w:t>
      </w:r>
      <w:r w:rsidR="00C905CC" w:rsidRPr="002B3F50">
        <w:rPr>
          <w:color w:val="auto"/>
          <w:szCs w:val="18"/>
        </w:rPr>
        <w:t xml:space="preserve"> and sonic logs</w:t>
      </w:r>
      <w:r w:rsidR="00CB6877" w:rsidRPr="002B3F50">
        <w:rPr>
          <w:color w:val="auto"/>
          <w:szCs w:val="18"/>
        </w:rPr>
        <w:t xml:space="preserve"> but</w:t>
      </w:r>
      <w:r w:rsidR="00AD558F" w:rsidRPr="002B3F50">
        <w:rPr>
          <w:color w:val="auto"/>
          <w:szCs w:val="18"/>
        </w:rPr>
        <w:t xml:space="preserve"> </w:t>
      </w:r>
      <w:r w:rsidR="00CB6877" w:rsidRPr="002B3F50">
        <w:rPr>
          <w:color w:val="auto"/>
          <w:szCs w:val="18"/>
        </w:rPr>
        <w:t>not</w:t>
      </w:r>
      <w:r w:rsidRPr="002B3F50">
        <w:rPr>
          <w:color w:val="auto"/>
          <w:szCs w:val="18"/>
        </w:rPr>
        <w:t xml:space="preserve"> </w:t>
      </w:r>
      <w:r w:rsidR="0080746A" w:rsidRPr="002B3F50">
        <w:rPr>
          <w:color w:val="auto"/>
          <w:szCs w:val="18"/>
        </w:rPr>
        <w:t xml:space="preserve">necessarily </w:t>
      </w:r>
      <w:r w:rsidR="00B71C5A" w:rsidRPr="002B3F50">
        <w:rPr>
          <w:color w:val="auto"/>
          <w:szCs w:val="18"/>
        </w:rPr>
        <w:t xml:space="preserve">from </w:t>
      </w:r>
      <w:r w:rsidR="001A40AE" w:rsidRPr="002B3F50">
        <w:rPr>
          <w:color w:val="auto"/>
          <w:szCs w:val="18"/>
        </w:rPr>
        <w:t>caliper</w:t>
      </w:r>
      <w:r w:rsidRPr="002B3F50">
        <w:rPr>
          <w:color w:val="auto"/>
          <w:szCs w:val="18"/>
        </w:rPr>
        <w:t xml:space="preserve"> logs</w:t>
      </w:r>
      <w:r w:rsidR="00C5116C" w:rsidRPr="002B3F50">
        <w:rPr>
          <w:color w:val="auto"/>
          <w:szCs w:val="18"/>
        </w:rPr>
        <w:t>,</w:t>
      </w:r>
      <w:r w:rsidR="00B71C5A" w:rsidRPr="002B3F50">
        <w:rPr>
          <w:color w:val="auto"/>
          <w:szCs w:val="18"/>
        </w:rPr>
        <w:t xml:space="preserve"> </w:t>
      </w:r>
      <w:r w:rsidRPr="002B3F50">
        <w:rPr>
          <w:color w:val="auto"/>
          <w:szCs w:val="18"/>
        </w:rPr>
        <w:t xml:space="preserve">should also be avoided or </w:t>
      </w:r>
      <w:r w:rsidR="00CB6877" w:rsidRPr="002B3F50">
        <w:rPr>
          <w:color w:val="auto"/>
          <w:szCs w:val="18"/>
        </w:rPr>
        <w:t>minimi</w:t>
      </w:r>
      <w:r w:rsidR="001C1EE0">
        <w:rPr>
          <w:color w:val="auto"/>
          <w:szCs w:val="18"/>
        </w:rPr>
        <w:t>s</w:t>
      </w:r>
      <w:r w:rsidR="00CB6877" w:rsidRPr="002B3F50">
        <w:rPr>
          <w:color w:val="auto"/>
          <w:szCs w:val="18"/>
        </w:rPr>
        <w:t>ed by using a drillin</w:t>
      </w:r>
      <w:r w:rsidR="00B71C5A" w:rsidRPr="002B3F50">
        <w:rPr>
          <w:color w:val="auto"/>
          <w:szCs w:val="18"/>
        </w:rPr>
        <w:t>g fluid</w:t>
      </w:r>
      <w:r w:rsidR="00C905CC" w:rsidRPr="002B3F50">
        <w:rPr>
          <w:color w:val="auto"/>
          <w:szCs w:val="18"/>
        </w:rPr>
        <w:t xml:space="preserve"> with sufficient mud weight and proper </w:t>
      </w:r>
      <w:r w:rsidR="001A40AE" w:rsidRPr="002B3F50">
        <w:rPr>
          <w:color w:val="auto"/>
          <w:szCs w:val="18"/>
        </w:rPr>
        <w:t>chemistry</w:t>
      </w:r>
      <w:r w:rsidR="00CB6877" w:rsidRPr="002B3F50">
        <w:rPr>
          <w:color w:val="auto"/>
          <w:szCs w:val="18"/>
        </w:rPr>
        <w:t>,</w:t>
      </w:r>
      <w:r w:rsidRPr="002B3F50">
        <w:rPr>
          <w:color w:val="auto"/>
          <w:szCs w:val="18"/>
        </w:rPr>
        <w:t xml:space="preserve"> since the mechanical damage is unlikely to be sealed completely with cement. This leaves a damaged zone behind the cement sheath with a significantly enhanced permeability which could form a potential pa</w:t>
      </w:r>
      <w:r w:rsidR="00C5116C" w:rsidRPr="002B3F50">
        <w:rPr>
          <w:color w:val="auto"/>
          <w:szCs w:val="18"/>
        </w:rPr>
        <w:t>thway for fluid migration along the cement-rock interface.</w:t>
      </w:r>
      <w:r w:rsidR="001E298A" w:rsidRPr="002B3F50">
        <w:rPr>
          <w:color w:val="auto"/>
          <w:szCs w:val="18"/>
        </w:rPr>
        <w:t xml:space="preserve"> Such a damaged zone due to drilling and cementing was also identified as a potential pathway along the wellbore by Armstrong et al. (2009)</w:t>
      </w:r>
      <w:r w:rsidR="00EE2A0E" w:rsidRPr="002B3F50">
        <w:rPr>
          <w:color w:val="auto"/>
          <w:szCs w:val="18"/>
        </w:rPr>
        <w:t>.</w:t>
      </w:r>
    </w:p>
    <w:p w14:paraId="65BAF66B" w14:textId="77777777" w:rsidR="006146D4" w:rsidRPr="002B3F50" w:rsidRDefault="00E30969" w:rsidP="00043E2B">
      <w:pPr>
        <w:pStyle w:val="OWSNormal9pt"/>
        <w:rPr>
          <w:color w:val="auto"/>
          <w:szCs w:val="18"/>
        </w:rPr>
      </w:pPr>
      <w:r w:rsidRPr="002B3F50">
        <w:rPr>
          <w:color w:val="auto"/>
          <w:szCs w:val="18"/>
        </w:rPr>
        <w:t>A shale fragmented zone</w:t>
      </w:r>
      <w:r w:rsidR="00B934BC" w:rsidRPr="002B3F50">
        <w:rPr>
          <w:color w:val="auto"/>
          <w:szCs w:val="18"/>
        </w:rPr>
        <w:t xml:space="preserve"> (SFZ)</w:t>
      </w:r>
      <w:r w:rsidRPr="002B3F50">
        <w:rPr>
          <w:color w:val="auto"/>
          <w:szCs w:val="18"/>
        </w:rPr>
        <w:t xml:space="preserve"> along the interface between cement and shale was observed from the core recovered from a 55-year old wel</w:t>
      </w:r>
      <w:r w:rsidR="00B934BC" w:rsidRPr="002B3F50">
        <w:rPr>
          <w:color w:val="auto"/>
          <w:szCs w:val="18"/>
        </w:rPr>
        <w:t>l wi</w:t>
      </w:r>
      <w:r w:rsidR="00570FC2" w:rsidRPr="002B3F50">
        <w:rPr>
          <w:color w:val="auto"/>
          <w:szCs w:val="18"/>
        </w:rPr>
        <w:t>th 30 years of CO</w:t>
      </w:r>
      <w:r w:rsidR="00081F16" w:rsidRPr="002B3F50">
        <w:rPr>
          <w:color w:val="auto"/>
          <w:szCs w:val="18"/>
          <w:vertAlign w:val="subscript"/>
        </w:rPr>
        <w:t>2</w:t>
      </w:r>
      <w:r w:rsidR="00570FC2" w:rsidRPr="002B3F50">
        <w:rPr>
          <w:color w:val="auto"/>
          <w:szCs w:val="18"/>
        </w:rPr>
        <w:t xml:space="preserve"> exposure (Carey et al. 2007</w:t>
      </w:r>
      <w:r w:rsidR="00B934BC" w:rsidRPr="002B3F50">
        <w:rPr>
          <w:color w:val="auto"/>
          <w:szCs w:val="18"/>
        </w:rPr>
        <w:t>). The core was cut in the caprock about 4m above top of the r</w:t>
      </w:r>
      <w:r w:rsidR="001C1EE0">
        <w:rPr>
          <w:color w:val="auto"/>
          <w:szCs w:val="18"/>
        </w:rPr>
        <w:t>eservoir. The SFZ is characteris</w:t>
      </w:r>
      <w:r w:rsidR="00B934BC" w:rsidRPr="002B3F50">
        <w:rPr>
          <w:color w:val="auto"/>
          <w:szCs w:val="18"/>
        </w:rPr>
        <w:t>ed by black fragments of shale (which have split along bedding planes) embedded in a gray carbonate-rich fine-grained matrix. The matrix is composed of drilling re</w:t>
      </w:r>
      <w:r w:rsidR="00C5116C" w:rsidRPr="002B3F50">
        <w:rPr>
          <w:color w:val="auto"/>
          <w:szCs w:val="18"/>
        </w:rPr>
        <w:t>sidue mixed with cement. An</w:t>
      </w:r>
      <w:r w:rsidR="00B934BC" w:rsidRPr="002B3F50">
        <w:rPr>
          <w:color w:val="auto"/>
          <w:szCs w:val="18"/>
        </w:rPr>
        <w:t xml:space="preserve"> important feature of the SFZ is </w:t>
      </w:r>
      <w:r w:rsidR="00DB2A1D" w:rsidRPr="002B3F50">
        <w:rPr>
          <w:color w:val="auto"/>
          <w:szCs w:val="18"/>
        </w:rPr>
        <w:t xml:space="preserve">presence of </w:t>
      </w:r>
      <w:r w:rsidR="00B934BC" w:rsidRPr="002B3F50">
        <w:rPr>
          <w:color w:val="auto"/>
          <w:szCs w:val="18"/>
        </w:rPr>
        <w:t xml:space="preserve">regions of open porosity. This SFZ may have prevented the cement from forming a </w:t>
      </w:r>
      <w:r w:rsidR="00C5116C" w:rsidRPr="002B3F50">
        <w:rPr>
          <w:color w:val="auto"/>
          <w:szCs w:val="18"/>
        </w:rPr>
        <w:t>tight seal with the shale wall. Whether the cement-rock interface with such a SFZ will lead to the breach of the seal between</w:t>
      </w:r>
      <w:r w:rsidR="0026442E" w:rsidRPr="002B3F50">
        <w:rPr>
          <w:color w:val="auto"/>
          <w:szCs w:val="18"/>
        </w:rPr>
        <w:t xml:space="preserve"> different</w:t>
      </w:r>
      <w:r w:rsidR="00C5116C" w:rsidRPr="002B3F50">
        <w:rPr>
          <w:color w:val="auto"/>
          <w:szCs w:val="18"/>
        </w:rPr>
        <w:t xml:space="preserve"> aquifers will depend on the extent of the SFZ along the wellbore</w:t>
      </w:r>
      <w:r w:rsidR="00570FC2" w:rsidRPr="002B3F50">
        <w:rPr>
          <w:color w:val="auto"/>
          <w:szCs w:val="18"/>
        </w:rPr>
        <w:t>, which is governed by the</w:t>
      </w:r>
      <w:r w:rsidR="0026442E" w:rsidRPr="002B3F50">
        <w:rPr>
          <w:color w:val="auto"/>
          <w:szCs w:val="18"/>
        </w:rPr>
        <w:t xml:space="preserve"> </w:t>
      </w:r>
      <w:r w:rsidR="001E298A" w:rsidRPr="002B3F50">
        <w:rPr>
          <w:color w:val="auto"/>
          <w:szCs w:val="18"/>
        </w:rPr>
        <w:t xml:space="preserve">local </w:t>
      </w:r>
      <w:r w:rsidR="0026442E" w:rsidRPr="002B3F50">
        <w:rPr>
          <w:color w:val="auto"/>
          <w:szCs w:val="18"/>
        </w:rPr>
        <w:t>geological and geomechanical</w:t>
      </w:r>
      <w:r w:rsidR="00570FC2" w:rsidRPr="002B3F50">
        <w:rPr>
          <w:color w:val="auto"/>
          <w:szCs w:val="18"/>
        </w:rPr>
        <w:t xml:space="preserve"> condition</w:t>
      </w:r>
      <w:r w:rsidR="0026442E" w:rsidRPr="002B3F50">
        <w:rPr>
          <w:color w:val="auto"/>
          <w:szCs w:val="18"/>
        </w:rPr>
        <w:t>s specific</w:t>
      </w:r>
      <w:r w:rsidR="00570FC2" w:rsidRPr="002B3F50">
        <w:rPr>
          <w:color w:val="auto"/>
          <w:szCs w:val="18"/>
        </w:rPr>
        <w:t xml:space="preserve"> </w:t>
      </w:r>
      <w:r w:rsidR="001E298A" w:rsidRPr="002B3F50">
        <w:rPr>
          <w:color w:val="auto"/>
          <w:szCs w:val="18"/>
        </w:rPr>
        <w:t>to the well</w:t>
      </w:r>
      <w:r w:rsidR="00570FC2" w:rsidRPr="002B3F50">
        <w:rPr>
          <w:color w:val="auto"/>
          <w:szCs w:val="18"/>
        </w:rPr>
        <w:t>.</w:t>
      </w:r>
    </w:p>
    <w:p w14:paraId="65BAF66C" w14:textId="77777777" w:rsidR="006146D4" w:rsidRPr="002B3F50" w:rsidRDefault="006146D4" w:rsidP="00043E2B">
      <w:pPr>
        <w:pStyle w:val="OWSNormal9pt"/>
        <w:rPr>
          <w:color w:val="auto"/>
        </w:rPr>
      </w:pPr>
    </w:p>
    <w:p w14:paraId="65BAF66D" w14:textId="77777777" w:rsidR="006146D4" w:rsidRPr="00F03FEF" w:rsidRDefault="006B0C61" w:rsidP="006146D4">
      <w:pPr>
        <w:pStyle w:val="Body"/>
        <w:keepNext/>
        <w:jc w:val="center"/>
      </w:pPr>
      <w:r>
        <w:rPr>
          <w:noProof/>
          <w:lang w:val="en-AU" w:eastAsia="en-AU"/>
        </w:rPr>
        <mc:AlternateContent>
          <mc:Choice Requires="wps">
            <w:drawing>
              <wp:anchor distT="0" distB="0" distL="114300" distR="114300" simplePos="0" relativeHeight="251694080" behindDoc="0" locked="0" layoutInCell="1" allowOverlap="1" wp14:anchorId="65BAFC3E" wp14:editId="65BAFC3F">
                <wp:simplePos x="0" y="0"/>
                <wp:positionH relativeFrom="column">
                  <wp:posOffset>3133725</wp:posOffset>
                </wp:positionH>
                <wp:positionV relativeFrom="paragraph">
                  <wp:posOffset>1148715</wp:posOffset>
                </wp:positionV>
                <wp:extent cx="1047750" cy="289560"/>
                <wp:effectExtent l="38100" t="0" r="19050" b="72390"/>
                <wp:wrapNone/>
                <wp:docPr id="36"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47750" cy="289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DA144F9" id="_x0000_t32" coordsize="21600,21600" o:spt="32" o:oned="t" path="m,l21600,21600e" filled="f">
                <v:path arrowok="t" fillok="f" o:connecttype="none"/>
                <o:lock v:ext="edit" shapetype="t"/>
              </v:shapetype>
              <v:shape id="Straight Arrow Connector 21" o:spid="_x0000_s1026" type="#_x0000_t32" style="position:absolute;margin-left:246.75pt;margin-top:90.45pt;width:82.5pt;height:22.8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">
                <v:stroke endarrow="block"/>
              </v:shape>
            </w:pict>
          </mc:Fallback>
        </mc:AlternateContent>
      </w:r>
      <w:r>
        <w:rPr>
          <w:noProof/>
          <w:lang w:val="en-AU" w:eastAsia="en-AU"/>
        </w:rPr>
        <mc:AlternateContent>
          <mc:Choice Requires="wps">
            <w:drawing>
              <wp:anchor distT="0" distB="0" distL="114300" distR="114300" simplePos="0" relativeHeight="251693056" behindDoc="0" locked="0" layoutInCell="1" allowOverlap="1" wp14:anchorId="65BAFC40" wp14:editId="65BAFC41">
                <wp:simplePos x="0" y="0"/>
                <wp:positionH relativeFrom="column">
                  <wp:posOffset>1676400</wp:posOffset>
                </wp:positionH>
                <wp:positionV relativeFrom="paragraph">
                  <wp:posOffset>483235</wp:posOffset>
                </wp:positionV>
                <wp:extent cx="401320" cy="182880"/>
                <wp:effectExtent l="0" t="0" r="74930" b="64770"/>
                <wp:wrapNone/>
                <wp:docPr id="34"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182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D53F7A" id="Straight Arrow Connector 20" o:spid="_x0000_s1026" type="#_x0000_t32" style="position:absolute;margin-left:132pt;margin-top:38.05pt;width:31.6pt;height:14.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">
                <v:stroke endarrow="block"/>
              </v:shape>
            </w:pict>
          </mc:Fallback>
        </mc:AlternateContent>
      </w:r>
      <w:r>
        <w:rPr>
          <w:noProof/>
          <w:lang w:val="en-AU" w:eastAsia="en-AU"/>
        </w:rPr>
        <mc:AlternateContent>
          <mc:Choice Requires="wps">
            <w:drawing>
              <wp:anchor distT="0" distB="0" distL="114300" distR="114300" simplePos="0" relativeHeight="251692032" behindDoc="0" locked="0" layoutInCell="1" allowOverlap="1" wp14:anchorId="65BAFC42" wp14:editId="65BAFC43">
                <wp:simplePos x="0" y="0"/>
                <wp:positionH relativeFrom="column">
                  <wp:posOffset>786765</wp:posOffset>
                </wp:positionH>
                <wp:positionV relativeFrom="paragraph">
                  <wp:posOffset>302260</wp:posOffset>
                </wp:positionV>
                <wp:extent cx="960120" cy="477520"/>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477520"/>
                        </a:xfrm>
                        <a:prstGeom prst="rect">
                          <a:avLst/>
                        </a:prstGeom>
                        <a:solidFill>
                          <a:srgbClr val="FFFFFF">
                            <a:alpha val="0"/>
                          </a:srgb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5BAFCCF" w14:textId="77777777" w:rsidR="009C49B1" w:rsidRDefault="009C49B1" w:rsidP="006146D4">
                            <w:pPr>
                              <w:jc w:val="right"/>
                            </w:pPr>
                            <w:r>
                              <w:t>Shear failure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BAFC42" id="_x0000_t202" coordsize="21600,21600" o:spt="202" path="m,l,21600r21600,l21600,xe">
                <v:stroke joinstyle="miter"/>
                <v:path gradientshapeok="t" o:connecttype="rect"/>
              </v:shapetype>
              <v:shape id="Text Box 39" o:spid="_x0000_s1057" type="#_x0000_t202" style="position:absolute;left:0;text-align:left;margin-left:61.95pt;margin-top:23.8pt;width:75.6pt;height:37.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" stroked="f" strokecolor="white [3212]">
                <v:fill opacity="0"/>
                <v:textbox>
                  <w:txbxContent>
                    <w:p w14:paraId="65BAFCCF" w14:textId="77777777" w:rsidR="009C49B1" w:rsidRDefault="009C49B1" w:rsidP="006146D4">
                      <w:pPr>
                        <w:jc w:val="right"/>
                      </w:pPr>
                      <w:r>
                        <w:t>Shear failure</w:t>
                      </w:r>
                    </w:p>
                  </w:txbxContent>
                </v:textbox>
              </v:shape>
            </w:pict>
          </mc:Fallback>
        </mc:AlternateContent>
      </w:r>
      <w:r>
        <w:rPr>
          <w:noProof/>
          <w:lang w:val="en-AU" w:eastAsia="en-AU"/>
        </w:rPr>
        <mc:AlternateContent>
          <mc:Choice Requires="wps">
            <w:drawing>
              <wp:anchor distT="0" distB="0" distL="114300" distR="114300" simplePos="0" relativeHeight="251691008" behindDoc="0" locked="0" layoutInCell="1" allowOverlap="1" wp14:anchorId="65BAFC44" wp14:editId="65BAFC45">
                <wp:simplePos x="0" y="0"/>
                <wp:positionH relativeFrom="column">
                  <wp:posOffset>3921125</wp:posOffset>
                </wp:positionH>
                <wp:positionV relativeFrom="paragraph">
                  <wp:posOffset>960755</wp:posOffset>
                </wp:positionV>
                <wp:extent cx="960120" cy="320040"/>
                <wp:effectExtent l="0" t="0" r="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20040"/>
                        </a:xfrm>
                        <a:prstGeom prst="rect">
                          <a:avLst/>
                        </a:prstGeom>
                        <a:solidFill>
                          <a:srgbClr val="FFFFFF">
                            <a:alpha val="0"/>
                          </a:srgb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5BAFCD0" w14:textId="77777777" w:rsidR="009C49B1" w:rsidRDefault="009C49B1" w:rsidP="006146D4">
                            <w:r>
                              <w:t>Breakout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AFC44" id="Text Box 37" o:spid="_x0000_s1058" type="#_x0000_t202" style="position:absolute;left:0;text-align:left;margin-left:308.75pt;margin-top:75.65pt;width:75.6pt;height:25.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" stroked="f" strokecolor="white [3212]">
                <v:fill opacity="0"/>
                <v:textbox>
                  <w:txbxContent>
                    <w:p w14:paraId="65BAFCD0" w14:textId="77777777" w:rsidR="009C49B1" w:rsidRDefault="009C49B1" w:rsidP="006146D4">
                      <w:r>
                        <w:t>Breakout</w:t>
                      </w:r>
                    </w:p>
                  </w:txbxContent>
                </v:textbox>
              </v:shape>
            </w:pict>
          </mc:Fallback>
        </mc:AlternateContent>
      </w:r>
      <w:r>
        <w:rPr>
          <w:noProof/>
          <w:lang w:val="en-AU" w:eastAsia="en-AU"/>
        </w:rPr>
        <mc:AlternateContent>
          <mc:Choice Requires="wps">
            <w:drawing>
              <wp:anchor distT="0" distB="0" distL="114300" distR="114300" simplePos="0" relativeHeight="251689984" behindDoc="0" locked="0" layoutInCell="1" allowOverlap="1" wp14:anchorId="65BAFC46" wp14:editId="65BAFC47">
                <wp:simplePos x="0" y="0"/>
                <wp:positionH relativeFrom="column">
                  <wp:posOffset>2672080</wp:posOffset>
                </wp:positionH>
                <wp:positionV relativeFrom="paragraph">
                  <wp:posOffset>666115</wp:posOffset>
                </wp:positionV>
                <wp:extent cx="650240" cy="294640"/>
                <wp:effectExtent l="0" t="0" r="0" b="0"/>
                <wp:wrapNone/>
                <wp:docPr id="3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294640"/>
                        </a:xfrm>
                        <a:prstGeom prst="rect">
                          <a:avLst/>
                        </a:prstGeom>
                        <a:solidFill>
                          <a:srgbClr val="FFFFFF">
                            <a:alpha val="0"/>
                          </a:srgb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5BAFCD1" w14:textId="77777777" w:rsidR="009C49B1" w:rsidRPr="0011309C" w:rsidRDefault="009C49B1" w:rsidP="006146D4">
                            <w:pPr>
                              <w:rPr>
                                <w:color w:val="FFFFFF" w:themeColor="background1"/>
                              </w:rPr>
                            </w:pPr>
                            <w:r w:rsidRPr="0011309C">
                              <w:rPr>
                                <w:color w:val="FFFFFF" w:themeColor="background1"/>
                              </w:rPr>
                              <w:t>25mm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AFC46" id="Text Box 32" o:spid="_x0000_s1059" type="#_x0000_t202" style="position:absolute;left:0;text-align:left;margin-left:210.4pt;margin-top:52.45pt;width:51.2pt;height:23.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" stroked="f" strokecolor="white [3212]">
                <v:fill opacity="0"/>
                <v:textbox>
                  <w:txbxContent>
                    <w:p w14:paraId="65BAFCD1" w14:textId="77777777" w:rsidR="009C49B1" w:rsidRPr="0011309C" w:rsidRDefault="009C49B1" w:rsidP="006146D4">
                      <w:pPr>
                        <w:rPr>
                          <w:color w:val="FFFFFF" w:themeColor="background1"/>
                        </w:rPr>
                      </w:pPr>
                      <w:r w:rsidRPr="0011309C">
                        <w:rPr>
                          <w:color w:val="FFFFFF" w:themeColor="background1"/>
                        </w:rPr>
                        <w:t>25mm</w:t>
                      </w:r>
                    </w:p>
                  </w:txbxContent>
                </v:textbox>
              </v:shape>
            </w:pict>
          </mc:Fallback>
        </mc:AlternateContent>
      </w:r>
      <w:r>
        <w:rPr>
          <w:noProof/>
          <w:lang w:val="en-AU" w:eastAsia="en-AU"/>
        </w:rPr>
        <mc:AlternateContent>
          <mc:Choice Requires="wps">
            <w:drawing>
              <wp:anchor distT="4294967291" distB="4294967291" distL="114300" distR="114300" simplePos="0" relativeHeight="251688960" behindDoc="0" locked="0" layoutInCell="1" allowOverlap="1" wp14:anchorId="65BAFC48" wp14:editId="65BAFC49">
                <wp:simplePos x="0" y="0"/>
                <wp:positionH relativeFrom="column">
                  <wp:posOffset>2519680</wp:posOffset>
                </wp:positionH>
                <wp:positionV relativeFrom="paragraph">
                  <wp:posOffset>960754</wp:posOffset>
                </wp:positionV>
                <wp:extent cx="924560" cy="0"/>
                <wp:effectExtent l="38100" t="76200" r="27940" b="114300"/>
                <wp:wrapNone/>
                <wp:docPr id="32"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4560" cy="0"/>
                        </a:xfrm>
                        <a:prstGeom prst="straightConnector1">
                          <a:avLst/>
                        </a:prstGeom>
                        <a:noFill/>
                        <a:ln w="9525">
                          <a:solidFill>
                            <a:schemeClr val="bg1">
                              <a:lumMod val="100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9E3339" id="Straight Arrow Connector 31" o:spid="_x0000_s1026" type="#_x0000_t32" style="position:absolute;margin-left:198.4pt;margin-top:75.65pt;width:72.8pt;height:0;z-index:2516889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" strokecolor="white [3212]">
                <v:stroke startarrow="open" endarrow="open"/>
              </v:shape>
            </w:pict>
          </mc:Fallback>
        </mc:AlternateContent>
      </w:r>
      <w:r>
        <w:rPr>
          <w:noProof/>
          <w:lang w:val="en-AU" w:eastAsia="en-AU"/>
        </w:rPr>
        <mc:AlternateContent>
          <mc:Choice Requires="wps">
            <w:drawing>
              <wp:anchor distT="0" distB="0" distL="114300" distR="114300" simplePos="0" relativeHeight="251687936" behindDoc="0" locked="0" layoutInCell="1" allowOverlap="1" wp14:anchorId="65BAFC4A" wp14:editId="65BAFC4B">
                <wp:simplePos x="0" y="0"/>
                <wp:positionH relativeFrom="column">
                  <wp:posOffset>2519680</wp:posOffset>
                </wp:positionH>
                <wp:positionV relativeFrom="paragraph">
                  <wp:posOffset>483235</wp:posOffset>
                </wp:positionV>
                <wp:extent cx="924560" cy="924560"/>
                <wp:effectExtent l="0" t="0" r="27940" b="27940"/>
                <wp:wrapNone/>
                <wp:docPr id="27"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4560" cy="924560"/>
                        </a:xfrm>
                        <a:prstGeom prst="ellipse">
                          <a:avLst/>
                        </a:prstGeom>
                        <a:solidFill>
                          <a:srgbClr val="FFFFFF">
                            <a:alpha val="0"/>
                          </a:srgbClr>
                        </a:solidFill>
                        <a:ln w="12700">
                          <a:solidFill>
                            <a:schemeClr val="bg1">
                              <a:lumMod val="100000"/>
                              <a:lumOff val="0"/>
                            </a:schemeClr>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B32C63" id="Oval 30" o:spid="_x0000_s1026" style="position:absolute;margin-left:198.4pt;margin-top:38.05pt;width:72.8pt;height:72.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" strokecolor="white [3212]" strokeweight="1pt">
                <v:fill opacity="0"/>
                <v:stroke dashstyle="dash"/>
              </v:oval>
            </w:pict>
          </mc:Fallback>
        </mc:AlternateContent>
      </w:r>
      <w:r w:rsidR="006146D4" w:rsidRPr="00F03FEF">
        <w:rPr>
          <w:noProof/>
          <w:lang w:val="en-AU" w:eastAsia="en-AU"/>
        </w:rPr>
        <w:drawing>
          <wp:inline distT="0" distB="0" distL="0" distR="0" wp14:anchorId="65BAFC4C" wp14:editId="6EFEC167">
            <wp:extent cx="2139950" cy="2162175"/>
            <wp:effectExtent l="19050" t="19050" r="12700" b="28575"/>
            <wp:docPr id="71" name="Picture 1" descr="Photo of a failed well cross-section." title="Figure 2.5"/>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34" cstate="print"/>
                    <a:srcRect/>
                    <a:stretch>
                      <a:fillRect/>
                    </a:stretch>
                  </pic:blipFill>
                  <pic:spPr bwMode="auto">
                    <a:xfrm>
                      <a:off x="0" y="0"/>
                      <a:ext cx="2139950" cy="2162175"/>
                    </a:xfrm>
                    <a:prstGeom prst="rect">
                      <a:avLst/>
                    </a:prstGeom>
                    <a:noFill/>
                    <a:ln w="12700">
                      <a:solidFill>
                        <a:srgbClr val="99FF33"/>
                      </a:solidFill>
                      <a:miter lim="800000"/>
                      <a:headEnd/>
                      <a:tailEnd/>
                    </a:ln>
                    <a:effectLst/>
                  </pic:spPr>
                </pic:pic>
              </a:graphicData>
            </a:graphic>
          </wp:inline>
        </w:drawing>
      </w:r>
    </w:p>
    <w:p w14:paraId="65BAF66E" w14:textId="77777777" w:rsidR="006146D4" w:rsidRPr="00F03FEF" w:rsidRDefault="006146D4" w:rsidP="009F1290">
      <w:pPr>
        <w:pStyle w:val="Caption"/>
      </w:pPr>
      <w:bookmarkStart w:id="543" w:name="_Ref422656800"/>
      <w:bookmarkStart w:id="544" w:name="_Toc366246784"/>
      <w:bookmarkStart w:id="545" w:name="_Toc433992853"/>
      <w:bookmarkStart w:id="546" w:name="_Toc449469412"/>
      <w:r w:rsidRPr="002B3F50">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5</w:t>
      </w:r>
      <w:r w:rsidR="00ED677C">
        <w:fldChar w:fldCharType="end"/>
      </w:r>
      <w:bookmarkEnd w:id="543"/>
      <w:r w:rsidRPr="002B3F50">
        <w:t>. Photo of a cross</w:t>
      </w:r>
      <w:r w:rsidR="00DB2A1D" w:rsidRPr="002B3F50">
        <w:t>-</w:t>
      </w:r>
      <w:r w:rsidRPr="002B3F50">
        <w:t>section of a failed model borehole in shale tested at CSIRO illustrating that mechanical damage due to shear failure can develop beyond borehole breakout or washout zones. The diameters of the borehole and shale sample were 25 mm and 80 mm respectively. The failure was induced by applying an external boundary stress to the cylindrical sh</w:t>
      </w:r>
      <w:r w:rsidR="006B51A4" w:rsidRPr="002B3F50">
        <w:t>ale sample. These fractures can significantly enhance</w:t>
      </w:r>
      <w:r w:rsidRPr="002B3F50">
        <w:t xml:space="preserve"> permeability in comparison with intact shale (CSIRO un-published experimental</w:t>
      </w:r>
      <w:r w:rsidRPr="00F03FEF">
        <w:t xml:space="preserve"> study).</w:t>
      </w:r>
      <w:bookmarkEnd w:id="544"/>
      <w:bookmarkEnd w:id="545"/>
      <w:bookmarkEnd w:id="546"/>
    </w:p>
    <w:p w14:paraId="65BAF66F" w14:textId="77777777" w:rsidR="006146D4" w:rsidRPr="00BE0941" w:rsidRDefault="006146D4" w:rsidP="00BE0941">
      <w:pPr>
        <w:pStyle w:val="OWSNormal9pt"/>
        <w:rPr>
          <w:b/>
          <w:i/>
        </w:rPr>
      </w:pPr>
      <w:r w:rsidRPr="00BE0941">
        <w:rPr>
          <w:b/>
          <w:i/>
        </w:rPr>
        <w:t>Mud conditioning and displacement</w:t>
      </w:r>
    </w:p>
    <w:p w14:paraId="65BAF670" w14:textId="77777777" w:rsidR="006146D4" w:rsidRPr="002B3F50" w:rsidRDefault="006146D4" w:rsidP="00F16F8F">
      <w:pPr>
        <w:pStyle w:val="OWSNormal9pt"/>
      </w:pPr>
      <w:r w:rsidRPr="002B3F50">
        <w:t xml:space="preserve">Effective </w:t>
      </w:r>
      <w:r w:rsidR="00500E41" w:rsidRPr="002B3F50">
        <w:t xml:space="preserve">hole cleaning, </w:t>
      </w:r>
      <w:r w:rsidRPr="002B3F50">
        <w:t>mud displacement and mud filter cake removal is a primary requisite to prevent gas or fluids migrating inside a cement sheath or along the interface between cement and formation. The main objective is to provide a relatively clean casing pipe</w:t>
      </w:r>
      <w:r w:rsidR="00500E41" w:rsidRPr="002B3F50">
        <w:t>, annulus</w:t>
      </w:r>
      <w:r w:rsidRPr="002B3F50">
        <w:t xml:space="preserve"> and well surface to which the cement sheath can </w:t>
      </w:r>
      <w:r w:rsidRPr="00F16F8F">
        <w:t>bond</w:t>
      </w:r>
      <w:r w:rsidRPr="002B3F50">
        <w:t xml:space="preserve"> </w:t>
      </w:r>
      <w:r w:rsidRPr="002B3F50">
        <w:rPr>
          <w:noProof/>
        </w:rPr>
        <w:t>(Watson et al. 2002)</w:t>
      </w:r>
      <w:r w:rsidRPr="002B3F50">
        <w:t>.</w:t>
      </w:r>
      <w:r w:rsidR="0069443A" w:rsidRPr="002B3F50">
        <w:t xml:space="preserve"> Some of the good industry practices to </w:t>
      </w:r>
      <w:r w:rsidR="0069443A" w:rsidRPr="00F16F8F">
        <w:t>achieve</w:t>
      </w:r>
      <w:r w:rsidR="0069443A" w:rsidRPr="002B3F50">
        <w:t xml:space="preserve"> this inclu</w:t>
      </w:r>
      <w:r w:rsidR="009070F1" w:rsidRPr="002B3F50">
        <w:t>d</w:t>
      </w:r>
      <w:r w:rsidR="0069443A" w:rsidRPr="002B3F50">
        <w:t xml:space="preserve">es </w:t>
      </w:r>
      <w:r w:rsidR="00AB4297" w:rsidRPr="002B3F50">
        <w:t>condition</w:t>
      </w:r>
      <w:r w:rsidR="005D750A" w:rsidRPr="002B3F50">
        <w:t>ing</w:t>
      </w:r>
      <w:r w:rsidR="00AB4297" w:rsidRPr="002B3F50">
        <w:t xml:space="preserve"> the drilling fluid,</w:t>
      </w:r>
      <w:r w:rsidR="005D750A" w:rsidRPr="002B3F50">
        <w:t xml:space="preserve"> using spacers and flushes ahead o</w:t>
      </w:r>
      <w:r w:rsidR="0069443A" w:rsidRPr="002B3F50">
        <w:t>f cement slurry, rotating or reciprocating casing, centralizing the casing and maximizing the displacement rate (Crook et al. 2001).</w:t>
      </w:r>
    </w:p>
    <w:p w14:paraId="65BAF671" w14:textId="77777777" w:rsidR="006146D4" w:rsidRPr="002B3F50" w:rsidRDefault="006146D4" w:rsidP="00043E2B">
      <w:pPr>
        <w:pStyle w:val="OWSNormal9pt"/>
        <w:rPr>
          <w:color w:val="auto"/>
          <w:szCs w:val="18"/>
        </w:rPr>
      </w:pPr>
      <w:r w:rsidRPr="002B3F50">
        <w:rPr>
          <w:color w:val="auto"/>
          <w:szCs w:val="18"/>
        </w:rPr>
        <w:t xml:space="preserve">If channels of mud remain in the annulus, they may provide a preferential migration pathway inside the cement sheath </w:t>
      </w:r>
      <w:r w:rsidRPr="002B3F50">
        <w:rPr>
          <w:noProof/>
          <w:color w:val="auto"/>
          <w:szCs w:val="18"/>
        </w:rPr>
        <w:t>(Bonett and Pafitis 1996)</w:t>
      </w:r>
      <w:r w:rsidRPr="002B3F50">
        <w:rPr>
          <w:color w:val="auto"/>
          <w:szCs w:val="18"/>
        </w:rPr>
        <w:t>. Furthermore, in permeable formations a mud filter cake is likely to develop on the well surface as a result of overbalanced drilling. If the filter cake is not removed from the well surface prior to cementing, it could dehydrate after the cement sets, resulting in an annulus at the formation and cement interface. Incomplete mud removal often occurs in deviated well</w:t>
      </w:r>
      <w:r w:rsidR="00CE322F" w:rsidRPr="002B3F50">
        <w:rPr>
          <w:color w:val="auto"/>
          <w:szCs w:val="18"/>
        </w:rPr>
        <w:t>s</w:t>
      </w:r>
      <w:r w:rsidRPr="002B3F50">
        <w:rPr>
          <w:color w:val="auto"/>
          <w:szCs w:val="18"/>
        </w:rPr>
        <w:t xml:space="preserve"> </w:t>
      </w:r>
      <w:r w:rsidRPr="002B3F50">
        <w:rPr>
          <w:noProof/>
          <w:color w:val="auto"/>
          <w:szCs w:val="18"/>
        </w:rPr>
        <w:t>(Keller et al. 1987)</w:t>
      </w:r>
      <w:r w:rsidRPr="002B3F50">
        <w:rPr>
          <w:color w:val="auto"/>
          <w:szCs w:val="18"/>
        </w:rPr>
        <w:t xml:space="preserve">, where a continuous mud channel may remain along the narrow section of the cemented annulus. </w:t>
      </w:r>
      <w:r w:rsidR="000811A9" w:rsidRPr="002B3F50">
        <w:rPr>
          <w:szCs w:val="18"/>
        </w:rPr>
        <w:fldChar w:fldCharType="begin" w:fldLock="1"/>
      </w:r>
      <w:r w:rsidR="000811A9" w:rsidRPr="002B3F50">
        <w:rPr>
          <w:szCs w:val="18"/>
        </w:rPr>
        <w:instrText xml:space="preserve"> REF _Ref422656966 \h  \* MERGEFORMAT </w:instrText>
      </w:r>
      <w:r w:rsidR="000811A9" w:rsidRPr="002B3F50">
        <w:rPr>
          <w:szCs w:val="18"/>
        </w:rPr>
      </w:r>
      <w:r w:rsidR="000811A9" w:rsidRPr="002B3F50">
        <w:rPr>
          <w:szCs w:val="18"/>
        </w:rPr>
        <w:fldChar w:fldCharType="separate"/>
      </w:r>
      <w:r w:rsidR="00D5162C" w:rsidRPr="00A710A5">
        <w:rPr>
          <w:color w:val="auto"/>
          <w:szCs w:val="18"/>
        </w:rPr>
        <w:t xml:space="preserve">Figure </w:t>
      </w:r>
      <w:r w:rsidR="00D5162C" w:rsidRPr="00A710A5">
        <w:rPr>
          <w:noProof/>
          <w:color w:val="auto"/>
          <w:szCs w:val="18"/>
        </w:rPr>
        <w:t>2.6</w:t>
      </w:r>
      <w:r w:rsidR="000811A9" w:rsidRPr="002B3F50">
        <w:rPr>
          <w:szCs w:val="18"/>
        </w:rPr>
        <w:fldChar w:fldCharType="end"/>
      </w:r>
      <w:r w:rsidRPr="002B3F50">
        <w:rPr>
          <w:color w:val="auto"/>
          <w:szCs w:val="18"/>
        </w:rPr>
        <w:t xml:space="preserve"> shows a photo of drilling mud channels in the cemented annulus due to incomplete displacement of the drilling mud</w:t>
      </w:r>
      <w:r w:rsidR="007A704A" w:rsidRPr="002B3F50">
        <w:rPr>
          <w:color w:val="auto"/>
          <w:szCs w:val="18"/>
        </w:rPr>
        <w:t xml:space="preserve"> with the inner casing off centre</w:t>
      </w:r>
      <w:r w:rsidRPr="002B3F50">
        <w:rPr>
          <w:color w:val="auto"/>
          <w:szCs w:val="18"/>
        </w:rPr>
        <w:t xml:space="preserve"> </w:t>
      </w:r>
      <w:r w:rsidRPr="002B3F50">
        <w:rPr>
          <w:noProof/>
          <w:color w:val="auto"/>
          <w:szCs w:val="18"/>
        </w:rPr>
        <w:t>(Watson 2004)</w:t>
      </w:r>
      <w:r w:rsidR="0088340A" w:rsidRPr="002B3F50">
        <w:rPr>
          <w:color w:val="auto"/>
          <w:szCs w:val="18"/>
        </w:rPr>
        <w:t xml:space="preserve">, and </w:t>
      </w:r>
      <w:r w:rsidR="00AB7903">
        <w:rPr>
          <w:color w:val="auto"/>
          <w:szCs w:val="18"/>
        </w:rPr>
        <w:fldChar w:fldCharType="begin" w:fldLock="1"/>
      </w:r>
      <w:r w:rsidR="00AB7903">
        <w:rPr>
          <w:color w:val="auto"/>
          <w:szCs w:val="18"/>
        </w:rPr>
        <w:instrText xml:space="preserve"> REF _Ref447634920 \h  \* MERGEFORMAT </w:instrText>
      </w:r>
      <w:r w:rsidR="00AB7903">
        <w:rPr>
          <w:color w:val="auto"/>
          <w:szCs w:val="18"/>
        </w:rPr>
      </w:r>
      <w:r w:rsidR="00AB7903">
        <w:rPr>
          <w:color w:val="auto"/>
          <w:szCs w:val="18"/>
        </w:rPr>
        <w:fldChar w:fldCharType="separate"/>
      </w:r>
      <w:r w:rsidR="00D5162C" w:rsidRPr="00A710A5">
        <w:rPr>
          <w:color w:val="auto"/>
          <w:szCs w:val="18"/>
        </w:rPr>
        <w:t>Figure 2.7</w:t>
      </w:r>
      <w:r w:rsidR="00AB7903">
        <w:rPr>
          <w:color w:val="auto"/>
          <w:szCs w:val="18"/>
        </w:rPr>
        <w:fldChar w:fldCharType="end"/>
      </w:r>
      <w:r w:rsidR="0088340A" w:rsidRPr="002B3F50">
        <w:rPr>
          <w:color w:val="auto"/>
          <w:szCs w:val="18"/>
        </w:rPr>
        <w:t xml:space="preserve"> is</w:t>
      </w:r>
      <w:r w:rsidR="00B85FD0" w:rsidRPr="002B3F50">
        <w:rPr>
          <w:color w:val="auto"/>
          <w:szCs w:val="18"/>
        </w:rPr>
        <w:t xml:space="preserve"> a photo of cement sheath core</w:t>
      </w:r>
      <w:r w:rsidR="000F07C7" w:rsidRPr="002B3F50">
        <w:rPr>
          <w:color w:val="auto"/>
          <w:szCs w:val="18"/>
        </w:rPr>
        <w:t xml:space="preserve"> containing shale fragments recovered</w:t>
      </w:r>
      <w:r w:rsidR="00B85FD0" w:rsidRPr="002B3F50">
        <w:rPr>
          <w:color w:val="auto"/>
          <w:szCs w:val="18"/>
        </w:rPr>
        <w:t xml:space="preserve"> from </w:t>
      </w:r>
      <w:r w:rsidR="001A40AE" w:rsidRPr="002B3F50">
        <w:rPr>
          <w:color w:val="auto"/>
          <w:szCs w:val="18"/>
        </w:rPr>
        <w:t>an</w:t>
      </w:r>
      <w:r w:rsidR="00B85FD0" w:rsidRPr="002B3F50">
        <w:rPr>
          <w:color w:val="auto"/>
          <w:szCs w:val="18"/>
        </w:rPr>
        <w:t xml:space="preserve"> old well</w:t>
      </w:r>
      <w:r w:rsidR="000F07C7" w:rsidRPr="002B3F50">
        <w:rPr>
          <w:color w:val="auto"/>
          <w:szCs w:val="18"/>
        </w:rPr>
        <w:t xml:space="preserve"> </w:t>
      </w:r>
      <w:r w:rsidR="0069443A" w:rsidRPr="002B3F50">
        <w:rPr>
          <w:color w:val="auto"/>
          <w:szCs w:val="18"/>
        </w:rPr>
        <w:t xml:space="preserve">due to poor hole cleaning </w:t>
      </w:r>
      <w:r w:rsidR="000F07C7" w:rsidRPr="002B3F50">
        <w:rPr>
          <w:color w:val="auto"/>
          <w:szCs w:val="18"/>
        </w:rPr>
        <w:t>(Duguid</w:t>
      </w:r>
      <w:r w:rsidR="0088340A" w:rsidRPr="002B3F50">
        <w:rPr>
          <w:color w:val="auto"/>
          <w:szCs w:val="18"/>
        </w:rPr>
        <w:t xml:space="preserve"> et. al. 2013).</w:t>
      </w:r>
    </w:p>
    <w:p w14:paraId="65BAF672" w14:textId="77777777" w:rsidR="006146D4" w:rsidRPr="00F03FEF" w:rsidRDefault="006146D4" w:rsidP="006146D4">
      <w:pPr>
        <w:pStyle w:val="Body"/>
        <w:keepNext/>
        <w:jc w:val="center"/>
      </w:pPr>
      <w:r w:rsidRPr="00F03FEF">
        <w:rPr>
          <w:noProof/>
          <w:lang w:val="en-AU" w:eastAsia="en-AU"/>
        </w:rPr>
        <w:drawing>
          <wp:inline distT="0" distB="0" distL="0" distR="0" wp14:anchorId="65BAFC4E" wp14:editId="140C01C7">
            <wp:extent cx="4255279" cy="3378530"/>
            <wp:effectExtent l="0" t="0" r="0" b="0"/>
            <wp:docPr id="72" name="Picture 19" descr="Photos of wellbore and annulus"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b="17891"/>
                    <a:stretch>
                      <a:fillRect/>
                    </a:stretch>
                  </pic:blipFill>
                  <pic:spPr bwMode="auto">
                    <a:xfrm>
                      <a:off x="0" y="0"/>
                      <a:ext cx="4256067" cy="3379156"/>
                    </a:xfrm>
                    <a:prstGeom prst="rect">
                      <a:avLst/>
                    </a:prstGeom>
                    <a:noFill/>
                    <a:ln w="9525">
                      <a:noFill/>
                      <a:miter lim="800000"/>
                      <a:headEnd/>
                      <a:tailEnd/>
                    </a:ln>
                  </pic:spPr>
                </pic:pic>
              </a:graphicData>
            </a:graphic>
          </wp:inline>
        </w:drawing>
      </w:r>
    </w:p>
    <w:p w14:paraId="65BAF673" w14:textId="77777777" w:rsidR="006146D4" w:rsidRPr="002B3F50" w:rsidRDefault="006146D4" w:rsidP="009F1290">
      <w:pPr>
        <w:pStyle w:val="Caption"/>
      </w:pPr>
      <w:bookmarkStart w:id="547" w:name="_Ref422656966"/>
      <w:bookmarkStart w:id="548" w:name="_Toc366246785"/>
      <w:bookmarkStart w:id="549" w:name="_Toc433992854"/>
      <w:bookmarkStart w:id="550" w:name="_Toc449469413"/>
      <w:r w:rsidRPr="002B3F50">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6</w:t>
      </w:r>
      <w:r w:rsidR="00ED677C">
        <w:fldChar w:fldCharType="end"/>
      </w:r>
      <w:bookmarkEnd w:id="547"/>
      <w:r w:rsidRPr="002B3F50">
        <w:rPr>
          <w:noProof/>
        </w:rPr>
        <w:t>.</w:t>
      </w:r>
      <w:r w:rsidRPr="002B3F50">
        <w:t xml:space="preserve"> Incomplete displacement of drilling mud and the resulting drilling mud channels. Over time, the gels in the drilling mud will shrink, forming fluid migration pathway in the annulus (after Watson 2004).</w:t>
      </w:r>
      <w:bookmarkEnd w:id="548"/>
      <w:bookmarkEnd w:id="549"/>
      <w:bookmarkEnd w:id="550"/>
    </w:p>
    <w:p w14:paraId="65BAF674" w14:textId="77777777" w:rsidR="000F07C7" w:rsidRPr="002B3F50" w:rsidRDefault="000F07C7" w:rsidP="000F07C7">
      <w:pPr>
        <w:pStyle w:val="Para0"/>
        <w:jc w:val="center"/>
        <w:rPr>
          <w:rFonts w:ascii="Calibri" w:hAnsi="Calibri"/>
          <w:color w:val="auto"/>
        </w:rPr>
      </w:pPr>
      <w:r w:rsidRPr="002B3F50">
        <w:rPr>
          <w:rFonts w:ascii="Calibri" w:hAnsi="Calibri"/>
          <w:noProof/>
          <w:color w:val="auto"/>
          <w:lang w:val="en-AU" w:eastAsia="en-AU"/>
        </w:rPr>
        <w:drawing>
          <wp:inline distT="0" distB="0" distL="0" distR="0" wp14:anchorId="65BAFC50" wp14:editId="6567901A">
            <wp:extent cx="4105275" cy="3171825"/>
            <wp:effectExtent l="0" t="0" r="9525" b="9525"/>
            <wp:docPr id="5" name="Picture 5" descr="Photos of sidewall cement core"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05275" cy="3171825"/>
                    </a:xfrm>
                    <a:prstGeom prst="rect">
                      <a:avLst/>
                    </a:prstGeom>
                  </pic:spPr>
                </pic:pic>
              </a:graphicData>
            </a:graphic>
          </wp:inline>
        </w:drawing>
      </w:r>
    </w:p>
    <w:p w14:paraId="65BAF675" w14:textId="77777777" w:rsidR="0088340A" w:rsidRPr="002B3F50" w:rsidRDefault="0088340A" w:rsidP="009F1290">
      <w:pPr>
        <w:pStyle w:val="Caption"/>
      </w:pPr>
      <w:bookmarkStart w:id="551" w:name="_Ref447634920"/>
      <w:bookmarkStart w:id="552" w:name="_Ref440977239"/>
      <w:bookmarkStart w:id="553" w:name="_Toc433992855"/>
      <w:bookmarkStart w:id="554" w:name="_Toc449469414"/>
      <w:r w:rsidRPr="002B3F50">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7</w:t>
      </w:r>
      <w:r w:rsidR="00ED677C">
        <w:fldChar w:fldCharType="end"/>
      </w:r>
      <w:bookmarkEnd w:id="551"/>
      <w:bookmarkEnd w:id="552"/>
      <w:r w:rsidRPr="002B3F50">
        <w:t xml:space="preserve">. Photo of a sidewall cement core containing shale fragments in the cement sheath, </w:t>
      </w:r>
      <w:r w:rsidR="00CE322F" w:rsidRPr="002B3F50">
        <w:t>indicat</w:t>
      </w:r>
      <w:r w:rsidRPr="002B3F50">
        <w:t>ing poor hole cleaning prior to cementing the casing (after Duguid et al. 2013).</w:t>
      </w:r>
      <w:bookmarkEnd w:id="553"/>
      <w:bookmarkEnd w:id="554"/>
    </w:p>
    <w:p w14:paraId="65BAF676" w14:textId="77777777" w:rsidR="006146D4" w:rsidRPr="00BE0941" w:rsidRDefault="006146D4" w:rsidP="00BE0941">
      <w:pPr>
        <w:pStyle w:val="OWSNormal9pt"/>
        <w:rPr>
          <w:b/>
          <w:i/>
        </w:rPr>
      </w:pPr>
      <w:r w:rsidRPr="00BE0941">
        <w:rPr>
          <w:b/>
          <w:i/>
        </w:rPr>
        <w:t>Cement sheath and bond failure</w:t>
      </w:r>
    </w:p>
    <w:p w14:paraId="65BAF677" w14:textId="77777777" w:rsidR="00DD2727" w:rsidRPr="002B3F50" w:rsidRDefault="006146D4" w:rsidP="00043E2B">
      <w:pPr>
        <w:pStyle w:val="OWSNormal9pt"/>
        <w:rPr>
          <w:color w:val="auto"/>
          <w:szCs w:val="18"/>
        </w:rPr>
      </w:pPr>
      <w:r w:rsidRPr="002B3F50">
        <w:rPr>
          <w:color w:val="auto"/>
          <w:szCs w:val="18"/>
        </w:rPr>
        <w:t>After setting</w:t>
      </w:r>
      <w:r w:rsidR="00DB2A1D" w:rsidRPr="002B3F50">
        <w:rPr>
          <w:color w:val="auto"/>
          <w:szCs w:val="18"/>
        </w:rPr>
        <w:t xml:space="preserve"> (i.e. formation of hardened cement)</w:t>
      </w:r>
      <w:r w:rsidRPr="002B3F50">
        <w:rPr>
          <w:color w:val="auto"/>
          <w:szCs w:val="18"/>
        </w:rPr>
        <w:t xml:space="preserve">, the cement sheath becomes a solid of very low permeability (i.e. microdarcies) </w:t>
      </w:r>
      <w:r w:rsidR="00E60045" w:rsidRPr="002B3F50">
        <w:rPr>
          <w:color w:val="auto"/>
          <w:szCs w:val="18"/>
        </w:rPr>
        <w:t>and hydraulic conductivity (i.e. on the order of 10</w:t>
      </w:r>
      <w:r w:rsidR="00081F16" w:rsidRPr="002B3F50">
        <w:rPr>
          <w:color w:val="auto"/>
          <w:szCs w:val="18"/>
          <w:vertAlign w:val="superscript"/>
        </w:rPr>
        <w:t>-6</w:t>
      </w:r>
      <w:r w:rsidR="00E60045" w:rsidRPr="002B3F50">
        <w:rPr>
          <w:color w:val="auto"/>
          <w:szCs w:val="18"/>
        </w:rPr>
        <w:t xml:space="preserve"> m/d) </w:t>
      </w:r>
      <w:r w:rsidRPr="002B3F50">
        <w:rPr>
          <w:noProof/>
          <w:color w:val="auto"/>
          <w:szCs w:val="18"/>
        </w:rPr>
        <w:t>(Parcevaux et al. 1990)</w:t>
      </w:r>
      <w:r w:rsidRPr="002B3F50">
        <w:rPr>
          <w:color w:val="auto"/>
          <w:szCs w:val="18"/>
        </w:rPr>
        <w:t xml:space="preserve"> and bonds to the casing and formation surfaces. As a result, fluids can no longer migrate within or through the sheath. However, downhole pressure and temperature can change due to various operations in the well’s history, such as LOT/FIT </w:t>
      </w:r>
      <w:r w:rsidR="00E60045" w:rsidRPr="002B3F50">
        <w:rPr>
          <w:color w:val="auto"/>
          <w:szCs w:val="18"/>
        </w:rPr>
        <w:t xml:space="preserve">(formation integrity) </w:t>
      </w:r>
      <w:r w:rsidRPr="002B3F50">
        <w:rPr>
          <w:color w:val="auto"/>
          <w:szCs w:val="18"/>
        </w:rPr>
        <w:t>tests and casing pressure tests, well production and shut-in, and reservoir hydraulic fracturing stimulation. These changes in well pressure</w:t>
      </w:r>
      <w:r w:rsidR="0026442E" w:rsidRPr="002B3F50">
        <w:rPr>
          <w:color w:val="auto"/>
          <w:szCs w:val="18"/>
        </w:rPr>
        <w:t xml:space="preserve"> and temperature</w:t>
      </w:r>
      <w:r w:rsidRPr="002B3F50">
        <w:rPr>
          <w:color w:val="auto"/>
          <w:szCs w:val="18"/>
        </w:rPr>
        <w:t xml:space="preserve"> can induce radial deformation of the casing and failure in cement sheath, resulting in de-bonding on the interfaces between cement sheath and casing/formation, creating radial fractures (</w:t>
      </w:r>
      <w:r w:rsidR="000811A9" w:rsidRPr="002B3F50">
        <w:rPr>
          <w:szCs w:val="18"/>
        </w:rPr>
        <w:fldChar w:fldCharType="begin" w:fldLock="1"/>
      </w:r>
      <w:r w:rsidR="000811A9" w:rsidRPr="002B3F50">
        <w:rPr>
          <w:szCs w:val="18"/>
        </w:rPr>
        <w:instrText xml:space="preserve"> REF _Ref422657069 \h  \* MERGEFORMAT </w:instrText>
      </w:r>
      <w:r w:rsidR="000811A9" w:rsidRPr="002B3F50">
        <w:rPr>
          <w:szCs w:val="18"/>
        </w:rPr>
      </w:r>
      <w:r w:rsidR="000811A9" w:rsidRPr="002B3F50">
        <w:rPr>
          <w:szCs w:val="18"/>
        </w:rPr>
        <w:fldChar w:fldCharType="separate"/>
      </w:r>
      <w:r w:rsidR="00D5162C" w:rsidRPr="00A710A5">
        <w:rPr>
          <w:color w:val="auto"/>
          <w:szCs w:val="18"/>
        </w:rPr>
        <w:t xml:space="preserve">Figure </w:t>
      </w:r>
      <w:r w:rsidR="00D5162C" w:rsidRPr="00A710A5">
        <w:rPr>
          <w:noProof/>
          <w:color w:val="auto"/>
          <w:szCs w:val="18"/>
        </w:rPr>
        <w:t>2.8</w:t>
      </w:r>
      <w:r w:rsidR="000811A9" w:rsidRPr="002B3F50">
        <w:rPr>
          <w:szCs w:val="18"/>
        </w:rPr>
        <w:fldChar w:fldCharType="end"/>
      </w:r>
      <w:r w:rsidRPr="002B3F50">
        <w:rPr>
          <w:color w:val="auto"/>
          <w:szCs w:val="18"/>
        </w:rPr>
        <w:t xml:space="preserve">) and microannuli and migration pathways </w:t>
      </w:r>
      <w:r w:rsidRPr="002B3F50">
        <w:rPr>
          <w:noProof/>
          <w:color w:val="auto"/>
          <w:szCs w:val="18"/>
        </w:rPr>
        <w:t>(Goodwin and Crook 1992; Watson et al. 2002)</w:t>
      </w:r>
      <w:r w:rsidRPr="002B3F50">
        <w:rPr>
          <w:color w:val="auto"/>
          <w:szCs w:val="18"/>
        </w:rPr>
        <w:t>.</w:t>
      </w:r>
      <w:r w:rsidR="0026442E" w:rsidRPr="002B3F50">
        <w:rPr>
          <w:color w:val="auto"/>
          <w:szCs w:val="18"/>
        </w:rPr>
        <w:t xml:space="preserve"> </w:t>
      </w:r>
    </w:p>
    <w:p w14:paraId="65BAF678" w14:textId="77777777" w:rsidR="006146D4" w:rsidRPr="002B3F50" w:rsidRDefault="0026442E" w:rsidP="00043E2B">
      <w:pPr>
        <w:pStyle w:val="OWSNormal9pt"/>
        <w:rPr>
          <w:color w:val="auto"/>
          <w:szCs w:val="18"/>
        </w:rPr>
      </w:pPr>
      <w:r w:rsidRPr="002B3F50">
        <w:rPr>
          <w:color w:val="auto"/>
          <w:szCs w:val="18"/>
        </w:rPr>
        <w:t xml:space="preserve">The </w:t>
      </w:r>
      <w:r w:rsidR="00EF580C" w:rsidRPr="002B3F50">
        <w:rPr>
          <w:color w:val="auto"/>
          <w:szCs w:val="18"/>
        </w:rPr>
        <w:t>impact of t</w:t>
      </w:r>
      <w:r w:rsidRPr="002B3F50">
        <w:rPr>
          <w:color w:val="auto"/>
          <w:szCs w:val="18"/>
        </w:rPr>
        <w:t>he cement sheath and</w:t>
      </w:r>
      <w:r w:rsidR="00EF580C" w:rsidRPr="002B3F50">
        <w:rPr>
          <w:color w:val="auto"/>
          <w:szCs w:val="18"/>
        </w:rPr>
        <w:t xml:space="preserve"> bond failure on well integrity will depend on the extent of such failure along the wellbore</w:t>
      </w:r>
      <w:r w:rsidR="00DD2727" w:rsidRPr="002B3F50">
        <w:rPr>
          <w:color w:val="auto"/>
          <w:szCs w:val="18"/>
        </w:rPr>
        <w:t xml:space="preserve"> and specific geological conditions. For example, one study in the Gulf of Mexico (King and King 2013) found that there was no breach in isolation between geological units with pressure differentials as high as 97 MPa (14,000psi), as long as there was at least 15 m (50 feet) of high quality cement seal between the geological units</w:t>
      </w:r>
      <w:r w:rsidR="00EF580C" w:rsidRPr="002B3F50">
        <w:rPr>
          <w:color w:val="auto"/>
          <w:szCs w:val="18"/>
        </w:rPr>
        <w:t>.</w:t>
      </w:r>
    </w:p>
    <w:p w14:paraId="65BAF679" w14:textId="77777777" w:rsidR="006146D4" w:rsidRPr="002B3F50" w:rsidRDefault="006146D4" w:rsidP="006146D4">
      <w:pPr>
        <w:pStyle w:val="Body"/>
      </w:pPr>
    </w:p>
    <w:p w14:paraId="65BAF67A" w14:textId="77777777" w:rsidR="006146D4" w:rsidRPr="00F03FEF" w:rsidRDefault="006146D4" w:rsidP="006146D4">
      <w:pPr>
        <w:pStyle w:val="Body"/>
        <w:keepNext/>
        <w:jc w:val="center"/>
      </w:pPr>
      <w:r w:rsidRPr="00F03FEF">
        <w:rPr>
          <w:noProof/>
          <w:lang w:val="en-AU" w:eastAsia="en-AU"/>
        </w:rPr>
        <w:drawing>
          <wp:inline distT="0" distB="0" distL="0" distR="0" wp14:anchorId="65BAFC52" wp14:editId="006AAE03">
            <wp:extent cx="3577268" cy="3295402"/>
            <wp:effectExtent l="0" t="0" r="4445" b="635"/>
            <wp:docPr id="74" name="Picture 4" descr="Photo of cement sheath failure"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l="5749" t="1164" r="4892" b="6565"/>
                    <a:stretch>
                      <a:fillRect/>
                    </a:stretch>
                  </pic:blipFill>
                  <pic:spPr bwMode="auto">
                    <a:xfrm>
                      <a:off x="0" y="0"/>
                      <a:ext cx="3577268" cy="3295402"/>
                    </a:xfrm>
                    <a:prstGeom prst="rect">
                      <a:avLst/>
                    </a:prstGeom>
                    <a:noFill/>
                    <a:ln w="9525">
                      <a:noFill/>
                      <a:miter lim="800000"/>
                      <a:headEnd/>
                      <a:tailEnd/>
                    </a:ln>
                  </pic:spPr>
                </pic:pic>
              </a:graphicData>
            </a:graphic>
          </wp:inline>
        </w:drawing>
      </w:r>
    </w:p>
    <w:p w14:paraId="65BAF67B" w14:textId="77777777" w:rsidR="006146D4" w:rsidRPr="00F03FEF" w:rsidRDefault="006146D4" w:rsidP="009F1290">
      <w:pPr>
        <w:pStyle w:val="Caption"/>
      </w:pPr>
      <w:bookmarkStart w:id="555" w:name="_Ref422657069"/>
      <w:bookmarkStart w:id="556" w:name="_Toc366246787"/>
      <w:bookmarkStart w:id="557" w:name="_Toc433992856"/>
      <w:bookmarkStart w:id="558" w:name="_Toc449469415"/>
      <w:r w:rsidRPr="00F03FEF">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8</w:t>
      </w:r>
      <w:r w:rsidR="00ED677C">
        <w:fldChar w:fldCharType="end"/>
      </w:r>
      <w:bookmarkEnd w:id="555"/>
      <w:r w:rsidRPr="00F03FEF">
        <w:t xml:space="preserve">. Cement sheath failure, resulting </w:t>
      </w:r>
      <w:r w:rsidR="00E60045">
        <w:t xml:space="preserve">in </w:t>
      </w:r>
      <w:r w:rsidRPr="00F03FEF">
        <w:t>cracks develop</w:t>
      </w:r>
      <w:r w:rsidR="00E60045">
        <w:t>ing</w:t>
      </w:r>
      <w:r w:rsidRPr="00F03FEF">
        <w:t xml:space="preserve"> from pressure cycling on the internal casing (Watson</w:t>
      </w:r>
      <w:r w:rsidR="006E4B62" w:rsidRPr="00F03FEF">
        <w:t xml:space="preserve"> et al.</w:t>
      </w:r>
      <w:r w:rsidRPr="00F03FEF">
        <w:t xml:space="preserve"> 200</w:t>
      </w:r>
      <w:r w:rsidR="006E4B62" w:rsidRPr="00F03FEF">
        <w:t>2</w:t>
      </w:r>
      <w:r w:rsidRPr="00F03FEF">
        <w:t>).</w:t>
      </w:r>
      <w:bookmarkEnd w:id="556"/>
      <w:bookmarkEnd w:id="557"/>
      <w:bookmarkEnd w:id="558"/>
    </w:p>
    <w:p w14:paraId="65BAF67C" w14:textId="77777777" w:rsidR="006146D4" w:rsidRPr="00BE0941" w:rsidRDefault="006146D4" w:rsidP="00BE0941">
      <w:pPr>
        <w:pStyle w:val="OWSNormal9pt"/>
        <w:rPr>
          <w:b/>
          <w:i/>
        </w:rPr>
      </w:pPr>
      <w:r w:rsidRPr="00BE0941">
        <w:rPr>
          <w:b/>
          <w:i/>
        </w:rPr>
        <w:t>Tubing/Casing corrosion</w:t>
      </w:r>
    </w:p>
    <w:p w14:paraId="65BAF67D" w14:textId="77777777" w:rsidR="006146D4" w:rsidRPr="002B3F50" w:rsidRDefault="006146D4" w:rsidP="00043E2B">
      <w:pPr>
        <w:pStyle w:val="OWSNormal9pt"/>
        <w:rPr>
          <w:color w:val="auto"/>
          <w:szCs w:val="18"/>
        </w:rPr>
      </w:pPr>
      <w:r w:rsidRPr="002B3F50">
        <w:rPr>
          <w:color w:val="auto"/>
          <w:szCs w:val="18"/>
        </w:rPr>
        <w:t xml:space="preserve">Corrosion attacks every metal component, including casing and tubing, at all stages in the life of an oil and gas well </w:t>
      </w:r>
      <w:r w:rsidRPr="002B3F50">
        <w:rPr>
          <w:noProof/>
          <w:color w:val="auto"/>
          <w:szCs w:val="18"/>
        </w:rPr>
        <w:t>(Brondel et al. 1994)</w:t>
      </w:r>
      <w:r w:rsidRPr="002B3F50">
        <w:rPr>
          <w:color w:val="auto"/>
          <w:szCs w:val="18"/>
        </w:rPr>
        <w:t xml:space="preserve">. Corrosion induced casing and tubing damage and loss of well integrity have been widely reported (e.g. </w:t>
      </w:r>
      <w:r w:rsidRPr="002B3F50">
        <w:rPr>
          <w:noProof/>
          <w:color w:val="auto"/>
          <w:szCs w:val="18"/>
        </w:rPr>
        <w:t>Bazzari 1989; Vignes and Aadnoy 2010; Watson and Bachu 2009)</w:t>
      </w:r>
      <w:r w:rsidRPr="002B3F50">
        <w:rPr>
          <w:color w:val="auto"/>
          <w:szCs w:val="18"/>
        </w:rPr>
        <w:t xml:space="preserve">. Corrosion encountered in petroleum production involves several mechanisms. These can be grouped into electrochemical corrosion, chemical corrosion and mechanical and mechanical/ corrosive effects. A detailed description of these mechanisms can be found in </w:t>
      </w:r>
      <w:r w:rsidRPr="002B3F50">
        <w:rPr>
          <w:noProof/>
          <w:color w:val="auto"/>
          <w:szCs w:val="18"/>
        </w:rPr>
        <w:t>Brondel et al. (1994)</w:t>
      </w:r>
      <w:r w:rsidRPr="002B3F50">
        <w:rPr>
          <w:color w:val="auto"/>
          <w:szCs w:val="18"/>
        </w:rPr>
        <w:t xml:space="preserve">. </w:t>
      </w:r>
      <w:r w:rsidR="00CE6206" w:rsidRPr="002B3F50">
        <w:rPr>
          <w:color w:val="auto"/>
          <w:szCs w:val="18"/>
        </w:rPr>
        <w:t>Corrosion rates depend on the type of steel used, i.e. with higher rates for mild carbon steel (on the order of 0.1-1 micro met</w:t>
      </w:r>
      <w:r w:rsidR="0020580A">
        <w:rPr>
          <w:color w:val="auto"/>
          <w:szCs w:val="18"/>
        </w:rPr>
        <w:t>r</w:t>
      </w:r>
      <w:r w:rsidR="00CE6206" w:rsidRPr="002B3F50">
        <w:rPr>
          <w:color w:val="auto"/>
          <w:szCs w:val="18"/>
        </w:rPr>
        <w:t>e/year in favourable conditions such as high pH</w:t>
      </w:r>
      <w:r w:rsidR="00A451C3" w:rsidRPr="002B3F50">
        <w:rPr>
          <w:rStyle w:val="FootnoteReference"/>
          <w:color w:val="auto"/>
          <w:szCs w:val="18"/>
        </w:rPr>
        <w:footnoteReference w:id="1"/>
      </w:r>
      <w:r w:rsidR="00147906" w:rsidRPr="002B3F50">
        <w:rPr>
          <w:color w:val="auto"/>
          <w:szCs w:val="18"/>
        </w:rPr>
        <w:t xml:space="preserve"> (</w:t>
      </w:r>
      <w:r w:rsidR="00542C13" w:rsidRPr="002B3F50">
        <w:rPr>
          <w:color w:val="auto"/>
          <w:szCs w:val="18"/>
        </w:rPr>
        <w:t>Kreis, 1991</w:t>
      </w:r>
      <w:r w:rsidR="00147906" w:rsidRPr="002B3F50">
        <w:rPr>
          <w:color w:val="auto"/>
          <w:szCs w:val="18"/>
        </w:rPr>
        <w:t xml:space="preserve">) up to 1 mm/ year in </w:t>
      </w:r>
      <w:r w:rsidR="001C1EE0">
        <w:rPr>
          <w:color w:val="auto"/>
          <w:szCs w:val="18"/>
        </w:rPr>
        <w:t>case of chloride induced localis</w:t>
      </w:r>
      <w:r w:rsidR="00147906" w:rsidRPr="002B3F50">
        <w:rPr>
          <w:color w:val="auto"/>
          <w:szCs w:val="18"/>
        </w:rPr>
        <w:t>ed corrosion (Elsener 2005)</w:t>
      </w:r>
      <w:r w:rsidR="00CE6206" w:rsidRPr="002B3F50">
        <w:rPr>
          <w:color w:val="auto"/>
          <w:szCs w:val="18"/>
        </w:rPr>
        <w:t>) compared to stainless steel or steel coated with corrosion resistant material (</w:t>
      </w:r>
      <w:r w:rsidR="00081F16" w:rsidRPr="002B3F50">
        <w:rPr>
          <w:color w:val="auto"/>
          <w:szCs w:val="18"/>
        </w:rPr>
        <w:t>fractions of micro met</w:t>
      </w:r>
      <w:r w:rsidR="0020580A">
        <w:rPr>
          <w:color w:val="auto"/>
          <w:szCs w:val="18"/>
        </w:rPr>
        <w:t>r</w:t>
      </w:r>
      <w:r w:rsidR="00081F16" w:rsidRPr="002B3F50">
        <w:rPr>
          <w:color w:val="auto"/>
          <w:szCs w:val="18"/>
        </w:rPr>
        <w:t>e/year)</w:t>
      </w:r>
      <w:r w:rsidR="00CE6206" w:rsidRPr="002B3F50">
        <w:rPr>
          <w:color w:val="auto"/>
          <w:szCs w:val="18"/>
        </w:rPr>
        <w:t>.</w:t>
      </w:r>
    </w:p>
    <w:p w14:paraId="65BAF67E" w14:textId="77777777" w:rsidR="006146D4" w:rsidRPr="002B3F50" w:rsidRDefault="006146D4" w:rsidP="00043E2B">
      <w:pPr>
        <w:pStyle w:val="OWSNormal9pt"/>
        <w:rPr>
          <w:color w:val="auto"/>
          <w:szCs w:val="18"/>
        </w:rPr>
      </w:pPr>
      <w:r w:rsidRPr="002B3F50">
        <w:rPr>
          <w:color w:val="auto"/>
          <w:szCs w:val="18"/>
        </w:rPr>
        <w:t>Both the inside and outside of the casing can be damaged by corrosion. The corrosion on the outside of the casing can be caused by corrosive fluids (</w:t>
      </w:r>
      <w:r w:rsidR="00E60045" w:rsidRPr="002B3F50">
        <w:rPr>
          <w:color w:val="auto"/>
          <w:szCs w:val="18"/>
        </w:rPr>
        <w:t xml:space="preserve">typically </w:t>
      </w:r>
      <w:r w:rsidRPr="002B3F50">
        <w:rPr>
          <w:color w:val="auto"/>
          <w:szCs w:val="18"/>
        </w:rPr>
        <w:t>saline water) or formations in contact with the casing or by stray electric current flowing out of the casing into the surrounding fluids or formations. Severe corrosion may also be caused by sulfate-reducing bacteria. Corrosion damage on the inside of the casing is usually caused by corrosive fluids produced from the well, but the damage can be increased by high fluid velocities (</w:t>
      </w:r>
      <w:r w:rsidRPr="002B3F50">
        <w:rPr>
          <w:noProof/>
          <w:color w:val="auto"/>
          <w:szCs w:val="18"/>
        </w:rPr>
        <w:t>Lyons and Plisga 2004)</w:t>
      </w:r>
      <w:r w:rsidRPr="002B3F50">
        <w:rPr>
          <w:color w:val="auto"/>
          <w:szCs w:val="18"/>
        </w:rPr>
        <w:t xml:space="preserve">. </w:t>
      </w:r>
    </w:p>
    <w:p w14:paraId="65BAF67F" w14:textId="77777777" w:rsidR="006146D4" w:rsidRPr="002B3F50" w:rsidRDefault="006146D4" w:rsidP="00043E2B">
      <w:pPr>
        <w:pStyle w:val="OWSNormal9pt"/>
        <w:rPr>
          <w:color w:val="auto"/>
          <w:szCs w:val="18"/>
        </w:rPr>
      </w:pPr>
      <w:r w:rsidRPr="002B3F50">
        <w:rPr>
          <w:color w:val="auto"/>
          <w:szCs w:val="18"/>
        </w:rPr>
        <w:t xml:space="preserve">The </w:t>
      </w:r>
      <w:r w:rsidR="005312F2" w:rsidRPr="002B3F50">
        <w:rPr>
          <w:color w:val="auto"/>
          <w:szCs w:val="18"/>
        </w:rPr>
        <w:t xml:space="preserve">cement quality, and </w:t>
      </w:r>
      <w:r w:rsidRPr="002B3F50">
        <w:rPr>
          <w:color w:val="auto"/>
          <w:szCs w:val="18"/>
        </w:rPr>
        <w:t>c</w:t>
      </w:r>
      <w:r w:rsidR="001F2153" w:rsidRPr="002B3F50">
        <w:rPr>
          <w:color w:val="auto"/>
          <w:szCs w:val="18"/>
        </w:rPr>
        <w:t>ement sheath and bonding integri</w:t>
      </w:r>
      <w:r w:rsidR="005312F2" w:rsidRPr="002B3F50">
        <w:rPr>
          <w:color w:val="auto"/>
          <w:szCs w:val="18"/>
        </w:rPr>
        <w:t>ty</w:t>
      </w:r>
      <w:r w:rsidRPr="002B3F50">
        <w:rPr>
          <w:color w:val="auto"/>
          <w:szCs w:val="18"/>
        </w:rPr>
        <w:t xml:space="preserve"> play a critical role in protecting the casing from external corrosion. Cement provides </w:t>
      </w:r>
      <w:r w:rsidR="001A40AE" w:rsidRPr="002B3F50">
        <w:rPr>
          <w:color w:val="auto"/>
          <w:szCs w:val="18"/>
        </w:rPr>
        <w:t>favorable</w:t>
      </w:r>
      <w:r w:rsidRPr="002B3F50">
        <w:rPr>
          <w:color w:val="auto"/>
          <w:szCs w:val="18"/>
        </w:rPr>
        <w:t xml:space="preserve"> geochemical conditions (i.e., high pH between 12-13) which retard corrosion due to passivation of the steel. When the pH drops below approximately 9-10, passivation is lost and corrosion may commence. </w:t>
      </w:r>
      <w:r w:rsidR="005312F2" w:rsidRPr="002B3F50">
        <w:rPr>
          <w:color w:val="auto"/>
          <w:szCs w:val="18"/>
        </w:rPr>
        <w:t>Cement degradation and f</w:t>
      </w:r>
      <w:r w:rsidR="00D23012" w:rsidRPr="002B3F50">
        <w:rPr>
          <w:color w:val="auto"/>
          <w:szCs w:val="18"/>
        </w:rPr>
        <w:t>ailure in cement sheath and de-bonding of the interfaces along the casing and rock formation due to changes in wellbore stress and temperature as discussed earlier will expose the casing to corrosive fluid</w:t>
      </w:r>
      <w:r w:rsidR="005312F2" w:rsidRPr="002B3F50">
        <w:rPr>
          <w:color w:val="auto"/>
          <w:szCs w:val="18"/>
        </w:rPr>
        <w:t>s</w:t>
      </w:r>
      <w:r w:rsidR="00D23012" w:rsidRPr="002B3F50">
        <w:rPr>
          <w:color w:val="auto"/>
          <w:szCs w:val="18"/>
        </w:rPr>
        <w:t xml:space="preserve"> and casing</w:t>
      </w:r>
      <w:r w:rsidR="004F69CD">
        <w:rPr>
          <w:color w:val="auto"/>
          <w:szCs w:val="18"/>
        </w:rPr>
        <w:t xml:space="preserve"> </w:t>
      </w:r>
      <w:r w:rsidR="00D23012" w:rsidRPr="002B3F50">
        <w:rPr>
          <w:color w:val="auto"/>
          <w:szCs w:val="18"/>
        </w:rPr>
        <w:t>corrosion can start.</w:t>
      </w:r>
      <w:r w:rsidR="005244A0" w:rsidRPr="002B3F50">
        <w:rPr>
          <w:color w:val="auto"/>
          <w:szCs w:val="18"/>
        </w:rPr>
        <w:t xml:space="preserve"> Well integrity could be </w:t>
      </w:r>
      <w:r w:rsidR="0007542C" w:rsidRPr="002B3F50">
        <w:rPr>
          <w:color w:val="auto"/>
          <w:szCs w:val="18"/>
        </w:rPr>
        <w:t>lost when the wellbore fluid migrates along degraded cement sheath or debonded interfaces that hydraulically connect with an aquifer or the surface.</w:t>
      </w:r>
    </w:p>
    <w:p w14:paraId="65BAF680" w14:textId="77777777" w:rsidR="00C84090" w:rsidRPr="002B3F50" w:rsidRDefault="006146D4">
      <w:pPr>
        <w:adjustRightInd w:val="0"/>
        <w:spacing w:after="0"/>
        <w:rPr>
          <w:rFonts w:ascii="Calibri" w:hAnsi="Calibri"/>
          <w:sz w:val="18"/>
          <w:szCs w:val="18"/>
        </w:rPr>
      </w:pPr>
      <w:r w:rsidRPr="002B3F50">
        <w:rPr>
          <w:rFonts w:ascii="Calibri" w:hAnsi="Calibri"/>
          <w:sz w:val="18"/>
          <w:szCs w:val="18"/>
        </w:rPr>
        <w:t xml:space="preserve">Furthermore, the study by Bazzari </w:t>
      </w:r>
      <w:r w:rsidRPr="002B3F50">
        <w:rPr>
          <w:rFonts w:ascii="Calibri" w:hAnsi="Calibri"/>
          <w:noProof/>
          <w:sz w:val="18"/>
          <w:szCs w:val="18"/>
        </w:rPr>
        <w:t>(1989)</w:t>
      </w:r>
      <w:r w:rsidRPr="002B3F50">
        <w:rPr>
          <w:rFonts w:ascii="Calibri" w:hAnsi="Calibri"/>
          <w:sz w:val="18"/>
          <w:szCs w:val="18"/>
        </w:rPr>
        <w:t xml:space="preserve"> on casing leaks discovered that the type of cement used is also important to casing corrosion. Severe corrosion occurred in wells for which construction and permeable light cement were used, instead of the usual Portland class G cement with additives. Leakage rates were higher in shallow zones where high </w:t>
      </w:r>
      <w:r w:rsidR="00B85083" w:rsidRPr="002B3F50">
        <w:rPr>
          <w:rFonts w:ascii="Calibri" w:hAnsi="Calibri"/>
          <w:sz w:val="18"/>
          <w:szCs w:val="18"/>
        </w:rPr>
        <w:t>sulfate</w:t>
      </w:r>
      <w:r w:rsidRPr="002B3F50">
        <w:rPr>
          <w:rFonts w:ascii="Calibri" w:hAnsi="Calibri"/>
          <w:sz w:val="18"/>
          <w:szCs w:val="18"/>
        </w:rPr>
        <w:t xml:space="preserve"> concentrations caused the construction cement—which was nonsulfate resistant—to break down</w:t>
      </w:r>
      <w:r w:rsidR="00542C13" w:rsidRPr="002B3F50">
        <w:rPr>
          <w:rFonts w:ascii="Calibri" w:hAnsi="Calibri"/>
          <w:sz w:val="18"/>
          <w:szCs w:val="18"/>
        </w:rPr>
        <w:t xml:space="preserve"> owing to formation of </w:t>
      </w:r>
      <w:r w:rsidR="00102B5E" w:rsidRPr="002B3F50">
        <w:rPr>
          <w:rFonts w:ascii="Calibri" w:hAnsi="Calibri"/>
          <w:sz w:val="18"/>
          <w:szCs w:val="18"/>
        </w:rPr>
        <w:t xml:space="preserve">deleterious </w:t>
      </w:r>
      <w:r w:rsidR="00542C13" w:rsidRPr="002B3F50">
        <w:rPr>
          <w:rFonts w:ascii="Calibri" w:hAnsi="Calibri"/>
          <w:sz w:val="18"/>
          <w:szCs w:val="18"/>
        </w:rPr>
        <w:t>expansive mineral products such as ettringite</w:t>
      </w:r>
      <w:r w:rsidR="00102B5E" w:rsidRPr="002B3F50">
        <w:rPr>
          <w:rStyle w:val="FootnoteReference"/>
          <w:rFonts w:ascii="Calibri" w:hAnsi="Calibri"/>
          <w:sz w:val="18"/>
          <w:szCs w:val="18"/>
        </w:rPr>
        <w:footnoteReference w:id="2"/>
      </w:r>
      <w:r w:rsidR="00F07222" w:rsidRPr="002B3F50">
        <w:rPr>
          <w:rFonts w:ascii="Calibri" w:hAnsi="Calibri"/>
          <w:sz w:val="18"/>
          <w:szCs w:val="18"/>
        </w:rPr>
        <w:t xml:space="preserve"> (</w:t>
      </w:r>
      <w:r w:rsidR="0066774A" w:rsidRPr="002B3F50">
        <w:rPr>
          <w:rFonts w:ascii="Calibri" w:hAnsi="Calibri"/>
          <w:sz w:val="18"/>
          <w:szCs w:val="18"/>
        </w:rPr>
        <w:t xml:space="preserve">a </w:t>
      </w:r>
      <w:r w:rsidR="00B85083" w:rsidRPr="002B3F50">
        <w:rPr>
          <w:rFonts w:ascii="Calibri" w:hAnsi="Calibri"/>
          <w:sz w:val="18"/>
          <w:szCs w:val="18"/>
        </w:rPr>
        <w:t>sulfate</w:t>
      </w:r>
      <w:r w:rsidR="0066774A" w:rsidRPr="002B3F50">
        <w:rPr>
          <w:rFonts w:ascii="Calibri" w:hAnsi="Calibri"/>
          <w:sz w:val="18"/>
          <w:szCs w:val="18"/>
        </w:rPr>
        <w:t xml:space="preserve"> aluminium hydrate: </w:t>
      </w:r>
      <w:r w:rsidR="00081F16" w:rsidRPr="002B3F50">
        <w:rPr>
          <w:rFonts w:ascii="Calibri" w:hAnsi="Calibri"/>
          <w:sz w:val="18"/>
          <w:szCs w:val="18"/>
        </w:rPr>
        <w:t>calcium monosulphoaluminate</w:t>
      </w:r>
      <w:r w:rsidR="00F07222" w:rsidRPr="002B3F50">
        <w:rPr>
          <w:rFonts w:ascii="Calibri" w:hAnsi="Calibri"/>
          <w:sz w:val="18"/>
          <w:szCs w:val="18"/>
        </w:rPr>
        <w:t>)</w:t>
      </w:r>
      <w:r w:rsidRPr="002B3F50">
        <w:rPr>
          <w:rFonts w:ascii="Calibri" w:hAnsi="Calibri"/>
          <w:sz w:val="18"/>
          <w:szCs w:val="18"/>
        </w:rPr>
        <w:t>, exposing the exterior of the casing to corrosive aquifer water.</w:t>
      </w:r>
    </w:p>
    <w:p w14:paraId="65BAF681" w14:textId="77777777" w:rsidR="006146D4" w:rsidRPr="00091AE9" w:rsidRDefault="002E574F" w:rsidP="00091AE9">
      <w:pPr>
        <w:pStyle w:val="Heading3"/>
        <w:ind w:left="0" w:firstLine="0"/>
      </w:pPr>
      <w:bookmarkStart w:id="559" w:name="_Toc447635375"/>
      <w:bookmarkStart w:id="560" w:name="_Toc449104423"/>
      <w:r w:rsidRPr="00091AE9">
        <w:t>Hydraulic fracturing</w:t>
      </w:r>
      <w:bookmarkEnd w:id="559"/>
      <w:bookmarkEnd w:id="560"/>
    </w:p>
    <w:p w14:paraId="65BAF682" w14:textId="77777777" w:rsidR="00CC3155" w:rsidRPr="00F03FEF" w:rsidRDefault="00CC3155" w:rsidP="00E4780F">
      <w:pPr>
        <w:pStyle w:val="Heading4"/>
      </w:pPr>
      <w:r w:rsidRPr="00F03FEF">
        <w:t xml:space="preserve">What is hydraulic </w:t>
      </w:r>
      <w:r w:rsidRPr="00E4780F">
        <w:t>fracturing</w:t>
      </w:r>
    </w:p>
    <w:p w14:paraId="65BAF683" w14:textId="77777777" w:rsidR="00BF41E3" w:rsidRPr="002B3F50" w:rsidRDefault="002D0510" w:rsidP="00F555E8">
      <w:pPr>
        <w:rPr>
          <w:rFonts w:ascii="Calibri" w:hAnsi="Calibri"/>
          <w:sz w:val="18"/>
          <w:szCs w:val="18"/>
          <w:lang w:val="en-GB"/>
        </w:rPr>
      </w:pPr>
      <w:r w:rsidRPr="002B3F50">
        <w:rPr>
          <w:rFonts w:ascii="Calibri" w:hAnsi="Calibri"/>
          <w:sz w:val="18"/>
          <w:szCs w:val="18"/>
          <w:lang w:val="en-GB"/>
        </w:rPr>
        <w:t>Hydraulic fracturing is the process of injecting fluid under high pressure into a reservoir to create new fractures or widen existing ones to increase CSG well productivity for low permeability coal.</w:t>
      </w:r>
      <w:r w:rsidRPr="002B3F50">
        <w:rPr>
          <w:rFonts w:ascii="Calibri" w:hAnsi="Calibri"/>
          <w:sz w:val="18"/>
          <w:szCs w:val="18"/>
        </w:rPr>
        <w:t xml:space="preserve"> In Australia, a small proportion of CSG wells needs to be stimulated by hydraulic fracturing. For example, approximately 30% of the Australia Pacific LNG Project’s wells are expected to be completed by hydraulic fracture stimulation over the life of the Project (APLNG 2015).</w:t>
      </w:r>
      <w:r w:rsidRPr="002B3F50">
        <w:rPr>
          <w:rFonts w:ascii="Calibri" w:hAnsi="Calibri"/>
          <w:sz w:val="18"/>
          <w:szCs w:val="18"/>
          <w:lang w:val="en-GB"/>
        </w:rPr>
        <w:t xml:space="preserve"> </w:t>
      </w:r>
      <w:r w:rsidR="003B6A87" w:rsidRPr="002B3F50">
        <w:rPr>
          <w:rFonts w:ascii="Calibri" w:hAnsi="Calibri"/>
          <w:sz w:val="18"/>
          <w:szCs w:val="18"/>
          <w:lang w:val="en-GB"/>
        </w:rPr>
        <w:t>The fracturing fluid is pumped into the production</w:t>
      </w:r>
      <w:r w:rsidR="004C1492" w:rsidRPr="002B3F50">
        <w:rPr>
          <w:rFonts w:ascii="Calibri" w:hAnsi="Calibri"/>
          <w:sz w:val="18"/>
          <w:szCs w:val="18"/>
          <w:lang w:val="en-GB"/>
        </w:rPr>
        <w:t xml:space="preserve"> casing</w:t>
      </w:r>
      <w:r w:rsidR="00CE322F" w:rsidRPr="002B3F50">
        <w:rPr>
          <w:rFonts w:ascii="Calibri" w:hAnsi="Calibri"/>
          <w:sz w:val="18"/>
          <w:szCs w:val="18"/>
          <w:lang w:val="en-GB"/>
        </w:rPr>
        <w:t>,</w:t>
      </w:r>
      <w:r w:rsidR="004C1492" w:rsidRPr="002B3F50">
        <w:rPr>
          <w:rFonts w:ascii="Calibri" w:hAnsi="Calibri"/>
          <w:sz w:val="18"/>
          <w:szCs w:val="18"/>
          <w:lang w:val="en-GB"/>
        </w:rPr>
        <w:t xml:space="preserve"> </w:t>
      </w:r>
      <w:r w:rsidR="00CE322F" w:rsidRPr="002B3F50">
        <w:rPr>
          <w:rFonts w:ascii="Calibri" w:hAnsi="Calibri"/>
          <w:sz w:val="18"/>
          <w:szCs w:val="18"/>
          <w:lang w:val="en-GB"/>
        </w:rPr>
        <w:t xml:space="preserve">out </w:t>
      </w:r>
      <w:r w:rsidR="004C1492" w:rsidRPr="002B3F50">
        <w:rPr>
          <w:rFonts w:ascii="Calibri" w:hAnsi="Calibri"/>
          <w:sz w:val="18"/>
          <w:szCs w:val="18"/>
          <w:lang w:val="en-GB"/>
        </w:rPr>
        <w:t xml:space="preserve">through </w:t>
      </w:r>
      <w:r w:rsidR="00CE322F" w:rsidRPr="002B3F50">
        <w:rPr>
          <w:rFonts w:ascii="Calibri" w:hAnsi="Calibri"/>
          <w:sz w:val="18"/>
          <w:szCs w:val="18"/>
          <w:lang w:val="en-GB"/>
        </w:rPr>
        <w:t xml:space="preserve">casing </w:t>
      </w:r>
      <w:r w:rsidR="004C1492" w:rsidRPr="002B3F50">
        <w:rPr>
          <w:rFonts w:ascii="Calibri" w:hAnsi="Calibri"/>
          <w:sz w:val="18"/>
          <w:szCs w:val="18"/>
          <w:lang w:val="en-GB"/>
        </w:rPr>
        <w:t>perforations and</w:t>
      </w:r>
      <w:r w:rsidR="005123FE" w:rsidRPr="002B3F50">
        <w:rPr>
          <w:rFonts w:ascii="Calibri" w:hAnsi="Calibri"/>
          <w:sz w:val="18"/>
          <w:szCs w:val="18"/>
          <w:lang w:val="en-GB"/>
        </w:rPr>
        <w:t xml:space="preserve"> into the target </w:t>
      </w:r>
      <w:r w:rsidR="001A40AE" w:rsidRPr="002B3F50">
        <w:rPr>
          <w:rFonts w:ascii="Calibri" w:hAnsi="Calibri"/>
          <w:sz w:val="18"/>
          <w:szCs w:val="18"/>
          <w:lang w:val="en-GB"/>
        </w:rPr>
        <w:t>reservoirs</w:t>
      </w:r>
      <w:r w:rsidR="003B6A87" w:rsidRPr="002B3F50">
        <w:rPr>
          <w:rFonts w:ascii="Calibri" w:hAnsi="Calibri"/>
          <w:sz w:val="18"/>
          <w:szCs w:val="18"/>
          <w:lang w:val="en-GB"/>
        </w:rPr>
        <w:t xml:space="preserve"> at a pressure high enough to </w:t>
      </w:r>
      <w:r w:rsidR="00624D75" w:rsidRPr="002B3F50">
        <w:rPr>
          <w:rFonts w:ascii="Calibri" w:hAnsi="Calibri"/>
          <w:sz w:val="18"/>
          <w:szCs w:val="18"/>
          <w:lang w:val="en-GB"/>
        </w:rPr>
        <w:t>cause the reservoir formation</w:t>
      </w:r>
      <w:r w:rsidR="00657829" w:rsidRPr="002B3F50">
        <w:rPr>
          <w:rFonts w:ascii="Calibri" w:hAnsi="Calibri"/>
          <w:sz w:val="18"/>
          <w:szCs w:val="18"/>
          <w:lang w:val="en-GB"/>
        </w:rPr>
        <w:t xml:space="preserve"> to fracture or “breakdown”</w:t>
      </w:r>
      <w:r w:rsidR="00663762" w:rsidRPr="002B3F50">
        <w:rPr>
          <w:rFonts w:ascii="Calibri" w:hAnsi="Calibri"/>
          <w:sz w:val="18"/>
          <w:szCs w:val="18"/>
          <w:lang w:val="en-GB"/>
        </w:rPr>
        <w:t xml:space="preserve"> (</w:t>
      </w:r>
      <w:r w:rsidR="0060759B" w:rsidRPr="002B3F50">
        <w:rPr>
          <w:rFonts w:ascii="Calibri" w:hAnsi="Calibri"/>
          <w:sz w:val="18"/>
          <w:szCs w:val="18"/>
          <w:lang w:val="en-GB"/>
        </w:rPr>
        <w:t>the pressure required to breakdown the formation is termed breakdown pressure</w:t>
      </w:r>
      <w:r w:rsidR="00663762" w:rsidRPr="002B3F50">
        <w:rPr>
          <w:rFonts w:ascii="Calibri" w:hAnsi="Calibri"/>
          <w:sz w:val="18"/>
          <w:szCs w:val="18"/>
          <w:lang w:val="en-GB"/>
        </w:rPr>
        <w:t>)</w:t>
      </w:r>
      <w:r w:rsidR="00657829" w:rsidRPr="002B3F50">
        <w:rPr>
          <w:rFonts w:ascii="Calibri" w:hAnsi="Calibri"/>
          <w:sz w:val="18"/>
          <w:szCs w:val="18"/>
          <w:lang w:val="en-GB"/>
        </w:rPr>
        <w:t>. As the high pres</w:t>
      </w:r>
      <w:r w:rsidR="00624D75" w:rsidRPr="002B3F50">
        <w:rPr>
          <w:rFonts w:ascii="Calibri" w:hAnsi="Calibri"/>
          <w:sz w:val="18"/>
          <w:szCs w:val="18"/>
          <w:lang w:val="en-GB"/>
        </w:rPr>
        <w:t>sure pumping</w:t>
      </w:r>
      <w:r w:rsidR="00657829" w:rsidRPr="002B3F50">
        <w:rPr>
          <w:rFonts w:ascii="Calibri" w:hAnsi="Calibri"/>
          <w:sz w:val="18"/>
          <w:szCs w:val="18"/>
          <w:lang w:val="en-GB"/>
        </w:rPr>
        <w:t xml:space="preserve"> is continued, fracture</w:t>
      </w:r>
      <w:r w:rsidR="00CE322F" w:rsidRPr="002B3F50">
        <w:rPr>
          <w:rFonts w:ascii="Calibri" w:hAnsi="Calibri"/>
          <w:sz w:val="18"/>
          <w:szCs w:val="18"/>
          <w:lang w:val="en-GB"/>
        </w:rPr>
        <w:t>s</w:t>
      </w:r>
      <w:r w:rsidR="00657829" w:rsidRPr="002B3F50">
        <w:rPr>
          <w:rFonts w:ascii="Calibri" w:hAnsi="Calibri"/>
          <w:sz w:val="18"/>
          <w:szCs w:val="18"/>
          <w:lang w:val="en-GB"/>
        </w:rPr>
        <w:t xml:space="preserve"> (new or existing) can continue to grow or propagate. </w:t>
      </w:r>
    </w:p>
    <w:p w14:paraId="65BAF684" w14:textId="77777777" w:rsidR="00F555E8" w:rsidRPr="002B3F50" w:rsidRDefault="00657829" w:rsidP="00F555E8">
      <w:pPr>
        <w:rPr>
          <w:rFonts w:ascii="Calibri" w:hAnsi="Calibri"/>
          <w:sz w:val="18"/>
          <w:szCs w:val="18"/>
          <w:lang w:val="en-GB"/>
        </w:rPr>
      </w:pPr>
      <w:r w:rsidRPr="002B3F50">
        <w:rPr>
          <w:rFonts w:ascii="Calibri" w:hAnsi="Calibri"/>
          <w:sz w:val="18"/>
          <w:szCs w:val="18"/>
          <w:lang w:val="en-GB"/>
        </w:rPr>
        <w:t xml:space="preserve">The rate at which the </w:t>
      </w:r>
      <w:r w:rsidR="004C1492" w:rsidRPr="002B3F50">
        <w:rPr>
          <w:rFonts w:ascii="Calibri" w:hAnsi="Calibri"/>
          <w:sz w:val="18"/>
          <w:szCs w:val="18"/>
          <w:lang w:val="en-GB"/>
        </w:rPr>
        <w:t xml:space="preserve">fracturing </w:t>
      </w:r>
      <w:r w:rsidRPr="002B3F50">
        <w:rPr>
          <w:rFonts w:ascii="Calibri" w:hAnsi="Calibri"/>
          <w:sz w:val="18"/>
          <w:szCs w:val="18"/>
          <w:lang w:val="en-GB"/>
        </w:rPr>
        <w:t xml:space="preserve">fluid is pumped must be fast enough </w:t>
      </w:r>
      <w:r w:rsidR="00943E84" w:rsidRPr="002B3F50">
        <w:rPr>
          <w:rFonts w:ascii="Calibri" w:hAnsi="Calibri"/>
          <w:sz w:val="18"/>
          <w:szCs w:val="18"/>
          <w:lang w:val="en-GB"/>
        </w:rPr>
        <w:t>such that the pressure necessary to propagate the fracture is maintained</w:t>
      </w:r>
      <w:r w:rsidR="00663762" w:rsidRPr="002B3F50">
        <w:rPr>
          <w:rFonts w:ascii="Calibri" w:hAnsi="Calibri"/>
          <w:sz w:val="18"/>
          <w:szCs w:val="18"/>
          <w:lang w:val="en-GB"/>
        </w:rPr>
        <w:t xml:space="preserve"> (the pressure to</w:t>
      </w:r>
      <w:r w:rsidR="0060759B" w:rsidRPr="002B3F50">
        <w:rPr>
          <w:rFonts w:ascii="Calibri" w:hAnsi="Calibri"/>
          <w:sz w:val="18"/>
          <w:szCs w:val="18"/>
          <w:lang w:val="en-GB"/>
        </w:rPr>
        <w:t xml:space="preserve"> propagate the fracture</w:t>
      </w:r>
      <w:r w:rsidR="00CE322F" w:rsidRPr="002B3F50">
        <w:rPr>
          <w:rFonts w:ascii="Calibri" w:hAnsi="Calibri"/>
          <w:sz w:val="18"/>
          <w:szCs w:val="18"/>
          <w:lang w:val="en-GB"/>
        </w:rPr>
        <w:t>s</w:t>
      </w:r>
      <w:r w:rsidR="0060759B" w:rsidRPr="002B3F50">
        <w:rPr>
          <w:rFonts w:ascii="Calibri" w:hAnsi="Calibri"/>
          <w:sz w:val="18"/>
          <w:szCs w:val="18"/>
          <w:lang w:val="en-GB"/>
        </w:rPr>
        <w:t xml:space="preserve"> is term</w:t>
      </w:r>
      <w:r w:rsidR="00C01407" w:rsidRPr="002B3F50">
        <w:rPr>
          <w:rFonts w:ascii="Calibri" w:hAnsi="Calibri"/>
          <w:sz w:val="18"/>
          <w:szCs w:val="18"/>
          <w:lang w:val="en-GB"/>
        </w:rPr>
        <w:t>ed</w:t>
      </w:r>
      <w:r w:rsidR="0060759B" w:rsidRPr="002B3F50">
        <w:rPr>
          <w:rFonts w:ascii="Calibri" w:hAnsi="Calibri"/>
          <w:sz w:val="18"/>
          <w:szCs w:val="18"/>
          <w:lang w:val="en-GB"/>
        </w:rPr>
        <w:t xml:space="preserve"> propagation pressure</w:t>
      </w:r>
      <w:r w:rsidR="00663762" w:rsidRPr="002B3F50">
        <w:rPr>
          <w:rFonts w:ascii="Calibri" w:hAnsi="Calibri"/>
          <w:sz w:val="18"/>
          <w:szCs w:val="18"/>
          <w:lang w:val="en-GB"/>
        </w:rPr>
        <w:t>)</w:t>
      </w:r>
      <w:r w:rsidR="0060759B" w:rsidRPr="002B3F50">
        <w:rPr>
          <w:rFonts w:ascii="Calibri" w:hAnsi="Calibri"/>
          <w:sz w:val="18"/>
          <w:szCs w:val="18"/>
          <w:lang w:val="en-GB"/>
        </w:rPr>
        <w:t xml:space="preserve">. </w:t>
      </w:r>
      <w:r w:rsidR="004C1492" w:rsidRPr="002B3F50">
        <w:rPr>
          <w:rFonts w:ascii="Calibri" w:hAnsi="Calibri"/>
          <w:sz w:val="18"/>
          <w:szCs w:val="18"/>
          <w:lang w:val="en-GB"/>
        </w:rPr>
        <w:t>As the fracture</w:t>
      </w:r>
      <w:r w:rsidR="00CE322F" w:rsidRPr="002B3F50">
        <w:rPr>
          <w:rFonts w:ascii="Calibri" w:hAnsi="Calibri"/>
          <w:sz w:val="18"/>
          <w:szCs w:val="18"/>
          <w:lang w:val="en-GB"/>
        </w:rPr>
        <w:t>s</w:t>
      </w:r>
      <w:r w:rsidR="004C1492" w:rsidRPr="002B3F50">
        <w:rPr>
          <w:rFonts w:ascii="Calibri" w:hAnsi="Calibri"/>
          <w:sz w:val="18"/>
          <w:szCs w:val="18"/>
          <w:lang w:val="en-GB"/>
        </w:rPr>
        <w:t xml:space="preserve"> continue to propagate, a proppant, such as sand, is added to the fracturing fluid. When the pumping is stopped, and the excess pressure in the fracture</w:t>
      </w:r>
      <w:r w:rsidR="00CE322F" w:rsidRPr="002B3F50">
        <w:rPr>
          <w:rFonts w:ascii="Calibri" w:hAnsi="Calibri"/>
          <w:sz w:val="18"/>
          <w:szCs w:val="18"/>
          <w:lang w:val="en-GB"/>
        </w:rPr>
        <w:t>s</w:t>
      </w:r>
      <w:r w:rsidR="004C1492" w:rsidRPr="002B3F50">
        <w:rPr>
          <w:rFonts w:ascii="Calibri" w:hAnsi="Calibri"/>
          <w:sz w:val="18"/>
          <w:szCs w:val="18"/>
          <w:lang w:val="en-GB"/>
        </w:rPr>
        <w:t xml:space="preserve"> is removed, </w:t>
      </w:r>
      <w:r w:rsidR="00CE322F" w:rsidRPr="002B3F50">
        <w:rPr>
          <w:rFonts w:ascii="Calibri" w:hAnsi="Calibri"/>
          <w:sz w:val="18"/>
          <w:szCs w:val="18"/>
          <w:lang w:val="en-GB"/>
        </w:rPr>
        <w:t>t</w:t>
      </w:r>
      <w:r w:rsidR="004C1492" w:rsidRPr="002B3F50">
        <w:rPr>
          <w:rFonts w:ascii="Calibri" w:hAnsi="Calibri"/>
          <w:sz w:val="18"/>
          <w:szCs w:val="18"/>
          <w:lang w:val="en-GB"/>
        </w:rPr>
        <w:t>he proppant will keep the fracture</w:t>
      </w:r>
      <w:r w:rsidR="00CE322F" w:rsidRPr="002B3F50">
        <w:rPr>
          <w:rFonts w:ascii="Calibri" w:hAnsi="Calibri"/>
          <w:sz w:val="18"/>
          <w:szCs w:val="18"/>
          <w:lang w:val="en-GB"/>
        </w:rPr>
        <w:t>s</w:t>
      </w:r>
      <w:r w:rsidR="004C1492" w:rsidRPr="002B3F50">
        <w:rPr>
          <w:rFonts w:ascii="Calibri" w:hAnsi="Calibri"/>
          <w:sz w:val="18"/>
          <w:szCs w:val="18"/>
          <w:lang w:val="en-GB"/>
        </w:rPr>
        <w:t xml:space="preserve"> open, allowing </w:t>
      </w:r>
      <w:r w:rsidR="00624D75" w:rsidRPr="002B3F50">
        <w:rPr>
          <w:rFonts w:ascii="Calibri" w:hAnsi="Calibri"/>
          <w:sz w:val="18"/>
          <w:szCs w:val="18"/>
          <w:lang w:val="en-GB"/>
        </w:rPr>
        <w:t xml:space="preserve">reservoir </w:t>
      </w:r>
      <w:r w:rsidR="004C1492" w:rsidRPr="002B3F50">
        <w:rPr>
          <w:rFonts w:ascii="Calibri" w:hAnsi="Calibri"/>
          <w:sz w:val="18"/>
          <w:szCs w:val="18"/>
          <w:lang w:val="en-GB"/>
        </w:rPr>
        <w:t>fluids to flow more readily thr</w:t>
      </w:r>
      <w:r w:rsidR="00663762" w:rsidRPr="002B3F50">
        <w:rPr>
          <w:rFonts w:ascii="Calibri" w:hAnsi="Calibri"/>
          <w:sz w:val="18"/>
          <w:szCs w:val="18"/>
          <w:lang w:val="en-GB"/>
        </w:rPr>
        <w:t>ough this high conductivi</w:t>
      </w:r>
      <w:r w:rsidR="00E508D5" w:rsidRPr="002B3F50">
        <w:rPr>
          <w:rFonts w:ascii="Calibri" w:hAnsi="Calibri"/>
          <w:sz w:val="18"/>
          <w:szCs w:val="18"/>
          <w:lang w:val="en-GB"/>
        </w:rPr>
        <w:t>ty channel</w:t>
      </w:r>
      <w:r w:rsidR="00624D75" w:rsidRPr="002B3F50">
        <w:rPr>
          <w:rFonts w:ascii="Calibri" w:hAnsi="Calibri"/>
          <w:sz w:val="18"/>
          <w:szCs w:val="18"/>
          <w:lang w:val="en-GB"/>
        </w:rPr>
        <w:t xml:space="preserve"> into the well during production</w:t>
      </w:r>
      <w:r w:rsidR="004C1492" w:rsidRPr="002B3F50">
        <w:rPr>
          <w:rFonts w:ascii="Calibri" w:hAnsi="Calibri"/>
          <w:sz w:val="18"/>
          <w:szCs w:val="18"/>
          <w:lang w:val="en-GB"/>
        </w:rPr>
        <w:t>.</w:t>
      </w:r>
      <w:r w:rsidR="00F555E8" w:rsidRPr="002B3F50">
        <w:rPr>
          <w:rFonts w:ascii="Calibri" w:hAnsi="Calibri"/>
          <w:sz w:val="18"/>
          <w:szCs w:val="18"/>
          <w:lang w:val="en-GB"/>
        </w:rPr>
        <w:t xml:space="preserve"> </w:t>
      </w:r>
    </w:p>
    <w:p w14:paraId="65BAF685" w14:textId="77777777" w:rsidR="00C20B11" w:rsidRPr="002B3F50" w:rsidRDefault="005123FE" w:rsidP="00F555E8">
      <w:pPr>
        <w:rPr>
          <w:rFonts w:ascii="Calibri" w:hAnsi="Calibri"/>
          <w:sz w:val="18"/>
          <w:szCs w:val="18"/>
          <w:lang w:val="en-GB"/>
        </w:rPr>
      </w:pPr>
      <w:r w:rsidRPr="002B3F50">
        <w:rPr>
          <w:rFonts w:ascii="Calibri" w:hAnsi="Calibri"/>
          <w:sz w:val="18"/>
          <w:szCs w:val="18"/>
          <w:lang w:val="en-GB"/>
        </w:rPr>
        <w:t>The i</w:t>
      </w:r>
      <w:r w:rsidR="00C20B11" w:rsidRPr="002B3F50">
        <w:rPr>
          <w:rFonts w:ascii="Calibri" w:hAnsi="Calibri"/>
          <w:sz w:val="18"/>
          <w:szCs w:val="18"/>
          <w:lang w:val="en-GB"/>
        </w:rPr>
        <w:t>njection stage of a hydraulic fracturing operation takes from tens of minutes to a few hours (Taleghani 2009).</w:t>
      </w:r>
      <w:r w:rsidR="00C20B11" w:rsidRPr="002B3F50">
        <w:rPr>
          <w:rFonts w:ascii="Calibri" w:hAnsi="Calibri"/>
          <w:sz w:val="18"/>
          <w:szCs w:val="18"/>
        </w:rPr>
        <w:t xml:space="preserve"> </w:t>
      </w:r>
      <w:r w:rsidR="00C01407" w:rsidRPr="002B3F50">
        <w:rPr>
          <w:rFonts w:ascii="Calibri" w:hAnsi="Calibri"/>
          <w:sz w:val="18"/>
          <w:szCs w:val="18"/>
          <w:lang w:val="en-GB"/>
        </w:rPr>
        <w:t xml:space="preserve">A production well stimulated with hydraulic fracturing is likely to </w:t>
      </w:r>
      <w:r w:rsidR="007A7C8B" w:rsidRPr="002B3F50">
        <w:rPr>
          <w:rFonts w:ascii="Calibri" w:hAnsi="Calibri"/>
          <w:sz w:val="18"/>
          <w:szCs w:val="18"/>
          <w:lang w:val="en-GB"/>
        </w:rPr>
        <w:t xml:space="preserve">be </w:t>
      </w:r>
      <w:r w:rsidR="00C01407" w:rsidRPr="002B3F50">
        <w:rPr>
          <w:rFonts w:ascii="Calibri" w:hAnsi="Calibri"/>
          <w:sz w:val="18"/>
          <w:szCs w:val="18"/>
          <w:lang w:val="en-GB"/>
        </w:rPr>
        <w:t>subject</w:t>
      </w:r>
      <w:r w:rsidR="007A7C8B" w:rsidRPr="002B3F50">
        <w:rPr>
          <w:rFonts w:ascii="Calibri" w:hAnsi="Calibri"/>
          <w:sz w:val="18"/>
          <w:szCs w:val="18"/>
          <w:lang w:val="en-GB"/>
        </w:rPr>
        <w:t>ed to</w:t>
      </w:r>
      <w:r w:rsidR="00C01407" w:rsidRPr="002B3F50">
        <w:rPr>
          <w:rFonts w:ascii="Calibri" w:hAnsi="Calibri"/>
          <w:sz w:val="18"/>
          <w:szCs w:val="18"/>
          <w:lang w:val="en-GB"/>
        </w:rPr>
        <w:t xml:space="preserve"> cyclic pressures throughout the life of the well. </w:t>
      </w:r>
      <w:r w:rsidR="00C20B11" w:rsidRPr="002B3F50">
        <w:rPr>
          <w:rFonts w:ascii="Calibri" w:hAnsi="Calibri"/>
          <w:sz w:val="18"/>
          <w:szCs w:val="18"/>
          <w:lang w:val="en-GB"/>
        </w:rPr>
        <w:t>Hydraulic fracturing is often performed sequentially at multiple depths, or stages, in a well corresponding with the location of the coal seams. Hydraulic fracturing is also sometim</w:t>
      </w:r>
      <w:r w:rsidRPr="002B3F50">
        <w:rPr>
          <w:rFonts w:ascii="Calibri" w:hAnsi="Calibri"/>
          <w:sz w:val="18"/>
          <w:szCs w:val="18"/>
          <w:lang w:val="en-GB"/>
        </w:rPr>
        <w:t>es repeated during the life of the</w:t>
      </w:r>
      <w:r w:rsidR="00C20B11" w:rsidRPr="002B3F50">
        <w:rPr>
          <w:rFonts w:ascii="Calibri" w:hAnsi="Calibri"/>
          <w:sz w:val="18"/>
          <w:szCs w:val="18"/>
          <w:lang w:val="en-GB"/>
        </w:rPr>
        <w:t xml:space="preserve"> well to boost declining gas productivity.</w:t>
      </w:r>
    </w:p>
    <w:p w14:paraId="65BAF686" w14:textId="77777777" w:rsidR="00E860A7" w:rsidRPr="002B3F50" w:rsidRDefault="00663762" w:rsidP="00F555E8">
      <w:pPr>
        <w:rPr>
          <w:rFonts w:ascii="Calibri" w:hAnsi="Calibri"/>
          <w:sz w:val="18"/>
          <w:szCs w:val="18"/>
          <w:lang w:val="en-GB"/>
        </w:rPr>
      </w:pPr>
      <w:r w:rsidRPr="002B3F50">
        <w:rPr>
          <w:rFonts w:ascii="Calibri" w:hAnsi="Calibri"/>
          <w:sz w:val="18"/>
          <w:szCs w:val="18"/>
          <w:lang w:val="en-GB"/>
        </w:rPr>
        <w:t xml:space="preserve">The pressure imposed on the </w:t>
      </w:r>
      <w:r w:rsidR="005123FE" w:rsidRPr="002B3F50">
        <w:rPr>
          <w:rFonts w:ascii="Calibri" w:hAnsi="Calibri"/>
          <w:sz w:val="18"/>
          <w:szCs w:val="18"/>
          <w:lang w:val="en-GB"/>
        </w:rPr>
        <w:t xml:space="preserve">production </w:t>
      </w:r>
      <w:r w:rsidRPr="002B3F50">
        <w:rPr>
          <w:rFonts w:ascii="Calibri" w:hAnsi="Calibri"/>
          <w:sz w:val="18"/>
          <w:szCs w:val="18"/>
          <w:lang w:val="en-GB"/>
        </w:rPr>
        <w:t>well during hydraulic fracturing is</w:t>
      </w:r>
      <w:r w:rsidR="00E860A7" w:rsidRPr="002B3F50">
        <w:rPr>
          <w:rFonts w:ascii="Calibri" w:hAnsi="Calibri"/>
          <w:sz w:val="18"/>
          <w:szCs w:val="18"/>
          <w:lang w:val="en-GB"/>
        </w:rPr>
        <w:t xml:space="preserve"> likely to be the highest fo</w:t>
      </w:r>
      <w:r w:rsidRPr="002B3F50">
        <w:rPr>
          <w:rFonts w:ascii="Calibri" w:hAnsi="Calibri"/>
          <w:sz w:val="18"/>
          <w:szCs w:val="18"/>
          <w:lang w:val="en-GB"/>
        </w:rPr>
        <w:t xml:space="preserve">r the entire well life. </w:t>
      </w:r>
      <w:r w:rsidR="0060759B" w:rsidRPr="002B3F50">
        <w:rPr>
          <w:rFonts w:ascii="Calibri" w:hAnsi="Calibri"/>
          <w:sz w:val="18"/>
          <w:szCs w:val="18"/>
          <w:lang w:val="en-GB"/>
        </w:rPr>
        <w:t>The propagation pressure must be higher than the minimum principal in-situ stress by a certain amount to keep the fracture propag</w:t>
      </w:r>
      <w:r w:rsidR="00C01407" w:rsidRPr="002B3F50">
        <w:rPr>
          <w:rFonts w:ascii="Calibri" w:hAnsi="Calibri"/>
          <w:sz w:val="18"/>
          <w:szCs w:val="18"/>
          <w:lang w:val="en-GB"/>
        </w:rPr>
        <w:t>a</w:t>
      </w:r>
      <w:r w:rsidR="005123FE" w:rsidRPr="002B3F50">
        <w:rPr>
          <w:rFonts w:ascii="Calibri" w:hAnsi="Calibri"/>
          <w:sz w:val="18"/>
          <w:szCs w:val="18"/>
          <w:lang w:val="en-GB"/>
        </w:rPr>
        <w:t>ting. The breakdown pressure is usually</w:t>
      </w:r>
      <w:r w:rsidR="00C01407" w:rsidRPr="002B3F50">
        <w:rPr>
          <w:rFonts w:ascii="Calibri" w:hAnsi="Calibri"/>
          <w:sz w:val="18"/>
          <w:szCs w:val="18"/>
          <w:lang w:val="en-GB"/>
        </w:rPr>
        <w:t xml:space="preserve"> </w:t>
      </w:r>
      <w:r w:rsidR="0060759B" w:rsidRPr="002B3F50">
        <w:rPr>
          <w:rFonts w:ascii="Calibri" w:hAnsi="Calibri"/>
          <w:sz w:val="18"/>
          <w:szCs w:val="18"/>
          <w:lang w:val="en-GB"/>
        </w:rPr>
        <w:t>higher than the frac</w:t>
      </w:r>
      <w:r w:rsidRPr="002B3F50">
        <w:rPr>
          <w:rFonts w:ascii="Calibri" w:hAnsi="Calibri"/>
          <w:sz w:val="18"/>
          <w:szCs w:val="18"/>
          <w:lang w:val="en-GB"/>
        </w:rPr>
        <w:t>ture propagation pressure to overcome</w:t>
      </w:r>
      <w:r w:rsidR="0060759B" w:rsidRPr="002B3F50">
        <w:rPr>
          <w:rFonts w:ascii="Calibri" w:hAnsi="Calibri"/>
          <w:sz w:val="18"/>
          <w:szCs w:val="18"/>
          <w:lang w:val="en-GB"/>
        </w:rPr>
        <w:t xml:space="preserve"> near wellbore</w:t>
      </w:r>
      <w:r w:rsidRPr="002B3F50">
        <w:rPr>
          <w:rFonts w:ascii="Calibri" w:hAnsi="Calibri"/>
          <w:sz w:val="18"/>
          <w:szCs w:val="18"/>
          <w:lang w:val="en-GB"/>
        </w:rPr>
        <w:t xml:space="preserve"> restriction</w:t>
      </w:r>
      <w:r w:rsidR="00E860A7" w:rsidRPr="002B3F50">
        <w:rPr>
          <w:rFonts w:ascii="Calibri" w:hAnsi="Calibri"/>
          <w:sz w:val="18"/>
          <w:szCs w:val="18"/>
          <w:lang w:val="en-GB"/>
        </w:rPr>
        <w:t>s</w:t>
      </w:r>
      <w:r w:rsidRPr="002B3F50">
        <w:rPr>
          <w:rFonts w:ascii="Calibri" w:hAnsi="Calibri"/>
          <w:sz w:val="18"/>
          <w:szCs w:val="18"/>
          <w:lang w:val="en-GB"/>
        </w:rPr>
        <w:t>, such as</w:t>
      </w:r>
      <w:r w:rsidR="0060759B" w:rsidRPr="002B3F50">
        <w:rPr>
          <w:rFonts w:ascii="Calibri" w:hAnsi="Calibri"/>
          <w:sz w:val="18"/>
          <w:szCs w:val="18"/>
          <w:lang w:val="en-GB"/>
        </w:rPr>
        <w:t xml:space="preserve"> stress concentration and damage, and non-alignment of perforation </w:t>
      </w:r>
      <w:r w:rsidRPr="002B3F50">
        <w:rPr>
          <w:rFonts w:ascii="Calibri" w:hAnsi="Calibri"/>
          <w:sz w:val="18"/>
          <w:szCs w:val="18"/>
          <w:lang w:val="en-GB"/>
        </w:rPr>
        <w:t>with</w:t>
      </w:r>
      <w:r w:rsidR="0060759B" w:rsidRPr="002B3F50">
        <w:rPr>
          <w:rFonts w:ascii="Calibri" w:hAnsi="Calibri"/>
          <w:sz w:val="18"/>
          <w:szCs w:val="18"/>
          <w:lang w:val="en-GB"/>
        </w:rPr>
        <w:t xml:space="preserve"> the preferred fracture direction</w:t>
      </w:r>
      <w:r w:rsidRPr="002B3F50">
        <w:rPr>
          <w:rFonts w:ascii="Calibri" w:hAnsi="Calibri"/>
          <w:sz w:val="18"/>
          <w:szCs w:val="18"/>
          <w:lang w:val="en-GB"/>
        </w:rPr>
        <w:t xml:space="preserve"> (</w:t>
      </w:r>
      <w:r w:rsidR="001A40AE" w:rsidRPr="002B3F50">
        <w:rPr>
          <w:rFonts w:ascii="Calibri" w:hAnsi="Calibri"/>
          <w:sz w:val="18"/>
          <w:szCs w:val="18"/>
          <w:lang w:val="en-GB"/>
        </w:rPr>
        <w:t>i.e. the</w:t>
      </w:r>
      <w:r w:rsidR="0060759B" w:rsidRPr="002B3F50">
        <w:rPr>
          <w:rFonts w:ascii="Calibri" w:hAnsi="Calibri"/>
          <w:sz w:val="18"/>
          <w:szCs w:val="18"/>
          <w:lang w:val="en-GB"/>
        </w:rPr>
        <w:t xml:space="preserve"> maximum horizontal stress direction </w:t>
      </w:r>
      <w:r w:rsidRPr="002B3F50">
        <w:rPr>
          <w:rFonts w:ascii="Calibri" w:hAnsi="Calibri"/>
          <w:sz w:val="18"/>
          <w:szCs w:val="18"/>
          <w:lang w:val="en-GB"/>
        </w:rPr>
        <w:t>in</w:t>
      </w:r>
      <w:r w:rsidR="0060759B" w:rsidRPr="002B3F50">
        <w:rPr>
          <w:rFonts w:ascii="Calibri" w:hAnsi="Calibri"/>
          <w:sz w:val="18"/>
          <w:szCs w:val="18"/>
          <w:lang w:val="en-GB"/>
        </w:rPr>
        <w:t xml:space="preserve"> a normal fault stress regime</w:t>
      </w:r>
      <w:r w:rsidRPr="002B3F50">
        <w:rPr>
          <w:rFonts w:ascii="Calibri" w:hAnsi="Calibri"/>
          <w:sz w:val="18"/>
          <w:szCs w:val="18"/>
          <w:lang w:val="en-GB"/>
        </w:rPr>
        <w:t>)</w:t>
      </w:r>
      <w:r w:rsidR="0060759B" w:rsidRPr="002B3F50">
        <w:rPr>
          <w:rFonts w:ascii="Calibri" w:hAnsi="Calibri"/>
          <w:sz w:val="18"/>
          <w:szCs w:val="18"/>
          <w:lang w:val="en-GB"/>
        </w:rPr>
        <w:t>.</w:t>
      </w:r>
      <w:r w:rsidRPr="002B3F50">
        <w:rPr>
          <w:rFonts w:ascii="Calibri" w:hAnsi="Calibri"/>
          <w:sz w:val="18"/>
          <w:szCs w:val="18"/>
          <w:lang w:val="en-GB"/>
        </w:rPr>
        <w:t xml:space="preserve"> </w:t>
      </w:r>
    </w:p>
    <w:p w14:paraId="65BAF687" w14:textId="77777777" w:rsidR="000670F9" w:rsidRPr="00F03FEF" w:rsidRDefault="000670F9" w:rsidP="00E4780F">
      <w:pPr>
        <w:pStyle w:val="Heading4"/>
      </w:pPr>
      <w:r w:rsidRPr="00E4780F">
        <w:t>Hydraulic</w:t>
      </w:r>
      <w:r w:rsidRPr="00F03FEF">
        <w:t xml:space="preserve"> fracturing induced fluid migration pathways</w:t>
      </w:r>
    </w:p>
    <w:p w14:paraId="65BAF688" w14:textId="77777777" w:rsidR="004725DB" w:rsidRPr="002B3F50" w:rsidRDefault="005123FE" w:rsidP="004725DB">
      <w:pPr>
        <w:rPr>
          <w:rFonts w:ascii="Calibri" w:hAnsi="Calibri"/>
          <w:sz w:val="18"/>
          <w:szCs w:val="18"/>
          <w:lang w:val="en-GB"/>
        </w:rPr>
      </w:pPr>
      <w:r w:rsidRPr="002B3F50">
        <w:rPr>
          <w:rFonts w:ascii="Calibri" w:hAnsi="Calibri"/>
          <w:sz w:val="18"/>
          <w:szCs w:val="18"/>
          <w:lang w:val="en-GB"/>
        </w:rPr>
        <w:t xml:space="preserve">Fluids can migrate via pathways </w:t>
      </w:r>
      <w:r w:rsidR="006419D8" w:rsidRPr="002B3F50">
        <w:rPr>
          <w:rFonts w:ascii="Calibri" w:hAnsi="Calibri"/>
          <w:sz w:val="18"/>
          <w:szCs w:val="18"/>
          <w:lang w:val="en-GB"/>
        </w:rPr>
        <w:t xml:space="preserve">within or external to </w:t>
      </w:r>
      <w:r w:rsidR="00BA5D7E" w:rsidRPr="002B3F50">
        <w:rPr>
          <w:rFonts w:ascii="Calibri" w:hAnsi="Calibri"/>
          <w:sz w:val="18"/>
          <w:szCs w:val="18"/>
          <w:lang w:val="en-GB"/>
        </w:rPr>
        <w:t xml:space="preserve">the production </w:t>
      </w:r>
      <w:r w:rsidR="001A40AE" w:rsidRPr="002B3F50">
        <w:rPr>
          <w:rFonts w:ascii="Calibri" w:hAnsi="Calibri"/>
          <w:sz w:val="18"/>
          <w:szCs w:val="18"/>
          <w:lang w:val="en-GB"/>
        </w:rPr>
        <w:t>well, which</w:t>
      </w:r>
      <w:r w:rsidR="00BA5D7E" w:rsidRPr="002B3F50">
        <w:rPr>
          <w:rFonts w:ascii="Calibri" w:hAnsi="Calibri"/>
          <w:sz w:val="18"/>
          <w:szCs w:val="18"/>
          <w:lang w:val="en-GB"/>
        </w:rPr>
        <w:t xml:space="preserve"> can be</w:t>
      </w:r>
      <w:r w:rsidRPr="002B3F50">
        <w:rPr>
          <w:rFonts w:ascii="Calibri" w:hAnsi="Calibri"/>
          <w:sz w:val="18"/>
          <w:szCs w:val="18"/>
          <w:lang w:val="en-GB"/>
        </w:rPr>
        <w:t xml:space="preserve"> created due to the cyclic pressures exerted </w:t>
      </w:r>
      <w:r w:rsidR="001F2153" w:rsidRPr="002B3F50">
        <w:rPr>
          <w:rFonts w:ascii="Calibri" w:hAnsi="Calibri"/>
          <w:sz w:val="18"/>
          <w:szCs w:val="18"/>
          <w:lang w:val="en-GB"/>
        </w:rPr>
        <w:t xml:space="preserve">to the well </w:t>
      </w:r>
      <w:r w:rsidRPr="002B3F50">
        <w:rPr>
          <w:rFonts w:ascii="Calibri" w:hAnsi="Calibri"/>
          <w:sz w:val="18"/>
          <w:szCs w:val="18"/>
          <w:lang w:val="en-GB"/>
        </w:rPr>
        <w:t xml:space="preserve">during hydraulic fracturing operations. While production wells are designed and constructed to isolate fluids in different geological units, inadequate </w:t>
      </w:r>
      <w:r w:rsidR="00233336" w:rsidRPr="002B3F50">
        <w:rPr>
          <w:rFonts w:ascii="Calibri" w:hAnsi="Calibri"/>
          <w:sz w:val="18"/>
          <w:szCs w:val="18"/>
          <w:lang w:val="en-GB"/>
        </w:rPr>
        <w:t xml:space="preserve">design and/or </w:t>
      </w:r>
      <w:r w:rsidRPr="002B3F50">
        <w:rPr>
          <w:rFonts w:ascii="Calibri" w:hAnsi="Calibri"/>
          <w:sz w:val="18"/>
          <w:szCs w:val="18"/>
          <w:lang w:val="en-GB"/>
        </w:rPr>
        <w:t>construction or degradation of the casing or cement can allow fluid movement</w:t>
      </w:r>
      <w:r w:rsidR="000348D5" w:rsidRPr="002B3F50">
        <w:rPr>
          <w:rFonts w:ascii="Calibri" w:hAnsi="Calibri"/>
          <w:sz w:val="18"/>
          <w:szCs w:val="18"/>
          <w:lang w:val="en-GB"/>
        </w:rPr>
        <w:t xml:space="preserve"> that can cause breach of inter-aquifer seal</w:t>
      </w:r>
      <w:r w:rsidR="00CA31D6" w:rsidRPr="002B3F50">
        <w:rPr>
          <w:rFonts w:ascii="Calibri" w:hAnsi="Calibri"/>
          <w:sz w:val="18"/>
          <w:szCs w:val="18"/>
          <w:lang w:val="en-GB"/>
        </w:rPr>
        <w:t>s</w:t>
      </w:r>
      <w:r w:rsidR="000348D5" w:rsidRPr="002B3F50">
        <w:rPr>
          <w:rFonts w:ascii="Calibri" w:hAnsi="Calibri"/>
          <w:sz w:val="18"/>
          <w:szCs w:val="18"/>
          <w:lang w:val="en-GB"/>
        </w:rPr>
        <w:t xml:space="preserve">. </w:t>
      </w:r>
      <w:r w:rsidR="004725DB" w:rsidRPr="002B3F50">
        <w:rPr>
          <w:rFonts w:ascii="Calibri" w:hAnsi="Calibri"/>
          <w:sz w:val="18"/>
          <w:szCs w:val="18"/>
          <w:lang w:val="en-GB"/>
        </w:rPr>
        <w:t>The US EPA (201</w:t>
      </w:r>
      <w:r w:rsidR="008B6919">
        <w:rPr>
          <w:rFonts w:ascii="Calibri" w:hAnsi="Calibri"/>
          <w:sz w:val="18"/>
          <w:szCs w:val="18"/>
          <w:lang w:val="en-GB"/>
        </w:rPr>
        <w:t>5a</w:t>
      </w:r>
      <w:r w:rsidR="004725DB" w:rsidRPr="002B3F50">
        <w:rPr>
          <w:rFonts w:ascii="Calibri" w:hAnsi="Calibri"/>
          <w:sz w:val="18"/>
          <w:szCs w:val="18"/>
          <w:lang w:val="en-GB"/>
        </w:rPr>
        <w:t>) identified the following four mechanisms or pathways through which hydraulic fracturing could cause or increase the chances of impacting the surrounding subsurface formations due to contamination:</w:t>
      </w:r>
    </w:p>
    <w:p w14:paraId="65BAF689" w14:textId="77777777" w:rsidR="004725DB" w:rsidRPr="002B3F50" w:rsidRDefault="004725DB" w:rsidP="008725F9">
      <w:pPr>
        <w:pStyle w:val="OWSbulletL1"/>
        <w:spacing w:line="240" w:lineRule="auto"/>
        <w:ind w:left="714" w:hanging="357"/>
        <w:rPr>
          <w:rFonts w:ascii="Calibri" w:hAnsi="Calibri"/>
          <w:sz w:val="18"/>
          <w:szCs w:val="18"/>
          <w:lang w:val="en-GB"/>
        </w:rPr>
      </w:pPr>
      <w:r w:rsidRPr="002B3F50">
        <w:rPr>
          <w:rFonts w:ascii="Calibri" w:hAnsi="Calibri"/>
          <w:sz w:val="18"/>
          <w:szCs w:val="18"/>
          <w:lang w:val="en-GB"/>
        </w:rPr>
        <w:t>Well failure may provide pathways for groundwater pollution by allowing contaminants to flow into overlying aquifers through either casing failure or incorrect isolation of target coal seams</w:t>
      </w:r>
    </w:p>
    <w:p w14:paraId="65BAF68A" w14:textId="77777777" w:rsidR="004725DB" w:rsidRPr="002B3F50" w:rsidRDefault="004725DB" w:rsidP="008725F9">
      <w:pPr>
        <w:pStyle w:val="OWSbulletL1"/>
        <w:spacing w:line="240" w:lineRule="auto"/>
        <w:ind w:left="714" w:hanging="357"/>
        <w:rPr>
          <w:rFonts w:ascii="Calibri" w:hAnsi="Calibri"/>
          <w:sz w:val="18"/>
          <w:szCs w:val="18"/>
          <w:lang w:val="en-GB"/>
        </w:rPr>
      </w:pPr>
      <w:r w:rsidRPr="002B3F50">
        <w:rPr>
          <w:rFonts w:ascii="Calibri" w:hAnsi="Calibri"/>
          <w:sz w:val="18"/>
          <w:szCs w:val="18"/>
          <w:lang w:val="en-GB"/>
        </w:rPr>
        <w:t>Fracturing fluid leak-off, which is the migration of injected fracturing fluid from the created fractures to other areas within the coal seam or adjacent geologic formations</w:t>
      </w:r>
    </w:p>
    <w:p w14:paraId="65BAF68B" w14:textId="77777777" w:rsidR="004725DB" w:rsidRPr="002B3F50" w:rsidRDefault="004725DB" w:rsidP="008725F9">
      <w:pPr>
        <w:pStyle w:val="OWSbulletL1"/>
        <w:spacing w:line="240" w:lineRule="auto"/>
        <w:ind w:left="714" w:hanging="357"/>
        <w:rPr>
          <w:rFonts w:ascii="Calibri" w:hAnsi="Calibri"/>
          <w:sz w:val="18"/>
          <w:szCs w:val="18"/>
          <w:lang w:val="en-GB"/>
        </w:rPr>
      </w:pPr>
      <w:r w:rsidRPr="002B3F50">
        <w:rPr>
          <w:rFonts w:ascii="Calibri" w:hAnsi="Calibri"/>
          <w:sz w:val="18"/>
          <w:szCs w:val="18"/>
          <w:lang w:val="en-GB"/>
        </w:rPr>
        <w:t>Gas leakage through the unintentional migration of methane gas along the well and creating connectivi</w:t>
      </w:r>
      <w:r w:rsidR="00BA5D7E" w:rsidRPr="002B3F50">
        <w:rPr>
          <w:rFonts w:ascii="Calibri" w:hAnsi="Calibri"/>
          <w:sz w:val="18"/>
          <w:szCs w:val="18"/>
          <w:lang w:val="en-GB"/>
        </w:rPr>
        <w:t>ty with adjacent aquifers</w:t>
      </w:r>
    </w:p>
    <w:p w14:paraId="65BAF68C" w14:textId="77777777" w:rsidR="004725DB" w:rsidRPr="002B3F50" w:rsidRDefault="004725DB" w:rsidP="004725DB">
      <w:pPr>
        <w:pStyle w:val="OWSbulletL1"/>
        <w:rPr>
          <w:rFonts w:ascii="Calibri" w:hAnsi="Calibri"/>
          <w:sz w:val="18"/>
          <w:szCs w:val="18"/>
          <w:lang w:val="en-GB"/>
        </w:rPr>
      </w:pPr>
      <w:r w:rsidRPr="002B3F50">
        <w:rPr>
          <w:rFonts w:ascii="Calibri" w:hAnsi="Calibri"/>
          <w:sz w:val="18"/>
          <w:szCs w:val="18"/>
          <w:lang w:val="en-GB"/>
        </w:rPr>
        <w:t>Increased mobility and migration of naturally occurring substances from the coal seam into adjacent aquifers.</w:t>
      </w:r>
    </w:p>
    <w:p w14:paraId="65BAF68D" w14:textId="77777777" w:rsidR="000348D5" w:rsidRPr="002B3F50" w:rsidRDefault="00950595" w:rsidP="00C0109D">
      <w:pPr>
        <w:pStyle w:val="OWSNormal9pt"/>
        <w:rPr>
          <w:color w:val="auto"/>
          <w:szCs w:val="18"/>
          <w:lang w:val="en-GB"/>
        </w:rPr>
      </w:pPr>
      <w:r w:rsidRPr="002B3F50">
        <w:rPr>
          <w:color w:val="auto"/>
          <w:szCs w:val="18"/>
          <w:lang w:val="en-GB"/>
        </w:rPr>
        <w:t xml:space="preserve">The </w:t>
      </w:r>
      <w:r w:rsidR="00BA5D7E" w:rsidRPr="002B3F50">
        <w:rPr>
          <w:color w:val="auto"/>
          <w:szCs w:val="18"/>
          <w:lang w:val="en-GB"/>
        </w:rPr>
        <w:t>following discussions</w:t>
      </w:r>
      <w:r w:rsidR="00AE3697" w:rsidRPr="002B3F50">
        <w:rPr>
          <w:color w:val="auto"/>
          <w:szCs w:val="18"/>
          <w:lang w:val="en-GB"/>
        </w:rPr>
        <w:t xml:space="preserve"> focus </w:t>
      </w:r>
      <w:r w:rsidRPr="002B3F50">
        <w:rPr>
          <w:color w:val="auto"/>
          <w:szCs w:val="18"/>
          <w:lang w:val="en-GB"/>
        </w:rPr>
        <w:t xml:space="preserve">only </w:t>
      </w:r>
      <w:r w:rsidR="00AE3697" w:rsidRPr="002B3F50">
        <w:rPr>
          <w:color w:val="auto"/>
          <w:szCs w:val="18"/>
          <w:lang w:val="en-GB"/>
        </w:rPr>
        <w:t xml:space="preserve">on </w:t>
      </w:r>
      <w:r w:rsidR="00BA5D7E" w:rsidRPr="002B3F50">
        <w:rPr>
          <w:color w:val="auto"/>
          <w:szCs w:val="18"/>
          <w:lang w:val="en-GB"/>
        </w:rPr>
        <w:t>f</w:t>
      </w:r>
      <w:r w:rsidR="00674FDE" w:rsidRPr="002B3F50">
        <w:rPr>
          <w:color w:val="auto"/>
          <w:szCs w:val="18"/>
          <w:lang w:val="en-GB"/>
        </w:rPr>
        <w:t>luid migration pathways along the</w:t>
      </w:r>
      <w:r w:rsidR="00AE3697" w:rsidRPr="002B3F50">
        <w:rPr>
          <w:color w:val="auto"/>
          <w:szCs w:val="18"/>
          <w:lang w:val="en-GB"/>
        </w:rPr>
        <w:t xml:space="preserve"> production well</w:t>
      </w:r>
      <w:r w:rsidR="00674FDE" w:rsidRPr="002B3F50">
        <w:rPr>
          <w:color w:val="auto"/>
          <w:szCs w:val="18"/>
          <w:lang w:val="en-GB"/>
        </w:rPr>
        <w:t>s</w:t>
      </w:r>
      <w:r w:rsidR="00BA5D7E" w:rsidRPr="002B3F50">
        <w:rPr>
          <w:color w:val="auto"/>
          <w:szCs w:val="18"/>
          <w:lang w:val="en-GB"/>
        </w:rPr>
        <w:t xml:space="preserve"> induced by hydraulic fracturing operations</w:t>
      </w:r>
      <w:r w:rsidR="00674FDE" w:rsidRPr="002B3F50">
        <w:rPr>
          <w:color w:val="auto"/>
          <w:szCs w:val="18"/>
          <w:lang w:val="en-GB"/>
        </w:rPr>
        <w:t>. T</w:t>
      </w:r>
      <w:r w:rsidR="00AE3697" w:rsidRPr="002B3F50">
        <w:rPr>
          <w:color w:val="auto"/>
          <w:szCs w:val="18"/>
          <w:lang w:val="en-GB"/>
        </w:rPr>
        <w:t>he fluid migration via induced fractures within subsurface formations</w:t>
      </w:r>
      <w:r w:rsidR="00BA5D7E" w:rsidRPr="002B3F50">
        <w:rPr>
          <w:color w:val="auto"/>
          <w:szCs w:val="18"/>
          <w:lang w:val="en-GB"/>
        </w:rPr>
        <w:t xml:space="preserve"> away from the well</w:t>
      </w:r>
      <w:r w:rsidR="00674FDE" w:rsidRPr="002B3F50">
        <w:rPr>
          <w:color w:val="auto"/>
          <w:szCs w:val="18"/>
          <w:lang w:val="en-GB"/>
        </w:rPr>
        <w:t xml:space="preserve"> </w:t>
      </w:r>
      <w:r w:rsidR="00C553BC" w:rsidRPr="002B3F50">
        <w:rPr>
          <w:color w:val="auto"/>
          <w:szCs w:val="18"/>
          <w:lang w:val="en-GB"/>
        </w:rPr>
        <w:t xml:space="preserve">will not be discussed </w:t>
      </w:r>
      <w:r w:rsidR="008953CC" w:rsidRPr="002B3F50">
        <w:rPr>
          <w:color w:val="auto"/>
          <w:szCs w:val="18"/>
          <w:lang w:val="en-GB"/>
        </w:rPr>
        <w:t xml:space="preserve">as it </w:t>
      </w:r>
      <w:r w:rsidR="00C553BC" w:rsidRPr="002B3F50">
        <w:rPr>
          <w:color w:val="auto"/>
          <w:szCs w:val="18"/>
          <w:lang w:val="en-GB"/>
        </w:rPr>
        <w:t>is out</w:t>
      </w:r>
      <w:r w:rsidR="00CE6DD0" w:rsidRPr="002B3F50">
        <w:rPr>
          <w:color w:val="auto"/>
          <w:szCs w:val="18"/>
          <w:lang w:val="en-GB"/>
        </w:rPr>
        <w:t>side the scope of</w:t>
      </w:r>
      <w:r w:rsidRPr="002B3F50">
        <w:rPr>
          <w:color w:val="auto"/>
          <w:szCs w:val="18"/>
          <w:lang w:val="en-GB"/>
        </w:rPr>
        <w:t xml:space="preserve"> this </w:t>
      </w:r>
      <w:r w:rsidR="009B26FD" w:rsidRPr="002B3F50">
        <w:rPr>
          <w:color w:val="auto"/>
          <w:szCs w:val="18"/>
          <w:lang w:val="en-GB"/>
        </w:rPr>
        <w:t>review</w:t>
      </w:r>
      <w:r w:rsidR="008953CC" w:rsidRPr="002B3F50">
        <w:rPr>
          <w:color w:val="auto"/>
          <w:szCs w:val="18"/>
          <w:lang w:val="en-GB"/>
        </w:rPr>
        <w:t>.</w:t>
      </w:r>
    </w:p>
    <w:p w14:paraId="65BAF68E" w14:textId="77777777" w:rsidR="000670F9" w:rsidRPr="00BE0941" w:rsidRDefault="000670F9" w:rsidP="00BE0941">
      <w:pPr>
        <w:pStyle w:val="OWSNormal9pt"/>
        <w:rPr>
          <w:b/>
          <w:i/>
        </w:rPr>
      </w:pPr>
      <w:r w:rsidRPr="00BE0941">
        <w:rPr>
          <w:b/>
          <w:i/>
        </w:rPr>
        <w:t>Casing failure induced by hydraulic fracturing</w:t>
      </w:r>
    </w:p>
    <w:p w14:paraId="65BAF68F" w14:textId="77777777" w:rsidR="000348D5" w:rsidRPr="002B3F50" w:rsidRDefault="00C0109D" w:rsidP="00C0109D">
      <w:pPr>
        <w:pStyle w:val="OWSNormal9pt"/>
        <w:rPr>
          <w:color w:val="auto"/>
          <w:szCs w:val="18"/>
          <w:lang w:val="en-GB"/>
        </w:rPr>
      </w:pPr>
      <w:r w:rsidRPr="002B3F50">
        <w:rPr>
          <w:color w:val="auto"/>
          <w:szCs w:val="18"/>
          <w:lang w:val="en-GB"/>
        </w:rPr>
        <w:t xml:space="preserve">High pressures associated with hydraulic fracturing operations can damage the casing and lead to breach of </w:t>
      </w:r>
      <w:r w:rsidR="008A6CCC" w:rsidRPr="002B3F50">
        <w:rPr>
          <w:color w:val="auto"/>
          <w:szCs w:val="18"/>
          <w:lang w:val="en-GB"/>
        </w:rPr>
        <w:t xml:space="preserve">the </w:t>
      </w:r>
      <w:r w:rsidRPr="002B3F50">
        <w:rPr>
          <w:color w:val="auto"/>
          <w:szCs w:val="18"/>
          <w:lang w:val="en-GB"/>
        </w:rPr>
        <w:t>inter-aquifer seal. The casing string through whi</w:t>
      </w:r>
      <w:r w:rsidR="000670F9" w:rsidRPr="002B3F50">
        <w:rPr>
          <w:color w:val="auto"/>
          <w:szCs w:val="18"/>
          <w:lang w:val="en-GB"/>
        </w:rPr>
        <w:t>ch fracturing fluids are pumped</w:t>
      </w:r>
      <w:r w:rsidRPr="002B3F50">
        <w:rPr>
          <w:color w:val="auto"/>
          <w:szCs w:val="18"/>
          <w:lang w:val="en-GB"/>
        </w:rPr>
        <w:t xml:space="preserve"> is subject to higher pressures during fracturing operations than during other phases in the life of a production well. To withstand the stresses created by the high pressure of hy</w:t>
      </w:r>
      <w:r w:rsidR="000670F9" w:rsidRPr="002B3F50">
        <w:rPr>
          <w:color w:val="auto"/>
          <w:szCs w:val="18"/>
          <w:lang w:val="en-GB"/>
        </w:rPr>
        <w:t>draulic fracturing, the well and its components must</w:t>
      </w:r>
      <w:r w:rsidRPr="002B3F50">
        <w:rPr>
          <w:color w:val="auto"/>
          <w:szCs w:val="18"/>
          <w:lang w:val="en-GB"/>
        </w:rPr>
        <w:t xml:space="preserve"> have adequate strength and elasticity. If the casing is not strong eno</w:t>
      </w:r>
      <w:r w:rsidR="007360B8" w:rsidRPr="002B3F50">
        <w:rPr>
          <w:color w:val="auto"/>
          <w:szCs w:val="18"/>
          <w:lang w:val="en-GB"/>
        </w:rPr>
        <w:t>ugh to withstand these stresses</w:t>
      </w:r>
      <w:r w:rsidRPr="002B3F50">
        <w:rPr>
          <w:color w:val="auto"/>
          <w:szCs w:val="18"/>
          <w:lang w:val="en-GB"/>
        </w:rPr>
        <w:t>, a casing failure may result. If undetected or not repaired, casing failures will serve as pathways for fracturing fluids to leak out of the casing.</w:t>
      </w:r>
      <w:r w:rsidR="00C13E94" w:rsidRPr="002B3F50">
        <w:rPr>
          <w:color w:val="auto"/>
          <w:szCs w:val="18"/>
          <w:lang w:val="en-GB"/>
        </w:rPr>
        <w:t xml:space="preserve"> </w:t>
      </w:r>
    </w:p>
    <w:p w14:paraId="65BAF690" w14:textId="77777777" w:rsidR="00C13E94" w:rsidRPr="002B3F50" w:rsidRDefault="00C13E94" w:rsidP="00C13E94">
      <w:pPr>
        <w:pStyle w:val="OWSNormal9pt"/>
        <w:rPr>
          <w:color w:val="auto"/>
          <w:szCs w:val="18"/>
        </w:rPr>
      </w:pPr>
      <w:r w:rsidRPr="002B3F50">
        <w:rPr>
          <w:color w:val="auto"/>
          <w:szCs w:val="18"/>
          <w:lang w:val="en-GB"/>
        </w:rPr>
        <w:t xml:space="preserve">Casing failure </w:t>
      </w:r>
      <w:r w:rsidR="00CA31D6" w:rsidRPr="002B3F50">
        <w:rPr>
          <w:color w:val="auto"/>
          <w:szCs w:val="18"/>
          <w:lang w:val="en-GB"/>
        </w:rPr>
        <w:t xml:space="preserve">resulting </w:t>
      </w:r>
      <w:r w:rsidRPr="002B3F50">
        <w:rPr>
          <w:color w:val="auto"/>
          <w:szCs w:val="18"/>
          <w:lang w:val="en-GB"/>
        </w:rPr>
        <w:t xml:space="preserve">in </w:t>
      </w:r>
      <w:r w:rsidR="00B33EF8" w:rsidRPr="002B3F50">
        <w:rPr>
          <w:color w:val="auto"/>
          <w:szCs w:val="18"/>
          <w:lang w:val="en-GB"/>
        </w:rPr>
        <w:t xml:space="preserve">both </w:t>
      </w:r>
      <w:r w:rsidRPr="002B3F50">
        <w:rPr>
          <w:color w:val="auto"/>
          <w:szCs w:val="18"/>
          <w:lang w:val="en-GB"/>
        </w:rPr>
        <w:t>burst a</w:t>
      </w:r>
      <w:r w:rsidR="005A1001" w:rsidRPr="002B3F50">
        <w:rPr>
          <w:color w:val="auto"/>
          <w:szCs w:val="18"/>
          <w:lang w:val="en-GB"/>
        </w:rPr>
        <w:t>nd collapse has been observed during</w:t>
      </w:r>
      <w:r w:rsidRPr="002B3F50">
        <w:rPr>
          <w:color w:val="auto"/>
          <w:szCs w:val="18"/>
          <w:lang w:val="en-GB"/>
        </w:rPr>
        <w:t xml:space="preserve"> hydraulic fracturing operations</w:t>
      </w:r>
      <w:r w:rsidR="00E20EF2" w:rsidRPr="002B3F50">
        <w:rPr>
          <w:color w:val="auto"/>
          <w:szCs w:val="18"/>
          <w:lang w:val="en-GB"/>
        </w:rPr>
        <w:t xml:space="preserve"> or </w:t>
      </w:r>
      <w:r w:rsidR="001A40AE" w:rsidRPr="002B3F50">
        <w:rPr>
          <w:color w:val="auto"/>
          <w:szCs w:val="18"/>
          <w:lang w:val="en-GB"/>
        </w:rPr>
        <w:t>shortly</w:t>
      </w:r>
      <w:r w:rsidR="00E20EF2" w:rsidRPr="002B3F50">
        <w:rPr>
          <w:color w:val="auto"/>
          <w:szCs w:val="18"/>
          <w:lang w:val="en-GB"/>
        </w:rPr>
        <w:t xml:space="preserve"> following the operation</w:t>
      </w:r>
      <w:r w:rsidRPr="002B3F50">
        <w:rPr>
          <w:color w:val="auto"/>
          <w:szCs w:val="18"/>
          <w:lang w:val="en-GB"/>
        </w:rPr>
        <w:t xml:space="preserve">. </w:t>
      </w:r>
      <w:r w:rsidR="004725DB" w:rsidRPr="002B3F50">
        <w:rPr>
          <w:color w:val="auto"/>
          <w:szCs w:val="18"/>
          <w:lang w:val="en-GB"/>
        </w:rPr>
        <w:t xml:space="preserve">In a recent case </w:t>
      </w:r>
      <w:r w:rsidR="005A1001" w:rsidRPr="002B3F50">
        <w:rPr>
          <w:color w:val="auto"/>
          <w:szCs w:val="18"/>
          <w:lang w:val="en-GB"/>
        </w:rPr>
        <w:t xml:space="preserve">study </w:t>
      </w:r>
      <w:r w:rsidR="004725DB" w:rsidRPr="002B3F50">
        <w:rPr>
          <w:color w:val="auto"/>
          <w:szCs w:val="18"/>
          <w:lang w:val="en-GB"/>
        </w:rPr>
        <w:t>on the blowout from the Frankchuk 44-20 SWH well</w:t>
      </w:r>
      <w:r w:rsidR="00B33EF8" w:rsidRPr="002B3F50">
        <w:rPr>
          <w:color w:val="auto"/>
          <w:szCs w:val="18"/>
          <w:lang w:val="en-GB"/>
        </w:rPr>
        <w:t xml:space="preserve"> in Dun</w:t>
      </w:r>
      <w:r w:rsidR="00136D02" w:rsidRPr="002B3F50">
        <w:rPr>
          <w:color w:val="auto"/>
          <w:szCs w:val="18"/>
          <w:lang w:val="en-GB"/>
        </w:rPr>
        <w:t xml:space="preserve">n County, North Dakota (US EPA </w:t>
      </w:r>
      <w:r w:rsidR="004725DB" w:rsidRPr="002B3F50">
        <w:rPr>
          <w:color w:val="auto"/>
          <w:szCs w:val="18"/>
          <w:lang w:val="en-GB"/>
        </w:rPr>
        <w:t>2015</w:t>
      </w:r>
      <w:r w:rsidR="008B6919">
        <w:rPr>
          <w:color w:val="auto"/>
          <w:szCs w:val="18"/>
          <w:lang w:val="en-GB"/>
        </w:rPr>
        <w:t>b</w:t>
      </w:r>
      <w:r w:rsidR="004725DB" w:rsidRPr="002B3F50">
        <w:rPr>
          <w:color w:val="auto"/>
          <w:szCs w:val="18"/>
          <w:lang w:val="en-GB"/>
        </w:rPr>
        <w:t xml:space="preserve">), it was reported </w:t>
      </w:r>
      <w:r w:rsidR="00B33EF8" w:rsidRPr="002B3F50">
        <w:rPr>
          <w:color w:val="auto"/>
          <w:szCs w:val="18"/>
        </w:rPr>
        <w:t>that the</w:t>
      </w:r>
      <w:r w:rsidRPr="002B3F50">
        <w:rPr>
          <w:color w:val="auto"/>
          <w:szCs w:val="18"/>
        </w:rPr>
        <w:t xml:space="preserve"> production, surface, and conductor casing of the well ruptured</w:t>
      </w:r>
      <w:r w:rsidR="00D32710">
        <w:rPr>
          <w:color w:val="auto"/>
          <w:szCs w:val="18"/>
        </w:rPr>
        <w:t xml:space="preserve"> due to overpressuris</w:t>
      </w:r>
      <w:r w:rsidR="00B33EF8" w:rsidRPr="002B3F50">
        <w:rPr>
          <w:color w:val="auto"/>
          <w:szCs w:val="18"/>
        </w:rPr>
        <w:t>ation during a multi-stage hydraulic fracturing</w:t>
      </w:r>
      <w:r w:rsidRPr="002B3F50">
        <w:rPr>
          <w:color w:val="auto"/>
          <w:szCs w:val="18"/>
        </w:rPr>
        <w:t>, causing fluids to spill to the surface</w:t>
      </w:r>
      <w:r w:rsidR="00B33EF8" w:rsidRPr="002B3F50">
        <w:rPr>
          <w:color w:val="auto"/>
          <w:szCs w:val="18"/>
        </w:rPr>
        <w:t xml:space="preserve"> and to travel through the ruptured casings into shallow aquifer</w:t>
      </w:r>
      <w:r w:rsidRPr="002B3F50">
        <w:rPr>
          <w:color w:val="auto"/>
          <w:szCs w:val="18"/>
        </w:rPr>
        <w:t xml:space="preserve">. </w:t>
      </w:r>
      <w:r w:rsidR="00B33EF8" w:rsidRPr="002B3F50">
        <w:rPr>
          <w:color w:val="auto"/>
          <w:szCs w:val="18"/>
        </w:rPr>
        <w:t xml:space="preserve">This blowout led to the installation of monitoring wells on and around the well pad and monitoring of nearby domestic wells, water supply wells and </w:t>
      </w:r>
      <w:r w:rsidR="009D65F8" w:rsidRPr="002B3F50">
        <w:rPr>
          <w:color w:val="auto"/>
          <w:szCs w:val="18"/>
        </w:rPr>
        <w:t>municipal wells. Two potential pathways f</w:t>
      </w:r>
      <w:r w:rsidR="008953CC" w:rsidRPr="002B3F50">
        <w:rPr>
          <w:color w:val="auto"/>
          <w:szCs w:val="18"/>
        </w:rPr>
        <w:t>or contamination were identified</w:t>
      </w:r>
      <w:r w:rsidR="009D65F8" w:rsidRPr="002B3F50">
        <w:rPr>
          <w:color w:val="auto"/>
          <w:szCs w:val="18"/>
        </w:rPr>
        <w:t xml:space="preserve"> in the study, direct release for hydraulic fracturing fluids from the ruptured well into the aquifer and indirect contamination from surface infiltration of the released fluid down into the aquifer.</w:t>
      </w:r>
    </w:p>
    <w:p w14:paraId="65BAF691" w14:textId="77777777" w:rsidR="00FE234B" w:rsidRPr="002B3F50" w:rsidRDefault="00821943" w:rsidP="00C13E94">
      <w:pPr>
        <w:pStyle w:val="OWSNormal9pt"/>
        <w:rPr>
          <w:color w:val="auto"/>
          <w:szCs w:val="18"/>
        </w:rPr>
      </w:pPr>
      <w:r w:rsidRPr="002B3F50">
        <w:rPr>
          <w:color w:val="auto"/>
          <w:szCs w:val="18"/>
        </w:rPr>
        <w:t>A casing collapse was experienced when</w:t>
      </w:r>
      <w:r w:rsidR="00D21515" w:rsidRPr="002B3F50">
        <w:rPr>
          <w:color w:val="auto"/>
          <w:szCs w:val="18"/>
        </w:rPr>
        <w:t xml:space="preserve"> a rapid </w:t>
      </w:r>
      <w:r w:rsidR="00D33DE7" w:rsidRPr="002B3F50">
        <w:rPr>
          <w:color w:val="auto"/>
          <w:szCs w:val="18"/>
        </w:rPr>
        <w:t>depressurisation</w:t>
      </w:r>
      <w:r w:rsidR="00D21515" w:rsidRPr="002B3F50">
        <w:rPr>
          <w:color w:val="auto"/>
          <w:szCs w:val="18"/>
        </w:rPr>
        <w:t xml:space="preserve"> of a</w:t>
      </w:r>
      <w:r w:rsidRPr="002B3F50">
        <w:rPr>
          <w:color w:val="auto"/>
          <w:szCs w:val="18"/>
        </w:rPr>
        <w:t xml:space="preserve"> wellbore occurred while completing a CSG well </w:t>
      </w:r>
      <w:r w:rsidR="00D87CEB" w:rsidRPr="002B3F50">
        <w:rPr>
          <w:color w:val="auto"/>
          <w:szCs w:val="18"/>
        </w:rPr>
        <w:t>in Scotia field, Queensland</w:t>
      </w:r>
      <w:r w:rsidR="007A75B3" w:rsidRPr="002B3F50">
        <w:rPr>
          <w:color w:val="auto"/>
          <w:szCs w:val="18"/>
        </w:rPr>
        <w:t xml:space="preserve"> (Johnson</w:t>
      </w:r>
      <w:r w:rsidR="00D87CEB" w:rsidRPr="002B3F50">
        <w:rPr>
          <w:color w:val="auto"/>
          <w:szCs w:val="18"/>
        </w:rPr>
        <w:t xml:space="preserve"> et al</w:t>
      </w:r>
      <w:r w:rsidR="00D21515" w:rsidRPr="002B3F50">
        <w:rPr>
          <w:color w:val="auto"/>
          <w:szCs w:val="18"/>
        </w:rPr>
        <w:t>.</w:t>
      </w:r>
      <w:r w:rsidR="00D87CEB" w:rsidRPr="002B3F50">
        <w:rPr>
          <w:color w:val="auto"/>
          <w:szCs w:val="18"/>
        </w:rPr>
        <w:t xml:space="preserve"> 2002). This was </w:t>
      </w:r>
      <w:r w:rsidRPr="002B3F50">
        <w:rPr>
          <w:color w:val="auto"/>
          <w:szCs w:val="18"/>
        </w:rPr>
        <w:t xml:space="preserve">immediately following </w:t>
      </w:r>
      <w:r w:rsidR="00D87CEB" w:rsidRPr="002B3F50">
        <w:rPr>
          <w:color w:val="auto"/>
          <w:szCs w:val="18"/>
        </w:rPr>
        <w:t xml:space="preserve">a </w:t>
      </w:r>
      <w:r w:rsidRPr="002B3F50">
        <w:rPr>
          <w:color w:val="auto"/>
          <w:szCs w:val="18"/>
        </w:rPr>
        <w:t>hydraulic fracturing operation</w:t>
      </w:r>
      <w:r w:rsidR="00D87CEB" w:rsidRPr="002B3F50">
        <w:rPr>
          <w:color w:val="auto"/>
          <w:szCs w:val="18"/>
        </w:rPr>
        <w:t xml:space="preserve"> to stimulate the coal seams. The field is known to have a highly deviatoric in-situ stress field, i. e., the difference is large between th</w:t>
      </w:r>
      <w:r w:rsidR="008953CC" w:rsidRPr="002B3F50">
        <w:rPr>
          <w:color w:val="auto"/>
          <w:szCs w:val="18"/>
        </w:rPr>
        <w:t>e maximum and minimum principal</w:t>
      </w:r>
      <w:r w:rsidR="00D21515" w:rsidRPr="002B3F50">
        <w:rPr>
          <w:color w:val="auto"/>
          <w:szCs w:val="18"/>
        </w:rPr>
        <w:t xml:space="preserve"> in-situ</w:t>
      </w:r>
      <w:r w:rsidR="008953CC" w:rsidRPr="002B3F50">
        <w:rPr>
          <w:color w:val="auto"/>
          <w:szCs w:val="18"/>
        </w:rPr>
        <w:t xml:space="preserve"> stress</w:t>
      </w:r>
      <w:r w:rsidR="00D87CEB" w:rsidRPr="002B3F50">
        <w:rPr>
          <w:color w:val="auto"/>
          <w:szCs w:val="18"/>
        </w:rPr>
        <w:t xml:space="preserve"> magnitudes. </w:t>
      </w:r>
      <w:r w:rsidR="007A75B3" w:rsidRPr="002B3F50">
        <w:rPr>
          <w:color w:val="auto"/>
          <w:szCs w:val="18"/>
        </w:rPr>
        <w:t>It was observed the BHTP (bottom hole treating pressure) was high, indicating the fractur</w:t>
      </w:r>
      <w:r w:rsidR="009B26FD" w:rsidRPr="002B3F50">
        <w:rPr>
          <w:color w:val="auto"/>
          <w:szCs w:val="18"/>
        </w:rPr>
        <w:t>es</w:t>
      </w:r>
      <w:r w:rsidR="007A75B3" w:rsidRPr="002B3F50">
        <w:rPr>
          <w:color w:val="auto"/>
          <w:szCs w:val="18"/>
        </w:rPr>
        <w:t xml:space="preserve"> created </w:t>
      </w:r>
      <w:r w:rsidR="00E20EF2" w:rsidRPr="002B3F50">
        <w:rPr>
          <w:color w:val="auto"/>
          <w:szCs w:val="18"/>
        </w:rPr>
        <w:t xml:space="preserve">in the coal seam </w:t>
      </w:r>
      <w:r w:rsidR="007A75B3" w:rsidRPr="002B3F50">
        <w:rPr>
          <w:color w:val="auto"/>
          <w:szCs w:val="18"/>
        </w:rPr>
        <w:t>was complex. It was believed that during the treatment, any shear and conjugate shear sets of fractures within the coal seams were dilated and propped open by the treatment induc</w:t>
      </w:r>
      <w:r w:rsidR="008A6CCC" w:rsidRPr="002B3F50">
        <w:rPr>
          <w:color w:val="auto"/>
          <w:szCs w:val="18"/>
        </w:rPr>
        <w:t>ing</w:t>
      </w:r>
      <w:r w:rsidR="007A75B3" w:rsidRPr="002B3F50">
        <w:rPr>
          <w:color w:val="auto"/>
          <w:szCs w:val="18"/>
        </w:rPr>
        <w:t xml:space="preserve"> quite large deformation in the coal. </w:t>
      </w:r>
      <w:r w:rsidR="00FE234B" w:rsidRPr="002B3F50">
        <w:rPr>
          <w:color w:val="auto"/>
          <w:szCs w:val="18"/>
        </w:rPr>
        <w:t xml:space="preserve">The rapid reduction in wellbore pressure resulted in parting </w:t>
      </w:r>
      <w:r w:rsidR="008A6CCC" w:rsidRPr="002B3F50">
        <w:rPr>
          <w:color w:val="auto"/>
          <w:szCs w:val="18"/>
        </w:rPr>
        <w:t xml:space="preserve">of </w:t>
      </w:r>
      <w:r w:rsidR="00FE234B" w:rsidRPr="002B3F50">
        <w:rPr>
          <w:color w:val="auto"/>
          <w:szCs w:val="18"/>
        </w:rPr>
        <w:t xml:space="preserve">the casing and downhole assembly. </w:t>
      </w:r>
    </w:p>
    <w:p w14:paraId="65BAF692" w14:textId="77777777" w:rsidR="000670F9" w:rsidRPr="00BE0941" w:rsidRDefault="000670F9" w:rsidP="00BE0941">
      <w:pPr>
        <w:pStyle w:val="OWSNormal9pt"/>
        <w:rPr>
          <w:b/>
          <w:i/>
        </w:rPr>
      </w:pPr>
      <w:r w:rsidRPr="00BE0941">
        <w:rPr>
          <w:b/>
          <w:i/>
        </w:rPr>
        <w:t>Cement and cement bond failure induced by hydraulic fracturing</w:t>
      </w:r>
    </w:p>
    <w:p w14:paraId="65BAF693" w14:textId="77777777" w:rsidR="002E520B" w:rsidRPr="002B3F50" w:rsidRDefault="00A324C3" w:rsidP="002E574F">
      <w:pPr>
        <w:rPr>
          <w:rFonts w:ascii="Calibri" w:hAnsi="Calibri"/>
          <w:sz w:val="18"/>
          <w:szCs w:val="18"/>
          <w:lang w:val="en-GB"/>
        </w:rPr>
      </w:pPr>
      <w:r w:rsidRPr="002B3F50">
        <w:rPr>
          <w:rFonts w:ascii="Calibri" w:hAnsi="Calibri"/>
          <w:sz w:val="18"/>
          <w:szCs w:val="18"/>
          <w:lang w:val="en-GB"/>
        </w:rPr>
        <w:t xml:space="preserve">Radial fractures in cement sheath and de-bonding on the interfaces between the casing and </w:t>
      </w:r>
      <w:r w:rsidR="001A40AE" w:rsidRPr="002B3F50">
        <w:rPr>
          <w:rFonts w:ascii="Calibri" w:hAnsi="Calibri"/>
          <w:sz w:val="18"/>
          <w:szCs w:val="18"/>
          <w:lang w:val="en-GB"/>
        </w:rPr>
        <w:t>cement</w:t>
      </w:r>
      <w:r w:rsidRPr="002B3F50">
        <w:rPr>
          <w:rFonts w:ascii="Calibri" w:hAnsi="Calibri"/>
          <w:sz w:val="18"/>
          <w:szCs w:val="18"/>
          <w:lang w:val="en-GB"/>
        </w:rPr>
        <w:t xml:space="preserve"> and between cement and formation due to cyclic stresses </w:t>
      </w:r>
      <w:r w:rsidR="003F7FD1" w:rsidRPr="002B3F50">
        <w:rPr>
          <w:rFonts w:ascii="Calibri" w:hAnsi="Calibri"/>
          <w:sz w:val="18"/>
          <w:szCs w:val="18"/>
          <w:lang w:val="en-GB"/>
        </w:rPr>
        <w:t xml:space="preserve">have been discussed in </w:t>
      </w:r>
      <w:r w:rsidR="002C1BF4" w:rsidRPr="002B3F50">
        <w:rPr>
          <w:rFonts w:ascii="Calibri" w:hAnsi="Calibri"/>
          <w:sz w:val="18"/>
          <w:szCs w:val="18"/>
          <w:lang w:val="en-GB"/>
        </w:rPr>
        <w:t>Section</w:t>
      </w:r>
      <w:r w:rsidR="003F7FD1" w:rsidRPr="002B3F50">
        <w:rPr>
          <w:rFonts w:ascii="Calibri" w:hAnsi="Calibri"/>
          <w:sz w:val="18"/>
          <w:szCs w:val="18"/>
          <w:lang w:val="en-GB"/>
        </w:rPr>
        <w:t xml:space="preserve"> 2.1.2.2. </w:t>
      </w:r>
      <w:r w:rsidR="002E520B" w:rsidRPr="002B3F50">
        <w:rPr>
          <w:rFonts w:ascii="Calibri" w:hAnsi="Calibri"/>
          <w:sz w:val="18"/>
          <w:szCs w:val="18"/>
          <w:lang w:val="en-GB"/>
        </w:rPr>
        <w:t>The process of fracture propagation along the interfaces driven by fluid injection at high pr</w:t>
      </w:r>
      <w:r w:rsidR="008953CC" w:rsidRPr="002B3F50">
        <w:rPr>
          <w:rFonts w:ascii="Calibri" w:hAnsi="Calibri"/>
          <w:sz w:val="18"/>
          <w:szCs w:val="18"/>
          <w:lang w:val="en-GB"/>
        </w:rPr>
        <w:t>essure is briefly discussed below</w:t>
      </w:r>
      <w:r w:rsidR="002E520B" w:rsidRPr="002B3F50">
        <w:rPr>
          <w:rFonts w:ascii="Calibri" w:hAnsi="Calibri"/>
          <w:sz w:val="18"/>
          <w:szCs w:val="18"/>
          <w:lang w:val="en-GB"/>
        </w:rPr>
        <w:t>.</w:t>
      </w:r>
    </w:p>
    <w:p w14:paraId="65BAF694" w14:textId="54DA0684" w:rsidR="008953CC" w:rsidRPr="002B3F50" w:rsidRDefault="00A324C3" w:rsidP="002E574F">
      <w:pPr>
        <w:rPr>
          <w:rFonts w:ascii="Calibri" w:hAnsi="Calibri"/>
          <w:sz w:val="18"/>
          <w:szCs w:val="18"/>
          <w:lang w:val="en-GB"/>
        </w:rPr>
      </w:pPr>
      <w:r w:rsidRPr="002B3F50">
        <w:rPr>
          <w:rFonts w:ascii="Calibri" w:hAnsi="Calibri"/>
          <w:sz w:val="18"/>
          <w:szCs w:val="18"/>
          <w:lang w:val="en-GB"/>
        </w:rPr>
        <w:t>While a small area of de-bonding may not lead to fluid migration, the microannuli in the cement sheath due to de-bonding can serve as initiation points for fracture propagation</w:t>
      </w:r>
      <w:r w:rsidR="005952CC" w:rsidRPr="002B3F50">
        <w:rPr>
          <w:rFonts w:ascii="Calibri" w:hAnsi="Calibri"/>
          <w:sz w:val="18"/>
          <w:szCs w:val="18"/>
          <w:lang w:val="en-GB"/>
        </w:rPr>
        <w:t xml:space="preserve"> along</w:t>
      </w:r>
      <w:r w:rsidR="00A47B20" w:rsidRPr="002B3F50">
        <w:rPr>
          <w:rFonts w:ascii="Calibri" w:hAnsi="Calibri"/>
          <w:sz w:val="18"/>
          <w:szCs w:val="18"/>
          <w:lang w:val="en-GB"/>
        </w:rPr>
        <w:t xml:space="preserve"> the interfaces.</w:t>
      </w:r>
      <w:r w:rsidR="002E520B" w:rsidRPr="002B3F50">
        <w:rPr>
          <w:rFonts w:ascii="Calibri" w:hAnsi="Calibri"/>
          <w:sz w:val="18"/>
          <w:szCs w:val="18"/>
          <w:lang w:val="en-GB"/>
        </w:rPr>
        <w:t xml:space="preserve"> </w:t>
      </w:r>
      <w:r w:rsidR="00DD0D6B" w:rsidRPr="002B3F50">
        <w:rPr>
          <w:rFonts w:ascii="Calibri" w:hAnsi="Calibri"/>
          <w:sz w:val="18"/>
          <w:szCs w:val="18"/>
          <w:lang w:val="en-GB"/>
        </w:rPr>
        <w:t>Behrmann and Nolte (1998) noted that a microannulus is usually present after perforating and/or immediately after hydraulic fracturing pumping begins. Maintaining a good bond during the breakdown phase of hydraulic fracturing can be problematic because of a hydraulically propagated microannulus that is analogous to hydraulic fracturing.</w:t>
      </w:r>
      <w:r w:rsidR="000028A2" w:rsidRPr="002B3F50">
        <w:rPr>
          <w:rFonts w:ascii="Calibri" w:hAnsi="Calibri"/>
          <w:sz w:val="18"/>
          <w:szCs w:val="18"/>
          <w:lang w:val="en-GB"/>
        </w:rPr>
        <w:t xml:space="preserve"> </w:t>
      </w:r>
      <w:r w:rsidR="003B48BE" w:rsidRPr="002B3F50">
        <w:rPr>
          <w:rFonts w:ascii="Calibri" w:hAnsi="Calibri"/>
          <w:sz w:val="18"/>
          <w:szCs w:val="18"/>
          <w:lang w:val="en-GB"/>
        </w:rPr>
        <w:t>The propagation is explained as follows: a</w:t>
      </w:r>
      <w:r w:rsidR="000028A2" w:rsidRPr="002B3F50">
        <w:rPr>
          <w:rFonts w:ascii="Calibri" w:hAnsi="Calibri"/>
          <w:sz w:val="18"/>
          <w:szCs w:val="18"/>
          <w:lang w:val="en-GB"/>
        </w:rPr>
        <w:t>s the wellbore is pressured, the fluid in the microannulus is also pressured</w:t>
      </w:r>
      <w:r w:rsidR="002F33B0" w:rsidRPr="002B3F50">
        <w:rPr>
          <w:rFonts w:ascii="Calibri" w:hAnsi="Calibri"/>
          <w:sz w:val="18"/>
          <w:szCs w:val="18"/>
          <w:lang w:val="en-GB"/>
        </w:rPr>
        <w:t>, increasing the width of the microannulus and allowing more fluid to enter</w:t>
      </w:r>
      <w:r w:rsidR="007015A5" w:rsidRPr="002B3F50">
        <w:rPr>
          <w:rFonts w:ascii="Calibri" w:hAnsi="Calibri"/>
          <w:sz w:val="18"/>
          <w:szCs w:val="18"/>
          <w:lang w:val="en-GB"/>
        </w:rPr>
        <w:t>.</w:t>
      </w:r>
      <w:r w:rsidR="000028A2" w:rsidRPr="002B3F50">
        <w:rPr>
          <w:rFonts w:ascii="Calibri" w:hAnsi="Calibri"/>
          <w:sz w:val="18"/>
          <w:szCs w:val="18"/>
          <w:lang w:val="en-GB"/>
        </w:rPr>
        <w:t xml:space="preserve"> </w:t>
      </w:r>
      <w:r w:rsidR="003B48BE" w:rsidRPr="002B3F50">
        <w:rPr>
          <w:rFonts w:ascii="Calibri" w:hAnsi="Calibri"/>
          <w:sz w:val="18"/>
          <w:szCs w:val="18"/>
          <w:lang w:val="en-GB"/>
        </w:rPr>
        <w:t>The microannulus</w:t>
      </w:r>
      <w:r w:rsidR="002F33B0" w:rsidRPr="002B3F50">
        <w:rPr>
          <w:rFonts w:ascii="Calibri" w:hAnsi="Calibri"/>
          <w:sz w:val="18"/>
          <w:szCs w:val="18"/>
          <w:lang w:val="en-GB"/>
        </w:rPr>
        <w:t xml:space="preserve"> will </w:t>
      </w:r>
      <w:r w:rsidR="007015A5" w:rsidRPr="002B3F50">
        <w:rPr>
          <w:rFonts w:ascii="Calibri" w:hAnsi="Calibri"/>
          <w:sz w:val="18"/>
          <w:szCs w:val="18"/>
          <w:lang w:val="en-GB"/>
        </w:rPr>
        <w:t>propagate when the fluid</w:t>
      </w:r>
      <w:r w:rsidR="002F33B0" w:rsidRPr="002B3F50">
        <w:rPr>
          <w:rFonts w:ascii="Calibri" w:hAnsi="Calibri"/>
          <w:sz w:val="18"/>
          <w:szCs w:val="18"/>
          <w:lang w:val="en-GB"/>
        </w:rPr>
        <w:t xml:space="preserve"> pressure exceeds </w:t>
      </w:r>
      <w:r w:rsidR="0099236C" w:rsidRPr="002B3F50">
        <w:rPr>
          <w:rFonts w:ascii="Calibri" w:hAnsi="Calibri"/>
          <w:sz w:val="18"/>
          <w:szCs w:val="18"/>
          <w:lang w:val="en-GB"/>
        </w:rPr>
        <w:t>the</w:t>
      </w:r>
      <w:r w:rsidR="002F33B0" w:rsidRPr="002B3F50">
        <w:rPr>
          <w:rFonts w:ascii="Calibri" w:hAnsi="Calibri"/>
          <w:sz w:val="18"/>
          <w:szCs w:val="18"/>
          <w:lang w:val="en-GB"/>
        </w:rPr>
        <w:t xml:space="preserve"> </w:t>
      </w:r>
      <w:r w:rsidR="00CC0BE3" w:rsidRPr="002B3F50">
        <w:rPr>
          <w:rFonts w:ascii="Calibri" w:hAnsi="Calibri"/>
          <w:sz w:val="18"/>
          <w:szCs w:val="18"/>
          <w:lang w:val="en-GB"/>
        </w:rPr>
        <w:t xml:space="preserve">microannulus </w:t>
      </w:r>
      <w:r w:rsidR="002F33B0" w:rsidRPr="002B3F50">
        <w:rPr>
          <w:rFonts w:ascii="Calibri" w:hAnsi="Calibri"/>
          <w:sz w:val="18"/>
          <w:szCs w:val="18"/>
          <w:lang w:val="en-GB"/>
        </w:rPr>
        <w:t xml:space="preserve">closure pressure. </w:t>
      </w:r>
      <w:r w:rsidR="000028A2" w:rsidRPr="002B3F50">
        <w:rPr>
          <w:rFonts w:ascii="Calibri" w:hAnsi="Calibri"/>
          <w:sz w:val="18"/>
          <w:szCs w:val="18"/>
          <w:lang w:val="en-GB"/>
        </w:rPr>
        <w:t>The microannulus initially extends in a radial geome</w:t>
      </w:r>
      <w:r w:rsidR="00C92E25" w:rsidRPr="002B3F50">
        <w:rPr>
          <w:rFonts w:ascii="Calibri" w:hAnsi="Calibri"/>
          <w:sz w:val="18"/>
          <w:szCs w:val="18"/>
          <w:lang w:val="en-GB"/>
        </w:rPr>
        <w:t>try from the perforation tunnels. After some period, the individual radial patterns coalesce into one microannulus around the complete circumference of the cement sheath. At this stage, the annulus is analogous to a confined height PKN</w:t>
      </w:r>
      <w:r w:rsidR="008C7ADB" w:rsidRPr="002B3F50">
        <w:rPr>
          <w:rFonts w:ascii="Calibri" w:hAnsi="Calibri"/>
          <w:sz w:val="18"/>
          <w:szCs w:val="18"/>
          <w:lang w:val="en-GB"/>
        </w:rPr>
        <w:t xml:space="preserve"> (</w:t>
      </w:r>
      <w:r w:rsidR="0094518B">
        <w:rPr>
          <w:rFonts w:ascii="ZWAdobeF" w:hAnsi="ZWAdobeF" w:cs="ZWAdobeF"/>
          <w:sz w:val="2"/>
          <w:szCs w:val="2"/>
          <w:lang w:val="en-GB"/>
        </w:rPr>
        <w:t>64T</w:t>
      </w:r>
      <w:r w:rsidR="008C7ADB" w:rsidRPr="002B3F50">
        <w:rPr>
          <w:rStyle w:val="Emphasis"/>
          <w:rFonts w:ascii="Calibri" w:hAnsi="Calibri"/>
          <w:bCs/>
          <w:i w:val="0"/>
          <w:iCs w:val="0"/>
          <w:sz w:val="18"/>
          <w:szCs w:val="18"/>
          <w:shd w:val="clear" w:color="auto" w:fill="FFFFFF"/>
        </w:rPr>
        <w:t>Perkins-Kern-Nordgren</w:t>
      </w:r>
      <w:r w:rsidR="0094518B">
        <w:rPr>
          <w:rStyle w:val="Emphasis"/>
          <w:rFonts w:ascii="ZWAdobeF" w:hAnsi="ZWAdobeF" w:cs="ZWAdobeF"/>
          <w:bCs/>
          <w:i w:val="0"/>
          <w:iCs w:val="0"/>
          <w:sz w:val="2"/>
          <w:szCs w:val="2"/>
          <w:shd w:val="clear" w:color="auto" w:fill="FFFFFF"/>
        </w:rPr>
        <w:t>64T</w:t>
      </w:r>
      <w:r w:rsidR="008C7ADB" w:rsidRPr="002B3F50">
        <w:rPr>
          <w:rFonts w:ascii="Calibri" w:hAnsi="Calibri"/>
          <w:sz w:val="18"/>
          <w:szCs w:val="18"/>
          <w:lang w:val="en-GB"/>
        </w:rPr>
        <w:t>)</w:t>
      </w:r>
      <w:r w:rsidR="00C92E25" w:rsidRPr="002B3F50">
        <w:rPr>
          <w:rFonts w:ascii="Calibri" w:hAnsi="Calibri"/>
          <w:sz w:val="18"/>
          <w:szCs w:val="18"/>
          <w:lang w:val="en-GB"/>
        </w:rPr>
        <w:t xml:space="preserve"> fracture with its height equal to </w:t>
      </w:r>
      <w:r w:rsidR="008A6CCC" w:rsidRPr="002B3F50">
        <w:rPr>
          <w:rFonts w:ascii="Calibri" w:hAnsi="Calibri"/>
          <w:sz w:val="18"/>
          <w:szCs w:val="18"/>
          <w:lang w:val="en-GB"/>
        </w:rPr>
        <w:t xml:space="preserve">the </w:t>
      </w:r>
      <w:r w:rsidR="00C92E25" w:rsidRPr="002B3F50">
        <w:rPr>
          <w:rFonts w:ascii="Calibri" w:hAnsi="Calibri"/>
          <w:sz w:val="18"/>
          <w:szCs w:val="18"/>
          <w:lang w:val="en-GB"/>
        </w:rPr>
        <w:t xml:space="preserve">circumference of </w:t>
      </w:r>
      <w:r w:rsidR="008A6CCC" w:rsidRPr="002B3F50">
        <w:rPr>
          <w:rFonts w:ascii="Calibri" w:hAnsi="Calibri"/>
          <w:sz w:val="18"/>
          <w:szCs w:val="18"/>
          <w:lang w:val="en-GB"/>
        </w:rPr>
        <w:t xml:space="preserve">the </w:t>
      </w:r>
      <w:r w:rsidR="00C92E25" w:rsidRPr="002B3F50">
        <w:rPr>
          <w:rFonts w:ascii="Calibri" w:hAnsi="Calibri"/>
          <w:sz w:val="18"/>
          <w:szCs w:val="18"/>
          <w:lang w:val="en-GB"/>
        </w:rPr>
        <w:t>wellbore, and can begin to extend up and/or down along the wellbore until breakdown of the reservoir formation by hydraulic fracturing.</w:t>
      </w:r>
      <w:r w:rsidR="002F33B0" w:rsidRPr="002B3F50">
        <w:rPr>
          <w:rFonts w:ascii="Calibri" w:hAnsi="Calibri"/>
          <w:sz w:val="18"/>
          <w:szCs w:val="18"/>
          <w:lang w:val="en-GB"/>
        </w:rPr>
        <w:t xml:space="preserve"> At the breakdown point, the fracturing fluid pressure is the highest for the entire </w:t>
      </w:r>
      <w:r w:rsidR="007015A5" w:rsidRPr="002B3F50">
        <w:rPr>
          <w:rFonts w:ascii="Calibri" w:hAnsi="Calibri"/>
          <w:sz w:val="18"/>
          <w:szCs w:val="18"/>
          <w:lang w:val="en-GB"/>
        </w:rPr>
        <w:t>hydraulic fracturing process.</w:t>
      </w:r>
      <w:r w:rsidR="00CD7282" w:rsidRPr="002B3F50">
        <w:rPr>
          <w:rFonts w:ascii="Calibri" w:hAnsi="Calibri"/>
          <w:sz w:val="18"/>
          <w:szCs w:val="18"/>
          <w:lang w:val="en-GB"/>
        </w:rPr>
        <w:t xml:space="preserve"> </w:t>
      </w:r>
      <w:r w:rsidR="007015A5" w:rsidRPr="002B3F50">
        <w:rPr>
          <w:rFonts w:ascii="Calibri" w:hAnsi="Calibri"/>
          <w:sz w:val="18"/>
          <w:szCs w:val="18"/>
          <w:lang w:val="en-GB"/>
        </w:rPr>
        <w:t xml:space="preserve">A detailed experimental and theoretical modelling study on the cement interface debonding can be found in Lecampion et al. (2010). </w:t>
      </w:r>
      <w:r w:rsidR="00CD7282" w:rsidRPr="002B3F50">
        <w:rPr>
          <w:rFonts w:ascii="Calibri" w:hAnsi="Calibri"/>
          <w:sz w:val="18"/>
          <w:szCs w:val="18"/>
          <w:lang w:val="en-GB"/>
        </w:rPr>
        <w:t>T</w:t>
      </w:r>
      <w:r w:rsidR="00A47B20" w:rsidRPr="002B3F50">
        <w:rPr>
          <w:rFonts w:ascii="Calibri" w:hAnsi="Calibri"/>
          <w:sz w:val="18"/>
          <w:szCs w:val="18"/>
          <w:lang w:val="en-GB"/>
        </w:rPr>
        <w:t xml:space="preserve">he microannulus formed in this way can be </w:t>
      </w:r>
      <w:r w:rsidR="008C7ADB" w:rsidRPr="002B3F50">
        <w:rPr>
          <w:rFonts w:ascii="Calibri" w:hAnsi="Calibri"/>
          <w:sz w:val="18"/>
          <w:szCs w:val="18"/>
          <w:lang w:val="en-GB"/>
        </w:rPr>
        <w:t xml:space="preserve">a </w:t>
      </w:r>
      <w:r w:rsidR="00A47B20" w:rsidRPr="002B3F50">
        <w:rPr>
          <w:rFonts w:ascii="Calibri" w:hAnsi="Calibri"/>
          <w:sz w:val="18"/>
          <w:szCs w:val="18"/>
          <w:lang w:val="en-GB"/>
        </w:rPr>
        <w:t>conduit for gas migration, in particular because the lighter de</w:t>
      </w:r>
      <w:r w:rsidR="00740FDE" w:rsidRPr="002B3F50">
        <w:rPr>
          <w:rFonts w:ascii="Calibri" w:hAnsi="Calibri"/>
          <w:sz w:val="18"/>
          <w:szCs w:val="18"/>
          <w:lang w:val="en-GB"/>
        </w:rPr>
        <w:t>n</w:t>
      </w:r>
      <w:r w:rsidR="00A47B20" w:rsidRPr="002B3F50">
        <w:rPr>
          <w:rFonts w:ascii="Calibri" w:hAnsi="Calibri"/>
          <w:sz w:val="18"/>
          <w:szCs w:val="18"/>
          <w:lang w:val="en-GB"/>
        </w:rPr>
        <w:t>sity of gas provides a larger driving force for migration through the microannuli tha</w:t>
      </w:r>
      <w:r w:rsidR="008953CC" w:rsidRPr="002B3F50">
        <w:rPr>
          <w:rFonts w:ascii="Calibri" w:hAnsi="Calibri"/>
          <w:sz w:val="18"/>
          <w:szCs w:val="18"/>
          <w:lang w:val="en-GB"/>
        </w:rPr>
        <w:t>n</w:t>
      </w:r>
      <w:r w:rsidR="00A47B20" w:rsidRPr="002B3F50">
        <w:rPr>
          <w:rFonts w:ascii="Calibri" w:hAnsi="Calibri"/>
          <w:sz w:val="18"/>
          <w:szCs w:val="18"/>
          <w:lang w:val="en-GB"/>
        </w:rPr>
        <w:t xml:space="preserve"> for heavier liquids</w:t>
      </w:r>
      <w:r w:rsidR="008E0612" w:rsidRPr="002B3F50">
        <w:rPr>
          <w:rFonts w:ascii="Calibri" w:hAnsi="Calibri"/>
          <w:sz w:val="18"/>
          <w:szCs w:val="18"/>
          <w:lang w:val="en-GB"/>
        </w:rPr>
        <w:t xml:space="preserve"> (Dusseault et al. 2000). </w:t>
      </w:r>
    </w:p>
    <w:p w14:paraId="65BAF695" w14:textId="77777777" w:rsidR="00867393" w:rsidRPr="002B3F50" w:rsidRDefault="00867393" w:rsidP="002E574F">
      <w:pPr>
        <w:rPr>
          <w:rFonts w:ascii="Calibri" w:hAnsi="Calibri"/>
          <w:sz w:val="18"/>
          <w:szCs w:val="18"/>
          <w:lang w:val="en-GB"/>
        </w:rPr>
      </w:pPr>
      <w:r w:rsidRPr="002B3F50">
        <w:rPr>
          <w:rFonts w:ascii="Calibri" w:hAnsi="Calibri"/>
          <w:sz w:val="18"/>
          <w:szCs w:val="18"/>
          <w:lang w:val="en-GB"/>
        </w:rPr>
        <w:t>CO</w:t>
      </w:r>
      <w:r w:rsidR="00081F16" w:rsidRPr="002B3F50">
        <w:rPr>
          <w:rFonts w:ascii="Calibri" w:hAnsi="Calibri"/>
          <w:sz w:val="18"/>
          <w:szCs w:val="18"/>
          <w:vertAlign w:val="subscript"/>
          <w:lang w:val="en-GB"/>
        </w:rPr>
        <w:t>2</w:t>
      </w:r>
      <w:r w:rsidRPr="002B3F50">
        <w:rPr>
          <w:rFonts w:ascii="Calibri" w:hAnsi="Calibri"/>
          <w:sz w:val="18"/>
          <w:szCs w:val="18"/>
          <w:lang w:val="en-GB"/>
        </w:rPr>
        <w:t xml:space="preserve"> migration to surface along a microannulus in a CO</w:t>
      </w:r>
      <w:r w:rsidR="00081F16" w:rsidRPr="002B3F50">
        <w:rPr>
          <w:rFonts w:ascii="Calibri" w:hAnsi="Calibri"/>
          <w:sz w:val="18"/>
          <w:szCs w:val="18"/>
          <w:vertAlign w:val="subscript"/>
          <w:lang w:val="en-GB"/>
        </w:rPr>
        <w:t>2</w:t>
      </w:r>
      <w:r w:rsidRPr="002B3F50">
        <w:rPr>
          <w:rFonts w:ascii="Calibri" w:hAnsi="Calibri"/>
          <w:sz w:val="18"/>
          <w:szCs w:val="18"/>
          <w:lang w:val="en-GB"/>
        </w:rPr>
        <w:t xml:space="preserve"> injection well</w:t>
      </w:r>
      <w:r w:rsidR="005952CC" w:rsidRPr="002B3F50">
        <w:rPr>
          <w:rFonts w:ascii="Calibri" w:hAnsi="Calibri"/>
          <w:sz w:val="18"/>
          <w:szCs w:val="18"/>
          <w:lang w:val="en-GB"/>
        </w:rPr>
        <w:t xml:space="preserve"> </w:t>
      </w:r>
      <w:r w:rsidRPr="002B3F50">
        <w:rPr>
          <w:rFonts w:ascii="Calibri" w:hAnsi="Calibri"/>
          <w:sz w:val="18"/>
          <w:szCs w:val="18"/>
          <w:lang w:val="en-GB"/>
        </w:rPr>
        <w:t>was</w:t>
      </w:r>
      <w:r w:rsidR="001C1EE0">
        <w:rPr>
          <w:rFonts w:ascii="Calibri" w:hAnsi="Calibri"/>
          <w:sz w:val="18"/>
          <w:szCs w:val="18"/>
          <w:lang w:val="en-GB"/>
        </w:rPr>
        <w:t xml:space="preserve"> recognis</w:t>
      </w:r>
      <w:r w:rsidR="00CD7282" w:rsidRPr="002B3F50">
        <w:rPr>
          <w:rFonts w:ascii="Calibri" w:hAnsi="Calibri"/>
          <w:sz w:val="18"/>
          <w:szCs w:val="18"/>
          <w:lang w:val="en-GB"/>
        </w:rPr>
        <w:t>ed as a plausible cause to obse</w:t>
      </w:r>
      <w:r w:rsidR="005952CC" w:rsidRPr="002B3F50">
        <w:rPr>
          <w:rFonts w:ascii="Calibri" w:hAnsi="Calibri"/>
          <w:sz w:val="18"/>
          <w:szCs w:val="18"/>
          <w:lang w:val="en-GB"/>
        </w:rPr>
        <w:t xml:space="preserve">rved leakage </w:t>
      </w:r>
      <w:r w:rsidR="00740FDE" w:rsidRPr="002B3F50">
        <w:rPr>
          <w:rFonts w:ascii="Calibri" w:hAnsi="Calibri"/>
          <w:sz w:val="18"/>
          <w:szCs w:val="18"/>
          <w:lang w:val="en-GB"/>
        </w:rPr>
        <w:t>from a</w:t>
      </w:r>
      <w:r w:rsidRPr="002B3F50">
        <w:rPr>
          <w:rFonts w:ascii="Calibri" w:hAnsi="Calibri"/>
          <w:sz w:val="18"/>
          <w:szCs w:val="18"/>
          <w:lang w:val="en-GB"/>
        </w:rPr>
        <w:t xml:space="preserve"> CO</w:t>
      </w:r>
      <w:r w:rsidR="00081F16" w:rsidRPr="002B3F50">
        <w:rPr>
          <w:rFonts w:ascii="Calibri" w:hAnsi="Calibri"/>
          <w:sz w:val="18"/>
          <w:szCs w:val="18"/>
          <w:vertAlign w:val="subscript"/>
          <w:lang w:val="en-GB"/>
        </w:rPr>
        <w:t>2</w:t>
      </w:r>
      <w:r w:rsidRPr="002B3F50">
        <w:rPr>
          <w:rFonts w:ascii="Calibri" w:hAnsi="Calibri"/>
          <w:sz w:val="18"/>
          <w:szCs w:val="18"/>
          <w:lang w:val="en-GB"/>
        </w:rPr>
        <w:t xml:space="preserve"> injector (Loizzo et al. 2011</w:t>
      </w:r>
      <w:r w:rsidR="005952CC" w:rsidRPr="002B3F50">
        <w:rPr>
          <w:rFonts w:ascii="Calibri" w:hAnsi="Calibri"/>
          <w:sz w:val="18"/>
          <w:szCs w:val="18"/>
          <w:lang w:val="en-GB"/>
        </w:rPr>
        <w:t xml:space="preserve">). </w:t>
      </w:r>
      <w:r w:rsidRPr="002B3F50">
        <w:rPr>
          <w:rFonts w:ascii="Calibri" w:hAnsi="Calibri"/>
          <w:sz w:val="18"/>
          <w:szCs w:val="18"/>
          <w:lang w:val="en-GB"/>
        </w:rPr>
        <w:t>The European projects RECOPOL and MovECBM studied the injection of CO</w:t>
      </w:r>
      <w:r w:rsidR="00081F16" w:rsidRPr="002B3F50">
        <w:rPr>
          <w:rFonts w:ascii="Calibri" w:hAnsi="Calibri"/>
          <w:sz w:val="18"/>
          <w:szCs w:val="18"/>
          <w:vertAlign w:val="subscript"/>
          <w:lang w:val="en-GB"/>
        </w:rPr>
        <w:t>2</w:t>
      </w:r>
      <w:r w:rsidRPr="002B3F50">
        <w:rPr>
          <w:rFonts w:ascii="Calibri" w:hAnsi="Calibri"/>
          <w:sz w:val="18"/>
          <w:szCs w:val="18"/>
          <w:lang w:val="en-GB"/>
        </w:rPr>
        <w:t xml:space="preserve"> in a coal seam at the Kaniow site, Poland to help release absorbed methane in the coal and capture the CO</w:t>
      </w:r>
      <w:r w:rsidR="00081F16" w:rsidRPr="002B3F50">
        <w:rPr>
          <w:rFonts w:ascii="Calibri" w:hAnsi="Calibri"/>
          <w:sz w:val="18"/>
          <w:szCs w:val="18"/>
          <w:vertAlign w:val="subscript"/>
          <w:lang w:val="en-GB"/>
        </w:rPr>
        <w:t>2</w:t>
      </w:r>
      <w:r w:rsidRPr="002B3F50">
        <w:rPr>
          <w:rFonts w:ascii="Calibri" w:hAnsi="Calibri"/>
          <w:sz w:val="18"/>
          <w:szCs w:val="18"/>
          <w:lang w:val="en-GB"/>
        </w:rPr>
        <w:t xml:space="preserve"> within the coal structure. The injection </w:t>
      </w:r>
      <w:r w:rsidR="001A40AE" w:rsidRPr="002B3F50">
        <w:rPr>
          <w:rFonts w:ascii="Calibri" w:hAnsi="Calibri"/>
          <w:sz w:val="18"/>
          <w:szCs w:val="18"/>
          <w:lang w:val="en-GB"/>
        </w:rPr>
        <w:t>happened</w:t>
      </w:r>
      <w:r w:rsidRPr="002B3F50">
        <w:rPr>
          <w:rFonts w:ascii="Calibri" w:hAnsi="Calibri"/>
          <w:sz w:val="18"/>
          <w:szCs w:val="18"/>
          <w:lang w:val="en-GB"/>
        </w:rPr>
        <w:t xml:space="preserve"> at depths of </w:t>
      </w:r>
      <w:r w:rsidR="00740FDE" w:rsidRPr="002B3F50">
        <w:rPr>
          <w:rFonts w:ascii="Calibri" w:hAnsi="Calibri"/>
          <w:sz w:val="18"/>
          <w:szCs w:val="18"/>
          <w:lang w:val="en-GB"/>
        </w:rPr>
        <w:t>around 1000m through a</w:t>
      </w:r>
      <w:r w:rsidR="00986860" w:rsidRPr="002B3F50">
        <w:rPr>
          <w:rFonts w:ascii="Calibri" w:hAnsi="Calibri"/>
          <w:sz w:val="18"/>
          <w:szCs w:val="18"/>
          <w:lang w:val="en-GB"/>
        </w:rPr>
        <w:t xml:space="preserve"> 7 inch</w:t>
      </w:r>
      <w:r w:rsidR="00740FDE" w:rsidRPr="002B3F50">
        <w:rPr>
          <w:rFonts w:ascii="Calibri" w:hAnsi="Calibri"/>
          <w:sz w:val="18"/>
          <w:szCs w:val="18"/>
          <w:lang w:val="en-GB"/>
        </w:rPr>
        <w:t xml:space="preserve"> casing in a purpose-drilled</w:t>
      </w:r>
      <w:r w:rsidRPr="002B3F50">
        <w:rPr>
          <w:rFonts w:ascii="Calibri" w:hAnsi="Calibri"/>
          <w:sz w:val="18"/>
          <w:szCs w:val="18"/>
          <w:lang w:val="en-GB"/>
        </w:rPr>
        <w:t xml:space="preserve"> new well. Due to low permeability of the coal, continuous injection was only possible after a hydraulic fracturing stimulation.</w:t>
      </w:r>
      <w:r w:rsidR="00986860" w:rsidRPr="002B3F50">
        <w:rPr>
          <w:rFonts w:ascii="Calibri" w:hAnsi="Calibri"/>
          <w:sz w:val="18"/>
          <w:szCs w:val="18"/>
          <w:lang w:val="en-GB"/>
        </w:rPr>
        <w:t xml:space="preserve"> Upon completion of the injection, the soil gas surveys at the injection site showed anomalies in CO</w:t>
      </w:r>
      <w:r w:rsidR="00081F16" w:rsidRPr="002B3F50">
        <w:rPr>
          <w:rFonts w:ascii="Calibri" w:hAnsi="Calibri"/>
          <w:sz w:val="18"/>
          <w:szCs w:val="18"/>
          <w:vertAlign w:val="subscript"/>
          <w:lang w:val="en-GB"/>
        </w:rPr>
        <w:t>2</w:t>
      </w:r>
      <w:r w:rsidR="00986860" w:rsidRPr="002B3F50">
        <w:rPr>
          <w:rFonts w:ascii="Calibri" w:hAnsi="Calibri"/>
          <w:sz w:val="18"/>
          <w:szCs w:val="18"/>
          <w:lang w:val="en-GB"/>
        </w:rPr>
        <w:t xml:space="preserve"> and He concentrations and CO</w:t>
      </w:r>
      <w:r w:rsidR="00081F16" w:rsidRPr="002B3F50">
        <w:rPr>
          <w:rFonts w:ascii="Calibri" w:hAnsi="Calibri"/>
          <w:sz w:val="18"/>
          <w:szCs w:val="18"/>
          <w:vertAlign w:val="subscript"/>
          <w:lang w:val="en-GB"/>
        </w:rPr>
        <w:t>2</w:t>
      </w:r>
      <w:r w:rsidR="00986860" w:rsidRPr="002B3F50">
        <w:rPr>
          <w:rFonts w:ascii="Calibri" w:hAnsi="Calibri"/>
          <w:sz w:val="18"/>
          <w:szCs w:val="18"/>
          <w:lang w:val="en-GB"/>
        </w:rPr>
        <w:t xml:space="preserve"> fluxes. Cement evaluation logs indicated </w:t>
      </w:r>
      <w:r w:rsidR="00151645" w:rsidRPr="002B3F50">
        <w:rPr>
          <w:rFonts w:ascii="Calibri" w:hAnsi="Calibri"/>
          <w:sz w:val="18"/>
          <w:szCs w:val="18"/>
          <w:lang w:val="en-GB"/>
        </w:rPr>
        <w:t xml:space="preserve">the presence of </w:t>
      </w:r>
      <w:r w:rsidR="00986860" w:rsidRPr="002B3F50">
        <w:rPr>
          <w:rFonts w:ascii="Calibri" w:hAnsi="Calibri"/>
          <w:sz w:val="18"/>
          <w:szCs w:val="18"/>
          <w:lang w:val="en-GB"/>
        </w:rPr>
        <w:t xml:space="preserve">a </w:t>
      </w:r>
      <w:r w:rsidR="001A40AE" w:rsidRPr="002B3F50">
        <w:rPr>
          <w:rFonts w:ascii="Calibri" w:hAnsi="Calibri"/>
          <w:sz w:val="18"/>
          <w:szCs w:val="18"/>
          <w:lang w:val="en-GB"/>
        </w:rPr>
        <w:t>fluid</w:t>
      </w:r>
      <w:r w:rsidR="00986860" w:rsidRPr="002B3F50">
        <w:rPr>
          <w:rFonts w:ascii="Calibri" w:hAnsi="Calibri"/>
          <w:sz w:val="18"/>
          <w:szCs w:val="18"/>
          <w:lang w:val="en-GB"/>
        </w:rPr>
        <w:t>-filled microannulus behind the 7 inch casing</w:t>
      </w:r>
      <w:r w:rsidR="00151645" w:rsidRPr="002B3F50">
        <w:rPr>
          <w:rFonts w:ascii="Calibri" w:hAnsi="Calibri"/>
          <w:sz w:val="18"/>
          <w:szCs w:val="18"/>
          <w:lang w:val="en-GB"/>
        </w:rPr>
        <w:t xml:space="preserve"> between the perforation interval and the previous casing shoe. The CO</w:t>
      </w:r>
      <w:r w:rsidR="00081F16" w:rsidRPr="002B3F50">
        <w:rPr>
          <w:rFonts w:ascii="Calibri" w:hAnsi="Calibri"/>
          <w:sz w:val="18"/>
          <w:szCs w:val="18"/>
          <w:vertAlign w:val="subscript"/>
          <w:lang w:val="en-GB"/>
        </w:rPr>
        <w:t>2</w:t>
      </w:r>
      <w:r w:rsidR="00151645" w:rsidRPr="002B3F50">
        <w:rPr>
          <w:rFonts w:ascii="Calibri" w:hAnsi="Calibri"/>
          <w:sz w:val="18"/>
          <w:szCs w:val="18"/>
          <w:lang w:val="en-GB"/>
        </w:rPr>
        <w:t xml:space="preserve"> leaked along the microannulus to the previous casing shoe and then to the surrounding shallow aquifers, which caused the soil gas survey </w:t>
      </w:r>
      <w:r w:rsidR="001A40AE" w:rsidRPr="002B3F50">
        <w:rPr>
          <w:rFonts w:ascii="Calibri" w:hAnsi="Calibri"/>
          <w:sz w:val="18"/>
          <w:szCs w:val="18"/>
          <w:lang w:val="en-GB"/>
        </w:rPr>
        <w:t>anomalies</w:t>
      </w:r>
      <w:r w:rsidR="00151645" w:rsidRPr="002B3F50">
        <w:rPr>
          <w:rFonts w:ascii="Calibri" w:hAnsi="Calibri"/>
          <w:sz w:val="18"/>
          <w:szCs w:val="18"/>
          <w:lang w:val="en-GB"/>
        </w:rPr>
        <w:t>.</w:t>
      </w:r>
    </w:p>
    <w:p w14:paraId="65BAF696" w14:textId="77777777" w:rsidR="006F5C19" w:rsidRPr="002B3F50" w:rsidRDefault="006F5C19" w:rsidP="002E574F">
      <w:pPr>
        <w:rPr>
          <w:rFonts w:ascii="Calibri" w:hAnsi="Calibri"/>
          <w:sz w:val="18"/>
          <w:szCs w:val="18"/>
          <w:lang w:val="en-GB"/>
        </w:rPr>
      </w:pPr>
      <w:r w:rsidRPr="002B3F50">
        <w:rPr>
          <w:rFonts w:ascii="Calibri" w:hAnsi="Calibri"/>
          <w:sz w:val="18"/>
          <w:szCs w:val="18"/>
          <w:lang w:val="en-GB"/>
        </w:rPr>
        <w:t>Goodwin and Crook</w:t>
      </w:r>
      <w:r w:rsidR="00740FDE" w:rsidRPr="002B3F50">
        <w:rPr>
          <w:rFonts w:ascii="Calibri" w:hAnsi="Calibri"/>
          <w:sz w:val="18"/>
          <w:szCs w:val="18"/>
          <w:lang w:val="en-GB"/>
        </w:rPr>
        <w:t xml:space="preserve"> (1992) found a sudden increase</w:t>
      </w:r>
      <w:r w:rsidRPr="002B3F50">
        <w:rPr>
          <w:rFonts w:ascii="Calibri" w:hAnsi="Calibri"/>
          <w:sz w:val="18"/>
          <w:szCs w:val="18"/>
          <w:lang w:val="en-GB"/>
        </w:rPr>
        <w:t xml:space="preserve"> in sustained casing pressure </w:t>
      </w:r>
      <w:r w:rsidR="00267042">
        <w:rPr>
          <w:rFonts w:ascii="Calibri" w:hAnsi="Calibri"/>
          <w:sz w:val="18"/>
          <w:szCs w:val="18"/>
          <w:lang w:val="en-GB"/>
        </w:rPr>
        <w:t>(SCP</w:t>
      </w:r>
      <w:r w:rsidR="00087BF1">
        <w:rPr>
          <w:rFonts w:ascii="Calibri" w:hAnsi="Calibri"/>
          <w:sz w:val="18"/>
          <w:szCs w:val="18"/>
          <w:lang w:val="en-GB"/>
        </w:rPr>
        <w:t>: pressure in the casing at the surface</w:t>
      </w:r>
      <w:r w:rsidR="00267042">
        <w:rPr>
          <w:rFonts w:ascii="Calibri" w:hAnsi="Calibri"/>
          <w:sz w:val="18"/>
          <w:szCs w:val="18"/>
          <w:lang w:val="en-GB"/>
        </w:rPr>
        <w:t xml:space="preserve">) </w:t>
      </w:r>
      <w:r w:rsidRPr="002B3F50">
        <w:rPr>
          <w:rFonts w:ascii="Calibri" w:hAnsi="Calibri"/>
          <w:sz w:val="18"/>
          <w:szCs w:val="18"/>
          <w:lang w:val="en-GB"/>
        </w:rPr>
        <w:t>in wells that were exposed to high temperature and pressures. Subsequent logging of these wells showed that the high temperature and pressures led to shearing of the cement/casing interface and a total loss of the cement bond. Syed and Culter (2010) and others</w:t>
      </w:r>
      <w:r w:rsidR="00A0594D" w:rsidRPr="002B3F50">
        <w:rPr>
          <w:rFonts w:ascii="Calibri" w:hAnsi="Calibri"/>
          <w:sz w:val="18"/>
          <w:szCs w:val="18"/>
          <w:lang w:val="en-GB"/>
        </w:rPr>
        <w:t xml:space="preserve"> (Muehlenbachs et al. 2012; Rowe and Muehlenbachs 1999)</w:t>
      </w:r>
      <w:r w:rsidRPr="002B3F50">
        <w:rPr>
          <w:rFonts w:ascii="Calibri" w:hAnsi="Calibri"/>
          <w:sz w:val="18"/>
          <w:szCs w:val="18"/>
          <w:lang w:val="en-GB"/>
        </w:rPr>
        <w:t xml:space="preserve"> noted that increased well pressures and cyclic stresses may also lead to increased occurrence of sustained casing pressure in wells whe</w:t>
      </w:r>
      <w:r w:rsidR="00A0594D" w:rsidRPr="002B3F50">
        <w:rPr>
          <w:rFonts w:ascii="Calibri" w:hAnsi="Calibri"/>
          <w:sz w:val="18"/>
          <w:szCs w:val="18"/>
          <w:lang w:val="en-GB"/>
        </w:rPr>
        <w:t>re hydraulic fracturing was performed</w:t>
      </w:r>
      <w:r w:rsidRPr="002B3F50">
        <w:rPr>
          <w:rFonts w:ascii="Calibri" w:hAnsi="Calibri"/>
          <w:sz w:val="18"/>
          <w:szCs w:val="18"/>
          <w:lang w:val="en-GB"/>
        </w:rPr>
        <w:t>.</w:t>
      </w:r>
      <w:r w:rsidR="00087BF1">
        <w:rPr>
          <w:rFonts w:ascii="Calibri" w:hAnsi="Calibri"/>
          <w:sz w:val="18"/>
          <w:szCs w:val="18"/>
          <w:lang w:val="en-GB"/>
        </w:rPr>
        <w:t xml:space="preserve"> Although wells can be tested at the surface for well barrier failure and well integrity failure by determining if there is pressure in the casing, it does not identify which barrier has failed (Watson and Bachu 2009).</w:t>
      </w:r>
    </w:p>
    <w:p w14:paraId="65BAF697" w14:textId="77777777" w:rsidR="006146D4" w:rsidRPr="002C29C6" w:rsidRDefault="006146D4" w:rsidP="001C49AC">
      <w:pPr>
        <w:pStyle w:val="Heading2"/>
      </w:pPr>
      <w:bookmarkStart w:id="561" w:name="_Toc422786939"/>
      <w:bookmarkStart w:id="562" w:name="_Toc433992804"/>
      <w:bookmarkStart w:id="563" w:name="_Toc447635376"/>
      <w:bookmarkStart w:id="564" w:name="_Toc449104424"/>
      <w:r w:rsidRPr="002C29C6">
        <w:t xml:space="preserve">Failure mechanisms during </w:t>
      </w:r>
      <w:r w:rsidR="00233336" w:rsidRPr="002C29C6">
        <w:t xml:space="preserve">or as a consequence of </w:t>
      </w:r>
      <w:r w:rsidRPr="002C29C6">
        <w:t>production</w:t>
      </w:r>
      <w:bookmarkEnd w:id="561"/>
      <w:bookmarkEnd w:id="562"/>
      <w:bookmarkEnd w:id="563"/>
      <w:bookmarkEnd w:id="564"/>
    </w:p>
    <w:p w14:paraId="65BAF698" w14:textId="77777777" w:rsidR="006146D4" w:rsidRPr="002B3F50" w:rsidRDefault="006146D4" w:rsidP="00043E2B">
      <w:pPr>
        <w:pStyle w:val="OWSNormal9pt"/>
        <w:rPr>
          <w:color w:val="auto"/>
          <w:szCs w:val="18"/>
        </w:rPr>
      </w:pPr>
      <w:r w:rsidRPr="002B3F50">
        <w:rPr>
          <w:color w:val="auto"/>
          <w:szCs w:val="18"/>
        </w:rPr>
        <w:t xml:space="preserve">CSG production </w:t>
      </w:r>
      <w:r w:rsidR="005312F2" w:rsidRPr="002B3F50">
        <w:rPr>
          <w:color w:val="auto"/>
          <w:szCs w:val="18"/>
        </w:rPr>
        <w:t xml:space="preserve">in Australia </w:t>
      </w:r>
      <w:r w:rsidRPr="002B3F50">
        <w:rPr>
          <w:color w:val="auto"/>
          <w:szCs w:val="18"/>
        </w:rPr>
        <w:t>requires initial pumping and removing of water to sufficiently reduce the hydrostatic pressure</w:t>
      </w:r>
      <w:r w:rsidR="00777E57" w:rsidRPr="002B3F50">
        <w:rPr>
          <w:color w:val="auto"/>
          <w:szCs w:val="18"/>
        </w:rPr>
        <w:t xml:space="preserve"> (depressuri</w:t>
      </w:r>
      <w:r w:rsidR="00602C4B" w:rsidRPr="002B3F50">
        <w:rPr>
          <w:color w:val="auto"/>
          <w:szCs w:val="18"/>
        </w:rPr>
        <w:t>s</w:t>
      </w:r>
      <w:r w:rsidR="00777E57" w:rsidRPr="002B3F50">
        <w:rPr>
          <w:color w:val="auto"/>
          <w:szCs w:val="18"/>
        </w:rPr>
        <w:t>ation)</w:t>
      </w:r>
      <w:r w:rsidRPr="002B3F50">
        <w:rPr>
          <w:color w:val="auto"/>
          <w:szCs w:val="18"/>
        </w:rPr>
        <w:t xml:space="preserve"> in CSG reservoirs so that methane can be desorbed from the coal. CSG is produced at a well pressure that is close to atmospheric pressure (Ely et al. 1990; Schraufnagel 1993). The ratio of water pumped to methane produced is initially high and declines with increasing CSG production (</w:t>
      </w:r>
      <w:r w:rsidR="000811A9" w:rsidRPr="002B3F50">
        <w:rPr>
          <w:szCs w:val="18"/>
        </w:rPr>
        <w:fldChar w:fldCharType="begin" w:fldLock="1"/>
      </w:r>
      <w:r w:rsidR="000811A9" w:rsidRPr="002B3F50">
        <w:rPr>
          <w:szCs w:val="18"/>
        </w:rPr>
        <w:instrText xml:space="preserve"> REF _Ref422657603 \h  \* MERGEFORMAT </w:instrText>
      </w:r>
      <w:r w:rsidR="000811A9" w:rsidRPr="002B3F50">
        <w:rPr>
          <w:szCs w:val="18"/>
        </w:rPr>
      </w:r>
      <w:r w:rsidR="000811A9" w:rsidRPr="002B3F50">
        <w:rPr>
          <w:szCs w:val="18"/>
        </w:rPr>
        <w:fldChar w:fldCharType="separate"/>
      </w:r>
      <w:r w:rsidR="00D5162C" w:rsidRPr="00A710A5">
        <w:rPr>
          <w:color w:val="auto"/>
          <w:szCs w:val="18"/>
        </w:rPr>
        <w:t xml:space="preserve">Figure </w:t>
      </w:r>
      <w:r w:rsidR="00D5162C" w:rsidRPr="00A710A5">
        <w:rPr>
          <w:noProof/>
          <w:color w:val="auto"/>
          <w:szCs w:val="18"/>
        </w:rPr>
        <w:t>2.9</w:t>
      </w:r>
      <w:r w:rsidR="000811A9" w:rsidRPr="002B3F50">
        <w:rPr>
          <w:szCs w:val="18"/>
        </w:rPr>
        <w:fldChar w:fldCharType="end"/>
      </w:r>
      <w:r w:rsidRPr="002B3F50">
        <w:rPr>
          <w:color w:val="auto"/>
          <w:szCs w:val="18"/>
        </w:rPr>
        <w:t>).</w:t>
      </w:r>
    </w:p>
    <w:p w14:paraId="65BAF699" w14:textId="77777777" w:rsidR="006146D4" w:rsidRPr="00F03FEF" w:rsidRDefault="006146D4" w:rsidP="006146D4">
      <w:pPr>
        <w:jc w:val="center"/>
        <w:rPr>
          <w:lang w:val="en-GB"/>
        </w:rPr>
      </w:pPr>
      <w:r w:rsidRPr="00F03FEF">
        <w:rPr>
          <w:noProof/>
          <w:lang w:val="en-AU" w:eastAsia="en-AU"/>
        </w:rPr>
        <w:drawing>
          <wp:inline distT="0" distB="0" distL="0" distR="0" wp14:anchorId="65BAFC54" wp14:editId="66DD0B1C">
            <wp:extent cx="5005751" cy="3151282"/>
            <wp:effectExtent l="0" t="0" r="4445" b="0"/>
            <wp:docPr id="24" name="Picture 1" descr="Chart of water and gas production over time"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5005319" cy="3151010"/>
                    </a:xfrm>
                    <a:prstGeom prst="rect">
                      <a:avLst/>
                    </a:prstGeom>
                    <a:noFill/>
                    <a:ln w="9525">
                      <a:noFill/>
                      <a:miter lim="800000"/>
                      <a:headEnd/>
                      <a:tailEnd/>
                    </a:ln>
                  </pic:spPr>
                </pic:pic>
              </a:graphicData>
            </a:graphic>
          </wp:inline>
        </w:drawing>
      </w:r>
    </w:p>
    <w:p w14:paraId="65BAF69A" w14:textId="77777777" w:rsidR="006146D4" w:rsidRPr="00F03FEF" w:rsidRDefault="006146D4" w:rsidP="009F1290">
      <w:pPr>
        <w:pStyle w:val="Caption"/>
      </w:pPr>
      <w:bookmarkStart w:id="565" w:name="_Ref422657603"/>
      <w:bookmarkStart w:id="566" w:name="_Toc366246788"/>
      <w:bookmarkStart w:id="567" w:name="_Toc433992857"/>
      <w:bookmarkStart w:id="568" w:name="_Toc449469416"/>
      <w:r w:rsidRPr="00F03FEF">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9</w:t>
      </w:r>
      <w:r w:rsidR="00ED677C">
        <w:fldChar w:fldCharType="end"/>
      </w:r>
      <w:bookmarkEnd w:id="565"/>
      <w:r w:rsidRPr="00F03FEF">
        <w:t xml:space="preserve">. Water and gas production over time (from </w:t>
      </w:r>
      <w:r w:rsidR="00D33DE7">
        <w:t xml:space="preserve">US </w:t>
      </w:r>
      <w:r w:rsidRPr="00F03FEF">
        <w:t>EPA 2004).</w:t>
      </w:r>
      <w:bookmarkEnd w:id="566"/>
      <w:bookmarkEnd w:id="567"/>
      <w:bookmarkEnd w:id="568"/>
    </w:p>
    <w:p w14:paraId="65BAF69B" w14:textId="77777777" w:rsidR="00777E57" w:rsidRPr="00F03FEF" w:rsidRDefault="00777E57" w:rsidP="00E4780F">
      <w:pPr>
        <w:pStyle w:val="Heading3"/>
      </w:pPr>
      <w:bookmarkStart w:id="569" w:name="_Toc447635377"/>
      <w:bookmarkStart w:id="570" w:name="_Toc449104425"/>
      <w:r w:rsidRPr="00F03FEF">
        <w:t xml:space="preserve">Well </w:t>
      </w:r>
      <w:r w:rsidRPr="00E4780F">
        <w:t>failure</w:t>
      </w:r>
      <w:r w:rsidRPr="00F03FEF">
        <w:t xml:space="preserve"> mechanisms associated with depressuri</w:t>
      </w:r>
      <w:r w:rsidR="00D33DE7">
        <w:t>s</w:t>
      </w:r>
      <w:r w:rsidRPr="00F03FEF">
        <w:t>ation</w:t>
      </w:r>
      <w:r w:rsidR="00E059DA" w:rsidRPr="00F03FEF">
        <w:t xml:space="preserve"> in</w:t>
      </w:r>
      <w:r w:rsidR="00DF5F82" w:rsidRPr="00F03FEF">
        <w:t xml:space="preserve"> </w:t>
      </w:r>
      <w:r w:rsidR="00FC2722">
        <w:t>r</w:t>
      </w:r>
      <w:r w:rsidR="00DF5F82" w:rsidRPr="00F03FEF">
        <w:t>eservoir</w:t>
      </w:r>
      <w:bookmarkEnd w:id="569"/>
      <w:bookmarkEnd w:id="570"/>
    </w:p>
    <w:p w14:paraId="65BAF69C" w14:textId="77777777" w:rsidR="009724A1" w:rsidRPr="002B3F50" w:rsidRDefault="00777E57" w:rsidP="009724A1">
      <w:pPr>
        <w:pStyle w:val="OWSNormal9pt"/>
        <w:rPr>
          <w:color w:val="auto"/>
          <w:szCs w:val="18"/>
        </w:rPr>
      </w:pPr>
      <w:r w:rsidRPr="002B3F50">
        <w:rPr>
          <w:color w:val="auto"/>
          <w:szCs w:val="18"/>
          <w:lang w:val="en-GB"/>
        </w:rPr>
        <w:t>The d</w:t>
      </w:r>
      <w:r w:rsidRPr="002B3F50">
        <w:rPr>
          <w:color w:val="auto"/>
          <w:szCs w:val="18"/>
        </w:rPr>
        <w:t>epressuri</w:t>
      </w:r>
      <w:r w:rsidR="00D33DE7" w:rsidRPr="002B3F50">
        <w:rPr>
          <w:color w:val="auto"/>
          <w:szCs w:val="18"/>
        </w:rPr>
        <w:t>s</w:t>
      </w:r>
      <w:r w:rsidRPr="002B3F50">
        <w:rPr>
          <w:color w:val="auto"/>
          <w:szCs w:val="18"/>
        </w:rPr>
        <w:t>ation</w:t>
      </w:r>
      <w:r w:rsidR="00D83C5A" w:rsidRPr="002B3F50">
        <w:rPr>
          <w:color w:val="auto"/>
          <w:szCs w:val="18"/>
        </w:rPr>
        <w:t xml:space="preserve"> process</w:t>
      </w:r>
      <w:r w:rsidR="006146D4" w:rsidRPr="002B3F50">
        <w:rPr>
          <w:color w:val="auto"/>
          <w:szCs w:val="18"/>
        </w:rPr>
        <w:t xml:space="preserve"> reduces the </w:t>
      </w:r>
      <w:r w:rsidR="00187D29" w:rsidRPr="002B3F50">
        <w:rPr>
          <w:color w:val="auto"/>
          <w:szCs w:val="18"/>
        </w:rPr>
        <w:t xml:space="preserve">pressure in the coal seams and surrounding formations that hydraulically connect with the coal seams. This </w:t>
      </w:r>
      <w:r w:rsidR="006146D4" w:rsidRPr="002B3F50">
        <w:rPr>
          <w:color w:val="auto"/>
          <w:szCs w:val="18"/>
        </w:rPr>
        <w:t xml:space="preserve">creates a highly depleted </w:t>
      </w:r>
      <w:r w:rsidR="00D33DE7" w:rsidRPr="002B3F50">
        <w:rPr>
          <w:color w:val="auto"/>
          <w:szCs w:val="18"/>
        </w:rPr>
        <w:t xml:space="preserve">pressure </w:t>
      </w:r>
      <w:r w:rsidR="006146D4" w:rsidRPr="002B3F50">
        <w:rPr>
          <w:color w:val="auto"/>
          <w:szCs w:val="18"/>
        </w:rPr>
        <w:t xml:space="preserve">zone around the CSG well. For highly permeable coal seams the reservoir pressure </w:t>
      </w:r>
      <w:r w:rsidR="00187D29" w:rsidRPr="002B3F50">
        <w:rPr>
          <w:color w:val="auto"/>
          <w:szCs w:val="18"/>
        </w:rPr>
        <w:t>within</w:t>
      </w:r>
      <w:r w:rsidR="006146D4" w:rsidRPr="002B3F50">
        <w:rPr>
          <w:color w:val="auto"/>
          <w:szCs w:val="18"/>
        </w:rPr>
        <w:t xml:space="preserve"> such a zone </w:t>
      </w:r>
      <w:r w:rsidR="008A6CCC" w:rsidRPr="002B3F50">
        <w:rPr>
          <w:color w:val="auto"/>
          <w:szCs w:val="18"/>
        </w:rPr>
        <w:t xml:space="preserve">during production </w:t>
      </w:r>
      <w:r w:rsidR="006146D4" w:rsidRPr="002B3F50">
        <w:rPr>
          <w:color w:val="auto"/>
          <w:szCs w:val="18"/>
        </w:rPr>
        <w:t>is expected to be similar to the bottomhole pressure, which is close to the atmospheric pressure. Typical depths of CSG reservoirs in Australia range from 300 m to 1000 m and the pre-production reservoir pressure is expected to be in the range of approximately 3 MPa to 10 MPa</w:t>
      </w:r>
      <w:r w:rsidR="00187D29" w:rsidRPr="002B3F50">
        <w:rPr>
          <w:color w:val="auto"/>
          <w:szCs w:val="18"/>
        </w:rPr>
        <w:t xml:space="preserve"> assuming a normal water pressure gradient</w:t>
      </w:r>
      <w:r w:rsidR="006146D4" w:rsidRPr="002B3F50">
        <w:rPr>
          <w:color w:val="auto"/>
          <w:szCs w:val="18"/>
        </w:rPr>
        <w:t xml:space="preserve">. </w:t>
      </w:r>
      <w:r w:rsidR="008A6CCC" w:rsidRPr="002B3F50">
        <w:rPr>
          <w:color w:val="auto"/>
          <w:szCs w:val="18"/>
        </w:rPr>
        <w:t xml:space="preserve">In comparison, atmospheric pressure at sea level is typically about 0.1 MPa. </w:t>
      </w:r>
      <w:r w:rsidR="006146D4" w:rsidRPr="002B3F50">
        <w:rPr>
          <w:color w:val="auto"/>
          <w:szCs w:val="18"/>
        </w:rPr>
        <w:t xml:space="preserve">Coal seam compaction due to </w:t>
      </w:r>
      <w:r w:rsidR="00D33DE7" w:rsidRPr="002B3F50">
        <w:rPr>
          <w:color w:val="auto"/>
          <w:szCs w:val="18"/>
        </w:rPr>
        <w:t>depressurisation</w:t>
      </w:r>
      <w:r w:rsidR="006146D4" w:rsidRPr="002B3F50">
        <w:rPr>
          <w:color w:val="auto"/>
          <w:szCs w:val="18"/>
        </w:rPr>
        <w:t xml:space="preserve"> is expected for highly fractured and compressible coal seams. For example, in a recent background review on subsidence from coal seam gas extraction in Australia (</w:t>
      </w:r>
      <w:r w:rsidR="00A408A7" w:rsidRPr="002B3F50">
        <w:rPr>
          <w:color w:val="auto"/>
          <w:szCs w:val="18"/>
        </w:rPr>
        <w:t>Commonwealth of Australia</w:t>
      </w:r>
      <w:r w:rsidR="006146D4" w:rsidRPr="002B3F50">
        <w:rPr>
          <w:color w:val="auto"/>
          <w:szCs w:val="18"/>
        </w:rPr>
        <w:t xml:space="preserve"> 2014</w:t>
      </w:r>
      <w:r w:rsidR="009F745A" w:rsidRPr="002B3F50">
        <w:rPr>
          <w:color w:val="auto"/>
          <w:szCs w:val="18"/>
        </w:rPr>
        <w:t>b</w:t>
      </w:r>
      <w:r w:rsidR="006146D4" w:rsidRPr="002B3F50">
        <w:rPr>
          <w:color w:val="auto"/>
          <w:szCs w:val="18"/>
        </w:rPr>
        <w:t xml:space="preserve">), a </w:t>
      </w:r>
      <w:r w:rsidR="008909E6" w:rsidRPr="002B3F50">
        <w:rPr>
          <w:color w:val="auto"/>
          <w:szCs w:val="18"/>
        </w:rPr>
        <w:t xml:space="preserve">predicted </w:t>
      </w:r>
      <w:r w:rsidR="006146D4" w:rsidRPr="002B3F50">
        <w:rPr>
          <w:color w:val="auto"/>
          <w:szCs w:val="18"/>
        </w:rPr>
        <w:t xml:space="preserve">cumulative compaction of up </w:t>
      </w:r>
      <w:r w:rsidR="00400488">
        <w:rPr>
          <w:color w:val="auto"/>
          <w:szCs w:val="18"/>
        </w:rPr>
        <w:t>0.28</w:t>
      </w:r>
      <w:r w:rsidR="006146D4" w:rsidRPr="002B3F50">
        <w:rPr>
          <w:color w:val="auto"/>
          <w:szCs w:val="18"/>
        </w:rPr>
        <w:t xml:space="preserve"> </w:t>
      </w:r>
      <w:r w:rsidR="001A40AE" w:rsidRPr="002B3F50">
        <w:rPr>
          <w:color w:val="auto"/>
          <w:szCs w:val="18"/>
        </w:rPr>
        <w:t>met</w:t>
      </w:r>
      <w:r w:rsidR="0020580A">
        <w:rPr>
          <w:color w:val="auto"/>
          <w:szCs w:val="18"/>
        </w:rPr>
        <w:t>r</w:t>
      </w:r>
      <w:r w:rsidR="001A40AE" w:rsidRPr="002B3F50">
        <w:rPr>
          <w:color w:val="auto"/>
          <w:szCs w:val="18"/>
        </w:rPr>
        <w:t>e</w:t>
      </w:r>
      <w:r w:rsidR="006146D4" w:rsidRPr="002B3F50">
        <w:rPr>
          <w:color w:val="auto"/>
          <w:szCs w:val="18"/>
        </w:rPr>
        <w:t xml:space="preserve"> from all hydrostratigraphic units was reported for the Surat and Bowen basins. </w:t>
      </w:r>
      <w:r w:rsidR="00400488">
        <w:rPr>
          <w:color w:val="auto"/>
          <w:szCs w:val="18"/>
        </w:rPr>
        <w:t>The</w:t>
      </w:r>
      <w:r w:rsidR="00400488" w:rsidRPr="00A710A5">
        <w:rPr>
          <w:color w:val="auto"/>
          <w:szCs w:val="18"/>
        </w:rPr>
        <w:t xml:space="preserve"> prediction assume</w:t>
      </w:r>
      <w:r w:rsidR="00400488">
        <w:rPr>
          <w:color w:val="auto"/>
          <w:szCs w:val="18"/>
        </w:rPr>
        <w:t>d</w:t>
      </w:r>
      <w:r w:rsidR="00400488" w:rsidRPr="00A710A5">
        <w:rPr>
          <w:color w:val="auto"/>
          <w:szCs w:val="18"/>
        </w:rPr>
        <w:t xml:space="preserve"> cumulative compaction of all strata subject to drawdown, </w:t>
      </w:r>
      <w:r w:rsidR="00400488">
        <w:rPr>
          <w:color w:val="auto"/>
          <w:szCs w:val="18"/>
        </w:rPr>
        <w:t>with</w:t>
      </w:r>
      <w:r w:rsidR="00400488" w:rsidRPr="00A710A5">
        <w:rPr>
          <w:color w:val="auto"/>
          <w:szCs w:val="18"/>
        </w:rPr>
        <w:t xml:space="preserve"> deformation considered unlikely to be expressed at the surface</w:t>
      </w:r>
      <w:r w:rsidR="00400488">
        <w:rPr>
          <w:color w:val="auto"/>
          <w:szCs w:val="18"/>
        </w:rPr>
        <w:t xml:space="preserve">; </w:t>
      </w:r>
      <w:r w:rsidR="00400488" w:rsidRPr="00A710A5">
        <w:rPr>
          <w:color w:val="auto"/>
          <w:szCs w:val="18"/>
        </w:rPr>
        <w:t>strong strata in the overlying sequence</w:t>
      </w:r>
      <w:r w:rsidR="00400488">
        <w:rPr>
          <w:color w:val="auto"/>
          <w:szCs w:val="18"/>
        </w:rPr>
        <w:t>s</w:t>
      </w:r>
      <w:r w:rsidR="00400488" w:rsidRPr="00A710A5">
        <w:rPr>
          <w:color w:val="auto"/>
          <w:szCs w:val="18"/>
        </w:rPr>
        <w:t xml:space="preserve"> can bridge the settlement effects in the coal seam and </w:t>
      </w:r>
      <w:r w:rsidR="008C0C73">
        <w:rPr>
          <w:color w:val="auto"/>
          <w:szCs w:val="18"/>
        </w:rPr>
        <w:t>buffer</w:t>
      </w:r>
      <w:r w:rsidR="00400488" w:rsidRPr="00A710A5">
        <w:rPr>
          <w:color w:val="auto"/>
          <w:szCs w:val="18"/>
        </w:rPr>
        <w:t xml:space="preserve"> propagation of the settlement to the surface</w:t>
      </w:r>
      <w:r w:rsidR="008C0C73">
        <w:rPr>
          <w:color w:val="auto"/>
          <w:szCs w:val="18"/>
        </w:rPr>
        <w:t xml:space="preserve"> (</w:t>
      </w:r>
      <w:r w:rsidR="008C0C73" w:rsidRPr="002B3F50">
        <w:rPr>
          <w:color w:val="auto"/>
          <w:szCs w:val="18"/>
        </w:rPr>
        <w:t>Commonwealth of Australia 2014b</w:t>
      </w:r>
      <w:r w:rsidR="008C0C73">
        <w:rPr>
          <w:color w:val="auto"/>
          <w:szCs w:val="18"/>
        </w:rPr>
        <w:t>)</w:t>
      </w:r>
      <w:r w:rsidR="00400488" w:rsidRPr="00A710A5">
        <w:rPr>
          <w:color w:val="auto"/>
          <w:szCs w:val="18"/>
        </w:rPr>
        <w:t>.</w:t>
      </w:r>
    </w:p>
    <w:p w14:paraId="65BAF69D" w14:textId="77777777" w:rsidR="0007542C" w:rsidRPr="002B3F50" w:rsidRDefault="00E41787" w:rsidP="00043E2B">
      <w:pPr>
        <w:pStyle w:val="OWSNormal9pt"/>
        <w:rPr>
          <w:color w:val="auto"/>
          <w:szCs w:val="18"/>
        </w:rPr>
      </w:pPr>
      <w:r w:rsidRPr="002B3F50">
        <w:rPr>
          <w:color w:val="auto"/>
          <w:szCs w:val="18"/>
        </w:rPr>
        <w:t>In addition to the</w:t>
      </w:r>
      <w:r w:rsidR="004B03B7" w:rsidRPr="002B3F50">
        <w:rPr>
          <w:color w:val="auto"/>
          <w:szCs w:val="18"/>
        </w:rPr>
        <w:t xml:space="preserve"> mechanical</w:t>
      </w:r>
      <w:r w:rsidRPr="002B3F50">
        <w:rPr>
          <w:color w:val="auto"/>
          <w:szCs w:val="18"/>
        </w:rPr>
        <w:t xml:space="preserve"> compaction</w:t>
      </w:r>
      <w:r w:rsidR="00187D29" w:rsidRPr="002B3F50">
        <w:rPr>
          <w:color w:val="auto"/>
          <w:szCs w:val="18"/>
        </w:rPr>
        <w:t xml:space="preserve"> </w:t>
      </w:r>
      <w:r w:rsidR="00777E57" w:rsidRPr="002B3F50">
        <w:rPr>
          <w:color w:val="auto"/>
          <w:szCs w:val="18"/>
        </w:rPr>
        <w:t xml:space="preserve">induced due to </w:t>
      </w:r>
      <w:r w:rsidR="00D33DE7" w:rsidRPr="002B3F50">
        <w:rPr>
          <w:color w:val="auto"/>
          <w:szCs w:val="18"/>
        </w:rPr>
        <w:t>depressurisation</w:t>
      </w:r>
      <w:r w:rsidR="009724A1" w:rsidRPr="002B3F50">
        <w:rPr>
          <w:color w:val="auto"/>
          <w:szCs w:val="18"/>
        </w:rPr>
        <w:t xml:space="preserve">, </w:t>
      </w:r>
      <w:r w:rsidR="00D33DE7" w:rsidRPr="002B3F50">
        <w:rPr>
          <w:color w:val="auto"/>
          <w:szCs w:val="18"/>
        </w:rPr>
        <w:t xml:space="preserve">the </w:t>
      </w:r>
      <w:r w:rsidR="009724A1" w:rsidRPr="002B3F50">
        <w:rPr>
          <w:color w:val="auto"/>
          <w:szCs w:val="18"/>
        </w:rPr>
        <w:t xml:space="preserve">coal matrix </w:t>
      </w:r>
      <w:r w:rsidR="00D33DE7" w:rsidRPr="002B3F50">
        <w:rPr>
          <w:color w:val="auto"/>
          <w:szCs w:val="18"/>
        </w:rPr>
        <w:t xml:space="preserve">also </w:t>
      </w:r>
      <w:r w:rsidR="009724A1" w:rsidRPr="002B3F50">
        <w:rPr>
          <w:color w:val="auto"/>
          <w:szCs w:val="18"/>
        </w:rPr>
        <w:t xml:space="preserve">shrinks as </w:t>
      </w:r>
      <w:r w:rsidRPr="002B3F50">
        <w:rPr>
          <w:color w:val="auto"/>
          <w:szCs w:val="18"/>
        </w:rPr>
        <w:t>methane gas is produced</w:t>
      </w:r>
      <w:r w:rsidR="00FA0C86" w:rsidRPr="002B3F50">
        <w:rPr>
          <w:color w:val="auto"/>
          <w:szCs w:val="18"/>
        </w:rPr>
        <w:t xml:space="preserve"> (</w:t>
      </w:r>
      <w:r w:rsidR="00D33DE7" w:rsidRPr="002B3F50">
        <w:rPr>
          <w:color w:val="auto"/>
          <w:szCs w:val="18"/>
        </w:rPr>
        <w:t xml:space="preserve">by </w:t>
      </w:r>
      <w:r w:rsidR="00FA0C86" w:rsidRPr="002B3F50">
        <w:rPr>
          <w:color w:val="auto"/>
          <w:szCs w:val="18"/>
        </w:rPr>
        <w:t>desorption)</w:t>
      </w:r>
      <w:r w:rsidR="00D33DE7" w:rsidRPr="002B3F50">
        <w:rPr>
          <w:color w:val="auto"/>
          <w:szCs w:val="18"/>
        </w:rPr>
        <w:t xml:space="preserve"> and removed from the coal</w:t>
      </w:r>
      <w:r w:rsidR="00FA0C86" w:rsidRPr="002B3F50">
        <w:rPr>
          <w:color w:val="auto"/>
          <w:szCs w:val="18"/>
        </w:rPr>
        <w:t xml:space="preserve">. This shrinkage reaches its maximum towards </w:t>
      </w:r>
      <w:r w:rsidR="00D33DE7" w:rsidRPr="002B3F50">
        <w:rPr>
          <w:color w:val="auto"/>
          <w:szCs w:val="18"/>
        </w:rPr>
        <w:t xml:space="preserve">the </w:t>
      </w:r>
      <w:r w:rsidR="00FA0C86" w:rsidRPr="002B3F50">
        <w:rPr>
          <w:color w:val="auto"/>
          <w:szCs w:val="18"/>
        </w:rPr>
        <w:t>end of production. The magnitude of shrinkage is highly variable but can reach in excess of one percent vertically (Coffey 2014</w:t>
      </w:r>
      <w:r w:rsidR="00E059DA" w:rsidRPr="002B3F50">
        <w:rPr>
          <w:color w:val="auto"/>
          <w:szCs w:val="18"/>
        </w:rPr>
        <w:t>)</w:t>
      </w:r>
      <w:r w:rsidR="00FA0C86" w:rsidRPr="002B3F50">
        <w:rPr>
          <w:color w:val="auto"/>
          <w:szCs w:val="18"/>
        </w:rPr>
        <w:t>. The total compaction experienced by the coal seam is the sum of the coal shrinkage</w:t>
      </w:r>
      <w:r w:rsidR="00DF5F82" w:rsidRPr="002B3F50">
        <w:rPr>
          <w:color w:val="auto"/>
          <w:szCs w:val="18"/>
        </w:rPr>
        <w:t xml:space="preserve"> due to gas desorption</w:t>
      </w:r>
      <w:r w:rsidR="004B03B7" w:rsidRPr="002B3F50">
        <w:rPr>
          <w:color w:val="auto"/>
          <w:szCs w:val="18"/>
        </w:rPr>
        <w:t xml:space="preserve"> and the mechani</w:t>
      </w:r>
      <w:r w:rsidR="00777E57" w:rsidRPr="002B3F50">
        <w:rPr>
          <w:color w:val="auto"/>
          <w:szCs w:val="18"/>
        </w:rPr>
        <w:t>cal compaction due to depressuri</w:t>
      </w:r>
      <w:r w:rsidR="00D33DE7" w:rsidRPr="002B3F50">
        <w:rPr>
          <w:color w:val="auto"/>
          <w:szCs w:val="18"/>
        </w:rPr>
        <w:t>s</w:t>
      </w:r>
      <w:r w:rsidR="00777E57" w:rsidRPr="002B3F50">
        <w:rPr>
          <w:color w:val="auto"/>
          <w:szCs w:val="18"/>
        </w:rPr>
        <w:t>ation</w:t>
      </w:r>
      <w:r w:rsidR="004B03B7" w:rsidRPr="002B3F50">
        <w:rPr>
          <w:color w:val="auto"/>
          <w:szCs w:val="18"/>
        </w:rPr>
        <w:t>.</w:t>
      </w:r>
    </w:p>
    <w:p w14:paraId="65BAF69E" w14:textId="77777777" w:rsidR="009724A1" w:rsidRPr="002B3F50" w:rsidRDefault="00D83C5A" w:rsidP="00043E2B">
      <w:pPr>
        <w:pStyle w:val="OWSNormal9pt"/>
        <w:rPr>
          <w:color w:val="auto"/>
          <w:szCs w:val="18"/>
        </w:rPr>
      </w:pPr>
      <w:r w:rsidRPr="002B3F50">
        <w:rPr>
          <w:color w:val="auto"/>
          <w:szCs w:val="18"/>
        </w:rPr>
        <w:t>S</w:t>
      </w:r>
      <w:r w:rsidR="00921291" w:rsidRPr="002B3F50">
        <w:rPr>
          <w:color w:val="auto"/>
          <w:szCs w:val="18"/>
        </w:rPr>
        <w:t>urface subsidence</w:t>
      </w:r>
      <w:r w:rsidR="008D2B3F" w:rsidRPr="002B3F50">
        <w:rPr>
          <w:color w:val="auto"/>
          <w:szCs w:val="18"/>
        </w:rPr>
        <w:t xml:space="preserve"> is</w:t>
      </w:r>
      <w:r w:rsidRPr="002B3F50">
        <w:rPr>
          <w:color w:val="auto"/>
          <w:szCs w:val="18"/>
        </w:rPr>
        <w:t xml:space="preserve"> a primary indicator of compaction </w:t>
      </w:r>
      <w:r w:rsidR="00075AE4" w:rsidRPr="002B3F50">
        <w:rPr>
          <w:color w:val="auto"/>
          <w:szCs w:val="18"/>
        </w:rPr>
        <w:t xml:space="preserve">at </w:t>
      </w:r>
      <w:r w:rsidRPr="002B3F50">
        <w:rPr>
          <w:color w:val="auto"/>
          <w:szCs w:val="18"/>
        </w:rPr>
        <w:t>depth</w:t>
      </w:r>
      <w:r w:rsidR="008E4616" w:rsidRPr="002B3F50">
        <w:rPr>
          <w:color w:val="auto"/>
          <w:szCs w:val="18"/>
        </w:rPr>
        <w:t xml:space="preserve"> and its predicted magnitude is typically required as part of CSG environmental assessments. Monitoring is also required to verify the predictions</w:t>
      </w:r>
      <w:r w:rsidR="00E83996" w:rsidRPr="002B3F50">
        <w:rPr>
          <w:color w:val="auto"/>
          <w:szCs w:val="18"/>
        </w:rPr>
        <w:t>,</w:t>
      </w:r>
      <w:r w:rsidR="008E4616" w:rsidRPr="002B3F50">
        <w:rPr>
          <w:color w:val="auto"/>
          <w:szCs w:val="18"/>
        </w:rPr>
        <w:t xml:space="preserve"> </w:t>
      </w:r>
      <w:r w:rsidR="00840098" w:rsidRPr="002B3F50">
        <w:rPr>
          <w:color w:val="auto"/>
          <w:szCs w:val="18"/>
        </w:rPr>
        <w:t xml:space="preserve">by </w:t>
      </w:r>
      <w:r w:rsidR="008E4616" w:rsidRPr="002B3F50">
        <w:rPr>
          <w:color w:val="auto"/>
          <w:szCs w:val="18"/>
        </w:rPr>
        <w:t>identify</w:t>
      </w:r>
      <w:r w:rsidR="00840098" w:rsidRPr="002B3F50">
        <w:rPr>
          <w:color w:val="auto"/>
          <w:szCs w:val="18"/>
        </w:rPr>
        <w:t>ing</w:t>
      </w:r>
      <w:r w:rsidR="008E4616" w:rsidRPr="002B3F50">
        <w:rPr>
          <w:color w:val="auto"/>
          <w:szCs w:val="18"/>
        </w:rPr>
        <w:t xml:space="preserve"> the actual magnitude and extent of subsidence.</w:t>
      </w:r>
      <w:r w:rsidR="008D2B3F" w:rsidRPr="002B3F50">
        <w:rPr>
          <w:color w:val="auto"/>
          <w:szCs w:val="18"/>
        </w:rPr>
        <w:t xml:space="preserve"> </w:t>
      </w:r>
      <w:r w:rsidR="00855634" w:rsidRPr="002B3F50">
        <w:rPr>
          <w:color w:val="auto"/>
          <w:szCs w:val="18"/>
        </w:rPr>
        <w:t xml:space="preserve">The predicted </w:t>
      </w:r>
      <w:r w:rsidR="00142242">
        <w:rPr>
          <w:color w:val="auto"/>
          <w:szCs w:val="18"/>
        </w:rPr>
        <w:t xml:space="preserve">cumulative compaction (rather than </w:t>
      </w:r>
      <w:r w:rsidR="00855634" w:rsidRPr="002B3F50">
        <w:rPr>
          <w:color w:val="auto"/>
          <w:szCs w:val="18"/>
        </w:rPr>
        <w:t>surface subsidence</w:t>
      </w:r>
      <w:r w:rsidR="00142242">
        <w:rPr>
          <w:color w:val="auto"/>
          <w:szCs w:val="18"/>
        </w:rPr>
        <w:t>)</w:t>
      </w:r>
      <w:r w:rsidR="00E667C9" w:rsidRPr="002B3F50">
        <w:rPr>
          <w:color w:val="auto"/>
          <w:szCs w:val="18"/>
        </w:rPr>
        <w:t xml:space="preserve"> varies significantly for different CSG fields</w:t>
      </w:r>
      <w:r w:rsidR="00117BDA" w:rsidRPr="002B3F50">
        <w:rPr>
          <w:color w:val="auto"/>
          <w:szCs w:val="18"/>
        </w:rPr>
        <w:t xml:space="preserve"> in Australia</w:t>
      </w:r>
      <w:r w:rsidR="00E667C9" w:rsidRPr="002B3F50">
        <w:rPr>
          <w:color w:val="auto"/>
          <w:szCs w:val="18"/>
        </w:rPr>
        <w:t xml:space="preserve">, </w:t>
      </w:r>
      <w:r w:rsidR="00855634" w:rsidRPr="002B3F50">
        <w:rPr>
          <w:color w:val="auto"/>
          <w:szCs w:val="18"/>
        </w:rPr>
        <w:t>ran</w:t>
      </w:r>
      <w:r w:rsidR="00E667C9" w:rsidRPr="002B3F50">
        <w:rPr>
          <w:color w:val="auto"/>
          <w:szCs w:val="18"/>
        </w:rPr>
        <w:t>ging</w:t>
      </w:r>
      <w:r w:rsidR="00855634" w:rsidRPr="002B3F50">
        <w:rPr>
          <w:color w:val="auto"/>
          <w:szCs w:val="18"/>
        </w:rPr>
        <w:t xml:space="preserve"> from “a few millimet</w:t>
      </w:r>
      <w:r w:rsidR="0020580A">
        <w:rPr>
          <w:color w:val="auto"/>
          <w:szCs w:val="18"/>
        </w:rPr>
        <w:t>r</w:t>
      </w:r>
      <w:r w:rsidR="00855634" w:rsidRPr="002B3F50">
        <w:rPr>
          <w:color w:val="auto"/>
          <w:szCs w:val="18"/>
        </w:rPr>
        <w:t>es” and “negligible” for the Camden Gas fields by AGL to 280 mm for the Roma gas field by Santos (</w:t>
      </w:r>
      <w:r w:rsidR="00A408A7" w:rsidRPr="002B3F50">
        <w:rPr>
          <w:color w:val="auto"/>
          <w:szCs w:val="18"/>
        </w:rPr>
        <w:t>Commonwealth of Australia</w:t>
      </w:r>
      <w:r w:rsidR="00855634" w:rsidRPr="002B3F50">
        <w:rPr>
          <w:color w:val="auto"/>
          <w:szCs w:val="18"/>
        </w:rPr>
        <w:t xml:space="preserve"> 2014</w:t>
      </w:r>
      <w:r w:rsidR="009F745A" w:rsidRPr="002B3F50">
        <w:rPr>
          <w:color w:val="auto"/>
          <w:szCs w:val="18"/>
        </w:rPr>
        <w:t>b</w:t>
      </w:r>
      <w:r w:rsidR="00855634" w:rsidRPr="002B3F50">
        <w:rPr>
          <w:color w:val="auto"/>
          <w:szCs w:val="18"/>
        </w:rPr>
        <w:t>)</w:t>
      </w:r>
      <w:r w:rsidR="00E667C9" w:rsidRPr="002B3F50">
        <w:rPr>
          <w:color w:val="auto"/>
          <w:szCs w:val="18"/>
        </w:rPr>
        <w:t xml:space="preserve">. This </w:t>
      </w:r>
      <w:r w:rsidR="00D83B30" w:rsidRPr="002B3F50">
        <w:rPr>
          <w:color w:val="auto"/>
          <w:szCs w:val="18"/>
        </w:rPr>
        <w:t>variation i</w:t>
      </w:r>
      <w:r w:rsidR="00E667C9" w:rsidRPr="002B3F50">
        <w:rPr>
          <w:color w:val="auto"/>
          <w:szCs w:val="18"/>
        </w:rPr>
        <w:t xml:space="preserve">s not </w:t>
      </w:r>
      <w:r w:rsidR="001A40AE" w:rsidRPr="002B3F50">
        <w:rPr>
          <w:color w:val="auto"/>
          <w:szCs w:val="18"/>
        </w:rPr>
        <w:t>surprising</w:t>
      </w:r>
      <w:r w:rsidR="00E667C9" w:rsidRPr="002B3F50">
        <w:rPr>
          <w:color w:val="auto"/>
          <w:szCs w:val="18"/>
        </w:rPr>
        <w:t xml:space="preserve"> since the amount of subsidence will depend largely on the depth and thickness of the compacting geological units, including coal seams and ot</w:t>
      </w:r>
      <w:r w:rsidR="00777E57" w:rsidRPr="002B3F50">
        <w:rPr>
          <w:color w:val="auto"/>
          <w:szCs w:val="18"/>
        </w:rPr>
        <w:t xml:space="preserve">her units affected by </w:t>
      </w:r>
      <w:r w:rsidR="00D33DE7" w:rsidRPr="002B3F50">
        <w:rPr>
          <w:color w:val="auto"/>
          <w:szCs w:val="18"/>
        </w:rPr>
        <w:t>depressurisation</w:t>
      </w:r>
      <w:r w:rsidR="00E059DA" w:rsidRPr="002B3F50">
        <w:rPr>
          <w:color w:val="auto"/>
          <w:szCs w:val="18"/>
        </w:rPr>
        <w:t>,</w:t>
      </w:r>
      <w:r w:rsidR="00E667C9" w:rsidRPr="002B3F50">
        <w:rPr>
          <w:color w:val="auto"/>
          <w:szCs w:val="18"/>
        </w:rPr>
        <w:t xml:space="preserve"> the properties of the overburden</w:t>
      </w:r>
      <w:r w:rsidR="00E059DA" w:rsidRPr="002B3F50">
        <w:rPr>
          <w:color w:val="auto"/>
          <w:szCs w:val="18"/>
        </w:rPr>
        <w:t xml:space="preserve"> and magnitude of </w:t>
      </w:r>
      <w:r w:rsidR="00D33DE7" w:rsidRPr="002B3F50">
        <w:rPr>
          <w:color w:val="auto"/>
          <w:szCs w:val="18"/>
        </w:rPr>
        <w:t>depressurisation</w:t>
      </w:r>
      <w:r w:rsidR="00E667C9" w:rsidRPr="002B3F50">
        <w:rPr>
          <w:color w:val="auto"/>
          <w:szCs w:val="18"/>
        </w:rPr>
        <w:t xml:space="preserve">. </w:t>
      </w:r>
      <w:r w:rsidR="00362FB9" w:rsidRPr="002B3F50">
        <w:rPr>
          <w:color w:val="auto"/>
          <w:szCs w:val="18"/>
        </w:rPr>
        <w:t xml:space="preserve">All the studies reviewed by </w:t>
      </w:r>
      <w:r w:rsidR="00A408A7" w:rsidRPr="002B3F50">
        <w:rPr>
          <w:color w:val="auto"/>
          <w:szCs w:val="18"/>
        </w:rPr>
        <w:t>the Commonwealth of Australia</w:t>
      </w:r>
      <w:r w:rsidR="00362FB9" w:rsidRPr="002B3F50">
        <w:rPr>
          <w:color w:val="auto"/>
          <w:szCs w:val="18"/>
        </w:rPr>
        <w:t xml:space="preserve"> (2014</w:t>
      </w:r>
      <w:r w:rsidR="009F745A" w:rsidRPr="002B3F50">
        <w:rPr>
          <w:color w:val="auto"/>
          <w:szCs w:val="18"/>
        </w:rPr>
        <w:t>b</w:t>
      </w:r>
      <w:r w:rsidR="00362FB9" w:rsidRPr="002B3F50">
        <w:rPr>
          <w:color w:val="auto"/>
          <w:szCs w:val="18"/>
        </w:rPr>
        <w:t xml:space="preserve">) assumed </w:t>
      </w:r>
      <w:r w:rsidR="00E059DA" w:rsidRPr="002B3F50">
        <w:rPr>
          <w:color w:val="auto"/>
          <w:szCs w:val="18"/>
        </w:rPr>
        <w:t xml:space="preserve">a </w:t>
      </w:r>
      <w:r w:rsidR="00362FB9" w:rsidRPr="002B3F50">
        <w:rPr>
          <w:color w:val="auto"/>
          <w:szCs w:val="18"/>
        </w:rPr>
        <w:t>linear elastic theory to calculate settlement using simplified compaction formulae. It is not clear if coal shrinkage and other time dependent deformation mechanisms, such as creep, are included in the subsidence prediction.</w:t>
      </w:r>
    </w:p>
    <w:p w14:paraId="65BAF69F" w14:textId="77777777" w:rsidR="00407D06" w:rsidRPr="002B3F50" w:rsidRDefault="00BC149F" w:rsidP="00407D06">
      <w:pPr>
        <w:pStyle w:val="OWSNormal9pt"/>
        <w:rPr>
          <w:color w:val="auto"/>
          <w:szCs w:val="18"/>
        </w:rPr>
      </w:pPr>
      <w:r w:rsidRPr="002B3F50">
        <w:rPr>
          <w:color w:val="auto"/>
          <w:szCs w:val="18"/>
        </w:rPr>
        <w:t>T</w:t>
      </w:r>
      <w:r w:rsidR="00117BDA" w:rsidRPr="002B3F50">
        <w:rPr>
          <w:color w:val="auto"/>
          <w:szCs w:val="18"/>
        </w:rPr>
        <w:t xml:space="preserve">he </w:t>
      </w:r>
      <w:r w:rsidR="00407D06" w:rsidRPr="002B3F50">
        <w:rPr>
          <w:color w:val="auto"/>
          <w:szCs w:val="18"/>
        </w:rPr>
        <w:t xml:space="preserve">impact of </w:t>
      </w:r>
      <w:r w:rsidR="00117BDA" w:rsidRPr="002B3F50">
        <w:rPr>
          <w:color w:val="auto"/>
          <w:szCs w:val="18"/>
        </w:rPr>
        <w:t xml:space="preserve">compaction </w:t>
      </w:r>
      <w:r w:rsidR="00DF5F82" w:rsidRPr="002B3F50">
        <w:rPr>
          <w:color w:val="auto"/>
          <w:szCs w:val="18"/>
        </w:rPr>
        <w:t xml:space="preserve">at depth </w:t>
      </w:r>
      <w:r w:rsidR="00407D06" w:rsidRPr="002B3F50">
        <w:rPr>
          <w:color w:val="auto"/>
          <w:szCs w:val="18"/>
        </w:rPr>
        <w:t>on</w:t>
      </w:r>
      <w:r w:rsidR="00117BDA" w:rsidRPr="002B3F50">
        <w:rPr>
          <w:color w:val="auto"/>
          <w:szCs w:val="18"/>
        </w:rPr>
        <w:t xml:space="preserve"> CSG well integrity has not</w:t>
      </w:r>
      <w:r w:rsidR="00FC2722" w:rsidRPr="002B3F50">
        <w:rPr>
          <w:color w:val="auto"/>
          <w:szCs w:val="18"/>
        </w:rPr>
        <w:t xml:space="preserve"> received the amount of attention provided to predicting and monitoring land surface subsidence</w:t>
      </w:r>
      <w:r w:rsidR="00117BDA" w:rsidRPr="002B3F50">
        <w:rPr>
          <w:color w:val="auto"/>
          <w:szCs w:val="18"/>
        </w:rPr>
        <w:t xml:space="preserve">. </w:t>
      </w:r>
      <w:r w:rsidR="006146D4" w:rsidRPr="002B3F50">
        <w:rPr>
          <w:color w:val="auto"/>
          <w:szCs w:val="18"/>
        </w:rPr>
        <w:t>The compaction</w:t>
      </w:r>
      <w:r w:rsidR="00117BDA" w:rsidRPr="002B3F50">
        <w:rPr>
          <w:color w:val="auto"/>
          <w:szCs w:val="18"/>
        </w:rPr>
        <w:t xml:space="preserve"> of coal seams and other units</w:t>
      </w:r>
      <w:r w:rsidR="0042392E" w:rsidRPr="002B3F50">
        <w:rPr>
          <w:color w:val="auto"/>
          <w:szCs w:val="18"/>
        </w:rPr>
        <w:t xml:space="preserve"> would impact on </w:t>
      </w:r>
      <w:r w:rsidR="006146D4" w:rsidRPr="002B3F50">
        <w:rPr>
          <w:color w:val="auto"/>
          <w:szCs w:val="18"/>
        </w:rPr>
        <w:t xml:space="preserve">the integrity of the cement sheath and cement bonds </w:t>
      </w:r>
      <w:r w:rsidR="0042392E" w:rsidRPr="002B3F50">
        <w:rPr>
          <w:color w:val="auto"/>
          <w:szCs w:val="18"/>
        </w:rPr>
        <w:t>for CSG wells</w:t>
      </w:r>
      <w:r w:rsidR="006146D4" w:rsidRPr="002B3F50">
        <w:rPr>
          <w:color w:val="auto"/>
          <w:szCs w:val="18"/>
        </w:rPr>
        <w:t>, since the casing and cement</w:t>
      </w:r>
      <w:r w:rsidRPr="002B3F50">
        <w:rPr>
          <w:color w:val="auto"/>
          <w:szCs w:val="18"/>
        </w:rPr>
        <w:t xml:space="preserve"> materials</w:t>
      </w:r>
      <w:r w:rsidR="006146D4" w:rsidRPr="002B3F50">
        <w:rPr>
          <w:color w:val="auto"/>
          <w:szCs w:val="18"/>
        </w:rPr>
        <w:t xml:space="preserve"> have </w:t>
      </w:r>
      <w:r w:rsidRPr="002B3F50">
        <w:rPr>
          <w:color w:val="auto"/>
          <w:szCs w:val="18"/>
        </w:rPr>
        <w:t xml:space="preserve">very </w:t>
      </w:r>
      <w:r w:rsidR="006146D4" w:rsidRPr="002B3F50">
        <w:rPr>
          <w:color w:val="auto"/>
          <w:szCs w:val="18"/>
        </w:rPr>
        <w:t>different mechan</w:t>
      </w:r>
      <w:r w:rsidR="00513AF0" w:rsidRPr="002B3F50">
        <w:rPr>
          <w:color w:val="auto"/>
          <w:szCs w:val="18"/>
        </w:rPr>
        <w:t>ical properties from the compacting</w:t>
      </w:r>
      <w:r w:rsidR="0042392E" w:rsidRPr="002B3F50">
        <w:rPr>
          <w:color w:val="auto"/>
          <w:szCs w:val="18"/>
        </w:rPr>
        <w:t xml:space="preserve"> coal seam</w:t>
      </w:r>
      <w:r w:rsidR="00513AF0" w:rsidRPr="002B3F50">
        <w:rPr>
          <w:color w:val="auto"/>
          <w:szCs w:val="18"/>
        </w:rPr>
        <w:t>s</w:t>
      </w:r>
      <w:r w:rsidR="0042392E" w:rsidRPr="002B3F50">
        <w:rPr>
          <w:color w:val="auto"/>
          <w:szCs w:val="18"/>
        </w:rPr>
        <w:t xml:space="preserve"> a</w:t>
      </w:r>
      <w:r w:rsidRPr="002B3F50">
        <w:rPr>
          <w:color w:val="auto"/>
          <w:szCs w:val="18"/>
        </w:rPr>
        <w:t>nd other surrounding g</w:t>
      </w:r>
      <w:r w:rsidR="00513AF0" w:rsidRPr="002B3F50">
        <w:rPr>
          <w:color w:val="auto"/>
          <w:szCs w:val="18"/>
        </w:rPr>
        <w:t>eologi</w:t>
      </w:r>
      <w:r w:rsidR="00DF5F82" w:rsidRPr="002B3F50">
        <w:rPr>
          <w:color w:val="auto"/>
          <w:szCs w:val="18"/>
        </w:rPr>
        <w:t xml:space="preserve">cal units affected by </w:t>
      </w:r>
      <w:r w:rsidR="00D33DE7" w:rsidRPr="002B3F50">
        <w:rPr>
          <w:color w:val="auto"/>
          <w:szCs w:val="18"/>
        </w:rPr>
        <w:t>depressurisation</w:t>
      </w:r>
      <w:r w:rsidRPr="002B3F50">
        <w:rPr>
          <w:color w:val="auto"/>
          <w:szCs w:val="18"/>
        </w:rPr>
        <w:t>.</w:t>
      </w:r>
    </w:p>
    <w:p w14:paraId="65BAF6A0" w14:textId="77777777" w:rsidR="00CB4C77" w:rsidRPr="002B3F50" w:rsidRDefault="00E059DA" w:rsidP="00407D06">
      <w:pPr>
        <w:pStyle w:val="OWSNormal9pt"/>
        <w:rPr>
          <w:color w:val="auto"/>
          <w:szCs w:val="18"/>
        </w:rPr>
      </w:pPr>
      <w:r w:rsidRPr="002B3F50">
        <w:rPr>
          <w:color w:val="auto"/>
          <w:szCs w:val="18"/>
        </w:rPr>
        <w:t>Well</w:t>
      </w:r>
      <w:r w:rsidR="00983ED8" w:rsidRPr="002B3F50">
        <w:rPr>
          <w:color w:val="auto"/>
          <w:szCs w:val="18"/>
        </w:rPr>
        <w:t xml:space="preserve"> failure induced by reservoir compaction due to oil and gas production is a signi</w:t>
      </w:r>
      <w:r w:rsidR="001A40AE" w:rsidRPr="002B3F50">
        <w:rPr>
          <w:color w:val="auto"/>
          <w:szCs w:val="18"/>
        </w:rPr>
        <w:t>fi</w:t>
      </w:r>
      <w:r w:rsidR="00983ED8" w:rsidRPr="002B3F50">
        <w:rPr>
          <w:color w:val="auto"/>
          <w:szCs w:val="18"/>
        </w:rPr>
        <w:t>cant problem for conventional oil and gas wells.</w:t>
      </w:r>
      <w:r w:rsidR="000051FF" w:rsidRPr="002B3F50">
        <w:rPr>
          <w:color w:val="auto"/>
          <w:szCs w:val="18"/>
        </w:rPr>
        <w:t xml:space="preserve"> The mechanisms</w:t>
      </w:r>
      <w:r w:rsidR="00C540FE" w:rsidRPr="002B3F50">
        <w:rPr>
          <w:color w:val="auto"/>
          <w:szCs w:val="18"/>
        </w:rPr>
        <w:t xml:space="preserve"> for</w:t>
      </w:r>
      <w:r w:rsidR="000051FF" w:rsidRPr="002B3F50">
        <w:rPr>
          <w:color w:val="auto"/>
          <w:szCs w:val="18"/>
        </w:rPr>
        <w:t xml:space="preserve"> well deformat</w:t>
      </w:r>
      <w:r w:rsidR="00DF5F82" w:rsidRPr="002B3F50">
        <w:rPr>
          <w:color w:val="auto"/>
          <w:szCs w:val="18"/>
        </w:rPr>
        <w:t>ion and failure due to</w:t>
      </w:r>
      <w:r w:rsidR="000051FF" w:rsidRPr="002B3F50">
        <w:rPr>
          <w:color w:val="auto"/>
          <w:szCs w:val="18"/>
        </w:rPr>
        <w:t xml:space="preserve"> compaction are </w:t>
      </w:r>
      <w:r w:rsidR="00255409" w:rsidRPr="002B3F50">
        <w:rPr>
          <w:color w:val="auto"/>
          <w:szCs w:val="18"/>
        </w:rPr>
        <w:t xml:space="preserve">expected to be </w:t>
      </w:r>
      <w:r w:rsidR="000051FF" w:rsidRPr="002B3F50">
        <w:rPr>
          <w:color w:val="auto"/>
          <w:szCs w:val="18"/>
        </w:rPr>
        <w:t xml:space="preserve">similar </w:t>
      </w:r>
      <w:r w:rsidR="00465DE7" w:rsidRPr="002B3F50">
        <w:rPr>
          <w:color w:val="auto"/>
          <w:szCs w:val="18"/>
        </w:rPr>
        <w:t xml:space="preserve">to a certain degree </w:t>
      </w:r>
      <w:r w:rsidR="000051FF" w:rsidRPr="002B3F50">
        <w:rPr>
          <w:color w:val="auto"/>
          <w:szCs w:val="18"/>
        </w:rPr>
        <w:t>for conventional and CSG wells</w:t>
      </w:r>
      <w:r w:rsidR="00E06E6F" w:rsidRPr="002B3F50">
        <w:rPr>
          <w:color w:val="auto"/>
          <w:szCs w:val="18"/>
        </w:rPr>
        <w:t xml:space="preserve">. This is because the casing and cementing materials used for constructing </w:t>
      </w:r>
      <w:r w:rsidR="00255409" w:rsidRPr="002B3F50">
        <w:rPr>
          <w:color w:val="auto"/>
          <w:szCs w:val="18"/>
        </w:rPr>
        <w:t>the CSG and conventional wells are essenti</w:t>
      </w:r>
      <w:r w:rsidR="00E06E6F" w:rsidRPr="002B3F50">
        <w:rPr>
          <w:color w:val="auto"/>
          <w:szCs w:val="18"/>
        </w:rPr>
        <w:t xml:space="preserve">ally </w:t>
      </w:r>
      <w:r w:rsidR="00EF4401" w:rsidRPr="002B3F50">
        <w:rPr>
          <w:color w:val="auto"/>
          <w:szCs w:val="18"/>
        </w:rPr>
        <w:t xml:space="preserve">the </w:t>
      </w:r>
      <w:r w:rsidR="00E06E6F" w:rsidRPr="002B3F50">
        <w:rPr>
          <w:color w:val="auto"/>
          <w:szCs w:val="18"/>
        </w:rPr>
        <w:t>same</w:t>
      </w:r>
      <w:r w:rsidR="00F91544" w:rsidRPr="002B3F50">
        <w:rPr>
          <w:color w:val="auto"/>
          <w:szCs w:val="18"/>
        </w:rPr>
        <w:t>;</w:t>
      </w:r>
      <w:r w:rsidR="00E06E6F" w:rsidRPr="002B3F50">
        <w:rPr>
          <w:color w:val="auto"/>
          <w:szCs w:val="18"/>
        </w:rPr>
        <w:t xml:space="preserve"> and the manne</w:t>
      </w:r>
      <w:r w:rsidR="00F91544" w:rsidRPr="002B3F50">
        <w:rPr>
          <w:color w:val="auto"/>
          <w:szCs w:val="18"/>
        </w:rPr>
        <w:t>r of compaction affecting</w:t>
      </w:r>
      <w:r w:rsidR="00E06E6F" w:rsidRPr="002B3F50">
        <w:rPr>
          <w:color w:val="auto"/>
          <w:szCs w:val="18"/>
        </w:rPr>
        <w:t xml:space="preserve"> the CSG and conventional</w:t>
      </w:r>
      <w:r w:rsidR="00255409" w:rsidRPr="002B3F50">
        <w:rPr>
          <w:color w:val="auto"/>
          <w:szCs w:val="18"/>
        </w:rPr>
        <w:t xml:space="preserve"> well</w:t>
      </w:r>
      <w:r w:rsidR="00E06E6F" w:rsidRPr="002B3F50">
        <w:rPr>
          <w:color w:val="auto"/>
          <w:szCs w:val="18"/>
        </w:rPr>
        <w:t>s is similar</w:t>
      </w:r>
      <w:r w:rsidR="00DF5F82" w:rsidRPr="002B3F50">
        <w:rPr>
          <w:color w:val="auto"/>
          <w:szCs w:val="18"/>
        </w:rPr>
        <w:t xml:space="preserve"> (</w:t>
      </w:r>
      <w:r w:rsidR="00213957" w:rsidRPr="002B3F50">
        <w:rPr>
          <w:color w:val="auto"/>
          <w:szCs w:val="18"/>
        </w:rPr>
        <w:t>i.e., differential deformations</w:t>
      </w:r>
      <w:r w:rsidR="00527783" w:rsidRPr="002B3F50">
        <w:rPr>
          <w:color w:val="auto"/>
          <w:szCs w:val="18"/>
        </w:rPr>
        <w:t xml:space="preserve"> are</w:t>
      </w:r>
      <w:r w:rsidR="00DF5F82" w:rsidRPr="002B3F50">
        <w:rPr>
          <w:color w:val="auto"/>
          <w:szCs w:val="18"/>
        </w:rPr>
        <w:t xml:space="preserve"> develop</w:t>
      </w:r>
      <w:r w:rsidR="00527783" w:rsidRPr="002B3F50">
        <w:rPr>
          <w:color w:val="auto"/>
          <w:szCs w:val="18"/>
        </w:rPr>
        <w:t>ed</w:t>
      </w:r>
      <w:r w:rsidR="00DF5F82" w:rsidRPr="002B3F50">
        <w:rPr>
          <w:color w:val="auto"/>
          <w:szCs w:val="18"/>
        </w:rPr>
        <w:t xml:space="preserve"> </w:t>
      </w:r>
      <w:r w:rsidR="00A068BE" w:rsidRPr="002B3F50">
        <w:rPr>
          <w:color w:val="auto"/>
          <w:szCs w:val="18"/>
        </w:rPr>
        <w:t xml:space="preserve">on </w:t>
      </w:r>
      <w:r w:rsidR="00527783" w:rsidRPr="002B3F50">
        <w:rPr>
          <w:color w:val="auto"/>
          <w:szCs w:val="18"/>
        </w:rPr>
        <w:t xml:space="preserve">the </w:t>
      </w:r>
      <w:r w:rsidR="00DF5F82" w:rsidRPr="002B3F50">
        <w:rPr>
          <w:color w:val="auto"/>
          <w:szCs w:val="18"/>
        </w:rPr>
        <w:t>interfaces</w:t>
      </w:r>
      <w:r w:rsidR="00F770DB" w:rsidRPr="002B3F50">
        <w:rPr>
          <w:color w:val="auto"/>
          <w:szCs w:val="18"/>
        </w:rPr>
        <w:t xml:space="preserve"> due to the different deformation properties of casing, cement and rock/coal,</w:t>
      </w:r>
      <w:r w:rsidR="00DF5F82" w:rsidRPr="002B3F50">
        <w:rPr>
          <w:color w:val="auto"/>
          <w:szCs w:val="18"/>
        </w:rPr>
        <w:t xml:space="preserve"> regardless </w:t>
      </w:r>
      <w:r w:rsidR="00FC2722" w:rsidRPr="002B3F50">
        <w:rPr>
          <w:color w:val="auto"/>
          <w:szCs w:val="18"/>
        </w:rPr>
        <w:t xml:space="preserve">of whether compaction is </w:t>
      </w:r>
      <w:r w:rsidR="00C44054" w:rsidRPr="002B3F50">
        <w:rPr>
          <w:color w:val="auto"/>
          <w:szCs w:val="18"/>
        </w:rPr>
        <w:t>experienced</w:t>
      </w:r>
      <w:r w:rsidR="00FC2722" w:rsidRPr="002B3F50">
        <w:rPr>
          <w:color w:val="auto"/>
          <w:szCs w:val="18"/>
        </w:rPr>
        <w:t xml:space="preserve"> by </w:t>
      </w:r>
      <w:r w:rsidR="00DF5F82" w:rsidRPr="002B3F50">
        <w:rPr>
          <w:color w:val="auto"/>
          <w:szCs w:val="18"/>
        </w:rPr>
        <w:t>CSG wells or conventional wells</w:t>
      </w:r>
      <w:r w:rsidR="00EF4401" w:rsidRPr="002B3F50">
        <w:rPr>
          <w:color w:val="auto"/>
          <w:szCs w:val="18"/>
        </w:rPr>
        <w:t>)</w:t>
      </w:r>
      <w:r w:rsidR="00213957" w:rsidRPr="002B3F50">
        <w:rPr>
          <w:color w:val="auto"/>
          <w:szCs w:val="18"/>
        </w:rPr>
        <w:t>. Th</w:t>
      </w:r>
      <w:r w:rsidR="00EF4401" w:rsidRPr="002B3F50">
        <w:rPr>
          <w:color w:val="auto"/>
          <w:szCs w:val="18"/>
        </w:rPr>
        <w:t>e</w:t>
      </w:r>
      <w:r w:rsidR="00213957" w:rsidRPr="002B3F50">
        <w:rPr>
          <w:color w:val="auto"/>
          <w:szCs w:val="18"/>
        </w:rPr>
        <w:t>s</w:t>
      </w:r>
      <w:r w:rsidR="00EF4401" w:rsidRPr="002B3F50">
        <w:rPr>
          <w:color w:val="auto"/>
          <w:szCs w:val="18"/>
        </w:rPr>
        <w:t>e</w:t>
      </w:r>
      <w:r w:rsidR="00213957" w:rsidRPr="002B3F50">
        <w:rPr>
          <w:color w:val="auto"/>
          <w:szCs w:val="18"/>
        </w:rPr>
        <w:t xml:space="preserve"> differential</w:t>
      </w:r>
      <w:r w:rsidR="00527783" w:rsidRPr="002B3F50">
        <w:rPr>
          <w:color w:val="auto"/>
          <w:szCs w:val="18"/>
        </w:rPr>
        <w:t xml:space="preserve"> deformation</w:t>
      </w:r>
      <w:r w:rsidR="00213957" w:rsidRPr="002B3F50">
        <w:rPr>
          <w:color w:val="auto"/>
          <w:szCs w:val="18"/>
        </w:rPr>
        <w:t>s</w:t>
      </w:r>
      <w:r w:rsidR="00527783" w:rsidRPr="002B3F50">
        <w:rPr>
          <w:color w:val="auto"/>
          <w:szCs w:val="18"/>
        </w:rPr>
        <w:t xml:space="preserve"> can induce shear failure on the interfaces</w:t>
      </w:r>
      <w:r w:rsidR="00213957" w:rsidRPr="002B3F50">
        <w:rPr>
          <w:color w:val="auto"/>
          <w:szCs w:val="18"/>
        </w:rPr>
        <w:t>, hence de-bonding</w:t>
      </w:r>
      <w:r w:rsidR="00CB4C77" w:rsidRPr="002B3F50">
        <w:rPr>
          <w:color w:val="auto"/>
          <w:szCs w:val="18"/>
        </w:rPr>
        <w:t xml:space="preserve">. </w:t>
      </w:r>
      <w:r w:rsidR="00C540FE" w:rsidRPr="002B3F50">
        <w:rPr>
          <w:color w:val="auto"/>
          <w:szCs w:val="18"/>
        </w:rPr>
        <w:t>Th</w:t>
      </w:r>
      <w:r w:rsidR="002048FD" w:rsidRPr="002B3F50">
        <w:rPr>
          <w:color w:val="auto"/>
          <w:szCs w:val="18"/>
        </w:rPr>
        <w:t xml:space="preserve">e severity of the </w:t>
      </w:r>
      <w:r w:rsidRPr="002B3F50">
        <w:rPr>
          <w:color w:val="auto"/>
          <w:szCs w:val="18"/>
        </w:rPr>
        <w:t>impact</w:t>
      </w:r>
      <w:r w:rsidR="00D83C5A" w:rsidRPr="002B3F50">
        <w:rPr>
          <w:color w:val="auto"/>
          <w:szCs w:val="18"/>
        </w:rPr>
        <w:t xml:space="preserve"> </w:t>
      </w:r>
      <w:r w:rsidR="002048FD" w:rsidRPr="002B3F50">
        <w:rPr>
          <w:color w:val="auto"/>
          <w:szCs w:val="18"/>
        </w:rPr>
        <w:t>is</w:t>
      </w:r>
      <w:r w:rsidR="00C540FE" w:rsidRPr="002B3F50">
        <w:rPr>
          <w:color w:val="auto"/>
          <w:szCs w:val="18"/>
        </w:rPr>
        <w:t>, however,</w:t>
      </w:r>
      <w:r w:rsidR="000051FF" w:rsidRPr="002B3F50">
        <w:rPr>
          <w:color w:val="auto"/>
          <w:szCs w:val="18"/>
        </w:rPr>
        <w:t xml:space="preserve"> likely to be </w:t>
      </w:r>
      <w:r w:rsidR="002048FD" w:rsidRPr="002B3F50">
        <w:rPr>
          <w:color w:val="auto"/>
          <w:szCs w:val="18"/>
        </w:rPr>
        <w:t xml:space="preserve">much </w:t>
      </w:r>
      <w:r w:rsidR="000051FF" w:rsidRPr="002B3F50">
        <w:rPr>
          <w:color w:val="auto"/>
          <w:szCs w:val="18"/>
        </w:rPr>
        <w:t xml:space="preserve">less for CSG wells </w:t>
      </w:r>
      <w:r w:rsidR="00C540FE" w:rsidRPr="002B3F50">
        <w:rPr>
          <w:color w:val="auto"/>
          <w:szCs w:val="18"/>
        </w:rPr>
        <w:t xml:space="preserve">than </w:t>
      </w:r>
      <w:r w:rsidR="000051FF" w:rsidRPr="002B3F50">
        <w:rPr>
          <w:color w:val="auto"/>
          <w:szCs w:val="18"/>
        </w:rPr>
        <w:t xml:space="preserve">for </w:t>
      </w:r>
      <w:r w:rsidR="00EB3AD7" w:rsidRPr="002B3F50">
        <w:rPr>
          <w:color w:val="auto"/>
          <w:szCs w:val="18"/>
        </w:rPr>
        <w:t xml:space="preserve">conventional </w:t>
      </w:r>
      <w:r w:rsidR="00FC2722" w:rsidRPr="002B3F50">
        <w:rPr>
          <w:color w:val="auto"/>
          <w:szCs w:val="18"/>
        </w:rPr>
        <w:t xml:space="preserve">oil and gas </w:t>
      </w:r>
      <w:r w:rsidR="00EB3AD7" w:rsidRPr="002B3F50">
        <w:rPr>
          <w:color w:val="auto"/>
          <w:szCs w:val="18"/>
        </w:rPr>
        <w:t>wells</w:t>
      </w:r>
      <w:r w:rsidR="006146D4" w:rsidRPr="002B3F50">
        <w:rPr>
          <w:color w:val="auto"/>
          <w:szCs w:val="18"/>
        </w:rPr>
        <w:t xml:space="preserve"> beca</w:t>
      </w:r>
      <w:r w:rsidR="00234D64" w:rsidRPr="002B3F50">
        <w:rPr>
          <w:color w:val="auto"/>
          <w:szCs w:val="18"/>
        </w:rPr>
        <w:t xml:space="preserve">use </w:t>
      </w:r>
      <w:r w:rsidR="00C44054" w:rsidRPr="002B3F50">
        <w:rPr>
          <w:color w:val="auto"/>
          <w:szCs w:val="18"/>
        </w:rPr>
        <w:t>depressuri</w:t>
      </w:r>
      <w:r w:rsidR="00E83996" w:rsidRPr="002B3F50">
        <w:rPr>
          <w:color w:val="auto"/>
          <w:szCs w:val="18"/>
        </w:rPr>
        <w:t>s</w:t>
      </w:r>
      <w:r w:rsidR="00C44054" w:rsidRPr="002B3F50">
        <w:rPr>
          <w:color w:val="auto"/>
          <w:szCs w:val="18"/>
        </w:rPr>
        <w:t>ation magnitude</w:t>
      </w:r>
      <w:r w:rsidR="006146D4" w:rsidRPr="002B3F50">
        <w:rPr>
          <w:color w:val="auto"/>
          <w:szCs w:val="18"/>
        </w:rPr>
        <w:t xml:space="preserve"> is likely to be much less </w:t>
      </w:r>
      <w:r w:rsidR="00CB4C77" w:rsidRPr="002B3F50">
        <w:rPr>
          <w:color w:val="auto"/>
          <w:szCs w:val="18"/>
        </w:rPr>
        <w:t>for CSG wells</w:t>
      </w:r>
      <w:r w:rsidR="00C44054" w:rsidRPr="002B3F50">
        <w:rPr>
          <w:color w:val="auto"/>
          <w:szCs w:val="18"/>
        </w:rPr>
        <w:t xml:space="preserve"> (</w:t>
      </w:r>
      <w:r w:rsidR="00930793" w:rsidRPr="002B3F50">
        <w:rPr>
          <w:color w:val="auto"/>
          <w:szCs w:val="18"/>
        </w:rPr>
        <w:t>i</w:t>
      </w:r>
      <w:r w:rsidR="0046462A" w:rsidRPr="002B3F50">
        <w:rPr>
          <w:color w:val="auto"/>
          <w:szCs w:val="18"/>
        </w:rPr>
        <w:t xml:space="preserve">n general, </w:t>
      </w:r>
      <w:r w:rsidR="00C44054" w:rsidRPr="002B3F50">
        <w:rPr>
          <w:color w:val="auto"/>
          <w:szCs w:val="18"/>
        </w:rPr>
        <w:t>the reservoir pressure is higher in conventional oil and gas reservoirs than in coal seams</w:t>
      </w:r>
      <w:r w:rsidR="003828B2" w:rsidRPr="002B3F50">
        <w:rPr>
          <w:color w:val="auto"/>
          <w:szCs w:val="18"/>
        </w:rPr>
        <w:t xml:space="preserve"> because of the much greater depths of the </w:t>
      </w:r>
      <w:r w:rsidR="00930793" w:rsidRPr="002B3F50">
        <w:rPr>
          <w:color w:val="auto"/>
          <w:szCs w:val="18"/>
        </w:rPr>
        <w:t>former</w:t>
      </w:r>
      <w:r w:rsidR="003828B2" w:rsidRPr="002B3F50">
        <w:rPr>
          <w:color w:val="auto"/>
          <w:szCs w:val="18"/>
        </w:rPr>
        <w:t xml:space="preserve"> hydrocarbon reservoirs</w:t>
      </w:r>
      <w:r w:rsidR="00C44054" w:rsidRPr="002B3F50">
        <w:rPr>
          <w:color w:val="auto"/>
          <w:szCs w:val="18"/>
        </w:rPr>
        <w:t>)</w:t>
      </w:r>
      <w:r w:rsidR="00CB4C77" w:rsidRPr="002B3F50">
        <w:rPr>
          <w:color w:val="auto"/>
          <w:szCs w:val="18"/>
        </w:rPr>
        <w:t xml:space="preserve">. </w:t>
      </w:r>
      <w:r w:rsidR="00EB3AD7" w:rsidRPr="002B3F50">
        <w:rPr>
          <w:color w:val="auto"/>
          <w:szCs w:val="18"/>
        </w:rPr>
        <w:t xml:space="preserve">Furthermore, </w:t>
      </w:r>
      <w:r w:rsidR="00465DE7" w:rsidRPr="002B3F50">
        <w:rPr>
          <w:color w:val="auto"/>
          <w:szCs w:val="18"/>
        </w:rPr>
        <w:t>the geological and geomechanical environment</w:t>
      </w:r>
      <w:r w:rsidR="002F08FE" w:rsidRPr="002B3F50">
        <w:rPr>
          <w:color w:val="auto"/>
          <w:szCs w:val="18"/>
        </w:rPr>
        <w:t xml:space="preserve">s for </w:t>
      </w:r>
      <w:r w:rsidR="00465DE7" w:rsidRPr="002B3F50">
        <w:rPr>
          <w:color w:val="auto"/>
          <w:szCs w:val="18"/>
        </w:rPr>
        <w:t xml:space="preserve">CSG and conventional wells can be significantly different, hence, </w:t>
      </w:r>
      <w:r w:rsidR="002F08FE" w:rsidRPr="002B3F50">
        <w:rPr>
          <w:color w:val="auto"/>
          <w:szCs w:val="18"/>
        </w:rPr>
        <w:t xml:space="preserve">not all the mechanisms experienced by the conventional </w:t>
      </w:r>
      <w:r w:rsidR="0046462A" w:rsidRPr="002B3F50">
        <w:rPr>
          <w:color w:val="auto"/>
          <w:szCs w:val="18"/>
        </w:rPr>
        <w:t xml:space="preserve">oil and gas </w:t>
      </w:r>
      <w:r w:rsidR="00527783" w:rsidRPr="002B3F50">
        <w:rPr>
          <w:color w:val="auto"/>
          <w:szCs w:val="18"/>
        </w:rPr>
        <w:t>wells will be significant</w:t>
      </w:r>
      <w:r w:rsidR="00513AF0" w:rsidRPr="002B3F50">
        <w:rPr>
          <w:color w:val="auto"/>
          <w:szCs w:val="18"/>
        </w:rPr>
        <w:t xml:space="preserve"> to</w:t>
      </w:r>
      <w:r w:rsidR="0044536C" w:rsidRPr="002B3F50">
        <w:rPr>
          <w:color w:val="auto"/>
          <w:szCs w:val="18"/>
        </w:rPr>
        <w:t xml:space="preserve"> CSG wells and </w:t>
      </w:r>
      <w:r w:rsidR="00234D64" w:rsidRPr="002B3F50">
        <w:rPr>
          <w:color w:val="auto"/>
          <w:szCs w:val="18"/>
        </w:rPr>
        <w:t xml:space="preserve">the risks </w:t>
      </w:r>
      <w:r w:rsidR="0044536C" w:rsidRPr="002B3F50">
        <w:rPr>
          <w:color w:val="auto"/>
          <w:szCs w:val="18"/>
        </w:rPr>
        <w:t>should be evaluated on</w:t>
      </w:r>
      <w:r w:rsidR="00A068BE" w:rsidRPr="002B3F50">
        <w:rPr>
          <w:color w:val="auto"/>
          <w:szCs w:val="18"/>
        </w:rPr>
        <w:t xml:space="preserve"> </w:t>
      </w:r>
      <w:r w:rsidR="00527783" w:rsidRPr="002B3F50">
        <w:rPr>
          <w:color w:val="auto"/>
          <w:szCs w:val="18"/>
        </w:rPr>
        <w:t xml:space="preserve">a </w:t>
      </w:r>
      <w:r w:rsidR="00A068BE" w:rsidRPr="002B3F50">
        <w:rPr>
          <w:color w:val="auto"/>
          <w:szCs w:val="18"/>
        </w:rPr>
        <w:t>case by case</w:t>
      </w:r>
      <w:r w:rsidR="0044536C" w:rsidRPr="002B3F50">
        <w:rPr>
          <w:color w:val="auto"/>
          <w:szCs w:val="18"/>
        </w:rPr>
        <w:t xml:space="preserve"> basis.</w:t>
      </w:r>
    </w:p>
    <w:p w14:paraId="65BAF6A1" w14:textId="77777777" w:rsidR="006146D4" w:rsidRPr="002B3F50" w:rsidRDefault="003D49BE" w:rsidP="00407D06">
      <w:pPr>
        <w:pStyle w:val="OWSNormal9pt"/>
        <w:rPr>
          <w:color w:val="auto"/>
          <w:szCs w:val="18"/>
        </w:rPr>
      </w:pPr>
      <w:r w:rsidRPr="002B3F50">
        <w:rPr>
          <w:color w:val="auto"/>
          <w:szCs w:val="18"/>
        </w:rPr>
        <w:t xml:space="preserve">There is currently </w:t>
      </w:r>
      <w:r w:rsidR="00527783" w:rsidRPr="002B3F50">
        <w:rPr>
          <w:color w:val="auto"/>
          <w:szCs w:val="18"/>
        </w:rPr>
        <w:t xml:space="preserve">a </w:t>
      </w:r>
      <w:r w:rsidR="00F770DB" w:rsidRPr="002B3F50">
        <w:rPr>
          <w:color w:val="auto"/>
          <w:szCs w:val="18"/>
        </w:rPr>
        <w:t>knowledge gap on if/how compaction</w:t>
      </w:r>
      <w:r w:rsidR="00213957" w:rsidRPr="002B3F50">
        <w:rPr>
          <w:color w:val="auto"/>
          <w:szCs w:val="18"/>
        </w:rPr>
        <w:t xml:space="preserve"> at depth</w:t>
      </w:r>
      <w:r w:rsidR="00F770DB" w:rsidRPr="002B3F50">
        <w:rPr>
          <w:color w:val="auto"/>
          <w:szCs w:val="18"/>
        </w:rPr>
        <w:t xml:space="preserve"> impacts on CSG well integrity as evidenced by the </w:t>
      </w:r>
      <w:r w:rsidRPr="002B3F50">
        <w:rPr>
          <w:color w:val="auto"/>
          <w:szCs w:val="18"/>
        </w:rPr>
        <w:t>lack of</w:t>
      </w:r>
      <w:r w:rsidR="0044536C" w:rsidRPr="002B3F50">
        <w:rPr>
          <w:color w:val="auto"/>
          <w:szCs w:val="18"/>
        </w:rPr>
        <w:t xml:space="preserve"> literature reporting </w:t>
      </w:r>
      <w:r w:rsidR="00D33DE7" w:rsidRPr="002B3F50">
        <w:rPr>
          <w:color w:val="auto"/>
          <w:szCs w:val="18"/>
        </w:rPr>
        <w:t>depressurisation</w:t>
      </w:r>
      <w:r w:rsidRPr="002B3F50">
        <w:rPr>
          <w:color w:val="auto"/>
          <w:szCs w:val="18"/>
        </w:rPr>
        <w:t xml:space="preserve"> induced well integrity issues for CSG wells. </w:t>
      </w:r>
      <w:r w:rsidR="001F59FC" w:rsidRPr="002B3F50">
        <w:rPr>
          <w:color w:val="auto"/>
          <w:szCs w:val="18"/>
        </w:rPr>
        <w:t>As such, a</w:t>
      </w:r>
      <w:r w:rsidR="00F770DB" w:rsidRPr="002B3F50">
        <w:rPr>
          <w:color w:val="auto"/>
          <w:szCs w:val="18"/>
        </w:rPr>
        <w:t xml:space="preserve"> brief review</w:t>
      </w:r>
      <w:r w:rsidRPr="002B3F50">
        <w:rPr>
          <w:color w:val="auto"/>
          <w:szCs w:val="18"/>
        </w:rPr>
        <w:t xml:space="preserve"> on </w:t>
      </w:r>
      <w:r w:rsidR="00234D64" w:rsidRPr="002B3F50">
        <w:rPr>
          <w:color w:val="auto"/>
          <w:szCs w:val="18"/>
        </w:rPr>
        <w:t xml:space="preserve">the well failure mechanisms for </w:t>
      </w:r>
      <w:r w:rsidRPr="002B3F50">
        <w:rPr>
          <w:color w:val="auto"/>
          <w:szCs w:val="18"/>
        </w:rPr>
        <w:t xml:space="preserve">conventional </w:t>
      </w:r>
      <w:r w:rsidR="00234D64" w:rsidRPr="002B3F50">
        <w:rPr>
          <w:color w:val="auto"/>
          <w:szCs w:val="18"/>
        </w:rPr>
        <w:t xml:space="preserve">wells due to </w:t>
      </w:r>
      <w:r w:rsidRPr="002B3F50">
        <w:rPr>
          <w:color w:val="auto"/>
          <w:szCs w:val="18"/>
        </w:rPr>
        <w:t>reservoir compaction is presented below</w:t>
      </w:r>
      <w:r w:rsidR="00234D64" w:rsidRPr="002B3F50">
        <w:rPr>
          <w:color w:val="auto"/>
          <w:szCs w:val="18"/>
        </w:rPr>
        <w:t>,</w:t>
      </w:r>
      <w:r w:rsidRPr="002B3F50">
        <w:rPr>
          <w:color w:val="auto"/>
          <w:szCs w:val="18"/>
        </w:rPr>
        <w:t xml:space="preserve"> t</w:t>
      </w:r>
      <w:r w:rsidR="00213957" w:rsidRPr="002B3F50">
        <w:rPr>
          <w:color w:val="auto"/>
          <w:szCs w:val="18"/>
        </w:rPr>
        <w:t xml:space="preserve">o shed </w:t>
      </w:r>
      <w:r w:rsidR="00E059DA" w:rsidRPr="002B3F50">
        <w:rPr>
          <w:color w:val="auto"/>
          <w:szCs w:val="18"/>
        </w:rPr>
        <w:t xml:space="preserve">some </w:t>
      </w:r>
      <w:r w:rsidR="00213957" w:rsidRPr="002B3F50">
        <w:rPr>
          <w:color w:val="auto"/>
          <w:szCs w:val="18"/>
        </w:rPr>
        <w:t>lights on</w:t>
      </w:r>
      <w:r w:rsidR="007C7289" w:rsidRPr="002B3F50">
        <w:rPr>
          <w:color w:val="auto"/>
          <w:szCs w:val="18"/>
        </w:rPr>
        <w:t xml:space="preserve"> potential impacts of </w:t>
      </w:r>
      <w:r w:rsidR="00D33DE7" w:rsidRPr="002B3F50">
        <w:rPr>
          <w:color w:val="auto"/>
          <w:szCs w:val="18"/>
        </w:rPr>
        <w:t>depressurisation</w:t>
      </w:r>
      <w:r w:rsidR="007C7289" w:rsidRPr="002B3F50">
        <w:rPr>
          <w:color w:val="auto"/>
          <w:szCs w:val="18"/>
        </w:rPr>
        <w:t xml:space="preserve"> on CSG well integrity.</w:t>
      </w:r>
      <w:r w:rsidR="006146D4" w:rsidRPr="002B3F50">
        <w:rPr>
          <w:color w:val="auto"/>
          <w:szCs w:val="18"/>
        </w:rPr>
        <w:t xml:space="preserve"> </w:t>
      </w:r>
    </w:p>
    <w:p w14:paraId="65BAF6A2" w14:textId="77777777" w:rsidR="006146D4" w:rsidRPr="002B3F50" w:rsidRDefault="006146D4" w:rsidP="00043E2B">
      <w:pPr>
        <w:pStyle w:val="OWSNormal9pt"/>
        <w:rPr>
          <w:color w:val="auto"/>
          <w:szCs w:val="18"/>
        </w:rPr>
      </w:pPr>
      <w:r w:rsidRPr="002B3F50">
        <w:rPr>
          <w:color w:val="auto"/>
          <w:szCs w:val="18"/>
        </w:rPr>
        <w:t>The mechanisms of reservoir compaction and surface subsidence-induced well failures have been a subject of intensive study for a number of years (e.g. Bruno, 1992, 2001 and Dusseault et al</w:t>
      </w:r>
      <w:r w:rsidR="001C53A2" w:rsidRPr="002B3F50">
        <w:rPr>
          <w:color w:val="auto"/>
          <w:szCs w:val="18"/>
        </w:rPr>
        <w:t>.</w:t>
      </w:r>
      <w:r w:rsidRPr="002B3F50">
        <w:rPr>
          <w:color w:val="auto"/>
          <w:szCs w:val="18"/>
        </w:rPr>
        <w:t xml:space="preserve"> 2001). Significant reservoir compaction can induce comp</w:t>
      </w:r>
      <w:r w:rsidR="007C7289" w:rsidRPr="002B3F50">
        <w:rPr>
          <w:color w:val="auto"/>
          <w:szCs w:val="18"/>
        </w:rPr>
        <w:t>ression and buckling type well</w:t>
      </w:r>
      <w:r w:rsidRPr="002B3F50">
        <w:rPr>
          <w:color w:val="auto"/>
          <w:szCs w:val="18"/>
        </w:rPr>
        <w:t xml:space="preserve"> damage within the producing well interval. Slip on bedding planes and faults within the reservoir and overburden may also occur, causing severe shear damage to the wells. There are </w:t>
      </w:r>
      <w:r w:rsidR="00FD089B" w:rsidRPr="002B3F50">
        <w:rPr>
          <w:color w:val="auto"/>
          <w:szCs w:val="18"/>
        </w:rPr>
        <w:t xml:space="preserve">three </w:t>
      </w:r>
      <w:r w:rsidR="007C7289" w:rsidRPr="002B3F50">
        <w:rPr>
          <w:color w:val="auto"/>
          <w:szCs w:val="18"/>
        </w:rPr>
        <w:t>critical forms of well</w:t>
      </w:r>
      <w:r w:rsidRPr="002B3F50">
        <w:rPr>
          <w:color w:val="auto"/>
          <w:szCs w:val="18"/>
        </w:rPr>
        <w:t xml:space="preserve"> damage that have been observed in </w:t>
      </w:r>
      <w:r w:rsidR="00FD089B" w:rsidRPr="002B3F50">
        <w:rPr>
          <w:color w:val="auto"/>
          <w:szCs w:val="18"/>
        </w:rPr>
        <w:t>almost all</w:t>
      </w:r>
      <w:r w:rsidRPr="002B3F50">
        <w:rPr>
          <w:color w:val="auto"/>
          <w:szCs w:val="18"/>
        </w:rPr>
        <w:t xml:space="preserve"> structural settings </w:t>
      </w:r>
      <w:r w:rsidRPr="002B3F50">
        <w:rPr>
          <w:noProof/>
          <w:color w:val="auto"/>
          <w:szCs w:val="18"/>
        </w:rPr>
        <w:t>(Bruno 2001; Dusseault et</w:t>
      </w:r>
      <w:r w:rsidR="00FD089B" w:rsidRPr="002B3F50">
        <w:rPr>
          <w:noProof/>
          <w:color w:val="auto"/>
          <w:szCs w:val="18"/>
        </w:rPr>
        <w:t xml:space="preserve"> al. 2001)</w:t>
      </w:r>
    </w:p>
    <w:p w14:paraId="65BAF6A3" w14:textId="77777777" w:rsidR="006146D4" w:rsidRPr="002B3F50" w:rsidRDefault="007929F9" w:rsidP="00043E2B">
      <w:pPr>
        <w:pStyle w:val="OWSbulletL1"/>
        <w:rPr>
          <w:rFonts w:ascii="Calibri" w:hAnsi="Calibri"/>
          <w:sz w:val="18"/>
          <w:szCs w:val="18"/>
        </w:rPr>
      </w:pPr>
      <w:r w:rsidRPr="002B3F50">
        <w:rPr>
          <w:rFonts w:ascii="Calibri" w:hAnsi="Calibri"/>
          <w:sz w:val="18"/>
          <w:szCs w:val="18"/>
        </w:rPr>
        <w:t xml:space="preserve">Casing damage by shear </w:t>
      </w:r>
      <w:r w:rsidR="009743F1" w:rsidRPr="002B3F50">
        <w:rPr>
          <w:rFonts w:ascii="Calibri" w:hAnsi="Calibri"/>
          <w:sz w:val="18"/>
          <w:szCs w:val="18"/>
        </w:rPr>
        <w:t>in the o</w:t>
      </w:r>
      <w:r w:rsidR="006146D4" w:rsidRPr="002B3F50">
        <w:rPr>
          <w:rFonts w:ascii="Calibri" w:hAnsi="Calibri"/>
          <w:sz w:val="18"/>
          <w:szCs w:val="18"/>
        </w:rPr>
        <w:t>verburden</w:t>
      </w:r>
      <w:r w:rsidR="009743F1" w:rsidRPr="002B3F50">
        <w:rPr>
          <w:rFonts w:ascii="Calibri" w:hAnsi="Calibri"/>
          <w:sz w:val="18"/>
          <w:szCs w:val="18"/>
        </w:rPr>
        <w:t>;</w:t>
      </w:r>
    </w:p>
    <w:p w14:paraId="65BAF6A4" w14:textId="77777777" w:rsidR="006146D4" w:rsidRPr="002B3F50" w:rsidRDefault="007929F9" w:rsidP="00043E2B">
      <w:pPr>
        <w:pStyle w:val="OWSbulletL1"/>
        <w:rPr>
          <w:rFonts w:ascii="Calibri" w:hAnsi="Calibri"/>
          <w:sz w:val="18"/>
          <w:szCs w:val="18"/>
        </w:rPr>
      </w:pPr>
      <w:r w:rsidRPr="002B3F50">
        <w:rPr>
          <w:rFonts w:ascii="Calibri" w:hAnsi="Calibri"/>
          <w:sz w:val="18"/>
          <w:szCs w:val="18"/>
        </w:rPr>
        <w:t xml:space="preserve">Casing damage by shear </w:t>
      </w:r>
      <w:r w:rsidR="009743F1" w:rsidRPr="002B3F50">
        <w:rPr>
          <w:rFonts w:ascii="Calibri" w:hAnsi="Calibri"/>
          <w:sz w:val="18"/>
          <w:szCs w:val="18"/>
        </w:rPr>
        <w:t>at the top of a production interval</w:t>
      </w:r>
    </w:p>
    <w:p w14:paraId="65BAF6A5" w14:textId="77777777" w:rsidR="009743F1" w:rsidRPr="002B3F50" w:rsidRDefault="009743F1" w:rsidP="00043E2B">
      <w:pPr>
        <w:pStyle w:val="OWSbulletL1"/>
        <w:rPr>
          <w:rFonts w:ascii="Calibri" w:hAnsi="Calibri"/>
          <w:sz w:val="18"/>
          <w:szCs w:val="18"/>
        </w:rPr>
      </w:pPr>
      <w:r w:rsidRPr="002B3F50">
        <w:rPr>
          <w:rFonts w:ascii="Calibri" w:hAnsi="Calibri"/>
          <w:sz w:val="18"/>
          <w:szCs w:val="18"/>
        </w:rPr>
        <w:t>Casing buckling and shear within the producing interval</w:t>
      </w:r>
      <w:r w:rsidR="00EF4401" w:rsidRPr="002B3F50">
        <w:rPr>
          <w:rFonts w:ascii="Calibri" w:hAnsi="Calibri"/>
          <w:sz w:val="18"/>
          <w:szCs w:val="18"/>
        </w:rPr>
        <w:t>.</w:t>
      </w:r>
    </w:p>
    <w:p w14:paraId="65BAF6A6" w14:textId="77777777" w:rsidR="006146D4" w:rsidRPr="002B3F50" w:rsidRDefault="009743F1" w:rsidP="009743F1">
      <w:pPr>
        <w:pStyle w:val="OWSbulletL1"/>
        <w:numPr>
          <w:ilvl w:val="0"/>
          <w:numId w:val="0"/>
        </w:numPr>
        <w:rPr>
          <w:rFonts w:ascii="Calibri" w:hAnsi="Calibri"/>
          <w:sz w:val="18"/>
          <w:szCs w:val="18"/>
        </w:rPr>
      </w:pPr>
      <w:r w:rsidRPr="002B3F50">
        <w:rPr>
          <w:rFonts w:ascii="Calibri" w:hAnsi="Calibri"/>
          <w:sz w:val="18"/>
          <w:szCs w:val="18"/>
        </w:rPr>
        <w:t>These are briefly described below.</w:t>
      </w:r>
    </w:p>
    <w:p w14:paraId="65BAF6A7" w14:textId="77777777" w:rsidR="006146D4" w:rsidRPr="00BE0941" w:rsidRDefault="007929F9" w:rsidP="00BE0941">
      <w:pPr>
        <w:pStyle w:val="OWSNormal9pt"/>
        <w:rPr>
          <w:b/>
          <w:i/>
        </w:rPr>
      </w:pPr>
      <w:r w:rsidRPr="00BE0941">
        <w:rPr>
          <w:b/>
          <w:i/>
        </w:rPr>
        <w:t xml:space="preserve">Casing </w:t>
      </w:r>
      <w:r w:rsidR="006146D4" w:rsidRPr="00BE0941">
        <w:rPr>
          <w:b/>
          <w:i/>
        </w:rPr>
        <w:t>damage</w:t>
      </w:r>
      <w:r w:rsidRPr="00BE0941">
        <w:rPr>
          <w:b/>
          <w:i/>
        </w:rPr>
        <w:t xml:space="preserve"> by shear in the overburden</w:t>
      </w:r>
    </w:p>
    <w:p w14:paraId="65BAF6A8" w14:textId="77777777" w:rsidR="006146D4" w:rsidRPr="002B3F50" w:rsidRDefault="006146D4" w:rsidP="00A81639">
      <w:pPr>
        <w:pStyle w:val="OWSNormal9pt"/>
        <w:rPr>
          <w:color w:val="auto"/>
          <w:szCs w:val="18"/>
        </w:rPr>
      </w:pPr>
      <w:r w:rsidRPr="002B3F50">
        <w:rPr>
          <w:color w:val="auto"/>
          <w:szCs w:val="18"/>
        </w:rPr>
        <w:t>Reservoir compac</w:t>
      </w:r>
      <w:r w:rsidR="001F59FC" w:rsidRPr="002B3F50">
        <w:rPr>
          <w:color w:val="auto"/>
          <w:szCs w:val="18"/>
        </w:rPr>
        <w:t>tion induced shearing can cause</w:t>
      </w:r>
      <w:r w:rsidRPr="002B3F50">
        <w:rPr>
          <w:color w:val="auto"/>
          <w:szCs w:val="18"/>
        </w:rPr>
        <w:t xml:space="preserve"> casing damage in overburden formations above the reservoir (Bruno 2001); the larger the reservoir compaction, the greater the casing impairment potential in the overburden (Dusseault et al. 2001). </w:t>
      </w:r>
    </w:p>
    <w:p w14:paraId="65BAF6A9" w14:textId="77777777" w:rsidR="00F466E4" w:rsidRPr="002B3F50" w:rsidRDefault="000811A9" w:rsidP="00A81639">
      <w:pPr>
        <w:pStyle w:val="OWSNormal9pt"/>
        <w:rPr>
          <w:color w:val="auto"/>
          <w:szCs w:val="18"/>
        </w:rPr>
      </w:pPr>
      <w:r w:rsidRPr="002B3F50">
        <w:rPr>
          <w:szCs w:val="18"/>
        </w:rPr>
        <w:fldChar w:fldCharType="begin" w:fldLock="1"/>
      </w:r>
      <w:r w:rsidRPr="002B3F50">
        <w:rPr>
          <w:szCs w:val="18"/>
        </w:rPr>
        <w:instrText xml:space="preserve"> REF _Ref427312094 \h  \* MERGEFORMAT </w:instrText>
      </w:r>
      <w:r w:rsidRPr="002B3F50">
        <w:rPr>
          <w:szCs w:val="18"/>
        </w:rPr>
      </w:r>
      <w:r w:rsidRPr="002B3F50">
        <w:rPr>
          <w:szCs w:val="18"/>
        </w:rPr>
        <w:fldChar w:fldCharType="separate"/>
      </w:r>
      <w:r w:rsidR="00D5162C" w:rsidRPr="00A710A5">
        <w:rPr>
          <w:color w:val="auto"/>
          <w:szCs w:val="18"/>
        </w:rPr>
        <w:t xml:space="preserve">Figure </w:t>
      </w:r>
      <w:r w:rsidR="00D5162C" w:rsidRPr="00A710A5">
        <w:rPr>
          <w:noProof/>
          <w:color w:val="auto"/>
          <w:szCs w:val="18"/>
        </w:rPr>
        <w:t>2.10</w:t>
      </w:r>
      <w:r w:rsidRPr="002B3F50">
        <w:rPr>
          <w:szCs w:val="18"/>
        </w:rPr>
        <w:fldChar w:fldCharType="end"/>
      </w:r>
      <w:r w:rsidR="00F466E4" w:rsidRPr="002B3F50">
        <w:rPr>
          <w:color w:val="auto"/>
          <w:szCs w:val="18"/>
        </w:rPr>
        <w:t xml:space="preserve"> illustrates the</w:t>
      </w:r>
      <w:r w:rsidR="007929F9" w:rsidRPr="002B3F50">
        <w:rPr>
          <w:color w:val="auto"/>
          <w:szCs w:val="18"/>
        </w:rPr>
        <w:t xml:space="preserve"> geomechanical</w:t>
      </w:r>
      <w:r w:rsidR="00F466E4" w:rsidRPr="002B3F50">
        <w:rPr>
          <w:color w:val="auto"/>
          <w:szCs w:val="18"/>
        </w:rPr>
        <w:t xml:space="preserve"> reactions </w:t>
      </w:r>
      <w:r w:rsidR="007929F9" w:rsidRPr="002B3F50">
        <w:rPr>
          <w:color w:val="auto"/>
          <w:szCs w:val="18"/>
        </w:rPr>
        <w:t xml:space="preserve">to reservoir compaction </w:t>
      </w:r>
      <w:r w:rsidR="00F466E4" w:rsidRPr="002B3F50">
        <w:rPr>
          <w:color w:val="auto"/>
          <w:szCs w:val="18"/>
        </w:rPr>
        <w:t>in the overburden. The crestal section experiences an increase whilst the remote flanks experience a drop in the minimum horizontal stress, and the rocks above the shoulders experience an increase the shear stress. If the shear stress in the overburden exceeds the strength of the bedding plane</w:t>
      </w:r>
      <w:r w:rsidR="007929F9" w:rsidRPr="002B3F50">
        <w:rPr>
          <w:color w:val="auto"/>
          <w:szCs w:val="18"/>
        </w:rPr>
        <w:t>s or the weak lithology interfaces, low angle slip occurs. If there is a potential for reactivation of low angle thrust faults in the crest region, a thrusting mechanism can develop as the horizontal stress increase</w:t>
      </w:r>
      <w:r w:rsidR="00973893" w:rsidRPr="002B3F50">
        <w:rPr>
          <w:color w:val="auto"/>
          <w:szCs w:val="18"/>
        </w:rPr>
        <w:t>s</w:t>
      </w:r>
      <w:r w:rsidR="007929F9" w:rsidRPr="002B3F50">
        <w:rPr>
          <w:color w:val="auto"/>
          <w:szCs w:val="18"/>
        </w:rPr>
        <w:t>, leading to the thrust fault stress regime. Furthermore, there is the potential for a high-angle normal fault mechanism to develop on the flanks, leading to the normal fault stress regime.</w:t>
      </w:r>
    </w:p>
    <w:p w14:paraId="65BAF6AA" w14:textId="77777777" w:rsidR="004074D2" w:rsidRPr="002B3F50" w:rsidRDefault="004074D2" w:rsidP="004074D2">
      <w:pPr>
        <w:pStyle w:val="OWSNormal9pt"/>
        <w:jc w:val="center"/>
        <w:rPr>
          <w:color w:val="auto"/>
          <w:szCs w:val="18"/>
        </w:rPr>
      </w:pPr>
      <w:r w:rsidRPr="002B3F50">
        <w:rPr>
          <w:noProof/>
          <w:color w:val="auto"/>
          <w:szCs w:val="18"/>
          <w:lang w:val="en-AU" w:eastAsia="en-AU"/>
        </w:rPr>
        <w:drawing>
          <wp:inline distT="0" distB="0" distL="0" distR="0" wp14:anchorId="65BAFC56" wp14:editId="38019930">
            <wp:extent cx="3181463" cy="2061071"/>
            <wp:effectExtent l="0" t="0" r="0" b="0"/>
            <wp:docPr id="10" name="Picture 10" descr="Diagram of compacting reservoir and slips on bedding plane" title="Fig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05879" cy="2076889"/>
                    </a:xfrm>
                    <a:prstGeom prst="rect">
                      <a:avLst/>
                    </a:prstGeom>
                  </pic:spPr>
                </pic:pic>
              </a:graphicData>
            </a:graphic>
          </wp:inline>
        </w:drawing>
      </w:r>
    </w:p>
    <w:p w14:paraId="65BAF6AB" w14:textId="77777777" w:rsidR="004074D2" w:rsidRPr="002B3F50" w:rsidRDefault="004074D2" w:rsidP="009F1290">
      <w:pPr>
        <w:pStyle w:val="Caption"/>
      </w:pPr>
      <w:bookmarkStart w:id="571" w:name="_Ref427312094"/>
      <w:bookmarkStart w:id="572" w:name="_Toc433992858"/>
      <w:bookmarkStart w:id="573" w:name="_Toc449469417"/>
      <w:r w:rsidRPr="002B3F50">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10</w:t>
      </w:r>
      <w:r w:rsidR="00ED677C">
        <w:fldChar w:fldCharType="end"/>
      </w:r>
      <w:bookmarkEnd w:id="571"/>
      <w:r w:rsidRPr="002B3F50">
        <w:t xml:space="preserve"> Compacting reservoir and slips on bedding plane and faults in overburden (after Dussealt et al. 2001)</w:t>
      </w:r>
      <w:bookmarkEnd w:id="572"/>
      <w:r w:rsidR="00935594">
        <w:t>.</w:t>
      </w:r>
      <w:bookmarkEnd w:id="573"/>
    </w:p>
    <w:p w14:paraId="65BAF6AC" w14:textId="77777777" w:rsidR="006146D4" w:rsidRPr="002B3F50" w:rsidRDefault="006146D4" w:rsidP="00A81639">
      <w:pPr>
        <w:pStyle w:val="OWSNormal9pt"/>
        <w:rPr>
          <w:color w:val="auto"/>
          <w:szCs w:val="18"/>
        </w:rPr>
      </w:pPr>
      <w:r w:rsidRPr="002B3F50">
        <w:rPr>
          <w:color w:val="auto"/>
          <w:szCs w:val="18"/>
        </w:rPr>
        <w:t xml:space="preserve">It appears that localised shear deformations in weak </w:t>
      </w:r>
      <w:r w:rsidR="00DC3C26" w:rsidRPr="002B3F50">
        <w:rPr>
          <w:color w:val="auto"/>
          <w:szCs w:val="18"/>
        </w:rPr>
        <w:t xml:space="preserve">formation </w:t>
      </w:r>
      <w:r w:rsidRPr="002B3F50">
        <w:rPr>
          <w:color w:val="auto"/>
          <w:szCs w:val="18"/>
        </w:rPr>
        <w:t xml:space="preserve">layers within the overburden have occurred in almost every field that has been </w:t>
      </w:r>
      <w:r w:rsidR="001A40AE" w:rsidRPr="002B3F50">
        <w:rPr>
          <w:color w:val="auto"/>
          <w:szCs w:val="18"/>
        </w:rPr>
        <w:t>investigated worldwide</w:t>
      </w:r>
      <w:r w:rsidR="00075AE4" w:rsidRPr="002B3F50">
        <w:rPr>
          <w:color w:val="auto"/>
          <w:szCs w:val="18"/>
        </w:rPr>
        <w:t xml:space="preserve"> </w:t>
      </w:r>
      <w:r w:rsidRPr="002B3F50">
        <w:rPr>
          <w:noProof/>
          <w:color w:val="auto"/>
          <w:szCs w:val="18"/>
        </w:rPr>
        <w:t xml:space="preserve">(Bruno, 1990; Fredrich et al. </w:t>
      </w:r>
      <w:r w:rsidR="00F46ED4" w:rsidRPr="002B3F50">
        <w:rPr>
          <w:noProof/>
          <w:color w:val="auto"/>
          <w:szCs w:val="18"/>
        </w:rPr>
        <w:t>1996</w:t>
      </w:r>
      <w:r w:rsidR="00F46ED4">
        <w:rPr>
          <w:noProof/>
          <w:color w:val="auto"/>
          <w:szCs w:val="18"/>
        </w:rPr>
        <w:t xml:space="preserve">, </w:t>
      </w:r>
      <w:r w:rsidRPr="002B3F50">
        <w:rPr>
          <w:noProof/>
          <w:color w:val="auto"/>
          <w:szCs w:val="18"/>
        </w:rPr>
        <w:t xml:space="preserve">2001; Poland and Davis </w:t>
      </w:r>
      <w:r w:rsidR="001C53A2" w:rsidRPr="002B3F50">
        <w:rPr>
          <w:noProof/>
          <w:color w:val="auto"/>
          <w:szCs w:val="18"/>
        </w:rPr>
        <w:t>1969; Vudovich et al.</w:t>
      </w:r>
      <w:r w:rsidRPr="002B3F50">
        <w:rPr>
          <w:noProof/>
          <w:color w:val="auto"/>
          <w:szCs w:val="18"/>
        </w:rPr>
        <w:t xml:space="preserve"> 1988)</w:t>
      </w:r>
      <w:r w:rsidRPr="002B3F50">
        <w:rPr>
          <w:color w:val="auto"/>
          <w:szCs w:val="18"/>
        </w:rPr>
        <w:t>.</w:t>
      </w:r>
      <w:r w:rsidR="004D719D" w:rsidRPr="002B3F50">
        <w:rPr>
          <w:color w:val="auto"/>
          <w:szCs w:val="18"/>
        </w:rPr>
        <w:t xml:space="preserve"> </w:t>
      </w:r>
      <w:r w:rsidRPr="002B3F50">
        <w:rPr>
          <w:color w:val="auto"/>
          <w:szCs w:val="18"/>
        </w:rPr>
        <w:t xml:space="preserve">The shear deformations of the </w:t>
      </w:r>
      <w:r w:rsidR="00DC3C26" w:rsidRPr="002B3F50">
        <w:rPr>
          <w:color w:val="auto"/>
          <w:szCs w:val="18"/>
        </w:rPr>
        <w:t xml:space="preserve">casing </w:t>
      </w:r>
      <w:r w:rsidRPr="002B3F50">
        <w:rPr>
          <w:color w:val="auto"/>
          <w:szCs w:val="18"/>
        </w:rPr>
        <w:t xml:space="preserve">damage tend to be localised over a relatively short length of casing, in the order of only several feet, and are often related to weak </w:t>
      </w:r>
      <w:r w:rsidR="00DC3C26" w:rsidRPr="002B3F50">
        <w:rPr>
          <w:color w:val="auto"/>
          <w:szCs w:val="18"/>
        </w:rPr>
        <w:t xml:space="preserve">formation </w:t>
      </w:r>
      <w:r w:rsidRPr="002B3F50">
        <w:rPr>
          <w:color w:val="auto"/>
          <w:szCs w:val="18"/>
        </w:rPr>
        <w:t xml:space="preserve">layers rather than to highly induced shear stress </w:t>
      </w:r>
      <w:r w:rsidRPr="002B3F50">
        <w:rPr>
          <w:noProof/>
          <w:color w:val="auto"/>
          <w:szCs w:val="18"/>
        </w:rPr>
        <w:t>(Bruno 2001; Dusseault et al. 2001)</w:t>
      </w:r>
      <w:r w:rsidRPr="002B3F50">
        <w:rPr>
          <w:color w:val="auto"/>
          <w:szCs w:val="18"/>
        </w:rPr>
        <w:t xml:space="preserve">. </w:t>
      </w:r>
      <w:r w:rsidR="000811A9" w:rsidRPr="002B3F50">
        <w:rPr>
          <w:szCs w:val="18"/>
        </w:rPr>
        <w:fldChar w:fldCharType="begin" w:fldLock="1"/>
      </w:r>
      <w:r w:rsidR="000811A9" w:rsidRPr="002B3F50">
        <w:rPr>
          <w:szCs w:val="18"/>
        </w:rPr>
        <w:instrText xml:space="preserve"> REF _Ref422659604 \h  \* MERGEFORMAT </w:instrText>
      </w:r>
      <w:r w:rsidR="000811A9" w:rsidRPr="002B3F50">
        <w:rPr>
          <w:szCs w:val="18"/>
        </w:rPr>
      </w:r>
      <w:r w:rsidR="000811A9" w:rsidRPr="002B3F50">
        <w:rPr>
          <w:szCs w:val="18"/>
        </w:rPr>
        <w:fldChar w:fldCharType="separate"/>
      </w:r>
      <w:r w:rsidR="00D5162C" w:rsidRPr="00A710A5">
        <w:rPr>
          <w:color w:val="auto"/>
          <w:szCs w:val="18"/>
        </w:rPr>
        <w:t>Figure 2.11</w:t>
      </w:r>
      <w:r w:rsidR="000811A9" w:rsidRPr="002B3F50">
        <w:rPr>
          <w:szCs w:val="18"/>
        </w:rPr>
        <w:fldChar w:fldCharType="end"/>
      </w:r>
      <w:r w:rsidRPr="002B3F50">
        <w:rPr>
          <w:color w:val="auto"/>
          <w:szCs w:val="18"/>
        </w:rPr>
        <w:t xml:space="preserve"> shows a sample casing deformation pattern noted in </w:t>
      </w:r>
      <w:r w:rsidR="001A40AE" w:rsidRPr="002B3F50">
        <w:rPr>
          <w:color w:val="auto"/>
          <w:szCs w:val="18"/>
        </w:rPr>
        <w:t>caliper</w:t>
      </w:r>
      <w:r w:rsidRPr="002B3F50">
        <w:rPr>
          <w:color w:val="auto"/>
          <w:szCs w:val="18"/>
        </w:rPr>
        <w:t xml:space="preserve"> logs from a damaged gas well (9.625” casing) in Southeast Asia (Bruno 2001). The localised shear damage in at weak overburden layers can be widely distributed over all portions of the field</w:t>
      </w:r>
      <w:r w:rsidR="004D719D" w:rsidRPr="002B3F50">
        <w:rPr>
          <w:color w:val="auto"/>
          <w:szCs w:val="18"/>
        </w:rPr>
        <w:t xml:space="preserve"> subject to significant compaction</w:t>
      </w:r>
      <w:r w:rsidRPr="002B3F50">
        <w:rPr>
          <w:color w:val="auto"/>
          <w:szCs w:val="18"/>
        </w:rPr>
        <w:t xml:space="preserve"> </w:t>
      </w:r>
      <w:r w:rsidRPr="002B3F50">
        <w:rPr>
          <w:noProof/>
          <w:color w:val="auto"/>
          <w:szCs w:val="18"/>
        </w:rPr>
        <w:t>(Dale 1996; Fredrich et al. 1996; Hilbert et al. 1996; Bruno 2001)</w:t>
      </w:r>
      <w:r w:rsidRPr="002B3F50">
        <w:rPr>
          <w:color w:val="auto"/>
          <w:szCs w:val="18"/>
        </w:rPr>
        <w:t xml:space="preserve">. </w:t>
      </w:r>
    </w:p>
    <w:p w14:paraId="65BAF6AD" w14:textId="77777777" w:rsidR="006146D4" w:rsidRPr="002B3F50" w:rsidRDefault="006146D4" w:rsidP="006146D4">
      <w:pPr>
        <w:pStyle w:val="ListParagraph"/>
        <w:ind w:left="0"/>
        <w:jc w:val="center"/>
        <w:rPr>
          <w:sz w:val="18"/>
          <w:szCs w:val="18"/>
        </w:rPr>
      </w:pPr>
      <w:r w:rsidRPr="002B3F50">
        <w:rPr>
          <w:noProof/>
          <w:sz w:val="18"/>
          <w:szCs w:val="18"/>
          <w:lang w:val="en-AU" w:eastAsia="en-AU"/>
        </w:rPr>
        <w:drawing>
          <wp:inline distT="0" distB="0" distL="0" distR="0" wp14:anchorId="65BAFC58" wp14:editId="7E8A2F94">
            <wp:extent cx="3729126" cy="3254828"/>
            <wp:effectExtent l="0" t="0" r="5080" b="3175"/>
            <wp:docPr id="26" name="Picture 5" descr="Sample diagram of casing deformation" title="Fig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b="10496"/>
                    <a:stretch>
                      <a:fillRect/>
                    </a:stretch>
                  </pic:blipFill>
                  <pic:spPr bwMode="auto">
                    <a:xfrm>
                      <a:off x="0" y="0"/>
                      <a:ext cx="3734762" cy="3259748"/>
                    </a:xfrm>
                    <a:prstGeom prst="rect">
                      <a:avLst/>
                    </a:prstGeom>
                    <a:noFill/>
                    <a:ln w="9525">
                      <a:noFill/>
                      <a:miter lim="800000"/>
                      <a:headEnd/>
                      <a:tailEnd/>
                    </a:ln>
                  </pic:spPr>
                </pic:pic>
              </a:graphicData>
            </a:graphic>
          </wp:inline>
        </w:drawing>
      </w:r>
    </w:p>
    <w:p w14:paraId="65BAF6AE" w14:textId="77777777" w:rsidR="006146D4" w:rsidRPr="002B3F50" w:rsidRDefault="006146D4" w:rsidP="009F1290">
      <w:pPr>
        <w:pStyle w:val="Caption"/>
      </w:pPr>
      <w:bookmarkStart w:id="574" w:name="_Ref422659604"/>
      <w:bookmarkStart w:id="575" w:name="_Toc433992859"/>
      <w:bookmarkStart w:id="576" w:name="_Toc449469418"/>
      <w:r w:rsidRPr="002B3F50">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11</w:t>
      </w:r>
      <w:r w:rsidR="00ED677C">
        <w:fldChar w:fldCharType="end"/>
      </w:r>
      <w:bookmarkEnd w:id="574"/>
      <w:r w:rsidRPr="002B3F50">
        <w:t>. Sample casing deformation pattern noted in calliper logs for damaged gas well in Southeast Asia (after Bruno 2001).</w:t>
      </w:r>
      <w:bookmarkEnd w:id="575"/>
      <w:bookmarkEnd w:id="576"/>
    </w:p>
    <w:p w14:paraId="65BAF6AF" w14:textId="77777777" w:rsidR="00B17E5E" w:rsidRPr="00B17E5E" w:rsidRDefault="00B17E5E" w:rsidP="00B17E5E">
      <w:pPr>
        <w:pStyle w:val="Para0"/>
      </w:pPr>
    </w:p>
    <w:p w14:paraId="65BAF6B0" w14:textId="77777777" w:rsidR="006146D4" w:rsidRPr="00BE0941" w:rsidRDefault="005102F0" w:rsidP="00BE0941">
      <w:pPr>
        <w:pStyle w:val="OWSNormal9pt"/>
        <w:rPr>
          <w:b/>
          <w:i/>
        </w:rPr>
      </w:pPr>
      <w:r w:rsidRPr="00BE0941">
        <w:rPr>
          <w:b/>
          <w:i/>
        </w:rPr>
        <w:t xml:space="preserve">Casing damage by </w:t>
      </w:r>
      <w:r w:rsidR="00EF4401" w:rsidRPr="00BE0941">
        <w:rPr>
          <w:b/>
          <w:i/>
        </w:rPr>
        <w:t>s</w:t>
      </w:r>
      <w:r w:rsidRPr="00BE0941">
        <w:rPr>
          <w:b/>
          <w:i/>
        </w:rPr>
        <w:t>hear</w:t>
      </w:r>
      <w:r w:rsidR="006146D4" w:rsidRPr="00BE0941">
        <w:rPr>
          <w:b/>
          <w:i/>
        </w:rPr>
        <w:t xml:space="preserve"> at top of the production interval</w:t>
      </w:r>
    </w:p>
    <w:p w14:paraId="65BAF6B1" w14:textId="77777777" w:rsidR="006146D4" w:rsidRPr="002B3F50" w:rsidRDefault="006146D4" w:rsidP="00A81639">
      <w:pPr>
        <w:pStyle w:val="OWSNormal9pt"/>
        <w:rPr>
          <w:color w:val="auto"/>
          <w:szCs w:val="18"/>
        </w:rPr>
      </w:pPr>
      <w:r w:rsidRPr="002B3F50">
        <w:rPr>
          <w:color w:val="auto"/>
          <w:szCs w:val="18"/>
        </w:rPr>
        <w:t xml:space="preserve">The second critical casing damage mechanism </w:t>
      </w:r>
      <w:r w:rsidR="00213957" w:rsidRPr="002B3F50">
        <w:rPr>
          <w:color w:val="auto"/>
          <w:szCs w:val="18"/>
        </w:rPr>
        <w:t xml:space="preserve">noted in many fields </w:t>
      </w:r>
      <w:r w:rsidRPr="002B3F50">
        <w:rPr>
          <w:color w:val="auto"/>
          <w:szCs w:val="18"/>
        </w:rPr>
        <w:t>is localised shear damage near the top of the producing interval (Bruno 2001). This type of damage appears to be the result of a combination of vertical movement of the underlying compacting reservoir and differential lateral contraction and interface slip of the producing reservoir relative to the capping shale. The producing reservoir formations are typically more permeable and soft than the capping shales. The contrast in pressure change and stiffness leads t</w:t>
      </w:r>
      <w:r w:rsidR="00B173D9" w:rsidRPr="002B3F50">
        <w:rPr>
          <w:color w:val="auto"/>
          <w:szCs w:val="18"/>
        </w:rPr>
        <w:t>o differential lateral contraction</w:t>
      </w:r>
      <w:r w:rsidRPr="002B3F50">
        <w:rPr>
          <w:color w:val="auto"/>
          <w:szCs w:val="18"/>
        </w:rPr>
        <w:t xml:space="preserve"> and interface slip</w:t>
      </w:r>
      <w:r w:rsidR="00B173D9" w:rsidRPr="002B3F50">
        <w:rPr>
          <w:color w:val="auto"/>
          <w:szCs w:val="18"/>
        </w:rPr>
        <w:t xml:space="preserve"> between the capping shale and reservoir</w:t>
      </w:r>
      <w:r w:rsidRPr="002B3F50">
        <w:rPr>
          <w:color w:val="auto"/>
          <w:szCs w:val="18"/>
        </w:rPr>
        <w:t>. This form of damage is most dominant for relatively shallow reservoirs</w:t>
      </w:r>
      <w:r w:rsidR="00B173D9" w:rsidRPr="002B3F50">
        <w:rPr>
          <w:color w:val="auto"/>
          <w:szCs w:val="18"/>
        </w:rPr>
        <w:t xml:space="preserve"> because the overburden load at the top of the producing interval, which provides the normal force resisting shear deformation, is of lower magnitude than for very deep reservoirs</w:t>
      </w:r>
      <w:r w:rsidRPr="002B3F50">
        <w:rPr>
          <w:color w:val="auto"/>
          <w:szCs w:val="18"/>
        </w:rPr>
        <w:t xml:space="preserve">. For deviated wells, shear damage at the top of the producing interval can be exacerbated by vertical compaction of the producing formation, which can add additional local casing compression or bending (Yadav et al. 2003). </w:t>
      </w:r>
    </w:p>
    <w:p w14:paraId="65BAF6B2" w14:textId="77777777" w:rsidR="006146D4" w:rsidRPr="00BE0941" w:rsidRDefault="001E609C" w:rsidP="00BE0941">
      <w:pPr>
        <w:pStyle w:val="OWSNormal9pt"/>
        <w:rPr>
          <w:b/>
          <w:i/>
        </w:rPr>
      </w:pPr>
      <w:r w:rsidRPr="00BE0941">
        <w:rPr>
          <w:b/>
          <w:i/>
        </w:rPr>
        <w:t xml:space="preserve">Casing </w:t>
      </w:r>
      <w:r w:rsidR="006146D4" w:rsidRPr="00BE0941">
        <w:rPr>
          <w:b/>
          <w:i/>
        </w:rPr>
        <w:t xml:space="preserve">buckling </w:t>
      </w:r>
      <w:r w:rsidRPr="00BE0941">
        <w:rPr>
          <w:b/>
          <w:i/>
        </w:rPr>
        <w:t xml:space="preserve">and shear </w:t>
      </w:r>
      <w:r w:rsidR="006146D4" w:rsidRPr="00BE0941">
        <w:rPr>
          <w:b/>
          <w:i/>
        </w:rPr>
        <w:t>within the production interval</w:t>
      </w:r>
    </w:p>
    <w:p w14:paraId="65BAF6B3" w14:textId="77777777" w:rsidR="006146D4" w:rsidRPr="002B3F50" w:rsidRDefault="006146D4" w:rsidP="00A81639">
      <w:pPr>
        <w:pStyle w:val="OWSNormal9pt"/>
        <w:rPr>
          <w:color w:val="auto"/>
          <w:szCs w:val="18"/>
        </w:rPr>
      </w:pPr>
      <w:r w:rsidRPr="002B3F50">
        <w:rPr>
          <w:color w:val="auto"/>
          <w:szCs w:val="18"/>
        </w:rPr>
        <w:t>The third critical casing damage mechanism is axial compression and buckling within the producing interval (Bruno 2001). This may be caused by vertical deformation. A typical cement and casing completion is illustrated in</w:t>
      </w:r>
      <w:r w:rsidR="008F7C2C" w:rsidRPr="002B3F50">
        <w:rPr>
          <w:color w:val="auto"/>
          <w:szCs w:val="18"/>
        </w:rPr>
        <w:t xml:space="preserve"> </w:t>
      </w:r>
      <w:r w:rsidR="00B6357C" w:rsidRPr="002B3F50">
        <w:rPr>
          <w:color w:val="auto"/>
          <w:szCs w:val="18"/>
        </w:rPr>
        <w:fldChar w:fldCharType="begin" w:fldLock="1"/>
      </w:r>
      <w:r w:rsidR="008F7C2C" w:rsidRPr="002B3F50">
        <w:rPr>
          <w:color w:val="auto"/>
          <w:szCs w:val="18"/>
        </w:rPr>
        <w:instrText xml:space="preserve"> REF _Ref437249998 \h </w:instrText>
      </w:r>
      <w:r w:rsidR="002B3F50" w:rsidRPr="002B3F50">
        <w:rPr>
          <w:color w:val="auto"/>
          <w:szCs w:val="18"/>
        </w:rPr>
        <w:instrText xml:space="preserve"> \* MERGEFORMAT </w:instrText>
      </w:r>
      <w:r w:rsidR="00B6357C" w:rsidRPr="002B3F50">
        <w:rPr>
          <w:color w:val="auto"/>
          <w:szCs w:val="18"/>
        </w:rPr>
      </w:r>
      <w:r w:rsidR="00B6357C" w:rsidRPr="002B3F50">
        <w:rPr>
          <w:color w:val="auto"/>
          <w:szCs w:val="18"/>
        </w:rPr>
        <w:fldChar w:fldCharType="separate"/>
      </w:r>
      <w:r w:rsidR="00D5162C" w:rsidRPr="00C51DCD">
        <w:rPr>
          <w:szCs w:val="18"/>
        </w:rPr>
        <w:t xml:space="preserve">Figure </w:t>
      </w:r>
      <w:r w:rsidR="00D5162C" w:rsidRPr="00A710A5">
        <w:rPr>
          <w:noProof/>
          <w:szCs w:val="18"/>
        </w:rPr>
        <w:t>2.12</w:t>
      </w:r>
      <w:r w:rsidR="00B6357C" w:rsidRPr="002B3F50">
        <w:rPr>
          <w:color w:val="auto"/>
          <w:szCs w:val="18"/>
        </w:rPr>
        <w:fldChar w:fldCharType="end"/>
      </w:r>
      <w:r w:rsidRPr="002B3F50">
        <w:rPr>
          <w:color w:val="auto"/>
          <w:szCs w:val="18"/>
        </w:rPr>
        <w:t xml:space="preserve">. As the reservoir formation compacts as a result of pore pressure reduction, loads are transferred from the formation rock to the cement and finally to the casing. The well casing may fail due to compressive yielding or buckling. The cement sheath may also be damaged from high shear and compressive stresses. </w:t>
      </w:r>
    </w:p>
    <w:p w14:paraId="65BAF6B4" w14:textId="77777777" w:rsidR="006146D4" w:rsidRPr="002B3F50" w:rsidRDefault="006146D4" w:rsidP="00A81639">
      <w:pPr>
        <w:pStyle w:val="OWSNormal9pt"/>
        <w:rPr>
          <w:color w:val="auto"/>
          <w:szCs w:val="18"/>
        </w:rPr>
      </w:pPr>
      <w:r w:rsidRPr="002B3F50">
        <w:rPr>
          <w:color w:val="auto"/>
          <w:szCs w:val="18"/>
        </w:rPr>
        <w:t>The most likely location for casing compression failure is near the centre of the reservoir where the vertical compaction strain is largest. If no slip occurs between the formation and the cement sheath and between the cement sheath and casing, the compacting reservoir pulls the cemented casing along with it, and may cause compression failure of the casing.</w:t>
      </w:r>
      <w:r w:rsidR="001E609C" w:rsidRPr="002B3F50">
        <w:rPr>
          <w:color w:val="auto"/>
          <w:szCs w:val="18"/>
        </w:rPr>
        <w:t xml:space="preserve"> If slip occurs on the interfaces, the sealing capacity of the interfaces may be lost.</w:t>
      </w:r>
    </w:p>
    <w:p w14:paraId="65BAF6B5" w14:textId="77777777" w:rsidR="006146D4" w:rsidRPr="002B3F50" w:rsidRDefault="006146D4" w:rsidP="00A81639">
      <w:pPr>
        <w:pStyle w:val="OWSNormal9pt"/>
        <w:rPr>
          <w:color w:val="auto"/>
          <w:szCs w:val="18"/>
        </w:rPr>
      </w:pPr>
      <w:r w:rsidRPr="002B3F50">
        <w:rPr>
          <w:color w:val="auto"/>
          <w:szCs w:val="18"/>
        </w:rPr>
        <w:t>Casing instability or buckling may occur if the axial load becomes large and the reservoir formation provides insufficient lateral restraint. The formation lateral restraint could be lost or reduced if a large vertical section of the casing is very poorly cemented, or cavities surrounding the well developed due to sand/solid production.</w:t>
      </w:r>
    </w:p>
    <w:p w14:paraId="65BAF6B6" w14:textId="77777777" w:rsidR="006146D4" w:rsidRPr="002B3F50" w:rsidRDefault="006146D4" w:rsidP="006146D4">
      <w:pPr>
        <w:pStyle w:val="ListParagraph"/>
        <w:ind w:left="0"/>
        <w:jc w:val="center"/>
        <w:rPr>
          <w:sz w:val="18"/>
          <w:szCs w:val="18"/>
        </w:rPr>
      </w:pPr>
      <w:r w:rsidRPr="002B3F50">
        <w:rPr>
          <w:noProof/>
          <w:sz w:val="18"/>
          <w:szCs w:val="18"/>
          <w:lang w:val="en-AU" w:eastAsia="en-AU"/>
        </w:rPr>
        <w:drawing>
          <wp:inline distT="0" distB="0" distL="0" distR="0" wp14:anchorId="65BAFC5A" wp14:editId="40166262">
            <wp:extent cx="3801671" cy="2743200"/>
            <wp:effectExtent l="0" t="0" r="8890" b="0"/>
            <wp:docPr id="28" name="Picture 4" descr="Diagram of typical well completion" title="Fig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b="11155"/>
                    <a:stretch>
                      <a:fillRect/>
                    </a:stretch>
                  </pic:blipFill>
                  <pic:spPr bwMode="auto">
                    <a:xfrm>
                      <a:off x="0" y="0"/>
                      <a:ext cx="3823378" cy="2758863"/>
                    </a:xfrm>
                    <a:prstGeom prst="rect">
                      <a:avLst/>
                    </a:prstGeom>
                    <a:noFill/>
                    <a:ln w="9525">
                      <a:noFill/>
                      <a:miter lim="800000"/>
                      <a:headEnd/>
                      <a:tailEnd/>
                    </a:ln>
                  </pic:spPr>
                </pic:pic>
              </a:graphicData>
            </a:graphic>
          </wp:inline>
        </w:drawing>
      </w:r>
    </w:p>
    <w:p w14:paraId="65BAF6B7" w14:textId="77777777" w:rsidR="006146D4" w:rsidRPr="002B3F50" w:rsidRDefault="00B97153" w:rsidP="009F1290">
      <w:pPr>
        <w:pStyle w:val="Caption"/>
      </w:pPr>
      <w:bookmarkStart w:id="577" w:name="_Ref437249998"/>
      <w:bookmarkStart w:id="578" w:name="_Toc433992860"/>
      <w:bookmarkStart w:id="579" w:name="_Toc449469419"/>
      <w:r w:rsidRPr="002B3F50">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12</w:t>
      </w:r>
      <w:r w:rsidR="00ED677C">
        <w:fldChar w:fldCharType="end"/>
      </w:r>
      <w:bookmarkEnd w:id="577"/>
      <w:r w:rsidRPr="002B3F50">
        <w:t xml:space="preserve"> </w:t>
      </w:r>
      <w:r w:rsidR="006146D4" w:rsidRPr="002B3F50">
        <w:t>Typical well completion subject to formation compaction (after Bruno 1992).</w:t>
      </w:r>
      <w:bookmarkEnd w:id="578"/>
      <w:bookmarkEnd w:id="579"/>
    </w:p>
    <w:p w14:paraId="65BAF6B8" w14:textId="77777777" w:rsidR="00B17E5E" w:rsidRPr="002B3F50" w:rsidRDefault="00B17E5E" w:rsidP="00B17E5E">
      <w:pPr>
        <w:pStyle w:val="Para0"/>
        <w:rPr>
          <w:rFonts w:ascii="Calibri" w:hAnsi="Calibri"/>
          <w:sz w:val="18"/>
          <w:szCs w:val="18"/>
        </w:rPr>
      </w:pPr>
    </w:p>
    <w:p w14:paraId="65BAF6B9" w14:textId="77777777" w:rsidR="006146D4" w:rsidRPr="002B3F50" w:rsidRDefault="00921703" w:rsidP="006146D4">
      <w:pPr>
        <w:rPr>
          <w:rFonts w:ascii="Calibri" w:hAnsi="Calibri"/>
          <w:sz w:val="18"/>
          <w:szCs w:val="18"/>
          <w:lang w:val="en-GB"/>
        </w:rPr>
      </w:pPr>
      <w:r w:rsidRPr="002B3F50">
        <w:rPr>
          <w:rFonts w:ascii="Calibri" w:hAnsi="Calibri"/>
          <w:sz w:val="18"/>
          <w:szCs w:val="18"/>
          <w:lang w:val="en-GB"/>
        </w:rPr>
        <w:t>It should be noted</w:t>
      </w:r>
      <w:r w:rsidR="00C5607E" w:rsidRPr="002B3F50">
        <w:rPr>
          <w:rFonts w:ascii="Calibri" w:hAnsi="Calibri"/>
          <w:sz w:val="18"/>
          <w:szCs w:val="18"/>
          <w:lang w:val="en-GB"/>
        </w:rPr>
        <w:t xml:space="preserve"> that the discussions on casing failure</w:t>
      </w:r>
      <w:r w:rsidRPr="002B3F50">
        <w:rPr>
          <w:rFonts w:ascii="Calibri" w:hAnsi="Calibri"/>
          <w:sz w:val="18"/>
          <w:szCs w:val="18"/>
          <w:lang w:val="en-GB"/>
        </w:rPr>
        <w:t xml:space="preserve"> above</w:t>
      </w:r>
      <w:r w:rsidR="00C5607E" w:rsidRPr="002B3F50">
        <w:rPr>
          <w:rFonts w:ascii="Calibri" w:hAnsi="Calibri"/>
          <w:sz w:val="18"/>
          <w:szCs w:val="18"/>
          <w:lang w:val="en-GB"/>
        </w:rPr>
        <w:t xml:space="preserve"> due to reservoir compaction are in the context of well failure for conventional oil</w:t>
      </w:r>
      <w:r w:rsidR="008D5CD4" w:rsidRPr="002B3F50">
        <w:rPr>
          <w:rFonts w:ascii="Calibri" w:hAnsi="Calibri"/>
          <w:sz w:val="18"/>
          <w:szCs w:val="18"/>
          <w:lang w:val="en-GB"/>
        </w:rPr>
        <w:t xml:space="preserve"> and gas wells. Well failure or loss of casing function is</w:t>
      </w:r>
      <w:r w:rsidR="00C5607E" w:rsidRPr="002B3F50">
        <w:rPr>
          <w:rFonts w:ascii="Calibri" w:hAnsi="Calibri"/>
          <w:sz w:val="18"/>
          <w:szCs w:val="18"/>
          <w:lang w:val="en-GB"/>
        </w:rPr>
        <w:t xml:space="preserve"> defined as </w:t>
      </w:r>
      <w:r w:rsidR="008D5CD4" w:rsidRPr="002B3F50">
        <w:rPr>
          <w:rFonts w:ascii="Calibri" w:hAnsi="Calibri"/>
          <w:sz w:val="18"/>
          <w:szCs w:val="18"/>
          <w:lang w:val="en-GB"/>
        </w:rPr>
        <w:t xml:space="preserve">when the casing pressure integrity </w:t>
      </w:r>
      <w:r w:rsidRPr="002B3F50">
        <w:rPr>
          <w:rFonts w:ascii="Calibri" w:hAnsi="Calibri"/>
          <w:sz w:val="18"/>
          <w:szCs w:val="18"/>
          <w:lang w:val="en-GB"/>
        </w:rPr>
        <w:t>is impaired, or the distortion of the wellbore becomes so large that tools cannot be lowered down the hole, or the production tubing is impaired. The pressure integrity loss arises through two mechanisms. The casing collar threads become sufficiently distorted so that the seal is lost (thread popping), or a physical rupture of the casing develops (cracking or ripping).</w:t>
      </w:r>
      <w:r w:rsidR="00F85969" w:rsidRPr="002B3F50">
        <w:rPr>
          <w:rFonts w:ascii="Calibri" w:hAnsi="Calibri"/>
          <w:sz w:val="18"/>
          <w:szCs w:val="18"/>
          <w:lang w:val="en-GB"/>
        </w:rPr>
        <w:t xml:space="preserve"> It is expected that cement sheath failure and interfaces de-bond</w:t>
      </w:r>
      <w:r w:rsidR="00B34BDA" w:rsidRPr="002B3F50">
        <w:rPr>
          <w:rFonts w:ascii="Calibri" w:hAnsi="Calibri"/>
          <w:sz w:val="18"/>
          <w:szCs w:val="18"/>
          <w:lang w:val="en-GB"/>
        </w:rPr>
        <w:t>ing would have occurred prior to</w:t>
      </w:r>
      <w:r w:rsidR="00F85969" w:rsidRPr="002B3F50">
        <w:rPr>
          <w:rFonts w:ascii="Calibri" w:hAnsi="Calibri"/>
          <w:sz w:val="18"/>
          <w:szCs w:val="18"/>
          <w:lang w:val="en-GB"/>
        </w:rPr>
        <w:t xml:space="preserve"> the well or casing failure.</w:t>
      </w:r>
    </w:p>
    <w:p w14:paraId="65BAF6BA" w14:textId="77777777" w:rsidR="00B34BDA" w:rsidRPr="002B3F50" w:rsidRDefault="00B34BDA" w:rsidP="006146D4">
      <w:pPr>
        <w:rPr>
          <w:rFonts w:ascii="Calibri" w:hAnsi="Calibri"/>
          <w:sz w:val="18"/>
          <w:szCs w:val="18"/>
          <w:lang w:val="en-GB"/>
        </w:rPr>
      </w:pPr>
      <w:r w:rsidRPr="002B3F50">
        <w:rPr>
          <w:rFonts w:ascii="Calibri" w:hAnsi="Calibri"/>
          <w:sz w:val="18"/>
          <w:szCs w:val="18"/>
          <w:lang w:val="en-GB"/>
        </w:rPr>
        <w:t xml:space="preserve">Because </w:t>
      </w:r>
      <w:r w:rsidR="00D33DE7" w:rsidRPr="002B3F50">
        <w:rPr>
          <w:rFonts w:ascii="Calibri" w:hAnsi="Calibri"/>
          <w:sz w:val="18"/>
          <w:szCs w:val="18"/>
          <w:lang w:val="en-GB"/>
        </w:rPr>
        <w:t>depressurisation</w:t>
      </w:r>
      <w:r w:rsidRPr="002B3F50">
        <w:rPr>
          <w:rFonts w:ascii="Calibri" w:hAnsi="Calibri"/>
          <w:sz w:val="18"/>
          <w:szCs w:val="18"/>
          <w:lang w:val="en-GB"/>
        </w:rPr>
        <w:t xml:space="preserve"> in CSG reservoirs is in general much less than </w:t>
      </w:r>
      <w:r w:rsidR="00BD01F3" w:rsidRPr="002B3F50">
        <w:rPr>
          <w:rFonts w:ascii="Calibri" w:hAnsi="Calibri"/>
          <w:sz w:val="18"/>
          <w:szCs w:val="18"/>
          <w:lang w:val="en-GB"/>
        </w:rPr>
        <w:t xml:space="preserve">in </w:t>
      </w:r>
      <w:r w:rsidRPr="002B3F50">
        <w:rPr>
          <w:rFonts w:ascii="Calibri" w:hAnsi="Calibri"/>
          <w:sz w:val="18"/>
          <w:szCs w:val="18"/>
          <w:lang w:val="en-GB"/>
        </w:rPr>
        <w:t xml:space="preserve">conventional oil and gas reservoirs, the severity of reservoir compaction on well integrity is expected to be much less for CSG wells than for conventional wells. </w:t>
      </w:r>
      <w:r w:rsidR="00BD01F3" w:rsidRPr="002B3F50">
        <w:rPr>
          <w:rFonts w:ascii="Calibri" w:hAnsi="Calibri"/>
          <w:sz w:val="18"/>
          <w:szCs w:val="18"/>
          <w:lang w:val="en-GB"/>
        </w:rPr>
        <w:t>Furthermore, t</w:t>
      </w:r>
      <w:r w:rsidRPr="002B3F50">
        <w:rPr>
          <w:rFonts w:ascii="Calibri" w:hAnsi="Calibri"/>
          <w:sz w:val="18"/>
          <w:szCs w:val="18"/>
          <w:lang w:val="en-GB"/>
        </w:rPr>
        <w:t xml:space="preserve">he </w:t>
      </w:r>
      <w:r w:rsidR="00BD01F3" w:rsidRPr="002B3F50">
        <w:rPr>
          <w:rFonts w:ascii="Calibri" w:hAnsi="Calibri"/>
          <w:sz w:val="18"/>
          <w:szCs w:val="18"/>
          <w:lang w:val="en-GB"/>
        </w:rPr>
        <w:t xml:space="preserve">maximum impact due to compaction is expected towards </w:t>
      </w:r>
      <w:r w:rsidR="00B07D0A" w:rsidRPr="002B3F50">
        <w:rPr>
          <w:rFonts w:ascii="Calibri" w:hAnsi="Calibri"/>
          <w:sz w:val="18"/>
          <w:szCs w:val="18"/>
          <w:lang w:val="en-GB"/>
        </w:rPr>
        <w:t xml:space="preserve">the </w:t>
      </w:r>
      <w:r w:rsidR="00BD01F3" w:rsidRPr="002B3F50">
        <w:rPr>
          <w:rFonts w:ascii="Calibri" w:hAnsi="Calibri"/>
          <w:sz w:val="18"/>
          <w:szCs w:val="18"/>
          <w:lang w:val="en-GB"/>
        </w:rPr>
        <w:t>end of the CSG reservoir life</w:t>
      </w:r>
      <w:r w:rsidR="00973893" w:rsidRPr="002B3F50">
        <w:rPr>
          <w:rFonts w:ascii="Calibri" w:hAnsi="Calibri"/>
          <w:sz w:val="18"/>
          <w:szCs w:val="18"/>
          <w:lang w:val="en-GB"/>
        </w:rPr>
        <w:t>, as this is the point</w:t>
      </w:r>
      <w:r w:rsidR="00BD01F3" w:rsidRPr="002B3F50">
        <w:rPr>
          <w:rFonts w:ascii="Calibri" w:hAnsi="Calibri"/>
          <w:sz w:val="18"/>
          <w:szCs w:val="18"/>
          <w:lang w:val="en-GB"/>
        </w:rPr>
        <w:t xml:space="preserve"> at which the reservoir pressure is likely to be lowest and coal shrinkage reaches its maximum.</w:t>
      </w:r>
      <w:r w:rsidR="00A52F3C" w:rsidRPr="002B3F50">
        <w:rPr>
          <w:rFonts w:ascii="Calibri" w:hAnsi="Calibri"/>
          <w:sz w:val="18"/>
          <w:szCs w:val="18"/>
          <w:lang w:val="en-GB"/>
        </w:rPr>
        <w:t xml:space="preserve"> However, the consequences of compaction-induced well failure may differ for CSG wells compared to those of conventional wells due to shallower depths of the potentially compacted formations and their proximity to water supply aquifers.</w:t>
      </w:r>
    </w:p>
    <w:p w14:paraId="65BAF6BB" w14:textId="77777777" w:rsidR="00C47E80" w:rsidRDefault="00C47E80" w:rsidP="006146D4">
      <w:pPr>
        <w:rPr>
          <w:lang w:val="en-GB"/>
        </w:rPr>
      </w:pPr>
    </w:p>
    <w:p w14:paraId="65BAF6BC" w14:textId="77777777" w:rsidR="006F1C18" w:rsidRPr="00F03FEF" w:rsidRDefault="006F1C18" w:rsidP="006146D4">
      <w:pPr>
        <w:rPr>
          <w:lang w:val="en-GB"/>
        </w:rPr>
      </w:pPr>
    </w:p>
    <w:p w14:paraId="65BAF6BD" w14:textId="77777777" w:rsidR="00C15260" w:rsidRPr="00091AE9" w:rsidRDefault="00C15260" w:rsidP="00091AE9">
      <w:pPr>
        <w:pStyle w:val="Heading3"/>
        <w:ind w:left="0" w:firstLine="0"/>
      </w:pPr>
      <w:bookmarkStart w:id="580" w:name="_Toc447635378"/>
      <w:bookmarkStart w:id="581" w:name="_Toc449104426"/>
      <w:r w:rsidRPr="00091AE9">
        <w:t>Gas migration</w:t>
      </w:r>
      <w:bookmarkEnd w:id="580"/>
      <w:bookmarkEnd w:id="581"/>
    </w:p>
    <w:p w14:paraId="65BAF6BE" w14:textId="77777777" w:rsidR="006F00A9" w:rsidRPr="00BE0941" w:rsidRDefault="006F00A9" w:rsidP="00BE0941">
      <w:pPr>
        <w:pStyle w:val="OWSNormal9pt"/>
        <w:rPr>
          <w:b/>
          <w:i/>
        </w:rPr>
      </w:pPr>
      <w:r w:rsidRPr="00BE0941">
        <w:rPr>
          <w:b/>
          <w:i/>
        </w:rPr>
        <w:t>Gas in coal</w:t>
      </w:r>
    </w:p>
    <w:p w14:paraId="65BAF6BF" w14:textId="77777777" w:rsidR="00C15260" w:rsidRPr="002B3F50" w:rsidRDefault="00255DBD" w:rsidP="006146D4">
      <w:pPr>
        <w:rPr>
          <w:rFonts w:ascii="Calibri" w:hAnsi="Calibri"/>
          <w:sz w:val="18"/>
          <w:szCs w:val="18"/>
          <w:lang w:val="en-GB"/>
        </w:rPr>
      </w:pPr>
      <w:r w:rsidRPr="002B3F50">
        <w:rPr>
          <w:rFonts w:ascii="Calibri" w:hAnsi="Calibri"/>
          <w:sz w:val="18"/>
          <w:szCs w:val="18"/>
          <w:lang w:val="en-GB"/>
        </w:rPr>
        <w:t>In undisturbed coal seams, t</w:t>
      </w:r>
      <w:r w:rsidR="00500A2A" w:rsidRPr="002B3F50">
        <w:rPr>
          <w:rFonts w:ascii="Calibri" w:hAnsi="Calibri"/>
          <w:sz w:val="18"/>
          <w:szCs w:val="18"/>
          <w:lang w:val="en-GB"/>
        </w:rPr>
        <w:t>he vast major</w:t>
      </w:r>
      <w:r w:rsidR="001C37D1" w:rsidRPr="002B3F50">
        <w:rPr>
          <w:rFonts w:ascii="Calibri" w:hAnsi="Calibri"/>
          <w:sz w:val="18"/>
          <w:szCs w:val="18"/>
          <w:lang w:val="en-GB"/>
        </w:rPr>
        <w:t>ity</w:t>
      </w:r>
      <w:r w:rsidRPr="002B3F50">
        <w:rPr>
          <w:rFonts w:ascii="Calibri" w:hAnsi="Calibri"/>
          <w:sz w:val="18"/>
          <w:szCs w:val="18"/>
          <w:lang w:val="en-GB"/>
        </w:rPr>
        <w:t xml:space="preserve"> of</w:t>
      </w:r>
      <w:r w:rsidR="00CE5452" w:rsidRPr="002B3F50">
        <w:rPr>
          <w:rFonts w:ascii="Calibri" w:hAnsi="Calibri"/>
          <w:sz w:val="18"/>
          <w:szCs w:val="18"/>
          <w:lang w:val="en-GB"/>
        </w:rPr>
        <w:t xml:space="preserve"> methane</w:t>
      </w:r>
      <w:r w:rsidR="00500A2A" w:rsidRPr="002B3F50">
        <w:rPr>
          <w:rFonts w:ascii="Calibri" w:hAnsi="Calibri"/>
          <w:sz w:val="18"/>
          <w:szCs w:val="18"/>
          <w:lang w:val="en-GB"/>
        </w:rPr>
        <w:t xml:space="preserve"> is stored </w:t>
      </w:r>
      <w:r w:rsidR="001C37D1" w:rsidRPr="002B3F50">
        <w:rPr>
          <w:rFonts w:ascii="Calibri" w:hAnsi="Calibri"/>
          <w:sz w:val="18"/>
          <w:szCs w:val="18"/>
          <w:lang w:val="en-GB"/>
        </w:rPr>
        <w:t xml:space="preserve">as an adsorbed layer on the internal surfaces of the micropores in the coal matrix. The </w:t>
      </w:r>
      <w:r w:rsidR="00B725E1" w:rsidRPr="002B3F50">
        <w:rPr>
          <w:rFonts w:ascii="Calibri" w:hAnsi="Calibri"/>
          <w:sz w:val="18"/>
          <w:szCs w:val="18"/>
          <w:lang w:val="en-GB"/>
        </w:rPr>
        <w:t>micropores</w:t>
      </w:r>
      <w:r w:rsidR="001C37D1" w:rsidRPr="002B3F50">
        <w:rPr>
          <w:rFonts w:ascii="Calibri" w:hAnsi="Calibri"/>
          <w:sz w:val="18"/>
          <w:szCs w:val="18"/>
          <w:lang w:val="en-GB"/>
        </w:rPr>
        <w:t xml:space="preserve"> of coal ha</w:t>
      </w:r>
      <w:r w:rsidR="00893249">
        <w:rPr>
          <w:rFonts w:ascii="Calibri" w:hAnsi="Calibri"/>
          <w:sz w:val="18"/>
          <w:szCs w:val="18"/>
          <w:lang w:val="en-GB"/>
        </w:rPr>
        <w:t>ve</w:t>
      </w:r>
      <w:r w:rsidR="001C37D1" w:rsidRPr="002B3F50">
        <w:rPr>
          <w:rFonts w:ascii="Calibri" w:hAnsi="Calibri"/>
          <w:sz w:val="18"/>
          <w:szCs w:val="18"/>
          <w:lang w:val="en-GB"/>
        </w:rPr>
        <w:t xml:space="preserve"> immense capacity for methane storage. At pressures below 1000 psi (or 6.9 MPa), coal can store far more gas in adsorbed state than conventional reservoirs can by compression.</w:t>
      </w:r>
      <w:r w:rsidR="00706FAF" w:rsidRPr="002B3F50">
        <w:rPr>
          <w:rFonts w:ascii="Calibri" w:hAnsi="Calibri"/>
          <w:sz w:val="18"/>
          <w:szCs w:val="18"/>
          <w:lang w:val="en-GB"/>
        </w:rPr>
        <w:t xml:space="preserve"> The gas storage capa</w:t>
      </w:r>
      <w:r w:rsidR="00D42390" w:rsidRPr="002B3F50">
        <w:rPr>
          <w:rFonts w:ascii="Calibri" w:hAnsi="Calibri"/>
          <w:sz w:val="18"/>
          <w:szCs w:val="18"/>
          <w:lang w:val="en-GB"/>
        </w:rPr>
        <w:t>city for a given coal is</w:t>
      </w:r>
      <w:r w:rsidR="00706FAF" w:rsidRPr="002B3F50">
        <w:rPr>
          <w:rFonts w:ascii="Calibri" w:hAnsi="Calibri"/>
          <w:sz w:val="18"/>
          <w:szCs w:val="18"/>
          <w:lang w:val="en-GB"/>
        </w:rPr>
        <w:t xml:space="preserve"> governed by pressure and temperature.</w:t>
      </w:r>
      <w:r w:rsidR="00752B48" w:rsidRPr="002B3F50">
        <w:rPr>
          <w:rFonts w:ascii="Calibri" w:hAnsi="Calibri"/>
          <w:sz w:val="18"/>
          <w:szCs w:val="18"/>
          <w:lang w:val="en-GB"/>
        </w:rPr>
        <w:t xml:space="preserve"> </w:t>
      </w:r>
      <w:r w:rsidR="00B6357C" w:rsidRPr="002B3F50">
        <w:rPr>
          <w:rFonts w:ascii="Calibri" w:hAnsi="Calibri"/>
          <w:sz w:val="18"/>
          <w:szCs w:val="18"/>
          <w:lang w:val="en-GB"/>
        </w:rPr>
        <w:fldChar w:fldCharType="begin" w:fldLock="1"/>
      </w:r>
      <w:r w:rsidR="00752B48" w:rsidRPr="002B3F50">
        <w:rPr>
          <w:rFonts w:ascii="Calibri" w:hAnsi="Calibri"/>
          <w:sz w:val="18"/>
          <w:szCs w:val="18"/>
          <w:lang w:val="en-GB"/>
        </w:rPr>
        <w:instrText xml:space="preserve"> REF _Ref437250022 \h </w:instrText>
      </w:r>
      <w:r w:rsidR="002B3F50" w:rsidRPr="002B3F50">
        <w:rPr>
          <w:rFonts w:ascii="Calibri" w:hAnsi="Calibri"/>
          <w:sz w:val="18"/>
          <w:szCs w:val="18"/>
          <w:lang w:val="en-GB"/>
        </w:rPr>
        <w:instrText xml:space="preserve"> \* MERGEFORMAT </w:instrText>
      </w:r>
      <w:r w:rsidR="00B6357C" w:rsidRPr="002B3F50">
        <w:rPr>
          <w:rFonts w:ascii="Calibri" w:hAnsi="Calibri"/>
          <w:sz w:val="18"/>
          <w:szCs w:val="18"/>
          <w:lang w:val="en-GB"/>
        </w:rPr>
      </w:r>
      <w:r w:rsidR="00B6357C" w:rsidRPr="002B3F50">
        <w:rPr>
          <w:rFonts w:ascii="Calibri" w:hAnsi="Calibri"/>
          <w:sz w:val="18"/>
          <w:szCs w:val="18"/>
          <w:lang w:val="en-GB"/>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2.13</w:t>
      </w:r>
      <w:r w:rsidR="00B6357C" w:rsidRPr="002B3F50">
        <w:rPr>
          <w:rFonts w:ascii="Calibri" w:hAnsi="Calibri"/>
          <w:sz w:val="18"/>
          <w:szCs w:val="18"/>
          <w:lang w:val="en-GB"/>
        </w:rPr>
        <w:fldChar w:fldCharType="end"/>
      </w:r>
      <w:r w:rsidR="001C37D1" w:rsidRPr="002B3F50">
        <w:rPr>
          <w:rFonts w:ascii="Calibri" w:hAnsi="Calibri"/>
          <w:sz w:val="18"/>
          <w:szCs w:val="18"/>
          <w:lang w:val="en-GB"/>
        </w:rPr>
        <w:t xml:space="preserve"> illustrates a typical </w:t>
      </w:r>
      <w:r w:rsidR="00706FAF" w:rsidRPr="002B3F50">
        <w:rPr>
          <w:rFonts w:ascii="Calibri" w:hAnsi="Calibri"/>
          <w:sz w:val="18"/>
          <w:szCs w:val="18"/>
          <w:lang w:val="en-GB"/>
        </w:rPr>
        <w:t>Langmuir</w:t>
      </w:r>
      <w:r w:rsidR="00CE5452" w:rsidRPr="002B3F50">
        <w:rPr>
          <w:rFonts w:ascii="Calibri" w:hAnsi="Calibri"/>
          <w:sz w:val="18"/>
          <w:szCs w:val="18"/>
          <w:lang w:val="en-GB"/>
        </w:rPr>
        <w:t xml:space="preserve"> </w:t>
      </w:r>
      <w:r w:rsidR="00706FAF" w:rsidRPr="002B3F50">
        <w:rPr>
          <w:rFonts w:ascii="Calibri" w:hAnsi="Calibri"/>
          <w:sz w:val="18"/>
          <w:szCs w:val="18"/>
          <w:lang w:val="en-GB"/>
        </w:rPr>
        <w:t>isotherm</w:t>
      </w:r>
      <w:r w:rsidR="003B1212" w:rsidRPr="002B3F50">
        <w:rPr>
          <w:rFonts w:ascii="Calibri" w:hAnsi="Calibri"/>
          <w:sz w:val="18"/>
          <w:szCs w:val="18"/>
          <w:lang w:val="en-GB"/>
        </w:rPr>
        <w:t xml:space="preserve"> for coal</w:t>
      </w:r>
      <w:r w:rsidR="00706FAF" w:rsidRPr="002B3F50">
        <w:rPr>
          <w:rFonts w:ascii="Calibri" w:hAnsi="Calibri"/>
          <w:sz w:val="18"/>
          <w:szCs w:val="18"/>
          <w:lang w:val="en-GB"/>
        </w:rPr>
        <w:t>, which relates the gas storage capacity</w:t>
      </w:r>
      <w:r w:rsidR="00D42390" w:rsidRPr="002B3F50">
        <w:rPr>
          <w:rFonts w:ascii="Calibri" w:hAnsi="Calibri"/>
          <w:sz w:val="18"/>
          <w:szCs w:val="18"/>
          <w:lang w:val="en-GB"/>
        </w:rPr>
        <w:t xml:space="preserve"> of</w:t>
      </w:r>
      <w:r w:rsidR="00706FAF" w:rsidRPr="002B3F50">
        <w:rPr>
          <w:rFonts w:ascii="Calibri" w:hAnsi="Calibri"/>
          <w:sz w:val="18"/>
          <w:szCs w:val="18"/>
          <w:lang w:val="en-GB"/>
        </w:rPr>
        <w:t xml:space="preserve"> the coal to pressure, and </w:t>
      </w:r>
      <w:r w:rsidR="0077474E" w:rsidRPr="002B3F50">
        <w:rPr>
          <w:rFonts w:ascii="Calibri" w:hAnsi="Calibri"/>
          <w:sz w:val="18"/>
          <w:szCs w:val="18"/>
          <w:lang w:val="en-GB"/>
        </w:rPr>
        <w:t xml:space="preserve">which </w:t>
      </w:r>
      <w:r w:rsidR="00706FAF" w:rsidRPr="002B3F50">
        <w:rPr>
          <w:rFonts w:ascii="Calibri" w:hAnsi="Calibri"/>
          <w:sz w:val="18"/>
          <w:szCs w:val="18"/>
          <w:lang w:val="en-GB"/>
        </w:rPr>
        <w:t>depends on the coal rank, and reservoir temperature. The isotherm can be used to</w:t>
      </w:r>
      <w:r w:rsidR="00CE5452" w:rsidRPr="002B3F50">
        <w:rPr>
          <w:rFonts w:ascii="Calibri" w:hAnsi="Calibri"/>
          <w:sz w:val="18"/>
          <w:szCs w:val="18"/>
          <w:lang w:val="en-GB"/>
        </w:rPr>
        <w:t xml:space="preserve"> </w:t>
      </w:r>
      <w:r w:rsidR="001A40AE" w:rsidRPr="002B3F50">
        <w:rPr>
          <w:rFonts w:ascii="Calibri" w:hAnsi="Calibri"/>
          <w:sz w:val="18"/>
          <w:szCs w:val="18"/>
          <w:lang w:val="en-GB"/>
        </w:rPr>
        <w:t>predict</w:t>
      </w:r>
      <w:r w:rsidR="00CE5452" w:rsidRPr="002B3F50">
        <w:rPr>
          <w:rFonts w:ascii="Calibri" w:hAnsi="Calibri"/>
          <w:sz w:val="18"/>
          <w:szCs w:val="18"/>
          <w:lang w:val="en-GB"/>
        </w:rPr>
        <w:t xml:space="preserve"> the critical desorption pressure and </w:t>
      </w:r>
      <w:r w:rsidR="00706FAF" w:rsidRPr="002B3F50">
        <w:rPr>
          <w:rFonts w:ascii="Calibri" w:hAnsi="Calibri"/>
          <w:sz w:val="18"/>
          <w:szCs w:val="18"/>
          <w:lang w:val="en-GB"/>
        </w:rPr>
        <w:t>the volume of gas tha</w:t>
      </w:r>
      <w:r w:rsidR="00CE5452" w:rsidRPr="002B3F50">
        <w:rPr>
          <w:rFonts w:ascii="Calibri" w:hAnsi="Calibri"/>
          <w:sz w:val="18"/>
          <w:szCs w:val="18"/>
          <w:lang w:val="en-GB"/>
        </w:rPr>
        <w:t>t</w:t>
      </w:r>
      <w:r w:rsidR="00706FAF" w:rsidRPr="002B3F50">
        <w:rPr>
          <w:rFonts w:ascii="Calibri" w:hAnsi="Calibri"/>
          <w:sz w:val="18"/>
          <w:szCs w:val="18"/>
          <w:lang w:val="en-GB"/>
        </w:rPr>
        <w:t xml:space="preserve"> will be released from the coal as the reservoir pressure is lowered.</w:t>
      </w:r>
    </w:p>
    <w:p w14:paraId="65BAF6C0" w14:textId="77777777" w:rsidR="006F00A9" w:rsidRPr="00F03FEF" w:rsidRDefault="006F00A9" w:rsidP="00A710A5">
      <w:pPr>
        <w:jc w:val="center"/>
        <w:rPr>
          <w:lang w:val="en-GB"/>
        </w:rPr>
      </w:pPr>
      <w:r w:rsidRPr="00F03FEF">
        <w:rPr>
          <w:noProof/>
          <w:lang w:val="en-AU" w:eastAsia="en-AU"/>
        </w:rPr>
        <w:drawing>
          <wp:inline distT="0" distB="0" distL="0" distR="0" wp14:anchorId="65BAFC5C" wp14:editId="5EE7F476">
            <wp:extent cx="4456698" cy="2848864"/>
            <wp:effectExtent l="0" t="0" r="1270" b="8890"/>
            <wp:docPr id="13" name="Picture 13" descr="Chart of typical Langmuir isotherm for coal" title="Fig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64956" cy="2854143"/>
                    </a:xfrm>
                    <a:prstGeom prst="rect">
                      <a:avLst/>
                    </a:prstGeom>
                  </pic:spPr>
                </pic:pic>
              </a:graphicData>
            </a:graphic>
          </wp:inline>
        </w:drawing>
      </w:r>
    </w:p>
    <w:p w14:paraId="65BAF6C1" w14:textId="77777777" w:rsidR="006F00A9" w:rsidRPr="00705C00" w:rsidRDefault="00B97153" w:rsidP="009F1290">
      <w:pPr>
        <w:pStyle w:val="Caption"/>
      </w:pPr>
      <w:bookmarkStart w:id="582" w:name="_Ref437250022"/>
      <w:bookmarkStart w:id="583" w:name="_Toc433992805"/>
      <w:bookmarkStart w:id="584" w:name="_Toc433992861"/>
      <w:bookmarkStart w:id="585" w:name="_Toc449469420"/>
      <w:r>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13</w:t>
      </w:r>
      <w:r w:rsidR="00ED677C">
        <w:fldChar w:fldCharType="end"/>
      </w:r>
      <w:bookmarkEnd w:id="582"/>
      <w:r>
        <w:t xml:space="preserve"> </w:t>
      </w:r>
      <w:r w:rsidR="006F00A9" w:rsidRPr="00705C00">
        <w:t>A typical Langmuir isotherm for coal (Aminian and Rodvelt 2014)</w:t>
      </w:r>
      <w:bookmarkEnd w:id="583"/>
      <w:bookmarkEnd w:id="584"/>
      <w:r w:rsidR="00935594">
        <w:t>.</w:t>
      </w:r>
      <w:bookmarkEnd w:id="585"/>
      <w:r w:rsidR="006F00A9" w:rsidRPr="00705C00">
        <w:t xml:space="preserve">  </w:t>
      </w:r>
    </w:p>
    <w:p w14:paraId="65BAF6C2" w14:textId="77777777" w:rsidR="006F00A9" w:rsidRPr="00F03FEF" w:rsidRDefault="006F00A9" w:rsidP="006146D4">
      <w:pPr>
        <w:rPr>
          <w:lang w:val="en-GB"/>
        </w:rPr>
      </w:pPr>
    </w:p>
    <w:p w14:paraId="65BAF6C3" w14:textId="77777777" w:rsidR="006F00A9" w:rsidRPr="00BE0941" w:rsidRDefault="006F00A9" w:rsidP="00BE0941">
      <w:pPr>
        <w:pStyle w:val="OWSNormal9pt"/>
        <w:rPr>
          <w:b/>
          <w:i/>
        </w:rPr>
      </w:pPr>
      <w:r w:rsidRPr="00BE0941">
        <w:rPr>
          <w:b/>
          <w:i/>
        </w:rPr>
        <w:t>Gas desorption</w:t>
      </w:r>
    </w:p>
    <w:p w14:paraId="65BAF6C4" w14:textId="77777777" w:rsidR="009637D9" w:rsidRPr="002B3F50" w:rsidRDefault="00CE5452" w:rsidP="009637D9">
      <w:pPr>
        <w:rPr>
          <w:rFonts w:ascii="Calibri" w:hAnsi="Calibri"/>
          <w:sz w:val="18"/>
          <w:szCs w:val="18"/>
          <w:lang w:val="en-GB"/>
        </w:rPr>
      </w:pPr>
      <w:r w:rsidRPr="002B3F50">
        <w:rPr>
          <w:rFonts w:ascii="Calibri" w:hAnsi="Calibri"/>
          <w:sz w:val="18"/>
          <w:szCs w:val="18"/>
          <w:lang w:val="en-GB"/>
        </w:rPr>
        <w:t>As shown in</w:t>
      </w:r>
      <w:r w:rsidR="00752B48" w:rsidRPr="002B3F50">
        <w:rPr>
          <w:rFonts w:ascii="Calibri" w:hAnsi="Calibri"/>
          <w:sz w:val="18"/>
          <w:szCs w:val="18"/>
          <w:lang w:val="en-GB"/>
        </w:rPr>
        <w:t xml:space="preserve"> </w:t>
      </w:r>
      <w:r w:rsidR="00B6357C" w:rsidRPr="002B3F50">
        <w:rPr>
          <w:rFonts w:ascii="Calibri" w:hAnsi="Calibri"/>
          <w:sz w:val="18"/>
          <w:szCs w:val="18"/>
          <w:lang w:val="en-GB"/>
        </w:rPr>
        <w:fldChar w:fldCharType="begin" w:fldLock="1"/>
      </w:r>
      <w:r w:rsidR="00752B48" w:rsidRPr="002B3F50">
        <w:rPr>
          <w:rFonts w:ascii="Calibri" w:hAnsi="Calibri"/>
          <w:sz w:val="18"/>
          <w:szCs w:val="18"/>
          <w:lang w:val="en-GB"/>
        </w:rPr>
        <w:instrText xml:space="preserve"> REF _Ref437250022 \h </w:instrText>
      </w:r>
      <w:r w:rsidR="002B3F50" w:rsidRPr="002B3F50">
        <w:rPr>
          <w:rFonts w:ascii="Calibri" w:hAnsi="Calibri"/>
          <w:sz w:val="18"/>
          <w:szCs w:val="18"/>
          <w:lang w:val="en-GB"/>
        </w:rPr>
        <w:instrText xml:space="preserve"> \* MERGEFORMAT </w:instrText>
      </w:r>
      <w:r w:rsidR="00B6357C" w:rsidRPr="002B3F50">
        <w:rPr>
          <w:rFonts w:ascii="Calibri" w:hAnsi="Calibri"/>
          <w:sz w:val="18"/>
          <w:szCs w:val="18"/>
          <w:lang w:val="en-GB"/>
        </w:rPr>
      </w:r>
      <w:r w:rsidR="00B6357C" w:rsidRPr="002B3F50">
        <w:rPr>
          <w:rFonts w:ascii="Calibri" w:hAnsi="Calibri"/>
          <w:sz w:val="18"/>
          <w:szCs w:val="18"/>
          <w:lang w:val="en-GB"/>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2.13</w:t>
      </w:r>
      <w:r w:rsidR="00B6357C" w:rsidRPr="002B3F50">
        <w:rPr>
          <w:rFonts w:ascii="Calibri" w:hAnsi="Calibri"/>
          <w:sz w:val="18"/>
          <w:szCs w:val="18"/>
          <w:lang w:val="en-GB"/>
        </w:rPr>
        <w:fldChar w:fldCharType="end"/>
      </w:r>
      <w:r w:rsidRPr="002B3F50">
        <w:rPr>
          <w:rFonts w:ascii="Calibri" w:hAnsi="Calibri"/>
          <w:sz w:val="18"/>
          <w:szCs w:val="18"/>
          <w:lang w:val="en-GB"/>
        </w:rPr>
        <w:t xml:space="preserve">, the groundwater in the coal seams must be pumped from a well to decrease the water pressure in the surrounding coal. As the water pressure is </w:t>
      </w:r>
      <w:r w:rsidR="001A40AE" w:rsidRPr="002B3F50">
        <w:rPr>
          <w:rFonts w:ascii="Calibri" w:hAnsi="Calibri"/>
          <w:sz w:val="18"/>
          <w:szCs w:val="18"/>
          <w:lang w:val="en-GB"/>
        </w:rPr>
        <w:t>decreased below</w:t>
      </w:r>
      <w:r w:rsidR="00D42390" w:rsidRPr="002B3F50">
        <w:rPr>
          <w:rFonts w:ascii="Calibri" w:hAnsi="Calibri"/>
          <w:sz w:val="18"/>
          <w:szCs w:val="18"/>
          <w:lang w:val="en-GB"/>
        </w:rPr>
        <w:t xml:space="preserve"> the critical desorption pressure</w:t>
      </w:r>
      <w:r w:rsidRPr="002B3F50">
        <w:rPr>
          <w:rFonts w:ascii="Calibri" w:hAnsi="Calibri"/>
          <w:sz w:val="18"/>
          <w:szCs w:val="18"/>
          <w:lang w:val="en-GB"/>
        </w:rPr>
        <w:t>, methane desorbs</w:t>
      </w:r>
      <w:r w:rsidR="00851413" w:rsidRPr="002B3F50">
        <w:rPr>
          <w:rFonts w:ascii="Calibri" w:hAnsi="Calibri"/>
          <w:sz w:val="18"/>
          <w:szCs w:val="18"/>
          <w:lang w:val="en-GB"/>
        </w:rPr>
        <w:t>.</w:t>
      </w:r>
      <w:r w:rsidR="003B1212" w:rsidRPr="002B3F50">
        <w:rPr>
          <w:rFonts w:ascii="Calibri" w:hAnsi="Calibri"/>
          <w:sz w:val="18"/>
          <w:szCs w:val="18"/>
          <w:lang w:val="en-GB"/>
        </w:rPr>
        <w:t xml:space="preserve"> The</w:t>
      </w:r>
      <w:r w:rsidR="009637D9" w:rsidRPr="002B3F50">
        <w:rPr>
          <w:rFonts w:ascii="Calibri" w:hAnsi="Calibri"/>
          <w:sz w:val="18"/>
          <w:szCs w:val="18"/>
          <w:lang w:val="en-GB"/>
        </w:rPr>
        <w:t xml:space="preserve"> methane first dissolves in water. Because methane solubility in water is limited (about 25 mg/l under atmospheric pressure), the recovery efficiency of the dissolved methane</w:t>
      </w:r>
      <w:r w:rsidR="00D23110" w:rsidRPr="002B3F50">
        <w:rPr>
          <w:rFonts w:ascii="Calibri" w:hAnsi="Calibri"/>
          <w:sz w:val="18"/>
          <w:szCs w:val="18"/>
          <w:lang w:val="en-GB"/>
        </w:rPr>
        <w:t xml:space="preserve"> is not very high (Armstrong et al.</w:t>
      </w:r>
      <w:r w:rsidR="009637D9" w:rsidRPr="002B3F50">
        <w:rPr>
          <w:rFonts w:ascii="Calibri" w:hAnsi="Calibri"/>
          <w:sz w:val="18"/>
          <w:szCs w:val="18"/>
          <w:lang w:val="en-GB"/>
        </w:rPr>
        <w:t xml:space="preserve"> 2009). Efficiency is increased when the water pressure in the coa</w:t>
      </w:r>
      <w:r w:rsidR="003B1212" w:rsidRPr="002B3F50">
        <w:rPr>
          <w:rFonts w:ascii="Calibri" w:hAnsi="Calibri"/>
          <w:sz w:val="18"/>
          <w:szCs w:val="18"/>
          <w:lang w:val="en-GB"/>
        </w:rPr>
        <w:t>l</w:t>
      </w:r>
      <w:r w:rsidR="009637D9" w:rsidRPr="002B3F50">
        <w:rPr>
          <w:rFonts w:ascii="Calibri" w:hAnsi="Calibri"/>
          <w:sz w:val="18"/>
          <w:szCs w:val="18"/>
          <w:lang w:val="en-GB"/>
        </w:rPr>
        <w:t xml:space="preserve"> is decreased sufficiently for methane to exist largely as a free gas phase and to mi</w:t>
      </w:r>
      <w:r w:rsidR="00F653D6" w:rsidRPr="002B3F50">
        <w:rPr>
          <w:rFonts w:ascii="Calibri" w:hAnsi="Calibri"/>
          <w:sz w:val="18"/>
          <w:szCs w:val="18"/>
          <w:lang w:val="en-GB"/>
        </w:rPr>
        <w:t>grate to the production well</w:t>
      </w:r>
      <w:r w:rsidR="009637D9" w:rsidRPr="002B3F50">
        <w:rPr>
          <w:rFonts w:ascii="Calibri" w:hAnsi="Calibri"/>
          <w:sz w:val="18"/>
          <w:szCs w:val="18"/>
          <w:lang w:val="en-GB"/>
        </w:rPr>
        <w:t>. This migration involves the movement of both water and gas</w:t>
      </w:r>
      <w:r w:rsidR="00F653D6" w:rsidRPr="002B3F50">
        <w:rPr>
          <w:rFonts w:ascii="Calibri" w:hAnsi="Calibri"/>
          <w:sz w:val="18"/>
          <w:szCs w:val="18"/>
          <w:lang w:val="en-GB"/>
        </w:rPr>
        <w:t xml:space="preserve"> from the micropores in the coal matrix and coal cleats</w:t>
      </w:r>
      <w:r w:rsidR="009637D9" w:rsidRPr="002B3F50">
        <w:rPr>
          <w:rFonts w:ascii="Calibri" w:hAnsi="Calibri"/>
          <w:sz w:val="18"/>
          <w:szCs w:val="18"/>
          <w:lang w:val="en-GB"/>
        </w:rPr>
        <w:t>. These phase transitions occur because the pressure d</w:t>
      </w:r>
      <w:r w:rsidR="003B1212" w:rsidRPr="002B3F50">
        <w:rPr>
          <w:rFonts w:ascii="Calibri" w:hAnsi="Calibri"/>
          <w:sz w:val="18"/>
          <w:szCs w:val="18"/>
          <w:lang w:val="en-GB"/>
        </w:rPr>
        <w:t>ecreases from the coal seams</w:t>
      </w:r>
      <w:r w:rsidR="009637D9" w:rsidRPr="002B3F50">
        <w:rPr>
          <w:rFonts w:ascii="Calibri" w:hAnsi="Calibri"/>
          <w:sz w:val="18"/>
          <w:szCs w:val="18"/>
          <w:lang w:val="en-GB"/>
        </w:rPr>
        <w:t xml:space="preserve"> to the pumping well.</w:t>
      </w:r>
    </w:p>
    <w:p w14:paraId="65BAF6C5" w14:textId="77777777" w:rsidR="006F00A9" w:rsidRPr="00BE0941" w:rsidRDefault="00FF6509" w:rsidP="00BE0941">
      <w:pPr>
        <w:pStyle w:val="OWSNormal9pt"/>
        <w:rPr>
          <w:b/>
          <w:i/>
        </w:rPr>
      </w:pPr>
      <w:r w:rsidRPr="00BE0941">
        <w:rPr>
          <w:b/>
          <w:i/>
        </w:rPr>
        <w:t>Gas transport</w:t>
      </w:r>
    </w:p>
    <w:p w14:paraId="65BAF6C6" w14:textId="77777777" w:rsidR="007D739D" w:rsidRPr="002B3F50" w:rsidRDefault="00F653D6" w:rsidP="009637D9">
      <w:pPr>
        <w:rPr>
          <w:rFonts w:ascii="Calibri" w:hAnsi="Calibri"/>
          <w:sz w:val="18"/>
          <w:szCs w:val="18"/>
        </w:rPr>
      </w:pPr>
      <w:r w:rsidRPr="002B3F50">
        <w:rPr>
          <w:rFonts w:ascii="Calibri" w:hAnsi="Calibri"/>
          <w:sz w:val="18"/>
          <w:szCs w:val="18"/>
        </w:rPr>
        <w:t xml:space="preserve">The main transport mechanism for </w:t>
      </w:r>
      <w:r w:rsidR="00B07D0A" w:rsidRPr="002B3F50">
        <w:rPr>
          <w:rFonts w:ascii="Calibri" w:hAnsi="Calibri"/>
          <w:sz w:val="18"/>
          <w:szCs w:val="18"/>
        </w:rPr>
        <w:t xml:space="preserve">dissolved </w:t>
      </w:r>
      <w:r w:rsidRPr="002B3F50">
        <w:rPr>
          <w:rFonts w:ascii="Calibri" w:hAnsi="Calibri"/>
          <w:sz w:val="18"/>
          <w:szCs w:val="18"/>
        </w:rPr>
        <w:t xml:space="preserve">methane in groundwater is by advection. Advection is the movement of </w:t>
      </w:r>
      <w:r w:rsidR="00663F4D" w:rsidRPr="002B3F50">
        <w:rPr>
          <w:rFonts w:ascii="Calibri" w:hAnsi="Calibri"/>
          <w:sz w:val="18"/>
          <w:szCs w:val="18"/>
        </w:rPr>
        <w:t>methane</w:t>
      </w:r>
      <w:r w:rsidRPr="002B3F50">
        <w:rPr>
          <w:rFonts w:ascii="Calibri" w:hAnsi="Calibri"/>
          <w:sz w:val="18"/>
          <w:szCs w:val="18"/>
        </w:rPr>
        <w:t xml:space="preserve"> with the bulk fluid phase. Where methane is present in its dissolved form, it will be carried by the water </w:t>
      </w:r>
      <w:r w:rsidR="006F00A9" w:rsidRPr="002B3F50">
        <w:rPr>
          <w:rFonts w:ascii="Calibri" w:hAnsi="Calibri"/>
          <w:sz w:val="18"/>
          <w:szCs w:val="18"/>
        </w:rPr>
        <w:t xml:space="preserve">that </w:t>
      </w:r>
      <w:r w:rsidRPr="002B3F50">
        <w:rPr>
          <w:rFonts w:ascii="Calibri" w:hAnsi="Calibri"/>
          <w:sz w:val="18"/>
          <w:szCs w:val="18"/>
        </w:rPr>
        <w:t>it is d</w:t>
      </w:r>
      <w:r w:rsidR="006F00A9" w:rsidRPr="002B3F50">
        <w:rPr>
          <w:rFonts w:ascii="Calibri" w:hAnsi="Calibri"/>
          <w:sz w:val="18"/>
          <w:szCs w:val="18"/>
        </w:rPr>
        <w:t xml:space="preserve">issolved in. </w:t>
      </w:r>
      <w:r w:rsidR="008D7CA0">
        <w:rPr>
          <w:rFonts w:ascii="Calibri" w:hAnsi="Calibri"/>
          <w:sz w:val="18"/>
          <w:szCs w:val="18"/>
        </w:rPr>
        <w:t>W</w:t>
      </w:r>
      <w:r w:rsidR="006F00A9" w:rsidRPr="002B3F50">
        <w:rPr>
          <w:rFonts w:ascii="Calibri" w:hAnsi="Calibri"/>
          <w:sz w:val="18"/>
          <w:szCs w:val="18"/>
        </w:rPr>
        <w:t xml:space="preserve">ater will flow from </w:t>
      </w:r>
      <w:r w:rsidR="00255DBD" w:rsidRPr="002B3F50">
        <w:rPr>
          <w:rFonts w:ascii="Calibri" w:hAnsi="Calibri"/>
          <w:sz w:val="18"/>
          <w:szCs w:val="18"/>
        </w:rPr>
        <w:t xml:space="preserve">zones of </w:t>
      </w:r>
      <w:r w:rsidR="006F00A9" w:rsidRPr="002B3F50">
        <w:rPr>
          <w:rFonts w:ascii="Calibri" w:hAnsi="Calibri"/>
          <w:sz w:val="18"/>
          <w:szCs w:val="18"/>
        </w:rPr>
        <w:t xml:space="preserve">high </w:t>
      </w:r>
      <w:r w:rsidR="00FD4B39">
        <w:rPr>
          <w:rFonts w:ascii="Calibri" w:hAnsi="Calibri"/>
          <w:sz w:val="18"/>
          <w:szCs w:val="18"/>
        </w:rPr>
        <w:t>to low hydraulic head</w:t>
      </w:r>
      <w:r w:rsidR="00FD4B39" w:rsidRPr="002B3F50">
        <w:rPr>
          <w:rFonts w:ascii="Calibri" w:hAnsi="Calibri"/>
          <w:sz w:val="18"/>
          <w:szCs w:val="18"/>
        </w:rPr>
        <w:t xml:space="preserve"> </w:t>
      </w:r>
      <w:r w:rsidR="00FD4B39">
        <w:rPr>
          <w:rFonts w:ascii="Calibri" w:hAnsi="Calibri"/>
          <w:sz w:val="18"/>
          <w:szCs w:val="18"/>
        </w:rPr>
        <w:t>(hydraulic head as a metric of potential energy</w:t>
      </w:r>
      <w:r w:rsidR="007A209B">
        <w:rPr>
          <w:rFonts w:ascii="Calibri" w:hAnsi="Calibri"/>
          <w:sz w:val="18"/>
          <w:szCs w:val="18"/>
        </w:rPr>
        <w:t xml:space="preserve"> per unit weight</w:t>
      </w:r>
      <w:r w:rsidR="00FD4B39">
        <w:rPr>
          <w:rFonts w:ascii="Calibri" w:hAnsi="Calibri"/>
          <w:sz w:val="18"/>
          <w:szCs w:val="18"/>
        </w:rPr>
        <w:t>)</w:t>
      </w:r>
      <w:r w:rsidRPr="002B3F50">
        <w:rPr>
          <w:rFonts w:ascii="Calibri" w:hAnsi="Calibri"/>
          <w:sz w:val="18"/>
          <w:szCs w:val="18"/>
        </w:rPr>
        <w:t>.</w:t>
      </w:r>
      <w:r w:rsidR="00B54CEE" w:rsidRPr="002B3F50">
        <w:rPr>
          <w:rFonts w:ascii="Calibri" w:hAnsi="Calibri"/>
          <w:sz w:val="18"/>
          <w:szCs w:val="18"/>
        </w:rPr>
        <w:t xml:space="preserve"> </w:t>
      </w:r>
      <w:r w:rsidR="006F00A9" w:rsidRPr="002B3F50">
        <w:rPr>
          <w:rFonts w:ascii="Calibri" w:hAnsi="Calibri"/>
          <w:sz w:val="18"/>
          <w:szCs w:val="18"/>
        </w:rPr>
        <w:t>The amo</w:t>
      </w:r>
      <w:r w:rsidR="007D739D" w:rsidRPr="002B3F50">
        <w:rPr>
          <w:rFonts w:ascii="Calibri" w:hAnsi="Calibri"/>
          <w:sz w:val="18"/>
          <w:szCs w:val="18"/>
        </w:rPr>
        <w:t>unt of water that a porous medium, such as coal and rock, can conduct is a product of the pressure gradient and the hydraulic conductivity of the porous medium. As the water pressure is decreased</w:t>
      </w:r>
      <w:r w:rsidR="00663F4D" w:rsidRPr="002B3F50">
        <w:rPr>
          <w:rFonts w:ascii="Calibri" w:hAnsi="Calibri"/>
          <w:sz w:val="18"/>
          <w:szCs w:val="18"/>
        </w:rPr>
        <w:t xml:space="preserve"> and/</w:t>
      </w:r>
      <w:r w:rsidR="00C213E0" w:rsidRPr="002B3F50">
        <w:rPr>
          <w:rFonts w:ascii="Calibri" w:hAnsi="Calibri"/>
          <w:sz w:val="18"/>
          <w:szCs w:val="18"/>
        </w:rPr>
        <w:t>or temperature is increased</w:t>
      </w:r>
      <w:r w:rsidR="007D739D" w:rsidRPr="002B3F50">
        <w:rPr>
          <w:rFonts w:ascii="Calibri" w:hAnsi="Calibri"/>
          <w:sz w:val="18"/>
          <w:szCs w:val="18"/>
        </w:rPr>
        <w:t xml:space="preserve">, some of the dissolved gas </w:t>
      </w:r>
      <w:r w:rsidR="00B54CEE" w:rsidRPr="002B3F50">
        <w:rPr>
          <w:rFonts w:ascii="Calibri" w:hAnsi="Calibri"/>
          <w:sz w:val="18"/>
          <w:szCs w:val="18"/>
        </w:rPr>
        <w:t>will liberate from the water and becomes free gas.</w:t>
      </w:r>
    </w:p>
    <w:p w14:paraId="65BAF6C7" w14:textId="77777777" w:rsidR="003C6435" w:rsidRDefault="00F653D6" w:rsidP="009E5C8B">
      <w:pPr>
        <w:pStyle w:val="OWSNormal9pt"/>
        <w:rPr>
          <w:rFonts w:eastAsia="ArialMT"/>
          <w:color w:val="auto"/>
          <w:szCs w:val="18"/>
          <w:lang w:val="en-AU"/>
        </w:rPr>
      </w:pPr>
      <w:r w:rsidRPr="002B3F50">
        <w:rPr>
          <w:color w:val="auto"/>
          <w:szCs w:val="18"/>
        </w:rPr>
        <w:t>The main difference between the movement of dissolved gases</w:t>
      </w:r>
      <w:r w:rsidR="00663F4D" w:rsidRPr="002B3F50">
        <w:rPr>
          <w:color w:val="auto"/>
          <w:szCs w:val="18"/>
        </w:rPr>
        <w:t xml:space="preserve"> in water</w:t>
      </w:r>
      <w:r w:rsidRPr="002B3F50">
        <w:rPr>
          <w:color w:val="auto"/>
          <w:szCs w:val="18"/>
        </w:rPr>
        <w:t xml:space="preserve"> and free g</w:t>
      </w:r>
      <w:r w:rsidR="00663F4D" w:rsidRPr="002B3F50">
        <w:rPr>
          <w:color w:val="auto"/>
          <w:szCs w:val="18"/>
        </w:rPr>
        <w:t>ases is buoyancy. Free g</w:t>
      </w:r>
      <w:r w:rsidRPr="002B3F50">
        <w:rPr>
          <w:color w:val="auto"/>
          <w:szCs w:val="18"/>
        </w:rPr>
        <w:t xml:space="preserve">ases tend to move from </w:t>
      </w:r>
      <w:r w:rsidR="00C25A2A">
        <w:rPr>
          <w:color w:val="auto"/>
          <w:szCs w:val="18"/>
        </w:rPr>
        <w:t xml:space="preserve">high </w:t>
      </w:r>
      <w:r w:rsidR="00C25A2A">
        <w:rPr>
          <w:szCs w:val="18"/>
        </w:rPr>
        <w:t>potential energy</w:t>
      </w:r>
      <w:r w:rsidR="00C25A2A" w:rsidRPr="00C026EE">
        <w:rPr>
          <w:szCs w:val="18"/>
        </w:rPr>
        <w:t xml:space="preserve"> to low p</w:t>
      </w:r>
      <w:r w:rsidR="00C25A2A">
        <w:rPr>
          <w:szCs w:val="18"/>
        </w:rPr>
        <w:t>otential energy when a continuous gas phase is present, otherwise gases may</w:t>
      </w:r>
      <w:r w:rsidR="00C25A2A" w:rsidRPr="00C026EE">
        <w:rPr>
          <w:szCs w:val="18"/>
        </w:rPr>
        <w:t xml:space="preserve"> rise </w:t>
      </w:r>
      <w:r w:rsidR="00C25A2A">
        <w:rPr>
          <w:szCs w:val="18"/>
        </w:rPr>
        <w:t xml:space="preserve">upwards </w:t>
      </w:r>
      <w:r w:rsidR="00C25A2A" w:rsidRPr="00C026EE">
        <w:rPr>
          <w:szCs w:val="18"/>
        </w:rPr>
        <w:t>de</w:t>
      </w:r>
      <w:r w:rsidR="00C25A2A">
        <w:rPr>
          <w:szCs w:val="18"/>
        </w:rPr>
        <w:t>pending on the</w:t>
      </w:r>
      <w:r w:rsidR="00C25A2A" w:rsidRPr="00C026EE">
        <w:rPr>
          <w:szCs w:val="18"/>
        </w:rPr>
        <w:t xml:space="preserve"> </w:t>
      </w:r>
      <w:r w:rsidR="00C25A2A">
        <w:rPr>
          <w:szCs w:val="18"/>
        </w:rPr>
        <w:t xml:space="preserve">relative strength of the capillarity forces versus the </w:t>
      </w:r>
      <w:r w:rsidR="00C25A2A" w:rsidRPr="00C026EE">
        <w:rPr>
          <w:szCs w:val="18"/>
        </w:rPr>
        <w:t xml:space="preserve">buoyancy </w:t>
      </w:r>
      <w:r w:rsidR="00C25A2A">
        <w:rPr>
          <w:szCs w:val="18"/>
        </w:rPr>
        <w:t xml:space="preserve">forces </w:t>
      </w:r>
      <w:r w:rsidR="00C25A2A" w:rsidRPr="00C026EE">
        <w:rPr>
          <w:szCs w:val="18"/>
        </w:rPr>
        <w:t>in water</w:t>
      </w:r>
      <w:r w:rsidRPr="002B3F50">
        <w:rPr>
          <w:color w:val="auto"/>
          <w:szCs w:val="18"/>
        </w:rPr>
        <w:t xml:space="preserve">. </w:t>
      </w:r>
      <w:r w:rsidR="001A4023" w:rsidRPr="002B3F50">
        <w:rPr>
          <w:color w:val="auto"/>
          <w:szCs w:val="18"/>
        </w:rPr>
        <w:t xml:space="preserve">The greatest volume of flow of gas and water will occur along the pressure gradient through the pathway with the highest conductivity and cross sectional area. Hence the majority of the free gas and dissolved gas in the zone affected by water pumping and </w:t>
      </w:r>
      <w:r w:rsidR="00D33DE7" w:rsidRPr="002B3F50">
        <w:rPr>
          <w:color w:val="auto"/>
          <w:szCs w:val="18"/>
        </w:rPr>
        <w:t>depressurisation</w:t>
      </w:r>
      <w:r w:rsidR="001A4023" w:rsidRPr="002B3F50">
        <w:rPr>
          <w:color w:val="auto"/>
          <w:szCs w:val="18"/>
        </w:rPr>
        <w:t xml:space="preserve"> will m</w:t>
      </w:r>
      <w:r w:rsidR="003B1212" w:rsidRPr="002B3F50">
        <w:rPr>
          <w:color w:val="auto"/>
          <w:szCs w:val="18"/>
        </w:rPr>
        <w:t>ove towards the production well</w:t>
      </w:r>
      <w:r w:rsidR="001A4023" w:rsidRPr="002B3F50">
        <w:rPr>
          <w:color w:val="auto"/>
          <w:szCs w:val="18"/>
        </w:rPr>
        <w:t xml:space="preserve">. </w:t>
      </w:r>
      <w:r w:rsidR="001A4023" w:rsidRPr="002B3F50">
        <w:rPr>
          <w:rFonts w:eastAsia="ArialMT"/>
          <w:color w:val="auto"/>
          <w:szCs w:val="18"/>
          <w:lang w:val="en-AU"/>
        </w:rPr>
        <w:t>However, at some distance from the edge of the depressuri</w:t>
      </w:r>
      <w:r w:rsidR="001C1EE0">
        <w:rPr>
          <w:rFonts w:eastAsia="ArialMT"/>
          <w:color w:val="auto"/>
          <w:szCs w:val="18"/>
          <w:lang w:val="en-AU"/>
        </w:rPr>
        <w:t>s</w:t>
      </w:r>
      <w:r w:rsidR="001A4023" w:rsidRPr="002B3F50">
        <w:rPr>
          <w:rFonts w:eastAsia="ArialMT"/>
          <w:color w:val="auto"/>
          <w:szCs w:val="18"/>
          <w:lang w:val="en-AU"/>
        </w:rPr>
        <w:t>ed zone, where the effects of depressurisation are less, the force of buoyancy of the free gas will overcom</w:t>
      </w:r>
      <w:r w:rsidR="00663F4D" w:rsidRPr="002B3F50">
        <w:rPr>
          <w:rFonts w:eastAsia="ArialMT"/>
          <w:color w:val="auto"/>
          <w:szCs w:val="18"/>
          <w:lang w:val="en-AU"/>
        </w:rPr>
        <w:t>e that of the pressure gradient, and the free gases will tend to mov</w:t>
      </w:r>
      <w:r w:rsidR="003C6435" w:rsidRPr="002B3F50">
        <w:rPr>
          <w:rFonts w:eastAsia="ArialMT"/>
          <w:color w:val="auto"/>
          <w:szCs w:val="18"/>
          <w:lang w:val="en-AU"/>
        </w:rPr>
        <w:t>e away from the production well in the updip direction. These gases might eventually make their way to shallower intervals and potentially discharge to the surface, either through wellbores or via natural geological pathways as surface seeps. Gas may also accumulate in overlying aquifers where there is an established pathway between the coal seams and the overlying aquifer.</w:t>
      </w:r>
    </w:p>
    <w:p w14:paraId="65BAF6C8" w14:textId="77777777" w:rsidR="00F97F3D" w:rsidRPr="00A710A5" w:rsidRDefault="00060077" w:rsidP="00A710A5">
      <w:pPr>
        <w:pStyle w:val="OWSNormal9pt"/>
        <w:rPr>
          <w:rFonts w:eastAsia="ArialMT"/>
          <w:szCs w:val="18"/>
          <w:lang w:val="en-AU"/>
        </w:rPr>
      </w:pPr>
      <w:r>
        <w:rPr>
          <w:rFonts w:eastAsia="ArialMT"/>
          <w:color w:val="auto"/>
          <w:szCs w:val="18"/>
          <w:lang w:val="en-AU"/>
        </w:rPr>
        <w:t xml:space="preserve">Any assessment of environmental impacts </w:t>
      </w:r>
      <w:r w:rsidR="007155EC">
        <w:rPr>
          <w:rFonts w:eastAsia="ArialMT"/>
          <w:color w:val="auto"/>
          <w:szCs w:val="18"/>
          <w:lang w:val="en-AU"/>
        </w:rPr>
        <w:t xml:space="preserve">(e.g. increased levels of methane gas) </w:t>
      </w:r>
      <w:r>
        <w:rPr>
          <w:rFonts w:eastAsia="ArialMT"/>
          <w:color w:val="auto"/>
          <w:szCs w:val="18"/>
          <w:lang w:val="en-AU"/>
        </w:rPr>
        <w:t>associated with well integrity failure</w:t>
      </w:r>
      <w:r w:rsidR="007155EC">
        <w:rPr>
          <w:rFonts w:eastAsia="ArialMT"/>
          <w:color w:val="auto"/>
          <w:szCs w:val="18"/>
          <w:lang w:val="en-AU"/>
        </w:rPr>
        <w:t xml:space="preserve"> should include understanding the baseline conditions.</w:t>
      </w:r>
      <w:r>
        <w:rPr>
          <w:rFonts w:eastAsia="ArialMT"/>
          <w:color w:val="auto"/>
          <w:szCs w:val="18"/>
          <w:lang w:val="en-AU"/>
        </w:rPr>
        <w:t xml:space="preserve"> </w:t>
      </w:r>
      <w:r w:rsidR="007155EC">
        <w:rPr>
          <w:rFonts w:eastAsia="ArialMT"/>
          <w:color w:val="auto"/>
          <w:szCs w:val="18"/>
          <w:lang w:val="en-AU"/>
        </w:rPr>
        <w:t>Indeed, m</w:t>
      </w:r>
      <w:r w:rsidR="00F97F3D">
        <w:rPr>
          <w:rFonts w:eastAsia="ArialMT"/>
          <w:color w:val="auto"/>
          <w:szCs w:val="18"/>
          <w:lang w:val="en-AU"/>
        </w:rPr>
        <w:t xml:space="preserve">ethane gas is naturally present in both shallow and deep groundwater and may be transported as a dissolved gas or as a free gas. </w:t>
      </w:r>
      <w:r w:rsidR="00F97F3D" w:rsidRPr="00A710A5">
        <w:rPr>
          <w:rFonts w:eastAsia="ArialMT"/>
          <w:color w:val="auto"/>
          <w:szCs w:val="18"/>
          <w:lang w:val="en-AU"/>
        </w:rPr>
        <w:t>Depressurisation of coal seams is the primary gas release mechanism responsible for releasing sorbed methane</w:t>
      </w:r>
      <w:r>
        <w:rPr>
          <w:rFonts w:eastAsia="ArialMT"/>
          <w:color w:val="auto"/>
          <w:szCs w:val="18"/>
          <w:lang w:val="en-AU"/>
        </w:rPr>
        <w:t xml:space="preserve"> into the groundwater</w:t>
      </w:r>
      <w:r w:rsidR="00F97F3D" w:rsidRPr="00A710A5">
        <w:rPr>
          <w:rFonts w:eastAsia="ArialMT"/>
          <w:color w:val="auto"/>
          <w:szCs w:val="18"/>
          <w:lang w:val="en-AU"/>
        </w:rPr>
        <w:t xml:space="preserve">. </w:t>
      </w:r>
      <w:r w:rsidR="00F97F3D">
        <w:rPr>
          <w:rFonts w:eastAsia="ArialMT"/>
          <w:color w:val="auto"/>
          <w:szCs w:val="18"/>
          <w:lang w:val="en-AU"/>
        </w:rPr>
        <w:t>Depressurisation may occur as a result of both natural and anthropogenic factors. Natural</w:t>
      </w:r>
      <w:r w:rsidR="00F97F3D" w:rsidRPr="00A710A5">
        <w:rPr>
          <w:rFonts w:eastAsia="ArialMT"/>
          <w:color w:val="auto"/>
          <w:szCs w:val="18"/>
          <w:lang w:val="en-AU"/>
        </w:rPr>
        <w:t xml:space="preserve"> mechanisms</w:t>
      </w:r>
      <w:r>
        <w:rPr>
          <w:rFonts w:eastAsia="ArialMT"/>
          <w:color w:val="auto"/>
          <w:szCs w:val="18"/>
          <w:lang w:val="en-AU"/>
        </w:rPr>
        <w:t xml:space="preserve"> </w:t>
      </w:r>
      <w:r w:rsidR="00F97F3D">
        <w:rPr>
          <w:rFonts w:eastAsia="ArialMT"/>
          <w:color w:val="auto"/>
          <w:szCs w:val="18"/>
          <w:lang w:val="en-AU"/>
        </w:rPr>
        <w:t>include</w:t>
      </w:r>
      <w:r w:rsidR="00F97F3D" w:rsidRPr="00A710A5">
        <w:rPr>
          <w:rFonts w:eastAsia="ArialMT"/>
          <w:color w:val="auto"/>
          <w:szCs w:val="18"/>
          <w:lang w:val="en-AU"/>
        </w:rPr>
        <w:t xml:space="preserve"> </w:t>
      </w:r>
      <w:r>
        <w:rPr>
          <w:rFonts w:eastAsia="ArialMT"/>
          <w:color w:val="auto"/>
          <w:szCs w:val="18"/>
          <w:lang w:val="en-AU"/>
        </w:rPr>
        <w:t xml:space="preserve">short-term </w:t>
      </w:r>
      <w:r w:rsidR="00F97F3D" w:rsidRPr="00A710A5">
        <w:rPr>
          <w:rFonts w:eastAsia="ArialMT"/>
          <w:color w:val="auto"/>
          <w:szCs w:val="18"/>
          <w:lang w:val="en-AU"/>
        </w:rPr>
        <w:t>pressure changes in shallow formations due to flooding causing trapped gas to dissolve and migrate with the groundwater. An example of a long-term mechanism is climate change causing groundwater levels to drop which reduces the hydrostatic pressure in coals seams and thus reduces its capacity to retain the gas</w:t>
      </w:r>
      <w:r w:rsidR="007155EC">
        <w:rPr>
          <w:rFonts w:eastAsia="ArialMT"/>
          <w:color w:val="auto"/>
          <w:szCs w:val="18"/>
          <w:lang w:val="en-AU"/>
        </w:rPr>
        <w:t xml:space="preserve"> (Walker and Mallants 2014)</w:t>
      </w:r>
      <w:r w:rsidR="00F97F3D" w:rsidRPr="00A710A5">
        <w:rPr>
          <w:rFonts w:eastAsia="ArialMT"/>
          <w:color w:val="auto"/>
          <w:szCs w:val="18"/>
          <w:lang w:val="en-AU"/>
        </w:rPr>
        <w:t>.</w:t>
      </w:r>
    </w:p>
    <w:p w14:paraId="65BAF6C9" w14:textId="77777777" w:rsidR="00F97F3D" w:rsidRPr="002B3F50" w:rsidRDefault="00F97F3D" w:rsidP="009E5C8B">
      <w:pPr>
        <w:pStyle w:val="OWSNormal9pt"/>
        <w:rPr>
          <w:rFonts w:eastAsia="ArialMT"/>
          <w:color w:val="auto"/>
          <w:szCs w:val="18"/>
          <w:lang w:val="en-AU"/>
        </w:rPr>
      </w:pPr>
      <w:r w:rsidRPr="003455A9">
        <w:rPr>
          <w:rFonts w:eastAsia="ArialMT"/>
          <w:color w:val="auto"/>
          <w:szCs w:val="18"/>
          <w:lang w:val="en-AU"/>
        </w:rPr>
        <w:t xml:space="preserve">In addition to the </w:t>
      </w:r>
      <w:r>
        <w:rPr>
          <w:rFonts w:eastAsia="ArialMT"/>
          <w:color w:val="auto"/>
          <w:szCs w:val="18"/>
          <w:lang w:val="en-AU"/>
        </w:rPr>
        <w:t>above natural factors, anthropogenic factors</w:t>
      </w:r>
      <w:r w:rsidRPr="00A710A5">
        <w:rPr>
          <w:rFonts w:eastAsia="ArialMT"/>
          <w:color w:val="auto"/>
          <w:szCs w:val="18"/>
          <w:lang w:val="en-AU"/>
        </w:rPr>
        <w:t xml:space="preserve"> includ</w:t>
      </w:r>
      <w:r>
        <w:rPr>
          <w:rFonts w:eastAsia="ArialMT"/>
          <w:color w:val="auto"/>
          <w:szCs w:val="18"/>
          <w:lang w:val="en-AU"/>
        </w:rPr>
        <w:t>e</w:t>
      </w:r>
      <w:r w:rsidRPr="00A710A5">
        <w:rPr>
          <w:rFonts w:eastAsia="ArialMT"/>
          <w:color w:val="auto"/>
          <w:szCs w:val="18"/>
          <w:lang w:val="en-AU"/>
        </w:rPr>
        <w:t xml:space="preserve"> i) water extraction from water bores for domestic use and stock and CSG wells, ii) drilling for bore construction which will release pressure from below confining layers, iii) water migration from deeper to shallower formations through preferential pathways (abandoned coal exploration bores, conventional gas and petroleum wells, and water bores), and/or iv) natural water pressure changes following droughts (pressure decrease) and floods (pressure increase). In </w:t>
      </w:r>
      <w:r w:rsidR="004A0403">
        <w:rPr>
          <w:rFonts w:eastAsia="ArialMT"/>
          <w:color w:val="auto"/>
          <w:szCs w:val="18"/>
          <w:lang w:val="en-AU"/>
        </w:rPr>
        <w:t xml:space="preserve">the </w:t>
      </w:r>
      <w:r w:rsidRPr="00A710A5">
        <w:rPr>
          <w:rFonts w:eastAsia="ArialMT"/>
          <w:color w:val="auto"/>
          <w:szCs w:val="18"/>
          <w:lang w:val="en-AU"/>
        </w:rPr>
        <w:t xml:space="preserve">case of depressurisation </w:t>
      </w:r>
      <w:r w:rsidR="00060077" w:rsidRPr="00060077">
        <w:rPr>
          <w:rFonts w:eastAsia="ArialMT"/>
          <w:color w:val="auto"/>
          <w:szCs w:val="18"/>
          <w:lang w:val="en-AU"/>
        </w:rPr>
        <w:t>due to groundwater abstraction f</w:t>
      </w:r>
      <w:r w:rsidRPr="00A710A5">
        <w:rPr>
          <w:rFonts w:eastAsia="ArialMT"/>
          <w:color w:val="auto"/>
          <w:szCs w:val="18"/>
          <w:lang w:val="en-AU"/>
        </w:rPr>
        <w:t>rom water bores or water loss via pathways provided by abandoned bores and wells, the gas may be transported via such bores or via other pathways such as faults, fractures or more permeable zones</w:t>
      </w:r>
      <w:r w:rsidR="007155EC">
        <w:rPr>
          <w:rFonts w:eastAsia="ArialMT"/>
          <w:color w:val="auto"/>
          <w:szCs w:val="18"/>
          <w:lang w:val="en-AU"/>
        </w:rPr>
        <w:t xml:space="preserve"> (Walker and Mallants 2014)</w:t>
      </w:r>
      <w:r w:rsidRPr="00A710A5">
        <w:rPr>
          <w:rFonts w:eastAsia="ArialMT"/>
          <w:color w:val="auto"/>
          <w:szCs w:val="18"/>
          <w:lang w:val="en-AU"/>
        </w:rPr>
        <w:t>.</w:t>
      </w:r>
    </w:p>
    <w:p w14:paraId="65BAF6CA" w14:textId="77777777" w:rsidR="00D55B94" w:rsidRPr="00BE0941" w:rsidRDefault="00D55B94" w:rsidP="00BE0941">
      <w:pPr>
        <w:pStyle w:val="OWSNormal9pt"/>
        <w:rPr>
          <w:b/>
          <w:i/>
        </w:rPr>
      </w:pPr>
      <w:r w:rsidRPr="00BE0941">
        <w:rPr>
          <w:b/>
          <w:i/>
        </w:rPr>
        <w:t>Gas migration pathways</w:t>
      </w:r>
    </w:p>
    <w:p w14:paraId="65BAF6CB" w14:textId="77777777" w:rsidR="00B17E5E" w:rsidRPr="002B3F50" w:rsidRDefault="0078313C" w:rsidP="00C47E80">
      <w:pPr>
        <w:pStyle w:val="OWSNormal9pt"/>
        <w:rPr>
          <w:color w:val="auto"/>
          <w:szCs w:val="18"/>
          <w:lang w:val="en-AU"/>
        </w:rPr>
      </w:pPr>
      <w:r w:rsidRPr="002B3F50">
        <w:rPr>
          <w:color w:val="auto"/>
          <w:szCs w:val="18"/>
          <w:lang w:val="en-AU"/>
        </w:rPr>
        <w:t>During the study on sources and migration pathways of natu</w:t>
      </w:r>
      <w:r w:rsidR="00C869B0" w:rsidRPr="002B3F50">
        <w:rPr>
          <w:color w:val="auto"/>
          <w:szCs w:val="18"/>
          <w:lang w:val="en-AU"/>
        </w:rPr>
        <w:t xml:space="preserve">ral gas in near </w:t>
      </w:r>
      <w:r w:rsidRPr="002B3F50">
        <w:rPr>
          <w:color w:val="auto"/>
          <w:szCs w:val="18"/>
          <w:lang w:val="en-AU"/>
        </w:rPr>
        <w:t xml:space="preserve">surface ground water beneath the Animas River Valley, Colorado and New Mexico, Chaffin (1994) identified </w:t>
      </w:r>
      <w:r w:rsidR="00C869B0" w:rsidRPr="002B3F50">
        <w:rPr>
          <w:color w:val="auto"/>
          <w:szCs w:val="18"/>
          <w:lang w:val="en-AU"/>
        </w:rPr>
        <w:t>that among the three potential gas migration pathways (rock pore spaces, natural fractures and man-made conduits)</w:t>
      </w:r>
      <w:r w:rsidR="00675232" w:rsidRPr="002B3F50">
        <w:rPr>
          <w:color w:val="auto"/>
          <w:szCs w:val="18"/>
          <w:lang w:val="en-AU"/>
        </w:rPr>
        <w:t>,</w:t>
      </w:r>
      <w:r w:rsidR="00C869B0" w:rsidRPr="002B3F50">
        <w:rPr>
          <w:color w:val="auto"/>
          <w:szCs w:val="18"/>
          <w:lang w:val="en-AU"/>
        </w:rPr>
        <w:t xml:space="preserve"> the man-made conduits are the primary gas migration pathways.</w:t>
      </w:r>
      <w:r w:rsidR="00814075" w:rsidRPr="002B3F50">
        <w:rPr>
          <w:color w:val="auto"/>
          <w:szCs w:val="18"/>
          <w:lang w:val="en-AU"/>
        </w:rPr>
        <w:t xml:space="preserve"> This includes poorly </w:t>
      </w:r>
      <w:r w:rsidR="003A013F" w:rsidRPr="002B3F50">
        <w:rPr>
          <w:color w:val="auto"/>
          <w:szCs w:val="18"/>
          <w:lang w:val="en-AU"/>
        </w:rPr>
        <w:t xml:space="preserve">designed, </w:t>
      </w:r>
      <w:r w:rsidR="00814075" w:rsidRPr="002B3F50">
        <w:rPr>
          <w:color w:val="auto"/>
          <w:szCs w:val="18"/>
          <w:lang w:val="en-AU"/>
        </w:rPr>
        <w:t>constructed</w:t>
      </w:r>
      <w:r w:rsidR="003A013F" w:rsidRPr="002B3F50">
        <w:rPr>
          <w:color w:val="auto"/>
          <w:szCs w:val="18"/>
          <w:lang w:val="en-AU"/>
        </w:rPr>
        <w:t xml:space="preserve"> and</w:t>
      </w:r>
      <w:r w:rsidR="00814075" w:rsidRPr="002B3F50">
        <w:rPr>
          <w:color w:val="auto"/>
          <w:szCs w:val="18"/>
          <w:lang w:val="en-AU"/>
        </w:rPr>
        <w:t xml:space="preserve"> damaged</w:t>
      </w:r>
      <w:r w:rsidR="00675232" w:rsidRPr="002B3F50">
        <w:rPr>
          <w:color w:val="auto"/>
          <w:szCs w:val="18"/>
          <w:lang w:val="en-AU"/>
        </w:rPr>
        <w:t>, and</w:t>
      </w:r>
      <w:r w:rsidR="00814075" w:rsidRPr="002B3F50">
        <w:rPr>
          <w:color w:val="auto"/>
          <w:szCs w:val="18"/>
          <w:lang w:val="en-AU"/>
        </w:rPr>
        <w:t xml:space="preserve"> inappropriately abandoned </w:t>
      </w:r>
      <w:r w:rsidR="002935BF" w:rsidRPr="002B3F50">
        <w:rPr>
          <w:color w:val="auto"/>
          <w:szCs w:val="18"/>
          <w:lang w:val="en-AU"/>
        </w:rPr>
        <w:t>petroleum wells,</w:t>
      </w:r>
      <w:r w:rsidR="00350748" w:rsidRPr="002B3F50">
        <w:rPr>
          <w:color w:val="auto"/>
          <w:szCs w:val="18"/>
          <w:lang w:val="en-AU"/>
        </w:rPr>
        <w:t xml:space="preserve"> and</w:t>
      </w:r>
      <w:r w:rsidR="002935BF" w:rsidRPr="002B3F50">
        <w:rPr>
          <w:color w:val="auto"/>
          <w:szCs w:val="18"/>
          <w:lang w:val="en-AU"/>
        </w:rPr>
        <w:t xml:space="preserve"> water</w:t>
      </w:r>
      <w:r w:rsidR="009639C8" w:rsidRPr="002B3F50">
        <w:rPr>
          <w:color w:val="auto"/>
          <w:szCs w:val="18"/>
          <w:lang w:val="en-AU"/>
        </w:rPr>
        <w:t xml:space="preserve"> bores</w:t>
      </w:r>
      <w:r w:rsidR="002935BF" w:rsidRPr="002B3F50">
        <w:rPr>
          <w:color w:val="auto"/>
          <w:szCs w:val="18"/>
          <w:lang w:val="en-AU"/>
        </w:rPr>
        <w:t xml:space="preserve"> and mineral</w:t>
      </w:r>
      <w:r w:rsidR="00814075" w:rsidRPr="002B3F50">
        <w:rPr>
          <w:color w:val="auto"/>
          <w:szCs w:val="18"/>
          <w:lang w:val="en-AU"/>
        </w:rPr>
        <w:t xml:space="preserve"> bore</w:t>
      </w:r>
      <w:r w:rsidR="002935BF" w:rsidRPr="002B3F50">
        <w:rPr>
          <w:color w:val="auto"/>
          <w:szCs w:val="18"/>
          <w:lang w:val="en-AU"/>
        </w:rPr>
        <w:t>hole</w:t>
      </w:r>
      <w:r w:rsidR="00814075" w:rsidRPr="002B3F50">
        <w:rPr>
          <w:color w:val="auto"/>
          <w:szCs w:val="18"/>
          <w:lang w:val="en-AU"/>
        </w:rPr>
        <w:t>s.</w:t>
      </w:r>
      <w:r w:rsidR="00FF4954" w:rsidRPr="002B3F50">
        <w:rPr>
          <w:color w:val="auto"/>
          <w:szCs w:val="18"/>
          <w:lang w:val="en-AU"/>
        </w:rPr>
        <w:t xml:space="preserve"> A conceptual </w:t>
      </w:r>
      <w:r w:rsidR="00350748" w:rsidRPr="002B3F50">
        <w:rPr>
          <w:color w:val="auto"/>
          <w:szCs w:val="18"/>
          <w:lang w:val="en-AU"/>
        </w:rPr>
        <w:t xml:space="preserve">diagram of gas migration </w:t>
      </w:r>
      <w:r w:rsidR="003208A1" w:rsidRPr="002B3F50">
        <w:rPr>
          <w:color w:val="auto"/>
          <w:szCs w:val="18"/>
          <w:lang w:val="en-AU"/>
        </w:rPr>
        <w:t xml:space="preserve">and migration pathways </w:t>
      </w:r>
      <w:r w:rsidR="00B07D0A" w:rsidRPr="002B3F50">
        <w:rPr>
          <w:color w:val="auto"/>
          <w:szCs w:val="18"/>
          <w:lang w:val="en-AU"/>
        </w:rPr>
        <w:t xml:space="preserve">for an Australian CSG field </w:t>
      </w:r>
      <w:r w:rsidR="00973893" w:rsidRPr="002B3F50">
        <w:rPr>
          <w:color w:val="auto"/>
          <w:szCs w:val="18"/>
          <w:lang w:val="en-AU"/>
        </w:rPr>
        <w:t>is</w:t>
      </w:r>
      <w:r w:rsidR="00350748" w:rsidRPr="002B3F50">
        <w:rPr>
          <w:color w:val="auto"/>
          <w:szCs w:val="18"/>
          <w:lang w:val="en-AU"/>
        </w:rPr>
        <w:t xml:space="preserve"> presented in </w:t>
      </w:r>
      <w:r w:rsidR="000811A9" w:rsidRPr="002B3F50">
        <w:rPr>
          <w:szCs w:val="18"/>
        </w:rPr>
        <w:fldChar w:fldCharType="begin" w:fldLock="1"/>
      </w:r>
      <w:r w:rsidR="000811A9" w:rsidRPr="002B3F50">
        <w:rPr>
          <w:szCs w:val="18"/>
        </w:rPr>
        <w:instrText xml:space="preserve"> REF _Ref427531154 \h  \* MERGEFORMAT </w:instrText>
      </w:r>
      <w:r w:rsidR="000811A9" w:rsidRPr="002B3F50">
        <w:rPr>
          <w:szCs w:val="18"/>
        </w:rPr>
      </w:r>
      <w:r w:rsidR="000811A9" w:rsidRPr="002B3F50">
        <w:rPr>
          <w:szCs w:val="18"/>
        </w:rPr>
        <w:fldChar w:fldCharType="separate"/>
      </w:r>
      <w:r w:rsidR="00D5162C" w:rsidRPr="00A710A5">
        <w:rPr>
          <w:color w:val="auto"/>
          <w:szCs w:val="18"/>
        </w:rPr>
        <w:t xml:space="preserve">Figure </w:t>
      </w:r>
      <w:r w:rsidR="00D5162C" w:rsidRPr="00A710A5">
        <w:rPr>
          <w:noProof/>
          <w:color w:val="auto"/>
          <w:szCs w:val="18"/>
        </w:rPr>
        <w:t>2.14</w:t>
      </w:r>
      <w:r w:rsidR="000811A9" w:rsidRPr="002B3F50">
        <w:rPr>
          <w:szCs w:val="18"/>
        </w:rPr>
        <w:fldChar w:fldCharType="end"/>
      </w:r>
      <w:r w:rsidR="009E5C8B" w:rsidRPr="002B3F50">
        <w:rPr>
          <w:color w:val="auto"/>
          <w:szCs w:val="18"/>
          <w:lang w:val="en-AU"/>
        </w:rPr>
        <w:t>.</w:t>
      </w:r>
    </w:p>
    <w:p w14:paraId="65BAF6CC" w14:textId="77777777" w:rsidR="001A4023" w:rsidRPr="00F03FEF" w:rsidRDefault="001A4023" w:rsidP="001A4023">
      <w:pPr>
        <w:adjustRightInd w:val="0"/>
        <w:spacing w:after="0"/>
        <w:rPr>
          <w:rFonts w:eastAsia="ArialMT" w:cs="Arial"/>
          <w:lang w:val="en-AU"/>
        </w:rPr>
      </w:pPr>
    </w:p>
    <w:p w14:paraId="65BAF6CD" w14:textId="77777777" w:rsidR="00AC5A7B" w:rsidRPr="00F03FEF" w:rsidRDefault="00AC5A7B" w:rsidP="001A4023">
      <w:pPr>
        <w:adjustRightInd w:val="0"/>
        <w:spacing w:after="0"/>
        <w:rPr>
          <w:rFonts w:eastAsia="ArialMT" w:cs="Arial"/>
          <w:lang w:val="en-AU"/>
        </w:rPr>
      </w:pPr>
      <w:r w:rsidRPr="00F03FEF">
        <w:rPr>
          <w:rFonts w:eastAsia="ArialMT" w:cs="Arial"/>
          <w:noProof/>
          <w:lang w:val="en-AU" w:eastAsia="en-AU"/>
        </w:rPr>
        <w:drawing>
          <wp:inline distT="0" distB="0" distL="0" distR="0" wp14:anchorId="65BAFC5E" wp14:editId="44A18986">
            <wp:extent cx="5755640" cy="3930015"/>
            <wp:effectExtent l="0" t="0" r="0" b="0"/>
            <wp:docPr id="17" name="Picture 3" descr="Diagram of Conceptual diagram of gas migration in the Surat Basin" title="Fig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3"/>
                    <a:srcRect b="2399"/>
                    <a:stretch/>
                  </pic:blipFill>
                  <pic:spPr>
                    <a:xfrm>
                      <a:off x="0" y="0"/>
                      <a:ext cx="5755640" cy="3930015"/>
                    </a:xfrm>
                    <a:prstGeom prst="rect">
                      <a:avLst/>
                    </a:prstGeom>
                  </pic:spPr>
                </pic:pic>
              </a:graphicData>
            </a:graphic>
          </wp:inline>
        </w:drawing>
      </w:r>
    </w:p>
    <w:p w14:paraId="65BAF6CE" w14:textId="77777777" w:rsidR="001A4023" w:rsidRDefault="00AC5A7B" w:rsidP="009F1290">
      <w:pPr>
        <w:pStyle w:val="Caption"/>
      </w:pPr>
      <w:bookmarkStart w:id="586" w:name="_Ref427531154"/>
      <w:bookmarkStart w:id="587" w:name="_Toc433992862"/>
      <w:bookmarkStart w:id="588" w:name="_Toc449469421"/>
      <w:r w:rsidRPr="00F03FEF">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14</w:t>
      </w:r>
      <w:r w:rsidR="00ED677C">
        <w:fldChar w:fldCharType="end"/>
      </w:r>
      <w:bookmarkEnd w:id="586"/>
      <w:r w:rsidRPr="00F03FEF">
        <w:t>. Conceptual diagram of gas migration</w:t>
      </w:r>
      <w:r w:rsidR="00C91611" w:rsidRPr="00F03FEF">
        <w:t xml:space="preserve"> </w:t>
      </w:r>
      <w:r w:rsidR="00CC33EB">
        <w:t xml:space="preserve">in the Surat Basin near Roma </w:t>
      </w:r>
      <w:r w:rsidR="00C91611" w:rsidRPr="00F03FEF">
        <w:t>due to pressure gradient and buoyancy, and migration pathways</w:t>
      </w:r>
      <w:r w:rsidRPr="00F03FEF">
        <w:t xml:space="preserve"> (from APLNG 2010)</w:t>
      </w:r>
      <w:r w:rsidR="00804A4D" w:rsidRPr="00F03FEF">
        <w:t>.</w:t>
      </w:r>
      <w:bookmarkEnd w:id="587"/>
      <w:bookmarkEnd w:id="588"/>
    </w:p>
    <w:p w14:paraId="65BAF6CF" w14:textId="77777777" w:rsidR="00C47E80" w:rsidRPr="002B3F50" w:rsidRDefault="00B6357C" w:rsidP="00C47E80">
      <w:pPr>
        <w:pStyle w:val="OWSNormal9pt"/>
        <w:rPr>
          <w:color w:val="auto"/>
          <w:szCs w:val="18"/>
          <w:lang w:val="en-AU"/>
        </w:rPr>
      </w:pPr>
      <w:r w:rsidRPr="00335A4A">
        <w:rPr>
          <w:szCs w:val="18"/>
        </w:rPr>
        <w:fldChar w:fldCharType="begin" w:fldLock="1"/>
      </w:r>
      <w:r w:rsidR="00C47E80" w:rsidRPr="00335A4A">
        <w:rPr>
          <w:szCs w:val="18"/>
        </w:rPr>
        <w:instrText xml:space="preserve"> REF _Ref428024557 \h  \* MERGEFORMAT </w:instrText>
      </w:r>
      <w:r w:rsidRPr="00335A4A">
        <w:rPr>
          <w:szCs w:val="18"/>
        </w:rPr>
      </w:r>
      <w:r w:rsidRPr="00335A4A">
        <w:rPr>
          <w:szCs w:val="18"/>
        </w:rPr>
        <w:fldChar w:fldCharType="separate"/>
      </w:r>
      <w:r w:rsidR="00D5162C" w:rsidRPr="00A710A5">
        <w:rPr>
          <w:szCs w:val="18"/>
        </w:rPr>
        <w:t>Figure</w:t>
      </w:r>
      <w:r w:rsidR="00D5162C" w:rsidRPr="00F03FEF">
        <w:t xml:space="preserve"> </w:t>
      </w:r>
      <w:r w:rsidR="00D5162C">
        <w:rPr>
          <w:noProof/>
        </w:rPr>
        <w:t>2.15</w:t>
      </w:r>
      <w:r w:rsidRPr="00335A4A">
        <w:rPr>
          <w:szCs w:val="18"/>
        </w:rPr>
        <w:fldChar w:fldCharType="end"/>
      </w:r>
      <w:r w:rsidR="00C47E80" w:rsidRPr="00335A4A">
        <w:rPr>
          <w:color w:val="auto"/>
          <w:szCs w:val="18"/>
          <w:lang w:val="en-AU"/>
        </w:rPr>
        <w:t xml:space="preserve"> </w:t>
      </w:r>
      <w:r w:rsidR="00A407F8" w:rsidRPr="00335A4A">
        <w:rPr>
          <w:szCs w:val="18"/>
        </w:rPr>
        <w:t>shows the locati</w:t>
      </w:r>
      <w:r w:rsidR="00A407F8" w:rsidRPr="002B3F50">
        <w:rPr>
          <w:szCs w:val="18"/>
        </w:rPr>
        <w:t xml:space="preserve">ons of </w:t>
      </w:r>
      <w:r w:rsidR="00335A4A">
        <w:rPr>
          <w:szCs w:val="18"/>
        </w:rPr>
        <w:t>ground</w:t>
      </w:r>
      <w:r w:rsidR="00A407F8" w:rsidRPr="002B3F50">
        <w:rPr>
          <w:szCs w:val="18"/>
        </w:rPr>
        <w:t xml:space="preserve">water bores in relation to CSG wells for the CSG field northeast of Roma, Queensland. </w:t>
      </w:r>
      <w:r w:rsidR="007A209B">
        <w:rPr>
          <w:szCs w:val="18"/>
        </w:rPr>
        <w:t>As an example, it</w:t>
      </w:r>
      <w:r w:rsidR="007A209B" w:rsidRPr="002B3F50">
        <w:rPr>
          <w:szCs w:val="18"/>
        </w:rPr>
        <w:t xml:space="preserve"> illustrates the scale of potential gas and water migration pathways </w:t>
      </w:r>
      <w:r w:rsidR="007A209B">
        <w:rPr>
          <w:szCs w:val="18"/>
        </w:rPr>
        <w:t>due to</w:t>
      </w:r>
      <w:r w:rsidR="007A209B" w:rsidRPr="002B3F50">
        <w:rPr>
          <w:szCs w:val="18"/>
        </w:rPr>
        <w:t xml:space="preserve"> existing non-CSG wells in CSG fields. </w:t>
      </w:r>
      <w:r w:rsidR="007A209B">
        <w:rPr>
          <w:szCs w:val="18"/>
        </w:rPr>
        <w:t xml:space="preserve">Whether such non-CSG wells will indeed become pathways for gas and water migration due to CSG production will depend on the stratigraphic levels these wells </w:t>
      </w:r>
      <w:r w:rsidR="00420D3C">
        <w:rPr>
          <w:szCs w:val="18"/>
        </w:rPr>
        <w:t>were</w:t>
      </w:r>
      <w:r w:rsidR="007A209B">
        <w:rPr>
          <w:szCs w:val="18"/>
        </w:rPr>
        <w:t xml:space="preserve"> completed in and on local geological conditions. </w:t>
      </w:r>
      <w:r w:rsidR="00335A4A">
        <w:rPr>
          <w:szCs w:val="18"/>
        </w:rPr>
        <w:t>For the example shown in</w:t>
      </w:r>
      <w:r w:rsidR="00891AF6">
        <w:rPr>
          <w:szCs w:val="18"/>
        </w:rPr>
        <w:t xml:space="preserve"> </w:t>
      </w:r>
      <w:r w:rsidR="00891AF6">
        <w:rPr>
          <w:szCs w:val="18"/>
        </w:rPr>
        <w:fldChar w:fldCharType="begin" w:fldLock="1"/>
      </w:r>
      <w:r w:rsidR="00891AF6">
        <w:rPr>
          <w:szCs w:val="18"/>
        </w:rPr>
        <w:instrText xml:space="preserve"> REF _Ref448249821 \h </w:instrText>
      </w:r>
      <w:r w:rsidR="00891AF6">
        <w:rPr>
          <w:szCs w:val="18"/>
        </w:rPr>
      </w:r>
      <w:r w:rsidR="00891AF6">
        <w:rPr>
          <w:szCs w:val="18"/>
        </w:rPr>
        <w:fldChar w:fldCharType="separate"/>
      </w:r>
      <w:r w:rsidR="00D5162C" w:rsidRPr="00F03FEF">
        <w:t xml:space="preserve">Figure </w:t>
      </w:r>
      <w:r w:rsidR="00D5162C">
        <w:rPr>
          <w:noProof/>
        </w:rPr>
        <w:t>2</w:t>
      </w:r>
      <w:r w:rsidR="00D5162C">
        <w:t>.</w:t>
      </w:r>
      <w:r w:rsidR="00D5162C">
        <w:rPr>
          <w:noProof/>
        </w:rPr>
        <w:t>15</w:t>
      </w:r>
      <w:r w:rsidR="00891AF6">
        <w:rPr>
          <w:szCs w:val="18"/>
        </w:rPr>
        <w:fldChar w:fldCharType="end"/>
      </w:r>
      <w:r w:rsidR="00335A4A">
        <w:rPr>
          <w:szCs w:val="18"/>
        </w:rPr>
        <w:t>, the number of known groundwater bores screened in the Walloon Coal Measures is small</w:t>
      </w:r>
      <w:r w:rsidR="00891AF6">
        <w:rPr>
          <w:szCs w:val="18"/>
        </w:rPr>
        <w:t xml:space="preserve"> (i.e. 27)</w:t>
      </w:r>
      <w:r w:rsidR="00335A4A">
        <w:rPr>
          <w:szCs w:val="18"/>
        </w:rPr>
        <w:t xml:space="preserve">, and often at safe distance from CSG wells. </w:t>
      </w:r>
      <w:r w:rsidR="007A209B">
        <w:rPr>
          <w:szCs w:val="18"/>
        </w:rPr>
        <w:t>An</w:t>
      </w:r>
      <w:r w:rsidR="007A209B" w:rsidRPr="002B3F50">
        <w:rPr>
          <w:szCs w:val="18"/>
        </w:rPr>
        <w:t xml:space="preserve"> assess</w:t>
      </w:r>
      <w:r w:rsidR="007A209B">
        <w:rPr>
          <w:szCs w:val="18"/>
        </w:rPr>
        <w:t>ment of</w:t>
      </w:r>
      <w:r w:rsidR="007A209B" w:rsidRPr="002B3F50">
        <w:rPr>
          <w:szCs w:val="18"/>
        </w:rPr>
        <w:t xml:space="preserve"> the </w:t>
      </w:r>
      <w:r w:rsidR="00A221F8">
        <w:rPr>
          <w:szCs w:val="18"/>
        </w:rPr>
        <w:t xml:space="preserve">potential </w:t>
      </w:r>
      <w:r w:rsidR="007A209B" w:rsidRPr="002B3F50">
        <w:rPr>
          <w:szCs w:val="18"/>
        </w:rPr>
        <w:t>risk</w:t>
      </w:r>
      <w:r w:rsidR="007A209B">
        <w:rPr>
          <w:szCs w:val="18"/>
        </w:rPr>
        <w:t>s</w:t>
      </w:r>
      <w:r w:rsidR="007A209B" w:rsidRPr="002B3F50">
        <w:rPr>
          <w:szCs w:val="18"/>
        </w:rPr>
        <w:t xml:space="preserve"> </w:t>
      </w:r>
      <w:r w:rsidR="00A8255F">
        <w:rPr>
          <w:szCs w:val="18"/>
        </w:rPr>
        <w:t xml:space="preserve">of such pathways </w:t>
      </w:r>
      <w:r w:rsidR="007A209B" w:rsidRPr="002B3F50">
        <w:rPr>
          <w:szCs w:val="18"/>
        </w:rPr>
        <w:t xml:space="preserve">is </w:t>
      </w:r>
      <w:r w:rsidR="007A209B">
        <w:rPr>
          <w:szCs w:val="18"/>
        </w:rPr>
        <w:t>beyond</w:t>
      </w:r>
      <w:r w:rsidR="007A209B" w:rsidRPr="002B3F50">
        <w:rPr>
          <w:szCs w:val="18"/>
        </w:rPr>
        <w:t xml:space="preserve"> the scope of </w:t>
      </w:r>
      <w:r w:rsidR="00E40413">
        <w:rPr>
          <w:szCs w:val="18"/>
        </w:rPr>
        <w:t xml:space="preserve">the </w:t>
      </w:r>
      <w:r w:rsidR="00F05063">
        <w:rPr>
          <w:szCs w:val="18"/>
        </w:rPr>
        <w:t>current</w:t>
      </w:r>
      <w:r w:rsidR="007A209B" w:rsidRPr="002B3F50">
        <w:rPr>
          <w:szCs w:val="18"/>
        </w:rPr>
        <w:t xml:space="preserve"> report.</w:t>
      </w:r>
    </w:p>
    <w:p w14:paraId="65BAF6D0" w14:textId="77777777" w:rsidR="00C84090" w:rsidRDefault="00C84090">
      <w:pPr>
        <w:pStyle w:val="Para0"/>
      </w:pPr>
    </w:p>
    <w:p w14:paraId="65BAF6D1" w14:textId="77777777" w:rsidR="00804A4D" w:rsidRDefault="00432C45" w:rsidP="00804A4D">
      <w:pPr>
        <w:adjustRightInd w:val="0"/>
        <w:spacing w:after="0"/>
        <w:rPr>
          <w:rFonts w:eastAsia="ArialMT" w:cs="Arial"/>
          <w:lang w:val="en-AU"/>
        </w:rPr>
      </w:pPr>
      <w:r w:rsidRPr="00432C45">
        <w:rPr>
          <w:noProof/>
          <w:lang w:val="en-AU" w:eastAsia="en-AU"/>
        </w:rPr>
        <w:drawing>
          <wp:inline distT="0" distB="0" distL="0" distR="0" wp14:anchorId="65BAFC60" wp14:editId="0D4048A8">
            <wp:extent cx="5755640" cy="5704205"/>
            <wp:effectExtent l="0" t="0" r="0" b="0"/>
            <wp:docPr id="91" name="Picture 91" descr="Map of locations of CSG wells in the Surat Basin." title="Fig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5640" cy="5704205"/>
                    </a:xfrm>
                    <a:prstGeom prst="rect">
                      <a:avLst/>
                    </a:prstGeom>
                  </pic:spPr>
                </pic:pic>
              </a:graphicData>
            </a:graphic>
          </wp:inline>
        </w:drawing>
      </w:r>
    </w:p>
    <w:p w14:paraId="65BAF6D2" w14:textId="77777777" w:rsidR="00DA0054" w:rsidRPr="00F03FEF" w:rsidRDefault="00DA0054" w:rsidP="00804A4D">
      <w:pPr>
        <w:adjustRightInd w:val="0"/>
        <w:spacing w:after="0"/>
        <w:rPr>
          <w:rFonts w:eastAsia="ArialMT" w:cs="Arial"/>
          <w:lang w:val="en-AU"/>
        </w:rPr>
      </w:pPr>
    </w:p>
    <w:p w14:paraId="65BAF6D3" w14:textId="77777777" w:rsidR="00804A4D" w:rsidRDefault="00804A4D" w:rsidP="009F1290">
      <w:pPr>
        <w:pStyle w:val="Caption"/>
      </w:pPr>
      <w:bookmarkStart w:id="589" w:name="_Ref448249821"/>
      <w:bookmarkStart w:id="590" w:name="_Ref428024557"/>
      <w:bookmarkStart w:id="591" w:name="_Toc433992863"/>
      <w:bookmarkStart w:id="592" w:name="_Toc449469422"/>
      <w:r w:rsidRPr="00F03FEF">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15</w:t>
      </w:r>
      <w:r w:rsidR="00ED677C">
        <w:fldChar w:fldCharType="end"/>
      </w:r>
      <w:bookmarkEnd w:id="589"/>
      <w:bookmarkEnd w:id="590"/>
      <w:r w:rsidRPr="00F03FEF">
        <w:t>. Locations of CSG wells (</w:t>
      </w:r>
      <w:r w:rsidR="00F7122F">
        <w:t>blue</w:t>
      </w:r>
      <w:r w:rsidRPr="00F03FEF">
        <w:t xml:space="preserve"> dot</w:t>
      </w:r>
      <w:r w:rsidR="002E574F" w:rsidRPr="00F03FEF">
        <w:t>s</w:t>
      </w:r>
      <w:r w:rsidRPr="00F03FEF">
        <w:t xml:space="preserve">), </w:t>
      </w:r>
      <w:r w:rsidR="00F7122F">
        <w:t>ground</w:t>
      </w:r>
      <w:r w:rsidRPr="00F03FEF">
        <w:t xml:space="preserve">water bores </w:t>
      </w:r>
      <w:r w:rsidR="00F7122F">
        <w:t xml:space="preserve">not screened in the Walloon Coal Measures </w:t>
      </w:r>
      <w:r w:rsidRPr="00F03FEF">
        <w:t>(white dot</w:t>
      </w:r>
      <w:r w:rsidR="002E574F" w:rsidRPr="00F03FEF">
        <w:t>s</w:t>
      </w:r>
      <w:r w:rsidRPr="00F03FEF">
        <w:t xml:space="preserve">) and </w:t>
      </w:r>
      <w:r w:rsidR="00F7122F">
        <w:t xml:space="preserve">water bores screened in the Walloon Coal Measures </w:t>
      </w:r>
      <w:r w:rsidRPr="00F03FEF">
        <w:t>(</w:t>
      </w:r>
      <w:r w:rsidR="00F7122F">
        <w:t>red dots</w:t>
      </w:r>
      <w:r w:rsidR="002E574F" w:rsidRPr="00F03FEF">
        <w:t>) in a</w:t>
      </w:r>
      <w:r w:rsidRPr="00F03FEF">
        <w:t xml:space="preserve"> CSG field, North East Roma, Que</w:t>
      </w:r>
      <w:r w:rsidR="002E574F" w:rsidRPr="00F03FEF">
        <w:t>ensland. The width of the image</w:t>
      </w:r>
      <w:r w:rsidRPr="00F03FEF">
        <w:t xml:space="preserve"> is approximately 86 KM. Data </w:t>
      </w:r>
      <w:r w:rsidR="002E574F" w:rsidRPr="00F03FEF">
        <w:t xml:space="preserve">obtained </w:t>
      </w:r>
      <w:r w:rsidRPr="00F03FEF">
        <w:t>from Queensland Government database (</w:t>
      </w:r>
      <w:hyperlink r:id="rId45" w:history="1">
        <w:r w:rsidRPr="00F03FEF">
          <w:rPr>
            <w:rStyle w:val="Hyperlink"/>
            <w:color w:val="auto"/>
          </w:rPr>
          <w:t>http://qldspatial.information.qld.gov.au/catalogue/custom/search.page?q=%22Coal%20seam%20gas%20well%20locations%20-%20Queensland%22</w:t>
        </w:r>
      </w:hyperlink>
      <w:r w:rsidRPr="00F03FEF">
        <w:t>). Accessed in August 2015.</w:t>
      </w:r>
      <w:bookmarkEnd w:id="591"/>
      <w:bookmarkEnd w:id="592"/>
    </w:p>
    <w:p w14:paraId="65BAF6D4" w14:textId="77777777" w:rsidR="00B17E5E" w:rsidRPr="00B17E5E" w:rsidRDefault="00B17E5E" w:rsidP="00B17E5E">
      <w:pPr>
        <w:pStyle w:val="Para0"/>
        <w:rPr>
          <w:rFonts w:eastAsia="ArialMT"/>
        </w:rPr>
      </w:pPr>
    </w:p>
    <w:p w14:paraId="65BAF6D5" w14:textId="77777777" w:rsidR="003208A1" w:rsidRPr="00BE0941" w:rsidRDefault="00804A4D" w:rsidP="00BE0941">
      <w:pPr>
        <w:pStyle w:val="OWSNormal9pt"/>
        <w:rPr>
          <w:b/>
          <w:i/>
        </w:rPr>
      </w:pPr>
      <w:r w:rsidRPr="00BE0941">
        <w:rPr>
          <w:b/>
          <w:i/>
        </w:rPr>
        <w:t>Gas blowouts</w:t>
      </w:r>
      <w:r w:rsidR="003208A1" w:rsidRPr="00BE0941">
        <w:rPr>
          <w:b/>
          <w:i/>
        </w:rPr>
        <w:t xml:space="preserve"> in Surat and Bowen basins, Queensland</w:t>
      </w:r>
    </w:p>
    <w:p w14:paraId="65BAF6D6" w14:textId="77777777" w:rsidR="00C213E0" w:rsidRPr="002B3F50" w:rsidRDefault="003208A1" w:rsidP="00C86788">
      <w:pPr>
        <w:pStyle w:val="OWSNormal9pt"/>
        <w:rPr>
          <w:color w:val="auto"/>
          <w:szCs w:val="18"/>
        </w:rPr>
      </w:pPr>
      <w:r w:rsidRPr="002B3F50">
        <w:rPr>
          <w:color w:val="auto"/>
          <w:szCs w:val="18"/>
        </w:rPr>
        <w:t xml:space="preserve">A comprehensive review on gas </w:t>
      </w:r>
      <w:r w:rsidR="001A40AE" w:rsidRPr="002B3F50">
        <w:rPr>
          <w:color w:val="auto"/>
          <w:szCs w:val="18"/>
        </w:rPr>
        <w:t>occurrences</w:t>
      </w:r>
      <w:r w:rsidRPr="002B3F50">
        <w:rPr>
          <w:color w:val="auto"/>
          <w:szCs w:val="18"/>
        </w:rPr>
        <w:t xml:space="preserve"> prior to CSG development</w:t>
      </w:r>
      <w:r w:rsidR="00E7044F" w:rsidRPr="002B3F50">
        <w:rPr>
          <w:color w:val="auto"/>
          <w:szCs w:val="18"/>
        </w:rPr>
        <w:t xml:space="preserve"> in Surat and Bowen basins was documented in a CSIRO </w:t>
      </w:r>
      <w:r w:rsidR="009E390E" w:rsidRPr="002B3F50">
        <w:rPr>
          <w:color w:val="auto"/>
          <w:szCs w:val="18"/>
        </w:rPr>
        <w:t>report</w:t>
      </w:r>
      <w:r w:rsidRPr="002B3F50">
        <w:rPr>
          <w:color w:val="auto"/>
          <w:szCs w:val="18"/>
        </w:rPr>
        <w:t xml:space="preserve"> to the Department of Natural Resources and Mines, Queensland</w:t>
      </w:r>
      <w:r w:rsidR="00E7044F" w:rsidRPr="002B3F50">
        <w:rPr>
          <w:color w:val="auto"/>
          <w:szCs w:val="18"/>
        </w:rPr>
        <w:t xml:space="preserve"> </w:t>
      </w:r>
      <w:r w:rsidRPr="002B3F50">
        <w:rPr>
          <w:color w:val="auto"/>
          <w:szCs w:val="18"/>
        </w:rPr>
        <w:t>(Walker and Mallants 2014).</w:t>
      </w:r>
      <w:r w:rsidR="009E390E" w:rsidRPr="002B3F50">
        <w:rPr>
          <w:color w:val="auto"/>
          <w:szCs w:val="18"/>
        </w:rPr>
        <w:t xml:space="preserve"> As with all coal seam gas basins, methane gas has always been present in both shallow and deeper geological units in the Surat and Bowen basins (DNRM 2013</w:t>
      </w:r>
      <w:r w:rsidR="00A2626C">
        <w:rPr>
          <w:color w:val="auto"/>
          <w:szCs w:val="18"/>
        </w:rPr>
        <w:t>b</w:t>
      </w:r>
      <w:r w:rsidR="009E390E" w:rsidRPr="002B3F50">
        <w:rPr>
          <w:color w:val="auto"/>
          <w:szCs w:val="18"/>
        </w:rPr>
        <w:t>). The presence of methane gas has become more apparent as exploration for water, oil and gas has occurred. Construction of wells and bores has potentially provided conduits for methane gas migration.</w:t>
      </w:r>
      <w:r w:rsidR="00E7044F" w:rsidRPr="002B3F50">
        <w:rPr>
          <w:color w:val="auto"/>
          <w:szCs w:val="18"/>
        </w:rPr>
        <w:t xml:space="preserve"> Some examples of the spectacular gas blowouts in </w:t>
      </w:r>
      <w:r w:rsidR="00DF2828" w:rsidRPr="002B3F50">
        <w:rPr>
          <w:color w:val="auto"/>
          <w:szCs w:val="18"/>
        </w:rPr>
        <w:t xml:space="preserve">the </w:t>
      </w:r>
      <w:r w:rsidR="00E7044F" w:rsidRPr="002B3F50">
        <w:rPr>
          <w:color w:val="auto"/>
          <w:szCs w:val="18"/>
        </w:rPr>
        <w:t>early 20</w:t>
      </w:r>
      <w:r w:rsidR="00E7044F" w:rsidRPr="002B3F50">
        <w:rPr>
          <w:color w:val="auto"/>
          <w:szCs w:val="18"/>
          <w:vertAlign w:val="superscript"/>
        </w:rPr>
        <w:t>th</w:t>
      </w:r>
      <w:r w:rsidR="00E7044F" w:rsidRPr="002B3F50">
        <w:rPr>
          <w:color w:val="auto"/>
          <w:szCs w:val="18"/>
        </w:rPr>
        <w:t xml:space="preserve"> century reported by media </w:t>
      </w:r>
      <w:r w:rsidR="00804AF7" w:rsidRPr="002B3F50">
        <w:rPr>
          <w:color w:val="auto"/>
          <w:szCs w:val="18"/>
        </w:rPr>
        <w:t>(Walker and Malla</w:t>
      </w:r>
      <w:r w:rsidR="00C86788" w:rsidRPr="002B3F50">
        <w:rPr>
          <w:color w:val="auto"/>
          <w:szCs w:val="18"/>
        </w:rPr>
        <w:t xml:space="preserve">nts 2014) </w:t>
      </w:r>
      <w:r w:rsidR="007F2929" w:rsidRPr="002B3F50">
        <w:rPr>
          <w:color w:val="auto"/>
          <w:szCs w:val="18"/>
        </w:rPr>
        <w:t>are quoted</w:t>
      </w:r>
      <w:r w:rsidR="00E7044F" w:rsidRPr="002B3F50">
        <w:rPr>
          <w:color w:val="auto"/>
          <w:szCs w:val="18"/>
        </w:rPr>
        <w:t xml:space="preserve"> below.</w:t>
      </w:r>
    </w:p>
    <w:p w14:paraId="65BAF6D7" w14:textId="77777777" w:rsidR="00E7044F" w:rsidRPr="002B3F50" w:rsidRDefault="00E7044F" w:rsidP="00CC33EB">
      <w:pPr>
        <w:pStyle w:val="OWSNormal9pt"/>
        <w:rPr>
          <w:color w:val="auto"/>
          <w:szCs w:val="18"/>
        </w:rPr>
      </w:pPr>
      <w:r w:rsidRPr="002B3F50">
        <w:rPr>
          <w:color w:val="auto"/>
          <w:szCs w:val="18"/>
        </w:rPr>
        <w:t>“At Roma in 1900, natural gas blew in</w:t>
      </w:r>
      <w:r w:rsidR="00C86788" w:rsidRPr="002B3F50">
        <w:rPr>
          <w:color w:val="auto"/>
          <w:szCs w:val="18"/>
        </w:rPr>
        <w:t xml:space="preserve">to a water bore at 1123 </w:t>
      </w:r>
      <w:r w:rsidR="001A40AE" w:rsidRPr="002B3F50">
        <w:rPr>
          <w:color w:val="auto"/>
          <w:szCs w:val="18"/>
        </w:rPr>
        <w:t>met</w:t>
      </w:r>
      <w:r w:rsidR="0020580A">
        <w:rPr>
          <w:color w:val="auto"/>
          <w:szCs w:val="18"/>
        </w:rPr>
        <w:t>r</w:t>
      </w:r>
      <w:r w:rsidR="001A40AE" w:rsidRPr="002B3F50">
        <w:rPr>
          <w:color w:val="auto"/>
          <w:szCs w:val="18"/>
        </w:rPr>
        <w:t>es</w:t>
      </w:r>
      <w:r w:rsidR="00C86788" w:rsidRPr="002B3F50">
        <w:rPr>
          <w:color w:val="auto"/>
          <w:szCs w:val="18"/>
        </w:rPr>
        <w:t>”, reported by Courier Mail (Brisbane) May 26, 2001.</w:t>
      </w:r>
    </w:p>
    <w:p w14:paraId="65BAF6D8" w14:textId="77777777" w:rsidR="00C86788" w:rsidRPr="002B3F50" w:rsidRDefault="00C86788" w:rsidP="007F2929">
      <w:pPr>
        <w:pStyle w:val="OWSNormal9pt"/>
        <w:rPr>
          <w:color w:val="auto"/>
          <w:szCs w:val="18"/>
        </w:rPr>
      </w:pPr>
      <w:r w:rsidRPr="002B3F50">
        <w:rPr>
          <w:color w:val="auto"/>
          <w:szCs w:val="18"/>
        </w:rPr>
        <w:t xml:space="preserve">“AT FIRST there was just a rumble </w:t>
      </w:r>
      <w:r w:rsidR="001C335C" w:rsidRPr="000811A9">
        <w:rPr>
          <w:szCs w:val="18"/>
        </w:rPr>
        <w:t>–</w:t>
      </w:r>
      <w:r w:rsidRPr="002B3F50">
        <w:rPr>
          <w:color w:val="auto"/>
          <w:szCs w:val="18"/>
        </w:rPr>
        <w:t xml:space="preserve"> more of a burp, really </w:t>
      </w:r>
      <w:r w:rsidR="001C335C" w:rsidRPr="000811A9">
        <w:rPr>
          <w:szCs w:val="18"/>
        </w:rPr>
        <w:t>–</w:t>
      </w:r>
      <w:r w:rsidRPr="002B3F50">
        <w:rPr>
          <w:color w:val="auto"/>
          <w:szCs w:val="18"/>
        </w:rPr>
        <w:t xml:space="preserve"> from deep beneath a little rise somewhat extravagantly known as Hospital Hill. Then, at 1.15pm on October 16, 1900, the wellhead exploded, sending water and mud about 15m into the air above the small collection of stores and shacks known as Roma”. </w:t>
      </w:r>
      <w:r w:rsidR="001A40AE" w:rsidRPr="002B3F50">
        <w:rPr>
          <w:color w:val="auto"/>
          <w:szCs w:val="18"/>
        </w:rPr>
        <w:t>Reported</w:t>
      </w:r>
      <w:r w:rsidRPr="002B3F50">
        <w:rPr>
          <w:color w:val="auto"/>
          <w:szCs w:val="18"/>
        </w:rPr>
        <w:t xml:space="preserve"> by Courier Mail (Brisbane) May 26, 2001.</w:t>
      </w:r>
    </w:p>
    <w:p w14:paraId="65BAF6D9" w14:textId="77777777" w:rsidR="00E7044F" w:rsidRPr="002B3F50" w:rsidRDefault="00C86788" w:rsidP="007F2929">
      <w:pPr>
        <w:pStyle w:val="OWSNormal9pt"/>
        <w:rPr>
          <w:color w:val="auto"/>
          <w:szCs w:val="18"/>
        </w:rPr>
      </w:pPr>
      <w:r w:rsidRPr="002B3F50">
        <w:rPr>
          <w:color w:val="auto"/>
          <w:szCs w:val="18"/>
        </w:rPr>
        <w:t>“When the man in charge of the shift noticed that the water was gradually rising over the casing. Then he noticed that the water had become less in volume and was impregnated with air or gas...when suddenly the beam bearing the weight shot up , and an immense volume of gas rushed from the mouth of the casing with a terrific roar...Perhaps for a quarter of an hour it continued thus, when suddenly , with an explosion similar to the discharge of a canon, the gas was converted to flames... the flame shot up to a height of 40 feet or more and none could nearer to it than 50 yards, so intense was the heat...The flames consumed everything , and including the engines...It was remarkable that the immense flames were for a long time unaccompanied by smoke, but in a few hours, the flames were discoloured by black smoke, and the fierceness with which they roared was greatly intensified. The change was attributed to the presence of petroleum in large quantities...The first and only thing to be done now is to find a method of extinguishing the fire”, reported by Western Star and Roma Advertiser (Toowoomba), Wednesday 28 October 1908</w:t>
      </w:r>
    </w:p>
    <w:p w14:paraId="65BAF6DA" w14:textId="77777777" w:rsidR="00C86788" w:rsidRPr="002B3F50" w:rsidRDefault="00C86788" w:rsidP="007F2929">
      <w:pPr>
        <w:pStyle w:val="OWSNormal9pt"/>
        <w:rPr>
          <w:color w:val="auto"/>
          <w:szCs w:val="18"/>
        </w:rPr>
      </w:pPr>
      <w:r w:rsidRPr="002B3F50">
        <w:rPr>
          <w:color w:val="auto"/>
          <w:szCs w:val="18"/>
        </w:rPr>
        <w:t>“The recent blow of gas at Roma has once more awakened interest in the possibilities of obtaining petroleum in Australia. The gas was induced to flow by lowering the head of water in the bore</w:t>
      </w:r>
      <w:r w:rsidR="007F2929" w:rsidRPr="002B3F50">
        <w:rPr>
          <w:color w:val="auto"/>
          <w:szCs w:val="18"/>
        </w:rPr>
        <w:t>” (with a depth of 3700 feet)</w:t>
      </w:r>
      <w:r w:rsidRPr="002B3F50">
        <w:rPr>
          <w:color w:val="auto"/>
          <w:szCs w:val="18"/>
        </w:rPr>
        <w:t>.</w:t>
      </w:r>
      <w:r w:rsidR="007F2929" w:rsidRPr="002B3F50">
        <w:rPr>
          <w:color w:val="auto"/>
          <w:szCs w:val="18"/>
        </w:rPr>
        <w:t xml:space="preserve"> </w:t>
      </w:r>
      <w:r w:rsidRPr="002B3F50">
        <w:rPr>
          <w:color w:val="auto"/>
          <w:szCs w:val="18"/>
        </w:rPr>
        <w:t>The water level was lowered a few hundred feet at Roma, and the back pressure on the gas was thereby reduced to such an extent that the gas blew out”</w:t>
      </w:r>
      <w:r w:rsidR="007F2929" w:rsidRPr="002B3F50">
        <w:rPr>
          <w:color w:val="auto"/>
          <w:szCs w:val="18"/>
        </w:rPr>
        <w:t xml:space="preserve"> reported by The Northern Miner (Charters Towers), Saturday 13 November 1920.</w:t>
      </w:r>
    </w:p>
    <w:p w14:paraId="65BAF6DB" w14:textId="77777777" w:rsidR="007F2929" w:rsidRPr="002B3F50" w:rsidRDefault="007F2929" w:rsidP="007F2929">
      <w:pPr>
        <w:pStyle w:val="OWSNormal9pt"/>
        <w:rPr>
          <w:color w:val="auto"/>
          <w:szCs w:val="18"/>
        </w:rPr>
      </w:pPr>
      <w:r w:rsidRPr="002B3F50">
        <w:rPr>
          <w:color w:val="auto"/>
          <w:szCs w:val="18"/>
        </w:rPr>
        <w:t>“An old oil bore eight miles from Roma broke a nine‐ton concrete seal this morning and hurled a column of gas and water 120 feet into the air”, reported by The Central Queensland Herald (Rockhampton), Thursday 20 March 1952.</w:t>
      </w:r>
    </w:p>
    <w:p w14:paraId="65BAF6DC" w14:textId="77777777" w:rsidR="00C213E0" w:rsidRDefault="002C425A" w:rsidP="007F2929">
      <w:pPr>
        <w:pStyle w:val="OWSNormal9pt"/>
        <w:rPr>
          <w:color w:val="auto"/>
          <w:szCs w:val="18"/>
        </w:rPr>
      </w:pPr>
      <w:r w:rsidRPr="002B3F50">
        <w:rPr>
          <w:color w:val="auto"/>
          <w:szCs w:val="18"/>
        </w:rPr>
        <w:t xml:space="preserve">The blowout from a </w:t>
      </w:r>
      <w:r w:rsidR="0029246C">
        <w:rPr>
          <w:color w:val="auto"/>
          <w:szCs w:val="18"/>
        </w:rPr>
        <w:t xml:space="preserve">CSG </w:t>
      </w:r>
      <w:r w:rsidRPr="002B3F50">
        <w:rPr>
          <w:color w:val="auto"/>
          <w:szCs w:val="18"/>
        </w:rPr>
        <w:t xml:space="preserve">well in the Daandine field </w:t>
      </w:r>
      <w:r w:rsidR="002D7212">
        <w:rPr>
          <w:color w:val="auto"/>
          <w:szCs w:val="18"/>
        </w:rPr>
        <w:t xml:space="preserve">(Surat Basin, South West Queensland) </w:t>
      </w:r>
      <w:r w:rsidRPr="002B3F50">
        <w:rPr>
          <w:color w:val="auto"/>
          <w:szCs w:val="18"/>
        </w:rPr>
        <w:t xml:space="preserve">is a more recent example of gas blowout widely reported in the media </w:t>
      </w:r>
      <w:r w:rsidR="0029246C">
        <w:rPr>
          <w:color w:val="auto"/>
          <w:szCs w:val="18"/>
        </w:rPr>
        <w:t xml:space="preserve">and well documented by DNRM </w:t>
      </w:r>
      <w:r w:rsidRPr="002B3F50">
        <w:rPr>
          <w:color w:val="auto"/>
          <w:szCs w:val="18"/>
        </w:rPr>
        <w:t>(</w:t>
      </w:r>
      <w:r w:rsidR="00E7190F" w:rsidRPr="002B3F50">
        <w:rPr>
          <w:color w:val="auto"/>
          <w:szCs w:val="18"/>
        </w:rPr>
        <w:t>2011)</w:t>
      </w:r>
      <w:r w:rsidRPr="002B3F50">
        <w:rPr>
          <w:color w:val="auto"/>
          <w:szCs w:val="18"/>
        </w:rPr>
        <w:t xml:space="preserve">. This time the blowout </w:t>
      </w:r>
      <w:r w:rsidR="00E7190F" w:rsidRPr="002B3F50">
        <w:rPr>
          <w:color w:val="auto"/>
          <w:szCs w:val="18"/>
        </w:rPr>
        <w:t>was from a CSG well</w:t>
      </w:r>
      <w:r w:rsidR="0029246C">
        <w:rPr>
          <w:color w:val="auto"/>
          <w:szCs w:val="18"/>
        </w:rPr>
        <w:t xml:space="preserve"> that had been drilled (but suspended) in 2009 with well completion being undertaken in 2011</w:t>
      </w:r>
      <w:r w:rsidRPr="002B3F50">
        <w:rPr>
          <w:color w:val="auto"/>
          <w:szCs w:val="18"/>
        </w:rPr>
        <w:t>. The well was capped after drilling and the blowout occurred when the well was being prepared for install</w:t>
      </w:r>
      <w:r w:rsidR="00E7190F" w:rsidRPr="002B3F50">
        <w:rPr>
          <w:color w:val="auto"/>
          <w:szCs w:val="18"/>
        </w:rPr>
        <w:t xml:space="preserve">ation of a pump for production. After initial checks, the well was uncapped in order to install the pump. Before this could occur, water and gas began to flow to surface with increasing intensity. The blowout lasted for more than a day and spew methane and water up to </w:t>
      </w:r>
      <w:r w:rsidR="0029246C">
        <w:rPr>
          <w:color w:val="auto"/>
          <w:szCs w:val="18"/>
        </w:rPr>
        <w:t>15</w:t>
      </w:r>
      <w:r w:rsidR="00E7190F" w:rsidRPr="002B3F50">
        <w:rPr>
          <w:color w:val="auto"/>
          <w:szCs w:val="18"/>
        </w:rPr>
        <w:t xml:space="preserve"> met</w:t>
      </w:r>
      <w:r w:rsidR="0020580A">
        <w:rPr>
          <w:color w:val="auto"/>
          <w:szCs w:val="18"/>
        </w:rPr>
        <w:t>r</w:t>
      </w:r>
      <w:r w:rsidR="00E7190F" w:rsidRPr="002B3F50">
        <w:rPr>
          <w:color w:val="auto"/>
          <w:szCs w:val="18"/>
        </w:rPr>
        <w:t>es high before the well was secured by using heav</w:t>
      </w:r>
      <w:r w:rsidR="00BC235F" w:rsidRPr="002B3F50">
        <w:rPr>
          <w:color w:val="auto"/>
          <w:szCs w:val="18"/>
        </w:rPr>
        <w:t xml:space="preserve">y drilling mud. It appeared that the water level in the well had dropped to a point such that the pressure in the coal seam allowed the gas to </w:t>
      </w:r>
      <w:r w:rsidR="001A40AE" w:rsidRPr="002B3F50">
        <w:rPr>
          <w:color w:val="auto"/>
          <w:szCs w:val="18"/>
        </w:rPr>
        <w:t>desorb</w:t>
      </w:r>
      <w:r w:rsidR="00BC235F" w:rsidRPr="002B3F50">
        <w:rPr>
          <w:color w:val="auto"/>
          <w:szCs w:val="18"/>
        </w:rPr>
        <w:t xml:space="preserve"> and flew into the well. It was reported that the owner of the well actually pumped some water into the well prior to uncapping it. </w:t>
      </w:r>
      <w:r w:rsidR="00D214D6" w:rsidRPr="002B3F50">
        <w:rPr>
          <w:color w:val="auto"/>
          <w:szCs w:val="18"/>
        </w:rPr>
        <w:t xml:space="preserve">It was not known if a </w:t>
      </w:r>
      <w:r w:rsidR="001A40AE" w:rsidRPr="002B3F50">
        <w:rPr>
          <w:color w:val="auto"/>
          <w:szCs w:val="18"/>
        </w:rPr>
        <w:t>blowout</w:t>
      </w:r>
      <w:r w:rsidR="00D214D6" w:rsidRPr="002B3F50">
        <w:rPr>
          <w:color w:val="auto"/>
          <w:szCs w:val="18"/>
        </w:rPr>
        <w:t xml:space="preserve"> preventer was installed on the well</w:t>
      </w:r>
      <w:r w:rsidR="00052DD6" w:rsidRPr="002B3F50">
        <w:rPr>
          <w:color w:val="auto"/>
          <w:szCs w:val="18"/>
        </w:rPr>
        <w:t>, as this is a mandatory requirement by the Code of Practice for Constructing and Abandoning Coal Seam Gas Wells (DNRM 2013</w:t>
      </w:r>
      <w:r w:rsidR="00A2626C">
        <w:rPr>
          <w:color w:val="auto"/>
          <w:szCs w:val="18"/>
        </w:rPr>
        <w:t>a</w:t>
      </w:r>
      <w:r w:rsidR="00052DD6" w:rsidRPr="002B3F50">
        <w:rPr>
          <w:color w:val="auto"/>
          <w:szCs w:val="18"/>
        </w:rPr>
        <w:t>)</w:t>
      </w:r>
      <w:r w:rsidR="00D214D6" w:rsidRPr="002B3F50">
        <w:rPr>
          <w:color w:val="auto"/>
          <w:szCs w:val="18"/>
        </w:rPr>
        <w:t xml:space="preserve">. </w:t>
      </w:r>
      <w:r w:rsidR="00D4738F" w:rsidRPr="002B3F50">
        <w:rPr>
          <w:color w:val="auto"/>
          <w:szCs w:val="18"/>
        </w:rPr>
        <w:t>This scenario is similar to a gas kick in conventional oil and gas well drilling. The gas in the well would need to be circulated out of the well under a controlled way</w:t>
      </w:r>
      <w:r w:rsidR="00483F3D" w:rsidRPr="002B3F50">
        <w:rPr>
          <w:color w:val="auto"/>
          <w:szCs w:val="18"/>
        </w:rPr>
        <w:t>.</w:t>
      </w:r>
    </w:p>
    <w:p w14:paraId="65BAF6DD" w14:textId="77777777" w:rsidR="0029246C" w:rsidRDefault="0029246C" w:rsidP="007F2929">
      <w:pPr>
        <w:pStyle w:val="OWSNormal9pt"/>
      </w:pPr>
      <w:r>
        <w:rPr>
          <w:color w:val="auto"/>
          <w:szCs w:val="18"/>
        </w:rPr>
        <w:t xml:space="preserve">While gas blowouts are some of the more spectacular examples of </w:t>
      </w:r>
      <w:r w:rsidR="00967198">
        <w:rPr>
          <w:color w:val="auto"/>
          <w:szCs w:val="18"/>
        </w:rPr>
        <w:t xml:space="preserve">CSG </w:t>
      </w:r>
      <w:r>
        <w:rPr>
          <w:color w:val="auto"/>
          <w:szCs w:val="18"/>
        </w:rPr>
        <w:t xml:space="preserve">well failure, they are very rare. </w:t>
      </w:r>
      <w:r w:rsidR="00967198">
        <w:rPr>
          <w:color w:val="auto"/>
          <w:szCs w:val="18"/>
        </w:rPr>
        <w:t xml:space="preserve">While there have been </w:t>
      </w:r>
      <w:r w:rsidR="00967198">
        <w:rPr>
          <w:szCs w:val="18"/>
        </w:rPr>
        <w:t>6734 CSG exploration, appraisal and production wells drilled in Queensland</w:t>
      </w:r>
      <w:r w:rsidR="00967198">
        <w:t xml:space="preserve"> </w:t>
      </w:r>
      <w:r w:rsidR="00967198">
        <w:rPr>
          <w:szCs w:val="18"/>
        </w:rPr>
        <w:t>from 2010 to March 2015, the blowout in the Daandine field is the only reported case</w:t>
      </w:r>
      <w:r w:rsidR="00EB5553">
        <w:rPr>
          <w:szCs w:val="18"/>
        </w:rPr>
        <w:t xml:space="preserve"> in Queensland for the same period</w:t>
      </w:r>
      <w:r w:rsidR="00967198">
        <w:rPr>
          <w:szCs w:val="18"/>
        </w:rPr>
        <w:t xml:space="preserve">. </w:t>
      </w:r>
      <w:r w:rsidR="00EB5553">
        <w:rPr>
          <w:szCs w:val="18"/>
        </w:rPr>
        <w:t xml:space="preserve">In New South Wales, one </w:t>
      </w:r>
      <w:r w:rsidR="00455564">
        <w:rPr>
          <w:szCs w:val="18"/>
        </w:rPr>
        <w:t>b</w:t>
      </w:r>
      <w:r w:rsidR="00EB5553">
        <w:rPr>
          <w:szCs w:val="18"/>
        </w:rPr>
        <w:t>lowout was recorded in 20</w:t>
      </w:r>
      <w:r w:rsidR="00455564">
        <w:rPr>
          <w:szCs w:val="18"/>
        </w:rPr>
        <w:t>11 (Parliament of New South Wales 2011)</w:t>
      </w:r>
      <w:r w:rsidR="00EB5553">
        <w:rPr>
          <w:szCs w:val="18"/>
        </w:rPr>
        <w:t xml:space="preserve">. </w:t>
      </w:r>
      <w:r>
        <w:t xml:space="preserve">Finally, CSG operators are required to </w:t>
      </w:r>
      <w:r w:rsidR="00AB3B09">
        <w:t>install</w:t>
      </w:r>
      <w:r>
        <w:t xml:space="preserve"> blowout preventers to </w:t>
      </w:r>
      <w:r w:rsidR="00AB3B09">
        <w:t xml:space="preserve">CSG </w:t>
      </w:r>
      <w:r>
        <w:t xml:space="preserve">well heads to prevent the uncontrolled release of </w:t>
      </w:r>
      <w:r w:rsidR="00AB3B09">
        <w:t xml:space="preserve">water and </w:t>
      </w:r>
      <w:r>
        <w:t>gas from a well</w:t>
      </w:r>
      <w:r w:rsidR="00AB3B09">
        <w:t xml:space="preserve"> (</w:t>
      </w:r>
      <w:r w:rsidR="006B265E">
        <w:t xml:space="preserve">NSW </w:t>
      </w:r>
      <w:r w:rsidR="00AB3B09">
        <w:t>Petrole</w:t>
      </w:r>
      <w:r w:rsidR="00F46ED4">
        <w:t>u</w:t>
      </w:r>
      <w:r w:rsidR="00AB3B09">
        <w:t>m (onshore) Act 1991</w:t>
      </w:r>
      <w:r w:rsidR="00455564">
        <w:t xml:space="preserve">; </w:t>
      </w:r>
      <w:r w:rsidR="000A620D">
        <w:t>DNRM 2013a</w:t>
      </w:r>
      <w:r w:rsidR="00AB3B09">
        <w:t>).</w:t>
      </w:r>
    </w:p>
    <w:p w14:paraId="65BAF6DE" w14:textId="77777777" w:rsidR="006146D4" w:rsidRPr="002C29C6" w:rsidRDefault="006D5729" w:rsidP="001C49AC">
      <w:pPr>
        <w:pStyle w:val="Heading2"/>
      </w:pPr>
      <w:bookmarkStart w:id="593" w:name="_Toc422786940"/>
      <w:bookmarkStart w:id="594" w:name="_Ref432172629"/>
      <w:bookmarkStart w:id="595" w:name="_Toc433992806"/>
      <w:bookmarkStart w:id="596" w:name="_Toc447635379"/>
      <w:bookmarkStart w:id="597" w:name="_Toc449104427"/>
      <w:r w:rsidRPr="002C29C6">
        <w:t xml:space="preserve">Pathways for failure in </w:t>
      </w:r>
      <w:r w:rsidR="00A96B5C" w:rsidRPr="002C29C6">
        <w:t xml:space="preserve">decommissioned and </w:t>
      </w:r>
      <w:r w:rsidR="006146D4" w:rsidRPr="002C29C6">
        <w:t>abandoned wells</w:t>
      </w:r>
      <w:bookmarkEnd w:id="593"/>
      <w:bookmarkEnd w:id="594"/>
      <w:bookmarkEnd w:id="595"/>
      <w:bookmarkEnd w:id="596"/>
      <w:bookmarkEnd w:id="597"/>
    </w:p>
    <w:p w14:paraId="65BAF6DF" w14:textId="77777777" w:rsidR="006146D4" w:rsidRPr="00091AE9" w:rsidRDefault="006146D4" w:rsidP="00091AE9">
      <w:pPr>
        <w:pStyle w:val="Heading3"/>
        <w:ind w:left="0" w:firstLine="0"/>
      </w:pPr>
      <w:bookmarkStart w:id="598" w:name="_Toc447635380"/>
      <w:bookmarkStart w:id="599" w:name="_Toc449104428"/>
      <w:r w:rsidRPr="00091AE9">
        <w:t>CSG well abandonment</w:t>
      </w:r>
      <w:bookmarkEnd w:id="598"/>
      <w:bookmarkEnd w:id="599"/>
    </w:p>
    <w:p w14:paraId="65BAF6E0" w14:textId="77777777" w:rsidR="006146D4" w:rsidRPr="002B3F50" w:rsidRDefault="006146D4" w:rsidP="00A81639">
      <w:pPr>
        <w:pStyle w:val="OWSNormal9pt"/>
        <w:rPr>
          <w:color w:val="auto"/>
          <w:szCs w:val="18"/>
        </w:rPr>
      </w:pPr>
      <w:r w:rsidRPr="002B3F50">
        <w:rPr>
          <w:color w:val="auto"/>
          <w:szCs w:val="18"/>
          <w:lang w:val="en-GB"/>
        </w:rPr>
        <w:t xml:space="preserve">Whenever a CSG well is taken out of production, or a CSG appraisal well is not developed into a production well, CSG well abandonment measures are taken to ensure the environmentally sound and safe isolation of the well, protection of groundwater resources, isolation of the productive formations from other formations, and the proper removal of surface equipment. </w:t>
      </w:r>
      <w:r w:rsidRPr="002B3F50">
        <w:rPr>
          <w:color w:val="auto"/>
          <w:szCs w:val="18"/>
        </w:rPr>
        <w:t xml:space="preserve">This involves sealing the hole completely from the bottom to surface using a series of cement plugs, which provide a seal preventing any cross flow of water and gases between underground layers, as well as isolating all downhole zones from the surface </w:t>
      </w:r>
      <w:r w:rsidRPr="002B3F50">
        <w:rPr>
          <w:noProof/>
          <w:color w:val="auto"/>
          <w:szCs w:val="18"/>
        </w:rPr>
        <w:t>(APPEA 2012)</w:t>
      </w:r>
      <w:r w:rsidRPr="002B3F50">
        <w:rPr>
          <w:color w:val="auto"/>
          <w:szCs w:val="18"/>
        </w:rPr>
        <w:t xml:space="preserve">. The well head is then removed and the steel casing (filled with cement) is cut off at least 1.5 m below ground level, sealed with a metal identification plate and buried. </w:t>
      </w:r>
    </w:p>
    <w:p w14:paraId="65BAF6E1" w14:textId="77777777" w:rsidR="006146D4" w:rsidRPr="00091AE9" w:rsidRDefault="006146D4" w:rsidP="00091AE9">
      <w:pPr>
        <w:pStyle w:val="Heading3"/>
        <w:ind w:left="0" w:firstLine="0"/>
      </w:pPr>
      <w:bookmarkStart w:id="600" w:name="_Toc447635381"/>
      <w:bookmarkStart w:id="601" w:name="_Toc449104429"/>
      <w:r w:rsidRPr="00091AE9">
        <w:t>Potential leaking pathways</w:t>
      </w:r>
      <w:bookmarkEnd w:id="600"/>
      <w:bookmarkEnd w:id="601"/>
    </w:p>
    <w:p w14:paraId="65BAF6E2" w14:textId="77777777" w:rsidR="006146D4" w:rsidRPr="00123F59" w:rsidRDefault="006146D4" w:rsidP="00A81639">
      <w:pPr>
        <w:pStyle w:val="OWSNormal9pt"/>
        <w:rPr>
          <w:color w:val="auto"/>
          <w:szCs w:val="18"/>
        </w:rPr>
      </w:pPr>
      <w:r w:rsidRPr="00123F59">
        <w:rPr>
          <w:color w:val="auto"/>
          <w:szCs w:val="18"/>
        </w:rPr>
        <w:t xml:space="preserve">For a leak to occur in an abandoned well, whether the leak is to surface or cross flow subsurface </w:t>
      </w:r>
      <w:r w:rsidR="0066756F" w:rsidRPr="00123F59">
        <w:rPr>
          <w:color w:val="auto"/>
          <w:szCs w:val="18"/>
        </w:rPr>
        <w:t>between different geological units</w:t>
      </w:r>
      <w:r w:rsidRPr="00123F59">
        <w:rPr>
          <w:color w:val="auto"/>
          <w:szCs w:val="18"/>
        </w:rPr>
        <w:t xml:space="preserve">, three elements must exist </w:t>
      </w:r>
      <w:r w:rsidRPr="00123F59">
        <w:rPr>
          <w:noProof/>
          <w:color w:val="auto"/>
          <w:szCs w:val="18"/>
        </w:rPr>
        <w:t>(Watson 2004)</w:t>
      </w:r>
      <w:r w:rsidRPr="00123F59">
        <w:rPr>
          <w:color w:val="auto"/>
          <w:szCs w:val="18"/>
        </w:rPr>
        <w:t>:</w:t>
      </w:r>
    </w:p>
    <w:p w14:paraId="65BAF6E3" w14:textId="77777777" w:rsidR="006146D4" w:rsidRPr="00123F59" w:rsidRDefault="006146D4" w:rsidP="00DA0054">
      <w:pPr>
        <w:pStyle w:val="OWSbulletL1"/>
        <w:spacing w:line="240" w:lineRule="auto"/>
        <w:ind w:left="714" w:hanging="357"/>
        <w:rPr>
          <w:rFonts w:ascii="Calibri" w:hAnsi="Calibri"/>
          <w:sz w:val="18"/>
          <w:szCs w:val="18"/>
        </w:rPr>
      </w:pPr>
      <w:r w:rsidRPr="00123F59">
        <w:rPr>
          <w:rFonts w:ascii="Calibri" w:hAnsi="Calibri"/>
          <w:sz w:val="18"/>
          <w:szCs w:val="18"/>
        </w:rPr>
        <w:t>There must be a source formation where gas or liquid hydrocarbons or other fluids exist in the pore space;</w:t>
      </w:r>
    </w:p>
    <w:p w14:paraId="65BAF6E4" w14:textId="77777777" w:rsidR="006146D4" w:rsidRPr="00123F59" w:rsidRDefault="006146D4" w:rsidP="00DA0054">
      <w:pPr>
        <w:pStyle w:val="OWSbulletL1"/>
        <w:spacing w:line="240" w:lineRule="auto"/>
        <w:ind w:left="714" w:hanging="357"/>
        <w:rPr>
          <w:rFonts w:ascii="Calibri" w:hAnsi="Calibri"/>
          <w:sz w:val="18"/>
          <w:szCs w:val="18"/>
        </w:rPr>
      </w:pPr>
      <w:r w:rsidRPr="00123F59">
        <w:rPr>
          <w:rFonts w:ascii="Calibri" w:hAnsi="Calibri"/>
          <w:sz w:val="18"/>
          <w:szCs w:val="18"/>
        </w:rPr>
        <w:t>There must be a driving force between the source formation and surface in case of leakage to surface,</w:t>
      </w:r>
      <w:r w:rsidR="0066756F" w:rsidRPr="00123F59">
        <w:rPr>
          <w:rFonts w:ascii="Calibri" w:hAnsi="Calibri"/>
          <w:sz w:val="18"/>
          <w:szCs w:val="18"/>
        </w:rPr>
        <w:t xml:space="preserve"> or between different geological units</w:t>
      </w:r>
      <w:r w:rsidRPr="00123F59">
        <w:rPr>
          <w:rFonts w:ascii="Calibri" w:hAnsi="Calibri"/>
          <w:sz w:val="18"/>
          <w:szCs w:val="18"/>
        </w:rPr>
        <w:t xml:space="preserve"> in case of subsurface cross flow. Such driving force could be the difference in pressure, temperature or salinity;</w:t>
      </w:r>
    </w:p>
    <w:p w14:paraId="65BAF6E5" w14:textId="77777777" w:rsidR="006146D4" w:rsidRPr="00123F59" w:rsidRDefault="006146D4" w:rsidP="00DA0054">
      <w:pPr>
        <w:pStyle w:val="OWSbulletL1"/>
        <w:spacing w:line="240" w:lineRule="auto"/>
        <w:ind w:left="714" w:hanging="357"/>
        <w:rPr>
          <w:rFonts w:ascii="Calibri" w:hAnsi="Calibri"/>
          <w:sz w:val="18"/>
          <w:szCs w:val="18"/>
        </w:rPr>
      </w:pPr>
      <w:r w:rsidRPr="00123F59">
        <w:rPr>
          <w:rFonts w:ascii="Calibri" w:hAnsi="Calibri"/>
          <w:sz w:val="18"/>
          <w:szCs w:val="18"/>
        </w:rPr>
        <w:t>There must be a leakage pathway between the source formation and surface</w:t>
      </w:r>
      <w:r w:rsidR="0066756F" w:rsidRPr="00123F59">
        <w:rPr>
          <w:rFonts w:ascii="Calibri" w:hAnsi="Calibri"/>
          <w:sz w:val="18"/>
          <w:szCs w:val="18"/>
        </w:rPr>
        <w:t xml:space="preserve"> or between different geological units</w:t>
      </w:r>
      <w:r w:rsidRPr="00123F59">
        <w:rPr>
          <w:rFonts w:ascii="Calibri" w:hAnsi="Calibri"/>
          <w:sz w:val="18"/>
          <w:szCs w:val="18"/>
        </w:rPr>
        <w:t>.</w:t>
      </w:r>
    </w:p>
    <w:p w14:paraId="65BAF6E6" w14:textId="77777777" w:rsidR="006146D4" w:rsidRPr="00123F59" w:rsidRDefault="006146D4" w:rsidP="00A81639">
      <w:pPr>
        <w:pStyle w:val="OWSNormal9pt"/>
        <w:rPr>
          <w:color w:val="auto"/>
          <w:szCs w:val="18"/>
        </w:rPr>
      </w:pPr>
      <w:r w:rsidRPr="00123F59">
        <w:rPr>
          <w:color w:val="auto"/>
          <w:szCs w:val="18"/>
        </w:rPr>
        <w:t xml:space="preserve">Watson and Bachu </w:t>
      </w:r>
      <w:r w:rsidRPr="00123F59">
        <w:rPr>
          <w:noProof/>
          <w:color w:val="auto"/>
          <w:szCs w:val="18"/>
        </w:rPr>
        <w:t>(2009)</w:t>
      </w:r>
      <w:r w:rsidRPr="00123F59">
        <w:rPr>
          <w:color w:val="auto"/>
          <w:szCs w:val="18"/>
        </w:rPr>
        <w:t xml:space="preserve"> attributed well leakage/failure to poorly cemented casing/hole annuli, casing failure and abandonment failure for abandoned wells, while Gasda et al. </w:t>
      </w:r>
      <w:r w:rsidRPr="00123F59">
        <w:rPr>
          <w:noProof/>
          <w:color w:val="auto"/>
          <w:szCs w:val="18"/>
        </w:rPr>
        <w:t>(2004)</w:t>
      </w:r>
      <w:r w:rsidRPr="00123F59">
        <w:rPr>
          <w:color w:val="auto"/>
          <w:szCs w:val="18"/>
        </w:rPr>
        <w:t xml:space="preserve"> identified interfaces between cement and formation rock and/or casing, and casing and </w:t>
      </w:r>
      <w:r w:rsidR="00AB0FFF" w:rsidRPr="00123F59">
        <w:rPr>
          <w:color w:val="auto"/>
          <w:szCs w:val="18"/>
        </w:rPr>
        <w:t xml:space="preserve">cement </w:t>
      </w:r>
      <w:r w:rsidRPr="00123F59">
        <w:rPr>
          <w:color w:val="auto"/>
          <w:szCs w:val="18"/>
        </w:rPr>
        <w:t xml:space="preserve">plug for abandoned wells as the preferential pathways for fluid flow. In the cement sheath, migration of fluid could also occur through fractures, channels and the pore space. In the latter case, fluid flow would occur only when the cement sheath was degraded or did not form properly during the cementing process </w:t>
      </w:r>
      <w:r w:rsidRPr="00123F59">
        <w:rPr>
          <w:noProof/>
          <w:color w:val="auto"/>
          <w:szCs w:val="18"/>
        </w:rPr>
        <w:t>(Zhang and Bachu 2011)</w:t>
      </w:r>
      <w:r w:rsidRPr="00123F59">
        <w:rPr>
          <w:color w:val="auto"/>
          <w:szCs w:val="18"/>
        </w:rPr>
        <w:t xml:space="preserve">. </w:t>
      </w:r>
      <w:r w:rsidR="000811A9" w:rsidRPr="00123F59">
        <w:rPr>
          <w:szCs w:val="18"/>
        </w:rPr>
        <w:fldChar w:fldCharType="begin" w:fldLock="1"/>
      </w:r>
      <w:r w:rsidR="000811A9" w:rsidRPr="00123F59">
        <w:rPr>
          <w:szCs w:val="18"/>
        </w:rPr>
        <w:instrText xml:space="preserve"> REF _Ref422667386 \h  \* MERGEFORMAT </w:instrText>
      </w:r>
      <w:r w:rsidR="000811A9" w:rsidRPr="00123F59">
        <w:rPr>
          <w:szCs w:val="18"/>
        </w:rPr>
      </w:r>
      <w:r w:rsidR="000811A9" w:rsidRPr="00123F59">
        <w:rPr>
          <w:szCs w:val="18"/>
        </w:rPr>
        <w:fldChar w:fldCharType="separate"/>
      </w:r>
      <w:r w:rsidR="00D5162C" w:rsidRPr="00A710A5">
        <w:rPr>
          <w:color w:val="auto"/>
          <w:szCs w:val="18"/>
        </w:rPr>
        <w:t xml:space="preserve">Figure </w:t>
      </w:r>
      <w:r w:rsidR="00D5162C" w:rsidRPr="00A710A5">
        <w:rPr>
          <w:noProof/>
          <w:color w:val="auto"/>
          <w:szCs w:val="18"/>
        </w:rPr>
        <w:t>2.16</w:t>
      </w:r>
      <w:r w:rsidR="000811A9" w:rsidRPr="00123F59">
        <w:rPr>
          <w:szCs w:val="18"/>
        </w:rPr>
        <w:fldChar w:fldCharType="end"/>
      </w:r>
      <w:r w:rsidRPr="00123F59">
        <w:rPr>
          <w:color w:val="auto"/>
          <w:szCs w:val="18"/>
        </w:rPr>
        <w:t xml:space="preserve"> shows a schematic of potential leakage pathways along an abandoned well.</w:t>
      </w:r>
    </w:p>
    <w:p w14:paraId="65BAF6E7" w14:textId="77777777" w:rsidR="006146D4" w:rsidRPr="00F03FEF" w:rsidRDefault="00FA2308" w:rsidP="006146D4">
      <w:pPr>
        <w:pStyle w:val="Body"/>
        <w:keepNext/>
        <w:jc w:val="center"/>
      </w:pPr>
      <w:r w:rsidRPr="00F03FEF">
        <w:rPr>
          <w:noProof/>
          <w:lang w:val="en-AU" w:eastAsia="en-AU"/>
        </w:rPr>
        <w:drawing>
          <wp:inline distT="0" distB="0" distL="0" distR="0" wp14:anchorId="65BAFC62" wp14:editId="53570615">
            <wp:extent cx="3383280" cy="4085394"/>
            <wp:effectExtent l="0" t="0" r="7620" b="0"/>
            <wp:docPr id="25" name="Picture 25" descr="Diagram of routes for fluid leakage in a cemented wellbore." title="Fig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96614" cy="4101496"/>
                    </a:xfrm>
                    <a:prstGeom prst="rect">
                      <a:avLst/>
                    </a:prstGeom>
                  </pic:spPr>
                </pic:pic>
              </a:graphicData>
            </a:graphic>
          </wp:inline>
        </w:drawing>
      </w:r>
    </w:p>
    <w:p w14:paraId="65BAF6E8" w14:textId="77777777" w:rsidR="006146D4" w:rsidRPr="00F03FEF" w:rsidRDefault="006146D4" w:rsidP="009F1290">
      <w:pPr>
        <w:pStyle w:val="Caption"/>
      </w:pPr>
      <w:bookmarkStart w:id="602" w:name="_Ref448249808"/>
      <w:bookmarkStart w:id="603" w:name="_Ref422667386"/>
      <w:bookmarkStart w:id="604" w:name="_Toc366246782"/>
      <w:bookmarkStart w:id="605" w:name="_Toc433992864"/>
      <w:bookmarkStart w:id="606" w:name="_Toc449469423"/>
      <w:r w:rsidRPr="00F03FEF">
        <w:t xml:space="preserve">Figure </w:t>
      </w:r>
      <w:r w:rsidR="00ED677C">
        <w:fldChar w:fldCharType="begin" w:fldLock="1"/>
      </w:r>
      <w:r w:rsidR="00ED677C">
        <w:instrText xml:space="preserve"> STYLEREF 1 \s </w:instrText>
      </w:r>
      <w:r w:rsidR="00ED677C">
        <w:fldChar w:fldCharType="separate"/>
      </w:r>
      <w:r w:rsidR="00D5162C">
        <w:rPr>
          <w:noProof/>
        </w:rPr>
        <w:t>2</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16</w:t>
      </w:r>
      <w:r w:rsidR="00ED677C">
        <w:fldChar w:fldCharType="end"/>
      </w:r>
      <w:bookmarkEnd w:id="602"/>
      <w:bookmarkEnd w:id="603"/>
      <w:r w:rsidRPr="00F03FEF">
        <w:t xml:space="preserve"> </w:t>
      </w:r>
      <w:bookmarkEnd w:id="604"/>
      <w:r w:rsidR="00FA2308" w:rsidRPr="00F03FEF">
        <w:t>Routes for fluid leak</w:t>
      </w:r>
      <w:r w:rsidR="00962D8F">
        <w:t>age</w:t>
      </w:r>
      <w:r w:rsidR="00FA2308" w:rsidRPr="00F03FEF">
        <w:t xml:space="preserve"> in a cemented wellbore. 1 – between cement and surrounding rock formations, 2 – between casing and surrounding cement, 3 – between cement plug and casing or production tubing, 4 – through cement plug, 5 – through the cement between casing and rock formation, 6 – across the cement outside the casing and then between this cement and the casing, 7 – along a shear wellbore (after Davies et al. 2014).</w:t>
      </w:r>
      <w:bookmarkEnd w:id="605"/>
      <w:bookmarkEnd w:id="606"/>
    </w:p>
    <w:p w14:paraId="65BAF6E9" w14:textId="77777777" w:rsidR="006146D4" w:rsidRPr="00091AE9" w:rsidRDefault="006146D4" w:rsidP="00091AE9">
      <w:pPr>
        <w:pStyle w:val="Heading3"/>
        <w:ind w:left="0" w:firstLine="0"/>
      </w:pPr>
      <w:bookmarkStart w:id="607" w:name="_Toc447635382"/>
      <w:bookmarkStart w:id="608" w:name="_Toc449104430"/>
      <w:r w:rsidRPr="00091AE9">
        <w:t>Durability of cement and cement bonds</w:t>
      </w:r>
      <w:bookmarkEnd w:id="607"/>
      <w:bookmarkEnd w:id="608"/>
    </w:p>
    <w:p w14:paraId="65BAF6EA" w14:textId="77777777" w:rsidR="006146D4" w:rsidRPr="009C0D3A" w:rsidRDefault="006146D4" w:rsidP="00A81639">
      <w:pPr>
        <w:pStyle w:val="OWSNormal9pt"/>
        <w:rPr>
          <w:color w:val="auto"/>
          <w:szCs w:val="18"/>
        </w:rPr>
      </w:pPr>
      <w:r w:rsidRPr="009C0D3A">
        <w:rPr>
          <w:color w:val="auto"/>
          <w:szCs w:val="18"/>
        </w:rPr>
        <w:t>The cement used in well construction and abandonment is designed to have a long life span</w:t>
      </w:r>
      <w:r w:rsidR="00D442BE">
        <w:rPr>
          <w:color w:val="auto"/>
          <w:szCs w:val="18"/>
        </w:rPr>
        <w:t xml:space="preserve"> (</w:t>
      </w:r>
      <w:r w:rsidR="00D442BE" w:rsidRPr="009C0D3A">
        <w:rPr>
          <w:color w:val="auto"/>
          <w:szCs w:val="18"/>
        </w:rPr>
        <w:t>NSW Chief Scientist and Engineer report 2014</w:t>
      </w:r>
      <w:r w:rsidR="00D442BE">
        <w:rPr>
          <w:color w:val="auto"/>
          <w:szCs w:val="18"/>
        </w:rPr>
        <w:t>)</w:t>
      </w:r>
      <w:r w:rsidRPr="009C0D3A">
        <w:rPr>
          <w:color w:val="auto"/>
          <w:szCs w:val="18"/>
        </w:rPr>
        <w:t xml:space="preserve">. </w:t>
      </w:r>
      <w:r w:rsidR="00BD5765">
        <w:rPr>
          <w:color w:val="auto"/>
          <w:szCs w:val="18"/>
        </w:rPr>
        <w:t xml:space="preserve">Despite considerable research on petroleum </w:t>
      </w:r>
      <w:r w:rsidR="0035155A">
        <w:rPr>
          <w:color w:val="auto"/>
          <w:szCs w:val="18"/>
        </w:rPr>
        <w:t xml:space="preserve">well </w:t>
      </w:r>
      <w:r w:rsidR="00BD5765">
        <w:rPr>
          <w:color w:val="auto"/>
          <w:szCs w:val="18"/>
        </w:rPr>
        <w:t xml:space="preserve">integrity (e.g. Davies et al. 2014; </w:t>
      </w:r>
      <w:r w:rsidR="009319FC">
        <w:rPr>
          <w:color w:val="auto"/>
          <w:szCs w:val="18"/>
        </w:rPr>
        <w:t>Popoola et al. 2013</w:t>
      </w:r>
      <w:r w:rsidR="00BD5765">
        <w:rPr>
          <w:color w:val="auto"/>
          <w:szCs w:val="18"/>
        </w:rPr>
        <w:t>),</w:t>
      </w:r>
      <w:r w:rsidR="00BD5765" w:rsidRPr="00BD5765">
        <w:rPr>
          <w:color w:val="auto"/>
          <w:szCs w:val="18"/>
        </w:rPr>
        <w:t xml:space="preserve"> very little </w:t>
      </w:r>
      <w:r w:rsidR="00BD5765">
        <w:rPr>
          <w:color w:val="auto"/>
          <w:szCs w:val="18"/>
        </w:rPr>
        <w:t>information</w:t>
      </w:r>
      <w:r w:rsidR="00BD5765" w:rsidRPr="00BD5765">
        <w:rPr>
          <w:color w:val="auto"/>
          <w:szCs w:val="18"/>
        </w:rPr>
        <w:t xml:space="preserve"> exists about the long-term (100 -1000 years) durability</w:t>
      </w:r>
      <w:r w:rsidR="00BD5765">
        <w:rPr>
          <w:color w:val="auto"/>
          <w:szCs w:val="18"/>
        </w:rPr>
        <w:t xml:space="preserve"> </w:t>
      </w:r>
      <w:r w:rsidR="00BD5765" w:rsidRPr="00BD5765">
        <w:rPr>
          <w:color w:val="auto"/>
          <w:szCs w:val="18"/>
        </w:rPr>
        <w:t>of abandoned petroleum wells</w:t>
      </w:r>
      <w:r w:rsidR="00BD5765">
        <w:rPr>
          <w:color w:val="auto"/>
          <w:szCs w:val="18"/>
        </w:rPr>
        <w:t xml:space="preserve"> (</w:t>
      </w:r>
      <w:r w:rsidR="00BD5765" w:rsidRPr="009C0D3A">
        <w:rPr>
          <w:color w:val="auto"/>
          <w:szCs w:val="18"/>
        </w:rPr>
        <w:t>NSW Chief Scientist and Engineer report 2014</w:t>
      </w:r>
      <w:r w:rsidR="00BD5765">
        <w:rPr>
          <w:color w:val="auto"/>
          <w:szCs w:val="18"/>
        </w:rPr>
        <w:t>)</w:t>
      </w:r>
      <w:r w:rsidR="00BD5765" w:rsidRPr="00BD5765">
        <w:rPr>
          <w:color w:val="auto"/>
          <w:szCs w:val="18"/>
        </w:rPr>
        <w:t>.</w:t>
      </w:r>
      <w:r w:rsidR="00BD5765">
        <w:rPr>
          <w:color w:val="auto"/>
          <w:szCs w:val="18"/>
        </w:rPr>
        <w:t xml:space="preserve"> </w:t>
      </w:r>
      <w:r w:rsidR="0035155A">
        <w:rPr>
          <w:color w:val="auto"/>
          <w:szCs w:val="18"/>
        </w:rPr>
        <w:t>Also t</w:t>
      </w:r>
      <w:r w:rsidR="00BD5765">
        <w:rPr>
          <w:color w:val="auto"/>
          <w:szCs w:val="18"/>
        </w:rPr>
        <w:t xml:space="preserve">he current review did not </w:t>
      </w:r>
      <w:r w:rsidRPr="009C0D3A">
        <w:rPr>
          <w:color w:val="auto"/>
          <w:szCs w:val="18"/>
        </w:rPr>
        <w:t>f</w:t>
      </w:r>
      <w:r w:rsidR="00BD5765">
        <w:rPr>
          <w:color w:val="auto"/>
          <w:szCs w:val="18"/>
        </w:rPr>
        <w:t>i</w:t>
      </w:r>
      <w:r w:rsidRPr="009C0D3A">
        <w:rPr>
          <w:color w:val="auto"/>
          <w:szCs w:val="18"/>
        </w:rPr>
        <w:t xml:space="preserve">nd </w:t>
      </w:r>
      <w:r w:rsidR="00BD5765">
        <w:rPr>
          <w:color w:val="auto"/>
          <w:szCs w:val="18"/>
        </w:rPr>
        <w:t>any</w:t>
      </w:r>
      <w:r w:rsidRPr="009C0D3A">
        <w:rPr>
          <w:color w:val="auto"/>
          <w:szCs w:val="18"/>
        </w:rPr>
        <w:t xml:space="preserve"> studies on the long-term </w:t>
      </w:r>
      <w:r w:rsidR="00D442BE">
        <w:rPr>
          <w:color w:val="auto"/>
          <w:szCs w:val="18"/>
        </w:rPr>
        <w:t xml:space="preserve">(100-1000 years) </w:t>
      </w:r>
      <w:r w:rsidRPr="009C0D3A">
        <w:rPr>
          <w:color w:val="auto"/>
          <w:szCs w:val="18"/>
        </w:rPr>
        <w:t>durability of the cement under CSG well conditions in Australia</w:t>
      </w:r>
      <w:r w:rsidR="00BD5765">
        <w:rPr>
          <w:color w:val="auto"/>
          <w:szCs w:val="18"/>
        </w:rPr>
        <w:t>. O</w:t>
      </w:r>
      <w:r w:rsidRPr="009C0D3A">
        <w:rPr>
          <w:color w:val="auto"/>
          <w:szCs w:val="18"/>
        </w:rPr>
        <w:t>ther studies have been conducted investigating cement degradation under simulated CO</w:t>
      </w:r>
      <w:r w:rsidRPr="009C0D3A">
        <w:rPr>
          <w:color w:val="auto"/>
          <w:szCs w:val="18"/>
          <w:vertAlign w:val="subscript"/>
        </w:rPr>
        <w:t>2</w:t>
      </w:r>
      <w:r w:rsidRPr="009C0D3A">
        <w:rPr>
          <w:color w:val="auto"/>
          <w:szCs w:val="18"/>
        </w:rPr>
        <w:t xml:space="preserve"> geological storage conditions (</w:t>
      </w:r>
      <w:r w:rsidR="00EB5553" w:rsidRPr="009C0D3A">
        <w:rPr>
          <w:color w:val="auto"/>
          <w:szCs w:val="18"/>
        </w:rPr>
        <w:t>Azuma et al. 2013</w:t>
      </w:r>
      <w:r w:rsidR="00EB5553">
        <w:rPr>
          <w:color w:val="auto"/>
          <w:szCs w:val="18"/>
        </w:rPr>
        <w:t xml:space="preserve">; </w:t>
      </w:r>
      <w:r w:rsidRPr="009C0D3A">
        <w:rPr>
          <w:color w:val="auto"/>
          <w:szCs w:val="18"/>
        </w:rPr>
        <w:t>Satoh et. al. 2013;</w:t>
      </w:r>
      <w:r w:rsidR="00EB5553">
        <w:rPr>
          <w:color w:val="auto"/>
          <w:szCs w:val="18"/>
        </w:rPr>
        <w:t xml:space="preserve"> Connell et al. 2015</w:t>
      </w:r>
      <w:r w:rsidRPr="009C0D3A">
        <w:rPr>
          <w:color w:val="auto"/>
          <w:szCs w:val="18"/>
        </w:rPr>
        <w:t>). Laboratory experimental studies</w:t>
      </w:r>
      <w:r w:rsidR="00BE0D0B">
        <w:rPr>
          <w:color w:val="auto"/>
          <w:szCs w:val="18"/>
        </w:rPr>
        <w:t xml:space="preserve"> have focused on the characteris</w:t>
      </w:r>
      <w:r w:rsidRPr="009C0D3A">
        <w:rPr>
          <w:color w:val="auto"/>
          <w:szCs w:val="18"/>
        </w:rPr>
        <w:t>ation of cement and cement/rock, cement/casing interface behaviour when exposed to CO</w:t>
      </w:r>
      <w:r w:rsidRPr="009C0D3A">
        <w:rPr>
          <w:color w:val="auto"/>
          <w:szCs w:val="18"/>
          <w:vertAlign w:val="subscript"/>
        </w:rPr>
        <w:t>2</w:t>
      </w:r>
      <w:r w:rsidRPr="009C0D3A">
        <w:rPr>
          <w:color w:val="auto"/>
          <w:szCs w:val="18"/>
        </w:rPr>
        <w:t xml:space="preserve">. </w:t>
      </w:r>
    </w:p>
    <w:p w14:paraId="65BAF6EB" w14:textId="77777777" w:rsidR="006146D4" w:rsidRPr="009C0D3A" w:rsidRDefault="006146D4" w:rsidP="00A81639">
      <w:pPr>
        <w:pStyle w:val="OWSNormal9pt"/>
        <w:rPr>
          <w:color w:val="auto"/>
          <w:szCs w:val="18"/>
        </w:rPr>
      </w:pPr>
      <w:r w:rsidRPr="009C0D3A">
        <w:rPr>
          <w:color w:val="auto"/>
          <w:szCs w:val="18"/>
        </w:rPr>
        <w:t>It has been observed that when pre-cured cement cores are exposed to stationary CO</w:t>
      </w:r>
      <w:r w:rsidRPr="009C0D3A">
        <w:rPr>
          <w:color w:val="auto"/>
          <w:szCs w:val="18"/>
          <w:vertAlign w:val="subscript"/>
        </w:rPr>
        <w:t>2</w:t>
      </w:r>
      <w:r w:rsidRPr="009C0D3A">
        <w:rPr>
          <w:color w:val="auto"/>
          <w:szCs w:val="18"/>
        </w:rPr>
        <w:t xml:space="preserve"> saturated water and supercritical CO</w:t>
      </w:r>
      <w:r w:rsidRPr="009C0D3A">
        <w:rPr>
          <w:color w:val="auto"/>
          <w:szCs w:val="18"/>
          <w:vertAlign w:val="subscript"/>
        </w:rPr>
        <w:t>2</w:t>
      </w:r>
      <w:r w:rsidRPr="009C0D3A">
        <w:rPr>
          <w:color w:val="auto"/>
          <w:szCs w:val="18"/>
        </w:rPr>
        <w:t>, cement alteration occur</w:t>
      </w:r>
      <w:r w:rsidR="001C1EE0">
        <w:rPr>
          <w:color w:val="auto"/>
          <w:szCs w:val="18"/>
        </w:rPr>
        <w:t>s. The alteration is characteris</w:t>
      </w:r>
      <w:r w:rsidRPr="009C0D3A">
        <w:rPr>
          <w:color w:val="auto"/>
          <w:szCs w:val="18"/>
        </w:rPr>
        <w:t>ed by a series of concentric fronts of carbonation and dissolution, penetrating from the fluid/cement interface into the unaltered cement core. During this penetration, initial precipitation of carbonates may plug the porosity and initially seal the cement. The rate and extent of the alteration zone is a function of the square root of time and can be interpreted as a diffusion-limited reaction (Satoh et al. 2013). However, in the NaCl solution, the cement cores developed only few alteration zones and hardly displayed time-dependency.</w:t>
      </w:r>
    </w:p>
    <w:p w14:paraId="65BAF6EC" w14:textId="77777777" w:rsidR="006146D4" w:rsidRPr="009C0D3A" w:rsidRDefault="006146D4" w:rsidP="00A81639">
      <w:pPr>
        <w:pStyle w:val="OWSNormal9pt"/>
        <w:rPr>
          <w:color w:val="auto"/>
          <w:szCs w:val="18"/>
        </w:rPr>
      </w:pPr>
      <w:r w:rsidRPr="009C0D3A">
        <w:rPr>
          <w:color w:val="auto"/>
          <w:szCs w:val="18"/>
        </w:rPr>
        <w:t>For the injection experiments along the interfaces between cement and casing and between cement and rock the dominant flow path was a microannulus. Upon reaction between CO</w:t>
      </w:r>
      <w:r w:rsidRPr="009C0D3A">
        <w:rPr>
          <w:color w:val="auto"/>
          <w:szCs w:val="18"/>
          <w:vertAlign w:val="subscript"/>
        </w:rPr>
        <w:t>2</w:t>
      </w:r>
      <w:r w:rsidRPr="009C0D3A">
        <w:rPr>
          <w:color w:val="auto"/>
          <w:szCs w:val="18"/>
        </w:rPr>
        <w:t xml:space="preserve"> and cement, the flow path could be blocked by precipitating altered phases, such as carbonate and Na-K rich fine silicate residues.</w:t>
      </w:r>
    </w:p>
    <w:p w14:paraId="65BAF6ED" w14:textId="77777777" w:rsidR="006146D4" w:rsidRPr="009C0D3A" w:rsidRDefault="00202DCB" w:rsidP="00A81639">
      <w:pPr>
        <w:pStyle w:val="OWSNormal9pt"/>
        <w:rPr>
          <w:color w:val="auto"/>
          <w:szCs w:val="18"/>
        </w:rPr>
      </w:pPr>
      <w:r w:rsidRPr="009C0D3A">
        <w:rPr>
          <w:color w:val="auto"/>
          <w:szCs w:val="18"/>
        </w:rPr>
        <w:t>T</w:t>
      </w:r>
      <w:r w:rsidR="006146D4" w:rsidRPr="009C0D3A">
        <w:rPr>
          <w:color w:val="auto"/>
          <w:szCs w:val="18"/>
        </w:rPr>
        <w:t xml:space="preserve">he long-term </w:t>
      </w:r>
      <w:r w:rsidR="00962D8F" w:rsidRPr="009C0D3A">
        <w:rPr>
          <w:color w:val="auto"/>
          <w:szCs w:val="18"/>
        </w:rPr>
        <w:t>degradation</w:t>
      </w:r>
      <w:r w:rsidR="006146D4" w:rsidRPr="009C0D3A">
        <w:rPr>
          <w:color w:val="auto"/>
          <w:szCs w:val="18"/>
        </w:rPr>
        <w:t xml:space="preserve"> behaviour of cement in abandoned wells under CO</w:t>
      </w:r>
      <w:r w:rsidR="006146D4" w:rsidRPr="009C0D3A">
        <w:rPr>
          <w:color w:val="auto"/>
          <w:szCs w:val="18"/>
          <w:vertAlign w:val="subscript"/>
        </w:rPr>
        <w:t>2</w:t>
      </w:r>
      <w:r w:rsidR="006146D4" w:rsidRPr="009C0D3A">
        <w:rPr>
          <w:color w:val="auto"/>
          <w:szCs w:val="18"/>
        </w:rPr>
        <w:t xml:space="preserve"> geological storage conditions was evaluated by numerically simulating the geochemical reactions between the cement seals and CO</w:t>
      </w:r>
      <w:r w:rsidR="006146D4" w:rsidRPr="009C0D3A">
        <w:rPr>
          <w:color w:val="auto"/>
          <w:szCs w:val="18"/>
          <w:vertAlign w:val="subscript"/>
        </w:rPr>
        <w:t>2</w:t>
      </w:r>
      <w:r w:rsidR="009316FB" w:rsidRPr="009C0D3A">
        <w:rPr>
          <w:color w:val="auto"/>
          <w:szCs w:val="18"/>
        </w:rPr>
        <w:t xml:space="preserve"> (Yamaguchi et al. 2013)</w:t>
      </w:r>
      <w:r w:rsidR="006146D4" w:rsidRPr="009C0D3A">
        <w:rPr>
          <w:color w:val="auto"/>
          <w:szCs w:val="18"/>
        </w:rPr>
        <w:t>.</w:t>
      </w:r>
      <w:r w:rsidR="00BC11E0" w:rsidRPr="009C0D3A">
        <w:rPr>
          <w:color w:val="auto"/>
          <w:szCs w:val="18"/>
        </w:rPr>
        <w:t xml:space="preserve"> The model was validated based on the laboratory experimental results by Satoh et al. (2013) prior to applying for abandoned wells.</w:t>
      </w:r>
      <w:r w:rsidR="006146D4" w:rsidRPr="009C0D3A">
        <w:rPr>
          <w:color w:val="auto"/>
          <w:szCs w:val="18"/>
        </w:rPr>
        <w:t xml:space="preserve"> </w:t>
      </w:r>
      <w:r w:rsidRPr="009C0D3A">
        <w:rPr>
          <w:color w:val="auto"/>
          <w:szCs w:val="18"/>
        </w:rPr>
        <w:t>It was assumed that supercritical CO</w:t>
      </w:r>
      <w:r w:rsidR="00081F16" w:rsidRPr="009C0D3A">
        <w:rPr>
          <w:color w:val="auto"/>
          <w:szCs w:val="18"/>
          <w:vertAlign w:val="subscript"/>
        </w:rPr>
        <w:t>2</w:t>
      </w:r>
      <w:r w:rsidRPr="009C0D3A">
        <w:rPr>
          <w:color w:val="auto"/>
          <w:szCs w:val="18"/>
        </w:rPr>
        <w:t xml:space="preserve"> or CO</w:t>
      </w:r>
      <w:r w:rsidR="00081F16" w:rsidRPr="009C0D3A">
        <w:rPr>
          <w:color w:val="auto"/>
          <w:szCs w:val="18"/>
          <w:vertAlign w:val="subscript"/>
        </w:rPr>
        <w:t>2</w:t>
      </w:r>
      <w:r w:rsidRPr="009C0D3A">
        <w:rPr>
          <w:color w:val="auto"/>
          <w:szCs w:val="18"/>
        </w:rPr>
        <w:t xml:space="preserve"> saturated water was in contact with the cement. </w:t>
      </w:r>
      <w:r w:rsidR="006146D4" w:rsidRPr="009C0D3A">
        <w:rPr>
          <w:color w:val="auto"/>
          <w:szCs w:val="18"/>
        </w:rPr>
        <w:t>The geochemical simulation of the reactions yielded the extent (length) of the alteration of the cement seals after long time periods. For example, the alteration length of cement seals after 1000 year exposure was approximately one met</w:t>
      </w:r>
      <w:r w:rsidR="0020580A">
        <w:rPr>
          <w:color w:val="auto"/>
          <w:szCs w:val="18"/>
        </w:rPr>
        <w:t>r</w:t>
      </w:r>
      <w:r w:rsidR="006146D4" w:rsidRPr="009C0D3A">
        <w:rPr>
          <w:color w:val="auto"/>
          <w:szCs w:val="18"/>
        </w:rPr>
        <w:t>e, leading to the conclusion that cement would be able to isolate CO</w:t>
      </w:r>
      <w:r w:rsidR="006146D4" w:rsidRPr="009C0D3A">
        <w:rPr>
          <w:color w:val="auto"/>
          <w:szCs w:val="18"/>
          <w:vertAlign w:val="subscript"/>
        </w:rPr>
        <w:t>2</w:t>
      </w:r>
      <w:r w:rsidR="006146D4" w:rsidRPr="009C0D3A">
        <w:rPr>
          <w:color w:val="auto"/>
          <w:szCs w:val="18"/>
        </w:rPr>
        <w:t xml:space="preserve"> in the reservoir over the long-term.</w:t>
      </w:r>
    </w:p>
    <w:p w14:paraId="65BAF6EE" w14:textId="77777777" w:rsidR="006146D4" w:rsidRPr="009C0D3A" w:rsidRDefault="00BC11E0" w:rsidP="00A81639">
      <w:pPr>
        <w:pStyle w:val="OWSNormal9pt"/>
        <w:rPr>
          <w:color w:val="auto"/>
          <w:szCs w:val="18"/>
        </w:rPr>
      </w:pPr>
      <w:r w:rsidRPr="009C0D3A">
        <w:rPr>
          <w:color w:val="auto"/>
          <w:szCs w:val="18"/>
        </w:rPr>
        <w:t>Popoola et al. (2013) noted</w:t>
      </w:r>
      <w:r w:rsidR="006146D4" w:rsidRPr="009C0D3A">
        <w:rPr>
          <w:color w:val="auto"/>
          <w:szCs w:val="18"/>
        </w:rPr>
        <w:t xml:space="preserve"> that the literature on corrosion and cement degradation considers CO</w:t>
      </w:r>
      <w:r w:rsidR="006146D4" w:rsidRPr="009C0D3A">
        <w:rPr>
          <w:color w:val="auto"/>
          <w:szCs w:val="18"/>
          <w:vertAlign w:val="subscript"/>
        </w:rPr>
        <w:t>2</w:t>
      </w:r>
      <w:r w:rsidR="006146D4" w:rsidRPr="009C0D3A">
        <w:rPr>
          <w:color w:val="auto"/>
          <w:szCs w:val="18"/>
        </w:rPr>
        <w:t xml:space="preserve"> stored at high pressure to be more aggressive than methane. Therefore, a conclusion can be drawn that if CSG wells are properly designed, installed and maintained, the risk of long-term leakage from CSG wells from both the casing and cement can be considered to be minimal, although there is scope for additional research to specifically assess the impact of abandoned CSG wells over an extended timeframe (NSW </w:t>
      </w:r>
      <w:r w:rsidR="00A116DD" w:rsidRPr="009C0D3A">
        <w:rPr>
          <w:color w:val="auto"/>
          <w:szCs w:val="18"/>
        </w:rPr>
        <w:t>C</w:t>
      </w:r>
      <w:r w:rsidR="006146D4" w:rsidRPr="009C0D3A">
        <w:rPr>
          <w:color w:val="auto"/>
          <w:szCs w:val="18"/>
        </w:rPr>
        <w:t xml:space="preserve">hief </w:t>
      </w:r>
      <w:r w:rsidR="00A116DD" w:rsidRPr="009C0D3A">
        <w:rPr>
          <w:color w:val="auto"/>
          <w:szCs w:val="18"/>
        </w:rPr>
        <w:t>S</w:t>
      </w:r>
      <w:r w:rsidR="006146D4" w:rsidRPr="009C0D3A">
        <w:rPr>
          <w:color w:val="auto"/>
          <w:szCs w:val="18"/>
        </w:rPr>
        <w:t>cientist</w:t>
      </w:r>
      <w:r w:rsidR="009D4D19" w:rsidRPr="009C0D3A">
        <w:rPr>
          <w:color w:val="auto"/>
          <w:szCs w:val="18"/>
        </w:rPr>
        <w:t xml:space="preserve"> </w:t>
      </w:r>
      <w:r w:rsidR="00A116DD" w:rsidRPr="009C0D3A">
        <w:rPr>
          <w:color w:val="auto"/>
          <w:szCs w:val="18"/>
        </w:rPr>
        <w:t>and</w:t>
      </w:r>
      <w:r w:rsidR="009D4D19" w:rsidRPr="009C0D3A">
        <w:rPr>
          <w:color w:val="auto"/>
          <w:szCs w:val="18"/>
        </w:rPr>
        <w:t xml:space="preserve"> </w:t>
      </w:r>
      <w:r w:rsidR="00A116DD" w:rsidRPr="009C0D3A">
        <w:rPr>
          <w:color w:val="auto"/>
          <w:szCs w:val="18"/>
        </w:rPr>
        <w:t>E</w:t>
      </w:r>
      <w:r w:rsidR="009D4D19" w:rsidRPr="009C0D3A">
        <w:rPr>
          <w:color w:val="auto"/>
          <w:szCs w:val="18"/>
        </w:rPr>
        <w:t>ngineer report 2014</w:t>
      </w:r>
      <w:r w:rsidR="006146D4" w:rsidRPr="009C0D3A">
        <w:rPr>
          <w:color w:val="auto"/>
          <w:szCs w:val="18"/>
        </w:rPr>
        <w:t>).</w:t>
      </w:r>
    </w:p>
    <w:p w14:paraId="65BAF6EF" w14:textId="77777777" w:rsidR="00274CD3" w:rsidRPr="009C0D3A" w:rsidRDefault="00BC11E0" w:rsidP="00274CD3">
      <w:pPr>
        <w:pStyle w:val="OWSNormal9pt"/>
        <w:rPr>
          <w:color w:val="auto"/>
          <w:szCs w:val="18"/>
        </w:rPr>
      </w:pPr>
      <w:r w:rsidRPr="009C0D3A">
        <w:rPr>
          <w:color w:val="auto"/>
          <w:szCs w:val="18"/>
        </w:rPr>
        <w:t xml:space="preserve">The study on long-term corrosion of cement by Yamaguchi et al. (2013) assumed that the abandoned wells were in </w:t>
      </w:r>
      <w:r w:rsidR="00A3158D" w:rsidRPr="009C0D3A">
        <w:rPr>
          <w:color w:val="auto"/>
          <w:szCs w:val="18"/>
        </w:rPr>
        <w:t xml:space="preserve">a </w:t>
      </w:r>
      <w:r w:rsidRPr="009C0D3A">
        <w:rPr>
          <w:color w:val="auto"/>
          <w:szCs w:val="18"/>
        </w:rPr>
        <w:t>good condition and free of defects, such as mic</w:t>
      </w:r>
      <w:r w:rsidR="00E6338E" w:rsidRPr="009C0D3A">
        <w:rPr>
          <w:color w:val="auto"/>
          <w:szCs w:val="18"/>
        </w:rPr>
        <w:t xml:space="preserve">roannulus in the cement sheath. </w:t>
      </w:r>
      <w:r w:rsidR="00A3158D" w:rsidRPr="009C0D3A">
        <w:rPr>
          <w:color w:val="auto"/>
          <w:szCs w:val="18"/>
        </w:rPr>
        <w:t>This assumption may be valid for abandoned wells in the specific field s</w:t>
      </w:r>
      <w:r w:rsidR="001C1EE0">
        <w:rPr>
          <w:color w:val="auto"/>
          <w:szCs w:val="18"/>
        </w:rPr>
        <w:t>tudied, but may not be generalis</w:t>
      </w:r>
      <w:r w:rsidR="00A3158D" w:rsidRPr="009C0D3A">
        <w:rPr>
          <w:color w:val="auto"/>
          <w:szCs w:val="18"/>
        </w:rPr>
        <w:t>ed to the abandoned wells in other fields. In an experimenta</w:t>
      </w:r>
      <w:r w:rsidR="00E6338E" w:rsidRPr="009C0D3A">
        <w:rPr>
          <w:color w:val="auto"/>
          <w:szCs w:val="18"/>
        </w:rPr>
        <w:t>l and geochemical stimulation study on cement</w:t>
      </w:r>
      <w:r w:rsidR="00906A3B" w:rsidRPr="009C0D3A">
        <w:rPr>
          <w:color w:val="auto"/>
          <w:szCs w:val="18"/>
        </w:rPr>
        <w:t xml:space="preserve"> degradation, Connell et al. (20</w:t>
      </w:r>
      <w:r w:rsidR="00E6338E" w:rsidRPr="009C0D3A">
        <w:rPr>
          <w:color w:val="auto"/>
          <w:szCs w:val="18"/>
        </w:rPr>
        <w:t xml:space="preserve">14) found that the cement degradation was related to the flow rate and the deficit in the calcium concentration in the </w:t>
      </w:r>
      <w:r w:rsidR="00EC1C71" w:rsidRPr="009C0D3A">
        <w:rPr>
          <w:color w:val="auto"/>
          <w:szCs w:val="18"/>
        </w:rPr>
        <w:t>CO</w:t>
      </w:r>
      <w:r w:rsidR="00081F16" w:rsidRPr="009C0D3A">
        <w:rPr>
          <w:color w:val="auto"/>
          <w:szCs w:val="18"/>
          <w:vertAlign w:val="subscript"/>
        </w:rPr>
        <w:t>2</w:t>
      </w:r>
      <w:r w:rsidR="00EC1C71" w:rsidRPr="009C0D3A">
        <w:rPr>
          <w:color w:val="auto"/>
          <w:szCs w:val="18"/>
        </w:rPr>
        <w:t xml:space="preserve"> saturated brine. A numerical simulation model was developed based on this relationship to predict the erosion of cement around a wellbor</w:t>
      </w:r>
      <w:r w:rsidR="00274CD3" w:rsidRPr="009C0D3A">
        <w:rPr>
          <w:color w:val="auto"/>
          <w:szCs w:val="18"/>
        </w:rPr>
        <w:t>e. The simulation focused on a</w:t>
      </w:r>
      <w:r w:rsidR="00EC1C71" w:rsidRPr="009C0D3A">
        <w:rPr>
          <w:color w:val="auto"/>
          <w:szCs w:val="18"/>
        </w:rPr>
        <w:t xml:space="preserve"> ceme</w:t>
      </w:r>
      <w:r w:rsidR="00274CD3" w:rsidRPr="009C0D3A">
        <w:rPr>
          <w:color w:val="auto"/>
          <w:szCs w:val="18"/>
        </w:rPr>
        <w:t>nted interval over the seal above the</w:t>
      </w:r>
      <w:r w:rsidR="00EC1C71" w:rsidRPr="009C0D3A">
        <w:rPr>
          <w:color w:val="auto"/>
          <w:szCs w:val="18"/>
        </w:rPr>
        <w:t xml:space="preserve"> reservoir. It was assumed that the seal is effect</w:t>
      </w:r>
      <w:r w:rsidR="001A40AE" w:rsidRPr="009C0D3A">
        <w:rPr>
          <w:color w:val="auto"/>
          <w:szCs w:val="18"/>
        </w:rPr>
        <w:t>ive</w:t>
      </w:r>
      <w:r w:rsidR="00EC1C71" w:rsidRPr="009C0D3A">
        <w:rPr>
          <w:color w:val="auto"/>
          <w:szCs w:val="18"/>
        </w:rPr>
        <w:t xml:space="preserve">ly impermeable and a microannulus has developed on the interface between the cement and the seal. </w:t>
      </w:r>
    </w:p>
    <w:p w14:paraId="65BAF6F0" w14:textId="77777777" w:rsidR="00A81D16" w:rsidRPr="009C0D3A" w:rsidRDefault="00274CD3" w:rsidP="00274CD3">
      <w:pPr>
        <w:pStyle w:val="OWSNormal9pt"/>
        <w:rPr>
          <w:color w:val="auto"/>
          <w:szCs w:val="18"/>
        </w:rPr>
      </w:pPr>
      <w:r w:rsidRPr="009C0D3A">
        <w:rPr>
          <w:color w:val="auto"/>
          <w:szCs w:val="18"/>
        </w:rPr>
        <w:t>A couple of hypothetical scenario</w:t>
      </w:r>
      <w:r w:rsidR="00314AB8" w:rsidRPr="009C0D3A">
        <w:rPr>
          <w:color w:val="auto"/>
          <w:szCs w:val="18"/>
        </w:rPr>
        <w:t>s were simulated in the study by Connell et al. (2014)</w:t>
      </w:r>
      <w:r w:rsidRPr="009C0D3A">
        <w:rPr>
          <w:color w:val="auto"/>
          <w:szCs w:val="18"/>
        </w:rPr>
        <w:t xml:space="preserve">. </w:t>
      </w:r>
      <w:r w:rsidR="00314AB8" w:rsidRPr="009C0D3A">
        <w:rPr>
          <w:color w:val="auto"/>
          <w:szCs w:val="18"/>
        </w:rPr>
        <w:t xml:space="preserve">For example, </w:t>
      </w:r>
      <w:r w:rsidR="00BA7BDF" w:rsidRPr="009C0D3A">
        <w:rPr>
          <w:color w:val="auto"/>
          <w:szCs w:val="18"/>
        </w:rPr>
        <w:t>it</w:t>
      </w:r>
      <w:r w:rsidRPr="009C0D3A">
        <w:rPr>
          <w:color w:val="auto"/>
          <w:szCs w:val="18"/>
        </w:rPr>
        <w:t xml:space="preserve"> was found that for a flow channel of 0.01 cm width, the erosion front took 8 years to travel 50m for a high deficit in calcium solubility (~400 mg/l) and a pressure gradient (above the hydrostatic gradient) of 0.5 MPa/100m. The erosion front migration rate dropped significantly with decreased initial channel width; for an initial width of 0.005 cm, the erosion front had migrated 25m after 12 years. Since the rate of migration drops with distance up the flow channel, the remaining 25m for the 0.005cm case would have taken considerably longer than the first 25m. After the erosion front had broken through the cemented zone of the seal, there was an initial rapid increase in the volumetric flow rate, which would represent a loss of containment of stored CO</w:t>
      </w:r>
      <w:r w:rsidR="00081F16" w:rsidRPr="009C0D3A">
        <w:rPr>
          <w:color w:val="auto"/>
          <w:szCs w:val="18"/>
          <w:vertAlign w:val="subscript"/>
        </w:rPr>
        <w:t>2</w:t>
      </w:r>
      <w:r w:rsidRPr="009C0D3A">
        <w:rPr>
          <w:color w:val="auto"/>
          <w:szCs w:val="18"/>
        </w:rPr>
        <w:t>.</w:t>
      </w:r>
      <w:r w:rsidR="00314AB8" w:rsidRPr="009C0D3A">
        <w:rPr>
          <w:color w:val="auto"/>
          <w:szCs w:val="18"/>
        </w:rPr>
        <w:t xml:space="preserve"> These hypothetical scenarios </w:t>
      </w:r>
      <w:r w:rsidR="00BA7BDF" w:rsidRPr="009C0D3A">
        <w:rPr>
          <w:color w:val="auto"/>
          <w:szCs w:val="18"/>
        </w:rPr>
        <w:t xml:space="preserve">presented </w:t>
      </w:r>
      <w:r w:rsidR="00314AB8" w:rsidRPr="009C0D3A">
        <w:rPr>
          <w:color w:val="auto"/>
          <w:szCs w:val="18"/>
        </w:rPr>
        <w:t>may represent worse cas</w:t>
      </w:r>
      <w:r w:rsidR="00BA7BDF" w:rsidRPr="009C0D3A">
        <w:rPr>
          <w:color w:val="auto"/>
          <w:szCs w:val="18"/>
        </w:rPr>
        <w:t>e situations and highlight the important role of microannulus in connectivity between different geological units.</w:t>
      </w:r>
    </w:p>
    <w:p w14:paraId="65BAF6F1" w14:textId="77777777" w:rsidR="006146D4" w:rsidRPr="00F03FEF" w:rsidRDefault="006146D4" w:rsidP="001C49AC">
      <w:pPr>
        <w:pStyle w:val="Heading1"/>
      </w:pPr>
      <w:bookmarkStart w:id="609" w:name="_Toc422786941"/>
      <w:bookmarkStart w:id="610" w:name="_Toc433992807"/>
      <w:bookmarkStart w:id="611" w:name="_Ref439592085"/>
      <w:bookmarkStart w:id="612" w:name="_Toc447635383"/>
      <w:bookmarkStart w:id="613" w:name="_Toc449104431"/>
      <w:r w:rsidRPr="00F03FEF">
        <w:t xml:space="preserve">Well </w:t>
      </w:r>
      <w:r w:rsidR="00873821">
        <w:t>f</w:t>
      </w:r>
      <w:r w:rsidRPr="007F4C6E">
        <w:t>ailure</w:t>
      </w:r>
      <w:r w:rsidRPr="00F03FEF">
        <w:t xml:space="preserve"> </w:t>
      </w:r>
      <w:r w:rsidR="00873821">
        <w:t>r</w:t>
      </w:r>
      <w:r w:rsidRPr="00F03FEF">
        <w:t>ates</w:t>
      </w:r>
      <w:bookmarkEnd w:id="609"/>
      <w:bookmarkEnd w:id="610"/>
      <w:bookmarkEnd w:id="611"/>
      <w:bookmarkEnd w:id="612"/>
      <w:bookmarkEnd w:id="613"/>
    </w:p>
    <w:p w14:paraId="65BAF6F2" w14:textId="77777777" w:rsidR="006146D4" w:rsidRDefault="00606968" w:rsidP="00265514">
      <w:pPr>
        <w:pStyle w:val="OWSNormal9pt"/>
        <w:rPr>
          <w:color w:val="auto"/>
          <w:szCs w:val="18"/>
        </w:rPr>
      </w:pPr>
      <w:r w:rsidRPr="009C0D3A">
        <w:rPr>
          <w:szCs w:val="18"/>
        </w:rPr>
        <w:t xml:space="preserve">Poor well integrity is a considerable issue in oil and gas production operations. A number of studies have been carried out which indicate that there is not full integrity in a significant percentage of all wells. </w:t>
      </w:r>
      <w:r w:rsidR="006146D4" w:rsidRPr="009C0D3A">
        <w:rPr>
          <w:color w:val="auto"/>
          <w:szCs w:val="18"/>
        </w:rPr>
        <w:t>Since the CSG industry in Australia</w:t>
      </w:r>
      <w:r w:rsidR="00E516E3" w:rsidRPr="009C0D3A">
        <w:rPr>
          <w:color w:val="auto"/>
          <w:szCs w:val="18"/>
        </w:rPr>
        <w:t xml:space="preserve"> is relatively young (from middle</w:t>
      </w:r>
      <w:r w:rsidR="006146D4" w:rsidRPr="009C0D3A">
        <w:rPr>
          <w:color w:val="auto"/>
          <w:szCs w:val="18"/>
        </w:rPr>
        <w:t xml:space="preserve"> 1990s), publications on CSG well failure have been quite scarce. As such, this section reviews well failure rates reported in open </w:t>
      </w:r>
      <w:r w:rsidR="00E54264" w:rsidRPr="009C0D3A">
        <w:rPr>
          <w:color w:val="auto"/>
          <w:szCs w:val="18"/>
        </w:rPr>
        <w:t xml:space="preserve">international </w:t>
      </w:r>
      <w:r w:rsidR="006146D4" w:rsidRPr="009C0D3A">
        <w:rPr>
          <w:color w:val="auto"/>
          <w:szCs w:val="18"/>
        </w:rPr>
        <w:t xml:space="preserve">literature for </w:t>
      </w:r>
      <w:r w:rsidR="00E54264" w:rsidRPr="009C0D3A">
        <w:rPr>
          <w:color w:val="auto"/>
          <w:szCs w:val="18"/>
        </w:rPr>
        <w:t xml:space="preserve">conventional </w:t>
      </w:r>
      <w:r w:rsidR="006146D4" w:rsidRPr="009C0D3A">
        <w:rPr>
          <w:color w:val="auto"/>
          <w:szCs w:val="18"/>
        </w:rPr>
        <w:t>onshore oil and gas wells</w:t>
      </w:r>
      <w:r w:rsidR="00E516E3" w:rsidRPr="009C0D3A">
        <w:rPr>
          <w:color w:val="auto"/>
          <w:szCs w:val="18"/>
        </w:rPr>
        <w:t xml:space="preserve"> and </w:t>
      </w:r>
      <w:r w:rsidR="009D1100" w:rsidRPr="009C0D3A">
        <w:rPr>
          <w:color w:val="auto"/>
          <w:szCs w:val="18"/>
        </w:rPr>
        <w:t xml:space="preserve">some of </w:t>
      </w:r>
      <w:r w:rsidR="00E516E3" w:rsidRPr="009C0D3A">
        <w:rPr>
          <w:color w:val="auto"/>
          <w:szCs w:val="18"/>
        </w:rPr>
        <w:t xml:space="preserve">CSG wells in </w:t>
      </w:r>
      <w:r w:rsidR="001A40AE" w:rsidRPr="009C0D3A">
        <w:rPr>
          <w:color w:val="auto"/>
          <w:szCs w:val="18"/>
        </w:rPr>
        <w:t>North</w:t>
      </w:r>
      <w:r w:rsidR="00E516E3" w:rsidRPr="009C0D3A">
        <w:rPr>
          <w:color w:val="auto"/>
          <w:szCs w:val="18"/>
        </w:rPr>
        <w:t xml:space="preserve"> America</w:t>
      </w:r>
      <w:r w:rsidR="00D179E0" w:rsidRPr="009C0D3A">
        <w:rPr>
          <w:color w:val="auto"/>
          <w:szCs w:val="18"/>
        </w:rPr>
        <w:t xml:space="preserve"> and </w:t>
      </w:r>
      <w:r w:rsidR="00E944AF" w:rsidRPr="009C0D3A">
        <w:rPr>
          <w:color w:val="auto"/>
          <w:szCs w:val="18"/>
        </w:rPr>
        <w:t>Scandinavia</w:t>
      </w:r>
      <w:r w:rsidR="00E516E3" w:rsidRPr="009C0D3A">
        <w:rPr>
          <w:color w:val="auto"/>
          <w:szCs w:val="18"/>
        </w:rPr>
        <w:t>.</w:t>
      </w:r>
      <w:r w:rsidR="00CA604C">
        <w:rPr>
          <w:color w:val="auto"/>
          <w:szCs w:val="18"/>
        </w:rPr>
        <w:t xml:space="preserve"> One study on onshore gas well integrity in Queensland is included in the review.</w:t>
      </w:r>
    </w:p>
    <w:p w14:paraId="65BAF6F3" w14:textId="77777777" w:rsidR="00E4171E" w:rsidRPr="009C0D3A" w:rsidRDefault="00E4171E" w:rsidP="00265514">
      <w:pPr>
        <w:pStyle w:val="OWSNormal9pt"/>
        <w:rPr>
          <w:color w:val="auto"/>
          <w:szCs w:val="18"/>
        </w:rPr>
      </w:pPr>
      <w:r>
        <w:rPr>
          <w:szCs w:val="18"/>
        </w:rPr>
        <w:t>B</w:t>
      </w:r>
      <w:r w:rsidRPr="0028709C">
        <w:rPr>
          <w:szCs w:val="18"/>
        </w:rPr>
        <w:t xml:space="preserve">ecause </w:t>
      </w:r>
      <w:r w:rsidR="00974927">
        <w:rPr>
          <w:szCs w:val="18"/>
        </w:rPr>
        <w:t xml:space="preserve">conventional </w:t>
      </w:r>
      <w:r w:rsidRPr="0028709C">
        <w:rPr>
          <w:szCs w:val="18"/>
        </w:rPr>
        <w:t xml:space="preserve">oil and gas </w:t>
      </w:r>
      <w:r>
        <w:rPr>
          <w:szCs w:val="18"/>
        </w:rPr>
        <w:t xml:space="preserve">and shale gas </w:t>
      </w:r>
      <w:r w:rsidRPr="0028709C">
        <w:rPr>
          <w:szCs w:val="18"/>
        </w:rPr>
        <w:t xml:space="preserve">wells are drilled </w:t>
      </w:r>
      <w:r>
        <w:rPr>
          <w:szCs w:val="18"/>
        </w:rPr>
        <w:t>to much greater depth than CSG wells, they are subject to higher temperatures and pressures</w:t>
      </w:r>
      <w:r w:rsidRPr="0028709C">
        <w:rPr>
          <w:szCs w:val="18"/>
        </w:rPr>
        <w:t xml:space="preserve"> </w:t>
      </w:r>
      <w:r>
        <w:rPr>
          <w:szCs w:val="18"/>
        </w:rPr>
        <w:t>and have more casing layers. As a result</w:t>
      </w:r>
      <w:r w:rsidRPr="0028709C">
        <w:rPr>
          <w:szCs w:val="18"/>
        </w:rPr>
        <w:t xml:space="preserve">, </w:t>
      </w:r>
      <w:r>
        <w:rPr>
          <w:szCs w:val="18"/>
        </w:rPr>
        <w:t>their</w:t>
      </w:r>
      <w:r w:rsidRPr="0028709C">
        <w:rPr>
          <w:szCs w:val="18"/>
        </w:rPr>
        <w:t xml:space="preserve"> failure rates are expected to be higher than for </w:t>
      </w:r>
      <w:r>
        <w:rPr>
          <w:szCs w:val="18"/>
        </w:rPr>
        <w:t>CSG</w:t>
      </w:r>
      <w:r w:rsidRPr="0028709C">
        <w:rPr>
          <w:szCs w:val="18"/>
        </w:rPr>
        <w:t xml:space="preserve"> wells.</w:t>
      </w:r>
      <w:r>
        <w:rPr>
          <w:szCs w:val="18"/>
        </w:rPr>
        <w:t xml:space="preserve"> Therefore, extrapolation of findings from overseas studies to Australian conditions with generally relatively shallow wells (typically 350 </w:t>
      </w:r>
      <w:r w:rsidR="001C335C" w:rsidRPr="000811A9">
        <w:rPr>
          <w:szCs w:val="18"/>
        </w:rPr>
        <w:t>–</w:t>
      </w:r>
      <w:r>
        <w:rPr>
          <w:szCs w:val="18"/>
        </w:rPr>
        <w:t xml:space="preserve"> 1000 m) has to be done with great care. </w:t>
      </w:r>
      <w:r w:rsidRPr="0028709C">
        <w:rPr>
          <w:szCs w:val="18"/>
        </w:rPr>
        <w:t xml:space="preserve">Nevertheless, the findings from </w:t>
      </w:r>
      <w:r>
        <w:rPr>
          <w:szCs w:val="18"/>
        </w:rPr>
        <w:t>conventional oil and gas and shale gas</w:t>
      </w:r>
      <w:r w:rsidRPr="0028709C">
        <w:rPr>
          <w:szCs w:val="18"/>
        </w:rPr>
        <w:t xml:space="preserve"> wells are useful in gaining understanding of possible failure mechanisms </w:t>
      </w:r>
      <w:r>
        <w:rPr>
          <w:szCs w:val="18"/>
        </w:rPr>
        <w:t>potentially relevant to</w:t>
      </w:r>
      <w:r w:rsidRPr="0028709C">
        <w:rPr>
          <w:szCs w:val="18"/>
        </w:rPr>
        <w:t xml:space="preserve"> CSG wells</w:t>
      </w:r>
      <w:r>
        <w:rPr>
          <w:szCs w:val="18"/>
        </w:rPr>
        <w:t>, and for obtaining upper bound failure rates</w:t>
      </w:r>
      <w:r w:rsidRPr="0028709C">
        <w:rPr>
          <w:szCs w:val="18"/>
        </w:rPr>
        <w:t>.</w:t>
      </w:r>
      <w:r>
        <w:rPr>
          <w:szCs w:val="18"/>
        </w:rPr>
        <w:t xml:space="preserve">  </w:t>
      </w:r>
    </w:p>
    <w:p w14:paraId="65BAF6F4" w14:textId="77777777" w:rsidR="006146D4" w:rsidRPr="00F03FEF" w:rsidRDefault="006146D4" w:rsidP="001C49AC">
      <w:pPr>
        <w:pStyle w:val="Heading2"/>
      </w:pPr>
      <w:bookmarkStart w:id="614" w:name="_Toc422786942"/>
      <w:bookmarkStart w:id="615" w:name="_Toc433992808"/>
      <w:bookmarkStart w:id="616" w:name="_Ref439592420"/>
      <w:bookmarkStart w:id="617" w:name="_Toc447635384"/>
      <w:bookmarkStart w:id="618" w:name="_Toc449104432"/>
      <w:r w:rsidRPr="00F03FEF">
        <w:t xml:space="preserve">Oil and </w:t>
      </w:r>
      <w:r w:rsidRPr="007F4C6E">
        <w:t>gas</w:t>
      </w:r>
      <w:r w:rsidRPr="00F03FEF">
        <w:t xml:space="preserve"> well failure rates in Ohio and Texas</w:t>
      </w:r>
      <w:bookmarkEnd w:id="614"/>
      <w:bookmarkEnd w:id="615"/>
      <w:bookmarkEnd w:id="616"/>
      <w:r w:rsidR="009204D6">
        <w:t>, USA</w:t>
      </w:r>
      <w:bookmarkEnd w:id="617"/>
      <w:bookmarkEnd w:id="618"/>
    </w:p>
    <w:p w14:paraId="65BAF6F5" w14:textId="77777777" w:rsidR="006146D4" w:rsidRPr="009C0D3A" w:rsidRDefault="006146D4" w:rsidP="00265514">
      <w:pPr>
        <w:pStyle w:val="OWSNormal9pt"/>
        <w:rPr>
          <w:color w:val="auto"/>
          <w:szCs w:val="18"/>
        </w:rPr>
      </w:pPr>
      <w:r w:rsidRPr="009C0D3A">
        <w:rPr>
          <w:color w:val="auto"/>
          <w:szCs w:val="18"/>
        </w:rPr>
        <w:t>Kell (2011) reported a comprehensive study on groundwater pollution incidents re</w:t>
      </w:r>
      <w:r w:rsidR="002A09FD" w:rsidRPr="009C0D3A">
        <w:rPr>
          <w:color w:val="auto"/>
          <w:szCs w:val="18"/>
        </w:rPr>
        <w:t xml:space="preserve">lated to </w:t>
      </w:r>
      <w:r w:rsidR="00814184" w:rsidRPr="009C0D3A">
        <w:rPr>
          <w:color w:val="auto"/>
          <w:szCs w:val="18"/>
        </w:rPr>
        <w:t xml:space="preserve">conventional </w:t>
      </w:r>
      <w:r w:rsidR="002A09FD" w:rsidRPr="009C0D3A">
        <w:rPr>
          <w:color w:val="auto"/>
          <w:szCs w:val="18"/>
        </w:rPr>
        <w:t>oil and gas activities</w:t>
      </w:r>
      <w:r w:rsidRPr="009C0D3A">
        <w:rPr>
          <w:color w:val="auto"/>
          <w:szCs w:val="18"/>
        </w:rPr>
        <w:t xml:space="preserve"> </w:t>
      </w:r>
      <w:r w:rsidR="008374DB" w:rsidRPr="009C0D3A">
        <w:rPr>
          <w:color w:val="auto"/>
          <w:szCs w:val="18"/>
        </w:rPr>
        <w:t xml:space="preserve">in </w:t>
      </w:r>
      <w:r w:rsidRPr="009C0D3A">
        <w:rPr>
          <w:color w:val="auto"/>
          <w:szCs w:val="18"/>
        </w:rPr>
        <w:t>Ohio and Texas</w:t>
      </w:r>
      <w:r w:rsidR="002A09FD" w:rsidRPr="009C0D3A">
        <w:rPr>
          <w:color w:val="auto"/>
          <w:szCs w:val="18"/>
        </w:rPr>
        <w:t>, USA</w:t>
      </w:r>
      <w:r w:rsidRPr="009C0D3A">
        <w:rPr>
          <w:color w:val="auto"/>
          <w:szCs w:val="18"/>
        </w:rPr>
        <w:t>. The study covered a very large well population at differe</w:t>
      </w:r>
      <w:r w:rsidR="002A09FD" w:rsidRPr="009C0D3A">
        <w:rPr>
          <w:color w:val="auto"/>
          <w:szCs w:val="18"/>
        </w:rPr>
        <w:t>nt phases of the well life</w:t>
      </w:r>
      <w:r w:rsidRPr="009C0D3A">
        <w:rPr>
          <w:color w:val="auto"/>
          <w:szCs w:val="18"/>
        </w:rPr>
        <w:t xml:space="preserve"> (</w:t>
      </w:r>
      <w:r w:rsidR="000811A9" w:rsidRPr="009C0D3A">
        <w:rPr>
          <w:szCs w:val="18"/>
        </w:rPr>
        <w:fldChar w:fldCharType="begin" w:fldLock="1"/>
      </w:r>
      <w:r w:rsidR="000811A9" w:rsidRPr="009C0D3A">
        <w:rPr>
          <w:szCs w:val="18"/>
        </w:rPr>
        <w:instrText xml:space="preserve"> REF _Ref422675595 \h  \* MERGEFORMAT </w:instrText>
      </w:r>
      <w:r w:rsidR="000811A9" w:rsidRPr="009C0D3A">
        <w:rPr>
          <w:szCs w:val="18"/>
        </w:rPr>
      </w:r>
      <w:r w:rsidR="000811A9" w:rsidRPr="009C0D3A">
        <w:rPr>
          <w:szCs w:val="18"/>
        </w:rPr>
        <w:fldChar w:fldCharType="separate"/>
      </w:r>
      <w:r w:rsidR="00D5162C" w:rsidRPr="00A710A5">
        <w:rPr>
          <w:color w:val="auto"/>
          <w:szCs w:val="18"/>
        </w:rPr>
        <w:t xml:space="preserve">Table </w:t>
      </w:r>
      <w:r w:rsidR="00D5162C" w:rsidRPr="00A710A5">
        <w:rPr>
          <w:noProof/>
          <w:color w:val="auto"/>
          <w:szCs w:val="18"/>
        </w:rPr>
        <w:t>3.1</w:t>
      </w:r>
      <w:r w:rsidR="000811A9" w:rsidRPr="009C0D3A">
        <w:rPr>
          <w:szCs w:val="18"/>
        </w:rPr>
        <w:fldChar w:fldCharType="end"/>
      </w:r>
      <w:r w:rsidRPr="009C0D3A">
        <w:rPr>
          <w:color w:val="auto"/>
          <w:szCs w:val="18"/>
        </w:rPr>
        <w:t>).</w:t>
      </w:r>
    </w:p>
    <w:p w14:paraId="65BAF6F6" w14:textId="77777777" w:rsidR="00B17E5E" w:rsidRPr="009C0D3A" w:rsidRDefault="00B17E5E" w:rsidP="00265514">
      <w:pPr>
        <w:pStyle w:val="OWSNormal9pt"/>
        <w:rPr>
          <w:color w:val="auto"/>
          <w:szCs w:val="18"/>
        </w:rPr>
      </w:pPr>
    </w:p>
    <w:p w14:paraId="65BAF6F7" w14:textId="77777777" w:rsidR="006146D4" w:rsidRPr="009C0D3A" w:rsidRDefault="003B48BE" w:rsidP="003562A1">
      <w:pPr>
        <w:pStyle w:val="TableCaption0"/>
        <w:framePr w:wrap="around"/>
      </w:pPr>
      <w:bookmarkStart w:id="619" w:name="_Ref422675595"/>
      <w:bookmarkStart w:id="620" w:name="_Toc433992838"/>
      <w:bookmarkStart w:id="621" w:name="_Toc434739805"/>
      <w:bookmarkStart w:id="622" w:name="_Toc449103337"/>
      <w:r w:rsidRPr="009C0D3A">
        <w:t xml:space="preserve">Table </w:t>
      </w:r>
      <w:r w:rsidR="00817F00">
        <w:fldChar w:fldCharType="begin" w:fldLock="1"/>
      </w:r>
      <w:r w:rsidR="00817F00">
        <w:instrText xml:space="preserve"> STYLEREF 1 \s </w:instrText>
      </w:r>
      <w:r w:rsidR="00817F00">
        <w:fldChar w:fldCharType="separate"/>
      </w:r>
      <w:r w:rsidR="00D5162C">
        <w:rPr>
          <w:noProof/>
        </w:rPr>
        <w:t>3</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1</w:t>
      </w:r>
      <w:r w:rsidR="00817F00">
        <w:fldChar w:fldCharType="end"/>
      </w:r>
      <w:bookmarkEnd w:id="619"/>
      <w:r w:rsidR="00BB583C" w:rsidRPr="009C0D3A">
        <w:t>.Summary</w:t>
      </w:r>
      <w:r w:rsidR="006146D4" w:rsidRPr="009C0D3A">
        <w:t xml:space="preserve"> of well numbers in the Kell study (2011).</w:t>
      </w:r>
      <w:bookmarkEnd w:id="620"/>
      <w:bookmarkEnd w:id="621"/>
      <w:bookmarkEnd w:id="622"/>
    </w:p>
    <w:tbl>
      <w:tblPr>
        <w:tblStyle w:val="TableGrid"/>
        <w:tblW w:w="0" w:type="auto"/>
        <w:tblInd w:w="-5" w:type="dxa"/>
        <w:tblLook w:val="04A0" w:firstRow="1" w:lastRow="0" w:firstColumn="1" w:lastColumn="0" w:noHBand="0" w:noVBand="1"/>
      </w:tblPr>
      <w:tblGrid>
        <w:gridCol w:w="2268"/>
        <w:gridCol w:w="1843"/>
        <w:gridCol w:w="1985"/>
      </w:tblGrid>
      <w:tr w:rsidR="006146D4" w:rsidRPr="009C0D3A" w14:paraId="65BAF6FA" w14:textId="77777777" w:rsidTr="001648D0">
        <w:tc>
          <w:tcPr>
            <w:tcW w:w="2268" w:type="dxa"/>
            <w:vMerge w:val="restart"/>
            <w:shd w:val="clear" w:color="auto" w:fill="F2F2F2" w:themeFill="background1" w:themeFillShade="F2"/>
          </w:tcPr>
          <w:p w14:paraId="65BAF6F8" w14:textId="77777777" w:rsidR="006146D4" w:rsidRPr="009C0D3A" w:rsidRDefault="006146D4" w:rsidP="00B17E5E">
            <w:pPr>
              <w:rPr>
                <w:rFonts w:ascii="Calibri" w:hAnsi="Calibri"/>
                <w:sz w:val="18"/>
                <w:szCs w:val="18"/>
              </w:rPr>
            </w:pPr>
            <w:r w:rsidRPr="009C0D3A">
              <w:rPr>
                <w:rFonts w:ascii="Calibri" w:hAnsi="Calibri"/>
                <w:sz w:val="18"/>
                <w:szCs w:val="18"/>
              </w:rPr>
              <w:t>Number of wells</w:t>
            </w:r>
          </w:p>
        </w:tc>
        <w:tc>
          <w:tcPr>
            <w:tcW w:w="3828" w:type="dxa"/>
            <w:gridSpan w:val="2"/>
            <w:shd w:val="clear" w:color="auto" w:fill="F2F2F2" w:themeFill="background1" w:themeFillShade="F2"/>
          </w:tcPr>
          <w:p w14:paraId="65BAF6F9" w14:textId="77777777" w:rsidR="006146D4" w:rsidRPr="009C0D3A" w:rsidRDefault="006146D4" w:rsidP="006146D4">
            <w:pPr>
              <w:jc w:val="center"/>
              <w:rPr>
                <w:rFonts w:ascii="Calibri" w:hAnsi="Calibri"/>
                <w:sz w:val="18"/>
                <w:szCs w:val="18"/>
              </w:rPr>
            </w:pPr>
            <w:r w:rsidRPr="009C0D3A">
              <w:rPr>
                <w:rFonts w:ascii="Calibri" w:hAnsi="Calibri"/>
                <w:sz w:val="18"/>
                <w:szCs w:val="18"/>
              </w:rPr>
              <w:t>State</w:t>
            </w:r>
          </w:p>
        </w:tc>
      </w:tr>
      <w:tr w:rsidR="006146D4" w:rsidRPr="009C0D3A" w14:paraId="65BAF700" w14:textId="77777777" w:rsidTr="001648D0">
        <w:tc>
          <w:tcPr>
            <w:tcW w:w="2268" w:type="dxa"/>
            <w:vMerge/>
            <w:shd w:val="clear" w:color="auto" w:fill="F2F2F2" w:themeFill="background1" w:themeFillShade="F2"/>
          </w:tcPr>
          <w:p w14:paraId="65BAF6FB" w14:textId="77777777" w:rsidR="006146D4" w:rsidRPr="009C0D3A" w:rsidRDefault="006146D4" w:rsidP="006146D4">
            <w:pPr>
              <w:jc w:val="center"/>
              <w:rPr>
                <w:rFonts w:ascii="Calibri" w:hAnsi="Calibri"/>
                <w:sz w:val="18"/>
                <w:szCs w:val="18"/>
              </w:rPr>
            </w:pPr>
          </w:p>
        </w:tc>
        <w:tc>
          <w:tcPr>
            <w:tcW w:w="1843" w:type="dxa"/>
            <w:shd w:val="clear" w:color="auto" w:fill="F2F2F2" w:themeFill="background1" w:themeFillShade="F2"/>
          </w:tcPr>
          <w:p w14:paraId="65BAF6FC" w14:textId="77777777" w:rsidR="006146D4" w:rsidRPr="009C0D3A" w:rsidRDefault="006146D4" w:rsidP="006146D4">
            <w:pPr>
              <w:jc w:val="center"/>
              <w:rPr>
                <w:rFonts w:ascii="Calibri" w:hAnsi="Calibri"/>
                <w:sz w:val="18"/>
                <w:szCs w:val="18"/>
              </w:rPr>
            </w:pPr>
            <w:r w:rsidRPr="009C0D3A">
              <w:rPr>
                <w:rFonts w:ascii="Calibri" w:hAnsi="Calibri"/>
                <w:sz w:val="18"/>
                <w:szCs w:val="18"/>
              </w:rPr>
              <w:t>Ohio</w:t>
            </w:r>
          </w:p>
          <w:p w14:paraId="65BAF6FD" w14:textId="77777777" w:rsidR="006146D4" w:rsidRPr="009C0D3A" w:rsidRDefault="006146D4" w:rsidP="006146D4">
            <w:pPr>
              <w:jc w:val="center"/>
              <w:rPr>
                <w:rFonts w:ascii="Calibri" w:hAnsi="Calibri"/>
                <w:sz w:val="18"/>
                <w:szCs w:val="18"/>
              </w:rPr>
            </w:pPr>
            <w:r w:rsidRPr="009C0D3A">
              <w:rPr>
                <w:rFonts w:ascii="Calibri" w:hAnsi="Calibri"/>
                <w:sz w:val="18"/>
                <w:szCs w:val="18"/>
              </w:rPr>
              <w:t>(1983 – 2007)</w:t>
            </w:r>
          </w:p>
        </w:tc>
        <w:tc>
          <w:tcPr>
            <w:tcW w:w="1985" w:type="dxa"/>
            <w:shd w:val="clear" w:color="auto" w:fill="F2F2F2" w:themeFill="background1" w:themeFillShade="F2"/>
          </w:tcPr>
          <w:p w14:paraId="65BAF6FE" w14:textId="77777777" w:rsidR="006146D4" w:rsidRPr="009C0D3A" w:rsidRDefault="006146D4" w:rsidP="006146D4">
            <w:pPr>
              <w:jc w:val="center"/>
              <w:rPr>
                <w:rFonts w:ascii="Calibri" w:hAnsi="Calibri"/>
                <w:sz w:val="18"/>
                <w:szCs w:val="18"/>
              </w:rPr>
            </w:pPr>
            <w:r w:rsidRPr="009C0D3A">
              <w:rPr>
                <w:rFonts w:ascii="Calibri" w:hAnsi="Calibri"/>
                <w:sz w:val="18"/>
                <w:szCs w:val="18"/>
              </w:rPr>
              <w:t>Texas</w:t>
            </w:r>
          </w:p>
          <w:p w14:paraId="65BAF6FF" w14:textId="77777777" w:rsidR="006146D4" w:rsidRPr="009C0D3A" w:rsidRDefault="006146D4" w:rsidP="006146D4">
            <w:pPr>
              <w:jc w:val="center"/>
              <w:rPr>
                <w:rFonts w:ascii="Calibri" w:hAnsi="Calibri"/>
                <w:sz w:val="18"/>
                <w:szCs w:val="18"/>
              </w:rPr>
            </w:pPr>
            <w:r w:rsidRPr="009C0D3A">
              <w:rPr>
                <w:rFonts w:ascii="Calibri" w:hAnsi="Calibri"/>
                <w:sz w:val="18"/>
                <w:szCs w:val="18"/>
              </w:rPr>
              <w:t>(1993 – 2008)</w:t>
            </w:r>
          </w:p>
        </w:tc>
      </w:tr>
      <w:tr w:rsidR="006146D4" w:rsidRPr="009C0D3A" w14:paraId="65BAF704" w14:textId="77777777" w:rsidTr="001648D0">
        <w:tc>
          <w:tcPr>
            <w:tcW w:w="2268" w:type="dxa"/>
          </w:tcPr>
          <w:p w14:paraId="65BAF701" w14:textId="77777777" w:rsidR="006146D4" w:rsidRPr="009C0D3A" w:rsidRDefault="006146D4" w:rsidP="006146D4">
            <w:pPr>
              <w:jc w:val="center"/>
              <w:rPr>
                <w:rFonts w:ascii="Calibri" w:hAnsi="Calibri"/>
                <w:sz w:val="18"/>
                <w:szCs w:val="18"/>
              </w:rPr>
            </w:pPr>
            <w:r w:rsidRPr="009C0D3A">
              <w:rPr>
                <w:rFonts w:ascii="Calibri" w:hAnsi="Calibri"/>
                <w:sz w:val="18"/>
                <w:szCs w:val="18"/>
              </w:rPr>
              <w:t>No</w:t>
            </w:r>
            <w:r w:rsidR="009204D6" w:rsidRPr="009C0D3A">
              <w:rPr>
                <w:rFonts w:ascii="Calibri" w:hAnsi="Calibri"/>
                <w:sz w:val="18"/>
                <w:szCs w:val="18"/>
              </w:rPr>
              <w:t>.</w:t>
            </w:r>
            <w:r w:rsidRPr="009C0D3A">
              <w:rPr>
                <w:rFonts w:ascii="Calibri" w:hAnsi="Calibri"/>
                <w:sz w:val="18"/>
                <w:szCs w:val="18"/>
              </w:rPr>
              <w:t xml:space="preserve"> of wells drilled</w:t>
            </w:r>
          </w:p>
        </w:tc>
        <w:tc>
          <w:tcPr>
            <w:tcW w:w="1843" w:type="dxa"/>
          </w:tcPr>
          <w:p w14:paraId="65BAF702" w14:textId="77777777" w:rsidR="006146D4" w:rsidRPr="009C0D3A" w:rsidRDefault="006146D4" w:rsidP="003A300A">
            <w:pPr>
              <w:jc w:val="center"/>
              <w:rPr>
                <w:rFonts w:ascii="Calibri" w:hAnsi="Calibri"/>
                <w:sz w:val="18"/>
                <w:szCs w:val="18"/>
              </w:rPr>
            </w:pPr>
            <w:r w:rsidRPr="009C0D3A">
              <w:rPr>
                <w:rFonts w:ascii="Calibri" w:hAnsi="Calibri"/>
                <w:sz w:val="18"/>
                <w:szCs w:val="18"/>
              </w:rPr>
              <w:t>3</w:t>
            </w:r>
            <w:r w:rsidR="003A300A" w:rsidRPr="009C0D3A">
              <w:rPr>
                <w:rFonts w:ascii="Calibri" w:hAnsi="Calibri"/>
                <w:sz w:val="18"/>
                <w:szCs w:val="18"/>
              </w:rPr>
              <w:t>4</w:t>
            </w:r>
            <w:r w:rsidRPr="009C0D3A">
              <w:rPr>
                <w:rFonts w:ascii="Calibri" w:hAnsi="Calibri"/>
                <w:sz w:val="18"/>
                <w:szCs w:val="18"/>
              </w:rPr>
              <w:t>,000</w:t>
            </w:r>
          </w:p>
        </w:tc>
        <w:tc>
          <w:tcPr>
            <w:tcW w:w="1985" w:type="dxa"/>
          </w:tcPr>
          <w:p w14:paraId="65BAF703" w14:textId="77777777" w:rsidR="006146D4" w:rsidRPr="009C0D3A" w:rsidRDefault="006146D4" w:rsidP="006146D4">
            <w:pPr>
              <w:jc w:val="center"/>
              <w:rPr>
                <w:rFonts w:ascii="Calibri" w:hAnsi="Calibri"/>
                <w:sz w:val="18"/>
                <w:szCs w:val="18"/>
              </w:rPr>
            </w:pPr>
            <w:r w:rsidRPr="009C0D3A">
              <w:rPr>
                <w:rFonts w:ascii="Calibri" w:hAnsi="Calibri"/>
                <w:sz w:val="18"/>
                <w:szCs w:val="18"/>
              </w:rPr>
              <w:t>187,788</w:t>
            </w:r>
          </w:p>
        </w:tc>
      </w:tr>
      <w:tr w:rsidR="006146D4" w:rsidRPr="009C0D3A" w14:paraId="65BAF708" w14:textId="77777777" w:rsidTr="001648D0">
        <w:tc>
          <w:tcPr>
            <w:tcW w:w="2268" w:type="dxa"/>
          </w:tcPr>
          <w:p w14:paraId="65BAF705" w14:textId="77777777" w:rsidR="006146D4" w:rsidRPr="009C0D3A" w:rsidRDefault="006146D4" w:rsidP="006146D4">
            <w:pPr>
              <w:jc w:val="center"/>
              <w:rPr>
                <w:rFonts w:ascii="Calibri" w:hAnsi="Calibri"/>
                <w:sz w:val="18"/>
                <w:szCs w:val="18"/>
              </w:rPr>
            </w:pPr>
            <w:r w:rsidRPr="009C0D3A">
              <w:rPr>
                <w:rFonts w:ascii="Calibri" w:hAnsi="Calibri"/>
                <w:sz w:val="18"/>
                <w:szCs w:val="18"/>
              </w:rPr>
              <w:t>No</w:t>
            </w:r>
            <w:r w:rsidR="009204D6" w:rsidRPr="009C0D3A">
              <w:rPr>
                <w:rFonts w:ascii="Calibri" w:hAnsi="Calibri"/>
                <w:sz w:val="18"/>
                <w:szCs w:val="18"/>
              </w:rPr>
              <w:t>.</w:t>
            </w:r>
            <w:r w:rsidRPr="009C0D3A">
              <w:rPr>
                <w:rFonts w:ascii="Calibri" w:hAnsi="Calibri"/>
                <w:sz w:val="18"/>
                <w:szCs w:val="18"/>
              </w:rPr>
              <w:t xml:space="preserve"> of hydraulic fractured wells</w:t>
            </w:r>
          </w:p>
        </w:tc>
        <w:tc>
          <w:tcPr>
            <w:tcW w:w="1843" w:type="dxa"/>
          </w:tcPr>
          <w:p w14:paraId="65BAF706" w14:textId="77777777" w:rsidR="006146D4" w:rsidRPr="009C0D3A" w:rsidRDefault="006146D4" w:rsidP="006146D4">
            <w:pPr>
              <w:jc w:val="center"/>
              <w:rPr>
                <w:rFonts w:ascii="Calibri" w:hAnsi="Calibri"/>
                <w:sz w:val="18"/>
                <w:szCs w:val="18"/>
              </w:rPr>
            </w:pPr>
            <w:r w:rsidRPr="009C0D3A">
              <w:rPr>
                <w:rFonts w:ascii="Calibri" w:hAnsi="Calibri"/>
                <w:sz w:val="18"/>
                <w:szCs w:val="18"/>
              </w:rPr>
              <w:t>27,969</w:t>
            </w:r>
          </w:p>
        </w:tc>
        <w:tc>
          <w:tcPr>
            <w:tcW w:w="1985" w:type="dxa"/>
          </w:tcPr>
          <w:p w14:paraId="65BAF707" w14:textId="77777777" w:rsidR="006146D4" w:rsidRPr="009C0D3A" w:rsidRDefault="006146D4" w:rsidP="006146D4">
            <w:pPr>
              <w:jc w:val="center"/>
              <w:rPr>
                <w:rFonts w:ascii="Calibri" w:hAnsi="Calibri"/>
                <w:sz w:val="18"/>
                <w:szCs w:val="18"/>
              </w:rPr>
            </w:pPr>
            <w:r w:rsidRPr="009C0D3A">
              <w:rPr>
                <w:rFonts w:ascii="Calibri" w:hAnsi="Calibri"/>
                <w:sz w:val="18"/>
                <w:szCs w:val="18"/>
              </w:rPr>
              <w:t>&gt; 13,000</w:t>
            </w:r>
          </w:p>
        </w:tc>
      </w:tr>
      <w:tr w:rsidR="006146D4" w:rsidRPr="009C0D3A" w14:paraId="65BAF70C" w14:textId="77777777" w:rsidTr="001648D0">
        <w:tc>
          <w:tcPr>
            <w:tcW w:w="2268" w:type="dxa"/>
          </w:tcPr>
          <w:p w14:paraId="65BAF709" w14:textId="77777777" w:rsidR="006146D4" w:rsidRPr="009C0D3A" w:rsidRDefault="006146D4" w:rsidP="006146D4">
            <w:pPr>
              <w:jc w:val="center"/>
              <w:rPr>
                <w:rFonts w:ascii="Calibri" w:hAnsi="Calibri"/>
                <w:sz w:val="18"/>
                <w:szCs w:val="18"/>
              </w:rPr>
            </w:pPr>
            <w:r w:rsidRPr="009C0D3A">
              <w:rPr>
                <w:rFonts w:ascii="Calibri" w:hAnsi="Calibri"/>
                <w:sz w:val="18"/>
                <w:szCs w:val="18"/>
              </w:rPr>
              <w:t>No</w:t>
            </w:r>
            <w:r w:rsidR="009204D6" w:rsidRPr="009C0D3A">
              <w:rPr>
                <w:rFonts w:ascii="Calibri" w:hAnsi="Calibri"/>
                <w:sz w:val="18"/>
                <w:szCs w:val="18"/>
              </w:rPr>
              <w:t>.</w:t>
            </w:r>
            <w:r w:rsidRPr="009C0D3A">
              <w:rPr>
                <w:rFonts w:ascii="Calibri" w:hAnsi="Calibri"/>
                <w:sz w:val="18"/>
                <w:szCs w:val="18"/>
              </w:rPr>
              <w:t xml:space="preserve"> of producing wells</w:t>
            </w:r>
          </w:p>
        </w:tc>
        <w:tc>
          <w:tcPr>
            <w:tcW w:w="1843" w:type="dxa"/>
          </w:tcPr>
          <w:p w14:paraId="65BAF70A" w14:textId="77777777" w:rsidR="006146D4" w:rsidRPr="009C0D3A" w:rsidRDefault="006146D4" w:rsidP="006146D4">
            <w:pPr>
              <w:jc w:val="center"/>
              <w:rPr>
                <w:rFonts w:ascii="Calibri" w:hAnsi="Calibri"/>
                <w:sz w:val="18"/>
                <w:szCs w:val="18"/>
              </w:rPr>
            </w:pPr>
            <w:r w:rsidRPr="009C0D3A">
              <w:rPr>
                <w:rFonts w:ascii="Calibri" w:hAnsi="Calibri"/>
                <w:sz w:val="18"/>
                <w:szCs w:val="18"/>
              </w:rPr>
              <w:t>50,342 – 64,830</w:t>
            </w:r>
          </w:p>
        </w:tc>
        <w:tc>
          <w:tcPr>
            <w:tcW w:w="1985" w:type="dxa"/>
          </w:tcPr>
          <w:p w14:paraId="65BAF70B" w14:textId="77777777" w:rsidR="006146D4" w:rsidRPr="009C0D3A" w:rsidRDefault="006146D4" w:rsidP="006146D4">
            <w:pPr>
              <w:jc w:val="center"/>
              <w:rPr>
                <w:rFonts w:ascii="Calibri" w:hAnsi="Calibri"/>
                <w:sz w:val="18"/>
                <w:szCs w:val="18"/>
              </w:rPr>
            </w:pPr>
            <w:r w:rsidRPr="009C0D3A">
              <w:rPr>
                <w:rFonts w:ascii="Calibri" w:hAnsi="Calibri"/>
                <w:sz w:val="18"/>
                <w:szCs w:val="18"/>
              </w:rPr>
              <w:t>237,136 – 253,090</w:t>
            </w:r>
          </w:p>
        </w:tc>
      </w:tr>
      <w:tr w:rsidR="006146D4" w:rsidRPr="009C0D3A" w14:paraId="65BAF710" w14:textId="77777777" w:rsidTr="001648D0">
        <w:tc>
          <w:tcPr>
            <w:tcW w:w="2268" w:type="dxa"/>
          </w:tcPr>
          <w:p w14:paraId="65BAF70D" w14:textId="77777777" w:rsidR="006146D4" w:rsidRPr="009C0D3A" w:rsidRDefault="006146D4" w:rsidP="006146D4">
            <w:pPr>
              <w:jc w:val="center"/>
              <w:rPr>
                <w:rFonts w:ascii="Calibri" w:hAnsi="Calibri"/>
                <w:sz w:val="18"/>
                <w:szCs w:val="18"/>
              </w:rPr>
            </w:pPr>
            <w:r w:rsidRPr="009C0D3A">
              <w:rPr>
                <w:rFonts w:ascii="Calibri" w:hAnsi="Calibri"/>
                <w:sz w:val="18"/>
                <w:szCs w:val="18"/>
              </w:rPr>
              <w:t>No. of wells plugged</w:t>
            </w:r>
          </w:p>
        </w:tc>
        <w:tc>
          <w:tcPr>
            <w:tcW w:w="1843" w:type="dxa"/>
          </w:tcPr>
          <w:p w14:paraId="65BAF70E" w14:textId="77777777" w:rsidR="006146D4" w:rsidRPr="009C0D3A" w:rsidRDefault="006146D4" w:rsidP="006146D4">
            <w:pPr>
              <w:jc w:val="center"/>
              <w:rPr>
                <w:rFonts w:ascii="Calibri" w:hAnsi="Calibri"/>
                <w:sz w:val="18"/>
                <w:szCs w:val="18"/>
              </w:rPr>
            </w:pPr>
            <w:r w:rsidRPr="009C0D3A">
              <w:rPr>
                <w:rFonts w:ascii="Calibri" w:hAnsi="Calibri"/>
                <w:sz w:val="18"/>
                <w:szCs w:val="18"/>
              </w:rPr>
              <w:t>28,000</w:t>
            </w:r>
          </w:p>
        </w:tc>
        <w:tc>
          <w:tcPr>
            <w:tcW w:w="1985" w:type="dxa"/>
          </w:tcPr>
          <w:p w14:paraId="65BAF70F" w14:textId="77777777" w:rsidR="006146D4" w:rsidRPr="009C0D3A" w:rsidRDefault="006146D4" w:rsidP="006146D4">
            <w:pPr>
              <w:jc w:val="center"/>
              <w:rPr>
                <w:rFonts w:ascii="Calibri" w:hAnsi="Calibri"/>
                <w:sz w:val="18"/>
                <w:szCs w:val="18"/>
              </w:rPr>
            </w:pPr>
            <w:r w:rsidRPr="009C0D3A">
              <w:rPr>
                <w:rFonts w:ascii="Calibri" w:hAnsi="Calibri"/>
                <w:sz w:val="18"/>
                <w:szCs w:val="18"/>
              </w:rPr>
              <w:t>140,818</w:t>
            </w:r>
          </w:p>
        </w:tc>
      </w:tr>
    </w:tbl>
    <w:p w14:paraId="65BAF711" w14:textId="77777777" w:rsidR="006146D4" w:rsidRPr="009C0D3A" w:rsidRDefault="006146D4" w:rsidP="006146D4">
      <w:pPr>
        <w:rPr>
          <w:rFonts w:ascii="Calibri" w:hAnsi="Calibri"/>
          <w:sz w:val="18"/>
          <w:szCs w:val="18"/>
        </w:rPr>
      </w:pPr>
    </w:p>
    <w:p w14:paraId="65BAF712" w14:textId="77777777" w:rsidR="006146D4" w:rsidRPr="009C0D3A" w:rsidRDefault="006146D4" w:rsidP="006146D4">
      <w:pPr>
        <w:rPr>
          <w:rFonts w:ascii="Calibri" w:hAnsi="Calibri"/>
          <w:sz w:val="18"/>
          <w:szCs w:val="18"/>
        </w:rPr>
      </w:pPr>
      <w:r w:rsidRPr="009C0D3A">
        <w:rPr>
          <w:rFonts w:ascii="Calibri" w:hAnsi="Calibri"/>
          <w:sz w:val="18"/>
          <w:szCs w:val="18"/>
        </w:rPr>
        <w:t>The average depth of wells drilled in Ohio ranged f</w:t>
      </w:r>
      <w:r w:rsidR="00E516E3" w:rsidRPr="009C0D3A">
        <w:rPr>
          <w:rFonts w:ascii="Calibri" w:hAnsi="Calibri"/>
          <w:sz w:val="18"/>
          <w:szCs w:val="18"/>
        </w:rPr>
        <w:t xml:space="preserve">rom </w:t>
      </w:r>
      <w:r w:rsidR="00AD3DA6" w:rsidRPr="009C0D3A">
        <w:rPr>
          <w:rFonts w:ascii="Calibri" w:hAnsi="Calibri"/>
          <w:sz w:val="18"/>
          <w:szCs w:val="18"/>
        </w:rPr>
        <w:t>1140 m to 1446 m (</w:t>
      </w:r>
      <w:r w:rsidR="00E516E3" w:rsidRPr="009C0D3A">
        <w:rPr>
          <w:rFonts w:ascii="Calibri" w:hAnsi="Calibri"/>
          <w:sz w:val="18"/>
          <w:szCs w:val="18"/>
        </w:rPr>
        <w:t>3745 f</w:t>
      </w:r>
      <w:r w:rsidR="009D1100" w:rsidRPr="009C0D3A">
        <w:rPr>
          <w:rFonts w:ascii="Calibri" w:hAnsi="Calibri"/>
          <w:sz w:val="18"/>
          <w:szCs w:val="18"/>
        </w:rPr>
        <w:t>ee</w:t>
      </w:r>
      <w:r w:rsidR="00E516E3" w:rsidRPr="009C0D3A">
        <w:rPr>
          <w:rFonts w:ascii="Calibri" w:hAnsi="Calibri"/>
          <w:sz w:val="18"/>
          <w:szCs w:val="18"/>
        </w:rPr>
        <w:t>t to 4745 f</w:t>
      </w:r>
      <w:r w:rsidR="009D1100" w:rsidRPr="009C0D3A">
        <w:rPr>
          <w:rFonts w:ascii="Calibri" w:hAnsi="Calibri"/>
          <w:sz w:val="18"/>
          <w:szCs w:val="18"/>
        </w:rPr>
        <w:t>ee</w:t>
      </w:r>
      <w:r w:rsidR="00E516E3" w:rsidRPr="009C0D3A">
        <w:rPr>
          <w:rFonts w:ascii="Calibri" w:hAnsi="Calibri"/>
          <w:sz w:val="18"/>
          <w:szCs w:val="18"/>
        </w:rPr>
        <w:t>t</w:t>
      </w:r>
      <w:r w:rsidR="009D1100" w:rsidRPr="009C0D3A">
        <w:rPr>
          <w:rFonts w:ascii="Calibri" w:hAnsi="Calibri"/>
          <w:sz w:val="18"/>
          <w:szCs w:val="18"/>
        </w:rPr>
        <w:t>)</w:t>
      </w:r>
      <w:r w:rsidR="001A40AE" w:rsidRPr="009C0D3A">
        <w:rPr>
          <w:rFonts w:ascii="Calibri" w:hAnsi="Calibri"/>
          <w:sz w:val="18"/>
          <w:szCs w:val="18"/>
        </w:rPr>
        <w:t xml:space="preserve"> </w:t>
      </w:r>
      <w:r w:rsidRPr="009C0D3A">
        <w:rPr>
          <w:rFonts w:ascii="Calibri" w:hAnsi="Calibri"/>
          <w:sz w:val="18"/>
          <w:szCs w:val="18"/>
        </w:rPr>
        <w:t xml:space="preserve">during the study period (1983 – 2007). In Texas the average depth was </w:t>
      </w:r>
      <w:r w:rsidR="00AD3DA6" w:rsidRPr="009C0D3A">
        <w:rPr>
          <w:rFonts w:ascii="Calibri" w:hAnsi="Calibri"/>
          <w:sz w:val="18"/>
          <w:szCs w:val="18"/>
        </w:rPr>
        <w:t>2517m (8,258 feet)</w:t>
      </w:r>
      <w:r w:rsidRPr="009C0D3A">
        <w:rPr>
          <w:rFonts w:ascii="Calibri" w:hAnsi="Calibri"/>
          <w:sz w:val="18"/>
          <w:szCs w:val="18"/>
        </w:rPr>
        <w:t xml:space="preserve"> in 2007. The groundwater pollution incidents and related pollution causes are </w:t>
      </w:r>
      <w:r w:rsidR="00D32710">
        <w:rPr>
          <w:rFonts w:ascii="Calibri" w:hAnsi="Calibri"/>
          <w:sz w:val="18"/>
          <w:szCs w:val="18"/>
        </w:rPr>
        <w:t>summaris</w:t>
      </w:r>
      <w:r w:rsidR="00860E6C" w:rsidRPr="009C0D3A">
        <w:rPr>
          <w:rFonts w:ascii="Calibri" w:hAnsi="Calibri"/>
          <w:sz w:val="18"/>
          <w:szCs w:val="18"/>
        </w:rPr>
        <w:t>ed</w:t>
      </w:r>
      <w:r w:rsidRPr="009C0D3A">
        <w:rPr>
          <w:rFonts w:ascii="Calibri" w:hAnsi="Calibri"/>
          <w:sz w:val="18"/>
          <w:szCs w:val="18"/>
        </w:rPr>
        <w:t xml:space="preserve"> in </w:t>
      </w:r>
      <w:r w:rsidR="000811A9" w:rsidRPr="009C0D3A">
        <w:rPr>
          <w:rFonts w:ascii="Calibri" w:hAnsi="Calibri"/>
          <w:sz w:val="18"/>
          <w:szCs w:val="18"/>
        </w:rPr>
        <w:fldChar w:fldCharType="begin" w:fldLock="1"/>
      </w:r>
      <w:r w:rsidR="000811A9" w:rsidRPr="009C0D3A">
        <w:rPr>
          <w:rFonts w:ascii="Calibri" w:hAnsi="Calibri"/>
          <w:sz w:val="18"/>
          <w:szCs w:val="18"/>
        </w:rPr>
        <w:instrText xml:space="preserve"> REF _Ref422686162 \h  \* MERGEFORMAT </w:instrText>
      </w:r>
      <w:r w:rsidR="000811A9" w:rsidRPr="009C0D3A">
        <w:rPr>
          <w:rFonts w:ascii="Calibri" w:hAnsi="Calibri"/>
          <w:sz w:val="18"/>
          <w:szCs w:val="18"/>
        </w:rPr>
      </w:r>
      <w:r w:rsidR="000811A9" w:rsidRPr="009C0D3A">
        <w:rPr>
          <w:rFonts w:ascii="Calibri" w:hAnsi="Calibri"/>
          <w:sz w:val="18"/>
          <w:szCs w:val="18"/>
        </w:rPr>
        <w:fldChar w:fldCharType="separate"/>
      </w:r>
      <w:r w:rsidR="00D5162C" w:rsidRPr="00A710A5">
        <w:rPr>
          <w:rFonts w:ascii="Calibri" w:hAnsi="Calibri"/>
          <w:sz w:val="18"/>
          <w:szCs w:val="18"/>
        </w:rPr>
        <w:t xml:space="preserve">Table </w:t>
      </w:r>
      <w:r w:rsidR="00D5162C" w:rsidRPr="00A710A5">
        <w:rPr>
          <w:rFonts w:ascii="Calibri" w:hAnsi="Calibri"/>
          <w:noProof/>
          <w:sz w:val="18"/>
          <w:szCs w:val="18"/>
        </w:rPr>
        <w:t>3.2</w:t>
      </w:r>
      <w:r w:rsidR="000811A9" w:rsidRPr="009C0D3A">
        <w:rPr>
          <w:rFonts w:ascii="Calibri" w:hAnsi="Calibri"/>
          <w:sz w:val="18"/>
          <w:szCs w:val="18"/>
        </w:rPr>
        <w:fldChar w:fldCharType="end"/>
      </w:r>
      <w:r w:rsidR="002A489A" w:rsidRPr="009C0D3A">
        <w:rPr>
          <w:rFonts w:ascii="Calibri" w:hAnsi="Calibri"/>
          <w:sz w:val="18"/>
          <w:szCs w:val="18"/>
        </w:rPr>
        <w:t xml:space="preserve">, </w:t>
      </w:r>
      <w:r w:rsidR="00BB583C" w:rsidRPr="009C0D3A">
        <w:rPr>
          <w:rFonts w:ascii="Calibri" w:hAnsi="Calibri"/>
          <w:sz w:val="18"/>
          <w:szCs w:val="18"/>
        </w:rPr>
        <w:t>which shows that for well-related groundwater pollution incidents, the pollution from the orphaned wells had the highest number of reported incidents. For the non-well-related incidents, the pollution from reserve pits or storage tanks had the highest number of reported incidents.</w:t>
      </w:r>
    </w:p>
    <w:p w14:paraId="65BAF713" w14:textId="77777777" w:rsidR="00B17E5E" w:rsidRPr="009C0D3A" w:rsidRDefault="00B17E5E" w:rsidP="00B17E5E">
      <w:pPr>
        <w:rPr>
          <w:rFonts w:ascii="Calibri" w:hAnsi="Calibri"/>
          <w:sz w:val="18"/>
          <w:szCs w:val="18"/>
        </w:rPr>
      </w:pPr>
      <w:r w:rsidRPr="009C0D3A">
        <w:rPr>
          <w:rFonts w:ascii="Calibri" w:hAnsi="Calibri"/>
          <w:sz w:val="18"/>
          <w:szCs w:val="18"/>
        </w:rPr>
        <w:t>King and King (2013) estimated the barrier and well failure rates based on the s</w:t>
      </w:r>
      <w:r w:rsidR="00D32710">
        <w:rPr>
          <w:rFonts w:ascii="Calibri" w:hAnsi="Calibri"/>
          <w:sz w:val="18"/>
          <w:szCs w:val="18"/>
        </w:rPr>
        <w:t>tudy by Kell (2011), as summaris</w:t>
      </w:r>
      <w:r w:rsidRPr="009C0D3A">
        <w:rPr>
          <w:rFonts w:ascii="Calibri" w:hAnsi="Calibri"/>
          <w:sz w:val="18"/>
          <w:szCs w:val="18"/>
        </w:rPr>
        <w:t xml:space="preserve">ed in </w:t>
      </w:r>
      <w:r w:rsidR="000811A9" w:rsidRPr="009C0D3A">
        <w:rPr>
          <w:rFonts w:ascii="Calibri" w:hAnsi="Calibri"/>
          <w:sz w:val="18"/>
          <w:szCs w:val="18"/>
        </w:rPr>
        <w:fldChar w:fldCharType="begin" w:fldLock="1"/>
      </w:r>
      <w:r w:rsidR="000811A9" w:rsidRPr="009C0D3A">
        <w:rPr>
          <w:rFonts w:ascii="Calibri" w:hAnsi="Calibri"/>
          <w:sz w:val="18"/>
          <w:szCs w:val="18"/>
        </w:rPr>
        <w:instrText xml:space="preserve"> REF _Ref422686339 \h  \* MERGEFORMAT </w:instrText>
      </w:r>
      <w:r w:rsidR="000811A9" w:rsidRPr="009C0D3A">
        <w:rPr>
          <w:rFonts w:ascii="Calibri" w:hAnsi="Calibri"/>
          <w:sz w:val="18"/>
          <w:szCs w:val="18"/>
        </w:rPr>
      </w:r>
      <w:r w:rsidR="000811A9" w:rsidRPr="009C0D3A">
        <w:rPr>
          <w:rFonts w:ascii="Calibri" w:hAnsi="Calibri"/>
          <w:sz w:val="18"/>
          <w:szCs w:val="18"/>
        </w:rPr>
        <w:fldChar w:fldCharType="separate"/>
      </w:r>
      <w:r w:rsidR="00D5162C" w:rsidRPr="00A710A5">
        <w:rPr>
          <w:rFonts w:ascii="Calibri" w:hAnsi="Calibri"/>
          <w:sz w:val="18"/>
          <w:szCs w:val="18"/>
        </w:rPr>
        <w:t xml:space="preserve">Table </w:t>
      </w:r>
      <w:r w:rsidR="00D5162C" w:rsidRPr="00A710A5">
        <w:rPr>
          <w:rFonts w:ascii="Calibri" w:hAnsi="Calibri"/>
          <w:noProof/>
          <w:sz w:val="18"/>
          <w:szCs w:val="18"/>
        </w:rPr>
        <w:t>3.3</w:t>
      </w:r>
      <w:r w:rsidR="000811A9" w:rsidRPr="009C0D3A">
        <w:rPr>
          <w:rFonts w:ascii="Calibri" w:hAnsi="Calibri"/>
          <w:sz w:val="18"/>
          <w:szCs w:val="18"/>
        </w:rPr>
        <w:fldChar w:fldCharType="end"/>
      </w:r>
      <w:r w:rsidRPr="009C0D3A">
        <w:rPr>
          <w:rFonts w:ascii="Calibri" w:hAnsi="Calibri"/>
          <w:sz w:val="18"/>
          <w:szCs w:val="18"/>
        </w:rPr>
        <w:t xml:space="preserve">. The barrier failure rate ranged from 0.1% to 0.035% and the well failure rate was one order of magnitude lower </w:t>
      </w:r>
      <w:r w:rsidR="00A30BA1">
        <w:rPr>
          <w:rFonts w:ascii="Calibri" w:hAnsi="Calibri"/>
          <w:sz w:val="18"/>
          <w:szCs w:val="18"/>
        </w:rPr>
        <w:t xml:space="preserve">(0.004% for newer wells and 0.02% for older wells) </w:t>
      </w:r>
      <w:r w:rsidRPr="009C0D3A">
        <w:rPr>
          <w:rFonts w:ascii="Calibri" w:hAnsi="Calibri"/>
          <w:sz w:val="18"/>
          <w:szCs w:val="18"/>
        </w:rPr>
        <w:t xml:space="preserve">than the barrier failure rate. A well barrier is defined as a means of containing wellbore pressure and fluids, and well failure is defined by King and King (2013) as </w:t>
      </w:r>
      <w:r w:rsidR="006C2875" w:rsidRPr="009C0D3A">
        <w:rPr>
          <w:rFonts w:ascii="Calibri" w:hAnsi="Calibri"/>
          <w:sz w:val="18"/>
          <w:szCs w:val="18"/>
        </w:rPr>
        <w:t>“</w:t>
      </w:r>
      <w:r w:rsidRPr="009C0D3A">
        <w:rPr>
          <w:rFonts w:ascii="Calibri" w:hAnsi="Calibri"/>
          <w:sz w:val="18"/>
          <w:szCs w:val="18"/>
        </w:rPr>
        <w:t>all well barriers failing in sequence and a leakage pathway being created across all the well barriers</w:t>
      </w:r>
      <w:r w:rsidR="006C2875" w:rsidRPr="009C0D3A">
        <w:rPr>
          <w:rFonts w:ascii="Calibri" w:hAnsi="Calibri"/>
          <w:sz w:val="18"/>
          <w:szCs w:val="18"/>
        </w:rPr>
        <w:t>”</w:t>
      </w:r>
      <w:r w:rsidRPr="009C0D3A">
        <w:rPr>
          <w:rFonts w:ascii="Calibri" w:hAnsi="Calibri"/>
          <w:sz w:val="18"/>
          <w:szCs w:val="18"/>
        </w:rPr>
        <w:t>. This definition of well failure is consist</w:t>
      </w:r>
      <w:r w:rsidR="009204D6" w:rsidRPr="009C0D3A">
        <w:rPr>
          <w:rFonts w:ascii="Calibri" w:hAnsi="Calibri"/>
          <w:sz w:val="18"/>
          <w:szCs w:val="18"/>
        </w:rPr>
        <w:t>e</w:t>
      </w:r>
      <w:r w:rsidR="00814184" w:rsidRPr="009C0D3A">
        <w:rPr>
          <w:rFonts w:ascii="Calibri" w:hAnsi="Calibri"/>
          <w:sz w:val="18"/>
          <w:szCs w:val="18"/>
        </w:rPr>
        <w:t>nt</w:t>
      </w:r>
      <w:r w:rsidRPr="009C0D3A">
        <w:rPr>
          <w:rFonts w:ascii="Calibri" w:hAnsi="Calibri"/>
          <w:sz w:val="18"/>
          <w:szCs w:val="18"/>
        </w:rPr>
        <w:t xml:space="preserve"> with the definition </w:t>
      </w:r>
      <w:r w:rsidR="008B3C64" w:rsidRPr="009C0D3A">
        <w:rPr>
          <w:rFonts w:ascii="Calibri" w:hAnsi="Calibri"/>
          <w:sz w:val="18"/>
          <w:szCs w:val="18"/>
        </w:rPr>
        <w:t xml:space="preserve">of well breach </w:t>
      </w:r>
      <w:r w:rsidRPr="009C0D3A">
        <w:rPr>
          <w:rFonts w:ascii="Calibri" w:hAnsi="Calibri"/>
          <w:sz w:val="18"/>
          <w:szCs w:val="18"/>
        </w:rPr>
        <w:t>adopted in this report</w:t>
      </w:r>
      <w:r w:rsidR="008B3C64" w:rsidRPr="009C0D3A">
        <w:rPr>
          <w:rFonts w:ascii="Calibri" w:hAnsi="Calibri"/>
          <w:sz w:val="18"/>
          <w:szCs w:val="18"/>
        </w:rPr>
        <w:t>.</w:t>
      </w:r>
    </w:p>
    <w:p w14:paraId="65BAF714" w14:textId="77777777" w:rsidR="00B17E5E" w:rsidRPr="009C0D3A" w:rsidRDefault="00B17E5E" w:rsidP="00B17E5E">
      <w:pPr>
        <w:rPr>
          <w:rFonts w:ascii="Calibri" w:hAnsi="Calibri"/>
          <w:sz w:val="18"/>
          <w:szCs w:val="18"/>
        </w:rPr>
      </w:pPr>
      <w:r w:rsidRPr="009C0D3A">
        <w:rPr>
          <w:rFonts w:ascii="Calibri" w:hAnsi="Calibri"/>
          <w:sz w:val="18"/>
          <w:szCs w:val="18"/>
        </w:rPr>
        <w:t xml:space="preserve">It should be noted that the study by Kell (2011) relied on reported incidents. It is possible that other wells exhibited integrity issues but did not result in contamination of a drinking water well or were not </w:t>
      </w:r>
      <w:r w:rsidR="008B3C64" w:rsidRPr="009C0D3A">
        <w:rPr>
          <w:rFonts w:ascii="Calibri" w:hAnsi="Calibri"/>
          <w:sz w:val="18"/>
          <w:szCs w:val="18"/>
        </w:rPr>
        <w:t xml:space="preserve">noticed and </w:t>
      </w:r>
      <w:r w:rsidRPr="009C0D3A">
        <w:rPr>
          <w:rFonts w:ascii="Calibri" w:hAnsi="Calibri"/>
          <w:sz w:val="18"/>
          <w:szCs w:val="18"/>
        </w:rPr>
        <w:t>reported. Hence, the barrier failure rate and well failure rate in the study should be considered a low-end estimate of the number of well integrity issues.</w:t>
      </w:r>
    </w:p>
    <w:p w14:paraId="65BAF715" w14:textId="77777777" w:rsidR="00B17E5E" w:rsidRDefault="00B17E5E" w:rsidP="006146D4">
      <w:pPr>
        <w:rPr>
          <w:rFonts w:ascii="Calibri" w:hAnsi="Calibri"/>
          <w:sz w:val="18"/>
          <w:szCs w:val="18"/>
        </w:rPr>
      </w:pPr>
    </w:p>
    <w:p w14:paraId="65BAF716" w14:textId="77777777" w:rsidR="004F69CD" w:rsidRDefault="004F69CD" w:rsidP="006146D4">
      <w:pPr>
        <w:rPr>
          <w:rFonts w:ascii="Calibri" w:hAnsi="Calibri"/>
          <w:sz w:val="18"/>
          <w:szCs w:val="18"/>
        </w:rPr>
      </w:pPr>
    </w:p>
    <w:p w14:paraId="65BAF717" w14:textId="77777777" w:rsidR="004F69CD" w:rsidRDefault="004F69CD" w:rsidP="006146D4">
      <w:pPr>
        <w:rPr>
          <w:rFonts w:ascii="Calibri" w:hAnsi="Calibri"/>
          <w:sz w:val="18"/>
          <w:szCs w:val="18"/>
        </w:rPr>
      </w:pPr>
    </w:p>
    <w:p w14:paraId="65BAF718" w14:textId="77777777" w:rsidR="00B17E5E" w:rsidRPr="009C0D3A" w:rsidRDefault="00B17E5E" w:rsidP="006146D4">
      <w:pPr>
        <w:rPr>
          <w:rFonts w:ascii="Calibri" w:hAnsi="Calibri"/>
          <w:sz w:val="18"/>
          <w:szCs w:val="18"/>
        </w:rPr>
      </w:pPr>
    </w:p>
    <w:p w14:paraId="65BAF719" w14:textId="77777777" w:rsidR="00C84090" w:rsidRPr="00666B17" w:rsidRDefault="006146D4" w:rsidP="003562A1">
      <w:pPr>
        <w:pStyle w:val="TableCaption0"/>
        <w:framePr w:wrap="around"/>
      </w:pPr>
      <w:bookmarkStart w:id="623" w:name="_Ref422686162"/>
      <w:bookmarkStart w:id="624" w:name="_Toc433992839"/>
      <w:bookmarkStart w:id="625" w:name="_Toc434739806"/>
      <w:bookmarkStart w:id="626" w:name="_Toc449103338"/>
      <w:r w:rsidRPr="00666B17">
        <w:t xml:space="preserve">Table </w:t>
      </w:r>
      <w:r w:rsidR="00817F00">
        <w:fldChar w:fldCharType="begin" w:fldLock="1"/>
      </w:r>
      <w:r w:rsidR="00817F00">
        <w:instrText xml:space="preserve"> STYLEREF 1 \s </w:instrText>
      </w:r>
      <w:r w:rsidR="00817F00">
        <w:fldChar w:fldCharType="separate"/>
      </w:r>
      <w:r w:rsidR="00D5162C">
        <w:rPr>
          <w:noProof/>
        </w:rPr>
        <w:t>3</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2</w:t>
      </w:r>
      <w:r w:rsidR="00817F00">
        <w:fldChar w:fldCharType="end"/>
      </w:r>
      <w:bookmarkEnd w:id="623"/>
      <w:r w:rsidRPr="00666B17">
        <w:t>. Summary of groundwater pollution incidents at different stages of the well life cycle (Kell 2011).</w:t>
      </w:r>
      <w:bookmarkEnd w:id="624"/>
      <w:bookmarkEnd w:id="625"/>
      <w:r w:rsidR="00B17E5E" w:rsidRPr="00666B17">
        <w:t xml:space="preserve"> NB: Number of well-related incidents </w:t>
      </w:r>
      <w:r w:rsidR="001E728E">
        <w:t xml:space="preserve">(subsurface pollution) </w:t>
      </w:r>
      <w:r w:rsidR="00B17E5E" w:rsidRPr="00666B17">
        <w:t>are shown in parenthesis.</w:t>
      </w:r>
      <w:bookmarkEnd w:id="626"/>
    </w:p>
    <w:tbl>
      <w:tblPr>
        <w:tblStyle w:val="TableGrid"/>
        <w:tblW w:w="0" w:type="auto"/>
        <w:tblInd w:w="-5" w:type="dxa"/>
        <w:tblLook w:val="04A0" w:firstRow="1" w:lastRow="0" w:firstColumn="1" w:lastColumn="0" w:noHBand="0" w:noVBand="1"/>
      </w:tblPr>
      <w:tblGrid>
        <w:gridCol w:w="3063"/>
        <w:gridCol w:w="1843"/>
        <w:gridCol w:w="1985"/>
      </w:tblGrid>
      <w:tr w:rsidR="006146D4" w:rsidRPr="001648D0" w14:paraId="65BAF71C" w14:textId="77777777" w:rsidTr="00EA0FED">
        <w:tc>
          <w:tcPr>
            <w:tcW w:w="3063" w:type="dxa"/>
            <w:vMerge w:val="restart"/>
            <w:shd w:val="clear" w:color="auto" w:fill="F2F2F2" w:themeFill="background1" w:themeFillShade="F2"/>
          </w:tcPr>
          <w:p w14:paraId="65BAF71A" w14:textId="77777777" w:rsidR="006146D4" w:rsidRPr="001648D0" w:rsidRDefault="006146D4" w:rsidP="00F300D5">
            <w:pPr>
              <w:pStyle w:val="OWSTableheading"/>
              <w:jc w:val="center"/>
              <w:rPr>
                <w:rFonts w:ascii="Calibri" w:hAnsi="Calibri"/>
                <w:b w:val="0"/>
                <w:sz w:val="18"/>
                <w:szCs w:val="18"/>
              </w:rPr>
            </w:pPr>
            <w:r w:rsidRPr="001648D0">
              <w:rPr>
                <w:rFonts w:ascii="Calibri" w:hAnsi="Calibri"/>
                <w:b w:val="0"/>
                <w:sz w:val="18"/>
                <w:szCs w:val="18"/>
              </w:rPr>
              <w:t>Operation stages</w:t>
            </w:r>
          </w:p>
        </w:tc>
        <w:tc>
          <w:tcPr>
            <w:tcW w:w="3828" w:type="dxa"/>
            <w:gridSpan w:val="2"/>
            <w:shd w:val="clear" w:color="auto" w:fill="F2F2F2" w:themeFill="background1" w:themeFillShade="F2"/>
          </w:tcPr>
          <w:p w14:paraId="65BAF71B" w14:textId="77777777" w:rsidR="006146D4" w:rsidRPr="001648D0" w:rsidRDefault="006146D4" w:rsidP="00F300D5">
            <w:pPr>
              <w:pStyle w:val="OWSTableheading"/>
              <w:jc w:val="center"/>
              <w:rPr>
                <w:rFonts w:ascii="Calibri" w:hAnsi="Calibri"/>
                <w:b w:val="0"/>
                <w:sz w:val="18"/>
                <w:szCs w:val="18"/>
              </w:rPr>
            </w:pPr>
            <w:r w:rsidRPr="001648D0">
              <w:rPr>
                <w:rFonts w:ascii="Calibri" w:hAnsi="Calibri"/>
                <w:b w:val="0"/>
                <w:sz w:val="18"/>
                <w:szCs w:val="18"/>
              </w:rPr>
              <w:t>State</w:t>
            </w:r>
          </w:p>
        </w:tc>
      </w:tr>
      <w:tr w:rsidR="006146D4" w:rsidRPr="001648D0" w14:paraId="65BAF722" w14:textId="77777777" w:rsidTr="00EA0FED">
        <w:tc>
          <w:tcPr>
            <w:tcW w:w="3063" w:type="dxa"/>
            <w:vMerge/>
            <w:shd w:val="clear" w:color="auto" w:fill="F2F2F2" w:themeFill="background1" w:themeFillShade="F2"/>
          </w:tcPr>
          <w:p w14:paraId="65BAF71D" w14:textId="77777777" w:rsidR="006146D4" w:rsidRPr="001648D0" w:rsidRDefault="006146D4" w:rsidP="00F300D5">
            <w:pPr>
              <w:pStyle w:val="OWSTableheading"/>
              <w:jc w:val="center"/>
              <w:rPr>
                <w:rFonts w:ascii="Calibri" w:hAnsi="Calibri"/>
                <w:b w:val="0"/>
                <w:sz w:val="18"/>
                <w:szCs w:val="18"/>
              </w:rPr>
            </w:pPr>
          </w:p>
        </w:tc>
        <w:tc>
          <w:tcPr>
            <w:tcW w:w="1843" w:type="dxa"/>
            <w:shd w:val="clear" w:color="auto" w:fill="F2F2F2" w:themeFill="background1" w:themeFillShade="F2"/>
          </w:tcPr>
          <w:p w14:paraId="65BAF71E" w14:textId="77777777" w:rsidR="006146D4" w:rsidRPr="001648D0" w:rsidRDefault="006146D4" w:rsidP="00F300D5">
            <w:pPr>
              <w:pStyle w:val="OWSTableheading"/>
              <w:jc w:val="center"/>
              <w:rPr>
                <w:rFonts w:ascii="Calibri" w:hAnsi="Calibri"/>
                <w:b w:val="0"/>
                <w:sz w:val="18"/>
                <w:szCs w:val="18"/>
              </w:rPr>
            </w:pPr>
            <w:r w:rsidRPr="001648D0">
              <w:rPr>
                <w:rFonts w:ascii="Calibri" w:hAnsi="Calibri"/>
                <w:b w:val="0"/>
                <w:sz w:val="18"/>
                <w:szCs w:val="18"/>
              </w:rPr>
              <w:t>Ohio</w:t>
            </w:r>
          </w:p>
          <w:p w14:paraId="65BAF71F" w14:textId="77777777" w:rsidR="006146D4" w:rsidRPr="001648D0" w:rsidRDefault="006146D4" w:rsidP="00F300D5">
            <w:pPr>
              <w:pStyle w:val="OWSTableheading"/>
              <w:jc w:val="center"/>
              <w:rPr>
                <w:rFonts w:ascii="Calibri" w:hAnsi="Calibri"/>
                <w:b w:val="0"/>
                <w:sz w:val="18"/>
                <w:szCs w:val="18"/>
              </w:rPr>
            </w:pPr>
            <w:r w:rsidRPr="001648D0">
              <w:rPr>
                <w:rFonts w:ascii="Calibri" w:hAnsi="Calibri"/>
                <w:b w:val="0"/>
                <w:sz w:val="18"/>
                <w:szCs w:val="18"/>
              </w:rPr>
              <w:t>(1983 – 2007)</w:t>
            </w:r>
          </w:p>
        </w:tc>
        <w:tc>
          <w:tcPr>
            <w:tcW w:w="1985" w:type="dxa"/>
            <w:shd w:val="clear" w:color="auto" w:fill="F2F2F2" w:themeFill="background1" w:themeFillShade="F2"/>
          </w:tcPr>
          <w:p w14:paraId="65BAF720" w14:textId="77777777" w:rsidR="006146D4" w:rsidRPr="001648D0" w:rsidRDefault="006146D4" w:rsidP="00F300D5">
            <w:pPr>
              <w:pStyle w:val="OWSTableheading"/>
              <w:jc w:val="center"/>
              <w:rPr>
                <w:rFonts w:ascii="Calibri" w:hAnsi="Calibri"/>
                <w:b w:val="0"/>
                <w:sz w:val="18"/>
                <w:szCs w:val="18"/>
              </w:rPr>
            </w:pPr>
            <w:r w:rsidRPr="001648D0">
              <w:rPr>
                <w:rFonts w:ascii="Calibri" w:hAnsi="Calibri"/>
                <w:b w:val="0"/>
                <w:sz w:val="18"/>
                <w:szCs w:val="18"/>
              </w:rPr>
              <w:t>Texas</w:t>
            </w:r>
          </w:p>
          <w:p w14:paraId="65BAF721" w14:textId="77777777" w:rsidR="006146D4" w:rsidRPr="001648D0" w:rsidRDefault="006146D4" w:rsidP="00F300D5">
            <w:pPr>
              <w:pStyle w:val="OWSTableheading"/>
              <w:jc w:val="center"/>
              <w:rPr>
                <w:rFonts w:ascii="Calibri" w:hAnsi="Calibri"/>
                <w:b w:val="0"/>
                <w:sz w:val="18"/>
                <w:szCs w:val="18"/>
              </w:rPr>
            </w:pPr>
            <w:r w:rsidRPr="001648D0">
              <w:rPr>
                <w:rFonts w:ascii="Calibri" w:hAnsi="Calibri"/>
                <w:b w:val="0"/>
                <w:sz w:val="18"/>
                <w:szCs w:val="18"/>
              </w:rPr>
              <w:t>(1993 – 2008)</w:t>
            </w:r>
          </w:p>
        </w:tc>
      </w:tr>
      <w:tr w:rsidR="006146D4" w:rsidRPr="009C0D3A" w14:paraId="65BAF726" w14:textId="77777777" w:rsidTr="00EA0FED">
        <w:tc>
          <w:tcPr>
            <w:tcW w:w="3063" w:type="dxa"/>
          </w:tcPr>
          <w:p w14:paraId="65BAF723" w14:textId="77777777" w:rsidR="006146D4" w:rsidRPr="009C0D3A" w:rsidRDefault="006146D4" w:rsidP="00F300D5">
            <w:pPr>
              <w:pStyle w:val="OWSTabletext"/>
              <w:jc w:val="center"/>
              <w:rPr>
                <w:color w:val="auto"/>
                <w:szCs w:val="18"/>
              </w:rPr>
            </w:pPr>
            <w:r w:rsidRPr="009C0D3A">
              <w:rPr>
                <w:color w:val="auto"/>
                <w:szCs w:val="18"/>
              </w:rPr>
              <w:t>Site preparation</w:t>
            </w:r>
          </w:p>
        </w:tc>
        <w:tc>
          <w:tcPr>
            <w:tcW w:w="1843" w:type="dxa"/>
          </w:tcPr>
          <w:p w14:paraId="65BAF724" w14:textId="77777777" w:rsidR="006146D4" w:rsidRPr="009C0D3A" w:rsidRDefault="006146D4" w:rsidP="00F300D5">
            <w:pPr>
              <w:pStyle w:val="OWSTabletext"/>
              <w:jc w:val="center"/>
              <w:rPr>
                <w:color w:val="auto"/>
                <w:szCs w:val="18"/>
              </w:rPr>
            </w:pPr>
            <w:r w:rsidRPr="009C0D3A">
              <w:rPr>
                <w:color w:val="auto"/>
                <w:szCs w:val="18"/>
              </w:rPr>
              <w:t>0</w:t>
            </w:r>
          </w:p>
        </w:tc>
        <w:tc>
          <w:tcPr>
            <w:tcW w:w="1985" w:type="dxa"/>
          </w:tcPr>
          <w:p w14:paraId="65BAF725" w14:textId="77777777" w:rsidR="006146D4" w:rsidRPr="009C0D3A" w:rsidRDefault="006146D4" w:rsidP="00F300D5">
            <w:pPr>
              <w:pStyle w:val="OWSTabletext"/>
              <w:jc w:val="center"/>
              <w:rPr>
                <w:color w:val="auto"/>
                <w:szCs w:val="18"/>
              </w:rPr>
            </w:pPr>
            <w:r w:rsidRPr="009C0D3A">
              <w:rPr>
                <w:color w:val="auto"/>
                <w:szCs w:val="18"/>
              </w:rPr>
              <w:t>0</w:t>
            </w:r>
          </w:p>
        </w:tc>
      </w:tr>
      <w:tr w:rsidR="006146D4" w:rsidRPr="009C0D3A" w14:paraId="65BAF72A" w14:textId="77777777" w:rsidTr="00EA0FED">
        <w:tc>
          <w:tcPr>
            <w:tcW w:w="3063" w:type="dxa"/>
          </w:tcPr>
          <w:p w14:paraId="65BAF727" w14:textId="77777777" w:rsidR="006146D4" w:rsidRPr="009C0D3A" w:rsidRDefault="006146D4" w:rsidP="00F300D5">
            <w:pPr>
              <w:pStyle w:val="OWSTabletext"/>
              <w:jc w:val="center"/>
              <w:rPr>
                <w:color w:val="auto"/>
                <w:szCs w:val="18"/>
              </w:rPr>
            </w:pPr>
            <w:r w:rsidRPr="009C0D3A">
              <w:rPr>
                <w:color w:val="auto"/>
                <w:szCs w:val="18"/>
              </w:rPr>
              <w:t>Drilling &amp; completion</w:t>
            </w:r>
          </w:p>
        </w:tc>
        <w:tc>
          <w:tcPr>
            <w:tcW w:w="1843" w:type="dxa"/>
          </w:tcPr>
          <w:p w14:paraId="65BAF728" w14:textId="77777777" w:rsidR="006146D4" w:rsidRPr="009C0D3A" w:rsidRDefault="006146D4" w:rsidP="00F300D5">
            <w:pPr>
              <w:pStyle w:val="OWSTabletext"/>
              <w:jc w:val="center"/>
              <w:rPr>
                <w:color w:val="auto"/>
                <w:szCs w:val="18"/>
              </w:rPr>
            </w:pPr>
            <w:r w:rsidRPr="009C0D3A">
              <w:rPr>
                <w:color w:val="auto"/>
                <w:szCs w:val="18"/>
              </w:rPr>
              <w:t>74 (11)</w:t>
            </w:r>
          </w:p>
        </w:tc>
        <w:tc>
          <w:tcPr>
            <w:tcW w:w="1985" w:type="dxa"/>
          </w:tcPr>
          <w:p w14:paraId="65BAF729" w14:textId="77777777" w:rsidR="006146D4" w:rsidRPr="009C0D3A" w:rsidRDefault="006146D4" w:rsidP="00F300D5">
            <w:pPr>
              <w:pStyle w:val="OWSTabletext"/>
              <w:jc w:val="center"/>
              <w:rPr>
                <w:color w:val="auto"/>
                <w:szCs w:val="18"/>
              </w:rPr>
            </w:pPr>
            <w:r w:rsidRPr="009C0D3A">
              <w:rPr>
                <w:color w:val="auto"/>
                <w:szCs w:val="18"/>
              </w:rPr>
              <w:t>10 (</w:t>
            </w:r>
            <w:r w:rsidR="006A65B0" w:rsidRPr="009C0D3A">
              <w:rPr>
                <w:color w:val="auto"/>
                <w:szCs w:val="18"/>
              </w:rPr>
              <w:t>6</w:t>
            </w:r>
            <w:r w:rsidRPr="009C0D3A">
              <w:rPr>
                <w:color w:val="auto"/>
                <w:szCs w:val="18"/>
              </w:rPr>
              <w:t>)</w:t>
            </w:r>
          </w:p>
        </w:tc>
      </w:tr>
      <w:tr w:rsidR="006146D4" w:rsidRPr="009C0D3A" w14:paraId="65BAF72E" w14:textId="77777777" w:rsidTr="00EA0FED">
        <w:tc>
          <w:tcPr>
            <w:tcW w:w="3063" w:type="dxa"/>
          </w:tcPr>
          <w:p w14:paraId="65BAF72B" w14:textId="77777777" w:rsidR="006146D4" w:rsidRPr="009C0D3A" w:rsidRDefault="006146D4" w:rsidP="00F300D5">
            <w:pPr>
              <w:pStyle w:val="OWSTabletext"/>
              <w:jc w:val="center"/>
              <w:rPr>
                <w:color w:val="auto"/>
                <w:szCs w:val="18"/>
              </w:rPr>
            </w:pPr>
            <w:r w:rsidRPr="009C0D3A">
              <w:rPr>
                <w:color w:val="auto"/>
                <w:szCs w:val="18"/>
              </w:rPr>
              <w:t>Hydraulic fracturing</w:t>
            </w:r>
          </w:p>
        </w:tc>
        <w:tc>
          <w:tcPr>
            <w:tcW w:w="1843" w:type="dxa"/>
          </w:tcPr>
          <w:p w14:paraId="65BAF72C" w14:textId="77777777" w:rsidR="006146D4" w:rsidRPr="009C0D3A" w:rsidRDefault="006146D4" w:rsidP="00F300D5">
            <w:pPr>
              <w:pStyle w:val="OWSTabletext"/>
              <w:jc w:val="center"/>
              <w:rPr>
                <w:color w:val="auto"/>
                <w:szCs w:val="18"/>
              </w:rPr>
            </w:pPr>
            <w:r w:rsidRPr="009C0D3A">
              <w:rPr>
                <w:color w:val="auto"/>
                <w:szCs w:val="18"/>
              </w:rPr>
              <w:t>0</w:t>
            </w:r>
          </w:p>
        </w:tc>
        <w:tc>
          <w:tcPr>
            <w:tcW w:w="1985" w:type="dxa"/>
          </w:tcPr>
          <w:p w14:paraId="65BAF72D" w14:textId="77777777" w:rsidR="006146D4" w:rsidRPr="009C0D3A" w:rsidRDefault="006146D4" w:rsidP="00F300D5">
            <w:pPr>
              <w:pStyle w:val="OWSTabletext"/>
              <w:jc w:val="center"/>
              <w:rPr>
                <w:color w:val="auto"/>
                <w:szCs w:val="18"/>
              </w:rPr>
            </w:pPr>
            <w:r w:rsidRPr="009C0D3A">
              <w:rPr>
                <w:color w:val="auto"/>
                <w:szCs w:val="18"/>
              </w:rPr>
              <w:t>0</w:t>
            </w:r>
          </w:p>
        </w:tc>
      </w:tr>
      <w:tr w:rsidR="006146D4" w:rsidRPr="009C0D3A" w14:paraId="65BAF732" w14:textId="77777777" w:rsidTr="00EA0FED">
        <w:tc>
          <w:tcPr>
            <w:tcW w:w="3063" w:type="dxa"/>
          </w:tcPr>
          <w:p w14:paraId="65BAF72F" w14:textId="77777777" w:rsidR="006146D4" w:rsidRPr="009C0D3A" w:rsidRDefault="006146D4" w:rsidP="00F300D5">
            <w:pPr>
              <w:pStyle w:val="OWSTabletext"/>
              <w:jc w:val="center"/>
              <w:rPr>
                <w:color w:val="auto"/>
                <w:szCs w:val="18"/>
              </w:rPr>
            </w:pPr>
            <w:r w:rsidRPr="009C0D3A">
              <w:rPr>
                <w:color w:val="auto"/>
                <w:szCs w:val="18"/>
              </w:rPr>
              <w:t>Production</w:t>
            </w:r>
          </w:p>
        </w:tc>
        <w:tc>
          <w:tcPr>
            <w:tcW w:w="1843" w:type="dxa"/>
          </w:tcPr>
          <w:p w14:paraId="65BAF730" w14:textId="77777777" w:rsidR="006146D4" w:rsidRPr="009C0D3A" w:rsidRDefault="006146D4" w:rsidP="00F300D5">
            <w:pPr>
              <w:pStyle w:val="OWSTabletext"/>
              <w:jc w:val="center"/>
              <w:rPr>
                <w:color w:val="auto"/>
                <w:szCs w:val="18"/>
              </w:rPr>
            </w:pPr>
            <w:r w:rsidRPr="009C0D3A">
              <w:rPr>
                <w:color w:val="auto"/>
                <w:szCs w:val="18"/>
              </w:rPr>
              <w:t>39 (12)</w:t>
            </w:r>
          </w:p>
        </w:tc>
        <w:tc>
          <w:tcPr>
            <w:tcW w:w="1985" w:type="dxa"/>
          </w:tcPr>
          <w:p w14:paraId="65BAF731" w14:textId="77777777" w:rsidR="006146D4" w:rsidRPr="009C0D3A" w:rsidRDefault="006146D4" w:rsidP="00F300D5">
            <w:pPr>
              <w:pStyle w:val="OWSTabletext"/>
              <w:jc w:val="center"/>
              <w:rPr>
                <w:color w:val="auto"/>
                <w:szCs w:val="18"/>
              </w:rPr>
            </w:pPr>
            <w:r w:rsidRPr="009C0D3A">
              <w:rPr>
                <w:color w:val="auto"/>
                <w:szCs w:val="18"/>
              </w:rPr>
              <w:t>56 (6)</w:t>
            </w:r>
          </w:p>
        </w:tc>
      </w:tr>
      <w:tr w:rsidR="006146D4" w:rsidRPr="009C0D3A" w14:paraId="65BAF736" w14:textId="77777777" w:rsidTr="00EA0FED">
        <w:tc>
          <w:tcPr>
            <w:tcW w:w="3063" w:type="dxa"/>
          </w:tcPr>
          <w:p w14:paraId="65BAF733" w14:textId="77777777" w:rsidR="006146D4" w:rsidRPr="009C0D3A" w:rsidRDefault="006146D4" w:rsidP="00F300D5">
            <w:pPr>
              <w:pStyle w:val="OWSTabletext"/>
              <w:jc w:val="center"/>
              <w:rPr>
                <w:color w:val="auto"/>
                <w:szCs w:val="18"/>
              </w:rPr>
            </w:pPr>
            <w:r w:rsidRPr="009C0D3A">
              <w:rPr>
                <w:color w:val="auto"/>
                <w:szCs w:val="18"/>
              </w:rPr>
              <w:t>Orphaned wells</w:t>
            </w:r>
          </w:p>
        </w:tc>
        <w:tc>
          <w:tcPr>
            <w:tcW w:w="1843" w:type="dxa"/>
          </w:tcPr>
          <w:p w14:paraId="65BAF734" w14:textId="77777777" w:rsidR="006146D4" w:rsidRPr="009C0D3A" w:rsidRDefault="00B41F0F" w:rsidP="00F300D5">
            <w:pPr>
              <w:pStyle w:val="OWSTabletext"/>
              <w:jc w:val="center"/>
              <w:rPr>
                <w:color w:val="auto"/>
                <w:szCs w:val="18"/>
              </w:rPr>
            </w:pPr>
            <w:r w:rsidRPr="009C0D3A">
              <w:rPr>
                <w:color w:val="auto"/>
                <w:szCs w:val="18"/>
              </w:rPr>
              <w:t>(</w:t>
            </w:r>
            <w:r w:rsidR="006146D4" w:rsidRPr="009C0D3A">
              <w:rPr>
                <w:color w:val="auto"/>
                <w:szCs w:val="18"/>
              </w:rPr>
              <w:t>41</w:t>
            </w:r>
            <w:r w:rsidRPr="009C0D3A">
              <w:rPr>
                <w:color w:val="auto"/>
                <w:szCs w:val="18"/>
              </w:rPr>
              <w:t>)</w:t>
            </w:r>
          </w:p>
        </w:tc>
        <w:tc>
          <w:tcPr>
            <w:tcW w:w="1985" w:type="dxa"/>
          </w:tcPr>
          <w:p w14:paraId="65BAF735" w14:textId="77777777" w:rsidR="006146D4" w:rsidRPr="009C0D3A" w:rsidRDefault="006146D4" w:rsidP="00F300D5">
            <w:pPr>
              <w:pStyle w:val="OWSTabletext"/>
              <w:jc w:val="center"/>
              <w:rPr>
                <w:color w:val="auto"/>
                <w:szCs w:val="18"/>
              </w:rPr>
            </w:pPr>
            <w:r w:rsidRPr="009C0D3A">
              <w:rPr>
                <w:color w:val="auto"/>
                <w:szCs w:val="18"/>
              </w:rPr>
              <w:t>30</w:t>
            </w:r>
            <w:r w:rsidR="002203F1" w:rsidRPr="009C0D3A">
              <w:rPr>
                <w:color w:val="auto"/>
                <w:szCs w:val="18"/>
              </w:rPr>
              <w:t xml:space="preserve"> (28)</w:t>
            </w:r>
          </w:p>
        </w:tc>
      </w:tr>
      <w:tr w:rsidR="006146D4" w:rsidRPr="009C0D3A" w14:paraId="65BAF73A" w14:textId="77777777" w:rsidTr="00EA0FED">
        <w:tc>
          <w:tcPr>
            <w:tcW w:w="3063" w:type="dxa"/>
          </w:tcPr>
          <w:p w14:paraId="65BAF737" w14:textId="77777777" w:rsidR="006146D4" w:rsidRPr="009C0D3A" w:rsidRDefault="006146D4" w:rsidP="00F300D5">
            <w:pPr>
              <w:pStyle w:val="OWSTabletext"/>
              <w:jc w:val="center"/>
              <w:rPr>
                <w:color w:val="auto"/>
                <w:szCs w:val="18"/>
              </w:rPr>
            </w:pPr>
            <w:r w:rsidRPr="009C0D3A">
              <w:rPr>
                <w:color w:val="auto"/>
                <w:szCs w:val="18"/>
              </w:rPr>
              <w:t>Waste management &amp; disposal</w:t>
            </w:r>
          </w:p>
        </w:tc>
        <w:tc>
          <w:tcPr>
            <w:tcW w:w="1843" w:type="dxa"/>
          </w:tcPr>
          <w:p w14:paraId="65BAF738" w14:textId="77777777" w:rsidR="006146D4" w:rsidRPr="009C0D3A" w:rsidRDefault="006146D4" w:rsidP="00F300D5">
            <w:pPr>
              <w:pStyle w:val="OWSTabletext"/>
              <w:jc w:val="center"/>
              <w:rPr>
                <w:color w:val="auto"/>
                <w:szCs w:val="18"/>
              </w:rPr>
            </w:pPr>
            <w:r w:rsidRPr="009C0D3A">
              <w:rPr>
                <w:color w:val="auto"/>
                <w:szCs w:val="18"/>
              </w:rPr>
              <w:t>26</w:t>
            </w:r>
            <w:r w:rsidR="006A65B0" w:rsidRPr="009C0D3A">
              <w:rPr>
                <w:color w:val="auto"/>
                <w:szCs w:val="18"/>
              </w:rPr>
              <w:t xml:space="preserve"> (16)</w:t>
            </w:r>
          </w:p>
        </w:tc>
        <w:tc>
          <w:tcPr>
            <w:tcW w:w="1985" w:type="dxa"/>
          </w:tcPr>
          <w:p w14:paraId="65BAF739" w14:textId="77777777" w:rsidR="006146D4" w:rsidRPr="009C0D3A" w:rsidRDefault="006146D4" w:rsidP="00F300D5">
            <w:pPr>
              <w:pStyle w:val="OWSTabletext"/>
              <w:jc w:val="center"/>
              <w:rPr>
                <w:color w:val="auto"/>
                <w:szCs w:val="18"/>
              </w:rPr>
            </w:pPr>
            <w:r w:rsidRPr="009C0D3A">
              <w:rPr>
                <w:color w:val="auto"/>
                <w:szCs w:val="18"/>
              </w:rPr>
              <w:t>75</w:t>
            </w:r>
            <w:r w:rsidR="002203F1" w:rsidRPr="009C0D3A">
              <w:rPr>
                <w:color w:val="auto"/>
                <w:szCs w:val="18"/>
              </w:rPr>
              <w:t xml:space="preserve"> (6)</w:t>
            </w:r>
          </w:p>
        </w:tc>
      </w:tr>
      <w:tr w:rsidR="006146D4" w:rsidRPr="009C0D3A" w14:paraId="65BAF73E" w14:textId="77777777" w:rsidTr="00EA0FED">
        <w:tc>
          <w:tcPr>
            <w:tcW w:w="3063" w:type="dxa"/>
          </w:tcPr>
          <w:p w14:paraId="65BAF73B" w14:textId="77777777" w:rsidR="006146D4" w:rsidRPr="009C0D3A" w:rsidRDefault="006146D4" w:rsidP="00F300D5">
            <w:pPr>
              <w:pStyle w:val="OWSTabletext"/>
              <w:jc w:val="center"/>
              <w:rPr>
                <w:color w:val="auto"/>
                <w:szCs w:val="18"/>
              </w:rPr>
            </w:pPr>
            <w:r w:rsidRPr="009C0D3A">
              <w:rPr>
                <w:color w:val="auto"/>
                <w:szCs w:val="18"/>
              </w:rPr>
              <w:t>Plugging &amp; site reclamation</w:t>
            </w:r>
          </w:p>
        </w:tc>
        <w:tc>
          <w:tcPr>
            <w:tcW w:w="1843" w:type="dxa"/>
          </w:tcPr>
          <w:p w14:paraId="65BAF73C" w14:textId="77777777" w:rsidR="006146D4" w:rsidRPr="009C0D3A" w:rsidRDefault="006146D4" w:rsidP="00F300D5">
            <w:pPr>
              <w:pStyle w:val="OWSTabletext"/>
              <w:jc w:val="center"/>
              <w:rPr>
                <w:color w:val="auto"/>
                <w:szCs w:val="18"/>
              </w:rPr>
            </w:pPr>
            <w:r w:rsidRPr="009C0D3A">
              <w:rPr>
                <w:color w:val="auto"/>
                <w:szCs w:val="18"/>
              </w:rPr>
              <w:t>5 (4)</w:t>
            </w:r>
          </w:p>
        </w:tc>
        <w:tc>
          <w:tcPr>
            <w:tcW w:w="1985" w:type="dxa"/>
          </w:tcPr>
          <w:p w14:paraId="65BAF73D" w14:textId="77777777" w:rsidR="006146D4" w:rsidRPr="009C0D3A" w:rsidRDefault="006146D4" w:rsidP="00F300D5">
            <w:pPr>
              <w:pStyle w:val="OWSTabletext"/>
              <w:jc w:val="center"/>
              <w:rPr>
                <w:color w:val="auto"/>
                <w:szCs w:val="18"/>
              </w:rPr>
            </w:pPr>
            <w:r w:rsidRPr="009C0D3A">
              <w:rPr>
                <w:color w:val="auto"/>
                <w:szCs w:val="18"/>
              </w:rPr>
              <w:t>1 (1)</w:t>
            </w:r>
          </w:p>
        </w:tc>
      </w:tr>
      <w:tr w:rsidR="006146D4" w:rsidRPr="009C0D3A" w14:paraId="65BAF742" w14:textId="77777777" w:rsidTr="00EA0FED">
        <w:tc>
          <w:tcPr>
            <w:tcW w:w="3063" w:type="dxa"/>
          </w:tcPr>
          <w:p w14:paraId="65BAF73F" w14:textId="77777777" w:rsidR="006146D4" w:rsidRPr="009C0D3A" w:rsidRDefault="006146D4" w:rsidP="00F300D5">
            <w:pPr>
              <w:pStyle w:val="OWSTabletext"/>
              <w:jc w:val="center"/>
              <w:rPr>
                <w:color w:val="auto"/>
                <w:szCs w:val="18"/>
              </w:rPr>
            </w:pPr>
            <w:r w:rsidRPr="009C0D3A">
              <w:rPr>
                <w:color w:val="auto"/>
                <w:szCs w:val="18"/>
              </w:rPr>
              <w:t>Unknown</w:t>
            </w:r>
          </w:p>
        </w:tc>
        <w:tc>
          <w:tcPr>
            <w:tcW w:w="1843" w:type="dxa"/>
          </w:tcPr>
          <w:p w14:paraId="65BAF740" w14:textId="77777777" w:rsidR="006146D4" w:rsidRPr="009C0D3A" w:rsidRDefault="002A489A" w:rsidP="00F300D5">
            <w:pPr>
              <w:pStyle w:val="OWSTabletext"/>
              <w:jc w:val="center"/>
              <w:rPr>
                <w:color w:val="auto"/>
                <w:szCs w:val="18"/>
              </w:rPr>
            </w:pPr>
            <w:r w:rsidRPr="009C0D3A">
              <w:rPr>
                <w:color w:val="auto"/>
                <w:szCs w:val="18"/>
              </w:rPr>
              <w:t>0</w:t>
            </w:r>
          </w:p>
        </w:tc>
        <w:tc>
          <w:tcPr>
            <w:tcW w:w="1985" w:type="dxa"/>
          </w:tcPr>
          <w:p w14:paraId="65BAF741" w14:textId="77777777" w:rsidR="006146D4" w:rsidRPr="009C0D3A" w:rsidRDefault="006146D4" w:rsidP="00F300D5">
            <w:pPr>
              <w:pStyle w:val="OWSTabletext"/>
              <w:jc w:val="center"/>
              <w:rPr>
                <w:color w:val="auto"/>
                <w:szCs w:val="18"/>
              </w:rPr>
            </w:pPr>
            <w:r w:rsidRPr="009C0D3A">
              <w:rPr>
                <w:color w:val="auto"/>
                <w:szCs w:val="18"/>
              </w:rPr>
              <w:t>39</w:t>
            </w:r>
          </w:p>
        </w:tc>
      </w:tr>
      <w:tr w:rsidR="006146D4" w:rsidRPr="009C0D3A" w14:paraId="65BAF746" w14:textId="77777777" w:rsidTr="00EA0FED">
        <w:tc>
          <w:tcPr>
            <w:tcW w:w="3063" w:type="dxa"/>
          </w:tcPr>
          <w:p w14:paraId="65BAF743" w14:textId="77777777" w:rsidR="006146D4" w:rsidRPr="009C0D3A" w:rsidRDefault="006146D4" w:rsidP="00F300D5">
            <w:pPr>
              <w:pStyle w:val="OWSTabletext"/>
              <w:jc w:val="center"/>
              <w:rPr>
                <w:color w:val="auto"/>
                <w:szCs w:val="18"/>
              </w:rPr>
            </w:pPr>
            <w:r w:rsidRPr="009C0D3A">
              <w:rPr>
                <w:color w:val="auto"/>
                <w:szCs w:val="18"/>
              </w:rPr>
              <w:t>Total number of incidents</w:t>
            </w:r>
          </w:p>
        </w:tc>
        <w:tc>
          <w:tcPr>
            <w:tcW w:w="1843" w:type="dxa"/>
          </w:tcPr>
          <w:p w14:paraId="65BAF744" w14:textId="77777777" w:rsidR="006146D4" w:rsidRPr="009C0D3A" w:rsidRDefault="006146D4" w:rsidP="00F300D5">
            <w:pPr>
              <w:pStyle w:val="OWSTabletext"/>
              <w:jc w:val="center"/>
              <w:rPr>
                <w:color w:val="auto"/>
                <w:szCs w:val="18"/>
              </w:rPr>
            </w:pPr>
            <w:r w:rsidRPr="009C0D3A">
              <w:rPr>
                <w:color w:val="auto"/>
                <w:szCs w:val="18"/>
              </w:rPr>
              <w:t>185</w:t>
            </w:r>
            <w:r w:rsidR="006A65B0" w:rsidRPr="009C0D3A">
              <w:rPr>
                <w:color w:val="auto"/>
                <w:szCs w:val="18"/>
              </w:rPr>
              <w:t xml:space="preserve"> (84</w:t>
            </w:r>
            <w:r w:rsidR="00255D36" w:rsidRPr="009C0D3A">
              <w:rPr>
                <w:color w:val="auto"/>
                <w:szCs w:val="18"/>
              </w:rPr>
              <w:t>)</w:t>
            </w:r>
          </w:p>
        </w:tc>
        <w:tc>
          <w:tcPr>
            <w:tcW w:w="1985" w:type="dxa"/>
          </w:tcPr>
          <w:p w14:paraId="65BAF745" w14:textId="77777777" w:rsidR="006146D4" w:rsidRPr="009C0D3A" w:rsidRDefault="006146D4" w:rsidP="00F300D5">
            <w:pPr>
              <w:pStyle w:val="OWSTabletext"/>
              <w:jc w:val="center"/>
              <w:rPr>
                <w:color w:val="auto"/>
                <w:szCs w:val="18"/>
              </w:rPr>
            </w:pPr>
            <w:r w:rsidRPr="009C0D3A">
              <w:rPr>
                <w:color w:val="auto"/>
                <w:szCs w:val="18"/>
              </w:rPr>
              <w:t>211</w:t>
            </w:r>
            <w:r w:rsidR="00E17D93" w:rsidRPr="009C0D3A">
              <w:rPr>
                <w:color w:val="auto"/>
                <w:szCs w:val="18"/>
              </w:rPr>
              <w:t xml:space="preserve"> (47</w:t>
            </w:r>
            <w:r w:rsidR="00236EF0" w:rsidRPr="009C0D3A">
              <w:rPr>
                <w:color w:val="auto"/>
                <w:szCs w:val="18"/>
              </w:rPr>
              <w:t>)</w:t>
            </w:r>
          </w:p>
        </w:tc>
      </w:tr>
    </w:tbl>
    <w:p w14:paraId="65BAF747" w14:textId="77777777" w:rsidR="006146D4" w:rsidRPr="009C0D3A" w:rsidRDefault="006146D4" w:rsidP="00B17E5E">
      <w:pPr>
        <w:jc w:val="both"/>
        <w:rPr>
          <w:rFonts w:ascii="Calibri" w:hAnsi="Calibri"/>
          <w:sz w:val="18"/>
          <w:szCs w:val="18"/>
        </w:rPr>
      </w:pPr>
    </w:p>
    <w:p w14:paraId="65BAF748" w14:textId="77777777" w:rsidR="00FB4819" w:rsidRPr="009C0D3A" w:rsidRDefault="001765E9" w:rsidP="00FB4819">
      <w:pPr>
        <w:rPr>
          <w:rFonts w:ascii="Calibri" w:hAnsi="Calibri"/>
          <w:sz w:val="18"/>
          <w:szCs w:val="18"/>
        </w:rPr>
      </w:pPr>
      <w:r w:rsidRPr="009C0D3A">
        <w:rPr>
          <w:rFonts w:ascii="Calibri" w:hAnsi="Calibri"/>
          <w:sz w:val="18"/>
          <w:szCs w:val="18"/>
        </w:rPr>
        <w:t>I</w:t>
      </w:r>
      <w:r w:rsidR="006146D4" w:rsidRPr="009C0D3A">
        <w:rPr>
          <w:rFonts w:ascii="Calibri" w:hAnsi="Calibri"/>
          <w:sz w:val="18"/>
          <w:szCs w:val="18"/>
        </w:rPr>
        <w:t xml:space="preserve">n both Ohio and Texas, no groundwater contamination incidents related to hydraulic fracturing were identified during the study period during which large volume, multi-staged hydraulic fracturing operations for shale gas well stimulation were carried out in over 16,000 Barnett shale wells. </w:t>
      </w:r>
      <w:r w:rsidR="00FB4819" w:rsidRPr="009C0D3A">
        <w:rPr>
          <w:rFonts w:ascii="Calibri" w:hAnsi="Calibri"/>
          <w:sz w:val="18"/>
          <w:szCs w:val="18"/>
        </w:rPr>
        <w:t xml:space="preserve">This may be because wells are </w:t>
      </w:r>
      <w:r w:rsidR="001C1EE0">
        <w:rPr>
          <w:rFonts w:ascii="Calibri" w:hAnsi="Calibri"/>
          <w:sz w:val="18"/>
          <w:szCs w:val="18"/>
        </w:rPr>
        <w:t>characteris</w:t>
      </w:r>
      <w:r w:rsidR="00860E6C" w:rsidRPr="009C0D3A">
        <w:rPr>
          <w:rFonts w:ascii="Calibri" w:hAnsi="Calibri"/>
          <w:sz w:val="18"/>
          <w:szCs w:val="18"/>
        </w:rPr>
        <w:t>ed</w:t>
      </w:r>
      <w:r w:rsidR="00FB4819" w:rsidRPr="009C0D3A">
        <w:rPr>
          <w:rFonts w:ascii="Calibri" w:hAnsi="Calibri"/>
          <w:sz w:val="18"/>
          <w:szCs w:val="18"/>
        </w:rPr>
        <w:t xml:space="preserve"> immediately before stimulation and are still young, so the failure mechanisms described earlier may have not yet had a chance to develop. Intensive, ongoing monitoring of stimulated wells would be required to establish if elevated rates of groundwater contamination could be expected over the longer term.</w:t>
      </w:r>
    </w:p>
    <w:p w14:paraId="65BAF749" w14:textId="77777777" w:rsidR="006146D4" w:rsidRPr="009C0D3A" w:rsidRDefault="006146D4" w:rsidP="003562A1">
      <w:pPr>
        <w:pStyle w:val="TableCaption0"/>
        <w:framePr w:wrap="around"/>
      </w:pPr>
      <w:bookmarkStart w:id="627" w:name="_Ref422686339"/>
      <w:bookmarkStart w:id="628" w:name="_Toc433992840"/>
      <w:bookmarkStart w:id="629" w:name="_Toc434739807"/>
      <w:bookmarkStart w:id="630" w:name="_Toc449103339"/>
      <w:r w:rsidRPr="009C0D3A">
        <w:t xml:space="preserve">Table </w:t>
      </w:r>
      <w:r w:rsidR="00817F00">
        <w:fldChar w:fldCharType="begin" w:fldLock="1"/>
      </w:r>
      <w:r w:rsidR="00817F00">
        <w:instrText xml:space="preserve"> STYLEREF 1 \s </w:instrText>
      </w:r>
      <w:r w:rsidR="00817F00">
        <w:fldChar w:fldCharType="separate"/>
      </w:r>
      <w:r w:rsidR="00D5162C">
        <w:rPr>
          <w:noProof/>
        </w:rPr>
        <w:t>3</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3</w:t>
      </w:r>
      <w:r w:rsidR="00817F00">
        <w:fldChar w:fldCharType="end"/>
      </w:r>
      <w:bookmarkEnd w:id="627"/>
      <w:r w:rsidRPr="009C0D3A">
        <w:t>. Estimates of well barrier failure and well failure (modified from King and King 2013).</w:t>
      </w:r>
      <w:bookmarkEnd w:id="628"/>
      <w:bookmarkEnd w:id="629"/>
      <w:bookmarkEnd w:id="630"/>
    </w:p>
    <w:tbl>
      <w:tblPr>
        <w:tblStyle w:val="TableGrid"/>
        <w:tblW w:w="9072" w:type="dxa"/>
        <w:tblInd w:w="-5" w:type="dxa"/>
        <w:tblLayout w:type="fixed"/>
        <w:tblLook w:val="04A0" w:firstRow="1" w:lastRow="0" w:firstColumn="1" w:lastColumn="0" w:noHBand="0" w:noVBand="1"/>
      </w:tblPr>
      <w:tblGrid>
        <w:gridCol w:w="709"/>
        <w:gridCol w:w="1276"/>
        <w:gridCol w:w="1984"/>
        <w:gridCol w:w="1843"/>
        <w:gridCol w:w="1531"/>
        <w:gridCol w:w="1729"/>
      </w:tblGrid>
      <w:tr w:rsidR="003A300A" w:rsidRPr="001648D0" w14:paraId="65BAF750" w14:textId="77777777" w:rsidTr="006B2035">
        <w:tc>
          <w:tcPr>
            <w:tcW w:w="709" w:type="dxa"/>
            <w:shd w:val="clear" w:color="auto" w:fill="F2F2F2" w:themeFill="background1" w:themeFillShade="F2"/>
          </w:tcPr>
          <w:p w14:paraId="65BAF74A" w14:textId="77777777" w:rsidR="003A300A" w:rsidRPr="001648D0" w:rsidRDefault="003A300A" w:rsidP="00515921">
            <w:pPr>
              <w:pStyle w:val="OWSTableheading"/>
              <w:rPr>
                <w:rFonts w:ascii="Calibri" w:hAnsi="Calibri"/>
                <w:b w:val="0"/>
                <w:sz w:val="18"/>
                <w:szCs w:val="18"/>
              </w:rPr>
            </w:pPr>
            <w:r w:rsidRPr="001648D0">
              <w:rPr>
                <w:rFonts w:ascii="Calibri" w:hAnsi="Calibri"/>
                <w:b w:val="0"/>
                <w:sz w:val="18"/>
                <w:szCs w:val="18"/>
              </w:rPr>
              <w:t>State</w:t>
            </w:r>
          </w:p>
        </w:tc>
        <w:tc>
          <w:tcPr>
            <w:tcW w:w="1276" w:type="dxa"/>
            <w:shd w:val="clear" w:color="auto" w:fill="F2F2F2" w:themeFill="background1" w:themeFillShade="F2"/>
          </w:tcPr>
          <w:p w14:paraId="65BAF74B" w14:textId="77777777" w:rsidR="003A300A" w:rsidRPr="001648D0" w:rsidRDefault="003A300A" w:rsidP="00515921">
            <w:pPr>
              <w:pStyle w:val="OWSTableheading"/>
              <w:rPr>
                <w:rFonts w:ascii="Calibri" w:hAnsi="Calibri"/>
                <w:b w:val="0"/>
                <w:sz w:val="18"/>
                <w:szCs w:val="18"/>
              </w:rPr>
            </w:pPr>
            <w:r w:rsidRPr="001648D0">
              <w:rPr>
                <w:rFonts w:ascii="Calibri" w:hAnsi="Calibri"/>
                <w:b w:val="0"/>
                <w:sz w:val="18"/>
                <w:szCs w:val="18"/>
              </w:rPr>
              <w:t>Number of wells</w:t>
            </w:r>
          </w:p>
        </w:tc>
        <w:tc>
          <w:tcPr>
            <w:tcW w:w="1984" w:type="dxa"/>
            <w:shd w:val="clear" w:color="auto" w:fill="F2F2F2" w:themeFill="background1" w:themeFillShade="F2"/>
          </w:tcPr>
          <w:p w14:paraId="65BAF74C" w14:textId="77777777" w:rsidR="003A300A" w:rsidRPr="001648D0" w:rsidRDefault="003A300A" w:rsidP="00515921">
            <w:pPr>
              <w:pStyle w:val="OWSTableheading"/>
              <w:rPr>
                <w:rFonts w:ascii="Calibri" w:hAnsi="Calibri"/>
                <w:b w:val="0"/>
                <w:sz w:val="18"/>
                <w:szCs w:val="18"/>
              </w:rPr>
            </w:pPr>
            <w:r w:rsidRPr="001648D0">
              <w:rPr>
                <w:rFonts w:ascii="Calibri" w:hAnsi="Calibri"/>
                <w:b w:val="0"/>
                <w:sz w:val="18"/>
                <w:szCs w:val="18"/>
              </w:rPr>
              <w:t>Barrier failure frequency range (containment</w:t>
            </w:r>
            <w:r w:rsidR="006B2035">
              <w:rPr>
                <w:rFonts w:ascii="Calibri" w:hAnsi="Calibri"/>
                <w:b w:val="0"/>
                <w:sz w:val="18"/>
                <w:szCs w:val="18"/>
              </w:rPr>
              <w:t xml:space="preserve"> present</w:t>
            </w:r>
            <w:r w:rsidRPr="001648D0">
              <w:rPr>
                <w:rFonts w:ascii="Calibri" w:hAnsi="Calibri"/>
                <w:b w:val="0"/>
                <w:sz w:val="18"/>
                <w:szCs w:val="18"/>
              </w:rPr>
              <w:t>)</w:t>
            </w:r>
          </w:p>
        </w:tc>
        <w:tc>
          <w:tcPr>
            <w:tcW w:w="1843" w:type="dxa"/>
            <w:shd w:val="clear" w:color="auto" w:fill="F2F2F2" w:themeFill="background1" w:themeFillShade="F2"/>
          </w:tcPr>
          <w:p w14:paraId="65BAF74D" w14:textId="77777777" w:rsidR="003A300A" w:rsidRPr="001648D0" w:rsidRDefault="003A300A" w:rsidP="00515921">
            <w:pPr>
              <w:pStyle w:val="OWSTableheading"/>
              <w:rPr>
                <w:rFonts w:ascii="Calibri" w:hAnsi="Calibri"/>
                <w:b w:val="0"/>
                <w:sz w:val="18"/>
                <w:szCs w:val="18"/>
              </w:rPr>
            </w:pPr>
            <w:r w:rsidRPr="001648D0">
              <w:rPr>
                <w:rFonts w:ascii="Calibri" w:hAnsi="Calibri"/>
                <w:b w:val="0"/>
                <w:sz w:val="18"/>
                <w:szCs w:val="18"/>
              </w:rPr>
              <w:t>Well integrity failure range (containment lost)</w:t>
            </w:r>
          </w:p>
        </w:tc>
        <w:tc>
          <w:tcPr>
            <w:tcW w:w="1531" w:type="dxa"/>
            <w:shd w:val="clear" w:color="auto" w:fill="F2F2F2" w:themeFill="background1" w:themeFillShade="F2"/>
          </w:tcPr>
          <w:p w14:paraId="65BAF74E" w14:textId="77777777" w:rsidR="003A300A" w:rsidRPr="001648D0" w:rsidRDefault="003A300A" w:rsidP="00515921">
            <w:pPr>
              <w:pStyle w:val="OWSTableheading"/>
              <w:rPr>
                <w:rFonts w:ascii="Calibri" w:hAnsi="Calibri"/>
                <w:b w:val="0"/>
                <w:sz w:val="18"/>
                <w:szCs w:val="18"/>
              </w:rPr>
            </w:pPr>
            <w:r w:rsidRPr="001648D0">
              <w:rPr>
                <w:rFonts w:ascii="Calibri" w:hAnsi="Calibri"/>
                <w:b w:val="0"/>
                <w:sz w:val="18"/>
                <w:szCs w:val="18"/>
              </w:rPr>
              <w:t>Leaks to groundwater by sampling</w:t>
            </w:r>
          </w:p>
        </w:tc>
        <w:tc>
          <w:tcPr>
            <w:tcW w:w="1729" w:type="dxa"/>
            <w:shd w:val="clear" w:color="auto" w:fill="F2F2F2" w:themeFill="background1" w:themeFillShade="F2"/>
          </w:tcPr>
          <w:p w14:paraId="65BAF74F" w14:textId="77777777" w:rsidR="003A300A" w:rsidRPr="001648D0" w:rsidRDefault="003A300A" w:rsidP="00515921">
            <w:pPr>
              <w:pStyle w:val="OWSTableheading"/>
              <w:rPr>
                <w:rFonts w:ascii="Calibri" w:hAnsi="Calibri"/>
                <w:b w:val="0"/>
                <w:sz w:val="18"/>
                <w:szCs w:val="18"/>
              </w:rPr>
            </w:pPr>
            <w:r w:rsidRPr="001648D0">
              <w:rPr>
                <w:rFonts w:ascii="Calibri" w:hAnsi="Calibri"/>
                <w:b w:val="0"/>
                <w:sz w:val="18"/>
                <w:szCs w:val="18"/>
              </w:rPr>
              <w:t>Data source</w:t>
            </w:r>
          </w:p>
        </w:tc>
      </w:tr>
      <w:tr w:rsidR="003A300A" w:rsidRPr="009C0D3A" w14:paraId="65BAF757" w14:textId="77777777" w:rsidTr="006B2035">
        <w:tc>
          <w:tcPr>
            <w:tcW w:w="709" w:type="dxa"/>
          </w:tcPr>
          <w:p w14:paraId="65BAF751" w14:textId="77777777" w:rsidR="003A300A" w:rsidRPr="009C0D3A" w:rsidRDefault="003A300A" w:rsidP="005D4A48">
            <w:pPr>
              <w:pStyle w:val="OWSTabletext"/>
              <w:rPr>
                <w:color w:val="auto"/>
                <w:szCs w:val="18"/>
              </w:rPr>
            </w:pPr>
            <w:r w:rsidRPr="009C0D3A">
              <w:rPr>
                <w:color w:val="auto"/>
                <w:szCs w:val="18"/>
              </w:rPr>
              <w:t>Ohio</w:t>
            </w:r>
          </w:p>
        </w:tc>
        <w:tc>
          <w:tcPr>
            <w:tcW w:w="1276" w:type="dxa"/>
          </w:tcPr>
          <w:p w14:paraId="65BAF752" w14:textId="77777777" w:rsidR="003A300A" w:rsidRPr="009C0D3A" w:rsidRDefault="003A300A" w:rsidP="005D4A48">
            <w:pPr>
              <w:pStyle w:val="OWSTabletext"/>
              <w:rPr>
                <w:color w:val="auto"/>
                <w:szCs w:val="18"/>
              </w:rPr>
            </w:pPr>
            <w:r w:rsidRPr="009C0D3A">
              <w:rPr>
                <w:color w:val="auto"/>
                <w:szCs w:val="18"/>
              </w:rPr>
              <w:t>64,830</w:t>
            </w:r>
          </w:p>
        </w:tc>
        <w:tc>
          <w:tcPr>
            <w:tcW w:w="1984" w:type="dxa"/>
          </w:tcPr>
          <w:p w14:paraId="65BAF753" w14:textId="77777777" w:rsidR="003A300A" w:rsidRPr="009C0D3A" w:rsidRDefault="003A300A" w:rsidP="005D4A48">
            <w:pPr>
              <w:pStyle w:val="OWSTabletext"/>
              <w:rPr>
                <w:color w:val="auto"/>
                <w:szCs w:val="18"/>
              </w:rPr>
            </w:pPr>
            <w:r w:rsidRPr="009C0D3A">
              <w:rPr>
                <w:color w:val="auto"/>
                <w:szCs w:val="18"/>
              </w:rPr>
              <w:t>0.035% in 34,000 wells (0.1% in older wells – worst case)</w:t>
            </w:r>
          </w:p>
        </w:tc>
        <w:tc>
          <w:tcPr>
            <w:tcW w:w="1843" w:type="dxa"/>
          </w:tcPr>
          <w:p w14:paraId="65BAF754" w14:textId="77777777" w:rsidR="003A300A" w:rsidRPr="009C0D3A" w:rsidRDefault="003A300A" w:rsidP="005D4A48">
            <w:pPr>
              <w:pStyle w:val="OWSTabletext"/>
              <w:rPr>
                <w:color w:val="auto"/>
                <w:szCs w:val="18"/>
              </w:rPr>
            </w:pPr>
            <w:r w:rsidRPr="009C0D3A">
              <w:rPr>
                <w:color w:val="auto"/>
                <w:szCs w:val="18"/>
              </w:rPr>
              <w:t>0.06% for all wells</w:t>
            </w:r>
          </w:p>
        </w:tc>
        <w:tc>
          <w:tcPr>
            <w:tcW w:w="1531" w:type="dxa"/>
          </w:tcPr>
          <w:p w14:paraId="65BAF755" w14:textId="77777777" w:rsidR="003A300A" w:rsidRPr="009C0D3A" w:rsidRDefault="003A300A" w:rsidP="005D4A48">
            <w:pPr>
              <w:pStyle w:val="OWSTabletext"/>
              <w:rPr>
                <w:color w:val="auto"/>
                <w:szCs w:val="18"/>
              </w:rPr>
            </w:pPr>
            <w:r w:rsidRPr="009C0D3A">
              <w:rPr>
                <w:color w:val="auto"/>
                <w:szCs w:val="18"/>
              </w:rPr>
              <w:t>Details not available</w:t>
            </w:r>
          </w:p>
        </w:tc>
        <w:tc>
          <w:tcPr>
            <w:tcW w:w="1729" w:type="dxa"/>
          </w:tcPr>
          <w:p w14:paraId="65BAF756" w14:textId="77777777" w:rsidR="003A300A" w:rsidRPr="009C0D3A" w:rsidRDefault="003A300A" w:rsidP="005D4A48">
            <w:pPr>
              <w:pStyle w:val="OWSTabletext"/>
              <w:rPr>
                <w:color w:val="auto"/>
                <w:szCs w:val="18"/>
              </w:rPr>
            </w:pPr>
            <w:r w:rsidRPr="009C0D3A">
              <w:rPr>
                <w:color w:val="auto"/>
                <w:szCs w:val="18"/>
              </w:rPr>
              <w:t>Kell (2011)</w:t>
            </w:r>
          </w:p>
        </w:tc>
      </w:tr>
      <w:tr w:rsidR="003A300A" w:rsidRPr="009C0D3A" w14:paraId="65BAF75E" w14:textId="77777777" w:rsidTr="006B2035">
        <w:tc>
          <w:tcPr>
            <w:tcW w:w="709" w:type="dxa"/>
          </w:tcPr>
          <w:p w14:paraId="65BAF758" w14:textId="77777777" w:rsidR="003A300A" w:rsidRPr="009C0D3A" w:rsidRDefault="003A300A" w:rsidP="005D4A48">
            <w:pPr>
              <w:pStyle w:val="OWSTabletext"/>
              <w:rPr>
                <w:color w:val="auto"/>
                <w:szCs w:val="18"/>
              </w:rPr>
            </w:pPr>
            <w:r w:rsidRPr="009C0D3A">
              <w:rPr>
                <w:color w:val="auto"/>
                <w:szCs w:val="18"/>
              </w:rPr>
              <w:t>Texas</w:t>
            </w:r>
          </w:p>
        </w:tc>
        <w:tc>
          <w:tcPr>
            <w:tcW w:w="1276" w:type="dxa"/>
          </w:tcPr>
          <w:p w14:paraId="65BAF759" w14:textId="77777777" w:rsidR="003A300A" w:rsidRPr="009C0D3A" w:rsidRDefault="003A300A" w:rsidP="005D4A48">
            <w:pPr>
              <w:pStyle w:val="OWSTabletext"/>
              <w:rPr>
                <w:color w:val="auto"/>
                <w:szCs w:val="18"/>
              </w:rPr>
            </w:pPr>
            <w:r w:rsidRPr="009C0D3A">
              <w:rPr>
                <w:color w:val="auto"/>
                <w:szCs w:val="18"/>
              </w:rPr>
              <w:t>253,090</w:t>
            </w:r>
          </w:p>
        </w:tc>
        <w:tc>
          <w:tcPr>
            <w:tcW w:w="1984" w:type="dxa"/>
          </w:tcPr>
          <w:p w14:paraId="65BAF75A" w14:textId="77777777" w:rsidR="003A300A" w:rsidRPr="009C0D3A" w:rsidRDefault="003A300A" w:rsidP="005D4A48">
            <w:pPr>
              <w:pStyle w:val="OWSTabletext"/>
              <w:rPr>
                <w:color w:val="auto"/>
                <w:szCs w:val="18"/>
              </w:rPr>
            </w:pPr>
            <w:r w:rsidRPr="009C0D3A">
              <w:rPr>
                <w:color w:val="auto"/>
                <w:szCs w:val="18"/>
              </w:rPr>
              <w:t>0.02% all wells</w:t>
            </w:r>
          </w:p>
        </w:tc>
        <w:tc>
          <w:tcPr>
            <w:tcW w:w="1843" w:type="dxa"/>
          </w:tcPr>
          <w:p w14:paraId="65BAF75B" w14:textId="77777777" w:rsidR="003A300A" w:rsidRPr="009C0D3A" w:rsidRDefault="003A300A" w:rsidP="005D4A48">
            <w:pPr>
              <w:pStyle w:val="OWSTabletext"/>
              <w:rPr>
                <w:color w:val="auto"/>
                <w:szCs w:val="18"/>
              </w:rPr>
            </w:pPr>
            <w:r w:rsidRPr="009C0D3A">
              <w:rPr>
                <w:color w:val="auto"/>
                <w:szCs w:val="18"/>
              </w:rPr>
              <w:t>0.02% for older era wells; 0.004% for newer wells</w:t>
            </w:r>
          </w:p>
        </w:tc>
        <w:tc>
          <w:tcPr>
            <w:tcW w:w="1531" w:type="dxa"/>
          </w:tcPr>
          <w:p w14:paraId="65BAF75C" w14:textId="77777777" w:rsidR="003A300A" w:rsidRPr="009C0D3A" w:rsidRDefault="003A300A" w:rsidP="005D4A48">
            <w:pPr>
              <w:pStyle w:val="OWSTabletext"/>
              <w:rPr>
                <w:color w:val="auto"/>
                <w:szCs w:val="18"/>
              </w:rPr>
            </w:pPr>
            <w:r w:rsidRPr="009C0D3A">
              <w:rPr>
                <w:color w:val="auto"/>
                <w:szCs w:val="18"/>
              </w:rPr>
              <w:t>0.005-0.01% for producers; 0.03-0.07% for injectors</w:t>
            </w:r>
          </w:p>
        </w:tc>
        <w:tc>
          <w:tcPr>
            <w:tcW w:w="1729" w:type="dxa"/>
          </w:tcPr>
          <w:p w14:paraId="65BAF75D" w14:textId="77777777" w:rsidR="003A300A" w:rsidRPr="009C0D3A" w:rsidRDefault="003A300A" w:rsidP="005D4A48">
            <w:pPr>
              <w:pStyle w:val="OWSTabletext"/>
              <w:rPr>
                <w:color w:val="auto"/>
                <w:szCs w:val="18"/>
              </w:rPr>
            </w:pPr>
            <w:r w:rsidRPr="009C0D3A">
              <w:rPr>
                <w:color w:val="auto"/>
                <w:szCs w:val="18"/>
              </w:rPr>
              <w:t>Kell (2011) Texas ground water protection council data (1997-2011)</w:t>
            </w:r>
          </w:p>
        </w:tc>
      </w:tr>
      <w:tr w:rsidR="005D4A48" w:rsidRPr="009C0D3A" w14:paraId="65BAF765" w14:textId="77777777" w:rsidTr="006B2035">
        <w:tc>
          <w:tcPr>
            <w:tcW w:w="709" w:type="dxa"/>
          </w:tcPr>
          <w:p w14:paraId="65BAF75F" w14:textId="77777777" w:rsidR="005D4A48" w:rsidRPr="009C0D3A" w:rsidRDefault="005D4A48" w:rsidP="005D4A48">
            <w:pPr>
              <w:pStyle w:val="OWSTabletext"/>
              <w:rPr>
                <w:color w:val="auto"/>
                <w:szCs w:val="18"/>
              </w:rPr>
            </w:pPr>
            <w:r w:rsidRPr="009C0D3A">
              <w:rPr>
                <w:color w:val="auto"/>
                <w:szCs w:val="18"/>
              </w:rPr>
              <w:t>Texas</w:t>
            </w:r>
          </w:p>
        </w:tc>
        <w:tc>
          <w:tcPr>
            <w:tcW w:w="1276" w:type="dxa"/>
          </w:tcPr>
          <w:p w14:paraId="65BAF760" w14:textId="77777777" w:rsidR="005D4A48" w:rsidRPr="009C0D3A" w:rsidRDefault="005D4A48" w:rsidP="005D4A48">
            <w:pPr>
              <w:pStyle w:val="OWSTabletext"/>
              <w:rPr>
                <w:color w:val="auto"/>
                <w:szCs w:val="18"/>
              </w:rPr>
            </w:pPr>
            <w:r w:rsidRPr="009C0D3A">
              <w:rPr>
                <w:color w:val="auto"/>
                <w:szCs w:val="18"/>
              </w:rPr>
              <w:t>16,000 horizontal, multi-fractured</w:t>
            </w:r>
          </w:p>
        </w:tc>
        <w:tc>
          <w:tcPr>
            <w:tcW w:w="1984" w:type="dxa"/>
          </w:tcPr>
          <w:p w14:paraId="65BAF761" w14:textId="77777777" w:rsidR="005D4A48" w:rsidRPr="009C0D3A" w:rsidRDefault="005D4A48" w:rsidP="005D4A48">
            <w:pPr>
              <w:pStyle w:val="OWSTabletext"/>
              <w:rPr>
                <w:color w:val="auto"/>
                <w:szCs w:val="18"/>
              </w:rPr>
            </w:pPr>
            <w:r w:rsidRPr="009C0D3A">
              <w:rPr>
                <w:color w:val="auto"/>
                <w:szCs w:val="18"/>
              </w:rPr>
              <w:t>No failure reported</w:t>
            </w:r>
          </w:p>
        </w:tc>
        <w:tc>
          <w:tcPr>
            <w:tcW w:w="1843" w:type="dxa"/>
          </w:tcPr>
          <w:p w14:paraId="65BAF762" w14:textId="77777777" w:rsidR="005D4A48" w:rsidRPr="009C0D3A" w:rsidRDefault="005D4A48" w:rsidP="005D4A48">
            <w:pPr>
              <w:pStyle w:val="OWSTabletext"/>
              <w:rPr>
                <w:color w:val="auto"/>
                <w:szCs w:val="18"/>
              </w:rPr>
            </w:pPr>
            <w:r w:rsidRPr="009C0D3A">
              <w:rPr>
                <w:color w:val="auto"/>
                <w:szCs w:val="18"/>
              </w:rPr>
              <w:t>No failure date or pollution reported</w:t>
            </w:r>
          </w:p>
        </w:tc>
        <w:tc>
          <w:tcPr>
            <w:tcW w:w="1531" w:type="dxa"/>
          </w:tcPr>
          <w:p w14:paraId="65BAF763" w14:textId="77777777" w:rsidR="005D4A48" w:rsidRPr="009C0D3A" w:rsidRDefault="005D4A48" w:rsidP="005D4A48">
            <w:pPr>
              <w:pStyle w:val="OWSTabletext"/>
              <w:rPr>
                <w:color w:val="auto"/>
                <w:szCs w:val="18"/>
              </w:rPr>
            </w:pPr>
            <w:r w:rsidRPr="009C0D3A">
              <w:rPr>
                <w:color w:val="auto"/>
                <w:szCs w:val="18"/>
              </w:rPr>
              <w:t>No well associated pollution</w:t>
            </w:r>
          </w:p>
        </w:tc>
        <w:tc>
          <w:tcPr>
            <w:tcW w:w="1729" w:type="dxa"/>
          </w:tcPr>
          <w:p w14:paraId="65BAF764" w14:textId="77777777" w:rsidR="005D4A48" w:rsidRPr="009C0D3A" w:rsidRDefault="005D4A48" w:rsidP="005D4A48">
            <w:pPr>
              <w:pStyle w:val="OWSTabletext"/>
              <w:rPr>
                <w:color w:val="auto"/>
                <w:szCs w:val="18"/>
              </w:rPr>
            </w:pPr>
            <w:r w:rsidRPr="009C0D3A">
              <w:rPr>
                <w:color w:val="auto"/>
                <w:szCs w:val="18"/>
              </w:rPr>
              <w:t>Kell (2011)</w:t>
            </w:r>
          </w:p>
        </w:tc>
      </w:tr>
    </w:tbl>
    <w:p w14:paraId="65BAF766" w14:textId="77777777" w:rsidR="006146D4" w:rsidRDefault="006146D4" w:rsidP="006146D4"/>
    <w:p w14:paraId="65BAF767" w14:textId="77777777" w:rsidR="004F69CD" w:rsidRDefault="004F69CD" w:rsidP="006146D4"/>
    <w:p w14:paraId="65BAF768" w14:textId="77777777" w:rsidR="00EA0FED" w:rsidRDefault="00EA0FED" w:rsidP="006146D4"/>
    <w:p w14:paraId="65BAF769" w14:textId="77777777" w:rsidR="004F69CD" w:rsidRDefault="004F69CD" w:rsidP="006146D4"/>
    <w:p w14:paraId="65BAF76A" w14:textId="77777777" w:rsidR="004F69CD" w:rsidRDefault="004F69CD" w:rsidP="006146D4"/>
    <w:p w14:paraId="65BAF76B" w14:textId="77777777" w:rsidR="004F69CD" w:rsidRPr="00F03FEF" w:rsidRDefault="004F69CD" w:rsidP="006146D4"/>
    <w:p w14:paraId="65BAF76C" w14:textId="77777777" w:rsidR="006146D4" w:rsidRPr="00F03FEF" w:rsidRDefault="006146D4" w:rsidP="001C49AC">
      <w:pPr>
        <w:pStyle w:val="Heading2"/>
      </w:pPr>
      <w:bookmarkStart w:id="631" w:name="_Toc422786943"/>
      <w:bookmarkStart w:id="632" w:name="_Toc433992809"/>
      <w:bookmarkStart w:id="633" w:name="_Ref436063919"/>
      <w:bookmarkStart w:id="634" w:name="_Ref439592367"/>
      <w:bookmarkStart w:id="635" w:name="_Toc447635385"/>
      <w:bookmarkStart w:id="636" w:name="_Toc449104433"/>
      <w:r w:rsidRPr="00F03FEF">
        <w:t xml:space="preserve">Oil and gas well failure </w:t>
      </w:r>
      <w:r w:rsidRPr="007F4C6E">
        <w:t>rates</w:t>
      </w:r>
      <w:r w:rsidRPr="00F03FEF">
        <w:t xml:space="preserve"> in Alberta, Canada</w:t>
      </w:r>
      <w:bookmarkEnd w:id="631"/>
      <w:bookmarkEnd w:id="632"/>
      <w:bookmarkEnd w:id="633"/>
      <w:bookmarkEnd w:id="634"/>
      <w:bookmarkEnd w:id="635"/>
      <w:bookmarkEnd w:id="636"/>
    </w:p>
    <w:p w14:paraId="65BAF76D" w14:textId="77777777" w:rsidR="006B4051" w:rsidRPr="009C0D3A" w:rsidRDefault="006146D4" w:rsidP="006146D4">
      <w:pPr>
        <w:rPr>
          <w:rFonts w:ascii="Calibri" w:hAnsi="Calibri"/>
          <w:sz w:val="18"/>
          <w:szCs w:val="18"/>
        </w:rPr>
      </w:pPr>
      <w:r w:rsidRPr="009C0D3A">
        <w:rPr>
          <w:rFonts w:ascii="Calibri" w:hAnsi="Calibri"/>
          <w:sz w:val="18"/>
          <w:szCs w:val="18"/>
        </w:rPr>
        <w:t>In the context of assessing site suitability for CO</w:t>
      </w:r>
      <w:r w:rsidRPr="009C0D3A">
        <w:rPr>
          <w:rFonts w:ascii="Calibri" w:hAnsi="Calibri"/>
          <w:sz w:val="18"/>
          <w:szCs w:val="18"/>
          <w:vertAlign w:val="subscript"/>
        </w:rPr>
        <w:t>2</w:t>
      </w:r>
      <w:r w:rsidRPr="009C0D3A">
        <w:rPr>
          <w:rFonts w:ascii="Calibri" w:hAnsi="Calibri"/>
          <w:sz w:val="18"/>
          <w:szCs w:val="18"/>
        </w:rPr>
        <w:t xml:space="preserve"> storage in geological media, Watson and Bachu (2009) conducted a comprehensive evaluation of the potential for gas and CO</w:t>
      </w:r>
      <w:r w:rsidRPr="009C0D3A">
        <w:rPr>
          <w:rFonts w:ascii="Calibri" w:hAnsi="Calibri"/>
          <w:sz w:val="18"/>
          <w:szCs w:val="18"/>
          <w:vertAlign w:val="subscript"/>
        </w:rPr>
        <w:t>2</w:t>
      </w:r>
      <w:r w:rsidRPr="009C0D3A">
        <w:rPr>
          <w:rFonts w:ascii="Calibri" w:hAnsi="Calibri"/>
          <w:sz w:val="18"/>
          <w:szCs w:val="18"/>
        </w:rPr>
        <w:t xml:space="preserve"> leakage along existing oil and gas wells by </w:t>
      </w:r>
      <w:r w:rsidR="00860E6C" w:rsidRPr="009C0D3A">
        <w:rPr>
          <w:rFonts w:ascii="Calibri" w:hAnsi="Calibri"/>
          <w:sz w:val="18"/>
          <w:szCs w:val="18"/>
        </w:rPr>
        <w:t>analyzing</w:t>
      </w:r>
      <w:r w:rsidRPr="009C0D3A">
        <w:rPr>
          <w:rFonts w:ascii="Calibri" w:hAnsi="Calibri"/>
          <w:sz w:val="18"/>
          <w:szCs w:val="18"/>
        </w:rPr>
        <w:t xml:space="preserve"> a large dataset collected by the Alberta Energy Resources Conservation Board (ERCB). The database contains information for more than 315,000 heavy oil, shallow and deep gas and injection wells in the province of Alberta, Canada. The ERCB also records well leakage at the surface as surface-casing-vent flow (SCVF) through wellbore annuli and gas migration (GM) along the outside of the casing. The SCVF occurs when gas enters the exterior production-casing annulus from a source formation below the surface-casing shoe and flows to surface when the casing vent is open or builds gas pressure in the annulus when the casing vent is closed. Gas migration occurs when gas migrates along the outside of the cemented surface casing (</w:t>
      </w:r>
      <w:r w:rsidR="000811A9" w:rsidRPr="009C0D3A">
        <w:rPr>
          <w:rFonts w:ascii="Calibri" w:hAnsi="Calibri"/>
          <w:sz w:val="18"/>
          <w:szCs w:val="18"/>
        </w:rPr>
        <w:fldChar w:fldCharType="begin" w:fldLock="1"/>
      </w:r>
      <w:r w:rsidR="000811A9" w:rsidRPr="009C0D3A">
        <w:rPr>
          <w:rFonts w:ascii="Calibri" w:hAnsi="Calibri"/>
          <w:sz w:val="18"/>
          <w:szCs w:val="18"/>
        </w:rPr>
        <w:instrText xml:space="preserve"> REF _Ref422687930 \h  \* MERGEFORMAT </w:instrText>
      </w:r>
      <w:r w:rsidR="000811A9" w:rsidRPr="009C0D3A">
        <w:rPr>
          <w:rFonts w:ascii="Calibri" w:hAnsi="Calibri"/>
          <w:sz w:val="18"/>
          <w:szCs w:val="18"/>
        </w:rPr>
      </w:r>
      <w:r w:rsidR="000811A9" w:rsidRPr="009C0D3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3.1</w:t>
      </w:r>
      <w:r w:rsidR="000811A9" w:rsidRPr="009C0D3A">
        <w:rPr>
          <w:rFonts w:ascii="Calibri" w:hAnsi="Calibri"/>
          <w:sz w:val="18"/>
          <w:szCs w:val="18"/>
        </w:rPr>
        <w:fldChar w:fldCharType="end"/>
      </w:r>
      <w:r w:rsidRPr="009C0D3A">
        <w:rPr>
          <w:rFonts w:ascii="Calibri" w:hAnsi="Calibri"/>
          <w:sz w:val="18"/>
          <w:szCs w:val="18"/>
        </w:rPr>
        <w:t xml:space="preserve">). </w:t>
      </w:r>
      <w:r w:rsidR="008E3EF7">
        <w:rPr>
          <w:rFonts w:ascii="Calibri" w:hAnsi="Calibri"/>
          <w:sz w:val="18"/>
          <w:szCs w:val="18"/>
        </w:rPr>
        <w:t xml:space="preserve">It is important to note that while gas leaks can occur in one barrier, secondary barriers will contain the pressure and prevent a leak to the outside (King and King 2013). </w:t>
      </w:r>
      <w:r w:rsidR="006B4051" w:rsidRPr="009C0D3A">
        <w:rPr>
          <w:rFonts w:ascii="Calibri" w:hAnsi="Calibri"/>
          <w:sz w:val="18"/>
          <w:szCs w:val="18"/>
        </w:rPr>
        <w:t>The ERCB requires that all wells drilled and cased be tested for SCVF within 60 days of drilling-rig release and before final abandonment. Wells that have positive SCVF and exhibit gas flow rates greater than 300m</w:t>
      </w:r>
      <w:r w:rsidR="006B4051" w:rsidRPr="009C0D3A">
        <w:rPr>
          <w:rFonts w:ascii="Calibri" w:hAnsi="Calibri"/>
          <w:sz w:val="18"/>
          <w:szCs w:val="18"/>
          <w:vertAlign w:val="superscript"/>
        </w:rPr>
        <w:t>3</w:t>
      </w:r>
      <w:r w:rsidR="006B4051" w:rsidRPr="009C0D3A">
        <w:rPr>
          <w:rFonts w:ascii="Calibri" w:hAnsi="Calibri"/>
          <w:sz w:val="18"/>
          <w:szCs w:val="18"/>
        </w:rPr>
        <w:t xml:space="preserve">/day, or have </w:t>
      </w:r>
      <w:r w:rsidR="00F853C5">
        <w:rPr>
          <w:rFonts w:ascii="Calibri" w:hAnsi="Calibri"/>
          <w:sz w:val="18"/>
          <w:szCs w:val="18"/>
        </w:rPr>
        <w:t xml:space="preserve">a </w:t>
      </w:r>
      <w:r w:rsidR="001C1EE0">
        <w:rPr>
          <w:rFonts w:ascii="Calibri" w:hAnsi="Calibri"/>
          <w:sz w:val="18"/>
          <w:szCs w:val="18"/>
        </w:rPr>
        <w:t>stabilis</w:t>
      </w:r>
      <w:r w:rsidR="00860E6C" w:rsidRPr="009C0D3A">
        <w:rPr>
          <w:rFonts w:ascii="Calibri" w:hAnsi="Calibri"/>
          <w:sz w:val="18"/>
          <w:szCs w:val="18"/>
        </w:rPr>
        <w:t>ed</w:t>
      </w:r>
      <w:r w:rsidR="006B4051" w:rsidRPr="009C0D3A">
        <w:rPr>
          <w:rFonts w:ascii="Calibri" w:hAnsi="Calibri"/>
          <w:sz w:val="18"/>
          <w:szCs w:val="18"/>
        </w:rPr>
        <w:t xml:space="preserve"> surface casing buildup pressures </w:t>
      </w:r>
      <w:r w:rsidR="00F853C5" w:rsidRPr="00A710A5">
        <w:rPr>
          <w:rFonts w:ascii="Calibri" w:hAnsi="Calibri"/>
          <w:sz w:val="18"/>
          <w:szCs w:val="18"/>
        </w:rPr>
        <w:t xml:space="preserve">that is </w:t>
      </w:r>
      <w:r w:rsidR="006B4051" w:rsidRPr="0044329C">
        <w:rPr>
          <w:rFonts w:ascii="Calibri" w:hAnsi="Calibri"/>
          <w:sz w:val="18"/>
          <w:szCs w:val="18"/>
        </w:rPr>
        <w:t xml:space="preserve">greater than </w:t>
      </w:r>
      <w:r w:rsidR="00F853C5" w:rsidRPr="00A710A5">
        <w:rPr>
          <w:rFonts w:ascii="Calibri" w:hAnsi="Calibri"/>
          <w:sz w:val="18"/>
          <w:szCs w:val="18"/>
        </w:rPr>
        <w:t xml:space="preserve">the water hydrostatic pressure gradient </w:t>
      </w:r>
      <w:r w:rsidR="00F853C5">
        <w:rPr>
          <w:rFonts w:ascii="Calibri" w:hAnsi="Calibri"/>
          <w:sz w:val="18"/>
          <w:szCs w:val="18"/>
        </w:rPr>
        <w:t>(</w:t>
      </w:r>
      <w:r w:rsidR="006B4051" w:rsidRPr="009C0D3A">
        <w:rPr>
          <w:rFonts w:ascii="Calibri" w:hAnsi="Calibri"/>
          <w:sz w:val="18"/>
          <w:szCs w:val="18"/>
        </w:rPr>
        <w:t>9.8kPa/m</w:t>
      </w:r>
      <w:r w:rsidR="00F853C5">
        <w:rPr>
          <w:rFonts w:ascii="Calibri" w:hAnsi="Calibri"/>
          <w:sz w:val="18"/>
          <w:szCs w:val="18"/>
        </w:rPr>
        <w:t>)</w:t>
      </w:r>
      <w:r w:rsidR="006B4051" w:rsidRPr="009C0D3A">
        <w:rPr>
          <w:rFonts w:ascii="Calibri" w:hAnsi="Calibri"/>
          <w:sz w:val="18"/>
          <w:szCs w:val="18"/>
        </w:rPr>
        <w:t xml:space="preserve"> to the depth of the surface casing shoe, or have liquid hydrocarbon flow or saline-water flow, must be repaired immediately.</w:t>
      </w:r>
    </w:p>
    <w:p w14:paraId="65BAF76E" w14:textId="77777777" w:rsidR="006146D4" w:rsidRPr="00F03FEF" w:rsidRDefault="001103E2" w:rsidP="006146D4">
      <w:pPr>
        <w:jc w:val="center"/>
      </w:pPr>
      <w:r w:rsidRPr="00F03FEF">
        <w:rPr>
          <w:noProof/>
          <w:lang w:val="en-AU" w:eastAsia="en-AU"/>
        </w:rPr>
        <w:drawing>
          <wp:inline distT="0" distB="0" distL="0" distR="0" wp14:anchorId="65BAFC64" wp14:editId="6CEEB609">
            <wp:extent cx="5456751" cy="3194957"/>
            <wp:effectExtent l="0" t="0" r="0" b="5715"/>
            <wp:docPr id="22" name="Picture 22" descr="Schematic of gas migration and surface casing vent flow."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59796" cy="3196740"/>
                    </a:xfrm>
                    <a:prstGeom prst="rect">
                      <a:avLst/>
                    </a:prstGeom>
                    <a:noFill/>
                    <a:ln>
                      <a:noFill/>
                    </a:ln>
                  </pic:spPr>
                </pic:pic>
              </a:graphicData>
            </a:graphic>
          </wp:inline>
        </w:drawing>
      </w:r>
    </w:p>
    <w:p w14:paraId="65BAF76F" w14:textId="77777777" w:rsidR="006146D4" w:rsidRDefault="006146D4" w:rsidP="009F1290">
      <w:pPr>
        <w:pStyle w:val="Caption"/>
      </w:pPr>
      <w:bookmarkStart w:id="637" w:name="_Ref422687930"/>
      <w:bookmarkStart w:id="638" w:name="_Ref428107131"/>
      <w:bookmarkStart w:id="639" w:name="_Toc433992865"/>
      <w:bookmarkStart w:id="640" w:name="_Toc449469424"/>
      <w:r w:rsidRPr="00F03FEF">
        <w:t xml:space="preserve">Figure </w:t>
      </w:r>
      <w:r w:rsidR="00ED677C">
        <w:fldChar w:fldCharType="begin" w:fldLock="1"/>
      </w:r>
      <w:r w:rsidR="00ED677C">
        <w:instrText xml:space="preserve"> STYLEREF 1 \s </w:instrText>
      </w:r>
      <w:r w:rsidR="00ED677C">
        <w:fldChar w:fldCharType="separate"/>
      </w:r>
      <w:r w:rsidR="00D5162C">
        <w:rPr>
          <w:noProof/>
        </w:rPr>
        <w:t>3</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w:t>
      </w:r>
      <w:r w:rsidR="00ED677C">
        <w:fldChar w:fldCharType="end"/>
      </w:r>
      <w:bookmarkEnd w:id="637"/>
      <w:r w:rsidRPr="00F03FEF">
        <w:t>. Schematic of gas migration (left side of wellbore) and surface casing vent flow (right side of wellbore), originating from a thin, intermediate source depth zone</w:t>
      </w:r>
      <w:r w:rsidR="001103E2" w:rsidRPr="00F03FEF">
        <w:t xml:space="preserve"> (modified from Dusseault et al. 2014)</w:t>
      </w:r>
      <w:bookmarkEnd w:id="638"/>
      <w:bookmarkEnd w:id="639"/>
      <w:r w:rsidR="00935594">
        <w:t>.</w:t>
      </w:r>
      <w:bookmarkEnd w:id="640"/>
    </w:p>
    <w:p w14:paraId="65BAF770" w14:textId="77777777" w:rsidR="005A76C4" w:rsidRDefault="005A76C4" w:rsidP="006146D4">
      <w:pPr>
        <w:rPr>
          <w:rFonts w:ascii="Calibri" w:hAnsi="Calibri"/>
          <w:sz w:val="18"/>
          <w:szCs w:val="18"/>
        </w:rPr>
      </w:pPr>
    </w:p>
    <w:p w14:paraId="65BAF771" w14:textId="77777777" w:rsidR="006146D4" w:rsidRPr="009C0D3A" w:rsidRDefault="006B4051" w:rsidP="006146D4">
      <w:pPr>
        <w:rPr>
          <w:rFonts w:ascii="Calibri" w:hAnsi="Calibri"/>
          <w:sz w:val="18"/>
          <w:szCs w:val="18"/>
        </w:rPr>
      </w:pPr>
      <w:r w:rsidRPr="009C0D3A">
        <w:rPr>
          <w:rFonts w:ascii="Calibri" w:hAnsi="Calibri"/>
          <w:sz w:val="18"/>
          <w:szCs w:val="18"/>
        </w:rPr>
        <w:t xml:space="preserve">Insufficient cement height in the annulus or poor quality cement is responsible for the SCVF and GM. </w:t>
      </w:r>
      <w:r w:rsidR="00F108E2" w:rsidRPr="009C0D3A">
        <w:rPr>
          <w:rFonts w:ascii="Calibri" w:hAnsi="Calibri"/>
          <w:sz w:val="18"/>
          <w:szCs w:val="18"/>
        </w:rPr>
        <w:t>Producing r</w:t>
      </w:r>
      <w:r w:rsidR="006146D4" w:rsidRPr="009C0D3A">
        <w:rPr>
          <w:rFonts w:ascii="Calibri" w:hAnsi="Calibri"/>
          <w:sz w:val="18"/>
          <w:szCs w:val="18"/>
        </w:rPr>
        <w:t>eservoirs are often not the source for the SCVF and GM (Watson and Bachu 2009).</w:t>
      </w:r>
      <w:r w:rsidR="00242858" w:rsidRPr="009C0D3A">
        <w:rPr>
          <w:rFonts w:ascii="Calibri" w:hAnsi="Calibri"/>
          <w:sz w:val="18"/>
          <w:szCs w:val="18"/>
        </w:rPr>
        <w:t xml:space="preserve"> As illustrated in </w:t>
      </w:r>
      <w:r w:rsidR="000811A9" w:rsidRPr="009C0D3A">
        <w:rPr>
          <w:rFonts w:ascii="Calibri" w:hAnsi="Calibri"/>
          <w:sz w:val="18"/>
          <w:szCs w:val="18"/>
        </w:rPr>
        <w:fldChar w:fldCharType="begin" w:fldLock="1"/>
      </w:r>
      <w:r w:rsidR="000811A9" w:rsidRPr="009C0D3A">
        <w:rPr>
          <w:rFonts w:ascii="Calibri" w:hAnsi="Calibri"/>
          <w:sz w:val="18"/>
          <w:szCs w:val="18"/>
        </w:rPr>
        <w:instrText xml:space="preserve"> REF _Ref422687930 \h  \* MERGEFORMAT </w:instrText>
      </w:r>
      <w:r w:rsidR="000811A9" w:rsidRPr="009C0D3A">
        <w:rPr>
          <w:rFonts w:ascii="Calibri" w:hAnsi="Calibri"/>
          <w:sz w:val="18"/>
          <w:szCs w:val="18"/>
        </w:rPr>
      </w:r>
      <w:r w:rsidR="000811A9" w:rsidRPr="009C0D3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3.1</w:t>
      </w:r>
      <w:r w:rsidR="000811A9" w:rsidRPr="009C0D3A">
        <w:rPr>
          <w:rFonts w:ascii="Calibri" w:hAnsi="Calibri"/>
          <w:sz w:val="18"/>
          <w:szCs w:val="18"/>
        </w:rPr>
        <w:fldChar w:fldCharType="end"/>
      </w:r>
      <w:r w:rsidR="00242858" w:rsidRPr="009C0D3A">
        <w:rPr>
          <w:rFonts w:ascii="Calibri" w:hAnsi="Calibri"/>
          <w:sz w:val="18"/>
          <w:szCs w:val="18"/>
        </w:rPr>
        <w:t xml:space="preserve">, the gas for the SCVF and GM commonly originates from the thin intermediate depth gas zone. </w:t>
      </w:r>
      <w:r w:rsidR="006146D4" w:rsidRPr="009C0D3A">
        <w:rPr>
          <w:rFonts w:ascii="Calibri" w:hAnsi="Calibri"/>
          <w:sz w:val="18"/>
          <w:szCs w:val="18"/>
        </w:rPr>
        <w:t>The wellbore interval in the reservoir and adjacent formations is often sealed with high quality cement. During a cement job, the cement slurry at the bottom interval (reservoir and adjacent formations) is subjected to the highest hydrostatic pressure and can be significantly higher than the pore pressure in the surrounding rock formation. As a result, a significant amount of water is lost to the rock formation, forming a dense cement with a good seal (Dusseault et al. 2014). Conversely, intermediate and shallow depth intervals are often sealed with lower quality cement with a number of filler additives, which don’t always generate good primary cement seals (Watson and Bachu 2009).</w:t>
      </w:r>
    </w:p>
    <w:p w14:paraId="65BAF772" w14:textId="77777777" w:rsidR="006146D4" w:rsidRPr="009C0D3A" w:rsidRDefault="000811A9" w:rsidP="006146D4">
      <w:pPr>
        <w:rPr>
          <w:rFonts w:ascii="Calibri" w:hAnsi="Calibri"/>
          <w:sz w:val="18"/>
          <w:szCs w:val="18"/>
        </w:rPr>
      </w:pPr>
      <w:r w:rsidRPr="009C0D3A">
        <w:rPr>
          <w:rFonts w:ascii="Calibri" w:hAnsi="Calibri"/>
          <w:sz w:val="18"/>
          <w:szCs w:val="18"/>
        </w:rPr>
        <w:fldChar w:fldCharType="begin" w:fldLock="1"/>
      </w:r>
      <w:r w:rsidRPr="009C0D3A">
        <w:rPr>
          <w:rFonts w:ascii="Calibri" w:hAnsi="Calibri"/>
          <w:sz w:val="18"/>
          <w:szCs w:val="18"/>
        </w:rPr>
        <w:instrText xml:space="preserve"> REF _Ref422688063 \h  \* MERGEFORMAT </w:instrText>
      </w:r>
      <w:r w:rsidRPr="009C0D3A">
        <w:rPr>
          <w:rFonts w:ascii="Calibri" w:hAnsi="Calibri"/>
          <w:sz w:val="18"/>
          <w:szCs w:val="18"/>
        </w:rPr>
      </w:r>
      <w:r w:rsidRPr="009C0D3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3.2</w:t>
      </w:r>
      <w:r w:rsidRPr="009C0D3A">
        <w:rPr>
          <w:rFonts w:ascii="Calibri" w:hAnsi="Calibri"/>
          <w:sz w:val="18"/>
          <w:szCs w:val="18"/>
        </w:rPr>
        <w:fldChar w:fldCharType="end"/>
      </w:r>
      <w:r w:rsidR="006146D4" w:rsidRPr="009C0D3A">
        <w:rPr>
          <w:rFonts w:ascii="Calibri" w:hAnsi="Calibri"/>
          <w:sz w:val="18"/>
          <w:szCs w:val="18"/>
        </w:rPr>
        <w:t xml:space="preserve"> shows historic drilling activity and occurrence of SCVF/GM in Alberta over the last 100 years, both as a percentage of wells spudded in a given year and as cumulative over</w:t>
      </w:r>
      <w:r w:rsidR="001765E9" w:rsidRPr="009C0D3A">
        <w:rPr>
          <w:rFonts w:ascii="Calibri" w:hAnsi="Calibri"/>
          <w:sz w:val="18"/>
          <w:szCs w:val="18"/>
        </w:rPr>
        <w:t xml:space="preserve"> </w:t>
      </w:r>
      <w:r w:rsidR="006146D4" w:rsidRPr="009C0D3A">
        <w:rPr>
          <w:rFonts w:ascii="Calibri" w:hAnsi="Calibri"/>
          <w:sz w:val="18"/>
          <w:szCs w:val="18"/>
        </w:rPr>
        <w:t>time (</w:t>
      </w:r>
      <w:r w:rsidRPr="009C0D3A">
        <w:rPr>
          <w:rFonts w:ascii="Calibri" w:hAnsi="Calibri"/>
          <w:sz w:val="18"/>
          <w:szCs w:val="18"/>
        </w:rPr>
        <w:fldChar w:fldCharType="begin" w:fldLock="1"/>
      </w:r>
      <w:r w:rsidRPr="009C0D3A">
        <w:rPr>
          <w:rFonts w:ascii="Calibri" w:hAnsi="Calibri"/>
          <w:sz w:val="18"/>
          <w:szCs w:val="18"/>
        </w:rPr>
        <w:instrText xml:space="preserve"> REF _Ref422688063 \h  \* MERGEFORMAT </w:instrText>
      </w:r>
      <w:r w:rsidRPr="009C0D3A">
        <w:rPr>
          <w:rFonts w:ascii="Calibri" w:hAnsi="Calibri"/>
          <w:sz w:val="18"/>
          <w:szCs w:val="18"/>
        </w:rPr>
      </w:r>
      <w:r w:rsidRPr="009C0D3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3.2</w:t>
      </w:r>
      <w:r w:rsidRPr="009C0D3A">
        <w:rPr>
          <w:rFonts w:ascii="Calibri" w:hAnsi="Calibri"/>
          <w:sz w:val="18"/>
          <w:szCs w:val="18"/>
        </w:rPr>
        <w:fldChar w:fldCharType="end"/>
      </w:r>
      <w:r w:rsidR="006146D4" w:rsidRPr="009C0D3A">
        <w:rPr>
          <w:rFonts w:ascii="Calibri" w:hAnsi="Calibri"/>
          <w:sz w:val="18"/>
          <w:szCs w:val="18"/>
        </w:rPr>
        <w:t xml:space="preserve">a and b). As shown in </w:t>
      </w:r>
      <w:r w:rsidRPr="009C0D3A">
        <w:rPr>
          <w:rFonts w:ascii="Calibri" w:hAnsi="Calibri"/>
          <w:sz w:val="18"/>
          <w:szCs w:val="18"/>
        </w:rPr>
        <w:fldChar w:fldCharType="begin" w:fldLock="1"/>
      </w:r>
      <w:r w:rsidRPr="009C0D3A">
        <w:rPr>
          <w:rFonts w:ascii="Calibri" w:hAnsi="Calibri"/>
          <w:sz w:val="18"/>
          <w:szCs w:val="18"/>
        </w:rPr>
        <w:instrText xml:space="preserve"> REF _Ref422688063 \h  \* MERGEFORMAT </w:instrText>
      </w:r>
      <w:r w:rsidRPr="009C0D3A">
        <w:rPr>
          <w:rFonts w:ascii="Calibri" w:hAnsi="Calibri"/>
          <w:sz w:val="18"/>
          <w:szCs w:val="18"/>
        </w:rPr>
      </w:r>
      <w:r w:rsidRPr="009C0D3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3.2</w:t>
      </w:r>
      <w:r w:rsidRPr="009C0D3A">
        <w:rPr>
          <w:rFonts w:ascii="Calibri" w:hAnsi="Calibri"/>
          <w:sz w:val="18"/>
          <w:szCs w:val="18"/>
        </w:rPr>
        <w:fldChar w:fldCharType="end"/>
      </w:r>
      <w:r w:rsidR="006146D4" w:rsidRPr="009C0D3A">
        <w:rPr>
          <w:rFonts w:ascii="Calibri" w:hAnsi="Calibri"/>
          <w:sz w:val="18"/>
          <w:szCs w:val="18"/>
        </w:rPr>
        <w:t>b, the percentage of cumulative wells with SCVF and GM is approximately 4.6%. The ratio of wells with SCVF and GM to the wells spudded decreased from over 4% in 1995 to below 2% in 2005 (</w:t>
      </w:r>
      <w:r w:rsidRPr="009C0D3A">
        <w:rPr>
          <w:rFonts w:ascii="Calibri" w:hAnsi="Calibri"/>
          <w:sz w:val="18"/>
          <w:szCs w:val="18"/>
        </w:rPr>
        <w:fldChar w:fldCharType="begin" w:fldLock="1"/>
      </w:r>
      <w:r w:rsidRPr="009C0D3A">
        <w:rPr>
          <w:rFonts w:ascii="Calibri" w:hAnsi="Calibri"/>
          <w:sz w:val="18"/>
          <w:szCs w:val="18"/>
        </w:rPr>
        <w:instrText xml:space="preserve"> REF _Ref422688063 \h  \* MERGEFORMAT </w:instrText>
      </w:r>
      <w:r w:rsidRPr="009C0D3A">
        <w:rPr>
          <w:rFonts w:ascii="Calibri" w:hAnsi="Calibri"/>
          <w:sz w:val="18"/>
          <w:szCs w:val="18"/>
        </w:rPr>
      </w:r>
      <w:r w:rsidRPr="009C0D3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3.2</w:t>
      </w:r>
      <w:r w:rsidRPr="009C0D3A">
        <w:rPr>
          <w:rFonts w:ascii="Calibri" w:hAnsi="Calibri"/>
          <w:sz w:val="18"/>
          <w:szCs w:val="18"/>
        </w:rPr>
        <w:fldChar w:fldCharType="end"/>
      </w:r>
      <w:r w:rsidR="006146D4" w:rsidRPr="009C0D3A">
        <w:rPr>
          <w:rFonts w:ascii="Calibri" w:hAnsi="Calibri"/>
          <w:sz w:val="18"/>
          <w:szCs w:val="18"/>
        </w:rPr>
        <w:t>a), probably as a result of important regulatory changes coming into effect, which require that any leaking wells be re</w:t>
      </w:r>
      <w:r w:rsidR="008E71F3" w:rsidRPr="009C0D3A">
        <w:rPr>
          <w:rFonts w:ascii="Calibri" w:hAnsi="Calibri"/>
          <w:sz w:val="18"/>
          <w:szCs w:val="18"/>
        </w:rPr>
        <w:t>paired before well abandonment. An alternative explanation for this reduction is probably due to the age of wells</w:t>
      </w:r>
      <w:r w:rsidR="00C95643" w:rsidRPr="009C0D3A">
        <w:rPr>
          <w:rFonts w:ascii="Calibri" w:hAnsi="Calibri"/>
          <w:sz w:val="18"/>
          <w:szCs w:val="18"/>
        </w:rPr>
        <w:t>.</w:t>
      </w:r>
      <w:r w:rsidR="008E71F3" w:rsidRPr="009C0D3A">
        <w:rPr>
          <w:rFonts w:ascii="Calibri" w:hAnsi="Calibri"/>
          <w:sz w:val="18"/>
          <w:szCs w:val="18"/>
        </w:rPr>
        <w:t xml:space="preserve"> </w:t>
      </w:r>
      <w:r w:rsidR="00A407F8" w:rsidRPr="009C0D3A">
        <w:rPr>
          <w:rFonts w:ascii="Calibri" w:hAnsi="Calibri"/>
          <w:sz w:val="18"/>
          <w:szCs w:val="18"/>
        </w:rPr>
        <w:t xml:space="preserve">The </w:t>
      </w:r>
      <w:r w:rsidR="002B6A91" w:rsidRPr="00A710A5">
        <w:rPr>
          <w:rFonts w:ascii="Calibri" w:hAnsi="Calibri"/>
          <w:sz w:val="18"/>
          <w:szCs w:val="18"/>
        </w:rPr>
        <w:t xml:space="preserve">number of </w:t>
      </w:r>
      <w:r w:rsidR="00A407F8" w:rsidRPr="00905F41">
        <w:rPr>
          <w:rFonts w:ascii="Calibri" w:hAnsi="Calibri"/>
          <w:sz w:val="18"/>
          <w:szCs w:val="18"/>
        </w:rPr>
        <w:t xml:space="preserve">wells spudded </w:t>
      </w:r>
      <w:r w:rsidR="002B6A91" w:rsidRPr="00A710A5">
        <w:rPr>
          <w:rFonts w:ascii="Calibri" w:hAnsi="Calibri"/>
          <w:sz w:val="18"/>
          <w:szCs w:val="18"/>
        </w:rPr>
        <w:t>since around 1995 had increased significantly. These relatively new wells</w:t>
      </w:r>
      <w:r w:rsidR="002B6A91" w:rsidRPr="00905F41">
        <w:rPr>
          <w:rFonts w:ascii="Calibri" w:hAnsi="Calibri"/>
          <w:sz w:val="18"/>
          <w:szCs w:val="18"/>
        </w:rPr>
        <w:t xml:space="preserve"> </w:t>
      </w:r>
      <w:r w:rsidR="00A407F8" w:rsidRPr="00102779">
        <w:rPr>
          <w:rFonts w:ascii="Calibri" w:hAnsi="Calibri"/>
          <w:sz w:val="18"/>
          <w:szCs w:val="18"/>
        </w:rPr>
        <w:t xml:space="preserve">had a maximum age of </w:t>
      </w:r>
      <w:r w:rsidR="002B6A91" w:rsidRPr="00A710A5">
        <w:rPr>
          <w:rFonts w:ascii="Calibri" w:hAnsi="Calibri"/>
          <w:sz w:val="18"/>
          <w:szCs w:val="18"/>
        </w:rPr>
        <w:t xml:space="preserve">approximately 10 </w:t>
      </w:r>
      <w:r w:rsidR="00A407F8" w:rsidRPr="00102779">
        <w:rPr>
          <w:rFonts w:ascii="Calibri" w:hAnsi="Calibri"/>
          <w:sz w:val="18"/>
          <w:szCs w:val="18"/>
        </w:rPr>
        <w:t>years</w:t>
      </w:r>
      <w:r w:rsidR="002B6A91" w:rsidRPr="00102779">
        <w:rPr>
          <w:rFonts w:ascii="Calibri" w:hAnsi="Calibri"/>
          <w:sz w:val="18"/>
          <w:szCs w:val="18"/>
        </w:rPr>
        <w:t>. As a</w:t>
      </w:r>
      <w:r w:rsidR="00A407F8" w:rsidRPr="005B7855">
        <w:rPr>
          <w:rFonts w:ascii="Calibri" w:hAnsi="Calibri"/>
          <w:sz w:val="18"/>
          <w:szCs w:val="18"/>
        </w:rPr>
        <w:t xml:space="preserve"> </w:t>
      </w:r>
      <w:r w:rsidR="002B6A91" w:rsidRPr="00A710A5">
        <w:rPr>
          <w:rFonts w:ascii="Calibri" w:hAnsi="Calibri"/>
          <w:sz w:val="18"/>
          <w:szCs w:val="18"/>
        </w:rPr>
        <w:t>con</w:t>
      </w:r>
      <w:r w:rsidR="00A407F8" w:rsidRPr="00102779">
        <w:rPr>
          <w:rFonts w:ascii="Calibri" w:hAnsi="Calibri"/>
          <w:sz w:val="18"/>
          <w:szCs w:val="18"/>
        </w:rPr>
        <w:t>sequen</w:t>
      </w:r>
      <w:r w:rsidR="002B6A91" w:rsidRPr="005B7855">
        <w:rPr>
          <w:rFonts w:ascii="Calibri" w:hAnsi="Calibri"/>
          <w:sz w:val="18"/>
          <w:szCs w:val="18"/>
        </w:rPr>
        <w:t>ce</w:t>
      </w:r>
      <w:r w:rsidR="002B6A91">
        <w:rPr>
          <w:rFonts w:ascii="Calibri" w:hAnsi="Calibri"/>
          <w:sz w:val="18"/>
          <w:szCs w:val="18"/>
        </w:rPr>
        <w:t>,</w:t>
      </w:r>
      <w:r w:rsidR="00A407F8" w:rsidRPr="009C0D3A">
        <w:rPr>
          <w:rFonts w:ascii="Calibri" w:hAnsi="Calibri"/>
          <w:sz w:val="18"/>
          <w:szCs w:val="18"/>
        </w:rPr>
        <w:t xml:space="preserve"> the well failure mechanisms</w:t>
      </w:r>
      <w:r w:rsidR="008E71F3" w:rsidRPr="009C0D3A">
        <w:rPr>
          <w:rFonts w:ascii="Calibri" w:hAnsi="Calibri"/>
          <w:sz w:val="18"/>
          <w:szCs w:val="18"/>
        </w:rPr>
        <w:t xml:space="preserve"> </w:t>
      </w:r>
      <w:r w:rsidR="001765E9" w:rsidRPr="009C0D3A">
        <w:rPr>
          <w:rFonts w:ascii="Calibri" w:hAnsi="Calibri"/>
          <w:sz w:val="18"/>
          <w:szCs w:val="18"/>
        </w:rPr>
        <w:t xml:space="preserve">leading to the SCVF and GM </w:t>
      </w:r>
      <w:r w:rsidR="008E71F3" w:rsidRPr="009C0D3A">
        <w:rPr>
          <w:rFonts w:ascii="Calibri" w:hAnsi="Calibri"/>
          <w:sz w:val="18"/>
          <w:szCs w:val="18"/>
        </w:rPr>
        <w:t>may have not sufficiently developed.</w:t>
      </w:r>
    </w:p>
    <w:p w14:paraId="65BAF773" w14:textId="77777777" w:rsidR="006146D4" w:rsidRPr="00F03FEF" w:rsidRDefault="006146D4" w:rsidP="006146D4">
      <w:r w:rsidRPr="00F03FEF">
        <w:rPr>
          <w:noProof/>
          <w:lang w:val="en-AU" w:eastAsia="en-AU"/>
        </w:rPr>
        <w:drawing>
          <wp:inline distT="0" distB="0" distL="0" distR="0" wp14:anchorId="65BAFC66" wp14:editId="03F73F90">
            <wp:extent cx="5627370" cy="2094661"/>
            <wp:effectExtent l="0" t="0" r="0" b="1270"/>
            <wp:docPr id="16" name="Picture 16" descr="Graph of historic levels of drilling activity and SCFV/GM occurence in Alberta Canada."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1406" t="757" r="393" b="1051"/>
                    <a:stretch/>
                  </pic:blipFill>
                  <pic:spPr bwMode="auto">
                    <a:xfrm>
                      <a:off x="0" y="0"/>
                      <a:ext cx="5628440" cy="2095059"/>
                    </a:xfrm>
                    <a:prstGeom prst="rect">
                      <a:avLst/>
                    </a:prstGeom>
                    <a:ln>
                      <a:noFill/>
                    </a:ln>
                    <a:extLst>
                      <a:ext uri="{53640926-AAD7-44D8-BBD7-CCE9431645EC}">
                        <a14:shadowObscured xmlns:a14="http://schemas.microsoft.com/office/drawing/2010/main"/>
                      </a:ext>
                    </a:extLst>
                  </pic:spPr>
                </pic:pic>
              </a:graphicData>
            </a:graphic>
          </wp:inline>
        </w:drawing>
      </w:r>
    </w:p>
    <w:p w14:paraId="65BAF774" w14:textId="77777777" w:rsidR="006146D4" w:rsidRPr="00F03FEF" w:rsidRDefault="006146D4" w:rsidP="009F1290">
      <w:pPr>
        <w:pStyle w:val="Caption"/>
      </w:pPr>
      <w:bookmarkStart w:id="641" w:name="_Ref422688063"/>
      <w:bookmarkStart w:id="642" w:name="_Toc433992866"/>
      <w:bookmarkStart w:id="643" w:name="_Toc449469425"/>
      <w:r w:rsidRPr="00F03FEF">
        <w:t xml:space="preserve">Figure </w:t>
      </w:r>
      <w:r w:rsidR="00ED677C">
        <w:fldChar w:fldCharType="begin" w:fldLock="1"/>
      </w:r>
      <w:r w:rsidR="00ED677C">
        <w:instrText xml:space="preserve"> STYLEREF 1 \s </w:instrText>
      </w:r>
      <w:r w:rsidR="00ED677C">
        <w:fldChar w:fldCharType="separate"/>
      </w:r>
      <w:r w:rsidR="00D5162C">
        <w:rPr>
          <w:noProof/>
        </w:rPr>
        <w:t>3</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2</w:t>
      </w:r>
      <w:r w:rsidR="00ED677C">
        <w:fldChar w:fldCharType="end"/>
      </w:r>
      <w:bookmarkEnd w:id="641"/>
      <w:r w:rsidRPr="00F03FEF">
        <w:t>. Historical levels of drilling activity and SCVF/GM occurrence in Alberta: (a) by year of well spud and (b) by cumulative wells drilled (from Watson and Bachu 2009).</w:t>
      </w:r>
      <w:bookmarkEnd w:id="642"/>
      <w:bookmarkEnd w:id="643"/>
    </w:p>
    <w:p w14:paraId="65BAF775" w14:textId="77777777" w:rsidR="005A76C4" w:rsidRDefault="005A76C4" w:rsidP="006146D4">
      <w:pPr>
        <w:rPr>
          <w:rFonts w:ascii="Calibri" w:hAnsi="Calibri"/>
          <w:sz w:val="18"/>
          <w:szCs w:val="18"/>
        </w:rPr>
      </w:pPr>
    </w:p>
    <w:p w14:paraId="65BAF776" w14:textId="77777777" w:rsidR="006146D4" w:rsidRPr="009C0D3A" w:rsidRDefault="006146D4" w:rsidP="006146D4">
      <w:pPr>
        <w:rPr>
          <w:rFonts w:ascii="Calibri" w:hAnsi="Calibri"/>
          <w:sz w:val="18"/>
          <w:szCs w:val="18"/>
        </w:rPr>
      </w:pPr>
      <w:r w:rsidRPr="009C0D3A">
        <w:rPr>
          <w:rFonts w:ascii="Calibri" w:hAnsi="Calibri"/>
          <w:sz w:val="18"/>
          <w:szCs w:val="18"/>
        </w:rPr>
        <w:t>Watson and Bachu (2009) identified six factors that have a major impact on SCVF and GM:</w:t>
      </w:r>
    </w:p>
    <w:p w14:paraId="65BAF777" w14:textId="77777777" w:rsidR="006146D4" w:rsidRPr="009C0D3A" w:rsidRDefault="006146D4" w:rsidP="00EA0FED">
      <w:pPr>
        <w:pStyle w:val="OWSbulletL1"/>
        <w:spacing w:line="240" w:lineRule="auto"/>
        <w:ind w:left="714" w:hanging="357"/>
        <w:rPr>
          <w:rFonts w:ascii="Calibri" w:hAnsi="Calibri"/>
          <w:sz w:val="18"/>
          <w:szCs w:val="18"/>
        </w:rPr>
      </w:pPr>
      <w:r w:rsidRPr="009C0D3A">
        <w:rPr>
          <w:rFonts w:ascii="Calibri" w:hAnsi="Calibri"/>
          <w:sz w:val="18"/>
          <w:szCs w:val="18"/>
        </w:rPr>
        <w:t>Geographic area</w:t>
      </w:r>
    </w:p>
    <w:p w14:paraId="65BAF778" w14:textId="77777777" w:rsidR="006146D4" w:rsidRPr="009C0D3A" w:rsidRDefault="006146D4" w:rsidP="00EA0FED">
      <w:pPr>
        <w:pStyle w:val="OWSbulletL1"/>
        <w:spacing w:line="240" w:lineRule="auto"/>
        <w:ind w:left="714" w:hanging="357"/>
        <w:rPr>
          <w:rFonts w:ascii="Calibri" w:hAnsi="Calibri"/>
          <w:sz w:val="18"/>
          <w:szCs w:val="18"/>
        </w:rPr>
      </w:pPr>
      <w:r w:rsidRPr="009C0D3A">
        <w:rPr>
          <w:rFonts w:ascii="Calibri" w:hAnsi="Calibri"/>
          <w:sz w:val="18"/>
          <w:szCs w:val="18"/>
        </w:rPr>
        <w:t>Well deviation</w:t>
      </w:r>
    </w:p>
    <w:p w14:paraId="65BAF779" w14:textId="77777777" w:rsidR="006146D4" w:rsidRPr="009C0D3A" w:rsidRDefault="006146D4" w:rsidP="00EA0FED">
      <w:pPr>
        <w:pStyle w:val="OWSbulletL1"/>
        <w:spacing w:line="240" w:lineRule="auto"/>
        <w:ind w:left="714" w:hanging="357"/>
        <w:rPr>
          <w:rFonts w:ascii="Calibri" w:hAnsi="Calibri"/>
          <w:sz w:val="18"/>
          <w:szCs w:val="18"/>
        </w:rPr>
      </w:pPr>
      <w:r w:rsidRPr="009C0D3A">
        <w:rPr>
          <w:rFonts w:ascii="Calibri" w:hAnsi="Calibri"/>
          <w:sz w:val="18"/>
          <w:szCs w:val="18"/>
        </w:rPr>
        <w:t>Well type</w:t>
      </w:r>
    </w:p>
    <w:p w14:paraId="65BAF77A" w14:textId="77777777" w:rsidR="006146D4" w:rsidRPr="009C0D3A" w:rsidRDefault="006146D4" w:rsidP="00EA0FED">
      <w:pPr>
        <w:pStyle w:val="OWSbulletL1"/>
        <w:spacing w:line="240" w:lineRule="auto"/>
        <w:ind w:left="714" w:hanging="357"/>
        <w:rPr>
          <w:rFonts w:ascii="Calibri" w:hAnsi="Calibri"/>
          <w:sz w:val="18"/>
          <w:szCs w:val="18"/>
        </w:rPr>
      </w:pPr>
      <w:r w:rsidRPr="009C0D3A">
        <w:rPr>
          <w:rFonts w:ascii="Calibri" w:hAnsi="Calibri"/>
          <w:sz w:val="18"/>
          <w:szCs w:val="18"/>
        </w:rPr>
        <w:t>Abandonment method</w:t>
      </w:r>
    </w:p>
    <w:p w14:paraId="65BAF77B" w14:textId="77777777" w:rsidR="006146D4" w:rsidRPr="009C0D3A" w:rsidRDefault="006146D4" w:rsidP="00EA0FED">
      <w:pPr>
        <w:pStyle w:val="OWSbulletL1"/>
        <w:spacing w:line="240" w:lineRule="auto"/>
        <w:ind w:left="714" w:hanging="357"/>
        <w:rPr>
          <w:rFonts w:ascii="Calibri" w:hAnsi="Calibri"/>
          <w:sz w:val="18"/>
          <w:szCs w:val="18"/>
        </w:rPr>
      </w:pPr>
      <w:r w:rsidRPr="009C0D3A">
        <w:rPr>
          <w:rFonts w:ascii="Calibri" w:hAnsi="Calibri"/>
          <w:sz w:val="18"/>
          <w:szCs w:val="18"/>
        </w:rPr>
        <w:t>Oil price, regulatory changes and SCVF and GM testing</w:t>
      </w:r>
    </w:p>
    <w:p w14:paraId="65BAF77C" w14:textId="77777777" w:rsidR="006146D4" w:rsidRPr="009C0D3A" w:rsidRDefault="006146D4" w:rsidP="00EA0FED">
      <w:pPr>
        <w:pStyle w:val="OWSbulletL1"/>
        <w:spacing w:line="240" w:lineRule="auto"/>
        <w:ind w:left="714" w:hanging="357"/>
        <w:rPr>
          <w:rFonts w:ascii="Calibri" w:hAnsi="Calibri"/>
          <w:sz w:val="18"/>
          <w:szCs w:val="18"/>
        </w:rPr>
      </w:pPr>
      <w:r w:rsidRPr="009C0D3A">
        <w:rPr>
          <w:rFonts w:ascii="Calibri" w:hAnsi="Calibri"/>
          <w:sz w:val="18"/>
          <w:szCs w:val="18"/>
        </w:rPr>
        <w:t>Uncemented casing and hole annulus</w:t>
      </w:r>
      <w:r w:rsidR="00167C26" w:rsidRPr="009C0D3A">
        <w:rPr>
          <w:rFonts w:ascii="Calibri" w:hAnsi="Calibri"/>
          <w:sz w:val="18"/>
          <w:szCs w:val="18"/>
        </w:rPr>
        <w:t>.</w:t>
      </w:r>
    </w:p>
    <w:p w14:paraId="65BAF77D" w14:textId="77777777" w:rsidR="006146D4" w:rsidRPr="009C0D3A" w:rsidRDefault="006146D4" w:rsidP="006146D4">
      <w:pPr>
        <w:rPr>
          <w:rFonts w:ascii="Calibri" w:hAnsi="Calibri"/>
          <w:sz w:val="18"/>
          <w:szCs w:val="18"/>
        </w:rPr>
      </w:pPr>
      <w:r w:rsidRPr="009C0D3A">
        <w:rPr>
          <w:rFonts w:ascii="Calibri" w:hAnsi="Calibri"/>
          <w:sz w:val="18"/>
          <w:szCs w:val="18"/>
        </w:rPr>
        <w:t>Some of the factors that may be relevant to CSG wells are discussed briefly below.</w:t>
      </w:r>
    </w:p>
    <w:p w14:paraId="65BAF77E" w14:textId="77777777" w:rsidR="006146D4" w:rsidRPr="004F69CD" w:rsidRDefault="006146D4" w:rsidP="00705C00">
      <w:pPr>
        <w:pStyle w:val="OWSNormal9pt"/>
        <w:rPr>
          <w:b/>
          <w:i/>
        </w:rPr>
      </w:pPr>
      <w:bookmarkStart w:id="644" w:name="_Toc433992810"/>
      <w:r w:rsidRPr="004F69CD">
        <w:rPr>
          <w:b/>
          <w:i/>
        </w:rPr>
        <w:t>Geographic area</w:t>
      </w:r>
      <w:bookmarkEnd w:id="644"/>
    </w:p>
    <w:p w14:paraId="65BAF77F" w14:textId="77777777" w:rsidR="00CC2223" w:rsidRPr="009C0D3A" w:rsidRDefault="006146D4" w:rsidP="00CC2223">
      <w:pPr>
        <w:jc w:val="both"/>
        <w:rPr>
          <w:rFonts w:ascii="Calibri" w:hAnsi="Calibri"/>
          <w:sz w:val="18"/>
          <w:szCs w:val="18"/>
        </w:rPr>
      </w:pPr>
      <w:r w:rsidRPr="009C0D3A">
        <w:rPr>
          <w:rFonts w:ascii="Calibri" w:hAnsi="Calibri"/>
          <w:sz w:val="18"/>
          <w:szCs w:val="18"/>
        </w:rPr>
        <w:t xml:space="preserve">Watson and Bachu (2009) noted that although the occurrence of SCVF/GM is not limited to a particular area, they found that the </w:t>
      </w:r>
      <w:r w:rsidR="00F108E2" w:rsidRPr="009C0D3A">
        <w:rPr>
          <w:rFonts w:ascii="Calibri" w:hAnsi="Calibri"/>
          <w:sz w:val="18"/>
          <w:szCs w:val="18"/>
        </w:rPr>
        <w:t>occurrence is more likely in a</w:t>
      </w:r>
      <w:r w:rsidRPr="009C0D3A">
        <w:rPr>
          <w:rFonts w:ascii="Calibri" w:hAnsi="Calibri"/>
          <w:sz w:val="18"/>
          <w:szCs w:val="18"/>
        </w:rPr>
        <w:t xml:space="preserve"> test area designated by ERCB for special testing requirements for leakage.</w:t>
      </w:r>
      <w:r w:rsidR="00CC2223" w:rsidRPr="009C0D3A">
        <w:rPr>
          <w:rFonts w:ascii="Calibri" w:hAnsi="Calibri"/>
          <w:sz w:val="18"/>
          <w:szCs w:val="18"/>
        </w:rPr>
        <w:t xml:space="preserve"> </w:t>
      </w:r>
      <w:r w:rsidR="000811A9" w:rsidRPr="009C0D3A">
        <w:rPr>
          <w:rFonts w:ascii="Calibri" w:hAnsi="Calibri"/>
          <w:sz w:val="18"/>
          <w:szCs w:val="18"/>
        </w:rPr>
        <w:fldChar w:fldCharType="begin" w:fldLock="1"/>
      </w:r>
      <w:r w:rsidR="000811A9" w:rsidRPr="009C0D3A">
        <w:rPr>
          <w:rFonts w:ascii="Calibri" w:hAnsi="Calibri"/>
          <w:sz w:val="18"/>
          <w:szCs w:val="18"/>
        </w:rPr>
        <w:instrText xml:space="preserve"> REF _Ref422688523 \h  \* MERGEFORMAT </w:instrText>
      </w:r>
      <w:r w:rsidR="000811A9" w:rsidRPr="009C0D3A">
        <w:rPr>
          <w:rFonts w:ascii="Calibri" w:hAnsi="Calibri"/>
          <w:sz w:val="18"/>
          <w:szCs w:val="18"/>
        </w:rPr>
      </w:r>
      <w:r w:rsidR="000811A9" w:rsidRPr="009C0D3A">
        <w:rPr>
          <w:rFonts w:ascii="Calibri" w:hAnsi="Calibri"/>
          <w:sz w:val="18"/>
          <w:szCs w:val="18"/>
        </w:rPr>
        <w:fldChar w:fldCharType="separate"/>
      </w:r>
      <w:r w:rsidR="00D5162C" w:rsidRPr="00A710A5">
        <w:rPr>
          <w:rFonts w:ascii="Calibri" w:hAnsi="Calibri"/>
          <w:sz w:val="18"/>
          <w:szCs w:val="18"/>
        </w:rPr>
        <w:t xml:space="preserve">Table </w:t>
      </w:r>
      <w:r w:rsidR="00D5162C" w:rsidRPr="00A710A5">
        <w:rPr>
          <w:rFonts w:ascii="Calibri" w:hAnsi="Calibri"/>
          <w:noProof/>
          <w:sz w:val="18"/>
          <w:szCs w:val="18"/>
        </w:rPr>
        <w:t>3.4</w:t>
      </w:r>
      <w:r w:rsidR="000811A9" w:rsidRPr="009C0D3A">
        <w:rPr>
          <w:rFonts w:ascii="Calibri" w:hAnsi="Calibri"/>
          <w:sz w:val="18"/>
          <w:szCs w:val="18"/>
        </w:rPr>
        <w:fldChar w:fldCharType="end"/>
      </w:r>
      <w:r w:rsidR="00CC2223" w:rsidRPr="009C0D3A">
        <w:rPr>
          <w:rFonts w:ascii="Calibri" w:hAnsi="Calibri"/>
          <w:sz w:val="18"/>
          <w:szCs w:val="18"/>
        </w:rPr>
        <w:t xml:space="preserve"> provides a comparison of SCVF/GM occurrence in Alberta with the test area. The SCVF/GM rate is significantly higher in the test area than the average value in Alberta (4.6% in Alberta versus 15.5% in the test area). Although the authors of the paper (Watson and Bachu 2009) speculated that the greater percentage of reported leakage may be reflective of the testing requirements, they presumed that the testing requirements in the test area were designated based on historical problems in the area. </w:t>
      </w:r>
    </w:p>
    <w:p w14:paraId="65BAF780" w14:textId="77777777" w:rsidR="006146D4" w:rsidRPr="00F03FEF" w:rsidRDefault="006146D4" w:rsidP="003562A1">
      <w:pPr>
        <w:pStyle w:val="TableCaption0"/>
        <w:framePr w:wrap="around"/>
      </w:pPr>
      <w:bookmarkStart w:id="645" w:name="_Ref422688523"/>
      <w:bookmarkStart w:id="646" w:name="_Toc433992841"/>
      <w:bookmarkStart w:id="647" w:name="_Toc434739808"/>
      <w:bookmarkStart w:id="648" w:name="_Toc449103340"/>
      <w:r w:rsidRPr="00F03FEF">
        <w:t xml:space="preserve">Table </w:t>
      </w:r>
      <w:r w:rsidR="00817F00">
        <w:fldChar w:fldCharType="begin" w:fldLock="1"/>
      </w:r>
      <w:r w:rsidR="00817F00">
        <w:instrText xml:space="preserve"> STYLEREF 1 \s </w:instrText>
      </w:r>
      <w:r w:rsidR="00817F00">
        <w:fldChar w:fldCharType="separate"/>
      </w:r>
      <w:r w:rsidR="00D5162C">
        <w:rPr>
          <w:noProof/>
        </w:rPr>
        <w:t>3</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4</w:t>
      </w:r>
      <w:r w:rsidR="00817F00">
        <w:fldChar w:fldCharType="end"/>
      </w:r>
      <w:bookmarkEnd w:id="645"/>
      <w:r w:rsidRPr="00F03FEF">
        <w:t xml:space="preserve">. </w:t>
      </w:r>
      <w:r w:rsidR="00A407F8" w:rsidRPr="00A407F8">
        <w:t>SCVF/GM occurrence in a test area compared with Alberta province</w:t>
      </w:r>
      <w:r w:rsidRPr="00F03FEF">
        <w:t xml:space="preserve"> (from Watson and Bachu 2009).</w:t>
      </w:r>
      <w:bookmarkEnd w:id="646"/>
      <w:bookmarkEnd w:id="647"/>
      <w:bookmarkEnd w:id="648"/>
    </w:p>
    <w:tbl>
      <w:tblPr>
        <w:tblStyle w:val="TableGrid"/>
        <w:tblW w:w="8226" w:type="dxa"/>
        <w:tblInd w:w="-5" w:type="dxa"/>
        <w:tblLayout w:type="fixed"/>
        <w:tblLook w:val="04A0" w:firstRow="1" w:lastRow="0" w:firstColumn="1" w:lastColumn="0" w:noHBand="0" w:noVBand="1"/>
      </w:tblPr>
      <w:tblGrid>
        <w:gridCol w:w="1649"/>
        <w:gridCol w:w="1644"/>
        <w:gridCol w:w="1644"/>
        <w:gridCol w:w="1644"/>
        <w:gridCol w:w="1645"/>
      </w:tblGrid>
      <w:tr w:rsidR="006F7614" w:rsidRPr="00EA0FED" w14:paraId="65BAF786" w14:textId="77777777" w:rsidTr="00EA0FED">
        <w:tc>
          <w:tcPr>
            <w:tcW w:w="1649" w:type="dxa"/>
            <w:shd w:val="clear" w:color="auto" w:fill="F2F2F2" w:themeFill="background1" w:themeFillShade="F2"/>
          </w:tcPr>
          <w:p w14:paraId="65BAF781" w14:textId="77777777" w:rsidR="006F7614" w:rsidRPr="00EA0FED" w:rsidRDefault="006F7614" w:rsidP="007F4C6E">
            <w:pPr>
              <w:pStyle w:val="OWSTableheading"/>
              <w:rPr>
                <w:rFonts w:ascii="Calibri" w:hAnsi="Calibri"/>
                <w:b w:val="0"/>
                <w:sz w:val="18"/>
                <w:szCs w:val="18"/>
              </w:rPr>
            </w:pPr>
          </w:p>
        </w:tc>
        <w:tc>
          <w:tcPr>
            <w:tcW w:w="1644" w:type="dxa"/>
            <w:shd w:val="clear" w:color="auto" w:fill="F2F2F2" w:themeFill="background1" w:themeFillShade="F2"/>
          </w:tcPr>
          <w:p w14:paraId="65BAF782" w14:textId="77777777" w:rsidR="006F7614" w:rsidRPr="00EA0FED" w:rsidRDefault="006F7614" w:rsidP="007F4C6E">
            <w:pPr>
              <w:pStyle w:val="OWSTableheading"/>
              <w:rPr>
                <w:rFonts w:ascii="Calibri" w:hAnsi="Calibri"/>
                <w:b w:val="0"/>
                <w:sz w:val="18"/>
                <w:szCs w:val="18"/>
              </w:rPr>
            </w:pPr>
            <w:r w:rsidRPr="00EA0FED">
              <w:rPr>
                <w:rFonts w:ascii="Calibri" w:hAnsi="Calibri"/>
                <w:b w:val="0"/>
                <w:sz w:val="18"/>
                <w:szCs w:val="18"/>
              </w:rPr>
              <w:t>Alberta</w:t>
            </w:r>
          </w:p>
        </w:tc>
        <w:tc>
          <w:tcPr>
            <w:tcW w:w="1644" w:type="dxa"/>
            <w:shd w:val="clear" w:color="auto" w:fill="F2F2F2" w:themeFill="background1" w:themeFillShade="F2"/>
          </w:tcPr>
          <w:p w14:paraId="65BAF783" w14:textId="77777777" w:rsidR="006F7614" w:rsidRPr="00EA0FED" w:rsidRDefault="006F7614" w:rsidP="007F4C6E">
            <w:pPr>
              <w:pStyle w:val="OWSTableheading"/>
              <w:rPr>
                <w:rFonts w:ascii="Calibri" w:hAnsi="Calibri"/>
                <w:b w:val="0"/>
                <w:sz w:val="18"/>
                <w:szCs w:val="18"/>
              </w:rPr>
            </w:pPr>
            <w:r w:rsidRPr="00EA0FED">
              <w:rPr>
                <w:rFonts w:ascii="Calibri" w:hAnsi="Calibri"/>
                <w:b w:val="0"/>
                <w:sz w:val="18"/>
                <w:szCs w:val="18"/>
              </w:rPr>
              <w:t>Test area</w:t>
            </w:r>
          </w:p>
        </w:tc>
        <w:tc>
          <w:tcPr>
            <w:tcW w:w="1644" w:type="dxa"/>
            <w:shd w:val="clear" w:color="auto" w:fill="F2F2F2" w:themeFill="background1" w:themeFillShade="F2"/>
          </w:tcPr>
          <w:p w14:paraId="65BAF784" w14:textId="77777777" w:rsidR="006F7614" w:rsidRPr="00EA0FED" w:rsidRDefault="006F7614" w:rsidP="007F4C6E">
            <w:pPr>
              <w:pStyle w:val="OWSTableheading"/>
              <w:rPr>
                <w:rFonts w:ascii="Calibri" w:hAnsi="Calibri"/>
                <w:b w:val="0"/>
                <w:sz w:val="18"/>
                <w:szCs w:val="18"/>
              </w:rPr>
            </w:pPr>
            <w:r w:rsidRPr="00EA0FED">
              <w:rPr>
                <w:rFonts w:ascii="Calibri" w:hAnsi="Calibri"/>
                <w:b w:val="0"/>
                <w:sz w:val="18"/>
                <w:szCs w:val="18"/>
              </w:rPr>
              <w:t>Percentage in the test area</w:t>
            </w:r>
          </w:p>
        </w:tc>
        <w:tc>
          <w:tcPr>
            <w:tcW w:w="1645" w:type="dxa"/>
            <w:shd w:val="clear" w:color="auto" w:fill="F2F2F2" w:themeFill="background1" w:themeFillShade="F2"/>
          </w:tcPr>
          <w:p w14:paraId="65BAF785" w14:textId="77777777" w:rsidR="006F7614" w:rsidRPr="00EA0FED" w:rsidRDefault="006F7614" w:rsidP="007F4C6E">
            <w:pPr>
              <w:pStyle w:val="OWSTableheading"/>
              <w:rPr>
                <w:rFonts w:ascii="Calibri" w:hAnsi="Calibri"/>
                <w:b w:val="0"/>
                <w:sz w:val="18"/>
                <w:szCs w:val="18"/>
              </w:rPr>
            </w:pPr>
            <w:r w:rsidRPr="00EA0FED">
              <w:rPr>
                <w:rFonts w:ascii="Calibri" w:hAnsi="Calibri"/>
                <w:b w:val="0"/>
                <w:sz w:val="18"/>
                <w:szCs w:val="18"/>
              </w:rPr>
              <w:t>Deviated wells in the test area</w:t>
            </w:r>
          </w:p>
        </w:tc>
      </w:tr>
      <w:tr w:rsidR="006F7614" w:rsidRPr="00F03FEF" w14:paraId="65BAF78C" w14:textId="77777777" w:rsidTr="00EA0FED">
        <w:tc>
          <w:tcPr>
            <w:tcW w:w="1649" w:type="dxa"/>
          </w:tcPr>
          <w:p w14:paraId="65BAF787" w14:textId="77777777" w:rsidR="006F7614" w:rsidRPr="009C0D3A" w:rsidRDefault="006F7614" w:rsidP="007F4C6E">
            <w:pPr>
              <w:pStyle w:val="OWSTabletext"/>
              <w:rPr>
                <w:color w:val="auto"/>
                <w:szCs w:val="18"/>
              </w:rPr>
            </w:pPr>
            <w:r w:rsidRPr="009C0D3A">
              <w:rPr>
                <w:color w:val="auto"/>
                <w:szCs w:val="18"/>
              </w:rPr>
              <w:t>Total number of wells</w:t>
            </w:r>
          </w:p>
        </w:tc>
        <w:tc>
          <w:tcPr>
            <w:tcW w:w="1644" w:type="dxa"/>
          </w:tcPr>
          <w:p w14:paraId="65BAF788" w14:textId="77777777" w:rsidR="006F7614" w:rsidRPr="009C0D3A" w:rsidRDefault="006F7614" w:rsidP="007F4C6E">
            <w:pPr>
              <w:pStyle w:val="OWSTabletext"/>
              <w:rPr>
                <w:color w:val="auto"/>
                <w:szCs w:val="18"/>
              </w:rPr>
            </w:pPr>
            <w:r w:rsidRPr="009C0D3A">
              <w:rPr>
                <w:color w:val="auto"/>
                <w:szCs w:val="18"/>
              </w:rPr>
              <w:t>316,439</w:t>
            </w:r>
          </w:p>
        </w:tc>
        <w:tc>
          <w:tcPr>
            <w:tcW w:w="1644" w:type="dxa"/>
          </w:tcPr>
          <w:p w14:paraId="65BAF789" w14:textId="77777777" w:rsidR="006F7614" w:rsidRPr="009C0D3A" w:rsidRDefault="006F7614" w:rsidP="007F4C6E">
            <w:pPr>
              <w:pStyle w:val="OWSTabletext"/>
              <w:rPr>
                <w:color w:val="auto"/>
                <w:szCs w:val="18"/>
              </w:rPr>
            </w:pPr>
            <w:r w:rsidRPr="009C0D3A">
              <w:rPr>
                <w:color w:val="auto"/>
                <w:szCs w:val="18"/>
              </w:rPr>
              <w:t>20,725</w:t>
            </w:r>
          </w:p>
        </w:tc>
        <w:tc>
          <w:tcPr>
            <w:tcW w:w="1644" w:type="dxa"/>
          </w:tcPr>
          <w:p w14:paraId="65BAF78A" w14:textId="77777777" w:rsidR="006F7614" w:rsidRPr="009C0D3A" w:rsidRDefault="006F7614" w:rsidP="007F4C6E">
            <w:pPr>
              <w:pStyle w:val="OWSTabletext"/>
              <w:rPr>
                <w:color w:val="auto"/>
                <w:szCs w:val="18"/>
              </w:rPr>
            </w:pPr>
            <w:r w:rsidRPr="009C0D3A">
              <w:rPr>
                <w:color w:val="auto"/>
                <w:szCs w:val="18"/>
              </w:rPr>
              <w:t>6.5%</w:t>
            </w:r>
          </w:p>
        </w:tc>
        <w:tc>
          <w:tcPr>
            <w:tcW w:w="1645" w:type="dxa"/>
          </w:tcPr>
          <w:p w14:paraId="65BAF78B" w14:textId="77777777" w:rsidR="006F7614" w:rsidRPr="009C0D3A" w:rsidRDefault="006F7614" w:rsidP="007F4C6E">
            <w:pPr>
              <w:pStyle w:val="OWSTabletext"/>
              <w:rPr>
                <w:color w:val="auto"/>
                <w:szCs w:val="18"/>
              </w:rPr>
            </w:pPr>
            <w:r w:rsidRPr="009C0D3A">
              <w:rPr>
                <w:color w:val="auto"/>
                <w:szCs w:val="18"/>
              </w:rPr>
              <w:t>4,560</w:t>
            </w:r>
          </w:p>
        </w:tc>
      </w:tr>
      <w:tr w:rsidR="006F7614" w:rsidRPr="00F03FEF" w14:paraId="65BAF792" w14:textId="77777777" w:rsidTr="00EA0FED">
        <w:tc>
          <w:tcPr>
            <w:tcW w:w="1649" w:type="dxa"/>
          </w:tcPr>
          <w:p w14:paraId="65BAF78D" w14:textId="77777777" w:rsidR="006F7614" w:rsidRPr="009C0D3A" w:rsidRDefault="006F7614" w:rsidP="007F4C6E">
            <w:pPr>
              <w:pStyle w:val="OWSTabletext"/>
              <w:rPr>
                <w:color w:val="auto"/>
                <w:szCs w:val="18"/>
              </w:rPr>
            </w:pPr>
            <w:r w:rsidRPr="009C0D3A">
              <w:rPr>
                <w:color w:val="auto"/>
                <w:szCs w:val="18"/>
              </w:rPr>
              <w:t>Wells with SCVF</w:t>
            </w:r>
          </w:p>
        </w:tc>
        <w:tc>
          <w:tcPr>
            <w:tcW w:w="1644" w:type="dxa"/>
          </w:tcPr>
          <w:p w14:paraId="65BAF78E" w14:textId="77777777" w:rsidR="006F7614" w:rsidRPr="009C0D3A" w:rsidRDefault="009E04EA" w:rsidP="007F4C6E">
            <w:pPr>
              <w:pStyle w:val="OWSTabletext"/>
              <w:rPr>
                <w:color w:val="auto"/>
                <w:szCs w:val="18"/>
              </w:rPr>
            </w:pPr>
            <w:r w:rsidRPr="009C0D3A">
              <w:rPr>
                <w:color w:val="auto"/>
                <w:szCs w:val="18"/>
              </w:rPr>
              <w:t>12,458</w:t>
            </w:r>
          </w:p>
        </w:tc>
        <w:tc>
          <w:tcPr>
            <w:tcW w:w="1644" w:type="dxa"/>
          </w:tcPr>
          <w:p w14:paraId="65BAF78F" w14:textId="77777777" w:rsidR="006F7614" w:rsidRPr="009C0D3A" w:rsidRDefault="009E04EA" w:rsidP="007F4C6E">
            <w:pPr>
              <w:pStyle w:val="OWSTabletext"/>
              <w:rPr>
                <w:color w:val="auto"/>
                <w:szCs w:val="18"/>
              </w:rPr>
            </w:pPr>
            <w:r w:rsidRPr="009C0D3A">
              <w:rPr>
                <w:color w:val="auto"/>
                <w:szCs w:val="18"/>
              </w:rPr>
              <w:t>1,902</w:t>
            </w:r>
          </w:p>
        </w:tc>
        <w:tc>
          <w:tcPr>
            <w:tcW w:w="1644" w:type="dxa"/>
          </w:tcPr>
          <w:p w14:paraId="65BAF790" w14:textId="77777777" w:rsidR="006F7614" w:rsidRPr="009C0D3A" w:rsidRDefault="009E04EA" w:rsidP="007F4C6E">
            <w:pPr>
              <w:pStyle w:val="OWSTabletext"/>
              <w:rPr>
                <w:color w:val="auto"/>
                <w:szCs w:val="18"/>
              </w:rPr>
            </w:pPr>
            <w:r w:rsidRPr="009C0D3A">
              <w:rPr>
                <w:color w:val="auto"/>
                <w:szCs w:val="18"/>
              </w:rPr>
              <w:t>15.3%</w:t>
            </w:r>
          </w:p>
        </w:tc>
        <w:tc>
          <w:tcPr>
            <w:tcW w:w="1645" w:type="dxa"/>
          </w:tcPr>
          <w:p w14:paraId="65BAF791" w14:textId="77777777" w:rsidR="006F7614" w:rsidRPr="009C0D3A" w:rsidRDefault="009E04EA" w:rsidP="007F4C6E">
            <w:pPr>
              <w:pStyle w:val="OWSTabletext"/>
              <w:rPr>
                <w:color w:val="auto"/>
                <w:szCs w:val="18"/>
              </w:rPr>
            </w:pPr>
            <w:r w:rsidRPr="009C0D3A">
              <w:rPr>
                <w:color w:val="auto"/>
                <w:szCs w:val="18"/>
              </w:rPr>
              <w:t>1,472</w:t>
            </w:r>
          </w:p>
        </w:tc>
      </w:tr>
      <w:tr w:rsidR="006F7614" w:rsidRPr="00F03FEF" w14:paraId="65BAF798" w14:textId="77777777" w:rsidTr="00EA0FED">
        <w:tc>
          <w:tcPr>
            <w:tcW w:w="1649" w:type="dxa"/>
          </w:tcPr>
          <w:p w14:paraId="65BAF793" w14:textId="77777777" w:rsidR="006F7614" w:rsidRPr="009C0D3A" w:rsidRDefault="006F7614" w:rsidP="007F4C6E">
            <w:pPr>
              <w:pStyle w:val="OWSTabletext"/>
              <w:rPr>
                <w:color w:val="auto"/>
                <w:szCs w:val="18"/>
              </w:rPr>
            </w:pPr>
            <w:r w:rsidRPr="009C0D3A">
              <w:rPr>
                <w:color w:val="auto"/>
                <w:szCs w:val="18"/>
              </w:rPr>
              <w:t>Wells with GM</w:t>
            </w:r>
          </w:p>
        </w:tc>
        <w:tc>
          <w:tcPr>
            <w:tcW w:w="1644" w:type="dxa"/>
          </w:tcPr>
          <w:p w14:paraId="65BAF794" w14:textId="77777777" w:rsidR="006F7614" w:rsidRPr="009C0D3A" w:rsidRDefault="00976F60" w:rsidP="007F4C6E">
            <w:pPr>
              <w:pStyle w:val="OWSTabletext"/>
              <w:rPr>
                <w:color w:val="auto"/>
                <w:szCs w:val="18"/>
              </w:rPr>
            </w:pPr>
            <w:r w:rsidRPr="009C0D3A">
              <w:rPr>
                <w:color w:val="auto"/>
                <w:szCs w:val="18"/>
              </w:rPr>
              <w:t>1,843</w:t>
            </w:r>
          </w:p>
        </w:tc>
        <w:tc>
          <w:tcPr>
            <w:tcW w:w="1644" w:type="dxa"/>
          </w:tcPr>
          <w:p w14:paraId="65BAF795" w14:textId="77777777" w:rsidR="006F7614" w:rsidRPr="009C0D3A" w:rsidRDefault="00976F60" w:rsidP="007F4C6E">
            <w:pPr>
              <w:pStyle w:val="OWSTabletext"/>
              <w:rPr>
                <w:color w:val="auto"/>
                <w:szCs w:val="18"/>
              </w:rPr>
            </w:pPr>
            <w:r w:rsidRPr="009C0D3A">
              <w:rPr>
                <w:color w:val="auto"/>
                <w:szCs w:val="18"/>
              </w:rPr>
              <w:t>1,187</w:t>
            </w:r>
          </w:p>
        </w:tc>
        <w:tc>
          <w:tcPr>
            <w:tcW w:w="1644" w:type="dxa"/>
          </w:tcPr>
          <w:p w14:paraId="65BAF796" w14:textId="77777777" w:rsidR="006F7614" w:rsidRPr="009C0D3A" w:rsidRDefault="00976F60" w:rsidP="007F4C6E">
            <w:pPr>
              <w:pStyle w:val="OWSTabletext"/>
              <w:rPr>
                <w:color w:val="auto"/>
                <w:szCs w:val="18"/>
              </w:rPr>
            </w:pPr>
            <w:r w:rsidRPr="009C0D3A">
              <w:rPr>
                <w:color w:val="auto"/>
                <w:szCs w:val="18"/>
              </w:rPr>
              <w:t>64.4%</w:t>
            </w:r>
          </w:p>
        </w:tc>
        <w:tc>
          <w:tcPr>
            <w:tcW w:w="1645" w:type="dxa"/>
          </w:tcPr>
          <w:p w14:paraId="65BAF797" w14:textId="77777777" w:rsidR="006F7614" w:rsidRPr="009C0D3A" w:rsidRDefault="00976F60" w:rsidP="007F4C6E">
            <w:pPr>
              <w:pStyle w:val="OWSTabletext"/>
              <w:rPr>
                <w:color w:val="auto"/>
                <w:szCs w:val="18"/>
              </w:rPr>
            </w:pPr>
            <w:r w:rsidRPr="009C0D3A">
              <w:rPr>
                <w:color w:val="auto"/>
                <w:szCs w:val="18"/>
              </w:rPr>
              <w:t>1,550</w:t>
            </w:r>
          </w:p>
        </w:tc>
      </w:tr>
      <w:tr w:rsidR="006F7614" w:rsidRPr="00F03FEF" w14:paraId="65BAF79E" w14:textId="77777777" w:rsidTr="00EA0FED">
        <w:tc>
          <w:tcPr>
            <w:tcW w:w="1649" w:type="dxa"/>
          </w:tcPr>
          <w:p w14:paraId="65BAF799" w14:textId="77777777" w:rsidR="006F7614" w:rsidRPr="009C0D3A" w:rsidRDefault="006F7614" w:rsidP="007F4C6E">
            <w:pPr>
              <w:pStyle w:val="OWSTabletext"/>
              <w:rPr>
                <w:color w:val="auto"/>
                <w:szCs w:val="18"/>
              </w:rPr>
            </w:pPr>
            <w:r w:rsidRPr="009C0D3A">
              <w:rPr>
                <w:color w:val="auto"/>
                <w:szCs w:val="18"/>
              </w:rPr>
              <w:t>Wells with GM/SCVF</w:t>
            </w:r>
          </w:p>
        </w:tc>
        <w:tc>
          <w:tcPr>
            <w:tcW w:w="1644" w:type="dxa"/>
          </w:tcPr>
          <w:p w14:paraId="65BAF79A" w14:textId="77777777" w:rsidR="006F7614" w:rsidRPr="009C0D3A" w:rsidRDefault="00976F60" w:rsidP="007F4C6E">
            <w:pPr>
              <w:pStyle w:val="OWSTabletext"/>
              <w:rPr>
                <w:color w:val="auto"/>
                <w:szCs w:val="18"/>
              </w:rPr>
            </w:pPr>
            <w:r w:rsidRPr="009C0D3A">
              <w:rPr>
                <w:color w:val="auto"/>
                <w:szCs w:val="18"/>
              </w:rPr>
              <w:t>176</w:t>
            </w:r>
          </w:p>
        </w:tc>
        <w:tc>
          <w:tcPr>
            <w:tcW w:w="1644" w:type="dxa"/>
          </w:tcPr>
          <w:p w14:paraId="65BAF79B" w14:textId="77777777" w:rsidR="006F7614" w:rsidRPr="009C0D3A" w:rsidRDefault="00976F60" w:rsidP="007F4C6E">
            <w:pPr>
              <w:pStyle w:val="OWSTabletext"/>
              <w:rPr>
                <w:color w:val="auto"/>
                <w:szCs w:val="18"/>
              </w:rPr>
            </w:pPr>
            <w:r w:rsidRPr="009C0D3A">
              <w:rPr>
                <w:color w:val="auto"/>
                <w:szCs w:val="18"/>
              </w:rPr>
              <w:t>116</w:t>
            </w:r>
          </w:p>
        </w:tc>
        <w:tc>
          <w:tcPr>
            <w:tcW w:w="1644" w:type="dxa"/>
          </w:tcPr>
          <w:p w14:paraId="65BAF79C" w14:textId="77777777" w:rsidR="006F7614" w:rsidRPr="009C0D3A" w:rsidRDefault="00976F60" w:rsidP="007F4C6E">
            <w:pPr>
              <w:pStyle w:val="OWSTabletext"/>
              <w:rPr>
                <w:color w:val="auto"/>
                <w:szCs w:val="18"/>
              </w:rPr>
            </w:pPr>
            <w:r w:rsidRPr="009C0D3A">
              <w:rPr>
                <w:color w:val="auto"/>
                <w:szCs w:val="18"/>
              </w:rPr>
              <w:t>65%</w:t>
            </w:r>
          </w:p>
        </w:tc>
        <w:tc>
          <w:tcPr>
            <w:tcW w:w="1645" w:type="dxa"/>
          </w:tcPr>
          <w:p w14:paraId="65BAF79D" w14:textId="77777777" w:rsidR="006F7614" w:rsidRPr="009C0D3A" w:rsidRDefault="006F7614" w:rsidP="007F4C6E">
            <w:pPr>
              <w:pStyle w:val="OWSTabletext"/>
              <w:rPr>
                <w:color w:val="auto"/>
                <w:szCs w:val="18"/>
              </w:rPr>
            </w:pPr>
          </w:p>
        </w:tc>
      </w:tr>
      <w:tr w:rsidR="006F7614" w:rsidRPr="00F03FEF" w14:paraId="65BAF7A4" w14:textId="77777777" w:rsidTr="00EA0FED">
        <w:tc>
          <w:tcPr>
            <w:tcW w:w="1649" w:type="dxa"/>
          </w:tcPr>
          <w:p w14:paraId="65BAF79F" w14:textId="77777777" w:rsidR="006F7614" w:rsidRPr="009C0D3A" w:rsidRDefault="006F7614" w:rsidP="007F4C6E">
            <w:pPr>
              <w:pStyle w:val="OWSTabletext"/>
              <w:rPr>
                <w:color w:val="auto"/>
                <w:szCs w:val="18"/>
              </w:rPr>
            </w:pPr>
            <w:r w:rsidRPr="009C0D3A">
              <w:rPr>
                <w:color w:val="auto"/>
                <w:szCs w:val="18"/>
              </w:rPr>
              <w:t>SCVF percentage</w:t>
            </w:r>
          </w:p>
        </w:tc>
        <w:tc>
          <w:tcPr>
            <w:tcW w:w="1644" w:type="dxa"/>
          </w:tcPr>
          <w:p w14:paraId="65BAF7A0" w14:textId="77777777" w:rsidR="006F7614" w:rsidRPr="009C0D3A" w:rsidRDefault="00976F60" w:rsidP="007F4C6E">
            <w:pPr>
              <w:pStyle w:val="OWSTabletext"/>
              <w:rPr>
                <w:color w:val="auto"/>
                <w:szCs w:val="18"/>
              </w:rPr>
            </w:pPr>
            <w:r w:rsidRPr="009C0D3A">
              <w:rPr>
                <w:color w:val="auto"/>
                <w:szCs w:val="18"/>
              </w:rPr>
              <w:t>3.9%</w:t>
            </w:r>
          </w:p>
        </w:tc>
        <w:tc>
          <w:tcPr>
            <w:tcW w:w="1644" w:type="dxa"/>
          </w:tcPr>
          <w:p w14:paraId="65BAF7A1" w14:textId="77777777" w:rsidR="006F7614" w:rsidRPr="009C0D3A" w:rsidRDefault="00976F60" w:rsidP="007F4C6E">
            <w:pPr>
              <w:pStyle w:val="OWSTabletext"/>
              <w:rPr>
                <w:color w:val="auto"/>
                <w:szCs w:val="18"/>
              </w:rPr>
            </w:pPr>
            <w:r w:rsidRPr="009C0D3A">
              <w:rPr>
                <w:color w:val="auto"/>
                <w:szCs w:val="18"/>
              </w:rPr>
              <w:t>9.2%</w:t>
            </w:r>
          </w:p>
        </w:tc>
        <w:tc>
          <w:tcPr>
            <w:tcW w:w="1644" w:type="dxa"/>
          </w:tcPr>
          <w:p w14:paraId="65BAF7A2" w14:textId="77777777" w:rsidR="006F7614" w:rsidRPr="009C0D3A" w:rsidRDefault="006F7614" w:rsidP="007F4C6E">
            <w:pPr>
              <w:pStyle w:val="OWSTabletext"/>
              <w:rPr>
                <w:color w:val="auto"/>
                <w:szCs w:val="18"/>
              </w:rPr>
            </w:pPr>
          </w:p>
        </w:tc>
        <w:tc>
          <w:tcPr>
            <w:tcW w:w="1645" w:type="dxa"/>
          </w:tcPr>
          <w:p w14:paraId="65BAF7A3" w14:textId="77777777" w:rsidR="006F7614" w:rsidRPr="009C0D3A" w:rsidRDefault="00976F60" w:rsidP="007F4C6E">
            <w:pPr>
              <w:pStyle w:val="OWSTabletext"/>
              <w:rPr>
                <w:color w:val="auto"/>
                <w:szCs w:val="18"/>
              </w:rPr>
            </w:pPr>
            <w:r w:rsidRPr="009C0D3A">
              <w:rPr>
                <w:color w:val="auto"/>
                <w:szCs w:val="18"/>
              </w:rPr>
              <w:t>32.3%</w:t>
            </w:r>
          </w:p>
        </w:tc>
      </w:tr>
      <w:tr w:rsidR="006F7614" w:rsidRPr="00F03FEF" w14:paraId="65BAF7AA" w14:textId="77777777" w:rsidTr="00EA0FED">
        <w:tc>
          <w:tcPr>
            <w:tcW w:w="1649" w:type="dxa"/>
          </w:tcPr>
          <w:p w14:paraId="65BAF7A5" w14:textId="77777777" w:rsidR="006F7614" w:rsidRPr="009C0D3A" w:rsidRDefault="006F7614" w:rsidP="007F4C6E">
            <w:pPr>
              <w:pStyle w:val="OWSTabletext"/>
              <w:rPr>
                <w:color w:val="auto"/>
                <w:szCs w:val="18"/>
              </w:rPr>
            </w:pPr>
            <w:r w:rsidRPr="009C0D3A">
              <w:rPr>
                <w:color w:val="auto"/>
                <w:szCs w:val="18"/>
              </w:rPr>
              <w:t>GM percentage</w:t>
            </w:r>
          </w:p>
        </w:tc>
        <w:tc>
          <w:tcPr>
            <w:tcW w:w="1644" w:type="dxa"/>
          </w:tcPr>
          <w:p w14:paraId="65BAF7A6" w14:textId="77777777" w:rsidR="006F7614" w:rsidRPr="009C0D3A" w:rsidRDefault="00976F60" w:rsidP="007F4C6E">
            <w:pPr>
              <w:pStyle w:val="OWSTabletext"/>
              <w:rPr>
                <w:color w:val="auto"/>
                <w:szCs w:val="18"/>
              </w:rPr>
            </w:pPr>
            <w:r w:rsidRPr="009C0D3A">
              <w:rPr>
                <w:color w:val="auto"/>
                <w:szCs w:val="18"/>
              </w:rPr>
              <w:t>0.6%</w:t>
            </w:r>
          </w:p>
        </w:tc>
        <w:tc>
          <w:tcPr>
            <w:tcW w:w="1644" w:type="dxa"/>
          </w:tcPr>
          <w:p w14:paraId="65BAF7A7" w14:textId="77777777" w:rsidR="006F7614" w:rsidRPr="009C0D3A" w:rsidRDefault="00976F60" w:rsidP="007F4C6E">
            <w:pPr>
              <w:pStyle w:val="OWSTabletext"/>
              <w:rPr>
                <w:color w:val="auto"/>
                <w:szCs w:val="18"/>
              </w:rPr>
            </w:pPr>
            <w:r w:rsidRPr="009C0D3A">
              <w:rPr>
                <w:color w:val="auto"/>
                <w:szCs w:val="18"/>
              </w:rPr>
              <w:t>5.7%</w:t>
            </w:r>
          </w:p>
        </w:tc>
        <w:tc>
          <w:tcPr>
            <w:tcW w:w="1644" w:type="dxa"/>
          </w:tcPr>
          <w:p w14:paraId="65BAF7A8" w14:textId="77777777" w:rsidR="006F7614" w:rsidRPr="009C0D3A" w:rsidRDefault="006F7614" w:rsidP="007F4C6E">
            <w:pPr>
              <w:pStyle w:val="OWSTabletext"/>
              <w:rPr>
                <w:color w:val="auto"/>
                <w:szCs w:val="18"/>
              </w:rPr>
            </w:pPr>
          </w:p>
        </w:tc>
        <w:tc>
          <w:tcPr>
            <w:tcW w:w="1645" w:type="dxa"/>
          </w:tcPr>
          <w:p w14:paraId="65BAF7A9" w14:textId="77777777" w:rsidR="006F7614" w:rsidRPr="009C0D3A" w:rsidRDefault="00976F60" w:rsidP="007F4C6E">
            <w:pPr>
              <w:pStyle w:val="OWSTabletext"/>
              <w:rPr>
                <w:color w:val="auto"/>
                <w:szCs w:val="18"/>
              </w:rPr>
            </w:pPr>
            <w:r w:rsidRPr="009C0D3A">
              <w:rPr>
                <w:color w:val="auto"/>
                <w:szCs w:val="18"/>
              </w:rPr>
              <w:t>34%</w:t>
            </w:r>
          </w:p>
        </w:tc>
      </w:tr>
      <w:tr w:rsidR="006F7614" w:rsidRPr="00F03FEF" w14:paraId="65BAF7B0" w14:textId="77777777" w:rsidTr="00EA0FED">
        <w:tc>
          <w:tcPr>
            <w:tcW w:w="1649" w:type="dxa"/>
          </w:tcPr>
          <w:p w14:paraId="65BAF7AB" w14:textId="77777777" w:rsidR="006F7614" w:rsidRPr="009C0D3A" w:rsidRDefault="006F7614" w:rsidP="007F4C6E">
            <w:pPr>
              <w:pStyle w:val="OWSTabletext"/>
              <w:rPr>
                <w:color w:val="auto"/>
                <w:szCs w:val="18"/>
              </w:rPr>
            </w:pPr>
            <w:r w:rsidRPr="009C0D3A">
              <w:rPr>
                <w:color w:val="auto"/>
                <w:szCs w:val="18"/>
              </w:rPr>
              <w:t>Combined percentage</w:t>
            </w:r>
          </w:p>
        </w:tc>
        <w:tc>
          <w:tcPr>
            <w:tcW w:w="1644" w:type="dxa"/>
          </w:tcPr>
          <w:p w14:paraId="65BAF7AC" w14:textId="77777777" w:rsidR="006F7614" w:rsidRPr="009C0D3A" w:rsidRDefault="00976F60" w:rsidP="007F4C6E">
            <w:pPr>
              <w:pStyle w:val="OWSTabletext"/>
              <w:rPr>
                <w:color w:val="auto"/>
                <w:szCs w:val="18"/>
              </w:rPr>
            </w:pPr>
            <w:r w:rsidRPr="009C0D3A">
              <w:rPr>
                <w:color w:val="auto"/>
                <w:szCs w:val="18"/>
              </w:rPr>
              <w:t>4.6%</w:t>
            </w:r>
          </w:p>
        </w:tc>
        <w:tc>
          <w:tcPr>
            <w:tcW w:w="1644" w:type="dxa"/>
          </w:tcPr>
          <w:p w14:paraId="65BAF7AD" w14:textId="77777777" w:rsidR="006F7614" w:rsidRPr="009C0D3A" w:rsidRDefault="00976F60" w:rsidP="007F4C6E">
            <w:pPr>
              <w:pStyle w:val="OWSTabletext"/>
              <w:rPr>
                <w:color w:val="auto"/>
                <w:szCs w:val="18"/>
              </w:rPr>
            </w:pPr>
            <w:r w:rsidRPr="009C0D3A">
              <w:rPr>
                <w:color w:val="auto"/>
                <w:szCs w:val="18"/>
              </w:rPr>
              <w:t>15.5%</w:t>
            </w:r>
          </w:p>
        </w:tc>
        <w:tc>
          <w:tcPr>
            <w:tcW w:w="1644" w:type="dxa"/>
          </w:tcPr>
          <w:p w14:paraId="65BAF7AE" w14:textId="77777777" w:rsidR="006F7614" w:rsidRPr="009C0D3A" w:rsidRDefault="006F7614" w:rsidP="007F4C6E">
            <w:pPr>
              <w:pStyle w:val="OWSTabletext"/>
              <w:rPr>
                <w:color w:val="auto"/>
                <w:szCs w:val="18"/>
              </w:rPr>
            </w:pPr>
          </w:p>
        </w:tc>
        <w:tc>
          <w:tcPr>
            <w:tcW w:w="1645" w:type="dxa"/>
          </w:tcPr>
          <w:p w14:paraId="65BAF7AF" w14:textId="77777777" w:rsidR="006F7614" w:rsidRPr="009C0D3A" w:rsidRDefault="00976F60" w:rsidP="007F4C6E">
            <w:pPr>
              <w:pStyle w:val="OWSTabletext"/>
              <w:rPr>
                <w:color w:val="auto"/>
                <w:szCs w:val="18"/>
              </w:rPr>
            </w:pPr>
            <w:r w:rsidRPr="009C0D3A">
              <w:rPr>
                <w:color w:val="auto"/>
                <w:szCs w:val="18"/>
              </w:rPr>
              <w:t>66%</w:t>
            </w:r>
          </w:p>
        </w:tc>
      </w:tr>
    </w:tbl>
    <w:p w14:paraId="65BAF7B1" w14:textId="77777777" w:rsidR="006F7614" w:rsidRPr="00F03FEF" w:rsidRDefault="006F7614" w:rsidP="006F7614">
      <w:pPr>
        <w:pStyle w:val="Para0"/>
        <w:rPr>
          <w:color w:val="auto"/>
          <w:lang w:val="en-US"/>
        </w:rPr>
      </w:pPr>
    </w:p>
    <w:p w14:paraId="65BAF7B2" w14:textId="77777777" w:rsidR="006146D4" w:rsidRPr="009C0D3A" w:rsidRDefault="006146D4" w:rsidP="006146D4">
      <w:pPr>
        <w:rPr>
          <w:rFonts w:ascii="Calibri" w:hAnsi="Calibri"/>
          <w:sz w:val="18"/>
          <w:szCs w:val="18"/>
        </w:rPr>
      </w:pPr>
      <w:r w:rsidRPr="009C0D3A">
        <w:rPr>
          <w:rFonts w:ascii="Calibri" w:hAnsi="Calibri"/>
          <w:sz w:val="18"/>
          <w:szCs w:val="18"/>
        </w:rPr>
        <w:t xml:space="preserve">The </w:t>
      </w:r>
      <w:r w:rsidR="00A407F8" w:rsidRPr="009C0D3A">
        <w:rPr>
          <w:rFonts w:ascii="Calibri" w:hAnsi="Calibri"/>
          <w:sz w:val="18"/>
          <w:szCs w:val="18"/>
        </w:rPr>
        <w:t>occurrence of SCVF/GM in a particular geographic area</w:t>
      </w:r>
      <w:r w:rsidR="00CF0F8E" w:rsidRPr="009C0D3A" w:rsidDel="00CF0F8E">
        <w:rPr>
          <w:rFonts w:ascii="Calibri" w:hAnsi="Calibri"/>
          <w:sz w:val="18"/>
          <w:szCs w:val="18"/>
        </w:rPr>
        <w:t xml:space="preserve"> </w:t>
      </w:r>
      <w:r w:rsidRPr="009C0D3A">
        <w:rPr>
          <w:rFonts w:ascii="Calibri" w:hAnsi="Calibri"/>
          <w:sz w:val="18"/>
          <w:szCs w:val="18"/>
        </w:rPr>
        <w:t>may reflect geological conditions prone to SCVF/GM or particular activities in the area that would promote well leakage. Saponja (1999) discussed typical geological formations that made obtaining and maintaining an adequate cement seal much more difficult in the test area. Furthermore, enhanced oil recovery and other stress-inducing operations that are performed in the area can significantly increase the potential for SCVF/GM occurrence (Dusseault and Jackson 2014).</w:t>
      </w:r>
    </w:p>
    <w:p w14:paraId="65BAF7B3" w14:textId="77777777" w:rsidR="006146D4" w:rsidRPr="004F69CD" w:rsidRDefault="006146D4" w:rsidP="00705C00">
      <w:pPr>
        <w:pStyle w:val="OWSNormal9pt"/>
        <w:rPr>
          <w:b/>
          <w:i/>
        </w:rPr>
      </w:pPr>
      <w:bookmarkStart w:id="649" w:name="_Toc433992811"/>
      <w:r w:rsidRPr="004F69CD">
        <w:rPr>
          <w:b/>
          <w:i/>
        </w:rPr>
        <w:t>Well deviation</w:t>
      </w:r>
      <w:bookmarkEnd w:id="649"/>
    </w:p>
    <w:p w14:paraId="65BAF7B4" w14:textId="77777777" w:rsidR="006146D4" w:rsidRPr="009C0D3A" w:rsidRDefault="006146D4" w:rsidP="006146D4">
      <w:pPr>
        <w:rPr>
          <w:rFonts w:ascii="Calibri" w:hAnsi="Calibri"/>
          <w:sz w:val="18"/>
          <w:szCs w:val="18"/>
        </w:rPr>
      </w:pPr>
      <w:r w:rsidRPr="009C0D3A">
        <w:rPr>
          <w:rFonts w:ascii="Calibri" w:hAnsi="Calibri"/>
          <w:sz w:val="18"/>
          <w:szCs w:val="18"/>
        </w:rPr>
        <w:t xml:space="preserve">As shown in </w:t>
      </w:r>
      <w:r w:rsidR="000811A9" w:rsidRPr="009C0D3A">
        <w:rPr>
          <w:rFonts w:ascii="Calibri" w:hAnsi="Calibri"/>
          <w:sz w:val="18"/>
          <w:szCs w:val="18"/>
        </w:rPr>
        <w:fldChar w:fldCharType="begin" w:fldLock="1"/>
      </w:r>
      <w:r w:rsidR="000811A9" w:rsidRPr="009C0D3A">
        <w:rPr>
          <w:rFonts w:ascii="Calibri" w:hAnsi="Calibri"/>
          <w:sz w:val="18"/>
          <w:szCs w:val="18"/>
        </w:rPr>
        <w:instrText xml:space="preserve"> REF _Ref422688523 \h  \* MERGEFORMAT </w:instrText>
      </w:r>
      <w:r w:rsidR="000811A9" w:rsidRPr="009C0D3A">
        <w:rPr>
          <w:rFonts w:ascii="Calibri" w:hAnsi="Calibri"/>
          <w:sz w:val="18"/>
          <w:szCs w:val="18"/>
        </w:rPr>
      </w:r>
      <w:r w:rsidR="000811A9" w:rsidRPr="009C0D3A">
        <w:rPr>
          <w:rFonts w:ascii="Calibri" w:hAnsi="Calibri"/>
          <w:sz w:val="18"/>
          <w:szCs w:val="18"/>
        </w:rPr>
        <w:fldChar w:fldCharType="separate"/>
      </w:r>
      <w:r w:rsidR="00D5162C" w:rsidRPr="00A710A5">
        <w:rPr>
          <w:rFonts w:ascii="Calibri" w:hAnsi="Calibri"/>
          <w:sz w:val="18"/>
          <w:szCs w:val="18"/>
        </w:rPr>
        <w:t xml:space="preserve">Table </w:t>
      </w:r>
      <w:r w:rsidR="00D5162C" w:rsidRPr="00A710A5">
        <w:rPr>
          <w:rFonts w:ascii="Calibri" w:hAnsi="Calibri"/>
          <w:noProof/>
          <w:sz w:val="18"/>
          <w:szCs w:val="18"/>
        </w:rPr>
        <w:t>3.4</w:t>
      </w:r>
      <w:r w:rsidR="000811A9" w:rsidRPr="009C0D3A">
        <w:rPr>
          <w:rFonts w:ascii="Calibri" w:hAnsi="Calibri"/>
          <w:sz w:val="18"/>
          <w:szCs w:val="18"/>
        </w:rPr>
        <w:fldChar w:fldCharType="end"/>
      </w:r>
      <w:r w:rsidRPr="009C0D3A">
        <w:rPr>
          <w:rFonts w:ascii="Calibri" w:hAnsi="Calibri"/>
          <w:sz w:val="18"/>
          <w:szCs w:val="18"/>
        </w:rPr>
        <w:t xml:space="preserve"> and </w:t>
      </w:r>
      <w:r w:rsidR="000811A9" w:rsidRPr="009C0D3A">
        <w:rPr>
          <w:rFonts w:ascii="Calibri" w:hAnsi="Calibri"/>
          <w:sz w:val="18"/>
          <w:szCs w:val="18"/>
        </w:rPr>
        <w:fldChar w:fldCharType="begin" w:fldLock="1"/>
      </w:r>
      <w:r w:rsidR="000811A9" w:rsidRPr="009C0D3A">
        <w:rPr>
          <w:rFonts w:ascii="Calibri" w:hAnsi="Calibri"/>
          <w:sz w:val="18"/>
          <w:szCs w:val="18"/>
        </w:rPr>
        <w:instrText xml:space="preserve"> REF _Ref422688637 \h  \* MERGEFORMAT </w:instrText>
      </w:r>
      <w:r w:rsidR="000811A9" w:rsidRPr="009C0D3A">
        <w:rPr>
          <w:rFonts w:ascii="Calibri" w:hAnsi="Calibri"/>
          <w:sz w:val="18"/>
          <w:szCs w:val="18"/>
        </w:rPr>
      </w:r>
      <w:r w:rsidR="000811A9" w:rsidRPr="009C0D3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3.3</w:t>
      </w:r>
      <w:r w:rsidR="000811A9" w:rsidRPr="009C0D3A">
        <w:rPr>
          <w:rFonts w:ascii="Calibri" w:hAnsi="Calibri"/>
          <w:sz w:val="18"/>
          <w:szCs w:val="18"/>
        </w:rPr>
        <w:fldChar w:fldCharType="end"/>
      </w:r>
      <w:r w:rsidRPr="009C0D3A">
        <w:rPr>
          <w:rFonts w:ascii="Calibri" w:hAnsi="Calibri"/>
          <w:sz w:val="18"/>
          <w:szCs w:val="18"/>
        </w:rPr>
        <w:t>, well deviation has a major impact on the occurrence of SCVF and GM in the test area. The rate of occurrence of SCVF and GM is much higher for deviated wells than for vertical wells in the test area (average 66% for deviated wells versus 15.5% in the test area). It was suspected that poor casin</w:t>
      </w:r>
      <w:r w:rsidR="00BE0D0B">
        <w:rPr>
          <w:rFonts w:ascii="Calibri" w:hAnsi="Calibri"/>
          <w:sz w:val="18"/>
          <w:szCs w:val="18"/>
        </w:rPr>
        <w:t>g centralis</w:t>
      </w:r>
      <w:r w:rsidRPr="009C0D3A">
        <w:rPr>
          <w:rFonts w:ascii="Calibri" w:hAnsi="Calibri"/>
          <w:sz w:val="18"/>
          <w:szCs w:val="18"/>
        </w:rPr>
        <w:t>ation was the main reason for the poor cement seals and the resulting enhanced well leakage. An eccentric casing may have caused insufficient mud displacement and non-uniform placement of the cement slurry, resulting in mud channels in the cement sheath or partial coverage of the casing.</w:t>
      </w:r>
    </w:p>
    <w:p w14:paraId="65BAF7B5" w14:textId="77777777" w:rsidR="007F4C6E" w:rsidRPr="004F69CD" w:rsidRDefault="007F4C6E" w:rsidP="007F4C6E">
      <w:pPr>
        <w:pStyle w:val="OWSNormal9pt"/>
        <w:rPr>
          <w:b/>
          <w:i/>
        </w:rPr>
      </w:pPr>
      <w:bookmarkStart w:id="650" w:name="_Toc433992812"/>
      <w:r w:rsidRPr="004F69CD">
        <w:rPr>
          <w:b/>
          <w:i/>
        </w:rPr>
        <w:t>Well type</w:t>
      </w:r>
      <w:bookmarkEnd w:id="650"/>
    </w:p>
    <w:p w14:paraId="65BAF7B6" w14:textId="77777777" w:rsidR="007F4C6E" w:rsidRPr="009C0D3A" w:rsidRDefault="007F4C6E" w:rsidP="007F4C6E">
      <w:pPr>
        <w:rPr>
          <w:rFonts w:ascii="Calibri" w:hAnsi="Calibri"/>
          <w:sz w:val="18"/>
          <w:szCs w:val="18"/>
        </w:rPr>
      </w:pPr>
      <w:r w:rsidRPr="009C0D3A">
        <w:rPr>
          <w:rFonts w:ascii="Calibri" w:hAnsi="Calibri"/>
          <w:sz w:val="18"/>
          <w:szCs w:val="18"/>
        </w:rPr>
        <w:t xml:space="preserve">The study by Watson and Bachu (2009) showed that the drilled and abandoned wells (no casing was installed in the well) reported a SCVF/GM occurrence rate at approximately 0.5%, whilst the overall occurrence rate for all wells was approximately 4.6%. The cased and abandoned wells had an overall occurrence rate of approximately 14% with cased wells accounting for more than 98% of all well leakage cases reported. The authors of the study attributed their results to historically more-stringent abandonment requirements for drilled and abandoned wells. It may also be due to the fact that the cased and abandoned wells had a long producing life and the stimulation and production operations created a gas pathway behind the casing, whereas a well </w:t>
      </w:r>
      <w:r w:rsidR="001765E9" w:rsidRPr="009C0D3A">
        <w:rPr>
          <w:rFonts w:ascii="Calibri" w:hAnsi="Calibri"/>
          <w:sz w:val="18"/>
          <w:szCs w:val="18"/>
        </w:rPr>
        <w:t xml:space="preserve">that is </w:t>
      </w:r>
      <w:r w:rsidRPr="009C0D3A">
        <w:rPr>
          <w:rFonts w:ascii="Calibri" w:hAnsi="Calibri"/>
          <w:sz w:val="18"/>
          <w:szCs w:val="18"/>
        </w:rPr>
        <w:t>drilled and immediately abandoned and plugged with a number of long cement plugs does not have such a potential for pathway development (Dus</w:t>
      </w:r>
      <w:r w:rsidR="006A1468">
        <w:rPr>
          <w:rFonts w:ascii="Calibri" w:hAnsi="Calibri"/>
          <w:sz w:val="18"/>
          <w:szCs w:val="18"/>
        </w:rPr>
        <w:t>s</w:t>
      </w:r>
      <w:r w:rsidRPr="009C0D3A">
        <w:rPr>
          <w:rFonts w:ascii="Calibri" w:hAnsi="Calibri"/>
          <w:sz w:val="18"/>
          <w:szCs w:val="18"/>
        </w:rPr>
        <w:t>eault and Jackson 2014).</w:t>
      </w:r>
    </w:p>
    <w:p w14:paraId="65BAF7B7" w14:textId="77777777" w:rsidR="006146D4" w:rsidRPr="009C0D3A" w:rsidRDefault="006146D4" w:rsidP="006146D4">
      <w:pPr>
        <w:rPr>
          <w:rFonts w:ascii="Calibri" w:hAnsi="Calibri"/>
          <w:sz w:val="18"/>
          <w:szCs w:val="18"/>
        </w:rPr>
      </w:pPr>
    </w:p>
    <w:p w14:paraId="65BAF7B8" w14:textId="77777777" w:rsidR="006146D4" w:rsidRPr="009C0D3A" w:rsidRDefault="006146D4" w:rsidP="006146D4">
      <w:pPr>
        <w:jc w:val="center"/>
        <w:rPr>
          <w:rFonts w:ascii="Calibri" w:hAnsi="Calibri"/>
          <w:sz w:val="18"/>
          <w:szCs w:val="18"/>
        </w:rPr>
      </w:pPr>
      <w:r w:rsidRPr="009C0D3A">
        <w:rPr>
          <w:rFonts w:ascii="Calibri" w:hAnsi="Calibri"/>
          <w:noProof/>
          <w:sz w:val="18"/>
          <w:szCs w:val="18"/>
          <w:lang w:val="en-AU" w:eastAsia="en-AU"/>
        </w:rPr>
        <w:drawing>
          <wp:inline distT="0" distB="0" distL="0" distR="0" wp14:anchorId="65BAFC68" wp14:editId="7F460420">
            <wp:extent cx="3557954" cy="2649010"/>
            <wp:effectExtent l="0" t="0" r="4445" b="0"/>
            <wp:docPr id="18" name="Picture 18" descr="Chart comparing occurrences of SCVF/GM in Alberta"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792" t="664" r="881" b="887"/>
                    <a:stretch/>
                  </pic:blipFill>
                  <pic:spPr bwMode="auto">
                    <a:xfrm>
                      <a:off x="0" y="0"/>
                      <a:ext cx="3573050" cy="2660250"/>
                    </a:xfrm>
                    <a:prstGeom prst="rect">
                      <a:avLst/>
                    </a:prstGeom>
                    <a:ln>
                      <a:noFill/>
                    </a:ln>
                    <a:extLst>
                      <a:ext uri="{53640926-AAD7-44D8-BBD7-CCE9431645EC}">
                        <a14:shadowObscured xmlns:a14="http://schemas.microsoft.com/office/drawing/2010/main"/>
                      </a:ext>
                    </a:extLst>
                  </pic:spPr>
                </pic:pic>
              </a:graphicData>
            </a:graphic>
          </wp:inline>
        </w:drawing>
      </w:r>
    </w:p>
    <w:p w14:paraId="65BAF7B9" w14:textId="77777777" w:rsidR="006146D4" w:rsidRPr="009C0D3A" w:rsidRDefault="006146D4" w:rsidP="009F1290">
      <w:pPr>
        <w:pStyle w:val="Caption"/>
      </w:pPr>
      <w:bookmarkStart w:id="651" w:name="_Ref422688637"/>
      <w:bookmarkStart w:id="652" w:name="_Toc433992867"/>
      <w:bookmarkStart w:id="653" w:name="_Toc449469426"/>
      <w:r w:rsidRPr="009C0D3A">
        <w:t xml:space="preserve">Figure </w:t>
      </w:r>
      <w:r w:rsidR="00ED677C">
        <w:fldChar w:fldCharType="begin" w:fldLock="1"/>
      </w:r>
      <w:r w:rsidR="00ED677C">
        <w:instrText xml:space="preserve"> STYLEREF 1 \s </w:instrText>
      </w:r>
      <w:r w:rsidR="00ED677C">
        <w:fldChar w:fldCharType="separate"/>
      </w:r>
      <w:r w:rsidR="00D5162C">
        <w:rPr>
          <w:noProof/>
        </w:rPr>
        <w:t>3</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3</w:t>
      </w:r>
      <w:r w:rsidR="00ED677C">
        <w:fldChar w:fldCharType="end"/>
      </w:r>
      <w:bookmarkEnd w:id="651"/>
      <w:r w:rsidRPr="009C0D3A">
        <w:t>. Comparison of the occurrence of SCVF/GM in all the wells in the test area in Alberta and in deviated wells only in the same region (after Watson and Bachu 2009).</w:t>
      </w:r>
      <w:bookmarkEnd w:id="652"/>
      <w:bookmarkEnd w:id="653"/>
    </w:p>
    <w:p w14:paraId="65BAF7BA" w14:textId="77777777" w:rsidR="005A76C4" w:rsidRDefault="005A76C4" w:rsidP="00705C00">
      <w:pPr>
        <w:pStyle w:val="OWSNormal9pt"/>
        <w:rPr>
          <w:b/>
          <w:i/>
        </w:rPr>
      </w:pPr>
      <w:bookmarkStart w:id="654" w:name="_Toc433992813"/>
    </w:p>
    <w:p w14:paraId="65BAF7BB" w14:textId="77777777" w:rsidR="006146D4" w:rsidRPr="004F69CD" w:rsidRDefault="006146D4" w:rsidP="00705C00">
      <w:pPr>
        <w:pStyle w:val="OWSNormal9pt"/>
        <w:rPr>
          <w:b/>
          <w:i/>
        </w:rPr>
      </w:pPr>
      <w:r w:rsidRPr="004F69CD">
        <w:rPr>
          <w:b/>
          <w:i/>
        </w:rPr>
        <w:t>Well abandonment method</w:t>
      </w:r>
      <w:bookmarkEnd w:id="654"/>
    </w:p>
    <w:p w14:paraId="65BAF7BC" w14:textId="77777777" w:rsidR="006146D4" w:rsidRPr="009C0D3A" w:rsidRDefault="006146D4" w:rsidP="006146D4">
      <w:pPr>
        <w:rPr>
          <w:rFonts w:ascii="Calibri" w:hAnsi="Calibri"/>
          <w:sz w:val="18"/>
          <w:szCs w:val="18"/>
        </w:rPr>
      </w:pPr>
      <w:r w:rsidRPr="009C0D3A">
        <w:rPr>
          <w:rFonts w:ascii="Calibri" w:hAnsi="Calibri"/>
          <w:sz w:val="18"/>
          <w:szCs w:val="18"/>
        </w:rPr>
        <w:t>The pre-dominant method for well abandonment in Alberta is bridge plugs capped with cement placed using the dump-bailer method. It was found that this method may not be adequate in providing a sufficient cement seal in the long term</w:t>
      </w:r>
      <w:r w:rsidR="009E1485" w:rsidRPr="009C0D3A">
        <w:rPr>
          <w:rFonts w:ascii="Calibri" w:hAnsi="Calibri"/>
          <w:sz w:val="18"/>
          <w:szCs w:val="18"/>
        </w:rPr>
        <w:t xml:space="preserve"> (Watson and Bachu 2009)</w:t>
      </w:r>
      <w:r w:rsidRPr="009C0D3A">
        <w:rPr>
          <w:rFonts w:ascii="Calibri" w:hAnsi="Calibri"/>
          <w:sz w:val="18"/>
          <w:szCs w:val="18"/>
        </w:rPr>
        <w:t xml:space="preserve">. A small subset of wellbores was re-entered to investigate the efficiency of the bridge plug abandonment method. </w:t>
      </w:r>
      <w:r w:rsidR="00AF2730" w:rsidRPr="009C0D3A">
        <w:rPr>
          <w:rFonts w:ascii="Calibri" w:hAnsi="Calibri"/>
          <w:sz w:val="18"/>
          <w:szCs w:val="18"/>
        </w:rPr>
        <w:t>These bridge plugs had been in service for 5 to 30 years. Generally, the cement cap placed on top of the bridge plug was not evident, even though a tour-report review indicated that the cement had been dump bailed on the bridge plug. It is estimated from experience and from this small sample that, over a long period of time (hundreds of years), approximately 10% of these types of zonal abandonments will fail and allow formation gases to enter the wellbore</w:t>
      </w:r>
      <w:r w:rsidR="00DC79B6" w:rsidRPr="009C0D3A">
        <w:rPr>
          <w:rFonts w:ascii="Calibri" w:hAnsi="Calibri"/>
          <w:sz w:val="18"/>
          <w:szCs w:val="18"/>
        </w:rPr>
        <w:t xml:space="preserve"> (Watson and Bachu 2009)</w:t>
      </w:r>
      <w:r w:rsidRPr="009C0D3A">
        <w:rPr>
          <w:rFonts w:ascii="Calibri" w:hAnsi="Calibri"/>
          <w:sz w:val="18"/>
          <w:szCs w:val="18"/>
        </w:rPr>
        <w:t xml:space="preserve">. Other abandonment methods, such as placing a cement plug across completed intervals using a balanced-plug method or setting a cement retainer and squeezing cement through perforations are expected to have lower failure rates in the long term. </w:t>
      </w:r>
    </w:p>
    <w:p w14:paraId="65BAF7BD" w14:textId="77777777" w:rsidR="006146D4" w:rsidRPr="004F69CD" w:rsidRDefault="006146D4" w:rsidP="00705C00">
      <w:pPr>
        <w:pStyle w:val="OWSNormal9pt"/>
        <w:rPr>
          <w:b/>
          <w:i/>
        </w:rPr>
      </w:pPr>
      <w:bookmarkStart w:id="655" w:name="_Toc433992814"/>
      <w:r w:rsidRPr="004F69CD">
        <w:rPr>
          <w:b/>
          <w:i/>
        </w:rPr>
        <w:t>Uncemented casing and hole annulus</w:t>
      </w:r>
      <w:bookmarkEnd w:id="655"/>
    </w:p>
    <w:p w14:paraId="65BAF7BE" w14:textId="77777777" w:rsidR="006146D4" w:rsidRPr="009C0D3A" w:rsidRDefault="006146D4" w:rsidP="006146D4">
      <w:pPr>
        <w:rPr>
          <w:rFonts w:ascii="Calibri" w:hAnsi="Calibri"/>
          <w:sz w:val="18"/>
          <w:szCs w:val="18"/>
        </w:rPr>
      </w:pPr>
      <w:r w:rsidRPr="009C0D3A">
        <w:rPr>
          <w:rFonts w:ascii="Calibri" w:hAnsi="Calibri"/>
          <w:sz w:val="18"/>
          <w:szCs w:val="18"/>
        </w:rPr>
        <w:t>Watson and Bachu (2009) found that insufficient cement height and an openhole annulus are the most important indicators for SCVF and GM. They have significant impact on external casing corrosion which can create potential leaks through the casing wall. Based on the analysis of well logs of 142 wells to assess the casing and the cement bond quality, it was observed that</w:t>
      </w:r>
      <w:r w:rsidR="00167C26" w:rsidRPr="009C0D3A">
        <w:rPr>
          <w:rFonts w:ascii="Calibri" w:hAnsi="Calibri"/>
          <w:sz w:val="18"/>
          <w:szCs w:val="18"/>
        </w:rPr>
        <w:t>:</w:t>
      </w:r>
    </w:p>
    <w:p w14:paraId="65BAF7BF" w14:textId="77777777" w:rsidR="006146D4" w:rsidRPr="009C0D3A" w:rsidRDefault="00167C26" w:rsidP="00EA0FED">
      <w:pPr>
        <w:pStyle w:val="OWSbulletL1"/>
        <w:spacing w:line="240" w:lineRule="auto"/>
        <w:ind w:left="714" w:hanging="357"/>
        <w:rPr>
          <w:rFonts w:ascii="Calibri" w:hAnsi="Calibri"/>
          <w:sz w:val="18"/>
          <w:szCs w:val="18"/>
        </w:rPr>
      </w:pPr>
      <w:r w:rsidRPr="009C0D3A">
        <w:rPr>
          <w:rFonts w:ascii="Calibri" w:hAnsi="Calibri"/>
          <w:sz w:val="18"/>
          <w:szCs w:val="18"/>
        </w:rPr>
        <w:t>The m</w:t>
      </w:r>
      <w:r w:rsidR="006146D4" w:rsidRPr="009C0D3A">
        <w:rPr>
          <w:rFonts w:ascii="Calibri" w:hAnsi="Calibri"/>
          <w:sz w:val="18"/>
          <w:szCs w:val="18"/>
        </w:rPr>
        <w:t xml:space="preserve">ajority of significant corrosion occurs on the external wall of the casing; </w:t>
      </w:r>
    </w:p>
    <w:p w14:paraId="65BAF7C0" w14:textId="77777777" w:rsidR="006146D4" w:rsidRPr="009C0D3A" w:rsidRDefault="006146D4" w:rsidP="00EA0FED">
      <w:pPr>
        <w:pStyle w:val="OWSbulletL1"/>
        <w:spacing w:line="240" w:lineRule="auto"/>
        <w:ind w:left="714" w:hanging="357"/>
        <w:rPr>
          <w:rFonts w:ascii="Calibri" w:hAnsi="Calibri"/>
          <w:sz w:val="18"/>
          <w:szCs w:val="18"/>
        </w:rPr>
      </w:pPr>
      <w:r w:rsidRPr="009C0D3A">
        <w:rPr>
          <w:rFonts w:ascii="Calibri" w:hAnsi="Calibri"/>
          <w:sz w:val="18"/>
          <w:szCs w:val="18"/>
        </w:rPr>
        <w:t xml:space="preserve">A significant portion of wellbore length is uncemented; and </w:t>
      </w:r>
    </w:p>
    <w:p w14:paraId="65BAF7C1" w14:textId="77777777" w:rsidR="006146D4" w:rsidRPr="009C0D3A" w:rsidRDefault="006146D4" w:rsidP="00EA0FED">
      <w:pPr>
        <w:pStyle w:val="OWSbulletL1"/>
        <w:spacing w:line="240" w:lineRule="auto"/>
        <w:ind w:left="714" w:hanging="357"/>
        <w:rPr>
          <w:rFonts w:ascii="Calibri" w:hAnsi="Calibri"/>
          <w:sz w:val="18"/>
          <w:szCs w:val="18"/>
        </w:rPr>
      </w:pPr>
      <w:r w:rsidRPr="009C0D3A">
        <w:rPr>
          <w:rFonts w:ascii="Calibri" w:hAnsi="Calibri"/>
          <w:sz w:val="18"/>
          <w:szCs w:val="18"/>
        </w:rPr>
        <w:t xml:space="preserve">External casing corrosion is most likely to occur in areas where there is no or poor cement. </w:t>
      </w:r>
    </w:p>
    <w:p w14:paraId="65BAF7C2" w14:textId="77777777" w:rsidR="006146D4" w:rsidRPr="009C0D3A" w:rsidRDefault="006146D4" w:rsidP="006146D4">
      <w:pPr>
        <w:rPr>
          <w:rFonts w:ascii="Calibri" w:hAnsi="Calibri"/>
          <w:sz w:val="18"/>
          <w:szCs w:val="18"/>
        </w:rPr>
      </w:pPr>
      <w:r w:rsidRPr="009C0D3A">
        <w:rPr>
          <w:rFonts w:ascii="Calibri" w:hAnsi="Calibri"/>
          <w:sz w:val="18"/>
          <w:szCs w:val="18"/>
        </w:rPr>
        <w:t xml:space="preserve">These observations are illustrated in </w:t>
      </w:r>
      <w:r w:rsidR="000811A9" w:rsidRPr="009C0D3A">
        <w:rPr>
          <w:rFonts w:ascii="Calibri" w:hAnsi="Calibri"/>
          <w:sz w:val="18"/>
          <w:szCs w:val="18"/>
        </w:rPr>
        <w:fldChar w:fldCharType="begin" w:fldLock="1"/>
      </w:r>
      <w:r w:rsidR="000811A9" w:rsidRPr="009C0D3A">
        <w:rPr>
          <w:rFonts w:ascii="Calibri" w:hAnsi="Calibri"/>
          <w:sz w:val="18"/>
          <w:szCs w:val="18"/>
        </w:rPr>
        <w:instrText xml:space="preserve"> REF _Ref422694606 \h  \* MERGEFORMAT </w:instrText>
      </w:r>
      <w:r w:rsidR="000811A9" w:rsidRPr="009C0D3A">
        <w:rPr>
          <w:rFonts w:ascii="Calibri" w:hAnsi="Calibri"/>
          <w:sz w:val="18"/>
          <w:szCs w:val="18"/>
        </w:rPr>
      </w:r>
      <w:r w:rsidR="000811A9" w:rsidRPr="009C0D3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3.4</w:t>
      </w:r>
      <w:r w:rsidR="000811A9" w:rsidRPr="009C0D3A">
        <w:rPr>
          <w:rFonts w:ascii="Calibri" w:hAnsi="Calibri"/>
          <w:sz w:val="18"/>
          <w:szCs w:val="18"/>
        </w:rPr>
        <w:fldChar w:fldCharType="end"/>
      </w:r>
      <w:r w:rsidRPr="009C0D3A">
        <w:rPr>
          <w:rFonts w:ascii="Calibri" w:hAnsi="Calibri"/>
          <w:sz w:val="18"/>
          <w:szCs w:val="18"/>
        </w:rPr>
        <w:t>.</w:t>
      </w:r>
    </w:p>
    <w:p w14:paraId="65BAF7C3" w14:textId="77777777" w:rsidR="006146D4" w:rsidRPr="00F03FEF" w:rsidRDefault="006146D4" w:rsidP="006146D4"/>
    <w:p w14:paraId="65BAF7C4" w14:textId="77777777" w:rsidR="006146D4" w:rsidRPr="00F03FEF" w:rsidRDefault="006146D4" w:rsidP="006146D4">
      <w:r w:rsidRPr="00F03FEF">
        <w:rPr>
          <w:noProof/>
          <w:lang w:val="en-AU" w:eastAsia="en-AU"/>
        </w:rPr>
        <w:drawing>
          <wp:inline distT="0" distB="0" distL="0" distR="0" wp14:anchorId="65BAFC6A" wp14:editId="5CE1D302">
            <wp:extent cx="5731510" cy="1872998"/>
            <wp:effectExtent l="0" t="0" r="2540" b="0"/>
            <wp:docPr id="11" name="Picture 11" descr="Charts comparing casing corrosion and cement bond logs for wells in Alberta, Canada."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1872998"/>
                    </a:xfrm>
                    <a:prstGeom prst="rect">
                      <a:avLst/>
                    </a:prstGeom>
                    <a:noFill/>
                    <a:ln>
                      <a:noFill/>
                    </a:ln>
                  </pic:spPr>
                </pic:pic>
              </a:graphicData>
            </a:graphic>
          </wp:inline>
        </w:drawing>
      </w:r>
    </w:p>
    <w:p w14:paraId="65BAF7C5" w14:textId="77777777" w:rsidR="006146D4" w:rsidRPr="00F03FEF" w:rsidRDefault="006146D4" w:rsidP="009F1290">
      <w:pPr>
        <w:pStyle w:val="Caption"/>
      </w:pPr>
      <w:bookmarkStart w:id="656" w:name="_Ref422694606"/>
      <w:bookmarkStart w:id="657" w:name="_Toc433992868"/>
      <w:bookmarkStart w:id="658" w:name="_Toc449469427"/>
      <w:r w:rsidRPr="00F03FEF">
        <w:t xml:space="preserve">Figure </w:t>
      </w:r>
      <w:r w:rsidR="00ED677C">
        <w:fldChar w:fldCharType="begin" w:fldLock="1"/>
      </w:r>
      <w:r w:rsidR="00ED677C">
        <w:instrText xml:space="preserve"> STYLEREF 1 \s </w:instrText>
      </w:r>
      <w:r w:rsidR="00ED677C">
        <w:fldChar w:fldCharType="separate"/>
      </w:r>
      <w:r w:rsidR="00D5162C">
        <w:rPr>
          <w:noProof/>
        </w:rPr>
        <w:t>3</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4</w:t>
      </w:r>
      <w:r w:rsidR="00ED677C">
        <w:fldChar w:fldCharType="end"/>
      </w:r>
      <w:bookmarkEnd w:id="656"/>
      <w:r w:rsidRPr="00F03FEF">
        <w:t>. Analysis of casing corrosion and cement-bond logs for 142 wells in Alberta, Canada: (a) corrosion location (based on 129,773m logged), (b) casing failure compared to cement top, and (c) external corrosion vs cement quality (based on 10,442 m logged).</w:t>
      </w:r>
      <w:bookmarkEnd w:id="657"/>
      <w:bookmarkEnd w:id="658"/>
    </w:p>
    <w:p w14:paraId="65BAF7C6" w14:textId="77777777" w:rsidR="007F4C6E" w:rsidRDefault="007F4C6E" w:rsidP="006146D4"/>
    <w:p w14:paraId="65BAF7C7" w14:textId="77777777" w:rsidR="006146D4" w:rsidRPr="009C0D3A" w:rsidRDefault="006146D4" w:rsidP="006146D4">
      <w:pPr>
        <w:rPr>
          <w:rFonts w:ascii="Calibri" w:hAnsi="Calibri"/>
          <w:sz w:val="18"/>
          <w:szCs w:val="18"/>
        </w:rPr>
      </w:pPr>
      <w:r w:rsidRPr="009C0D3A">
        <w:rPr>
          <w:rFonts w:ascii="Calibri" w:hAnsi="Calibri"/>
          <w:sz w:val="18"/>
          <w:szCs w:val="18"/>
        </w:rPr>
        <w:t>Furthermore, based on the analysis of the casing and the cement bond quality in combination with</w:t>
      </w:r>
      <w:r w:rsidR="00167C26" w:rsidRPr="009C0D3A">
        <w:rPr>
          <w:rFonts w:ascii="Calibri" w:hAnsi="Calibri"/>
          <w:sz w:val="18"/>
          <w:szCs w:val="18"/>
        </w:rPr>
        <w:t xml:space="preserve"> </w:t>
      </w:r>
      <w:r w:rsidRPr="009C0D3A">
        <w:rPr>
          <w:rFonts w:ascii="Calibri" w:hAnsi="Calibri"/>
          <w:sz w:val="18"/>
          <w:szCs w:val="18"/>
        </w:rPr>
        <w:t xml:space="preserve">field experience, it was determined that the top 200 m of the cement sheath is generally of poor quality. The effect of low or poor cement quality was evaluated by comparing the location of the SCVF/GM source and casing failure with the cement top. </w:t>
      </w:r>
      <w:r w:rsidR="000811A9" w:rsidRPr="009C0D3A">
        <w:rPr>
          <w:rFonts w:ascii="Calibri" w:hAnsi="Calibri"/>
          <w:sz w:val="18"/>
          <w:szCs w:val="18"/>
        </w:rPr>
        <w:fldChar w:fldCharType="begin" w:fldLock="1"/>
      </w:r>
      <w:r w:rsidR="000811A9" w:rsidRPr="009C0D3A">
        <w:rPr>
          <w:rFonts w:ascii="Calibri" w:hAnsi="Calibri"/>
          <w:sz w:val="18"/>
          <w:szCs w:val="18"/>
        </w:rPr>
        <w:instrText xml:space="preserve"> REF _Ref422694671 \h  \* MERGEFORMAT </w:instrText>
      </w:r>
      <w:r w:rsidR="000811A9" w:rsidRPr="009C0D3A">
        <w:rPr>
          <w:rFonts w:ascii="Calibri" w:hAnsi="Calibri"/>
          <w:sz w:val="18"/>
          <w:szCs w:val="18"/>
        </w:rPr>
      </w:r>
      <w:r w:rsidR="000811A9" w:rsidRPr="009C0D3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3.5</w:t>
      </w:r>
      <w:r w:rsidR="000811A9" w:rsidRPr="009C0D3A">
        <w:rPr>
          <w:rFonts w:ascii="Calibri" w:hAnsi="Calibri"/>
          <w:sz w:val="18"/>
          <w:szCs w:val="18"/>
        </w:rPr>
        <w:fldChar w:fldCharType="end"/>
      </w:r>
      <w:r w:rsidRPr="009C0D3A">
        <w:rPr>
          <w:rFonts w:ascii="Calibri" w:hAnsi="Calibri"/>
          <w:sz w:val="18"/>
          <w:szCs w:val="18"/>
        </w:rPr>
        <w:t xml:space="preserve"> clearly shows that over 81% of the SCVF/GM source locations is above the cement top, 11% of the source location is less than 200 m below the cement top, and 8% is more than 200 m below the cement top. Similar observations were made for corrosion induced casing failure. 52% of casing failure is located above the cement top, 29% is less than 200 m below the cement top and 19% is more than 200 m below the cement top.</w:t>
      </w:r>
    </w:p>
    <w:p w14:paraId="65BAF7C8" w14:textId="77777777" w:rsidR="006146D4" w:rsidRPr="00F03FEF" w:rsidRDefault="006146D4" w:rsidP="006146D4">
      <w:pPr>
        <w:jc w:val="center"/>
      </w:pPr>
      <w:r w:rsidRPr="00F03FEF">
        <w:rPr>
          <w:noProof/>
          <w:lang w:val="en-AU" w:eastAsia="en-AU"/>
        </w:rPr>
        <w:drawing>
          <wp:inline distT="0" distB="0" distL="0" distR="0" wp14:anchorId="65BAFC6C" wp14:editId="6FBDAD01">
            <wp:extent cx="3733348" cy="2188819"/>
            <wp:effectExtent l="0" t="0" r="635" b="2540"/>
            <wp:docPr id="12" name="Picture 12" descr="Chart comparing location of SCVF/GM source to cement casing."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77025" cy="2214426"/>
                    </a:xfrm>
                    <a:prstGeom prst="rect">
                      <a:avLst/>
                    </a:prstGeom>
                    <a:noFill/>
                    <a:ln>
                      <a:noFill/>
                    </a:ln>
                  </pic:spPr>
                </pic:pic>
              </a:graphicData>
            </a:graphic>
          </wp:inline>
        </w:drawing>
      </w:r>
    </w:p>
    <w:p w14:paraId="65BAF7C9" w14:textId="77777777" w:rsidR="006146D4" w:rsidRPr="00F03FEF" w:rsidRDefault="006146D4" w:rsidP="009F1290">
      <w:pPr>
        <w:pStyle w:val="Caption"/>
      </w:pPr>
      <w:bookmarkStart w:id="659" w:name="_Ref422694671"/>
      <w:bookmarkStart w:id="660" w:name="_Toc433992869"/>
      <w:bookmarkStart w:id="661" w:name="_Toc449469428"/>
      <w:r w:rsidRPr="00F03FEF">
        <w:t xml:space="preserve">Figure </w:t>
      </w:r>
      <w:r w:rsidR="00ED677C">
        <w:fldChar w:fldCharType="begin" w:fldLock="1"/>
      </w:r>
      <w:r w:rsidR="00ED677C">
        <w:instrText xml:space="preserve"> STYLEREF 1 \s </w:instrText>
      </w:r>
      <w:r w:rsidR="00ED677C">
        <w:fldChar w:fldCharType="separate"/>
      </w:r>
      <w:r w:rsidR="00D5162C">
        <w:rPr>
          <w:noProof/>
        </w:rPr>
        <w:t>3</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5</w:t>
      </w:r>
      <w:r w:rsidR="00ED677C">
        <w:fldChar w:fldCharType="end"/>
      </w:r>
      <w:bookmarkEnd w:id="659"/>
      <w:r w:rsidRPr="00F03FEF">
        <w:t>. Location of (a) SCVF/GM source compared to cement top and (b) corrosion failure (casing failure compared to cement top) in relation to 64 wells in Alberta.</w:t>
      </w:r>
      <w:bookmarkEnd w:id="660"/>
      <w:bookmarkEnd w:id="661"/>
    </w:p>
    <w:p w14:paraId="65BAF7CA" w14:textId="77777777" w:rsidR="007F4C6E" w:rsidRDefault="007F4C6E" w:rsidP="006146D4"/>
    <w:p w14:paraId="65BAF7CB" w14:textId="77777777" w:rsidR="006146D4" w:rsidRPr="009C0D3A" w:rsidRDefault="006146D4" w:rsidP="006146D4">
      <w:pPr>
        <w:rPr>
          <w:rFonts w:ascii="Calibri" w:hAnsi="Calibri"/>
          <w:sz w:val="18"/>
          <w:szCs w:val="18"/>
        </w:rPr>
      </w:pPr>
      <w:r w:rsidRPr="009C0D3A">
        <w:rPr>
          <w:rFonts w:ascii="Calibri" w:hAnsi="Calibri"/>
          <w:sz w:val="18"/>
          <w:szCs w:val="18"/>
        </w:rPr>
        <w:t>Some wells showed that external casing corrosion was located in the area with good cement quality. Upon further investigation, it was found that in most instances channelling within the cement sheath accounted for the external casing corrosion.</w:t>
      </w:r>
    </w:p>
    <w:p w14:paraId="65BAF7CC" w14:textId="77777777" w:rsidR="006146D4" w:rsidRDefault="006146D4" w:rsidP="006146D4">
      <w:pPr>
        <w:rPr>
          <w:rFonts w:ascii="Calibri" w:hAnsi="Calibri"/>
          <w:sz w:val="18"/>
          <w:szCs w:val="18"/>
        </w:rPr>
      </w:pPr>
      <w:r w:rsidRPr="009C0D3A">
        <w:rPr>
          <w:rFonts w:ascii="Calibri" w:hAnsi="Calibri"/>
          <w:sz w:val="18"/>
          <w:szCs w:val="18"/>
        </w:rPr>
        <w:t>It was further found that it is very difficult to monitor cement deterioration with time using cement bond logs for a number of reasons, such as technology changes in cement-evaluation tools and interpretation</w:t>
      </w:r>
      <w:r w:rsidR="006667DD" w:rsidRPr="009C0D3A">
        <w:rPr>
          <w:rFonts w:ascii="Calibri" w:hAnsi="Calibri"/>
          <w:sz w:val="18"/>
          <w:szCs w:val="18"/>
        </w:rPr>
        <w:t>,</w:t>
      </w:r>
      <w:r w:rsidRPr="009C0D3A">
        <w:rPr>
          <w:rFonts w:ascii="Calibri" w:hAnsi="Calibri"/>
          <w:sz w:val="18"/>
          <w:szCs w:val="18"/>
        </w:rPr>
        <w:t xml:space="preserve"> and different wellbore conditions when the cement bond logs were acquired at different times.</w:t>
      </w:r>
    </w:p>
    <w:p w14:paraId="65BAF7CD" w14:textId="77777777" w:rsidR="009D5169" w:rsidRPr="00F03FEF" w:rsidRDefault="00422C70" w:rsidP="001C49AC">
      <w:pPr>
        <w:pStyle w:val="Heading2"/>
      </w:pPr>
      <w:bookmarkStart w:id="662" w:name="_Toc448486734"/>
      <w:bookmarkStart w:id="663" w:name="_Toc449101408"/>
      <w:bookmarkStart w:id="664" w:name="_Toc449103107"/>
      <w:bookmarkStart w:id="665" w:name="_Toc449103207"/>
      <w:bookmarkStart w:id="666" w:name="_Toc449103734"/>
      <w:bookmarkStart w:id="667" w:name="_Toc449103851"/>
      <w:bookmarkStart w:id="668" w:name="_Toc449103968"/>
      <w:bookmarkStart w:id="669" w:name="_Toc449104085"/>
      <w:bookmarkStart w:id="670" w:name="_Toc449104434"/>
      <w:bookmarkStart w:id="671" w:name="_Toc433992816"/>
      <w:bookmarkStart w:id="672" w:name="_Ref439592454"/>
      <w:bookmarkStart w:id="673" w:name="_Toc447635386"/>
      <w:bookmarkStart w:id="674" w:name="_Toc449104435"/>
      <w:bookmarkEnd w:id="662"/>
      <w:bookmarkEnd w:id="663"/>
      <w:bookmarkEnd w:id="664"/>
      <w:bookmarkEnd w:id="665"/>
      <w:bookmarkEnd w:id="666"/>
      <w:bookmarkEnd w:id="667"/>
      <w:bookmarkEnd w:id="668"/>
      <w:bookmarkEnd w:id="669"/>
      <w:bookmarkEnd w:id="670"/>
      <w:r w:rsidRPr="00F03FEF">
        <w:t>Coal seam</w:t>
      </w:r>
      <w:r w:rsidR="009D5169" w:rsidRPr="00F03FEF">
        <w:t xml:space="preserve"> gas well </w:t>
      </w:r>
      <w:r w:rsidR="009D5169" w:rsidRPr="007F4C6E">
        <w:t>failure</w:t>
      </w:r>
      <w:r w:rsidR="009D5169" w:rsidRPr="00F03FEF">
        <w:t xml:space="preserve"> rates in </w:t>
      </w:r>
      <w:r w:rsidR="005570F6" w:rsidRPr="00F03FEF">
        <w:t xml:space="preserve">the </w:t>
      </w:r>
      <w:r w:rsidRPr="00F03FEF">
        <w:t xml:space="preserve">San Juan Basin, </w:t>
      </w:r>
      <w:r w:rsidR="009D5169" w:rsidRPr="00F03FEF">
        <w:t>USA</w:t>
      </w:r>
      <w:bookmarkEnd w:id="671"/>
      <w:bookmarkEnd w:id="672"/>
      <w:bookmarkEnd w:id="673"/>
      <w:bookmarkEnd w:id="674"/>
    </w:p>
    <w:p w14:paraId="65BAF7CE" w14:textId="77777777" w:rsidR="00D94185" w:rsidRPr="009C0D3A" w:rsidRDefault="00D94185" w:rsidP="00D94185">
      <w:pPr>
        <w:pStyle w:val="OWSNormal9pt"/>
        <w:rPr>
          <w:color w:val="auto"/>
          <w:szCs w:val="18"/>
        </w:rPr>
      </w:pPr>
      <w:r w:rsidRPr="009C0D3A">
        <w:rPr>
          <w:color w:val="auto"/>
          <w:szCs w:val="18"/>
          <w:lang w:val="en-GB"/>
        </w:rPr>
        <w:t>The San Juan Basin ranks as the most prolific gas producing basin in the U. S. and was the first major gas province to be commercially</w:t>
      </w:r>
      <w:r w:rsidR="006C26C7" w:rsidRPr="009C0D3A">
        <w:rPr>
          <w:color w:val="auto"/>
          <w:szCs w:val="18"/>
          <w:lang w:val="en-GB"/>
        </w:rPr>
        <w:t xml:space="preserve"> developed for coal seam gas (or coalbed gas, CBG in </w:t>
      </w:r>
      <w:r w:rsidR="00FE29D1" w:rsidRPr="009C0D3A">
        <w:rPr>
          <w:color w:val="auto"/>
          <w:szCs w:val="18"/>
          <w:lang w:val="en-GB"/>
        </w:rPr>
        <w:t xml:space="preserve">the </w:t>
      </w:r>
      <w:r w:rsidR="006C26C7" w:rsidRPr="009C0D3A">
        <w:rPr>
          <w:color w:val="auto"/>
          <w:szCs w:val="18"/>
          <w:lang w:val="en-GB"/>
        </w:rPr>
        <w:t>US</w:t>
      </w:r>
      <w:r w:rsidR="00FE29D1" w:rsidRPr="009C0D3A">
        <w:rPr>
          <w:color w:val="auto"/>
          <w:szCs w:val="18"/>
          <w:lang w:val="en-GB"/>
        </w:rPr>
        <w:t>A</w:t>
      </w:r>
      <w:r w:rsidR="006C26C7" w:rsidRPr="009C0D3A">
        <w:rPr>
          <w:color w:val="auto"/>
          <w:szCs w:val="18"/>
          <w:lang w:val="en-GB"/>
        </w:rPr>
        <w:t>)</w:t>
      </w:r>
      <w:r w:rsidRPr="009C0D3A">
        <w:rPr>
          <w:color w:val="auto"/>
          <w:szCs w:val="18"/>
          <w:lang w:val="en-GB"/>
        </w:rPr>
        <w:t xml:space="preserve">. </w:t>
      </w:r>
      <w:r w:rsidRPr="009C0D3A">
        <w:rPr>
          <w:color w:val="auto"/>
          <w:szCs w:val="18"/>
        </w:rPr>
        <w:t>The major coal-bearing unit in the Basin is known as the Fruitland Formation and c</w:t>
      </w:r>
      <w:r w:rsidR="006C26C7" w:rsidRPr="009C0D3A">
        <w:rPr>
          <w:color w:val="auto"/>
          <w:szCs w:val="18"/>
        </w:rPr>
        <w:t>oal seam gas</w:t>
      </w:r>
      <w:r w:rsidRPr="009C0D3A">
        <w:rPr>
          <w:color w:val="auto"/>
          <w:szCs w:val="18"/>
        </w:rPr>
        <w:t xml:space="preserve"> production occurs primarily in c</w:t>
      </w:r>
      <w:r w:rsidR="00B51CB1" w:rsidRPr="009C0D3A">
        <w:rPr>
          <w:color w:val="auto"/>
          <w:szCs w:val="18"/>
        </w:rPr>
        <w:t>oal seams</w:t>
      </w:r>
      <w:r w:rsidRPr="009C0D3A">
        <w:rPr>
          <w:color w:val="auto"/>
          <w:szCs w:val="18"/>
        </w:rPr>
        <w:t xml:space="preserve"> of the Fruitland Formation. Some coa</w:t>
      </w:r>
      <w:r w:rsidR="006C26C7" w:rsidRPr="009C0D3A">
        <w:rPr>
          <w:color w:val="auto"/>
          <w:szCs w:val="18"/>
        </w:rPr>
        <w:t>l seam gas</w:t>
      </w:r>
      <w:r w:rsidRPr="009C0D3A">
        <w:rPr>
          <w:color w:val="auto"/>
          <w:szCs w:val="18"/>
        </w:rPr>
        <w:t xml:space="preserve"> is trapped in the underlying and adjacent Pictured Cliffs </w:t>
      </w:r>
      <w:r w:rsidR="00CD26B4" w:rsidRPr="009C0D3A">
        <w:rPr>
          <w:color w:val="auto"/>
          <w:szCs w:val="18"/>
        </w:rPr>
        <w:t>S</w:t>
      </w:r>
      <w:r w:rsidRPr="009C0D3A">
        <w:rPr>
          <w:color w:val="auto"/>
          <w:szCs w:val="18"/>
        </w:rPr>
        <w:t>andstone. Many wells are completed in both zones</w:t>
      </w:r>
      <w:r w:rsidR="00743135" w:rsidRPr="009C0D3A">
        <w:rPr>
          <w:color w:val="auto"/>
          <w:szCs w:val="18"/>
        </w:rPr>
        <w:t xml:space="preserve"> (</w:t>
      </w:r>
      <w:r w:rsidRPr="009C0D3A">
        <w:rPr>
          <w:color w:val="auto"/>
          <w:szCs w:val="18"/>
        </w:rPr>
        <w:t xml:space="preserve">US EPA 2004). </w:t>
      </w:r>
    </w:p>
    <w:p w14:paraId="65BAF7CF" w14:textId="77777777" w:rsidR="00D94185" w:rsidRPr="009C0D3A" w:rsidRDefault="00D94185" w:rsidP="00D94185">
      <w:pPr>
        <w:pStyle w:val="OWSNormal9pt"/>
        <w:rPr>
          <w:color w:val="auto"/>
          <w:szCs w:val="18"/>
        </w:rPr>
      </w:pPr>
      <w:r w:rsidRPr="009C0D3A">
        <w:rPr>
          <w:color w:val="auto"/>
          <w:szCs w:val="18"/>
          <w:lang w:val="en-GB"/>
        </w:rPr>
        <w:t xml:space="preserve">The first field-wide coalbed methane development began in the late 1970’s to mid 1980’s in the San Juan Basin. </w:t>
      </w:r>
      <w:r w:rsidR="00B51CB1" w:rsidRPr="009C0D3A">
        <w:rPr>
          <w:color w:val="auto"/>
          <w:szCs w:val="18"/>
        </w:rPr>
        <w:t>Coal seam gas wells</w:t>
      </w:r>
      <w:r w:rsidRPr="009C0D3A">
        <w:rPr>
          <w:color w:val="auto"/>
          <w:szCs w:val="18"/>
        </w:rPr>
        <w:t xml:space="preserve"> range from </w:t>
      </w:r>
      <w:r w:rsidR="00483F3D" w:rsidRPr="009C0D3A">
        <w:rPr>
          <w:color w:val="auto"/>
          <w:szCs w:val="18"/>
        </w:rPr>
        <w:t>168m to 1220m (</w:t>
      </w:r>
      <w:r w:rsidRPr="009C0D3A">
        <w:rPr>
          <w:color w:val="auto"/>
          <w:szCs w:val="18"/>
        </w:rPr>
        <w:t>550 feet to 4,000 feet</w:t>
      </w:r>
      <w:r w:rsidR="00483F3D" w:rsidRPr="009C0D3A">
        <w:rPr>
          <w:color w:val="auto"/>
          <w:szCs w:val="18"/>
        </w:rPr>
        <w:t>)</w:t>
      </w:r>
      <w:r w:rsidRPr="009C0D3A">
        <w:rPr>
          <w:color w:val="auto"/>
          <w:szCs w:val="18"/>
        </w:rPr>
        <w:t xml:space="preserve"> in depth, and about 2,550 wells were operating in 2001 (</w:t>
      </w:r>
      <w:r w:rsidR="004A501E" w:rsidRPr="009C0D3A">
        <w:rPr>
          <w:color w:val="auto"/>
          <w:szCs w:val="18"/>
        </w:rPr>
        <w:t>US EPA 2004</w:t>
      </w:r>
      <w:r w:rsidRPr="009C0D3A">
        <w:rPr>
          <w:color w:val="auto"/>
          <w:szCs w:val="18"/>
        </w:rPr>
        <w:t xml:space="preserve">). </w:t>
      </w:r>
    </w:p>
    <w:p w14:paraId="65BAF7D0" w14:textId="77777777" w:rsidR="00422C70" w:rsidRPr="009C0D3A" w:rsidRDefault="006C26C7" w:rsidP="00422C70">
      <w:pPr>
        <w:pStyle w:val="OWSNormal9pt"/>
        <w:rPr>
          <w:color w:val="auto"/>
          <w:szCs w:val="18"/>
          <w:lang w:val="en-GB"/>
        </w:rPr>
      </w:pPr>
      <w:r w:rsidRPr="009C0D3A">
        <w:rPr>
          <w:color w:val="auto"/>
          <w:szCs w:val="18"/>
          <w:lang w:val="en-GB"/>
        </w:rPr>
        <w:t>Similar to the CSG production in the Surat Basin in Queen</w:t>
      </w:r>
      <w:r w:rsidR="006A1468">
        <w:rPr>
          <w:color w:val="auto"/>
          <w:szCs w:val="18"/>
          <w:lang w:val="en-GB"/>
        </w:rPr>
        <w:t>s</w:t>
      </w:r>
      <w:r w:rsidRPr="009C0D3A">
        <w:rPr>
          <w:color w:val="auto"/>
          <w:szCs w:val="18"/>
          <w:lang w:val="en-GB"/>
        </w:rPr>
        <w:t xml:space="preserve">land, Australia, CSG production from coal seams in the San Juan Basin requires </w:t>
      </w:r>
      <w:r w:rsidR="00D33DE7" w:rsidRPr="009C0D3A">
        <w:rPr>
          <w:color w:val="auto"/>
          <w:szCs w:val="18"/>
          <w:lang w:val="en-GB"/>
        </w:rPr>
        <w:t>depressurisation</w:t>
      </w:r>
      <w:r w:rsidRPr="009C0D3A">
        <w:rPr>
          <w:color w:val="auto"/>
          <w:szCs w:val="18"/>
          <w:lang w:val="en-GB"/>
        </w:rPr>
        <w:t xml:space="preserve"> in the coal seams</w:t>
      </w:r>
      <w:r w:rsidR="00102E27" w:rsidRPr="009C0D3A">
        <w:rPr>
          <w:color w:val="auto"/>
          <w:szCs w:val="18"/>
          <w:lang w:val="en-GB"/>
        </w:rPr>
        <w:t xml:space="preserve"> by pumping </w:t>
      </w:r>
      <w:r w:rsidR="00B51CB1" w:rsidRPr="009C0D3A">
        <w:rPr>
          <w:color w:val="auto"/>
          <w:szCs w:val="18"/>
          <w:lang w:val="en-GB"/>
        </w:rPr>
        <w:t>water</w:t>
      </w:r>
      <w:r w:rsidR="00102E27" w:rsidRPr="009C0D3A">
        <w:rPr>
          <w:color w:val="auto"/>
          <w:szCs w:val="18"/>
          <w:lang w:val="en-GB"/>
        </w:rPr>
        <w:t xml:space="preserve"> out of coal</w:t>
      </w:r>
      <w:r w:rsidRPr="009C0D3A">
        <w:rPr>
          <w:color w:val="auto"/>
          <w:szCs w:val="18"/>
          <w:lang w:val="en-GB"/>
        </w:rPr>
        <w:t xml:space="preserve"> to release gas. </w:t>
      </w:r>
      <w:r w:rsidR="005C53F1" w:rsidRPr="009C0D3A">
        <w:rPr>
          <w:color w:val="auto"/>
          <w:szCs w:val="18"/>
          <w:lang w:val="en-GB"/>
        </w:rPr>
        <w:t xml:space="preserve">Drilling and </w:t>
      </w:r>
      <w:r w:rsidR="00B51CB1" w:rsidRPr="009C0D3A">
        <w:rPr>
          <w:color w:val="auto"/>
          <w:szCs w:val="18"/>
          <w:lang w:val="en-GB"/>
        </w:rPr>
        <w:t>production for coal seam gas</w:t>
      </w:r>
      <w:r w:rsidR="005C53F1" w:rsidRPr="009C0D3A">
        <w:rPr>
          <w:color w:val="auto"/>
          <w:szCs w:val="18"/>
          <w:lang w:val="en-GB"/>
        </w:rPr>
        <w:t xml:space="preserve"> from the Fruitland </w:t>
      </w:r>
      <w:r w:rsidR="00CD26B4" w:rsidRPr="009C0D3A">
        <w:rPr>
          <w:color w:val="auto"/>
          <w:szCs w:val="18"/>
          <w:lang w:val="en-GB"/>
        </w:rPr>
        <w:t>F</w:t>
      </w:r>
      <w:r w:rsidR="005C53F1" w:rsidRPr="009C0D3A">
        <w:rPr>
          <w:color w:val="auto"/>
          <w:szCs w:val="18"/>
          <w:lang w:val="en-GB"/>
        </w:rPr>
        <w:t>ormation have raised concerns about aquifer protection and have resulted in operational reviews and changes. The primary concern</w:t>
      </w:r>
      <w:r w:rsidR="00F15F27" w:rsidRPr="009C0D3A">
        <w:rPr>
          <w:color w:val="auto"/>
          <w:szCs w:val="18"/>
          <w:lang w:val="en-GB"/>
        </w:rPr>
        <w:t xml:space="preserve"> has</w:t>
      </w:r>
      <w:r w:rsidR="005C53F1" w:rsidRPr="009C0D3A">
        <w:rPr>
          <w:color w:val="auto"/>
          <w:szCs w:val="18"/>
          <w:lang w:val="en-GB"/>
        </w:rPr>
        <w:t xml:space="preserve"> been natural gas migration into groundwater</w:t>
      </w:r>
      <w:r w:rsidR="00E10222" w:rsidRPr="009C0D3A">
        <w:rPr>
          <w:color w:val="auto"/>
          <w:szCs w:val="18"/>
          <w:lang w:val="en-GB"/>
        </w:rPr>
        <w:t xml:space="preserve"> (Beckstrom and Boyer 1993). </w:t>
      </w:r>
      <w:r w:rsidR="00F15F27" w:rsidRPr="009C0D3A">
        <w:rPr>
          <w:color w:val="auto"/>
          <w:szCs w:val="18"/>
          <w:lang w:val="en-GB"/>
        </w:rPr>
        <w:t>To address such concern, a</w:t>
      </w:r>
      <w:r w:rsidR="006E55CF" w:rsidRPr="009C0D3A">
        <w:rPr>
          <w:color w:val="auto"/>
          <w:szCs w:val="18"/>
          <w:lang w:val="en-GB"/>
        </w:rPr>
        <w:t xml:space="preserve"> set of</w:t>
      </w:r>
      <w:r w:rsidR="00E10222" w:rsidRPr="009C0D3A">
        <w:rPr>
          <w:color w:val="auto"/>
          <w:szCs w:val="18"/>
          <w:lang w:val="en-GB"/>
        </w:rPr>
        <w:t xml:space="preserve"> </w:t>
      </w:r>
      <w:r w:rsidR="006E55CF" w:rsidRPr="009C0D3A">
        <w:rPr>
          <w:color w:val="auto"/>
          <w:szCs w:val="18"/>
          <w:lang w:val="en-GB"/>
        </w:rPr>
        <w:t>s</w:t>
      </w:r>
      <w:r w:rsidR="00422C70" w:rsidRPr="009C0D3A">
        <w:rPr>
          <w:color w:val="auto"/>
          <w:szCs w:val="18"/>
          <w:lang w:val="en-GB"/>
        </w:rPr>
        <w:t>ampling, analytical, and investigative techniques</w:t>
      </w:r>
      <w:r w:rsidR="00B51CB1" w:rsidRPr="009C0D3A">
        <w:rPr>
          <w:color w:val="auto"/>
          <w:szCs w:val="18"/>
          <w:lang w:val="en-GB"/>
        </w:rPr>
        <w:t xml:space="preserve"> were</w:t>
      </w:r>
      <w:r w:rsidR="006E55CF" w:rsidRPr="009C0D3A">
        <w:rPr>
          <w:color w:val="auto"/>
          <w:szCs w:val="18"/>
          <w:lang w:val="en-GB"/>
        </w:rPr>
        <w:t xml:space="preserve"> developed to </w:t>
      </w:r>
      <w:r w:rsidR="00422C70" w:rsidRPr="009C0D3A">
        <w:rPr>
          <w:color w:val="auto"/>
          <w:szCs w:val="18"/>
          <w:lang w:val="en-GB"/>
        </w:rPr>
        <w:t>address the source of natural</w:t>
      </w:r>
      <w:r w:rsidR="006E55CF" w:rsidRPr="009C0D3A">
        <w:rPr>
          <w:color w:val="auto"/>
          <w:szCs w:val="18"/>
          <w:lang w:val="en-GB"/>
        </w:rPr>
        <w:t xml:space="preserve"> gas in groundwater at the time and</w:t>
      </w:r>
      <w:r w:rsidR="00422C70" w:rsidRPr="009C0D3A">
        <w:rPr>
          <w:color w:val="auto"/>
          <w:szCs w:val="18"/>
          <w:lang w:val="en-GB"/>
        </w:rPr>
        <w:t xml:space="preserve"> ha</w:t>
      </w:r>
      <w:r w:rsidR="006E55CF" w:rsidRPr="009C0D3A">
        <w:rPr>
          <w:color w:val="auto"/>
          <w:szCs w:val="18"/>
          <w:lang w:val="en-GB"/>
        </w:rPr>
        <w:t>s</w:t>
      </w:r>
      <w:r w:rsidR="001C1EE0">
        <w:rPr>
          <w:color w:val="auto"/>
          <w:szCs w:val="18"/>
          <w:lang w:val="en-GB"/>
        </w:rPr>
        <w:t xml:space="preserve"> since evolved into standardis</w:t>
      </w:r>
      <w:r w:rsidR="00422C70" w:rsidRPr="009C0D3A">
        <w:rPr>
          <w:color w:val="auto"/>
          <w:szCs w:val="18"/>
          <w:lang w:val="en-GB"/>
        </w:rPr>
        <w:t>ed methods and pr</w:t>
      </w:r>
      <w:r w:rsidR="00B51CB1" w:rsidRPr="009C0D3A">
        <w:rPr>
          <w:color w:val="auto"/>
          <w:szCs w:val="18"/>
          <w:lang w:val="en-GB"/>
        </w:rPr>
        <w:t>otocols used throughout the Basin</w:t>
      </w:r>
      <w:r w:rsidR="00422C70" w:rsidRPr="009C0D3A">
        <w:rPr>
          <w:color w:val="auto"/>
          <w:szCs w:val="18"/>
          <w:lang w:val="en-GB"/>
        </w:rPr>
        <w:t xml:space="preserve">. </w:t>
      </w:r>
    </w:p>
    <w:p w14:paraId="65BAF7D1" w14:textId="77777777" w:rsidR="009816E7" w:rsidRPr="009C0D3A" w:rsidRDefault="00C176AD" w:rsidP="009816E7">
      <w:pPr>
        <w:pStyle w:val="OWSNormal9pt"/>
        <w:rPr>
          <w:color w:val="auto"/>
          <w:szCs w:val="18"/>
          <w:lang w:val="en-GB"/>
        </w:rPr>
      </w:pPr>
      <w:r w:rsidRPr="009C0D3A">
        <w:rPr>
          <w:color w:val="auto"/>
          <w:szCs w:val="18"/>
          <w:lang w:val="en-GB"/>
        </w:rPr>
        <w:t>C</w:t>
      </w:r>
      <w:r w:rsidR="009F0C16" w:rsidRPr="009C0D3A">
        <w:rPr>
          <w:color w:val="auto"/>
          <w:szCs w:val="18"/>
          <w:lang w:val="en-GB"/>
        </w:rPr>
        <w:t>asing head pressure</w:t>
      </w:r>
      <w:r w:rsidRPr="009C0D3A">
        <w:rPr>
          <w:color w:val="auto"/>
          <w:szCs w:val="18"/>
          <w:lang w:val="en-GB"/>
        </w:rPr>
        <w:t xml:space="preserve"> testing</w:t>
      </w:r>
      <w:r w:rsidR="00102E27" w:rsidRPr="009C0D3A">
        <w:rPr>
          <w:color w:val="auto"/>
          <w:szCs w:val="18"/>
          <w:lang w:val="en-GB"/>
        </w:rPr>
        <w:t xml:space="preserve"> (or bradenhead testing)</w:t>
      </w:r>
      <w:r w:rsidR="009F0C16" w:rsidRPr="009C0D3A">
        <w:rPr>
          <w:color w:val="auto"/>
          <w:szCs w:val="18"/>
          <w:lang w:val="en-GB"/>
        </w:rPr>
        <w:t xml:space="preserve"> has been instrumental in identifi</w:t>
      </w:r>
      <w:r w:rsidR="00B51CB1" w:rsidRPr="009C0D3A">
        <w:rPr>
          <w:color w:val="auto"/>
          <w:szCs w:val="18"/>
          <w:lang w:val="en-GB"/>
        </w:rPr>
        <w:t>cation of defective gas wells</w:t>
      </w:r>
      <w:r w:rsidR="009F0C16" w:rsidRPr="009C0D3A">
        <w:rPr>
          <w:color w:val="auto"/>
          <w:szCs w:val="18"/>
          <w:lang w:val="en-GB"/>
        </w:rPr>
        <w:t>. The San Juan Field Office of the Bureau of Land Management has aggressively pursued bradenhead testing</w:t>
      </w:r>
      <w:r w:rsidR="00B51CB1" w:rsidRPr="009C0D3A">
        <w:rPr>
          <w:color w:val="auto"/>
          <w:szCs w:val="18"/>
          <w:lang w:val="en-GB"/>
        </w:rPr>
        <w:t xml:space="preserve"> for casing head pressure measurement</w:t>
      </w:r>
      <w:r w:rsidR="009F0C16" w:rsidRPr="009C0D3A">
        <w:rPr>
          <w:color w:val="auto"/>
          <w:szCs w:val="18"/>
          <w:lang w:val="en-GB"/>
        </w:rPr>
        <w:t xml:space="preserve"> since 1991 (BLM 2010).</w:t>
      </w:r>
      <w:r w:rsidRPr="009C0D3A">
        <w:rPr>
          <w:color w:val="auto"/>
          <w:szCs w:val="18"/>
          <w:lang w:val="en-GB"/>
        </w:rPr>
        <w:t xml:space="preserve"> </w:t>
      </w:r>
      <w:r w:rsidR="009F0C16" w:rsidRPr="009C0D3A">
        <w:rPr>
          <w:color w:val="auto"/>
          <w:szCs w:val="18"/>
          <w:lang w:val="en-GB"/>
        </w:rPr>
        <w:t>Operators in the Basin are required to survey all wells and measure and record tubing, casing and intermediate</w:t>
      </w:r>
      <w:r w:rsidR="00102E27" w:rsidRPr="009C0D3A">
        <w:rPr>
          <w:color w:val="auto"/>
          <w:szCs w:val="18"/>
          <w:lang w:val="en-GB"/>
        </w:rPr>
        <w:t xml:space="preserve"> casing pressures</w:t>
      </w:r>
      <w:r w:rsidR="00860C1E" w:rsidRPr="009C0D3A">
        <w:rPr>
          <w:color w:val="auto"/>
          <w:szCs w:val="18"/>
          <w:lang w:val="en-GB"/>
        </w:rPr>
        <w:t xml:space="preserve">. </w:t>
      </w:r>
      <w:r w:rsidR="009816E7" w:rsidRPr="009C0D3A">
        <w:rPr>
          <w:color w:val="auto"/>
          <w:szCs w:val="18"/>
          <w:lang w:val="en-GB"/>
        </w:rPr>
        <w:t>Should casing pressures be encountered, a mandated testing protocol is used to determine if they are due to leaky casing. Beginning with the casing head valve, annular spaces are opened sequentially and the blow down time and flow rates recorded. As each annular space is blown down, the pressure in the adjacent annulus is monitored for any changes at five minute intervals for up to 30 minutes. A drop in pressure in the adjacent annular space usually indicates a leak.</w:t>
      </w:r>
      <w:r w:rsidR="009A3257" w:rsidRPr="009C0D3A">
        <w:rPr>
          <w:color w:val="auto"/>
          <w:szCs w:val="18"/>
          <w:lang w:val="en-GB"/>
        </w:rPr>
        <w:t xml:space="preserve"> </w:t>
      </w:r>
      <w:r w:rsidR="009816E7" w:rsidRPr="009C0D3A">
        <w:rPr>
          <w:color w:val="auto"/>
          <w:szCs w:val="18"/>
          <w:lang w:val="en-GB"/>
        </w:rPr>
        <w:t xml:space="preserve">Wells with residual pressures after a 30 minute test interval may also indicate a casing leak. A </w:t>
      </w:r>
      <w:r w:rsidR="00102E27" w:rsidRPr="009C0D3A">
        <w:rPr>
          <w:color w:val="auto"/>
          <w:szCs w:val="18"/>
          <w:lang w:val="en-GB"/>
        </w:rPr>
        <w:t>threshold pressure</w:t>
      </w:r>
      <w:r w:rsidR="009816E7" w:rsidRPr="009C0D3A">
        <w:rPr>
          <w:color w:val="auto"/>
          <w:szCs w:val="18"/>
          <w:lang w:val="en-GB"/>
        </w:rPr>
        <w:t xml:space="preserve"> of </w:t>
      </w:r>
      <w:r w:rsidR="00483F3D" w:rsidRPr="009C0D3A">
        <w:rPr>
          <w:color w:val="auto"/>
          <w:szCs w:val="18"/>
          <w:lang w:val="en-GB"/>
        </w:rPr>
        <w:t>172 kPa (25 psi)</w:t>
      </w:r>
      <w:r w:rsidR="009816E7" w:rsidRPr="009C0D3A">
        <w:rPr>
          <w:color w:val="auto"/>
          <w:szCs w:val="18"/>
          <w:lang w:val="en-GB"/>
        </w:rPr>
        <w:t xml:space="preserve"> </w:t>
      </w:r>
      <w:r w:rsidR="00CC0CED" w:rsidRPr="009C0D3A">
        <w:rPr>
          <w:color w:val="auto"/>
          <w:szCs w:val="18"/>
          <w:lang w:val="en-GB"/>
        </w:rPr>
        <w:t xml:space="preserve">for wells in </w:t>
      </w:r>
      <w:r w:rsidR="00B57F53" w:rsidRPr="009C0D3A">
        <w:rPr>
          <w:color w:val="auto"/>
          <w:szCs w:val="18"/>
          <w:lang w:val="en-GB"/>
        </w:rPr>
        <w:t xml:space="preserve">a </w:t>
      </w:r>
      <w:r w:rsidR="00CC0CED" w:rsidRPr="009C0D3A">
        <w:rPr>
          <w:color w:val="auto"/>
          <w:szCs w:val="18"/>
          <w:lang w:val="en-GB"/>
        </w:rPr>
        <w:t>non-critical area or</w:t>
      </w:r>
      <w:r w:rsidR="00483F3D" w:rsidRPr="009C0D3A">
        <w:rPr>
          <w:color w:val="auto"/>
          <w:szCs w:val="18"/>
          <w:lang w:val="en-GB"/>
        </w:rPr>
        <w:t xml:space="preserve"> 34.5 kPa</w:t>
      </w:r>
      <w:r w:rsidR="00CC0CED" w:rsidRPr="009C0D3A">
        <w:rPr>
          <w:color w:val="auto"/>
          <w:szCs w:val="18"/>
          <w:lang w:val="en-GB"/>
        </w:rPr>
        <w:t xml:space="preserve"> </w:t>
      </w:r>
      <w:r w:rsidR="00483F3D" w:rsidRPr="009C0D3A">
        <w:rPr>
          <w:color w:val="auto"/>
          <w:szCs w:val="18"/>
          <w:lang w:val="en-GB"/>
        </w:rPr>
        <w:t>(</w:t>
      </w:r>
      <w:r w:rsidR="00CC0CED" w:rsidRPr="009C0D3A">
        <w:rPr>
          <w:color w:val="auto"/>
          <w:szCs w:val="18"/>
          <w:lang w:val="en-GB"/>
        </w:rPr>
        <w:t>5 psi</w:t>
      </w:r>
      <w:r w:rsidR="00483F3D" w:rsidRPr="009C0D3A">
        <w:rPr>
          <w:color w:val="auto"/>
          <w:szCs w:val="18"/>
          <w:lang w:val="en-GB"/>
        </w:rPr>
        <w:t>)</w:t>
      </w:r>
      <w:r w:rsidR="00CC0CED" w:rsidRPr="009C0D3A">
        <w:rPr>
          <w:color w:val="auto"/>
          <w:szCs w:val="18"/>
          <w:lang w:val="en-GB"/>
        </w:rPr>
        <w:t xml:space="preserve"> for wells in </w:t>
      </w:r>
      <w:r w:rsidR="00B57F53" w:rsidRPr="009C0D3A">
        <w:rPr>
          <w:color w:val="auto"/>
          <w:szCs w:val="18"/>
          <w:lang w:val="en-GB"/>
        </w:rPr>
        <w:t xml:space="preserve">a </w:t>
      </w:r>
      <w:r w:rsidR="00CC0CED" w:rsidRPr="009C0D3A">
        <w:rPr>
          <w:color w:val="auto"/>
          <w:szCs w:val="18"/>
          <w:lang w:val="en-GB"/>
        </w:rPr>
        <w:t xml:space="preserve">critical area </w:t>
      </w:r>
      <w:r w:rsidR="009816E7" w:rsidRPr="009C0D3A">
        <w:rPr>
          <w:color w:val="auto"/>
          <w:szCs w:val="18"/>
          <w:lang w:val="en-GB"/>
        </w:rPr>
        <w:t xml:space="preserve">is established as the minimum threshold pressure required for sampling and laboratory analysis of both produced and casing head gases. If </w:t>
      </w:r>
      <w:r w:rsidR="00102E27" w:rsidRPr="009C0D3A">
        <w:rPr>
          <w:color w:val="auto"/>
          <w:szCs w:val="18"/>
          <w:lang w:val="en-GB"/>
        </w:rPr>
        <w:t xml:space="preserve">the </w:t>
      </w:r>
      <w:r w:rsidR="009816E7" w:rsidRPr="009C0D3A">
        <w:rPr>
          <w:color w:val="auto"/>
          <w:szCs w:val="18"/>
          <w:lang w:val="en-GB"/>
        </w:rPr>
        <w:t xml:space="preserve">gases are similar in composition, and/or if a casing leak is detected, the operator must file and </w:t>
      </w:r>
      <w:r w:rsidRPr="009C0D3A">
        <w:rPr>
          <w:color w:val="auto"/>
          <w:szCs w:val="18"/>
          <w:lang w:val="en-GB"/>
        </w:rPr>
        <w:t>implement remedial action plans (Armstrong et al. 2009).</w:t>
      </w:r>
      <w:r w:rsidR="009816E7" w:rsidRPr="009C0D3A">
        <w:rPr>
          <w:color w:val="auto"/>
          <w:szCs w:val="18"/>
          <w:lang w:val="en-GB"/>
        </w:rPr>
        <w:t xml:space="preserve"> </w:t>
      </w:r>
      <w:r w:rsidR="00CC0CED" w:rsidRPr="009C0D3A">
        <w:rPr>
          <w:color w:val="auto"/>
          <w:szCs w:val="18"/>
          <w:lang w:val="en-GB"/>
        </w:rPr>
        <w:t>The critical groundwater areas constitute an approximate 1 mile buffer zone surrounding domestic wells where methane has historically been documented at concentrations higher than 1.0</w:t>
      </w:r>
      <w:r w:rsidR="00FE29D1" w:rsidRPr="009C0D3A">
        <w:rPr>
          <w:color w:val="auto"/>
          <w:szCs w:val="18"/>
          <w:lang w:val="en-GB"/>
        </w:rPr>
        <w:t xml:space="preserve"> </w:t>
      </w:r>
      <w:r w:rsidR="00CC0CED" w:rsidRPr="009C0D3A">
        <w:rPr>
          <w:color w:val="auto"/>
          <w:szCs w:val="18"/>
          <w:lang w:val="en-GB"/>
        </w:rPr>
        <w:t>mg/L and casi</w:t>
      </w:r>
      <w:r w:rsidR="00483F3D" w:rsidRPr="009C0D3A">
        <w:rPr>
          <w:color w:val="auto"/>
          <w:szCs w:val="18"/>
          <w:lang w:val="en-GB"/>
        </w:rPr>
        <w:t>ng pressures exceed 34.5 kPa (5 psi)</w:t>
      </w:r>
      <w:r w:rsidR="00284B34" w:rsidRPr="009C0D3A">
        <w:rPr>
          <w:color w:val="auto"/>
          <w:szCs w:val="18"/>
          <w:lang w:val="en-GB"/>
        </w:rPr>
        <w:t>. A</w:t>
      </w:r>
      <w:r w:rsidR="00CC0CED" w:rsidRPr="009C0D3A">
        <w:rPr>
          <w:color w:val="auto"/>
          <w:szCs w:val="18"/>
          <w:lang w:val="en-GB"/>
        </w:rPr>
        <w:t>ll</w:t>
      </w:r>
      <w:r w:rsidR="00102E27" w:rsidRPr="009C0D3A">
        <w:rPr>
          <w:color w:val="auto"/>
          <w:szCs w:val="18"/>
          <w:lang w:val="en-GB"/>
        </w:rPr>
        <w:t xml:space="preserve"> the</w:t>
      </w:r>
      <w:r w:rsidR="00CC0CED" w:rsidRPr="009C0D3A">
        <w:rPr>
          <w:color w:val="auto"/>
          <w:szCs w:val="18"/>
          <w:lang w:val="en-GB"/>
        </w:rPr>
        <w:t xml:space="preserve"> othe</w:t>
      </w:r>
      <w:r w:rsidR="00284B34" w:rsidRPr="009C0D3A">
        <w:rPr>
          <w:color w:val="auto"/>
          <w:szCs w:val="18"/>
          <w:lang w:val="en-GB"/>
        </w:rPr>
        <w:t>r areas are designated as non-critical areas.</w:t>
      </w:r>
    </w:p>
    <w:p w14:paraId="65BAF7D2" w14:textId="77777777" w:rsidR="009F5737" w:rsidRPr="00BE0941" w:rsidRDefault="009F5737" w:rsidP="00BE0941">
      <w:pPr>
        <w:pStyle w:val="OWSNormal9pt"/>
        <w:rPr>
          <w:b/>
          <w:i/>
        </w:rPr>
      </w:pPr>
      <w:r w:rsidRPr="00BE0941">
        <w:rPr>
          <w:b/>
          <w:i/>
        </w:rPr>
        <w:t>Well failure r</w:t>
      </w:r>
      <w:r w:rsidR="006E79D1" w:rsidRPr="00BE0941">
        <w:rPr>
          <w:b/>
          <w:i/>
        </w:rPr>
        <w:t>ate in La Plata County</w:t>
      </w:r>
    </w:p>
    <w:p w14:paraId="65BAF7D3" w14:textId="77777777" w:rsidR="00C176AD" w:rsidRPr="009C0D3A" w:rsidRDefault="00141B3F" w:rsidP="0099706D">
      <w:pPr>
        <w:pStyle w:val="OWSNormal9pt"/>
        <w:rPr>
          <w:color w:val="auto"/>
          <w:szCs w:val="18"/>
        </w:rPr>
      </w:pPr>
      <w:r w:rsidRPr="009C0D3A">
        <w:rPr>
          <w:color w:val="auto"/>
          <w:szCs w:val="18"/>
          <w:lang w:val="en-GB"/>
        </w:rPr>
        <w:t xml:space="preserve">According to </w:t>
      </w:r>
      <w:r w:rsidR="0099706D" w:rsidRPr="009C0D3A">
        <w:rPr>
          <w:color w:val="auto"/>
          <w:szCs w:val="18"/>
        </w:rPr>
        <w:t>a summary report by COGCC (Colorado Oil and Gas Conservation Commission</w:t>
      </w:r>
      <w:r w:rsidR="009A3257" w:rsidRPr="009C0D3A">
        <w:rPr>
          <w:color w:val="auto"/>
          <w:szCs w:val="18"/>
        </w:rPr>
        <w:t>, 2000</w:t>
      </w:r>
      <w:r w:rsidR="0099706D" w:rsidRPr="009C0D3A">
        <w:rPr>
          <w:color w:val="auto"/>
          <w:szCs w:val="18"/>
        </w:rPr>
        <w:t xml:space="preserve">), there </w:t>
      </w:r>
      <w:r w:rsidR="00FE29D1" w:rsidRPr="009C0D3A">
        <w:rPr>
          <w:color w:val="auto"/>
          <w:szCs w:val="18"/>
        </w:rPr>
        <w:t>were</w:t>
      </w:r>
      <w:r w:rsidR="0099706D" w:rsidRPr="009C0D3A">
        <w:rPr>
          <w:color w:val="auto"/>
          <w:szCs w:val="18"/>
        </w:rPr>
        <w:t xml:space="preserve"> 2</w:t>
      </w:r>
      <w:r w:rsidR="00FE29D1" w:rsidRPr="009C0D3A">
        <w:rPr>
          <w:color w:val="auto"/>
          <w:szCs w:val="18"/>
        </w:rPr>
        <w:t>,</w:t>
      </w:r>
      <w:r w:rsidR="0099706D" w:rsidRPr="009C0D3A">
        <w:rPr>
          <w:color w:val="auto"/>
          <w:szCs w:val="18"/>
        </w:rPr>
        <w:t xml:space="preserve">150 </w:t>
      </w:r>
      <w:r w:rsidRPr="009C0D3A">
        <w:rPr>
          <w:color w:val="auto"/>
          <w:szCs w:val="18"/>
        </w:rPr>
        <w:t xml:space="preserve">gas </w:t>
      </w:r>
      <w:r w:rsidR="0099706D" w:rsidRPr="009C0D3A">
        <w:rPr>
          <w:color w:val="auto"/>
          <w:szCs w:val="18"/>
        </w:rPr>
        <w:t>wells in San Juan Basin, La Plata County, Colorado, by mid 2000. Approximately half of these wells (1</w:t>
      </w:r>
      <w:r w:rsidR="00FE29D1" w:rsidRPr="009C0D3A">
        <w:rPr>
          <w:color w:val="auto"/>
          <w:szCs w:val="18"/>
        </w:rPr>
        <w:t>,</w:t>
      </w:r>
      <w:r w:rsidR="0099706D" w:rsidRPr="009C0D3A">
        <w:rPr>
          <w:color w:val="auto"/>
          <w:szCs w:val="18"/>
        </w:rPr>
        <w:t>050) are F</w:t>
      </w:r>
      <w:r w:rsidR="00B57F53" w:rsidRPr="009C0D3A">
        <w:rPr>
          <w:color w:val="auto"/>
          <w:szCs w:val="18"/>
        </w:rPr>
        <w:t>r</w:t>
      </w:r>
      <w:r w:rsidR="0099706D" w:rsidRPr="009C0D3A">
        <w:rPr>
          <w:color w:val="auto"/>
          <w:szCs w:val="18"/>
        </w:rPr>
        <w:t>uitland Coal wells and the other half are conventional gas wells usually completed in the deeper formations.</w:t>
      </w:r>
      <w:r w:rsidR="00810E53" w:rsidRPr="009C0D3A">
        <w:rPr>
          <w:color w:val="auto"/>
          <w:szCs w:val="18"/>
        </w:rPr>
        <w:t xml:space="preserve"> All gas wells in the county had been tested for casing head pressure annually since January 1991. Since then approximately 254</w:t>
      </w:r>
      <w:r w:rsidR="009A3257" w:rsidRPr="009C0D3A">
        <w:rPr>
          <w:color w:val="auto"/>
          <w:szCs w:val="18"/>
        </w:rPr>
        <w:t xml:space="preserve"> leaking</w:t>
      </w:r>
      <w:r w:rsidR="00810E53" w:rsidRPr="009C0D3A">
        <w:rPr>
          <w:color w:val="auto"/>
          <w:szCs w:val="18"/>
        </w:rPr>
        <w:t xml:space="preserve"> wells </w:t>
      </w:r>
      <w:r w:rsidR="009A3257" w:rsidRPr="009C0D3A">
        <w:rPr>
          <w:color w:val="auto"/>
          <w:szCs w:val="18"/>
        </w:rPr>
        <w:t>were identified</w:t>
      </w:r>
      <w:r w:rsidR="00810E53" w:rsidRPr="009C0D3A">
        <w:rPr>
          <w:color w:val="auto"/>
          <w:szCs w:val="18"/>
        </w:rPr>
        <w:t xml:space="preserve"> and required repair, either by replacing the well head seals or placing cement outside of the production casing at depth to isolate groundwater aquifers and other geological zones from leaking gas. Most wells only</w:t>
      </w:r>
      <w:r w:rsidR="009A3257" w:rsidRPr="009C0D3A">
        <w:rPr>
          <w:color w:val="auto"/>
          <w:szCs w:val="18"/>
        </w:rPr>
        <w:t xml:space="preserve"> </w:t>
      </w:r>
      <w:r w:rsidR="00810E53" w:rsidRPr="009C0D3A">
        <w:rPr>
          <w:color w:val="auto"/>
          <w:szCs w:val="18"/>
        </w:rPr>
        <w:t xml:space="preserve">need to be repaired once, but some </w:t>
      </w:r>
      <w:r w:rsidR="009A3257" w:rsidRPr="009C0D3A">
        <w:rPr>
          <w:color w:val="auto"/>
          <w:szCs w:val="18"/>
        </w:rPr>
        <w:t xml:space="preserve">wells </w:t>
      </w:r>
      <w:r w:rsidR="00B57F53" w:rsidRPr="009C0D3A">
        <w:rPr>
          <w:color w:val="auto"/>
          <w:szCs w:val="18"/>
        </w:rPr>
        <w:t xml:space="preserve">were </w:t>
      </w:r>
      <w:r w:rsidR="00810E53" w:rsidRPr="009C0D3A">
        <w:rPr>
          <w:color w:val="auto"/>
          <w:szCs w:val="18"/>
        </w:rPr>
        <w:t>repaired twice making a total of 269 repair</w:t>
      </w:r>
      <w:r w:rsidR="009A3257" w:rsidRPr="009C0D3A">
        <w:rPr>
          <w:color w:val="auto"/>
          <w:szCs w:val="18"/>
        </w:rPr>
        <w:t>s</w:t>
      </w:r>
      <w:r w:rsidR="00810E53" w:rsidRPr="009C0D3A">
        <w:rPr>
          <w:color w:val="auto"/>
          <w:szCs w:val="18"/>
        </w:rPr>
        <w:t>. It was repo</w:t>
      </w:r>
      <w:r w:rsidR="009A3257" w:rsidRPr="009C0D3A">
        <w:rPr>
          <w:color w:val="auto"/>
          <w:szCs w:val="18"/>
        </w:rPr>
        <w:t>rted approximately 36 repairs out of</w:t>
      </w:r>
      <w:r w:rsidR="00810E53" w:rsidRPr="009C0D3A">
        <w:rPr>
          <w:color w:val="auto"/>
          <w:szCs w:val="18"/>
        </w:rPr>
        <w:t xml:space="preserve"> the total 269 repairs had been performed on Fruitland Coal wells. </w:t>
      </w:r>
      <w:r w:rsidR="00B51CB1" w:rsidRPr="009C0D3A">
        <w:rPr>
          <w:color w:val="auto"/>
          <w:szCs w:val="18"/>
        </w:rPr>
        <w:t xml:space="preserve">It is not known from the report </w:t>
      </w:r>
      <w:r w:rsidR="00CD26B4" w:rsidRPr="009C0D3A">
        <w:rPr>
          <w:color w:val="auto"/>
          <w:szCs w:val="18"/>
        </w:rPr>
        <w:t>whether</w:t>
      </w:r>
      <w:r w:rsidR="00B51CB1" w:rsidRPr="009C0D3A">
        <w:rPr>
          <w:color w:val="auto"/>
          <w:szCs w:val="18"/>
        </w:rPr>
        <w:t xml:space="preserve"> any coal seam gas well required repair twice. </w:t>
      </w:r>
      <w:r w:rsidR="00810E53" w:rsidRPr="009C0D3A">
        <w:rPr>
          <w:color w:val="auto"/>
          <w:szCs w:val="18"/>
        </w:rPr>
        <w:t>Assuming the leaking coal seam gas wells were repaired once, this would give an estimate</w:t>
      </w:r>
      <w:r w:rsidR="00B57F53" w:rsidRPr="009C0D3A">
        <w:rPr>
          <w:color w:val="auto"/>
          <w:szCs w:val="18"/>
        </w:rPr>
        <w:t>d</w:t>
      </w:r>
      <w:r w:rsidR="00810E53" w:rsidRPr="009C0D3A">
        <w:rPr>
          <w:color w:val="auto"/>
          <w:szCs w:val="18"/>
        </w:rPr>
        <w:t xml:space="preserve"> failure rate </w:t>
      </w:r>
      <w:r w:rsidR="00B57F53" w:rsidRPr="009C0D3A">
        <w:rPr>
          <w:color w:val="auto"/>
          <w:szCs w:val="18"/>
        </w:rPr>
        <w:t xml:space="preserve">of </w:t>
      </w:r>
      <w:r w:rsidR="00810E53" w:rsidRPr="009C0D3A">
        <w:rPr>
          <w:color w:val="auto"/>
          <w:szCs w:val="18"/>
        </w:rPr>
        <w:t>3.4% for the Fruitland coal wells.</w:t>
      </w:r>
    </w:p>
    <w:p w14:paraId="65BAF7D4" w14:textId="77777777" w:rsidR="006E79D1" w:rsidRPr="00BE0941" w:rsidRDefault="006E79D1" w:rsidP="00BE0941">
      <w:pPr>
        <w:pStyle w:val="OWSNormal9pt"/>
        <w:rPr>
          <w:b/>
          <w:i/>
        </w:rPr>
      </w:pPr>
      <w:r w:rsidRPr="00BE0941">
        <w:rPr>
          <w:b/>
          <w:i/>
        </w:rPr>
        <w:t>Well failure rate in Ignacio-Blanco field</w:t>
      </w:r>
    </w:p>
    <w:p w14:paraId="65BAF7D5" w14:textId="77777777" w:rsidR="00102E27" w:rsidRPr="009C0D3A" w:rsidRDefault="00284B34" w:rsidP="00951535">
      <w:pPr>
        <w:pStyle w:val="OWSNormal9pt"/>
        <w:rPr>
          <w:color w:val="auto"/>
          <w:szCs w:val="18"/>
          <w:lang w:val="en-GB"/>
        </w:rPr>
      </w:pPr>
      <w:r w:rsidRPr="009C0D3A">
        <w:rPr>
          <w:color w:val="auto"/>
          <w:szCs w:val="18"/>
          <w:lang w:val="en-GB"/>
        </w:rPr>
        <w:t xml:space="preserve">Casing head pressure measurements for all the gas wells in </w:t>
      </w:r>
      <w:r w:rsidR="00CD26B4" w:rsidRPr="009C0D3A">
        <w:rPr>
          <w:color w:val="auto"/>
          <w:szCs w:val="18"/>
          <w:lang w:val="en-GB"/>
        </w:rPr>
        <w:t xml:space="preserve">the </w:t>
      </w:r>
      <w:r w:rsidRPr="009C0D3A">
        <w:rPr>
          <w:color w:val="auto"/>
          <w:szCs w:val="18"/>
          <w:lang w:val="en-GB"/>
        </w:rPr>
        <w:t>I</w:t>
      </w:r>
      <w:r w:rsidR="00815D99" w:rsidRPr="009C0D3A">
        <w:rPr>
          <w:color w:val="auto"/>
          <w:szCs w:val="18"/>
          <w:lang w:val="en-GB"/>
        </w:rPr>
        <w:t>gnacio-Blanco field for the 19</w:t>
      </w:r>
      <w:r w:rsidRPr="009C0D3A">
        <w:rPr>
          <w:color w:val="auto"/>
          <w:szCs w:val="18"/>
          <w:lang w:val="en-GB"/>
        </w:rPr>
        <w:t xml:space="preserve"> year</w:t>
      </w:r>
      <w:r w:rsidR="00BE34F7" w:rsidRPr="009C0D3A">
        <w:rPr>
          <w:color w:val="auto"/>
          <w:szCs w:val="18"/>
          <w:lang w:val="en-GB"/>
        </w:rPr>
        <w:t xml:space="preserve"> period between 199</w:t>
      </w:r>
      <w:r w:rsidR="00A87F85" w:rsidRPr="009C0D3A">
        <w:rPr>
          <w:color w:val="auto"/>
          <w:szCs w:val="18"/>
          <w:lang w:val="en-GB"/>
        </w:rPr>
        <w:t>2 to 20</w:t>
      </w:r>
      <w:r w:rsidR="00180CBA" w:rsidRPr="009C0D3A">
        <w:rPr>
          <w:color w:val="auto"/>
          <w:szCs w:val="18"/>
          <w:lang w:val="en-GB"/>
        </w:rPr>
        <w:t>1</w:t>
      </w:r>
      <w:r w:rsidR="00A87F85" w:rsidRPr="009C0D3A">
        <w:rPr>
          <w:color w:val="auto"/>
          <w:szCs w:val="18"/>
          <w:lang w:val="en-GB"/>
        </w:rPr>
        <w:t>0 were documented in a</w:t>
      </w:r>
      <w:r w:rsidRPr="009C0D3A">
        <w:rPr>
          <w:color w:val="auto"/>
          <w:szCs w:val="18"/>
          <w:lang w:val="en-GB"/>
        </w:rPr>
        <w:t xml:space="preserve"> report by </w:t>
      </w:r>
      <w:r w:rsidR="00AB25F1" w:rsidRPr="009C0D3A">
        <w:rPr>
          <w:color w:val="auto"/>
          <w:szCs w:val="18"/>
          <w:lang w:val="en-GB"/>
        </w:rPr>
        <w:t xml:space="preserve">the </w:t>
      </w:r>
      <w:r w:rsidRPr="009C0D3A">
        <w:rPr>
          <w:color w:val="auto"/>
          <w:szCs w:val="18"/>
          <w:lang w:val="en-GB"/>
        </w:rPr>
        <w:t>Bur</w:t>
      </w:r>
      <w:r w:rsidR="00BE34F7" w:rsidRPr="009C0D3A">
        <w:rPr>
          <w:color w:val="auto"/>
          <w:szCs w:val="18"/>
          <w:lang w:val="en-GB"/>
        </w:rPr>
        <w:t>eau of Land Management (</w:t>
      </w:r>
      <w:r w:rsidR="00AB25F1" w:rsidRPr="009C0D3A">
        <w:rPr>
          <w:color w:val="auto"/>
          <w:szCs w:val="18"/>
          <w:lang w:val="en-GB"/>
        </w:rPr>
        <w:t xml:space="preserve">BLM </w:t>
      </w:r>
      <w:r w:rsidR="00BE34F7" w:rsidRPr="009C0D3A">
        <w:rPr>
          <w:color w:val="auto"/>
          <w:szCs w:val="18"/>
          <w:lang w:val="en-GB"/>
        </w:rPr>
        <w:t xml:space="preserve">2010). The gas wells included conventional gas wells, coal seam gas wells and the coal seam gas wells converted from conventional gas wells. </w:t>
      </w:r>
      <w:r w:rsidR="00B6357C" w:rsidRPr="009C0D3A">
        <w:rPr>
          <w:szCs w:val="18"/>
        </w:rPr>
        <w:fldChar w:fldCharType="begin" w:fldLock="1"/>
      </w:r>
      <w:r w:rsidR="00E841BD" w:rsidRPr="009C0D3A">
        <w:rPr>
          <w:szCs w:val="18"/>
        </w:rPr>
        <w:instrText xml:space="preserve"> REF _Ref442185081 \h </w:instrText>
      </w:r>
      <w:r w:rsidR="009C0D3A" w:rsidRPr="009C0D3A">
        <w:rPr>
          <w:szCs w:val="18"/>
        </w:rPr>
        <w:instrText xml:space="preserve"> \* MERGEFORMAT </w:instrText>
      </w:r>
      <w:r w:rsidR="00B6357C" w:rsidRPr="009C0D3A">
        <w:rPr>
          <w:szCs w:val="18"/>
        </w:rPr>
      </w:r>
      <w:r w:rsidR="00B6357C" w:rsidRPr="009C0D3A">
        <w:rPr>
          <w:szCs w:val="18"/>
        </w:rPr>
        <w:fldChar w:fldCharType="separate"/>
      </w:r>
      <w:r w:rsidR="00D5162C" w:rsidRPr="00C51DCD">
        <w:rPr>
          <w:szCs w:val="18"/>
        </w:rPr>
        <w:t xml:space="preserve">Table </w:t>
      </w:r>
      <w:r w:rsidR="00D5162C" w:rsidRPr="00A710A5">
        <w:rPr>
          <w:noProof/>
          <w:szCs w:val="18"/>
        </w:rPr>
        <w:t>3.5</w:t>
      </w:r>
      <w:r w:rsidR="00B6357C" w:rsidRPr="009C0D3A">
        <w:rPr>
          <w:szCs w:val="18"/>
        </w:rPr>
        <w:fldChar w:fldCharType="end"/>
      </w:r>
      <w:r w:rsidR="00BE34F7" w:rsidRPr="009C0D3A">
        <w:rPr>
          <w:color w:val="auto"/>
          <w:szCs w:val="18"/>
          <w:lang w:val="en-GB"/>
        </w:rPr>
        <w:t xml:space="preserve"> summarises casing head pressure </w:t>
      </w:r>
      <w:r w:rsidR="0031013C" w:rsidRPr="009C0D3A">
        <w:rPr>
          <w:color w:val="auto"/>
          <w:szCs w:val="18"/>
          <w:lang w:val="en-GB"/>
        </w:rPr>
        <w:t xml:space="preserve">data </w:t>
      </w:r>
      <w:r w:rsidR="00BE34F7" w:rsidRPr="009C0D3A">
        <w:rPr>
          <w:color w:val="auto"/>
          <w:szCs w:val="18"/>
          <w:lang w:val="en-GB"/>
        </w:rPr>
        <w:t xml:space="preserve">(or bradenhead pressure) for the </w:t>
      </w:r>
      <w:r w:rsidR="00A87F85" w:rsidRPr="009C0D3A">
        <w:rPr>
          <w:color w:val="auto"/>
          <w:szCs w:val="18"/>
          <w:lang w:val="en-GB"/>
        </w:rPr>
        <w:t>purpose-drilled</w:t>
      </w:r>
      <w:r w:rsidR="0031013C" w:rsidRPr="009C0D3A">
        <w:rPr>
          <w:color w:val="auto"/>
          <w:szCs w:val="18"/>
          <w:lang w:val="en-GB"/>
        </w:rPr>
        <w:t xml:space="preserve"> </w:t>
      </w:r>
      <w:r w:rsidR="00BE34F7" w:rsidRPr="009C0D3A">
        <w:rPr>
          <w:color w:val="auto"/>
          <w:szCs w:val="18"/>
          <w:lang w:val="en-GB"/>
        </w:rPr>
        <w:t xml:space="preserve">coal seam gas </w:t>
      </w:r>
      <w:r w:rsidR="0031013C" w:rsidRPr="009C0D3A">
        <w:rPr>
          <w:color w:val="auto"/>
          <w:szCs w:val="18"/>
          <w:lang w:val="en-GB"/>
        </w:rPr>
        <w:t>wells (i</w:t>
      </w:r>
      <w:r w:rsidR="00B76746" w:rsidRPr="009C0D3A">
        <w:rPr>
          <w:color w:val="auto"/>
          <w:szCs w:val="18"/>
          <w:lang w:val="en-GB"/>
        </w:rPr>
        <w:t>.e., not including the</w:t>
      </w:r>
      <w:r w:rsidR="0031013C" w:rsidRPr="009C0D3A">
        <w:rPr>
          <w:color w:val="auto"/>
          <w:szCs w:val="18"/>
          <w:lang w:val="en-GB"/>
        </w:rPr>
        <w:t xml:space="preserve"> </w:t>
      </w:r>
      <w:r w:rsidR="00483F3D" w:rsidRPr="009C0D3A">
        <w:rPr>
          <w:color w:val="auto"/>
          <w:szCs w:val="18"/>
          <w:lang w:val="en-GB"/>
        </w:rPr>
        <w:t xml:space="preserve">coal seam gas </w:t>
      </w:r>
      <w:r w:rsidR="0031013C" w:rsidRPr="009C0D3A">
        <w:rPr>
          <w:color w:val="auto"/>
          <w:szCs w:val="18"/>
          <w:lang w:val="en-GB"/>
        </w:rPr>
        <w:t>wells</w:t>
      </w:r>
      <w:r w:rsidR="00483F3D" w:rsidRPr="009C0D3A">
        <w:rPr>
          <w:color w:val="auto"/>
          <w:szCs w:val="18"/>
          <w:lang w:val="en-GB"/>
        </w:rPr>
        <w:t xml:space="preserve"> converted from </w:t>
      </w:r>
      <w:r w:rsidR="00B76746" w:rsidRPr="009C0D3A">
        <w:rPr>
          <w:color w:val="auto"/>
          <w:szCs w:val="18"/>
          <w:lang w:val="en-GB"/>
        </w:rPr>
        <w:t>conventional gas wells</w:t>
      </w:r>
      <w:r w:rsidR="0031013C" w:rsidRPr="009C0D3A">
        <w:rPr>
          <w:color w:val="auto"/>
          <w:szCs w:val="18"/>
          <w:lang w:val="en-GB"/>
        </w:rPr>
        <w:t xml:space="preserve">). </w:t>
      </w:r>
    </w:p>
    <w:p w14:paraId="65BAF7D6" w14:textId="77777777" w:rsidR="00951535" w:rsidRPr="009C0D3A" w:rsidRDefault="00A87F85" w:rsidP="00951535">
      <w:pPr>
        <w:pStyle w:val="OWSNormal9pt"/>
        <w:rPr>
          <w:color w:val="auto"/>
          <w:szCs w:val="18"/>
          <w:lang w:val="en-GB"/>
        </w:rPr>
      </w:pPr>
      <w:r w:rsidRPr="009C0D3A">
        <w:rPr>
          <w:color w:val="auto"/>
          <w:szCs w:val="18"/>
          <w:lang w:val="en-GB"/>
        </w:rPr>
        <w:t xml:space="preserve">It is important to note that the casing head pressures summarised in </w:t>
      </w:r>
      <w:r w:rsidR="00B6357C" w:rsidRPr="009C0D3A">
        <w:rPr>
          <w:color w:val="auto"/>
          <w:szCs w:val="18"/>
          <w:lang w:val="en-GB"/>
        </w:rPr>
        <w:fldChar w:fldCharType="begin" w:fldLock="1"/>
      </w:r>
      <w:r w:rsidR="00E841BD" w:rsidRPr="009C0D3A">
        <w:rPr>
          <w:color w:val="auto"/>
          <w:szCs w:val="18"/>
          <w:lang w:val="en-GB"/>
        </w:rPr>
        <w:instrText xml:space="preserve"> REF _Ref442185081 \h </w:instrText>
      </w:r>
      <w:r w:rsidR="009C0D3A" w:rsidRPr="009C0D3A">
        <w:rPr>
          <w:color w:val="auto"/>
          <w:szCs w:val="18"/>
          <w:lang w:val="en-GB"/>
        </w:rPr>
        <w:instrText xml:space="preserve"> \* MERGEFORMAT </w:instrText>
      </w:r>
      <w:r w:rsidR="00B6357C" w:rsidRPr="009C0D3A">
        <w:rPr>
          <w:color w:val="auto"/>
          <w:szCs w:val="18"/>
          <w:lang w:val="en-GB"/>
        </w:rPr>
      </w:r>
      <w:r w:rsidR="00B6357C" w:rsidRPr="009C0D3A">
        <w:rPr>
          <w:color w:val="auto"/>
          <w:szCs w:val="18"/>
          <w:lang w:val="en-GB"/>
        </w:rPr>
        <w:fldChar w:fldCharType="separate"/>
      </w:r>
      <w:r w:rsidR="00D5162C" w:rsidRPr="00C51DCD">
        <w:rPr>
          <w:szCs w:val="18"/>
        </w:rPr>
        <w:t xml:space="preserve">Table </w:t>
      </w:r>
      <w:r w:rsidR="00D5162C" w:rsidRPr="00A710A5">
        <w:rPr>
          <w:noProof/>
          <w:szCs w:val="18"/>
        </w:rPr>
        <w:t>3.5</w:t>
      </w:r>
      <w:r w:rsidR="00B6357C" w:rsidRPr="009C0D3A">
        <w:rPr>
          <w:color w:val="auto"/>
          <w:szCs w:val="18"/>
          <w:lang w:val="en-GB"/>
        </w:rPr>
        <w:fldChar w:fldCharType="end"/>
      </w:r>
      <w:r w:rsidR="00E841BD" w:rsidRPr="009C0D3A">
        <w:rPr>
          <w:color w:val="auto"/>
          <w:szCs w:val="18"/>
          <w:lang w:val="en-GB"/>
        </w:rPr>
        <w:t xml:space="preserve"> </w:t>
      </w:r>
      <w:r w:rsidRPr="009C0D3A">
        <w:rPr>
          <w:color w:val="auto"/>
          <w:szCs w:val="18"/>
          <w:lang w:val="en-GB"/>
        </w:rPr>
        <w:t>re</w:t>
      </w:r>
      <w:r w:rsidR="00FE29D1" w:rsidRPr="009C0D3A">
        <w:rPr>
          <w:color w:val="auto"/>
          <w:szCs w:val="18"/>
          <w:lang w:val="en-GB"/>
        </w:rPr>
        <w:t>f</w:t>
      </w:r>
      <w:r w:rsidRPr="009C0D3A">
        <w:rPr>
          <w:color w:val="auto"/>
          <w:szCs w:val="18"/>
          <w:lang w:val="en-GB"/>
        </w:rPr>
        <w:t xml:space="preserve">lect initial pressure after a minimum of 10-14 days closure of the bradenhead valve. Furthermore, </w:t>
      </w:r>
      <w:r w:rsidR="0031013C" w:rsidRPr="009C0D3A">
        <w:rPr>
          <w:color w:val="auto"/>
          <w:szCs w:val="18"/>
          <w:lang w:val="en-GB"/>
        </w:rPr>
        <w:t xml:space="preserve">the age of the wells is </w:t>
      </w:r>
      <w:r w:rsidR="00815D99" w:rsidRPr="009C0D3A">
        <w:rPr>
          <w:color w:val="auto"/>
          <w:szCs w:val="18"/>
          <w:lang w:val="en-GB"/>
        </w:rPr>
        <w:t xml:space="preserve">not included in the table, </w:t>
      </w:r>
      <w:r w:rsidR="00B57F53" w:rsidRPr="009C0D3A">
        <w:rPr>
          <w:color w:val="auto"/>
          <w:szCs w:val="18"/>
          <w:lang w:val="en-GB"/>
        </w:rPr>
        <w:t>nor</w:t>
      </w:r>
      <w:r w:rsidR="00815D99" w:rsidRPr="009C0D3A">
        <w:rPr>
          <w:color w:val="auto"/>
          <w:szCs w:val="18"/>
          <w:lang w:val="en-GB"/>
        </w:rPr>
        <w:t xml:space="preserve"> are the well completion type</w:t>
      </w:r>
      <w:r w:rsidR="0031013C" w:rsidRPr="009C0D3A">
        <w:rPr>
          <w:color w:val="auto"/>
          <w:szCs w:val="18"/>
          <w:lang w:val="en-GB"/>
        </w:rPr>
        <w:t xml:space="preserve"> </w:t>
      </w:r>
      <w:r w:rsidR="00636214" w:rsidRPr="009C0D3A">
        <w:rPr>
          <w:color w:val="auto"/>
          <w:szCs w:val="18"/>
          <w:lang w:val="en-GB"/>
        </w:rPr>
        <w:t xml:space="preserve">and </w:t>
      </w:r>
      <w:r w:rsidR="0031013C" w:rsidRPr="009C0D3A">
        <w:rPr>
          <w:color w:val="auto"/>
          <w:szCs w:val="18"/>
          <w:lang w:val="en-GB"/>
        </w:rPr>
        <w:t>the location of the wells (i.e., if located in critical or non-critical area</w:t>
      </w:r>
      <w:r w:rsidR="00CD26B4" w:rsidRPr="009C0D3A">
        <w:rPr>
          <w:color w:val="auto"/>
          <w:szCs w:val="18"/>
          <w:lang w:val="en-GB"/>
        </w:rPr>
        <w:t>s</w:t>
      </w:r>
      <w:r w:rsidR="0031013C" w:rsidRPr="009C0D3A">
        <w:rPr>
          <w:color w:val="auto"/>
          <w:szCs w:val="18"/>
          <w:lang w:val="en-GB"/>
        </w:rPr>
        <w:t>). Well failure rate for each year is calculated as a percentage of the number of wells with casing he</w:t>
      </w:r>
      <w:r w:rsidR="00B76746" w:rsidRPr="009C0D3A">
        <w:rPr>
          <w:color w:val="auto"/>
          <w:szCs w:val="18"/>
          <w:lang w:val="en-GB"/>
        </w:rPr>
        <w:t>ad pressure greater than 172 kPa (25 psi)</w:t>
      </w:r>
      <w:r w:rsidR="0031013C" w:rsidRPr="009C0D3A">
        <w:rPr>
          <w:color w:val="auto"/>
          <w:szCs w:val="18"/>
          <w:lang w:val="en-GB"/>
        </w:rPr>
        <w:t xml:space="preserve"> over t</w:t>
      </w:r>
      <w:r w:rsidRPr="009C0D3A">
        <w:rPr>
          <w:color w:val="auto"/>
          <w:szCs w:val="18"/>
          <w:lang w:val="en-GB"/>
        </w:rPr>
        <w:t>he total number of wells tested. As shown in</w:t>
      </w:r>
      <w:r w:rsidR="00A27BA4">
        <w:rPr>
          <w:color w:val="auto"/>
          <w:szCs w:val="18"/>
          <w:lang w:val="en-GB"/>
        </w:rPr>
        <w:t xml:space="preserve"> </w:t>
      </w:r>
      <w:r w:rsidR="00B6357C" w:rsidRPr="009C0D3A">
        <w:rPr>
          <w:szCs w:val="18"/>
        </w:rPr>
        <w:fldChar w:fldCharType="begin" w:fldLock="1"/>
      </w:r>
      <w:r w:rsidR="00E15CD5" w:rsidRPr="009C0D3A">
        <w:rPr>
          <w:szCs w:val="18"/>
        </w:rPr>
        <w:instrText xml:space="preserve"> REF _Ref442185081 \h </w:instrText>
      </w:r>
      <w:r w:rsidR="009C0D3A" w:rsidRPr="009C0D3A">
        <w:rPr>
          <w:szCs w:val="18"/>
        </w:rPr>
        <w:instrText xml:space="preserve"> \* MERGEFORMAT </w:instrText>
      </w:r>
      <w:r w:rsidR="00B6357C" w:rsidRPr="009C0D3A">
        <w:rPr>
          <w:szCs w:val="18"/>
        </w:rPr>
      </w:r>
      <w:r w:rsidR="00B6357C" w:rsidRPr="009C0D3A">
        <w:rPr>
          <w:szCs w:val="18"/>
        </w:rPr>
        <w:fldChar w:fldCharType="separate"/>
      </w:r>
      <w:r w:rsidR="00D5162C" w:rsidRPr="00C51DCD">
        <w:rPr>
          <w:szCs w:val="18"/>
        </w:rPr>
        <w:t xml:space="preserve">Table </w:t>
      </w:r>
      <w:r w:rsidR="00D5162C" w:rsidRPr="00A710A5">
        <w:rPr>
          <w:noProof/>
          <w:szCs w:val="18"/>
        </w:rPr>
        <w:t>3.5</w:t>
      </w:r>
      <w:r w:rsidR="00B6357C" w:rsidRPr="009C0D3A">
        <w:rPr>
          <w:szCs w:val="18"/>
        </w:rPr>
        <w:fldChar w:fldCharType="end"/>
      </w:r>
      <w:r w:rsidRPr="009C0D3A">
        <w:rPr>
          <w:color w:val="auto"/>
          <w:szCs w:val="18"/>
          <w:lang w:val="en-GB"/>
        </w:rPr>
        <w:t>, the well failure rate for coal seam gas wells in the</w:t>
      </w:r>
      <w:r w:rsidR="00636214" w:rsidRPr="009C0D3A">
        <w:rPr>
          <w:color w:val="auto"/>
          <w:szCs w:val="18"/>
          <w:lang w:val="en-GB"/>
        </w:rPr>
        <w:t xml:space="preserve"> field ranges from 1.3% to 8.6% with an average of 3.6%. The average number of wells measured for casing head pressure is approximately 400 per year.</w:t>
      </w:r>
    </w:p>
    <w:p w14:paraId="65BAF7D7" w14:textId="77777777" w:rsidR="00C84090" w:rsidRDefault="008D23A1">
      <w:pPr>
        <w:pStyle w:val="Heading2"/>
        <w:ind w:left="0" w:firstLine="0"/>
      </w:pPr>
      <w:bookmarkStart w:id="675" w:name="_Toc448486736"/>
      <w:bookmarkStart w:id="676" w:name="_Toc449101410"/>
      <w:bookmarkStart w:id="677" w:name="_Toc449103109"/>
      <w:bookmarkStart w:id="678" w:name="_Toc449103209"/>
      <w:bookmarkStart w:id="679" w:name="_Toc449103736"/>
      <w:bookmarkStart w:id="680" w:name="_Toc449103853"/>
      <w:bookmarkStart w:id="681" w:name="_Toc449103970"/>
      <w:bookmarkStart w:id="682" w:name="_Toc449104087"/>
      <w:bookmarkStart w:id="683" w:name="_Toc449104436"/>
      <w:bookmarkStart w:id="684" w:name="_Ref439592727"/>
      <w:bookmarkStart w:id="685" w:name="_Toc447635387"/>
      <w:bookmarkStart w:id="686" w:name="_Toc449104437"/>
      <w:bookmarkEnd w:id="675"/>
      <w:bookmarkEnd w:id="676"/>
      <w:bookmarkEnd w:id="677"/>
      <w:bookmarkEnd w:id="678"/>
      <w:bookmarkEnd w:id="679"/>
      <w:bookmarkEnd w:id="680"/>
      <w:bookmarkEnd w:id="681"/>
      <w:bookmarkEnd w:id="682"/>
      <w:bookmarkEnd w:id="683"/>
      <w:r w:rsidRPr="008D23A1">
        <w:t xml:space="preserve">Oil and gas failure rates in </w:t>
      </w:r>
      <w:r>
        <w:t xml:space="preserve">the </w:t>
      </w:r>
      <w:r w:rsidRPr="008D23A1">
        <w:t>Gulf of Mexico, U</w:t>
      </w:r>
      <w:r>
        <w:t>S</w:t>
      </w:r>
      <w:bookmarkEnd w:id="684"/>
      <w:bookmarkEnd w:id="685"/>
      <w:bookmarkEnd w:id="686"/>
    </w:p>
    <w:p w14:paraId="65BAF7D8" w14:textId="77777777" w:rsidR="00C84090" w:rsidRPr="009C0D3A" w:rsidRDefault="00081F16">
      <w:pPr>
        <w:pStyle w:val="OWSNormal9pt"/>
        <w:rPr>
          <w:szCs w:val="18"/>
          <w:lang w:val="en-GB"/>
        </w:rPr>
      </w:pPr>
      <w:r w:rsidRPr="009C0D3A">
        <w:rPr>
          <w:color w:val="auto"/>
          <w:szCs w:val="18"/>
          <w:lang w:val="en-GB"/>
        </w:rPr>
        <w:t>In the Gulf of Mexico, US, approximately 10 per cent of wells reached sustained casing pressure (SCP) within one year of being completed, and this figure rose to 50 per cent after 15 years of production</w:t>
      </w:r>
      <w:r w:rsidR="008D23A1" w:rsidRPr="009C0D3A">
        <w:rPr>
          <w:color w:val="auto"/>
          <w:szCs w:val="18"/>
          <w:lang w:val="en-GB"/>
        </w:rPr>
        <w:t xml:space="preserve"> </w:t>
      </w:r>
      <w:r w:rsidR="008D23A1" w:rsidRPr="009C0D3A">
        <w:rPr>
          <w:noProof/>
          <w:szCs w:val="18"/>
        </w:rPr>
        <w:t>(</w:t>
      </w:r>
      <w:r w:rsidRPr="009C0D3A">
        <w:rPr>
          <w:noProof/>
          <w:szCs w:val="18"/>
        </w:rPr>
        <w:t>Bannerman</w:t>
      </w:r>
      <w:r w:rsidR="008D23A1" w:rsidRPr="009C0D3A">
        <w:rPr>
          <w:noProof/>
          <w:szCs w:val="18"/>
        </w:rPr>
        <w:t xml:space="preserve"> et al. 2005)</w:t>
      </w:r>
      <w:r w:rsidRPr="009C0D3A">
        <w:rPr>
          <w:color w:val="auto"/>
          <w:szCs w:val="18"/>
          <w:lang w:val="en-GB"/>
        </w:rPr>
        <w:t xml:space="preserve">. This sustained casing pressure state indicates that there is a </w:t>
      </w:r>
      <w:r w:rsidR="00602243">
        <w:rPr>
          <w:color w:val="auto"/>
          <w:szCs w:val="18"/>
          <w:lang w:val="en-GB"/>
        </w:rPr>
        <w:t>well barrier failure and possibly a well integrity failure</w:t>
      </w:r>
      <w:r w:rsidRPr="009C0D3A">
        <w:rPr>
          <w:color w:val="auto"/>
          <w:szCs w:val="18"/>
          <w:lang w:val="en-GB"/>
        </w:rPr>
        <w:t xml:space="preserve"> through one or more of the cement sheaths or cased intervals.</w:t>
      </w:r>
      <w:r w:rsidR="005A76C4">
        <w:rPr>
          <w:color w:val="auto"/>
          <w:szCs w:val="18"/>
          <w:lang w:val="en-GB"/>
        </w:rPr>
        <w:t xml:space="preserve"> Note that the </w:t>
      </w:r>
      <w:r w:rsidR="005A76C4">
        <w:rPr>
          <w:lang w:val="en-AU"/>
        </w:rPr>
        <w:t xml:space="preserve">leakage path to pressurised reservoir fluids is not </w:t>
      </w:r>
      <w:r w:rsidR="006A1468">
        <w:rPr>
          <w:lang w:val="en-AU"/>
        </w:rPr>
        <w:t>necessarily</w:t>
      </w:r>
      <w:r w:rsidR="005A76C4">
        <w:rPr>
          <w:lang w:val="en-AU"/>
        </w:rPr>
        <w:t xml:space="preserve"> within the production reservoir.</w:t>
      </w:r>
    </w:p>
    <w:p w14:paraId="65BAF7D9" w14:textId="77777777" w:rsidR="00BF3940" w:rsidRDefault="00081F16" w:rsidP="00BF3940">
      <w:pPr>
        <w:pStyle w:val="Heading2"/>
      </w:pPr>
      <w:bookmarkStart w:id="687" w:name="_Toc448486738"/>
      <w:bookmarkStart w:id="688" w:name="_Toc449101412"/>
      <w:bookmarkStart w:id="689" w:name="_Toc449103111"/>
      <w:bookmarkStart w:id="690" w:name="_Toc449103211"/>
      <w:bookmarkStart w:id="691" w:name="_Toc449103738"/>
      <w:bookmarkStart w:id="692" w:name="_Toc449103855"/>
      <w:bookmarkStart w:id="693" w:name="_Toc449103972"/>
      <w:bookmarkStart w:id="694" w:name="_Toc449104089"/>
      <w:bookmarkStart w:id="695" w:name="_Toc449104438"/>
      <w:bookmarkStart w:id="696" w:name="_Ref439592348"/>
      <w:bookmarkStart w:id="697" w:name="_Toc447635388"/>
      <w:bookmarkStart w:id="698" w:name="_Toc449104439"/>
      <w:bookmarkEnd w:id="687"/>
      <w:bookmarkEnd w:id="688"/>
      <w:bookmarkEnd w:id="689"/>
      <w:bookmarkEnd w:id="690"/>
      <w:bookmarkEnd w:id="691"/>
      <w:bookmarkEnd w:id="692"/>
      <w:bookmarkEnd w:id="693"/>
      <w:bookmarkEnd w:id="694"/>
      <w:bookmarkEnd w:id="695"/>
      <w:r w:rsidRPr="00081F16">
        <w:t>Oil and gas</w:t>
      </w:r>
      <w:r w:rsidR="00BF3940">
        <w:t xml:space="preserve"> failure rates in offshore Norway</w:t>
      </w:r>
      <w:bookmarkEnd w:id="696"/>
      <w:bookmarkEnd w:id="697"/>
      <w:bookmarkEnd w:id="698"/>
    </w:p>
    <w:p w14:paraId="65BAF7DA" w14:textId="77777777" w:rsidR="00BF3940" w:rsidRDefault="00BF3940" w:rsidP="00BF3940">
      <w:pPr>
        <w:rPr>
          <w:rFonts w:ascii="Calibri" w:hAnsi="Calibri"/>
          <w:sz w:val="18"/>
          <w:szCs w:val="18"/>
        </w:rPr>
      </w:pPr>
      <w:r w:rsidRPr="009C0D3A">
        <w:rPr>
          <w:rFonts w:ascii="Calibri" w:hAnsi="Calibri"/>
          <w:sz w:val="18"/>
          <w:szCs w:val="18"/>
        </w:rPr>
        <w:t>In offshore Norway 18% of the wells surveyed in a pilot study (</w:t>
      </w:r>
      <w:r w:rsidR="00C132B9" w:rsidRPr="009C0D3A">
        <w:rPr>
          <w:rFonts w:ascii="Calibri" w:hAnsi="Calibri"/>
          <w:sz w:val="18"/>
          <w:szCs w:val="18"/>
        </w:rPr>
        <w:t>7</w:t>
      </w:r>
      <w:r w:rsidR="00206DBB" w:rsidRPr="009C0D3A">
        <w:rPr>
          <w:rFonts w:ascii="Calibri" w:hAnsi="Calibri"/>
          <w:sz w:val="18"/>
          <w:szCs w:val="18"/>
        </w:rPr>
        <w:t xml:space="preserve">5 out of </w:t>
      </w:r>
      <w:r w:rsidRPr="009C0D3A">
        <w:rPr>
          <w:rFonts w:ascii="Calibri" w:hAnsi="Calibri"/>
          <w:sz w:val="18"/>
          <w:szCs w:val="18"/>
        </w:rPr>
        <w:t>40</w:t>
      </w:r>
      <w:r w:rsidR="00206DBB" w:rsidRPr="009C0D3A">
        <w:rPr>
          <w:rFonts w:ascii="Calibri" w:hAnsi="Calibri"/>
          <w:sz w:val="18"/>
          <w:szCs w:val="18"/>
        </w:rPr>
        <w:t>6</w:t>
      </w:r>
      <w:r w:rsidRPr="009C0D3A">
        <w:rPr>
          <w:rFonts w:ascii="Calibri" w:hAnsi="Calibri"/>
          <w:sz w:val="18"/>
          <w:szCs w:val="18"/>
        </w:rPr>
        <w:t xml:space="preserve"> wells</w:t>
      </w:r>
      <w:r w:rsidR="00206DBB" w:rsidRPr="009C0D3A">
        <w:rPr>
          <w:rFonts w:ascii="Calibri" w:hAnsi="Calibri"/>
          <w:sz w:val="18"/>
          <w:szCs w:val="18"/>
        </w:rPr>
        <w:t xml:space="preserve"> surveyed</w:t>
      </w:r>
      <w:r w:rsidRPr="009C0D3A">
        <w:rPr>
          <w:rFonts w:ascii="Calibri" w:hAnsi="Calibri"/>
          <w:sz w:val="18"/>
          <w:szCs w:val="18"/>
        </w:rPr>
        <w:t>) had integrity failure, issues or uncertainties, and 7% of these are shut in because of well integrity issues according to the National Petroleum Safety Authority (</w:t>
      </w:r>
      <w:r w:rsidR="00081F16" w:rsidRPr="009C0D3A">
        <w:rPr>
          <w:rFonts w:ascii="Calibri" w:hAnsi="Calibri"/>
          <w:sz w:val="18"/>
          <w:szCs w:val="18"/>
        </w:rPr>
        <w:t>Vignes and Aadnoy 2010</w:t>
      </w:r>
      <w:r w:rsidRPr="009C0D3A">
        <w:rPr>
          <w:rFonts w:ascii="Calibri" w:hAnsi="Calibri"/>
          <w:sz w:val="18"/>
          <w:szCs w:val="18"/>
        </w:rPr>
        <w:t>).</w:t>
      </w:r>
    </w:p>
    <w:p w14:paraId="65BAF7DB" w14:textId="77777777" w:rsidR="00C4297A" w:rsidRPr="009C0D3A" w:rsidRDefault="00C4297A" w:rsidP="00BF3940">
      <w:pPr>
        <w:rPr>
          <w:rFonts w:ascii="Calibri" w:hAnsi="Calibri"/>
          <w:sz w:val="18"/>
          <w:szCs w:val="18"/>
        </w:rPr>
      </w:pPr>
    </w:p>
    <w:p w14:paraId="65BAF7DC" w14:textId="77777777" w:rsidR="009621E3" w:rsidRDefault="009621E3" w:rsidP="00951535">
      <w:pPr>
        <w:pStyle w:val="OWSNormal9pt"/>
        <w:rPr>
          <w:color w:val="auto"/>
          <w:lang w:val="en-GB"/>
        </w:rPr>
        <w:sectPr w:rsidR="009621E3" w:rsidSect="00837E92">
          <w:pgSz w:w="11900" w:h="16840"/>
          <w:pgMar w:top="1418" w:right="1418" w:bottom="1387" w:left="1418" w:header="0" w:footer="749" w:gutter="0"/>
          <w:cols w:space="284"/>
          <w:noEndnote/>
          <w:docGrid w:linePitch="299"/>
        </w:sectPr>
      </w:pPr>
    </w:p>
    <w:p w14:paraId="65BAF7DD" w14:textId="77777777" w:rsidR="009621E3" w:rsidRPr="00D66047" w:rsidRDefault="009621E3" w:rsidP="003562A1">
      <w:pPr>
        <w:pStyle w:val="TableCaption0"/>
        <w:framePr w:wrap="around"/>
      </w:pPr>
      <w:bookmarkStart w:id="699" w:name="_Ref442185081"/>
      <w:bookmarkStart w:id="700" w:name="_Toc449103341"/>
      <w:r w:rsidRPr="00F03FEF">
        <w:t xml:space="preserve">Table </w:t>
      </w:r>
      <w:r w:rsidR="00817F00">
        <w:fldChar w:fldCharType="begin" w:fldLock="1"/>
      </w:r>
      <w:r w:rsidR="00817F00">
        <w:instrText xml:space="preserve"> STYLEREF 1 \s </w:instrText>
      </w:r>
      <w:r w:rsidR="00817F00">
        <w:fldChar w:fldCharType="separate"/>
      </w:r>
      <w:r w:rsidR="00D5162C">
        <w:rPr>
          <w:noProof/>
        </w:rPr>
        <w:t>3</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5</w:t>
      </w:r>
      <w:r w:rsidR="00817F00">
        <w:fldChar w:fldCharType="end"/>
      </w:r>
      <w:bookmarkEnd w:id="699"/>
      <w:r w:rsidRPr="00F03FEF">
        <w:t xml:space="preserve">. </w:t>
      </w:r>
      <w:r w:rsidRPr="00EA0FED">
        <w:t>Comparison of 1992 – 2009 Bradenhead test statistics (data from BLM 2010)</w:t>
      </w:r>
      <w:r w:rsidR="003802C0">
        <w:t>.</w:t>
      </w:r>
      <w:bookmarkEnd w:id="700"/>
    </w:p>
    <w:tbl>
      <w:tblPr>
        <w:tblStyle w:val="TableGrid"/>
        <w:tblW w:w="14175" w:type="dxa"/>
        <w:jc w:val="center"/>
        <w:tblLayout w:type="fixed"/>
        <w:tblLook w:val="04A0" w:firstRow="1" w:lastRow="0" w:firstColumn="1" w:lastColumn="0" w:noHBand="0" w:noVBand="1"/>
      </w:tblPr>
      <w:tblGrid>
        <w:gridCol w:w="1413"/>
        <w:gridCol w:w="671"/>
        <w:gridCol w:w="672"/>
        <w:gridCol w:w="672"/>
        <w:gridCol w:w="671"/>
        <w:gridCol w:w="672"/>
        <w:gridCol w:w="672"/>
        <w:gridCol w:w="671"/>
        <w:gridCol w:w="672"/>
        <w:gridCol w:w="672"/>
        <w:gridCol w:w="671"/>
        <w:gridCol w:w="672"/>
        <w:gridCol w:w="672"/>
        <w:gridCol w:w="671"/>
        <w:gridCol w:w="672"/>
        <w:gridCol w:w="672"/>
        <w:gridCol w:w="671"/>
        <w:gridCol w:w="672"/>
        <w:gridCol w:w="672"/>
        <w:gridCol w:w="672"/>
      </w:tblGrid>
      <w:tr w:rsidR="009621E3" w:rsidRPr="00EA0FED" w14:paraId="65BAF7F2" w14:textId="77777777" w:rsidTr="00EA0FED">
        <w:trPr>
          <w:jc w:val="center"/>
        </w:trPr>
        <w:tc>
          <w:tcPr>
            <w:tcW w:w="1413" w:type="dxa"/>
            <w:shd w:val="clear" w:color="auto" w:fill="F2F2F2" w:themeFill="background1" w:themeFillShade="F2"/>
          </w:tcPr>
          <w:p w14:paraId="65BAF7DE"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Year</w:t>
            </w:r>
          </w:p>
        </w:tc>
        <w:tc>
          <w:tcPr>
            <w:tcW w:w="671" w:type="dxa"/>
            <w:shd w:val="clear" w:color="auto" w:fill="F2F2F2" w:themeFill="background1" w:themeFillShade="F2"/>
          </w:tcPr>
          <w:p w14:paraId="65BAF7DF"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1992</w:t>
            </w:r>
          </w:p>
        </w:tc>
        <w:tc>
          <w:tcPr>
            <w:tcW w:w="672" w:type="dxa"/>
            <w:shd w:val="clear" w:color="auto" w:fill="F2F2F2" w:themeFill="background1" w:themeFillShade="F2"/>
          </w:tcPr>
          <w:p w14:paraId="65BAF7E0"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1993</w:t>
            </w:r>
          </w:p>
        </w:tc>
        <w:tc>
          <w:tcPr>
            <w:tcW w:w="672" w:type="dxa"/>
            <w:shd w:val="clear" w:color="auto" w:fill="F2F2F2" w:themeFill="background1" w:themeFillShade="F2"/>
          </w:tcPr>
          <w:p w14:paraId="65BAF7E1"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1994</w:t>
            </w:r>
          </w:p>
        </w:tc>
        <w:tc>
          <w:tcPr>
            <w:tcW w:w="671" w:type="dxa"/>
            <w:shd w:val="clear" w:color="auto" w:fill="F2F2F2" w:themeFill="background1" w:themeFillShade="F2"/>
          </w:tcPr>
          <w:p w14:paraId="65BAF7E2"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1995</w:t>
            </w:r>
          </w:p>
        </w:tc>
        <w:tc>
          <w:tcPr>
            <w:tcW w:w="672" w:type="dxa"/>
            <w:shd w:val="clear" w:color="auto" w:fill="F2F2F2" w:themeFill="background1" w:themeFillShade="F2"/>
          </w:tcPr>
          <w:p w14:paraId="65BAF7E3"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1996</w:t>
            </w:r>
          </w:p>
        </w:tc>
        <w:tc>
          <w:tcPr>
            <w:tcW w:w="672" w:type="dxa"/>
            <w:shd w:val="clear" w:color="auto" w:fill="F2F2F2" w:themeFill="background1" w:themeFillShade="F2"/>
          </w:tcPr>
          <w:p w14:paraId="65BAF7E4"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1997</w:t>
            </w:r>
          </w:p>
        </w:tc>
        <w:tc>
          <w:tcPr>
            <w:tcW w:w="671" w:type="dxa"/>
            <w:shd w:val="clear" w:color="auto" w:fill="F2F2F2" w:themeFill="background1" w:themeFillShade="F2"/>
          </w:tcPr>
          <w:p w14:paraId="65BAF7E5"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1998</w:t>
            </w:r>
          </w:p>
        </w:tc>
        <w:tc>
          <w:tcPr>
            <w:tcW w:w="672" w:type="dxa"/>
            <w:shd w:val="clear" w:color="auto" w:fill="F2F2F2" w:themeFill="background1" w:themeFillShade="F2"/>
          </w:tcPr>
          <w:p w14:paraId="65BAF7E6"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1999</w:t>
            </w:r>
          </w:p>
        </w:tc>
        <w:tc>
          <w:tcPr>
            <w:tcW w:w="672" w:type="dxa"/>
            <w:shd w:val="clear" w:color="auto" w:fill="F2F2F2" w:themeFill="background1" w:themeFillShade="F2"/>
          </w:tcPr>
          <w:p w14:paraId="65BAF7E7"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2000</w:t>
            </w:r>
          </w:p>
        </w:tc>
        <w:tc>
          <w:tcPr>
            <w:tcW w:w="671" w:type="dxa"/>
            <w:shd w:val="clear" w:color="auto" w:fill="F2F2F2" w:themeFill="background1" w:themeFillShade="F2"/>
          </w:tcPr>
          <w:p w14:paraId="65BAF7E8"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2001</w:t>
            </w:r>
          </w:p>
        </w:tc>
        <w:tc>
          <w:tcPr>
            <w:tcW w:w="672" w:type="dxa"/>
            <w:shd w:val="clear" w:color="auto" w:fill="F2F2F2" w:themeFill="background1" w:themeFillShade="F2"/>
          </w:tcPr>
          <w:p w14:paraId="65BAF7E9"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2002</w:t>
            </w:r>
          </w:p>
        </w:tc>
        <w:tc>
          <w:tcPr>
            <w:tcW w:w="672" w:type="dxa"/>
            <w:shd w:val="clear" w:color="auto" w:fill="F2F2F2" w:themeFill="background1" w:themeFillShade="F2"/>
          </w:tcPr>
          <w:p w14:paraId="65BAF7EA"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2003</w:t>
            </w:r>
          </w:p>
        </w:tc>
        <w:tc>
          <w:tcPr>
            <w:tcW w:w="671" w:type="dxa"/>
            <w:shd w:val="clear" w:color="auto" w:fill="F2F2F2" w:themeFill="background1" w:themeFillShade="F2"/>
          </w:tcPr>
          <w:p w14:paraId="65BAF7EB"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2004</w:t>
            </w:r>
          </w:p>
        </w:tc>
        <w:tc>
          <w:tcPr>
            <w:tcW w:w="672" w:type="dxa"/>
            <w:shd w:val="clear" w:color="auto" w:fill="F2F2F2" w:themeFill="background1" w:themeFillShade="F2"/>
          </w:tcPr>
          <w:p w14:paraId="65BAF7EC"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2005</w:t>
            </w:r>
          </w:p>
        </w:tc>
        <w:tc>
          <w:tcPr>
            <w:tcW w:w="672" w:type="dxa"/>
            <w:shd w:val="clear" w:color="auto" w:fill="F2F2F2" w:themeFill="background1" w:themeFillShade="F2"/>
          </w:tcPr>
          <w:p w14:paraId="65BAF7ED"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2006</w:t>
            </w:r>
          </w:p>
        </w:tc>
        <w:tc>
          <w:tcPr>
            <w:tcW w:w="671" w:type="dxa"/>
            <w:shd w:val="clear" w:color="auto" w:fill="F2F2F2" w:themeFill="background1" w:themeFillShade="F2"/>
          </w:tcPr>
          <w:p w14:paraId="65BAF7EE"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2007</w:t>
            </w:r>
          </w:p>
        </w:tc>
        <w:tc>
          <w:tcPr>
            <w:tcW w:w="672" w:type="dxa"/>
            <w:shd w:val="clear" w:color="auto" w:fill="F2F2F2" w:themeFill="background1" w:themeFillShade="F2"/>
          </w:tcPr>
          <w:p w14:paraId="65BAF7EF"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2008</w:t>
            </w:r>
          </w:p>
        </w:tc>
        <w:tc>
          <w:tcPr>
            <w:tcW w:w="672" w:type="dxa"/>
            <w:shd w:val="clear" w:color="auto" w:fill="F2F2F2" w:themeFill="background1" w:themeFillShade="F2"/>
          </w:tcPr>
          <w:p w14:paraId="65BAF7F0"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2009</w:t>
            </w:r>
          </w:p>
        </w:tc>
        <w:tc>
          <w:tcPr>
            <w:tcW w:w="672" w:type="dxa"/>
            <w:shd w:val="clear" w:color="auto" w:fill="F2F2F2" w:themeFill="background1" w:themeFillShade="F2"/>
          </w:tcPr>
          <w:p w14:paraId="65BAF7F1" w14:textId="77777777" w:rsidR="009621E3" w:rsidRPr="00EA0FED" w:rsidRDefault="009621E3" w:rsidP="0098365A">
            <w:pPr>
              <w:pStyle w:val="OWSTableheading"/>
              <w:rPr>
                <w:rFonts w:ascii="Calibri" w:hAnsi="Calibri"/>
                <w:b w:val="0"/>
                <w:sz w:val="18"/>
                <w:szCs w:val="18"/>
              </w:rPr>
            </w:pPr>
            <w:r w:rsidRPr="00EA0FED">
              <w:rPr>
                <w:rFonts w:ascii="Calibri" w:hAnsi="Calibri"/>
                <w:b w:val="0"/>
                <w:sz w:val="18"/>
                <w:szCs w:val="18"/>
              </w:rPr>
              <w:t>2010</w:t>
            </w:r>
          </w:p>
        </w:tc>
      </w:tr>
      <w:tr w:rsidR="009621E3" w:rsidRPr="009C0D3A" w14:paraId="65BAF807" w14:textId="77777777" w:rsidTr="0098365A">
        <w:trPr>
          <w:jc w:val="center"/>
        </w:trPr>
        <w:tc>
          <w:tcPr>
            <w:tcW w:w="1413" w:type="dxa"/>
          </w:tcPr>
          <w:p w14:paraId="65BAF7F3" w14:textId="77777777" w:rsidR="009621E3" w:rsidRPr="009C0D3A" w:rsidRDefault="009621E3" w:rsidP="0098365A">
            <w:pPr>
              <w:pStyle w:val="OWSTabletext"/>
              <w:rPr>
                <w:color w:val="auto"/>
                <w:szCs w:val="18"/>
              </w:rPr>
            </w:pPr>
            <w:r w:rsidRPr="009C0D3A">
              <w:rPr>
                <w:color w:val="auto"/>
                <w:szCs w:val="18"/>
              </w:rPr>
              <w:t>No. of CBM wells tested</w:t>
            </w:r>
          </w:p>
        </w:tc>
        <w:tc>
          <w:tcPr>
            <w:tcW w:w="671" w:type="dxa"/>
            <w:vAlign w:val="center"/>
          </w:tcPr>
          <w:p w14:paraId="65BAF7F4" w14:textId="77777777" w:rsidR="009621E3" w:rsidRPr="009C0D3A" w:rsidRDefault="009621E3" w:rsidP="0098365A">
            <w:pPr>
              <w:pStyle w:val="OWSTabletext"/>
              <w:rPr>
                <w:color w:val="auto"/>
                <w:szCs w:val="18"/>
              </w:rPr>
            </w:pPr>
            <w:r w:rsidRPr="009C0D3A">
              <w:rPr>
                <w:color w:val="auto"/>
                <w:szCs w:val="18"/>
              </w:rPr>
              <w:t>360</w:t>
            </w:r>
          </w:p>
        </w:tc>
        <w:tc>
          <w:tcPr>
            <w:tcW w:w="672" w:type="dxa"/>
            <w:vAlign w:val="center"/>
          </w:tcPr>
          <w:p w14:paraId="65BAF7F5" w14:textId="77777777" w:rsidR="009621E3" w:rsidRPr="009C0D3A" w:rsidRDefault="009621E3" w:rsidP="0098365A">
            <w:pPr>
              <w:pStyle w:val="OWSTabletext"/>
              <w:rPr>
                <w:color w:val="auto"/>
                <w:szCs w:val="18"/>
              </w:rPr>
            </w:pPr>
            <w:r w:rsidRPr="009C0D3A">
              <w:rPr>
                <w:color w:val="auto"/>
                <w:szCs w:val="18"/>
              </w:rPr>
              <w:t>455</w:t>
            </w:r>
          </w:p>
        </w:tc>
        <w:tc>
          <w:tcPr>
            <w:tcW w:w="672" w:type="dxa"/>
            <w:vAlign w:val="center"/>
          </w:tcPr>
          <w:p w14:paraId="65BAF7F6" w14:textId="77777777" w:rsidR="009621E3" w:rsidRPr="009C0D3A" w:rsidRDefault="009621E3" w:rsidP="0098365A">
            <w:pPr>
              <w:pStyle w:val="OWSTabletext"/>
              <w:rPr>
                <w:color w:val="auto"/>
                <w:szCs w:val="18"/>
              </w:rPr>
            </w:pPr>
            <w:r w:rsidRPr="009C0D3A">
              <w:rPr>
                <w:color w:val="auto"/>
                <w:szCs w:val="18"/>
              </w:rPr>
              <w:t>459</w:t>
            </w:r>
          </w:p>
        </w:tc>
        <w:tc>
          <w:tcPr>
            <w:tcW w:w="671" w:type="dxa"/>
            <w:vAlign w:val="center"/>
          </w:tcPr>
          <w:p w14:paraId="65BAF7F7" w14:textId="77777777" w:rsidR="009621E3" w:rsidRPr="009C0D3A" w:rsidRDefault="009621E3" w:rsidP="0098365A">
            <w:pPr>
              <w:pStyle w:val="OWSTabletext"/>
              <w:rPr>
                <w:color w:val="auto"/>
                <w:szCs w:val="18"/>
              </w:rPr>
            </w:pPr>
            <w:r w:rsidRPr="009C0D3A">
              <w:rPr>
                <w:color w:val="auto"/>
                <w:szCs w:val="18"/>
              </w:rPr>
              <w:t>457</w:t>
            </w:r>
          </w:p>
        </w:tc>
        <w:tc>
          <w:tcPr>
            <w:tcW w:w="672" w:type="dxa"/>
            <w:vAlign w:val="center"/>
          </w:tcPr>
          <w:p w14:paraId="65BAF7F8" w14:textId="77777777" w:rsidR="009621E3" w:rsidRPr="009C0D3A" w:rsidRDefault="009621E3" w:rsidP="0098365A">
            <w:pPr>
              <w:pStyle w:val="OWSTabletext"/>
              <w:rPr>
                <w:color w:val="auto"/>
                <w:szCs w:val="18"/>
              </w:rPr>
            </w:pPr>
            <w:r w:rsidRPr="009C0D3A">
              <w:rPr>
                <w:color w:val="auto"/>
                <w:szCs w:val="18"/>
              </w:rPr>
              <w:t>455</w:t>
            </w:r>
          </w:p>
        </w:tc>
        <w:tc>
          <w:tcPr>
            <w:tcW w:w="672" w:type="dxa"/>
            <w:vAlign w:val="center"/>
          </w:tcPr>
          <w:p w14:paraId="65BAF7F9" w14:textId="77777777" w:rsidR="009621E3" w:rsidRPr="009C0D3A" w:rsidRDefault="009621E3" w:rsidP="0098365A">
            <w:pPr>
              <w:pStyle w:val="OWSTabletext"/>
              <w:rPr>
                <w:color w:val="auto"/>
                <w:szCs w:val="18"/>
              </w:rPr>
            </w:pPr>
            <w:r w:rsidRPr="009C0D3A">
              <w:rPr>
                <w:color w:val="auto"/>
                <w:szCs w:val="18"/>
              </w:rPr>
              <w:t>440</w:t>
            </w:r>
          </w:p>
        </w:tc>
        <w:tc>
          <w:tcPr>
            <w:tcW w:w="671" w:type="dxa"/>
            <w:vAlign w:val="center"/>
          </w:tcPr>
          <w:p w14:paraId="65BAF7FA" w14:textId="77777777" w:rsidR="009621E3" w:rsidRPr="009C0D3A" w:rsidRDefault="009621E3" w:rsidP="0098365A">
            <w:pPr>
              <w:pStyle w:val="OWSTabletext"/>
              <w:rPr>
                <w:color w:val="auto"/>
                <w:szCs w:val="18"/>
              </w:rPr>
            </w:pPr>
            <w:r w:rsidRPr="009C0D3A">
              <w:rPr>
                <w:color w:val="auto"/>
                <w:szCs w:val="18"/>
              </w:rPr>
              <w:t>323</w:t>
            </w:r>
          </w:p>
        </w:tc>
        <w:tc>
          <w:tcPr>
            <w:tcW w:w="672" w:type="dxa"/>
            <w:vAlign w:val="center"/>
          </w:tcPr>
          <w:p w14:paraId="65BAF7FB" w14:textId="77777777" w:rsidR="009621E3" w:rsidRPr="009C0D3A" w:rsidRDefault="009621E3" w:rsidP="0098365A">
            <w:pPr>
              <w:pStyle w:val="OWSTabletext"/>
              <w:rPr>
                <w:color w:val="auto"/>
                <w:szCs w:val="18"/>
              </w:rPr>
            </w:pPr>
            <w:r w:rsidRPr="009C0D3A">
              <w:rPr>
                <w:color w:val="auto"/>
                <w:szCs w:val="18"/>
              </w:rPr>
              <w:t>420</w:t>
            </w:r>
          </w:p>
        </w:tc>
        <w:tc>
          <w:tcPr>
            <w:tcW w:w="672" w:type="dxa"/>
            <w:vAlign w:val="center"/>
          </w:tcPr>
          <w:p w14:paraId="65BAF7FC" w14:textId="77777777" w:rsidR="009621E3" w:rsidRPr="009C0D3A" w:rsidRDefault="009621E3" w:rsidP="0098365A">
            <w:pPr>
              <w:pStyle w:val="OWSTabletext"/>
              <w:rPr>
                <w:color w:val="auto"/>
                <w:szCs w:val="18"/>
              </w:rPr>
            </w:pPr>
            <w:r w:rsidRPr="009C0D3A">
              <w:rPr>
                <w:color w:val="auto"/>
                <w:szCs w:val="18"/>
              </w:rPr>
              <w:t>227</w:t>
            </w:r>
          </w:p>
        </w:tc>
        <w:tc>
          <w:tcPr>
            <w:tcW w:w="671" w:type="dxa"/>
            <w:vAlign w:val="center"/>
          </w:tcPr>
          <w:p w14:paraId="65BAF7FD" w14:textId="77777777" w:rsidR="009621E3" w:rsidRPr="009C0D3A" w:rsidRDefault="009621E3" w:rsidP="0098365A">
            <w:pPr>
              <w:pStyle w:val="OWSTabletext"/>
              <w:rPr>
                <w:color w:val="auto"/>
                <w:szCs w:val="18"/>
              </w:rPr>
            </w:pPr>
            <w:r w:rsidRPr="009C0D3A">
              <w:rPr>
                <w:color w:val="auto"/>
                <w:szCs w:val="18"/>
              </w:rPr>
              <w:t>560</w:t>
            </w:r>
          </w:p>
        </w:tc>
        <w:tc>
          <w:tcPr>
            <w:tcW w:w="672" w:type="dxa"/>
            <w:vAlign w:val="center"/>
          </w:tcPr>
          <w:p w14:paraId="65BAF7FE" w14:textId="77777777" w:rsidR="009621E3" w:rsidRPr="009C0D3A" w:rsidRDefault="009621E3" w:rsidP="0098365A">
            <w:pPr>
              <w:pStyle w:val="OWSTabletext"/>
              <w:rPr>
                <w:color w:val="auto"/>
                <w:szCs w:val="18"/>
              </w:rPr>
            </w:pPr>
            <w:r w:rsidRPr="009C0D3A">
              <w:rPr>
                <w:color w:val="auto"/>
                <w:szCs w:val="18"/>
              </w:rPr>
              <w:t>81</w:t>
            </w:r>
          </w:p>
        </w:tc>
        <w:tc>
          <w:tcPr>
            <w:tcW w:w="672" w:type="dxa"/>
            <w:vAlign w:val="center"/>
          </w:tcPr>
          <w:p w14:paraId="65BAF7FF" w14:textId="77777777" w:rsidR="009621E3" w:rsidRPr="009C0D3A" w:rsidRDefault="009621E3" w:rsidP="0098365A">
            <w:pPr>
              <w:pStyle w:val="OWSTabletext"/>
              <w:rPr>
                <w:color w:val="auto"/>
                <w:szCs w:val="18"/>
              </w:rPr>
            </w:pPr>
            <w:r w:rsidRPr="009C0D3A">
              <w:rPr>
                <w:color w:val="auto"/>
                <w:szCs w:val="18"/>
              </w:rPr>
              <w:t>622</w:t>
            </w:r>
          </w:p>
        </w:tc>
        <w:tc>
          <w:tcPr>
            <w:tcW w:w="671" w:type="dxa"/>
            <w:vAlign w:val="center"/>
          </w:tcPr>
          <w:p w14:paraId="65BAF800" w14:textId="77777777" w:rsidR="009621E3" w:rsidRPr="009C0D3A" w:rsidRDefault="009621E3" w:rsidP="0098365A">
            <w:pPr>
              <w:pStyle w:val="OWSTabletext"/>
              <w:rPr>
                <w:color w:val="auto"/>
                <w:szCs w:val="18"/>
              </w:rPr>
            </w:pPr>
            <w:r w:rsidRPr="009C0D3A">
              <w:rPr>
                <w:color w:val="auto"/>
                <w:szCs w:val="18"/>
              </w:rPr>
              <w:t>615</w:t>
            </w:r>
          </w:p>
        </w:tc>
        <w:tc>
          <w:tcPr>
            <w:tcW w:w="672" w:type="dxa"/>
            <w:vAlign w:val="center"/>
          </w:tcPr>
          <w:p w14:paraId="65BAF801" w14:textId="77777777" w:rsidR="009621E3" w:rsidRPr="009C0D3A" w:rsidRDefault="009621E3" w:rsidP="0098365A">
            <w:pPr>
              <w:pStyle w:val="OWSTabletext"/>
              <w:rPr>
                <w:color w:val="auto"/>
                <w:szCs w:val="18"/>
              </w:rPr>
            </w:pPr>
            <w:r w:rsidRPr="009C0D3A">
              <w:rPr>
                <w:color w:val="auto"/>
                <w:szCs w:val="18"/>
              </w:rPr>
              <w:t>581</w:t>
            </w:r>
          </w:p>
        </w:tc>
        <w:tc>
          <w:tcPr>
            <w:tcW w:w="672" w:type="dxa"/>
            <w:vAlign w:val="center"/>
          </w:tcPr>
          <w:p w14:paraId="65BAF802" w14:textId="77777777" w:rsidR="009621E3" w:rsidRPr="009C0D3A" w:rsidRDefault="009621E3" w:rsidP="0098365A">
            <w:pPr>
              <w:pStyle w:val="OWSTabletext"/>
              <w:rPr>
                <w:color w:val="auto"/>
                <w:szCs w:val="18"/>
              </w:rPr>
            </w:pPr>
            <w:r w:rsidRPr="009C0D3A">
              <w:rPr>
                <w:color w:val="auto"/>
                <w:szCs w:val="18"/>
              </w:rPr>
              <w:t>118</w:t>
            </w:r>
          </w:p>
        </w:tc>
        <w:tc>
          <w:tcPr>
            <w:tcW w:w="671" w:type="dxa"/>
            <w:vAlign w:val="center"/>
          </w:tcPr>
          <w:p w14:paraId="65BAF803" w14:textId="77777777" w:rsidR="009621E3" w:rsidRPr="009C0D3A" w:rsidRDefault="009621E3" w:rsidP="0098365A">
            <w:pPr>
              <w:pStyle w:val="OWSTabletext"/>
              <w:rPr>
                <w:color w:val="auto"/>
                <w:szCs w:val="18"/>
              </w:rPr>
            </w:pPr>
            <w:r w:rsidRPr="009C0D3A">
              <w:rPr>
                <w:color w:val="auto"/>
                <w:szCs w:val="18"/>
              </w:rPr>
              <w:t>613</w:t>
            </w:r>
          </w:p>
        </w:tc>
        <w:tc>
          <w:tcPr>
            <w:tcW w:w="672" w:type="dxa"/>
            <w:vAlign w:val="center"/>
          </w:tcPr>
          <w:p w14:paraId="65BAF804" w14:textId="77777777" w:rsidR="009621E3" w:rsidRPr="009C0D3A" w:rsidRDefault="009621E3" w:rsidP="0098365A">
            <w:pPr>
              <w:pStyle w:val="OWSTabletext"/>
              <w:rPr>
                <w:color w:val="auto"/>
                <w:szCs w:val="18"/>
              </w:rPr>
            </w:pPr>
            <w:r w:rsidRPr="009C0D3A">
              <w:rPr>
                <w:color w:val="auto"/>
                <w:szCs w:val="18"/>
              </w:rPr>
              <w:t>77</w:t>
            </w:r>
          </w:p>
        </w:tc>
        <w:tc>
          <w:tcPr>
            <w:tcW w:w="672" w:type="dxa"/>
            <w:vAlign w:val="center"/>
          </w:tcPr>
          <w:p w14:paraId="65BAF805" w14:textId="77777777" w:rsidR="009621E3" w:rsidRPr="009C0D3A" w:rsidRDefault="009621E3" w:rsidP="0098365A">
            <w:pPr>
              <w:pStyle w:val="OWSTabletext"/>
              <w:rPr>
                <w:color w:val="auto"/>
                <w:szCs w:val="18"/>
              </w:rPr>
            </w:pPr>
            <w:r w:rsidRPr="009C0D3A">
              <w:rPr>
                <w:color w:val="auto"/>
                <w:szCs w:val="18"/>
              </w:rPr>
              <w:t>610</w:t>
            </w:r>
          </w:p>
        </w:tc>
        <w:tc>
          <w:tcPr>
            <w:tcW w:w="672" w:type="dxa"/>
            <w:vAlign w:val="center"/>
          </w:tcPr>
          <w:p w14:paraId="65BAF806" w14:textId="77777777" w:rsidR="009621E3" w:rsidRPr="009C0D3A" w:rsidRDefault="009621E3" w:rsidP="0098365A">
            <w:pPr>
              <w:pStyle w:val="OWSTabletext"/>
              <w:rPr>
                <w:color w:val="auto"/>
                <w:szCs w:val="18"/>
              </w:rPr>
            </w:pPr>
            <w:r w:rsidRPr="009C0D3A">
              <w:rPr>
                <w:color w:val="auto"/>
                <w:szCs w:val="18"/>
              </w:rPr>
              <w:t>85</w:t>
            </w:r>
          </w:p>
        </w:tc>
      </w:tr>
      <w:tr w:rsidR="009621E3" w:rsidRPr="009C0D3A" w14:paraId="65BAF81C" w14:textId="77777777" w:rsidTr="0098365A">
        <w:trPr>
          <w:jc w:val="center"/>
        </w:trPr>
        <w:tc>
          <w:tcPr>
            <w:tcW w:w="1413" w:type="dxa"/>
          </w:tcPr>
          <w:p w14:paraId="65BAF808" w14:textId="77777777" w:rsidR="009621E3" w:rsidRPr="009C0D3A" w:rsidRDefault="009621E3" w:rsidP="0098365A">
            <w:pPr>
              <w:pStyle w:val="OWSTabletext"/>
              <w:rPr>
                <w:color w:val="auto"/>
                <w:szCs w:val="18"/>
              </w:rPr>
            </w:pPr>
            <w:r w:rsidRPr="009C0D3A">
              <w:rPr>
                <w:color w:val="auto"/>
                <w:szCs w:val="18"/>
              </w:rPr>
              <w:t>Casing head pressure (0&gt;&amp;&lt;14kPa or &gt;0 &amp; &lt; 2 psi)</w:t>
            </w:r>
          </w:p>
        </w:tc>
        <w:tc>
          <w:tcPr>
            <w:tcW w:w="671" w:type="dxa"/>
            <w:vAlign w:val="center"/>
          </w:tcPr>
          <w:p w14:paraId="65BAF809" w14:textId="77777777" w:rsidR="009621E3" w:rsidRPr="009C0D3A" w:rsidRDefault="009621E3" w:rsidP="0098365A">
            <w:pPr>
              <w:pStyle w:val="OWSTabletext"/>
              <w:rPr>
                <w:color w:val="auto"/>
                <w:szCs w:val="18"/>
              </w:rPr>
            </w:pPr>
            <w:r w:rsidRPr="009C0D3A">
              <w:rPr>
                <w:color w:val="auto"/>
                <w:szCs w:val="18"/>
              </w:rPr>
              <w:t>293</w:t>
            </w:r>
          </w:p>
        </w:tc>
        <w:tc>
          <w:tcPr>
            <w:tcW w:w="672" w:type="dxa"/>
            <w:vAlign w:val="center"/>
          </w:tcPr>
          <w:p w14:paraId="65BAF80A" w14:textId="77777777" w:rsidR="009621E3" w:rsidRPr="009C0D3A" w:rsidRDefault="009621E3" w:rsidP="0098365A">
            <w:pPr>
              <w:pStyle w:val="OWSTabletext"/>
              <w:rPr>
                <w:color w:val="auto"/>
                <w:szCs w:val="18"/>
              </w:rPr>
            </w:pPr>
            <w:r w:rsidRPr="009C0D3A">
              <w:rPr>
                <w:color w:val="auto"/>
                <w:szCs w:val="18"/>
              </w:rPr>
              <w:t>282</w:t>
            </w:r>
          </w:p>
        </w:tc>
        <w:tc>
          <w:tcPr>
            <w:tcW w:w="672" w:type="dxa"/>
            <w:vAlign w:val="center"/>
          </w:tcPr>
          <w:p w14:paraId="65BAF80B" w14:textId="77777777" w:rsidR="009621E3" w:rsidRPr="009C0D3A" w:rsidRDefault="009621E3" w:rsidP="0098365A">
            <w:pPr>
              <w:pStyle w:val="OWSTabletext"/>
              <w:rPr>
                <w:color w:val="auto"/>
                <w:szCs w:val="18"/>
              </w:rPr>
            </w:pPr>
            <w:r w:rsidRPr="009C0D3A">
              <w:rPr>
                <w:color w:val="auto"/>
                <w:szCs w:val="18"/>
              </w:rPr>
              <w:t>373</w:t>
            </w:r>
          </w:p>
        </w:tc>
        <w:tc>
          <w:tcPr>
            <w:tcW w:w="671" w:type="dxa"/>
            <w:vAlign w:val="center"/>
          </w:tcPr>
          <w:p w14:paraId="65BAF80C" w14:textId="77777777" w:rsidR="009621E3" w:rsidRPr="009C0D3A" w:rsidRDefault="009621E3" w:rsidP="0098365A">
            <w:pPr>
              <w:pStyle w:val="OWSTabletext"/>
              <w:rPr>
                <w:color w:val="auto"/>
                <w:szCs w:val="18"/>
              </w:rPr>
            </w:pPr>
            <w:r w:rsidRPr="009C0D3A">
              <w:rPr>
                <w:color w:val="auto"/>
                <w:szCs w:val="18"/>
              </w:rPr>
              <w:t>394</w:t>
            </w:r>
          </w:p>
        </w:tc>
        <w:tc>
          <w:tcPr>
            <w:tcW w:w="672" w:type="dxa"/>
            <w:vAlign w:val="center"/>
          </w:tcPr>
          <w:p w14:paraId="65BAF80D" w14:textId="77777777" w:rsidR="009621E3" w:rsidRPr="009C0D3A" w:rsidRDefault="009621E3" w:rsidP="0098365A">
            <w:pPr>
              <w:pStyle w:val="OWSTabletext"/>
              <w:rPr>
                <w:color w:val="auto"/>
                <w:szCs w:val="18"/>
              </w:rPr>
            </w:pPr>
            <w:r w:rsidRPr="009C0D3A">
              <w:rPr>
                <w:color w:val="auto"/>
                <w:szCs w:val="18"/>
              </w:rPr>
              <w:t>408</w:t>
            </w:r>
          </w:p>
        </w:tc>
        <w:tc>
          <w:tcPr>
            <w:tcW w:w="672" w:type="dxa"/>
            <w:vAlign w:val="center"/>
          </w:tcPr>
          <w:p w14:paraId="65BAF80E" w14:textId="77777777" w:rsidR="009621E3" w:rsidRPr="009C0D3A" w:rsidRDefault="009621E3" w:rsidP="0098365A">
            <w:pPr>
              <w:pStyle w:val="OWSTabletext"/>
              <w:rPr>
                <w:color w:val="auto"/>
                <w:szCs w:val="18"/>
              </w:rPr>
            </w:pPr>
            <w:r w:rsidRPr="009C0D3A">
              <w:rPr>
                <w:color w:val="auto"/>
                <w:szCs w:val="18"/>
              </w:rPr>
              <w:t>385</w:t>
            </w:r>
          </w:p>
        </w:tc>
        <w:tc>
          <w:tcPr>
            <w:tcW w:w="671" w:type="dxa"/>
            <w:vAlign w:val="center"/>
          </w:tcPr>
          <w:p w14:paraId="65BAF80F" w14:textId="77777777" w:rsidR="009621E3" w:rsidRPr="009C0D3A" w:rsidRDefault="009621E3" w:rsidP="0098365A">
            <w:pPr>
              <w:pStyle w:val="OWSTabletext"/>
              <w:rPr>
                <w:color w:val="auto"/>
                <w:szCs w:val="18"/>
              </w:rPr>
            </w:pPr>
            <w:r w:rsidRPr="009C0D3A">
              <w:rPr>
                <w:color w:val="auto"/>
                <w:szCs w:val="18"/>
              </w:rPr>
              <w:t>266</w:t>
            </w:r>
          </w:p>
        </w:tc>
        <w:tc>
          <w:tcPr>
            <w:tcW w:w="672" w:type="dxa"/>
            <w:vAlign w:val="center"/>
          </w:tcPr>
          <w:p w14:paraId="65BAF810" w14:textId="77777777" w:rsidR="009621E3" w:rsidRPr="009C0D3A" w:rsidRDefault="009621E3" w:rsidP="0098365A">
            <w:pPr>
              <w:pStyle w:val="OWSTabletext"/>
              <w:rPr>
                <w:color w:val="auto"/>
                <w:szCs w:val="18"/>
              </w:rPr>
            </w:pPr>
            <w:r w:rsidRPr="009C0D3A">
              <w:rPr>
                <w:color w:val="auto"/>
                <w:szCs w:val="18"/>
              </w:rPr>
              <w:t>377</w:t>
            </w:r>
          </w:p>
        </w:tc>
        <w:tc>
          <w:tcPr>
            <w:tcW w:w="672" w:type="dxa"/>
            <w:vAlign w:val="center"/>
          </w:tcPr>
          <w:p w14:paraId="65BAF811" w14:textId="77777777" w:rsidR="009621E3" w:rsidRPr="009C0D3A" w:rsidRDefault="009621E3" w:rsidP="0098365A">
            <w:pPr>
              <w:pStyle w:val="OWSTabletext"/>
              <w:rPr>
                <w:color w:val="auto"/>
                <w:szCs w:val="18"/>
              </w:rPr>
            </w:pPr>
            <w:r w:rsidRPr="009C0D3A">
              <w:rPr>
                <w:color w:val="auto"/>
                <w:szCs w:val="18"/>
              </w:rPr>
              <w:t>190</w:t>
            </w:r>
          </w:p>
        </w:tc>
        <w:tc>
          <w:tcPr>
            <w:tcW w:w="671" w:type="dxa"/>
            <w:vAlign w:val="center"/>
          </w:tcPr>
          <w:p w14:paraId="65BAF812" w14:textId="77777777" w:rsidR="009621E3" w:rsidRPr="009C0D3A" w:rsidRDefault="009621E3" w:rsidP="0098365A">
            <w:pPr>
              <w:pStyle w:val="OWSTabletext"/>
              <w:rPr>
                <w:color w:val="auto"/>
                <w:szCs w:val="18"/>
              </w:rPr>
            </w:pPr>
            <w:r w:rsidRPr="009C0D3A">
              <w:rPr>
                <w:color w:val="auto"/>
                <w:szCs w:val="18"/>
              </w:rPr>
              <w:t>491</w:t>
            </w:r>
          </w:p>
        </w:tc>
        <w:tc>
          <w:tcPr>
            <w:tcW w:w="672" w:type="dxa"/>
            <w:vAlign w:val="center"/>
          </w:tcPr>
          <w:p w14:paraId="65BAF813" w14:textId="77777777" w:rsidR="009621E3" w:rsidRPr="009C0D3A" w:rsidRDefault="009621E3" w:rsidP="0098365A">
            <w:pPr>
              <w:pStyle w:val="OWSTabletext"/>
              <w:rPr>
                <w:color w:val="auto"/>
                <w:szCs w:val="18"/>
              </w:rPr>
            </w:pPr>
            <w:r w:rsidRPr="009C0D3A">
              <w:rPr>
                <w:color w:val="auto"/>
                <w:szCs w:val="18"/>
              </w:rPr>
              <w:t>65</w:t>
            </w:r>
          </w:p>
        </w:tc>
        <w:tc>
          <w:tcPr>
            <w:tcW w:w="672" w:type="dxa"/>
            <w:vAlign w:val="center"/>
          </w:tcPr>
          <w:p w14:paraId="65BAF814" w14:textId="77777777" w:rsidR="009621E3" w:rsidRPr="009C0D3A" w:rsidRDefault="009621E3" w:rsidP="0098365A">
            <w:pPr>
              <w:pStyle w:val="OWSTabletext"/>
              <w:rPr>
                <w:color w:val="auto"/>
                <w:szCs w:val="18"/>
              </w:rPr>
            </w:pPr>
            <w:r w:rsidRPr="009C0D3A">
              <w:rPr>
                <w:color w:val="auto"/>
                <w:szCs w:val="18"/>
              </w:rPr>
              <w:t>508</w:t>
            </w:r>
          </w:p>
        </w:tc>
        <w:tc>
          <w:tcPr>
            <w:tcW w:w="671" w:type="dxa"/>
            <w:vAlign w:val="center"/>
          </w:tcPr>
          <w:p w14:paraId="65BAF815" w14:textId="77777777" w:rsidR="009621E3" w:rsidRPr="009C0D3A" w:rsidRDefault="009621E3" w:rsidP="0098365A">
            <w:pPr>
              <w:pStyle w:val="OWSTabletext"/>
              <w:rPr>
                <w:color w:val="auto"/>
                <w:szCs w:val="18"/>
              </w:rPr>
            </w:pPr>
            <w:r w:rsidRPr="009C0D3A">
              <w:rPr>
                <w:color w:val="auto"/>
                <w:szCs w:val="18"/>
              </w:rPr>
              <w:t>ND</w:t>
            </w:r>
          </w:p>
        </w:tc>
        <w:tc>
          <w:tcPr>
            <w:tcW w:w="672" w:type="dxa"/>
            <w:vAlign w:val="center"/>
          </w:tcPr>
          <w:p w14:paraId="65BAF816" w14:textId="77777777" w:rsidR="009621E3" w:rsidRPr="009C0D3A" w:rsidRDefault="009621E3" w:rsidP="0098365A">
            <w:pPr>
              <w:pStyle w:val="OWSTabletext"/>
              <w:rPr>
                <w:color w:val="auto"/>
                <w:szCs w:val="18"/>
              </w:rPr>
            </w:pPr>
            <w:r w:rsidRPr="009C0D3A">
              <w:rPr>
                <w:color w:val="auto"/>
                <w:szCs w:val="18"/>
              </w:rPr>
              <w:t>514</w:t>
            </w:r>
          </w:p>
        </w:tc>
        <w:tc>
          <w:tcPr>
            <w:tcW w:w="672" w:type="dxa"/>
            <w:vAlign w:val="center"/>
          </w:tcPr>
          <w:p w14:paraId="65BAF817" w14:textId="77777777" w:rsidR="009621E3" w:rsidRPr="009C0D3A" w:rsidRDefault="009621E3" w:rsidP="0098365A">
            <w:pPr>
              <w:pStyle w:val="OWSTabletext"/>
              <w:rPr>
                <w:color w:val="auto"/>
                <w:szCs w:val="18"/>
              </w:rPr>
            </w:pPr>
            <w:r w:rsidRPr="009C0D3A">
              <w:rPr>
                <w:color w:val="auto"/>
                <w:szCs w:val="18"/>
              </w:rPr>
              <w:t>101</w:t>
            </w:r>
          </w:p>
        </w:tc>
        <w:tc>
          <w:tcPr>
            <w:tcW w:w="671" w:type="dxa"/>
            <w:vAlign w:val="center"/>
          </w:tcPr>
          <w:p w14:paraId="65BAF818" w14:textId="77777777" w:rsidR="009621E3" w:rsidRPr="009C0D3A" w:rsidRDefault="009621E3" w:rsidP="0098365A">
            <w:pPr>
              <w:pStyle w:val="OWSTabletext"/>
              <w:rPr>
                <w:color w:val="auto"/>
                <w:szCs w:val="18"/>
              </w:rPr>
            </w:pPr>
            <w:r w:rsidRPr="009C0D3A">
              <w:rPr>
                <w:color w:val="auto"/>
                <w:szCs w:val="18"/>
              </w:rPr>
              <w:t>525</w:t>
            </w:r>
          </w:p>
        </w:tc>
        <w:tc>
          <w:tcPr>
            <w:tcW w:w="672" w:type="dxa"/>
            <w:vAlign w:val="center"/>
          </w:tcPr>
          <w:p w14:paraId="65BAF819" w14:textId="77777777" w:rsidR="009621E3" w:rsidRPr="009C0D3A" w:rsidRDefault="009621E3" w:rsidP="0098365A">
            <w:pPr>
              <w:pStyle w:val="OWSTabletext"/>
              <w:rPr>
                <w:color w:val="auto"/>
                <w:szCs w:val="18"/>
              </w:rPr>
            </w:pPr>
            <w:r w:rsidRPr="009C0D3A">
              <w:rPr>
                <w:color w:val="auto"/>
                <w:szCs w:val="18"/>
              </w:rPr>
              <w:t>65</w:t>
            </w:r>
          </w:p>
        </w:tc>
        <w:tc>
          <w:tcPr>
            <w:tcW w:w="672" w:type="dxa"/>
            <w:vAlign w:val="center"/>
          </w:tcPr>
          <w:p w14:paraId="65BAF81A" w14:textId="77777777" w:rsidR="009621E3" w:rsidRPr="009C0D3A" w:rsidRDefault="009621E3" w:rsidP="0098365A">
            <w:pPr>
              <w:pStyle w:val="OWSTabletext"/>
              <w:rPr>
                <w:color w:val="auto"/>
                <w:szCs w:val="18"/>
              </w:rPr>
            </w:pPr>
            <w:r w:rsidRPr="009C0D3A">
              <w:rPr>
                <w:color w:val="auto"/>
                <w:szCs w:val="18"/>
              </w:rPr>
              <w:t>447</w:t>
            </w:r>
          </w:p>
        </w:tc>
        <w:tc>
          <w:tcPr>
            <w:tcW w:w="672" w:type="dxa"/>
            <w:vAlign w:val="center"/>
          </w:tcPr>
          <w:p w14:paraId="65BAF81B" w14:textId="77777777" w:rsidR="009621E3" w:rsidRPr="009C0D3A" w:rsidRDefault="009621E3" w:rsidP="0098365A">
            <w:pPr>
              <w:pStyle w:val="OWSTabletext"/>
              <w:rPr>
                <w:color w:val="auto"/>
                <w:szCs w:val="18"/>
              </w:rPr>
            </w:pPr>
            <w:r w:rsidRPr="009C0D3A">
              <w:rPr>
                <w:color w:val="auto"/>
                <w:szCs w:val="18"/>
              </w:rPr>
              <w:t>59</w:t>
            </w:r>
          </w:p>
        </w:tc>
      </w:tr>
      <w:tr w:rsidR="009621E3" w:rsidRPr="009C0D3A" w14:paraId="65BAF831" w14:textId="77777777" w:rsidTr="0098365A">
        <w:trPr>
          <w:jc w:val="center"/>
        </w:trPr>
        <w:tc>
          <w:tcPr>
            <w:tcW w:w="1413" w:type="dxa"/>
          </w:tcPr>
          <w:p w14:paraId="65BAF81D" w14:textId="77777777" w:rsidR="009621E3" w:rsidRPr="009C0D3A" w:rsidRDefault="009621E3" w:rsidP="0098365A">
            <w:pPr>
              <w:pStyle w:val="OWSTabletext"/>
              <w:rPr>
                <w:color w:val="auto"/>
                <w:szCs w:val="18"/>
              </w:rPr>
            </w:pPr>
            <w:r w:rsidRPr="009C0D3A">
              <w:rPr>
                <w:color w:val="auto"/>
                <w:szCs w:val="18"/>
              </w:rPr>
              <w:t xml:space="preserve">Casing head pressure (14-172kPa or 2 </w:t>
            </w:r>
            <w:r w:rsidR="001C335C" w:rsidRPr="000811A9">
              <w:rPr>
                <w:szCs w:val="18"/>
              </w:rPr>
              <w:t>–</w:t>
            </w:r>
            <w:r w:rsidRPr="009C0D3A">
              <w:rPr>
                <w:color w:val="auto"/>
                <w:szCs w:val="18"/>
              </w:rPr>
              <w:t>25 psi)</w:t>
            </w:r>
          </w:p>
        </w:tc>
        <w:tc>
          <w:tcPr>
            <w:tcW w:w="671" w:type="dxa"/>
            <w:vAlign w:val="center"/>
          </w:tcPr>
          <w:p w14:paraId="65BAF81E" w14:textId="77777777" w:rsidR="009621E3" w:rsidRPr="009C0D3A" w:rsidRDefault="009621E3" w:rsidP="0098365A">
            <w:pPr>
              <w:pStyle w:val="OWSTabletext"/>
              <w:rPr>
                <w:color w:val="auto"/>
                <w:szCs w:val="18"/>
              </w:rPr>
            </w:pPr>
            <w:r w:rsidRPr="009C0D3A">
              <w:rPr>
                <w:color w:val="auto"/>
                <w:szCs w:val="18"/>
              </w:rPr>
              <w:t>54</w:t>
            </w:r>
          </w:p>
        </w:tc>
        <w:tc>
          <w:tcPr>
            <w:tcW w:w="672" w:type="dxa"/>
            <w:vAlign w:val="center"/>
          </w:tcPr>
          <w:p w14:paraId="65BAF81F" w14:textId="77777777" w:rsidR="009621E3" w:rsidRPr="009C0D3A" w:rsidRDefault="009621E3" w:rsidP="0098365A">
            <w:pPr>
              <w:pStyle w:val="OWSTabletext"/>
              <w:rPr>
                <w:color w:val="auto"/>
                <w:szCs w:val="18"/>
              </w:rPr>
            </w:pPr>
            <w:r w:rsidRPr="009C0D3A">
              <w:rPr>
                <w:color w:val="auto"/>
                <w:szCs w:val="18"/>
              </w:rPr>
              <w:t>58</w:t>
            </w:r>
          </w:p>
        </w:tc>
        <w:tc>
          <w:tcPr>
            <w:tcW w:w="672" w:type="dxa"/>
            <w:vAlign w:val="center"/>
          </w:tcPr>
          <w:p w14:paraId="65BAF820" w14:textId="77777777" w:rsidR="009621E3" w:rsidRPr="009C0D3A" w:rsidRDefault="009621E3" w:rsidP="0098365A">
            <w:pPr>
              <w:pStyle w:val="OWSTabletext"/>
              <w:rPr>
                <w:color w:val="auto"/>
                <w:szCs w:val="18"/>
              </w:rPr>
            </w:pPr>
            <w:r w:rsidRPr="009C0D3A">
              <w:rPr>
                <w:color w:val="auto"/>
                <w:szCs w:val="18"/>
              </w:rPr>
              <w:t>75</w:t>
            </w:r>
          </w:p>
        </w:tc>
        <w:tc>
          <w:tcPr>
            <w:tcW w:w="671" w:type="dxa"/>
            <w:vAlign w:val="center"/>
          </w:tcPr>
          <w:p w14:paraId="65BAF821" w14:textId="77777777" w:rsidR="009621E3" w:rsidRPr="009C0D3A" w:rsidRDefault="009621E3" w:rsidP="0098365A">
            <w:pPr>
              <w:pStyle w:val="OWSTabletext"/>
              <w:rPr>
                <w:color w:val="auto"/>
                <w:szCs w:val="18"/>
              </w:rPr>
            </w:pPr>
            <w:r w:rsidRPr="009C0D3A">
              <w:rPr>
                <w:color w:val="auto"/>
                <w:szCs w:val="18"/>
              </w:rPr>
              <w:t>46</w:t>
            </w:r>
          </w:p>
        </w:tc>
        <w:tc>
          <w:tcPr>
            <w:tcW w:w="672" w:type="dxa"/>
            <w:vAlign w:val="center"/>
          </w:tcPr>
          <w:p w14:paraId="65BAF822" w14:textId="77777777" w:rsidR="009621E3" w:rsidRPr="009C0D3A" w:rsidRDefault="009621E3" w:rsidP="0098365A">
            <w:pPr>
              <w:pStyle w:val="OWSTabletext"/>
              <w:rPr>
                <w:color w:val="auto"/>
                <w:szCs w:val="18"/>
              </w:rPr>
            </w:pPr>
            <w:r w:rsidRPr="009C0D3A">
              <w:rPr>
                <w:color w:val="auto"/>
                <w:szCs w:val="18"/>
              </w:rPr>
              <w:t>34</w:t>
            </w:r>
          </w:p>
        </w:tc>
        <w:tc>
          <w:tcPr>
            <w:tcW w:w="672" w:type="dxa"/>
            <w:vAlign w:val="center"/>
          </w:tcPr>
          <w:p w14:paraId="65BAF823" w14:textId="77777777" w:rsidR="009621E3" w:rsidRPr="009C0D3A" w:rsidRDefault="009621E3" w:rsidP="0098365A">
            <w:pPr>
              <w:pStyle w:val="OWSTabletext"/>
              <w:rPr>
                <w:color w:val="auto"/>
                <w:szCs w:val="18"/>
              </w:rPr>
            </w:pPr>
            <w:r w:rsidRPr="009C0D3A">
              <w:rPr>
                <w:color w:val="auto"/>
                <w:szCs w:val="18"/>
              </w:rPr>
              <w:t>45</w:t>
            </w:r>
          </w:p>
        </w:tc>
        <w:tc>
          <w:tcPr>
            <w:tcW w:w="671" w:type="dxa"/>
            <w:vAlign w:val="center"/>
          </w:tcPr>
          <w:p w14:paraId="65BAF824" w14:textId="77777777" w:rsidR="009621E3" w:rsidRPr="009C0D3A" w:rsidRDefault="009621E3" w:rsidP="0098365A">
            <w:pPr>
              <w:pStyle w:val="OWSTabletext"/>
              <w:rPr>
                <w:color w:val="auto"/>
                <w:szCs w:val="18"/>
              </w:rPr>
            </w:pPr>
            <w:r w:rsidRPr="009C0D3A">
              <w:rPr>
                <w:color w:val="auto"/>
                <w:szCs w:val="18"/>
              </w:rPr>
              <w:t>44</w:t>
            </w:r>
          </w:p>
        </w:tc>
        <w:tc>
          <w:tcPr>
            <w:tcW w:w="672" w:type="dxa"/>
            <w:vAlign w:val="center"/>
          </w:tcPr>
          <w:p w14:paraId="65BAF825" w14:textId="77777777" w:rsidR="009621E3" w:rsidRPr="009C0D3A" w:rsidRDefault="009621E3" w:rsidP="0098365A">
            <w:pPr>
              <w:pStyle w:val="OWSTabletext"/>
              <w:rPr>
                <w:color w:val="auto"/>
                <w:szCs w:val="18"/>
              </w:rPr>
            </w:pPr>
            <w:r w:rsidRPr="009C0D3A">
              <w:rPr>
                <w:color w:val="auto"/>
                <w:szCs w:val="18"/>
              </w:rPr>
              <w:t>32</w:t>
            </w:r>
          </w:p>
        </w:tc>
        <w:tc>
          <w:tcPr>
            <w:tcW w:w="672" w:type="dxa"/>
            <w:vAlign w:val="center"/>
          </w:tcPr>
          <w:p w14:paraId="65BAF826" w14:textId="77777777" w:rsidR="009621E3" w:rsidRPr="009C0D3A" w:rsidRDefault="009621E3" w:rsidP="0098365A">
            <w:pPr>
              <w:pStyle w:val="OWSTabletext"/>
              <w:rPr>
                <w:color w:val="auto"/>
                <w:szCs w:val="18"/>
              </w:rPr>
            </w:pPr>
            <w:r w:rsidRPr="009C0D3A">
              <w:rPr>
                <w:color w:val="auto"/>
                <w:szCs w:val="18"/>
              </w:rPr>
              <w:t>27</w:t>
            </w:r>
          </w:p>
        </w:tc>
        <w:tc>
          <w:tcPr>
            <w:tcW w:w="671" w:type="dxa"/>
            <w:vAlign w:val="center"/>
          </w:tcPr>
          <w:p w14:paraId="65BAF827" w14:textId="77777777" w:rsidR="009621E3" w:rsidRPr="009C0D3A" w:rsidRDefault="009621E3" w:rsidP="0098365A">
            <w:pPr>
              <w:pStyle w:val="OWSTabletext"/>
              <w:rPr>
                <w:color w:val="auto"/>
                <w:szCs w:val="18"/>
              </w:rPr>
            </w:pPr>
            <w:r w:rsidRPr="009C0D3A">
              <w:rPr>
                <w:color w:val="auto"/>
                <w:szCs w:val="18"/>
              </w:rPr>
              <w:t>52</w:t>
            </w:r>
          </w:p>
        </w:tc>
        <w:tc>
          <w:tcPr>
            <w:tcW w:w="672" w:type="dxa"/>
            <w:vAlign w:val="center"/>
          </w:tcPr>
          <w:p w14:paraId="65BAF828" w14:textId="77777777" w:rsidR="009621E3" w:rsidRPr="009C0D3A" w:rsidRDefault="009621E3" w:rsidP="0098365A">
            <w:pPr>
              <w:pStyle w:val="OWSTabletext"/>
              <w:rPr>
                <w:color w:val="auto"/>
                <w:szCs w:val="18"/>
              </w:rPr>
            </w:pPr>
            <w:r w:rsidRPr="009C0D3A">
              <w:rPr>
                <w:color w:val="auto"/>
                <w:szCs w:val="18"/>
              </w:rPr>
              <w:t>9</w:t>
            </w:r>
          </w:p>
        </w:tc>
        <w:tc>
          <w:tcPr>
            <w:tcW w:w="672" w:type="dxa"/>
            <w:vAlign w:val="center"/>
          </w:tcPr>
          <w:p w14:paraId="65BAF829" w14:textId="77777777" w:rsidR="009621E3" w:rsidRPr="009C0D3A" w:rsidRDefault="009621E3" w:rsidP="0098365A">
            <w:pPr>
              <w:pStyle w:val="OWSTabletext"/>
              <w:rPr>
                <w:color w:val="auto"/>
                <w:szCs w:val="18"/>
              </w:rPr>
            </w:pPr>
            <w:r w:rsidRPr="009C0D3A">
              <w:rPr>
                <w:color w:val="auto"/>
                <w:szCs w:val="18"/>
              </w:rPr>
              <w:t>73</w:t>
            </w:r>
          </w:p>
        </w:tc>
        <w:tc>
          <w:tcPr>
            <w:tcW w:w="671" w:type="dxa"/>
            <w:vAlign w:val="center"/>
          </w:tcPr>
          <w:p w14:paraId="65BAF82A" w14:textId="77777777" w:rsidR="009621E3" w:rsidRPr="009C0D3A" w:rsidRDefault="009621E3" w:rsidP="0098365A">
            <w:pPr>
              <w:pStyle w:val="OWSTabletext"/>
              <w:rPr>
                <w:color w:val="auto"/>
                <w:szCs w:val="18"/>
              </w:rPr>
            </w:pPr>
            <w:r w:rsidRPr="009C0D3A">
              <w:rPr>
                <w:color w:val="auto"/>
                <w:szCs w:val="18"/>
              </w:rPr>
              <w:t>ND</w:t>
            </w:r>
          </w:p>
        </w:tc>
        <w:tc>
          <w:tcPr>
            <w:tcW w:w="672" w:type="dxa"/>
            <w:vAlign w:val="center"/>
          </w:tcPr>
          <w:p w14:paraId="65BAF82B" w14:textId="77777777" w:rsidR="009621E3" w:rsidRPr="009C0D3A" w:rsidRDefault="009621E3" w:rsidP="0098365A">
            <w:pPr>
              <w:pStyle w:val="OWSTabletext"/>
              <w:rPr>
                <w:color w:val="auto"/>
                <w:szCs w:val="18"/>
              </w:rPr>
            </w:pPr>
            <w:r w:rsidRPr="009C0D3A">
              <w:rPr>
                <w:color w:val="auto"/>
                <w:szCs w:val="18"/>
              </w:rPr>
              <w:t>50</w:t>
            </w:r>
          </w:p>
        </w:tc>
        <w:tc>
          <w:tcPr>
            <w:tcW w:w="672" w:type="dxa"/>
            <w:vAlign w:val="center"/>
          </w:tcPr>
          <w:p w14:paraId="65BAF82C" w14:textId="77777777" w:rsidR="009621E3" w:rsidRPr="009C0D3A" w:rsidRDefault="009621E3" w:rsidP="0098365A">
            <w:pPr>
              <w:pStyle w:val="OWSTabletext"/>
              <w:rPr>
                <w:color w:val="auto"/>
                <w:szCs w:val="18"/>
              </w:rPr>
            </w:pPr>
            <w:r w:rsidRPr="009C0D3A">
              <w:rPr>
                <w:color w:val="auto"/>
                <w:szCs w:val="18"/>
              </w:rPr>
              <w:t>14</w:t>
            </w:r>
          </w:p>
        </w:tc>
        <w:tc>
          <w:tcPr>
            <w:tcW w:w="671" w:type="dxa"/>
            <w:vAlign w:val="center"/>
          </w:tcPr>
          <w:p w14:paraId="65BAF82D" w14:textId="77777777" w:rsidR="009621E3" w:rsidRPr="009C0D3A" w:rsidRDefault="009621E3" w:rsidP="0098365A">
            <w:pPr>
              <w:pStyle w:val="OWSTabletext"/>
              <w:rPr>
                <w:color w:val="auto"/>
                <w:szCs w:val="18"/>
              </w:rPr>
            </w:pPr>
            <w:r w:rsidRPr="009C0D3A">
              <w:rPr>
                <w:color w:val="auto"/>
                <w:szCs w:val="18"/>
              </w:rPr>
              <w:t>75</w:t>
            </w:r>
          </w:p>
        </w:tc>
        <w:tc>
          <w:tcPr>
            <w:tcW w:w="672" w:type="dxa"/>
            <w:vAlign w:val="center"/>
          </w:tcPr>
          <w:p w14:paraId="65BAF82E" w14:textId="77777777" w:rsidR="009621E3" w:rsidRPr="009C0D3A" w:rsidRDefault="009621E3" w:rsidP="0098365A">
            <w:pPr>
              <w:pStyle w:val="OWSTabletext"/>
              <w:rPr>
                <w:color w:val="auto"/>
                <w:szCs w:val="18"/>
              </w:rPr>
            </w:pPr>
            <w:r w:rsidRPr="009C0D3A">
              <w:rPr>
                <w:color w:val="auto"/>
                <w:szCs w:val="18"/>
              </w:rPr>
              <w:t>11</w:t>
            </w:r>
          </w:p>
        </w:tc>
        <w:tc>
          <w:tcPr>
            <w:tcW w:w="672" w:type="dxa"/>
            <w:vAlign w:val="center"/>
          </w:tcPr>
          <w:p w14:paraId="65BAF82F" w14:textId="77777777" w:rsidR="009621E3" w:rsidRPr="009C0D3A" w:rsidRDefault="009621E3" w:rsidP="0098365A">
            <w:pPr>
              <w:pStyle w:val="OWSTabletext"/>
              <w:rPr>
                <w:color w:val="auto"/>
                <w:szCs w:val="18"/>
              </w:rPr>
            </w:pPr>
            <w:r w:rsidRPr="009C0D3A">
              <w:rPr>
                <w:color w:val="auto"/>
                <w:szCs w:val="18"/>
              </w:rPr>
              <w:t>97</w:t>
            </w:r>
          </w:p>
        </w:tc>
        <w:tc>
          <w:tcPr>
            <w:tcW w:w="672" w:type="dxa"/>
            <w:vAlign w:val="center"/>
          </w:tcPr>
          <w:p w14:paraId="65BAF830" w14:textId="77777777" w:rsidR="009621E3" w:rsidRPr="009C0D3A" w:rsidRDefault="009621E3" w:rsidP="0098365A">
            <w:pPr>
              <w:pStyle w:val="OWSTabletext"/>
              <w:rPr>
                <w:color w:val="auto"/>
                <w:szCs w:val="18"/>
              </w:rPr>
            </w:pPr>
            <w:r w:rsidRPr="009C0D3A">
              <w:rPr>
                <w:color w:val="auto"/>
                <w:szCs w:val="18"/>
              </w:rPr>
              <w:t>19</w:t>
            </w:r>
          </w:p>
        </w:tc>
      </w:tr>
      <w:tr w:rsidR="009621E3" w:rsidRPr="009C0D3A" w14:paraId="65BAF846" w14:textId="77777777" w:rsidTr="0098365A">
        <w:trPr>
          <w:jc w:val="center"/>
        </w:trPr>
        <w:tc>
          <w:tcPr>
            <w:tcW w:w="1413" w:type="dxa"/>
          </w:tcPr>
          <w:p w14:paraId="65BAF832" w14:textId="77777777" w:rsidR="009621E3" w:rsidRPr="009C0D3A" w:rsidRDefault="009621E3" w:rsidP="0098365A">
            <w:pPr>
              <w:pStyle w:val="OWSTabletext"/>
              <w:rPr>
                <w:color w:val="auto"/>
                <w:szCs w:val="18"/>
              </w:rPr>
            </w:pPr>
            <w:r w:rsidRPr="009C0D3A">
              <w:rPr>
                <w:color w:val="auto"/>
                <w:szCs w:val="18"/>
              </w:rPr>
              <w:t>Casing head pressure (&gt;172kPa or &gt;25 psi)</w:t>
            </w:r>
          </w:p>
        </w:tc>
        <w:tc>
          <w:tcPr>
            <w:tcW w:w="671" w:type="dxa"/>
            <w:vAlign w:val="center"/>
          </w:tcPr>
          <w:p w14:paraId="65BAF833" w14:textId="77777777" w:rsidR="009621E3" w:rsidRPr="009C0D3A" w:rsidRDefault="009621E3" w:rsidP="0098365A">
            <w:pPr>
              <w:pStyle w:val="OWSTabletext"/>
              <w:rPr>
                <w:color w:val="auto"/>
                <w:szCs w:val="18"/>
              </w:rPr>
            </w:pPr>
            <w:r w:rsidRPr="009C0D3A">
              <w:rPr>
                <w:color w:val="auto"/>
                <w:szCs w:val="18"/>
              </w:rPr>
              <w:t>13</w:t>
            </w:r>
          </w:p>
        </w:tc>
        <w:tc>
          <w:tcPr>
            <w:tcW w:w="672" w:type="dxa"/>
            <w:vAlign w:val="center"/>
          </w:tcPr>
          <w:p w14:paraId="65BAF834" w14:textId="77777777" w:rsidR="009621E3" w:rsidRPr="009C0D3A" w:rsidRDefault="009621E3" w:rsidP="0098365A">
            <w:pPr>
              <w:pStyle w:val="OWSTabletext"/>
              <w:rPr>
                <w:color w:val="auto"/>
                <w:szCs w:val="18"/>
              </w:rPr>
            </w:pPr>
            <w:r w:rsidRPr="009C0D3A">
              <w:rPr>
                <w:color w:val="auto"/>
                <w:szCs w:val="18"/>
              </w:rPr>
              <w:t>15</w:t>
            </w:r>
          </w:p>
        </w:tc>
        <w:tc>
          <w:tcPr>
            <w:tcW w:w="672" w:type="dxa"/>
            <w:vAlign w:val="center"/>
          </w:tcPr>
          <w:p w14:paraId="65BAF835" w14:textId="77777777" w:rsidR="009621E3" w:rsidRPr="009C0D3A" w:rsidRDefault="009621E3" w:rsidP="0098365A">
            <w:pPr>
              <w:pStyle w:val="OWSTabletext"/>
              <w:rPr>
                <w:color w:val="auto"/>
                <w:szCs w:val="18"/>
              </w:rPr>
            </w:pPr>
            <w:r w:rsidRPr="009C0D3A">
              <w:rPr>
                <w:color w:val="auto"/>
                <w:szCs w:val="18"/>
              </w:rPr>
              <w:t>11</w:t>
            </w:r>
          </w:p>
        </w:tc>
        <w:tc>
          <w:tcPr>
            <w:tcW w:w="671" w:type="dxa"/>
            <w:vAlign w:val="center"/>
          </w:tcPr>
          <w:p w14:paraId="65BAF836" w14:textId="77777777" w:rsidR="009621E3" w:rsidRPr="009C0D3A" w:rsidRDefault="009621E3" w:rsidP="0098365A">
            <w:pPr>
              <w:pStyle w:val="OWSTabletext"/>
              <w:rPr>
                <w:color w:val="auto"/>
                <w:szCs w:val="18"/>
              </w:rPr>
            </w:pPr>
            <w:r w:rsidRPr="009C0D3A">
              <w:rPr>
                <w:color w:val="auto"/>
                <w:szCs w:val="18"/>
              </w:rPr>
              <w:t>17</w:t>
            </w:r>
          </w:p>
        </w:tc>
        <w:tc>
          <w:tcPr>
            <w:tcW w:w="672" w:type="dxa"/>
            <w:vAlign w:val="center"/>
          </w:tcPr>
          <w:p w14:paraId="65BAF837" w14:textId="77777777" w:rsidR="009621E3" w:rsidRPr="009C0D3A" w:rsidRDefault="009621E3" w:rsidP="0098365A">
            <w:pPr>
              <w:pStyle w:val="OWSTabletext"/>
              <w:rPr>
                <w:color w:val="auto"/>
                <w:szCs w:val="18"/>
              </w:rPr>
            </w:pPr>
            <w:r w:rsidRPr="009C0D3A">
              <w:rPr>
                <w:color w:val="auto"/>
                <w:szCs w:val="18"/>
              </w:rPr>
              <w:t>13</w:t>
            </w:r>
          </w:p>
        </w:tc>
        <w:tc>
          <w:tcPr>
            <w:tcW w:w="672" w:type="dxa"/>
            <w:vAlign w:val="center"/>
          </w:tcPr>
          <w:p w14:paraId="65BAF838" w14:textId="77777777" w:rsidR="009621E3" w:rsidRPr="009C0D3A" w:rsidRDefault="009621E3" w:rsidP="0098365A">
            <w:pPr>
              <w:pStyle w:val="OWSTabletext"/>
              <w:rPr>
                <w:color w:val="auto"/>
                <w:szCs w:val="18"/>
              </w:rPr>
            </w:pPr>
            <w:r w:rsidRPr="009C0D3A">
              <w:rPr>
                <w:color w:val="auto"/>
                <w:szCs w:val="18"/>
              </w:rPr>
              <w:t>10</w:t>
            </w:r>
          </w:p>
        </w:tc>
        <w:tc>
          <w:tcPr>
            <w:tcW w:w="671" w:type="dxa"/>
            <w:vAlign w:val="center"/>
          </w:tcPr>
          <w:p w14:paraId="65BAF839" w14:textId="77777777" w:rsidR="009621E3" w:rsidRPr="009C0D3A" w:rsidRDefault="009621E3" w:rsidP="0098365A">
            <w:pPr>
              <w:pStyle w:val="OWSTabletext"/>
              <w:rPr>
                <w:color w:val="auto"/>
                <w:szCs w:val="18"/>
              </w:rPr>
            </w:pPr>
            <w:r w:rsidRPr="009C0D3A">
              <w:rPr>
                <w:color w:val="auto"/>
                <w:szCs w:val="18"/>
              </w:rPr>
              <w:t>13</w:t>
            </w:r>
          </w:p>
        </w:tc>
        <w:tc>
          <w:tcPr>
            <w:tcW w:w="672" w:type="dxa"/>
            <w:vAlign w:val="center"/>
          </w:tcPr>
          <w:p w14:paraId="65BAF83A" w14:textId="77777777" w:rsidR="009621E3" w:rsidRPr="009C0D3A" w:rsidRDefault="009621E3" w:rsidP="0098365A">
            <w:pPr>
              <w:pStyle w:val="OWSTabletext"/>
              <w:rPr>
                <w:color w:val="auto"/>
                <w:szCs w:val="18"/>
              </w:rPr>
            </w:pPr>
            <w:r w:rsidRPr="009C0D3A">
              <w:rPr>
                <w:color w:val="auto"/>
                <w:szCs w:val="18"/>
              </w:rPr>
              <w:t>11</w:t>
            </w:r>
          </w:p>
        </w:tc>
        <w:tc>
          <w:tcPr>
            <w:tcW w:w="672" w:type="dxa"/>
            <w:vAlign w:val="center"/>
          </w:tcPr>
          <w:p w14:paraId="65BAF83B" w14:textId="77777777" w:rsidR="009621E3" w:rsidRPr="009C0D3A" w:rsidRDefault="009621E3" w:rsidP="0098365A">
            <w:pPr>
              <w:pStyle w:val="OWSTabletext"/>
              <w:rPr>
                <w:color w:val="auto"/>
                <w:szCs w:val="18"/>
              </w:rPr>
            </w:pPr>
            <w:r w:rsidRPr="009C0D3A">
              <w:rPr>
                <w:color w:val="auto"/>
                <w:szCs w:val="18"/>
              </w:rPr>
              <w:t>10</w:t>
            </w:r>
          </w:p>
        </w:tc>
        <w:tc>
          <w:tcPr>
            <w:tcW w:w="671" w:type="dxa"/>
            <w:vAlign w:val="center"/>
          </w:tcPr>
          <w:p w14:paraId="65BAF83C" w14:textId="77777777" w:rsidR="009621E3" w:rsidRPr="009C0D3A" w:rsidRDefault="009621E3" w:rsidP="0098365A">
            <w:pPr>
              <w:pStyle w:val="OWSTabletext"/>
              <w:rPr>
                <w:color w:val="auto"/>
                <w:szCs w:val="18"/>
              </w:rPr>
            </w:pPr>
            <w:r w:rsidRPr="009C0D3A">
              <w:rPr>
                <w:color w:val="auto"/>
                <w:szCs w:val="18"/>
              </w:rPr>
              <w:t>17</w:t>
            </w:r>
          </w:p>
        </w:tc>
        <w:tc>
          <w:tcPr>
            <w:tcW w:w="672" w:type="dxa"/>
            <w:vAlign w:val="center"/>
          </w:tcPr>
          <w:p w14:paraId="65BAF83D" w14:textId="77777777" w:rsidR="009621E3" w:rsidRPr="009C0D3A" w:rsidRDefault="009621E3" w:rsidP="0098365A">
            <w:pPr>
              <w:pStyle w:val="OWSTabletext"/>
              <w:rPr>
                <w:color w:val="auto"/>
                <w:szCs w:val="18"/>
              </w:rPr>
            </w:pPr>
            <w:r w:rsidRPr="009C0D3A">
              <w:rPr>
                <w:color w:val="auto"/>
                <w:szCs w:val="18"/>
              </w:rPr>
              <w:t>7</w:t>
            </w:r>
          </w:p>
        </w:tc>
        <w:tc>
          <w:tcPr>
            <w:tcW w:w="672" w:type="dxa"/>
            <w:vAlign w:val="center"/>
          </w:tcPr>
          <w:p w14:paraId="65BAF83E" w14:textId="77777777" w:rsidR="009621E3" w:rsidRPr="009C0D3A" w:rsidRDefault="009621E3" w:rsidP="0098365A">
            <w:pPr>
              <w:pStyle w:val="OWSTabletext"/>
              <w:rPr>
                <w:color w:val="auto"/>
                <w:szCs w:val="18"/>
              </w:rPr>
            </w:pPr>
            <w:r w:rsidRPr="009C0D3A">
              <w:rPr>
                <w:color w:val="auto"/>
                <w:szCs w:val="18"/>
              </w:rPr>
              <w:t>17</w:t>
            </w:r>
          </w:p>
        </w:tc>
        <w:tc>
          <w:tcPr>
            <w:tcW w:w="671" w:type="dxa"/>
            <w:vAlign w:val="center"/>
          </w:tcPr>
          <w:p w14:paraId="65BAF83F" w14:textId="77777777" w:rsidR="009621E3" w:rsidRPr="009C0D3A" w:rsidRDefault="009621E3" w:rsidP="0098365A">
            <w:pPr>
              <w:pStyle w:val="OWSTabletext"/>
              <w:rPr>
                <w:color w:val="auto"/>
                <w:szCs w:val="18"/>
              </w:rPr>
            </w:pPr>
            <w:r w:rsidRPr="009C0D3A">
              <w:rPr>
                <w:color w:val="auto"/>
                <w:szCs w:val="18"/>
              </w:rPr>
              <w:t>ND</w:t>
            </w:r>
          </w:p>
        </w:tc>
        <w:tc>
          <w:tcPr>
            <w:tcW w:w="672" w:type="dxa"/>
            <w:vAlign w:val="center"/>
          </w:tcPr>
          <w:p w14:paraId="65BAF840" w14:textId="77777777" w:rsidR="009621E3" w:rsidRPr="009C0D3A" w:rsidRDefault="009621E3" w:rsidP="0098365A">
            <w:pPr>
              <w:pStyle w:val="OWSTabletext"/>
              <w:rPr>
                <w:color w:val="auto"/>
                <w:szCs w:val="18"/>
              </w:rPr>
            </w:pPr>
            <w:r w:rsidRPr="009C0D3A">
              <w:rPr>
                <w:color w:val="auto"/>
                <w:szCs w:val="18"/>
              </w:rPr>
              <w:t>17</w:t>
            </w:r>
          </w:p>
        </w:tc>
        <w:tc>
          <w:tcPr>
            <w:tcW w:w="672" w:type="dxa"/>
            <w:vAlign w:val="center"/>
          </w:tcPr>
          <w:p w14:paraId="65BAF841" w14:textId="77777777" w:rsidR="009621E3" w:rsidRPr="009C0D3A" w:rsidRDefault="009621E3" w:rsidP="0098365A">
            <w:pPr>
              <w:pStyle w:val="OWSTabletext"/>
              <w:rPr>
                <w:color w:val="auto"/>
                <w:szCs w:val="18"/>
              </w:rPr>
            </w:pPr>
            <w:r w:rsidRPr="009C0D3A">
              <w:rPr>
                <w:color w:val="auto"/>
                <w:szCs w:val="18"/>
              </w:rPr>
              <w:t>3</w:t>
            </w:r>
          </w:p>
        </w:tc>
        <w:tc>
          <w:tcPr>
            <w:tcW w:w="671" w:type="dxa"/>
            <w:vAlign w:val="center"/>
          </w:tcPr>
          <w:p w14:paraId="65BAF842" w14:textId="77777777" w:rsidR="009621E3" w:rsidRPr="009C0D3A" w:rsidRDefault="009621E3" w:rsidP="0098365A">
            <w:pPr>
              <w:pStyle w:val="OWSTabletext"/>
              <w:rPr>
                <w:color w:val="auto"/>
                <w:szCs w:val="18"/>
              </w:rPr>
            </w:pPr>
            <w:r w:rsidRPr="009C0D3A">
              <w:rPr>
                <w:color w:val="auto"/>
                <w:szCs w:val="18"/>
              </w:rPr>
              <w:t>13</w:t>
            </w:r>
          </w:p>
        </w:tc>
        <w:tc>
          <w:tcPr>
            <w:tcW w:w="672" w:type="dxa"/>
            <w:vAlign w:val="center"/>
          </w:tcPr>
          <w:p w14:paraId="65BAF843" w14:textId="77777777" w:rsidR="009621E3" w:rsidRPr="009C0D3A" w:rsidRDefault="009621E3" w:rsidP="0098365A">
            <w:pPr>
              <w:pStyle w:val="OWSTabletext"/>
              <w:rPr>
                <w:color w:val="auto"/>
                <w:szCs w:val="18"/>
              </w:rPr>
            </w:pPr>
            <w:r w:rsidRPr="009C0D3A">
              <w:rPr>
                <w:color w:val="auto"/>
                <w:szCs w:val="18"/>
              </w:rPr>
              <w:t>1</w:t>
            </w:r>
          </w:p>
        </w:tc>
        <w:tc>
          <w:tcPr>
            <w:tcW w:w="672" w:type="dxa"/>
            <w:vAlign w:val="center"/>
          </w:tcPr>
          <w:p w14:paraId="65BAF844" w14:textId="77777777" w:rsidR="009621E3" w:rsidRPr="009C0D3A" w:rsidRDefault="009621E3" w:rsidP="0098365A">
            <w:pPr>
              <w:pStyle w:val="OWSTabletext"/>
              <w:rPr>
                <w:color w:val="auto"/>
                <w:szCs w:val="18"/>
              </w:rPr>
            </w:pPr>
            <w:r w:rsidRPr="009C0D3A">
              <w:rPr>
                <w:color w:val="auto"/>
                <w:szCs w:val="18"/>
              </w:rPr>
              <w:t>23</w:t>
            </w:r>
          </w:p>
        </w:tc>
        <w:tc>
          <w:tcPr>
            <w:tcW w:w="672" w:type="dxa"/>
            <w:vAlign w:val="center"/>
          </w:tcPr>
          <w:p w14:paraId="65BAF845" w14:textId="77777777" w:rsidR="009621E3" w:rsidRPr="009C0D3A" w:rsidRDefault="009621E3" w:rsidP="0098365A">
            <w:pPr>
              <w:pStyle w:val="OWSTabletext"/>
              <w:rPr>
                <w:color w:val="auto"/>
                <w:szCs w:val="18"/>
              </w:rPr>
            </w:pPr>
            <w:r w:rsidRPr="009C0D3A">
              <w:rPr>
                <w:color w:val="auto"/>
                <w:szCs w:val="18"/>
              </w:rPr>
              <w:t>7</w:t>
            </w:r>
          </w:p>
        </w:tc>
      </w:tr>
      <w:tr w:rsidR="009621E3" w:rsidRPr="009C0D3A" w14:paraId="65BAF85B" w14:textId="77777777" w:rsidTr="0098365A">
        <w:trPr>
          <w:jc w:val="center"/>
        </w:trPr>
        <w:tc>
          <w:tcPr>
            <w:tcW w:w="1413" w:type="dxa"/>
          </w:tcPr>
          <w:p w14:paraId="65BAF847" w14:textId="77777777" w:rsidR="009621E3" w:rsidRPr="009C0D3A" w:rsidRDefault="009621E3" w:rsidP="0098365A">
            <w:pPr>
              <w:pStyle w:val="OWSTabletext"/>
              <w:rPr>
                <w:color w:val="auto"/>
                <w:szCs w:val="18"/>
              </w:rPr>
            </w:pPr>
            <w:r w:rsidRPr="009C0D3A">
              <w:rPr>
                <w:color w:val="auto"/>
                <w:szCs w:val="18"/>
              </w:rPr>
              <w:t>CBM well failure rate % (&gt;172kPa or &gt;25psi)</w:t>
            </w:r>
          </w:p>
        </w:tc>
        <w:tc>
          <w:tcPr>
            <w:tcW w:w="671" w:type="dxa"/>
            <w:vAlign w:val="center"/>
          </w:tcPr>
          <w:p w14:paraId="65BAF848" w14:textId="77777777" w:rsidR="009621E3" w:rsidRPr="009C0D3A" w:rsidRDefault="009621E3" w:rsidP="0098365A">
            <w:pPr>
              <w:pStyle w:val="OWSTabletext"/>
              <w:rPr>
                <w:color w:val="auto"/>
                <w:szCs w:val="18"/>
              </w:rPr>
            </w:pPr>
            <w:r w:rsidRPr="009C0D3A">
              <w:rPr>
                <w:color w:val="auto"/>
                <w:szCs w:val="18"/>
              </w:rPr>
              <w:t>3.6</w:t>
            </w:r>
          </w:p>
        </w:tc>
        <w:tc>
          <w:tcPr>
            <w:tcW w:w="672" w:type="dxa"/>
            <w:vAlign w:val="center"/>
          </w:tcPr>
          <w:p w14:paraId="65BAF849" w14:textId="77777777" w:rsidR="009621E3" w:rsidRPr="009C0D3A" w:rsidRDefault="009621E3" w:rsidP="0098365A">
            <w:pPr>
              <w:pStyle w:val="OWSTabletext"/>
              <w:rPr>
                <w:color w:val="auto"/>
                <w:szCs w:val="18"/>
              </w:rPr>
            </w:pPr>
            <w:r w:rsidRPr="009C0D3A">
              <w:rPr>
                <w:color w:val="auto"/>
                <w:szCs w:val="18"/>
              </w:rPr>
              <w:t>3.3</w:t>
            </w:r>
          </w:p>
        </w:tc>
        <w:tc>
          <w:tcPr>
            <w:tcW w:w="672" w:type="dxa"/>
            <w:vAlign w:val="center"/>
          </w:tcPr>
          <w:p w14:paraId="65BAF84A" w14:textId="77777777" w:rsidR="009621E3" w:rsidRPr="009C0D3A" w:rsidRDefault="009621E3" w:rsidP="0098365A">
            <w:pPr>
              <w:pStyle w:val="OWSTabletext"/>
              <w:rPr>
                <w:color w:val="auto"/>
                <w:szCs w:val="18"/>
              </w:rPr>
            </w:pPr>
            <w:r w:rsidRPr="009C0D3A">
              <w:rPr>
                <w:color w:val="auto"/>
                <w:szCs w:val="18"/>
              </w:rPr>
              <w:t>2.4</w:t>
            </w:r>
          </w:p>
        </w:tc>
        <w:tc>
          <w:tcPr>
            <w:tcW w:w="671" w:type="dxa"/>
            <w:vAlign w:val="center"/>
          </w:tcPr>
          <w:p w14:paraId="65BAF84B" w14:textId="77777777" w:rsidR="009621E3" w:rsidRPr="009C0D3A" w:rsidRDefault="009621E3" w:rsidP="0098365A">
            <w:pPr>
              <w:pStyle w:val="OWSTabletext"/>
              <w:rPr>
                <w:color w:val="auto"/>
                <w:szCs w:val="18"/>
              </w:rPr>
            </w:pPr>
            <w:r w:rsidRPr="009C0D3A">
              <w:rPr>
                <w:color w:val="auto"/>
                <w:szCs w:val="18"/>
              </w:rPr>
              <w:t>3.7</w:t>
            </w:r>
          </w:p>
        </w:tc>
        <w:tc>
          <w:tcPr>
            <w:tcW w:w="672" w:type="dxa"/>
            <w:vAlign w:val="center"/>
          </w:tcPr>
          <w:p w14:paraId="65BAF84C" w14:textId="77777777" w:rsidR="009621E3" w:rsidRPr="009C0D3A" w:rsidRDefault="009621E3" w:rsidP="0098365A">
            <w:pPr>
              <w:pStyle w:val="OWSTabletext"/>
              <w:rPr>
                <w:color w:val="auto"/>
                <w:szCs w:val="18"/>
              </w:rPr>
            </w:pPr>
            <w:r w:rsidRPr="009C0D3A">
              <w:rPr>
                <w:color w:val="auto"/>
                <w:szCs w:val="18"/>
              </w:rPr>
              <w:t>2.9</w:t>
            </w:r>
          </w:p>
        </w:tc>
        <w:tc>
          <w:tcPr>
            <w:tcW w:w="672" w:type="dxa"/>
            <w:vAlign w:val="center"/>
          </w:tcPr>
          <w:p w14:paraId="65BAF84D" w14:textId="77777777" w:rsidR="009621E3" w:rsidRPr="009C0D3A" w:rsidRDefault="009621E3" w:rsidP="0098365A">
            <w:pPr>
              <w:pStyle w:val="OWSTabletext"/>
              <w:rPr>
                <w:color w:val="auto"/>
                <w:szCs w:val="18"/>
              </w:rPr>
            </w:pPr>
            <w:r w:rsidRPr="009C0D3A">
              <w:rPr>
                <w:color w:val="auto"/>
                <w:szCs w:val="18"/>
              </w:rPr>
              <w:t>2.3</w:t>
            </w:r>
          </w:p>
        </w:tc>
        <w:tc>
          <w:tcPr>
            <w:tcW w:w="671" w:type="dxa"/>
            <w:vAlign w:val="center"/>
          </w:tcPr>
          <w:p w14:paraId="65BAF84E" w14:textId="77777777" w:rsidR="009621E3" w:rsidRPr="009C0D3A" w:rsidRDefault="009621E3" w:rsidP="0098365A">
            <w:pPr>
              <w:pStyle w:val="OWSTabletext"/>
              <w:rPr>
                <w:color w:val="auto"/>
                <w:szCs w:val="18"/>
              </w:rPr>
            </w:pPr>
            <w:r w:rsidRPr="009C0D3A">
              <w:rPr>
                <w:color w:val="auto"/>
                <w:szCs w:val="18"/>
              </w:rPr>
              <w:t>4.0</w:t>
            </w:r>
          </w:p>
        </w:tc>
        <w:tc>
          <w:tcPr>
            <w:tcW w:w="672" w:type="dxa"/>
            <w:vAlign w:val="center"/>
          </w:tcPr>
          <w:p w14:paraId="65BAF84F" w14:textId="77777777" w:rsidR="009621E3" w:rsidRPr="009C0D3A" w:rsidRDefault="009621E3" w:rsidP="0098365A">
            <w:pPr>
              <w:pStyle w:val="OWSTabletext"/>
              <w:rPr>
                <w:color w:val="auto"/>
                <w:szCs w:val="18"/>
              </w:rPr>
            </w:pPr>
            <w:r w:rsidRPr="009C0D3A">
              <w:rPr>
                <w:color w:val="auto"/>
                <w:szCs w:val="18"/>
              </w:rPr>
              <w:t>2.6</w:t>
            </w:r>
          </w:p>
        </w:tc>
        <w:tc>
          <w:tcPr>
            <w:tcW w:w="672" w:type="dxa"/>
            <w:vAlign w:val="center"/>
          </w:tcPr>
          <w:p w14:paraId="65BAF850" w14:textId="77777777" w:rsidR="009621E3" w:rsidRPr="009C0D3A" w:rsidRDefault="009621E3" w:rsidP="0098365A">
            <w:pPr>
              <w:pStyle w:val="OWSTabletext"/>
              <w:rPr>
                <w:color w:val="auto"/>
                <w:szCs w:val="18"/>
              </w:rPr>
            </w:pPr>
            <w:r w:rsidRPr="009C0D3A">
              <w:rPr>
                <w:color w:val="auto"/>
                <w:szCs w:val="18"/>
              </w:rPr>
              <w:t>4.4</w:t>
            </w:r>
          </w:p>
        </w:tc>
        <w:tc>
          <w:tcPr>
            <w:tcW w:w="671" w:type="dxa"/>
            <w:vAlign w:val="center"/>
          </w:tcPr>
          <w:p w14:paraId="65BAF851" w14:textId="77777777" w:rsidR="009621E3" w:rsidRPr="009C0D3A" w:rsidRDefault="009621E3" w:rsidP="0098365A">
            <w:pPr>
              <w:pStyle w:val="OWSTabletext"/>
              <w:rPr>
                <w:color w:val="auto"/>
                <w:szCs w:val="18"/>
              </w:rPr>
            </w:pPr>
            <w:r w:rsidRPr="009C0D3A">
              <w:rPr>
                <w:color w:val="auto"/>
                <w:szCs w:val="18"/>
              </w:rPr>
              <w:t>3.0</w:t>
            </w:r>
          </w:p>
        </w:tc>
        <w:tc>
          <w:tcPr>
            <w:tcW w:w="672" w:type="dxa"/>
            <w:vAlign w:val="center"/>
          </w:tcPr>
          <w:p w14:paraId="65BAF852" w14:textId="77777777" w:rsidR="009621E3" w:rsidRPr="009C0D3A" w:rsidRDefault="009621E3" w:rsidP="0098365A">
            <w:pPr>
              <w:pStyle w:val="OWSTabletext"/>
              <w:rPr>
                <w:color w:val="auto"/>
                <w:szCs w:val="18"/>
              </w:rPr>
            </w:pPr>
            <w:r w:rsidRPr="009C0D3A">
              <w:rPr>
                <w:color w:val="auto"/>
                <w:szCs w:val="18"/>
              </w:rPr>
              <w:t>8.6</w:t>
            </w:r>
          </w:p>
        </w:tc>
        <w:tc>
          <w:tcPr>
            <w:tcW w:w="672" w:type="dxa"/>
            <w:vAlign w:val="center"/>
          </w:tcPr>
          <w:p w14:paraId="65BAF853" w14:textId="77777777" w:rsidR="009621E3" w:rsidRPr="009C0D3A" w:rsidRDefault="009621E3" w:rsidP="0098365A">
            <w:pPr>
              <w:pStyle w:val="OWSTabletext"/>
              <w:rPr>
                <w:color w:val="auto"/>
                <w:szCs w:val="18"/>
              </w:rPr>
            </w:pPr>
            <w:r w:rsidRPr="009C0D3A">
              <w:rPr>
                <w:color w:val="auto"/>
                <w:szCs w:val="18"/>
              </w:rPr>
              <w:t>2.7</w:t>
            </w:r>
          </w:p>
        </w:tc>
        <w:tc>
          <w:tcPr>
            <w:tcW w:w="671" w:type="dxa"/>
            <w:vAlign w:val="center"/>
          </w:tcPr>
          <w:p w14:paraId="65BAF854" w14:textId="77777777" w:rsidR="009621E3" w:rsidRPr="009C0D3A" w:rsidRDefault="009621E3" w:rsidP="0098365A">
            <w:pPr>
              <w:pStyle w:val="OWSTabletext"/>
              <w:rPr>
                <w:color w:val="auto"/>
                <w:szCs w:val="18"/>
              </w:rPr>
            </w:pPr>
            <w:r w:rsidRPr="009C0D3A">
              <w:rPr>
                <w:color w:val="auto"/>
                <w:szCs w:val="18"/>
              </w:rPr>
              <w:t>ND</w:t>
            </w:r>
          </w:p>
        </w:tc>
        <w:tc>
          <w:tcPr>
            <w:tcW w:w="672" w:type="dxa"/>
            <w:vAlign w:val="center"/>
          </w:tcPr>
          <w:p w14:paraId="65BAF855" w14:textId="77777777" w:rsidR="009621E3" w:rsidRPr="009C0D3A" w:rsidRDefault="009621E3" w:rsidP="0098365A">
            <w:pPr>
              <w:pStyle w:val="OWSTabletext"/>
              <w:rPr>
                <w:color w:val="auto"/>
                <w:szCs w:val="18"/>
              </w:rPr>
            </w:pPr>
            <w:r w:rsidRPr="009C0D3A">
              <w:rPr>
                <w:color w:val="auto"/>
                <w:szCs w:val="18"/>
              </w:rPr>
              <w:t>2.9</w:t>
            </w:r>
          </w:p>
        </w:tc>
        <w:tc>
          <w:tcPr>
            <w:tcW w:w="672" w:type="dxa"/>
            <w:vAlign w:val="center"/>
          </w:tcPr>
          <w:p w14:paraId="65BAF856" w14:textId="77777777" w:rsidR="009621E3" w:rsidRPr="009C0D3A" w:rsidRDefault="009621E3" w:rsidP="0098365A">
            <w:pPr>
              <w:pStyle w:val="OWSTabletext"/>
              <w:rPr>
                <w:color w:val="auto"/>
                <w:szCs w:val="18"/>
              </w:rPr>
            </w:pPr>
            <w:r w:rsidRPr="009C0D3A">
              <w:rPr>
                <w:color w:val="auto"/>
                <w:szCs w:val="18"/>
              </w:rPr>
              <w:t>2.5</w:t>
            </w:r>
          </w:p>
        </w:tc>
        <w:tc>
          <w:tcPr>
            <w:tcW w:w="671" w:type="dxa"/>
            <w:vAlign w:val="center"/>
          </w:tcPr>
          <w:p w14:paraId="65BAF857" w14:textId="77777777" w:rsidR="009621E3" w:rsidRPr="009C0D3A" w:rsidRDefault="009621E3" w:rsidP="0098365A">
            <w:pPr>
              <w:pStyle w:val="OWSTabletext"/>
              <w:rPr>
                <w:color w:val="auto"/>
                <w:szCs w:val="18"/>
              </w:rPr>
            </w:pPr>
            <w:r w:rsidRPr="009C0D3A">
              <w:rPr>
                <w:color w:val="auto"/>
                <w:szCs w:val="18"/>
              </w:rPr>
              <w:t>2.1</w:t>
            </w:r>
          </w:p>
        </w:tc>
        <w:tc>
          <w:tcPr>
            <w:tcW w:w="672" w:type="dxa"/>
            <w:vAlign w:val="center"/>
          </w:tcPr>
          <w:p w14:paraId="65BAF858" w14:textId="77777777" w:rsidR="009621E3" w:rsidRPr="009C0D3A" w:rsidRDefault="009621E3" w:rsidP="0098365A">
            <w:pPr>
              <w:pStyle w:val="OWSTabletext"/>
              <w:rPr>
                <w:color w:val="auto"/>
                <w:szCs w:val="18"/>
              </w:rPr>
            </w:pPr>
            <w:r w:rsidRPr="009C0D3A">
              <w:rPr>
                <w:color w:val="auto"/>
                <w:szCs w:val="18"/>
              </w:rPr>
              <w:t>1.3</w:t>
            </w:r>
          </w:p>
        </w:tc>
        <w:tc>
          <w:tcPr>
            <w:tcW w:w="672" w:type="dxa"/>
            <w:vAlign w:val="center"/>
          </w:tcPr>
          <w:p w14:paraId="65BAF859" w14:textId="77777777" w:rsidR="009621E3" w:rsidRPr="009C0D3A" w:rsidRDefault="009621E3" w:rsidP="0098365A">
            <w:pPr>
              <w:pStyle w:val="OWSTabletext"/>
              <w:rPr>
                <w:color w:val="auto"/>
                <w:szCs w:val="18"/>
              </w:rPr>
            </w:pPr>
            <w:r w:rsidRPr="009C0D3A">
              <w:rPr>
                <w:color w:val="auto"/>
                <w:szCs w:val="18"/>
              </w:rPr>
              <w:t>3.8</w:t>
            </w:r>
          </w:p>
        </w:tc>
        <w:tc>
          <w:tcPr>
            <w:tcW w:w="672" w:type="dxa"/>
            <w:vAlign w:val="center"/>
          </w:tcPr>
          <w:p w14:paraId="65BAF85A" w14:textId="77777777" w:rsidR="009621E3" w:rsidRPr="009C0D3A" w:rsidRDefault="009621E3" w:rsidP="0098365A">
            <w:pPr>
              <w:pStyle w:val="OWSTabletext"/>
              <w:rPr>
                <w:color w:val="auto"/>
                <w:szCs w:val="18"/>
              </w:rPr>
            </w:pPr>
            <w:r w:rsidRPr="009C0D3A">
              <w:rPr>
                <w:color w:val="auto"/>
                <w:szCs w:val="18"/>
              </w:rPr>
              <w:t>8.2</w:t>
            </w:r>
          </w:p>
        </w:tc>
      </w:tr>
    </w:tbl>
    <w:p w14:paraId="65BAF85C" w14:textId="77777777" w:rsidR="009621E3" w:rsidRDefault="009621E3" w:rsidP="009621E3">
      <w:pPr>
        <w:rPr>
          <w:rFonts w:ascii="Calibri" w:hAnsi="Calibri"/>
          <w:sz w:val="18"/>
          <w:szCs w:val="18"/>
        </w:rPr>
      </w:pPr>
      <w:r w:rsidRPr="009C0D3A">
        <w:rPr>
          <w:rFonts w:ascii="Calibri" w:hAnsi="Calibri"/>
          <w:sz w:val="18"/>
          <w:szCs w:val="18"/>
        </w:rPr>
        <w:t>NB: ND = no data</w:t>
      </w:r>
    </w:p>
    <w:p w14:paraId="65BAF85D" w14:textId="77777777" w:rsidR="00C4297A" w:rsidRPr="009C0D3A" w:rsidRDefault="00C4297A" w:rsidP="009621E3">
      <w:pPr>
        <w:rPr>
          <w:rFonts w:ascii="Calibri" w:hAnsi="Calibri"/>
          <w:sz w:val="18"/>
          <w:szCs w:val="18"/>
        </w:rPr>
      </w:pPr>
    </w:p>
    <w:p w14:paraId="65BAF85E" w14:textId="77777777" w:rsidR="009621E3" w:rsidRDefault="009621E3" w:rsidP="00951535">
      <w:pPr>
        <w:pStyle w:val="OWSNormal9pt"/>
        <w:rPr>
          <w:color w:val="auto"/>
          <w:lang w:val="en-GB"/>
        </w:rPr>
        <w:sectPr w:rsidR="009621E3" w:rsidSect="00F72029">
          <w:pgSz w:w="16840" w:h="11900" w:orient="landscape"/>
          <w:pgMar w:top="1418" w:right="1418" w:bottom="1418" w:left="1387" w:header="0" w:footer="749" w:gutter="0"/>
          <w:cols w:space="284"/>
          <w:noEndnote/>
          <w:docGrid w:linePitch="299"/>
        </w:sectPr>
      </w:pPr>
    </w:p>
    <w:p w14:paraId="65BAF85F" w14:textId="77777777" w:rsidR="00BF3940" w:rsidRPr="00F03FEF" w:rsidRDefault="00BF3940" w:rsidP="00BF3940">
      <w:pPr>
        <w:pStyle w:val="Heading2"/>
      </w:pPr>
      <w:bookmarkStart w:id="701" w:name="_Toc447635389"/>
      <w:bookmarkStart w:id="702" w:name="_Toc449104440"/>
      <w:bookmarkStart w:id="703" w:name="_Ref450300109"/>
      <w:r w:rsidRPr="00F03FEF">
        <w:t xml:space="preserve">Water bore failure </w:t>
      </w:r>
      <w:r w:rsidR="008D23A1">
        <w:t xml:space="preserve">investigations </w:t>
      </w:r>
      <w:r w:rsidRPr="00F03FEF">
        <w:t>in the Surat Basin, Australia</w:t>
      </w:r>
      <w:bookmarkEnd w:id="701"/>
      <w:bookmarkEnd w:id="702"/>
      <w:bookmarkEnd w:id="703"/>
    </w:p>
    <w:p w14:paraId="65BAF860" w14:textId="77777777" w:rsidR="00BF3940" w:rsidRPr="0028709C" w:rsidRDefault="00BF3940" w:rsidP="00BF3940">
      <w:pPr>
        <w:rPr>
          <w:rFonts w:ascii="Calibri" w:hAnsi="Calibri"/>
          <w:sz w:val="18"/>
          <w:szCs w:val="18"/>
        </w:rPr>
      </w:pPr>
      <w:r w:rsidRPr="0028709C">
        <w:rPr>
          <w:rFonts w:ascii="Calibri" w:hAnsi="Calibri"/>
          <w:sz w:val="18"/>
          <w:szCs w:val="18"/>
        </w:rPr>
        <w:t>In establishing field monitoring methods and guidelines to determine water bore and CSG well integrity, SKM conducted an evaluation of water bore integrity in the Surat Basin in Queensland using the NGIS (National Groundwater Information System) database (</w:t>
      </w:r>
      <w:r w:rsidR="00076167" w:rsidRPr="0028709C">
        <w:rPr>
          <w:rFonts w:ascii="Calibri" w:hAnsi="Calibri"/>
          <w:sz w:val="18"/>
          <w:szCs w:val="18"/>
        </w:rPr>
        <w:t>Commonwealth of Australia</w:t>
      </w:r>
      <w:r w:rsidRPr="0028709C">
        <w:rPr>
          <w:rFonts w:ascii="Calibri" w:hAnsi="Calibri"/>
          <w:sz w:val="18"/>
          <w:szCs w:val="18"/>
        </w:rPr>
        <w:t xml:space="preserve"> 201</w:t>
      </w:r>
      <w:r w:rsidR="00076167" w:rsidRPr="0028709C">
        <w:rPr>
          <w:rFonts w:ascii="Calibri" w:hAnsi="Calibri"/>
          <w:sz w:val="18"/>
          <w:szCs w:val="18"/>
        </w:rPr>
        <w:t>3</w:t>
      </w:r>
      <w:r w:rsidRPr="0028709C">
        <w:rPr>
          <w:rFonts w:ascii="Calibri" w:hAnsi="Calibri"/>
          <w:sz w:val="18"/>
          <w:szCs w:val="18"/>
        </w:rPr>
        <w:t>). This database was compiled from historical data on water bores collected and archived by Queensland Government departments and other states. The database contains a vast amount of data and information on registered water bores. Records of 10,318 water bores were found within the Surat Basin up to December 2012.</w:t>
      </w:r>
    </w:p>
    <w:p w14:paraId="65BAF861" w14:textId="77777777" w:rsidR="00BF3940" w:rsidRPr="0028709C" w:rsidRDefault="00BF3940" w:rsidP="00BF3940">
      <w:pPr>
        <w:rPr>
          <w:rFonts w:ascii="Calibri" w:hAnsi="Calibri"/>
          <w:sz w:val="18"/>
          <w:szCs w:val="18"/>
        </w:rPr>
      </w:pPr>
      <w:r w:rsidRPr="0028709C">
        <w:rPr>
          <w:rFonts w:ascii="Calibri" w:hAnsi="Calibri"/>
          <w:sz w:val="18"/>
          <w:szCs w:val="18"/>
        </w:rPr>
        <w:t>The fields of the database considered directly relevant to water bore integrity are:</w:t>
      </w:r>
    </w:p>
    <w:p w14:paraId="65BAF862" w14:textId="77777777" w:rsidR="00BF3940" w:rsidRPr="0028709C" w:rsidRDefault="00BF3940" w:rsidP="00EA0FED">
      <w:pPr>
        <w:pStyle w:val="OWSbulletL1"/>
        <w:spacing w:line="240" w:lineRule="auto"/>
        <w:ind w:left="714" w:hanging="357"/>
        <w:rPr>
          <w:rFonts w:ascii="Calibri" w:hAnsi="Calibri"/>
          <w:sz w:val="18"/>
          <w:szCs w:val="18"/>
        </w:rPr>
      </w:pPr>
      <w:r w:rsidRPr="0028709C">
        <w:rPr>
          <w:rFonts w:ascii="Calibri" w:hAnsi="Calibri"/>
          <w:sz w:val="18"/>
          <w:szCs w:val="18"/>
        </w:rPr>
        <w:t>Bore depth</w:t>
      </w:r>
    </w:p>
    <w:p w14:paraId="65BAF863" w14:textId="77777777" w:rsidR="00BF3940" w:rsidRPr="0028709C" w:rsidRDefault="00BF3940" w:rsidP="00EA0FED">
      <w:pPr>
        <w:pStyle w:val="OWSbulletL1"/>
        <w:spacing w:line="240" w:lineRule="auto"/>
        <w:ind w:left="714" w:hanging="357"/>
        <w:rPr>
          <w:rFonts w:ascii="Calibri" w:hAnsi="Calibri"/>
          <w:sz w:val="18"/>
          <w:szCs w:val="18"/>
        </w:rPr>
      </w:pPr>
      <w:r w:rsidRPr="0028709C">
        <w:rPr>
          <w:rFonts w:ascii="Calibri" w:hAnsi="Calibri"/>
          <w:sz w:val="18"/>
          <w:szCs w:val="18"/>
        </w:rPr>
        <w:t>Target aquifer/stratigraphy</w:t>
      </w:r>
    </w:p>
    <w:p w14:paraId="65BAF864" w14:textId="77777777" w:rsidR="00BF3940" w:rsidRPr="0028709C" w:rsidRDefault="00BF3940" w:rsidP="00EA0FED">
      <w:pPr>
        <w:pStyle w:val="OWSbulletL1"/>
        <w:spacing w:line="240" w:lineRule="auto"/>
        <w:ind w:left="714" w:hanging="357"/>
        <w:rPr>
          <w:rFonts w:ascii="Calibri" w:hAnsi="Calibri"/>
          <w:sz w:val="18"/>
          <w:szCs w:val="18"/>
        </w:rPr>
      </w:pPr>
      <w:r w:rsidRPr="0028709C">
        <w:rPr>
          <w:rFonts w:ascii="Calibri" w:hAnsi="Calibri"/>
          <w:sz w:val="18"/>
          <w:szCs w:val="18"/>
        </w:rPr>
        <w:t>Groundwater chemistry</w:t>
      </w:r>
    </w:p>
    <w:p w14:paraId="65BAF865" w14:textId="77777777" w:rsidR="00BF3940" w:rsidRPr="0028709C" w:rsidRDefault="00BF3940" w:rsidP="00EA0FED">
      <w:pPr>
        <w:pStyle w:val="OWSbulletL1"/>
        <w:spacing w:line="240" w:lineRule="auto"/>
        <w:ind w:left="714" w:hanging="357"/>
        <w:rPr>
          <w:rFonts w:ascii="Calibri" w:hAnsi="Calibri"/>
          <w:sz w:val="18"/>
          <w:szCs w:val="18"/>
        </w:rPr>
      </w:pPr>
      <w:r w:rsidRPr="0028709C">
        <w:rPr>
          <w:rFonts w:ascii="Calibri" w:hAnsi="Calibri"/>
          <w:sz w:val="18"/>
          <w:szCs w:val="18"/>
        </w:rPr>
        <w:t>Groundwater level</w:t>
      </w:r>
    </w:p>
    <w:p w14:paraId="65BAF866" w14:textId="77777777" w:rsidR="00BF3940" w:rsidRPr="0028709C" w:rsidRDefault="00BF3940" w:rsidP="00EA0FED">
      <w:pPr>
        <w:pStyle w:val="OWSbulletL1"/>
        <w:spacing w:line="240" w:lineRule="auto"/>
        <w:ind w:left="714" w:hanging="357"/>
        <w:rPr>
          <w:rFonts w:ascii="Calibri" w:hAnsi="Calibri"/>
          <w:sz w:val="18"/>
          <w:szCs w:val="18"/>
        </w:rPr>
      </w:pPr>
      <w:r w:rsidRPr="0028709C">
        <w:rPr>
          <w:rFonts w:ascii="Calibri" w:hAnsi="Calibri"/>
          <w:sz w:val="18"/>
          <w:szCs w:val="18"/>
        </w:rPr>
        <w:t>Bore design and construction (materials, cementing, depth, screened/open section)</w:t>
      </w:r>
    </w:p>
    <w:p w14:paraId="65BAF867" w14:textId="77777777" w:rsidR="00BF3940" w:rsidRPr="0028709C" w:rsidRDefault="00BF3940" w:rsidP="00EA0FED">
      <w:pPr>
        <w:pStyle w:val="OWSbulletL1"/>
        <w:spacing w:line="240" w:lineRule="auto"/>
        <w:ind w:left="714" w:hanging="357"/>
        <w:rPr>
          <w:rFonts w:ascii="Calibri" w:hAnsi="Calibri"/>
          <w:sz w:val="18"/>
          <w:szCs w:val="18"/>
        </w:rPr>
      </w:pPr>
      <w:r w:rsidRPr="0028709C">
        <w:rPr>
          <w:rFonts w:ascii="Calibri" w:hAnsi="Calibri"/>
          <w:sz w:val="18"/>
          <w:szCs w:val="18"/>
        </w:rPr>
        <w:t>Drilling contractor</w:t>
      </w:r>
    </w:p>
    <w:p w14:paraId="65BAF868" w14:textId="77777777" w:rsidR="00BF3940" w:rsidRPr="0028709C" w:rsidRDefault="00BF3940" w:rsidP="00EA0FED">
      <w:pPr>
        <w:pStyle w:val="OWSbulletL1"/>
        <w:spacing w:line="240" w:lineRule="auto"/>
        <w:ind w:left="714" w:hanging="357"/>
        <w:rPr>
          <w:rFonts w:ascii="Calibri" w:hAnsi="Calibri"/>
          <w:sz w:val="18"/>
          <w:szCs w:val="18"/>
        </w:rPr>
      </w:pPr>
      <w:r w:rsidRPr="0028709C">
        <w:rPr>
          <w:rFonts w:ascii="Calibri" w:hAnsi="Calibri"/>
          <w:sz w:val="18"/>
          <w:szCs w:val="18"/>
        </w:rPr>
        <w:t xml:space="preserve">Age </w:t>
      </w:r>
    </w:p>
    <w:p w14:paraId="65BAF869" w14:textId="77777777" w:rsidR="00BF3940" w:rsidRPr="0028709C" w:rsidRDefault="00BF3940" w:rsidP="00EA0FED">
      <w:pPr>
        <w:pStyle w:val="OWSbulletL1"/>
        <w:spacing w:line="240" w:lineRule="auto"/>
        <w:ind w:left="714" w:hanging="357"/>
        <w:rPr>
          <w:rFonts w:ascii="Calibri" w:hAnsi="Calibri"/>
          <w:sz w:val="18"/>
          <w:szCs w:val="18"/>
        </w:rPr>
      </w:pPr>
      <w:r w:rsidRPr="0028709C">
        <w:rPr>
          <w:rFonts w:ascii="Calibri" w:hAnsi="Calibri"/>
          <w:sz w:val="18"/>
          <w:szCs w:val="18"/>
        </w:rPr>
        <w:t>Status (in use/abandoned/decommissioned).</w:t>
      </w:r>
    </w:p>
    <w:p w14:paraId="65BAF86A" w14:textId="77777777" w:rsidR="00BF3940" w:rsidRPr="0028709C" w:rsidRDefault="00BF3940" w:rsidP="00BF3940">
      <w:pPr>
        <w:rPr>
          <w:rFonts w:ascii="Calibri" w:hAnsi="Calibri"/>
          <w:sz w:val="18"/>
          <w:szCs w:val="18"/>
        </w:rPr>
      </w:pPr>
      <w:r w:rsidRPr="0028709C">
        <w:rPr>
          <w:rFonts w:ascii="Calibri" w:hAnsi="Calibri"/>
          <w:sz w:val="18"/>
          <w:szCs w:val="18"/>
        </w:rPr>
        <w:t xml:space="preserve">However, it was found that the data is highly incomplete and the vast majority of bores recorded in the database do not have data/information in all fields. </w:t>
      </w:r>
    </w:p>
    <w:p w14:paraId="65BAF86B" w14:textId="77777777" w:rsidR="00BF3940" w:rsidRPr="0028709C" w:rsidRDefault="00BF3940" w:rsidP="00BF3940">
      <w:pPr>
        <w:rPr>
          <w:rFonts w:ascii="Calibri" w:hAnsi="Calibri"/>
          <w:sz w:val="18"/>
          <w:szCs w:val="18"/>
        </w:rPr>
      </w:pPr>
      <w:r w:rsidRPr="0028709C">
        <w:rPr>
          <w:rFonts w:ascii="Calibri" w:hAnsi="Calibri"/>
          <w:sz w:val="18"/>
          <w:szCs w:val="18"/>
        </w:rPr>
        <w:t xml:space="preserve">The database was filtered for key bore attributes that are considered to be highly correlated to bore integrity and well represented across the broad bore population. The key bore attributes were identified to be bore age and type of casing materials. The identification assumed that all bores are designed to have a life expectancy beyond which they lose their integrity and fail, and all the materials used to construct the bore have a finite lifespan and will deteriorate with time. Furthermore, a better understanding of the groundwater system with time and the need to protect the groundwater resources has led to technological improvements such as the employment of better methods and better materials for bore </w:t>
      </w:r>
      <w:r w:rsidR="00233336" w:rsidRPr="0028709C">
        <w:rPr>
          <w:rFonts w:ascii="Calibri" w:hAnsi="Calibri"/>
          <w:sz w:val="18"/>
          <w:szCs w:val="18"/>
        </w:rPr>
        <w:t xml:space="preserve">design and/or </w:t>
      </w:r>
      <w:r w:rsidRPr="0028709C">
        <w:rPr>
          <w:rFonts w:ascii="Calibri" w:hAnsi="Calibri"/>
          <w:sz w:val="18"/>
          <w:szCs w:val="18"/>
        </w:rPr>
        <w:t>construction, and the application of more stringent mandatory legislation and regulations for bore design and construction.</w:t>
      </w:r>
    </w:p>
    <w:p w14:paraId="65BAF86C" w14:textId="77777777" w:rsidR="00BF3940" w:rsidRPr="0028709C" w:rsidRDefault="00B6357C" w:rsidP="00BF3940">
      <w:pPr>
        <w:rPr>
          <w:rFonts w:ascii="Calibri" w:hAnsi="Calibri"/>
          <w:sz w:val="18"/>
          <w:szCs w:val="18"/>
        </w:rPr>
      </w:pPr>
      <w:r w:rsidRPr="0028709C">
        <w:rPr>
          <w:rFonts w:ascii="Calibri" w:hAnsi="Calibri"/>
          <w:sz w:val="18"/>
          <w:szCs w:val="18"/>
        </w:rPr>
        <w:fldChar w:fldCharType="begin" w:fldLock="1"/>
      </w:r>
      <w:r w:rsidR="001D0E73" w:rsidRPr="0028709C">
        <w:rPr>
          <w:rFonts w:ascii="Calibri" w:hAnsi="Calibri"/>
          <w:sz w:val="18"/>
          <w:szCs w:val="18"/>
        </w:rPr>
        <w:instrText xml:space="preserve"> REF _Ref440365536 \h </w:instrText>
      </w:r>
      <w:r w:rsidR="0028709C" w:rsidRPr="0028709C">
        <w:rPr>
          <w:rFonts w:ascii="Calibri" w:hAnsi="Calibri"/>
          <w:sz w:val="18"/>
          <w:szCs w:val="18"/>
        </w:rPr>
        <w:instrText xml:space="preserve"> \* MERGEFORMAT </w:instrText>
      </w:r>
      <w:r w:rsidRPr="0028709C">
        <w:rPr>
          <w:rFonts w:ascii="Calibri" w:hAnsi="Calibri"/>
          <w:sz w:val="18"/>
          <w:szCs w:val="18"/>
        </w:rPr>
      </w:r>
      <w:r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3.6</w:t>
      </w:r>
      <w:r w:rsidRPr="0028709C">
        <w:rPr>
          <w:rFonts w:ascii="Calibri" w:hAnsi="Calibri"/>
          <w:sz w:val="18"/>
          <w:szCs w:val="18"/>
        </w:rPr>
        <w:fldChar w:fldCharType="end"/>
      </w:r>
      <w:r w:rsidR="001D0E73" w:rsidRPr="0028709C">
        <w:rPr>
          <w:rFonts w:ascii="Calibri" w:hAnsi="Calibri"/>
          <w:sz w:val="18"/>
          <w:szCs w:val="18"/>
        </w:rPr>
        <w:t xml:space="preserve"> </w:t>
      </w:r>
      <w:r w:rsidR="00BF3940" w:rsidRPr="0028709C">
        <w:rPr>
          <w:rFonts w:ascii="Calibri" w:hAnsi="Calibri"/>
          <w:sz w:val="18"/>
          <w:szCs w:val="18"/>
        </w:rPr>
        <w:t>shows the age classification of the water bores in the Surat Basin. The data were grouped into the following age classes based on key dates when more stringent regulations were published and improvements were made in casing materials.</w:t>
      </w:r>
    </w:p>
    <w:p w14:paraId="65BAF86D" w14:textId="77777777" w:rsidR="00BF3940" w:rsidRPr="0028709C" w:rsidRDefault="00BF3940" w:rsidP="00EA0FED">
      <w:pPr>
        <w:pStyle w:val="OWSbulletL1"/>
        <w:spacing w:line="240" w:lineRule="auto"/>
        <w:rPr>
          <w:rFonts w:ascii="Calibri" w:hAnsi="Calibri"/>
          <w:sz w:val="18"/>
          <w:szCs w:val="18"/>
        </w:rPr>
      </w:pPr>
      <w:r w:rsidRPr="0028709C">
        <w:rPr>
          <w:rFonts w:ascii="Calibri" w:hAnsi="Calibri"/>
          <w:sz w:val="18"/>
          <w:szCs w:val="18"/>
        </w:rPr>
        <w:t>Pre 1954. The Queensland Parliamentary Paper “Artesian Water Supplies in Queensland” was published and mandatory second cementing introduced in the GAB (Great Artesian Basin) in 1954.</w:t>
      </w:r>
    </w:p>
    <w:p w14:paraId="65BAF86E" w14:textId="77777777" w:rsidR="00BF3940" w:rsidRPr="0028709C" w:rsidRDefault="00BF3940" w:rsidP="00EA0FED">
      <w:pPr>
        <w:pStyle w:val="OWSbulletL1"/>
        <w:spacing w:line="240" w:lineRule="auto"/>
        <w:rPr>
          <w:rFonts w:ascii="Calibri" w:hAnsi="Calibri"/>
          <w:sz w:val="18"/>
          <w:szCs w:val="18"/>
        </w:rPr>
      </w:pPr>
      <w:r w:rsidRPr="0028709C">
        <w:rPr>
          <w:rFonts w:ascii="Calibri" w:hAnsi="Calibri"/>
          <w:sz w:val="18"/>
          <w:szCs w:val="18"/>
        </w:rPr>
        <w:t>1955 – 1967. PVC casing became widely available in late 1960s (nominally 1967) and the most optimistic date from which steel casing would still be intact.</w:t>
      </w:r>
    </w:p>
    <w:p w14:paraId="65BAF86F" w14:textId="77777777" w:rsidR="00BF3940" w:rsidRPr="0028709C" w:rsidRDefault="00BF3940" w:rsidP="00EA0FED">
      <w:pPr>
        <w:pStyle w:val="OWSbulletL1"/>
        <w:spacing w:line="240" w:lineRule="auto"/>
        <w:rPr>
          <w:rFonts w:ascii="Calibri" w:hAnsi="Calibri"/>
          <w:sz w:val="18"/>
          <w:szCs w:val="18"/>
        </w:rPr>
      </w:pPr>
      <w:r w:rsidRPr="0028709C">
        <w:rPr>
          <w:rFonts w:ascii="Calibri" w:hAnsi="Calibri"/>
          <w:sz w:val="18"/>
          <w:szCs w:val="18"/>
        </w:rPr>
        <w:t>1968 – 1991. The first comprehensive guidelines for bore construction in the GAB were published in 1991.</w:t>
      </w:r>
    </w:p>
    <w:p w14:paraId="65BAF870" w14:textId="77777777" w:rsidR="00BF3940" w:rsidRPr="0028709C" w:rsidRDefault="00BF3940" w:rsidP="00EA0FED">
      <w:pPr>
        <w:pStyle w:val="OWSbulletL1"/>
        <w:spacing w:line="240" w:lineRule="auto"/>
        <w:rPr>
          <w:rFonts w:ascii="Calibri" w:hAnsi="Calibri"/>
          <w:sz w:val="18"/>
          <w:szCs w:val="18"/>
        </w:rPr>
      </w:pPr>
      <w:r w:rsidRPr="0028709C">
        <w:rPr>
          <w:rFonts w:ascii="Calibri" w:hAnsi="Calibri"/>
          <w:sz w:val="18"/>
          <w:szCs w:val="18"/>
        </w:rPr>
        <w:t>1992 – 2012. The publication in 1997 of the 1st edition of the Minimum Construction Requirements (MCR).</w:t>
      </w:r>
    </w:p>
    <w:p w14:paraId="65BAF871" w14:textId="77777777" w:rsidR="00BF3940" w:rsidRPr="0028709C" w:rsidRDefault="00BF3940" w:rsidP="00EA0FED">
      <w:pPr>
        <w:pStyle w:val="OWSbulletL1"/>
        <w:numPr>
          <w:ilvl w:val="0"/>
          <w:numId w:val="0"/>
        </w:numPr>
        <w:spacing w:line="240" w:lineRule="auto"/>
        <w:ind w:left="425"/>
        <w:rPr>
          <w:rFonts w:ascii="Calibri" w:hAnsi="Calibri"/>
          <w:sz w:val="18"/>
          <w:szCs w:val="18"/>
        </w:rPr>
      </w:pPr>
    </w:p>
    <w:p w14:paraId="65BAF872" w14:textId="77777777" w:rsidR="00BF3940" w:rsidRPr="00F03FEF" w:rsidRDefault="00F87872" w:rsidP="00BF3940">
      <w:r>
        <w:rPr>
          <w:noProof/>
          <w:lang w:val="en-AU" w:eastAsia="en-AU"/>
        </w:rPr>
        <w:drawing>
          <wp:inline distT="0" distB="0" distL="0" distR="0" wp14:anchorId="65BAFC6E" wp14:editId="65BAFC6F">
            <wp:extent cx="5706610" cy="2698890"/>
            <wp:effectExtent l="0" t="0" r="8890" b="6350"/>
            <wp:docPr id="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211" t="444" r="177" b="299"/>
                    <a:stretch/>
                  </pic:blipFill>
                  <pic:spPr bwMode="auto">
                    <a:xfrm>
                      <a:off x="0" y="0"/>
                      <a:ext cx="5709245" cy="2700136"/>
                    </a:xfrm>
                    <a:prstGeom prst="rect">
                      <a:avLst/>
                    </a:prstGeom>
                    <a:ln>
                      <a:noFill/>
                    </a:ln>
                    <a:extLst>
                      <a:ext uri="{53640926-AAD7-44D8-BBD7-CCE9431645EC}">
                        <a14:shadowObscured xmlns:a14="http://schemas.microsoft.com/office/drawing/2010/main"/>
                      </a:ext>
                    </a:extLst>
                  </pic:spPr>
                </pic:pic>
              </a:graphicData>
            </a:graphic>
          </wp:inline>
        </w:drawing>
      </w:r>
    </w:p>
    <w:p w14:paraId="65BAF873" w14:textId="77777777" w:rsidR="00BF3940" w:rsidRPr="00F03FEF" w:rsidRDefault="00BF3940" w:rsidP="009F1290">
      <w:pPr>
        <w:pStyle w:val="Caption"/>
      </w:pPr>
      <w:bookmarkStart w:id="704" w:name="_Ref440365536"/>
      <w:bookmarkStart w:id="705" w:name="_Toc449469429"/>
      <w:r>
        <w:t xml:space="preserve">Figure </w:t>
      </w:r>
      <w:r w:rsidR="00ED677C">
        <w:fldChar w:fldCharType="begin" w:fldLock="1"/>
      </w:r>
      <w:r w:rsidR="00ED677C">
        <w:instrText xml:space="preserve"> STYLEREF 1 \s </w:instrText>
      </w:r>
      <w:r w:rsidR="00ED677C">
        <w:fldChar w:fldCharType="separate"/>
      </w:r>
      <w:r w:rsidR="00D5162C">
        <w:rPr>
          <w:noProof/>
        </w:rPr>
        <w:t>3</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6</w:t>
      </w:r>
      <w:r w:rsidR="00ED677C">
        <w:fldChar w:fldCharType="end"/>
      </w:r>
      <w:bookmarkEnd w:id="704"/>
      <w:r>
        <w:t xml:space="preserve"> </w:t>
      </w:r>
      <w:r w:rsidRPr="00F03FEF">
        <w:t>Age classification of water bores in the Surat Basin</w:t>
      </w:r>
      <w:r>
        <w:t xml:space="preserve"> (</w:t>
      </w:r>
      <w:r w:rsidR="00A408A7">
        <w:t>Commonwealth of Australia</w:t>
      </w:r>
      <w:r>
        <w:t xml:space="preserve"> 201</w:t>
      </w:r>
      <w:r w:rsidR="00A408A7">
        <w:t>3</w:t>
      </w:r>
      <w:r>
        <w:t>)</w:t>
      </w:r>
      <w:r w:rsidRPr="00F03FEF">
        <w:t>.</w:t>
      </w:r>
      <w:bookmarkEnd w:id="705"/>
    </w:p>
    <w:p w14:paraId="65BAF874" w14:textId="77777777" w:rsidR="00BF3940" w:rsidRDefault="00BF3940" w:rsidP="00BF3940"/>
    <w:p w14:paraId="65BAF875" w14:textId="77777777" w:rsidR="00BF3940" w:rsidRPr="0028709C" w:rsidRDefault="00B6357C" w:rsidP="00BF3940">
      <w:pPr>
        <w:rPr>
          <w:rFonts w:ascii="Calibri" w:hAnsi="Calibri"/>
          <w:sz w:val="18"/>
          <w:szCs w:val="18"/>
        </w:rPr>
      </w:pPr>
      <w:r w:rsidRPr="0028709C">
        <w:rPr>
          <w:rFonts w:ascii="Calibri" w:hAnsi="Calibri"/>
          <w:sz w:val="18"/>
          <w:szCs w:val="18"/>
        </w:rPr>
        <w:fldChar w:fldCharType="begin" w:fldLock="1"/>
      </w:r>
      <w:r w:rsidR="001D0E73" w:rsidRPr="0028709C">
        <w:rPr>
          <w:rFonts w:ascii="Calibri" w:hAnsi="Calibri"/>
          <w:sz w:val="18"/>
          <w:szCs w:val="18"/>
        </w:rPr>
        <w:instrText xml:space="preserve"> REF _Ref440365561 \h </w:instrText>
      </w:r>
      <w:r w:rsidR="0028709C" w:rsidRPr="0028709C">
        <w:rPr>
          <w:rFonts w:ascii="Calibri" w:hAnsi="Calibri"/>
          <w:sz w:val="18"/>
          <w:szCs w:val="18"/>
        </w:rPr>
        <w:instrText xml:space="preserve"> \* MERGEFORMAT </w:instrText>
      </w:r>
      <w:r w:rsidRPr="0028709C">
        <w:rPr>
          <w:rFonts w:ascii="Calibri" w:hAnsi="Calibri"/>
          <w:sz w:val="18"/>
          <w:szCs w:val="18"/>
        </w:rPr>
      </w:r>
      <w:r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3.7</w:t>
      </w:r>
      <w:r w:rsidRPr="0028709C">
        <w:rPr>
          <w:rFonts w:ascii="Calibri" w:hAnsi="Calibri"/>
          <w:sz w:val="18"/>
          <w:szCs w:val="18"/>
        </w:rPr>
        <w:fldChar w:fldCharType="end"/>
      </w:r>
      <w:r w:rsidR="001D0E73" w:rsidRPr="0028709C">
        <w:rPr>
          <w:rFonts w:ascii="Calibri" w:hAnsi="Calibri"/>
          <w:sz w:val="18"/>
          <w:szCs w:val="18"/>
        </w:rPr>
        <w:t xml:space="preserve"> </w:t>
      </w:r>
      <w:r w:rsidR="00BF3940" w:rsidRPr="0028709C">
        <w:rPr>
          <w:rFonts w:ascii="Calibri" w:hAnsi="Calibri"/>
          <w:sz w:val="18"/>
          <w:szCs w:val="18"/>
        </w:rPr>
        <w:t xml:space="preserve">and </w:t>
      </w:r>
      <w:r w:rsidRPr="0028709C">
        <w:rPr>
          <w:rFonts w:ascii="Calibri" w:hAnsi="Calibri"/>
          <w:sz w:val="18"/>
          <w:szCs w:val="18"/>
        </w:rPr>
        <w:fldChar w:fldCharType="begin" w:fldLock="1"/>
      </w:r>
      <w:r w:rsidR="001D0E73" w:rsidRPr="0028709C">
        <w:rPr>
          <w:rFonts w:ascii="Calibri" w:hAnsi="Calibri"/>
          <w:sz w:val="18"/>
          <w:szCs w:val="18"/>
        </w:rPr>
        <w:instrText xml:space="preserve"> REF _Ref440365583 \h </w:instrText>
      </w:r>
      <w:r w:rsidR="0028709C" w:rsidRPr="0028709C">
        <w:rPr>
          <w:rFonts w:ascii="Calibri" w:hAnsi="Calibri"/>
          <w:sz w:val="18"/>
          <w:szCs w:val="18"/>
        </w:rPr>
        <w:instrText xml:space="preserve"> \* MERGEFORMAT </w:instrText>
      </w:r>
      <w:r w:rsidRPr="0028709C">
        <w:rPr>
          <w:rFonts w:ascii="Calibri" w:hAnsi="Calibri"/>
          <w:sz w:val="18"/>
          <w:szCs w:val="18"/>
        </w:rPr>
      </w:r>
      <w:r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3.8</w:t>
      </w:r>
      <w:r w:rsidRPr="0028709C">
        <w:rPr>
          <w:rFonts w:ascii="Calibri" w:hAnsi="Calibri"/>
          <w:sz w:val="18"/>
          <w:szCs w:val="18"/>
        </w:rPr>
        <w:fldChar w:fldCharType="end"/>
      </w:r>
      <w:r w:rsidR="001D0E73" w:rsidRPr="0028709C">
        <w:rPr>
          <w:rFonts w:ascii="Calibri" w:hAnsi="Calibri"/>
          <w:sz w:val="18"/>
          <w:szCs w:val="18"/>
        </w:rPr>
        <w:t xml:space="preserve"> </w:t>
      </w:r>
      <w:r w:rsidR="00BF3940" w:rsidRPr="0028709C">
        <w:rPr>
          <w:rFonts w:ascii="Calibri" w:hAnsi="Calibri"/>
          <w:sz w:val="18"/>
          <w:szCs w:val="18"/>
        </w:rPr>
        <w:t xml:space="preserve">show the number of water bores with steel and PVC/plastic casing, in terms of both new bores and cumulative number of bores respectively. </w:t>
      </w:r>
      <w:r w:rsidRPr="0028709C">
        <w:rPr>
          <w:rFonts w:ascii="Calibri" w:hAnsi="Calibri"/>
          <w:sz w:val="18"/>
          <w:szCs w:val="18"/>
        </w:rPr>
        <w:fldChar w:fldCharType="begin" w:fldLock="1"/>
      </w:r>
      <w:r w:rsidR="001D0E73" w:rsidRPr="0028709C">
        <w:rPr>
          <w:rFonts w:ascii="Calibri" w:hAnsi="Calibri"/>
          <w:sz w:val="18"/>
          <w:szCs w:val="18"/>
        </w:rPr>
        <w:instrText xml:space="preserve"> REF _Ref440365561 \h </w:instrText>
      </w:r>
      <w:r w:rsidR="0028709C" w:rsidRPr="0028709C">
        <w:rPr>
          <w:rFonts w:ascii="Calibri" w:hAnsi="Calibri"/>
          <w:sz w:val="18"/>
          <w:szCs w:val="18"/>
        </w:rPr>
        <w:instrText xml:space="preserve"> \* MERGEFORMAT </w:instrText>
      </w:r>
      <w:r w:rsidRPr="0028709C">
        <w:rPr>
          <w:rFonts w:ascii="Calibri" w:hAnsi="Calibri"/>
          <w:sz w:val="18"/>
          <w:szCs w:val="18"/>
        </w:rPr>
      </w:r>
      <w:r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3.7</w:t>
      </w:r>
      <w:r w:rsidRPr="0028709C">
        <w:rPr>
          <w:rFonts w:ascii="Calibri" w:hAnsi="Calibri"/>
          <w:sz w:val="18"/>
          <w:szCs w:val="18"/>
        </w:rPr>
        <w:fldChar w:fldCharType="end"/>
      </w:r>
      <w:r w:rsidR="001D0E73" w:rsidRPr="0028709C">
        <w:rPr>
          <w:rFonts w:ascii="Calibri" w:hAnsi="Calibri"/>
          <w:sz w:val="18"/>
          <w:szCs w:val="18"/>
        </w:rPr>
        <w:t xml:space="preserve"> </w:t>
      </w:r>
      <w:r w:rsidR="00BF3940" w:rsidRPr="0028709C">
        <w:rPr>
          <w:rFonts w:ascii="Calibri" w:hAnsi="Calibri"/>
          <w:sz w:val="18"/>
          <w:szCs w:val="18"/>
        </w:rPr>
        <w:t xml:space="preserve">illustrates that PVC/plastic has been selected as a casing material for an increasing number of newly constructed water bores from the early 1990s in comparison to traditional steel as a casing material. </w:t>
      </w:r>
      <w:r w:rsidRPr="0028709C">
        <w:rPr>
          <w:rFonts w:ascii="Calibri" w:hAnsi="Calibri"/>
          <w:sz w:val="18"/>
          <w:szCs w:val="18"/>
        </w:rPr>
        <w:fldChar w:fldCharType="begin" w:fldLock="1"/>
      </w:r>
      <w:r w:rsidR="001D0E73" w:rsidRPr="0028709C">
        <w:rPr>
          <w:rFonts w:ascii="Calibri" w:hAnsi="Calibri"/>
          <w:sz w:val="18"/>
          <w:szCs w:val="18"/>
        </w:rPr>
        <w:instrText xml:space="preserve"> REF _Ref440365583 \h </w:instrText>
      </w:r>
      <w:r w:rsidR="0028709C" w:rsidRPr="0028709C">
        <w:rPr>
          <w:rFonts w:ascii="Calibri" w:hAnsi="Calibri"/>
          <w:sz w:val="18"/>
          <w:szCs w:val="18"/>
        </w:rPr>
        <w:instrText xml:space="preserve"> \* MERGEFORMAT </w:instrText>
      </w:r>
      <w:r w:rsidRPr="0028709C">
        <w:rPr>
          <w:rFonts w:ascii="Calibri" w:hAnsi="Calibri"/>
          <w:sz w:val="18"/>
          <w:szCs w:val="18"/>
        </w:rPr>
      </w:r>
      <w:r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3.8</w:t>
      </w:r>
      <w:r w:rsidRPr="0028709C">
        <w:rPr>
          <w:rFonts w:ascii="Calibri" w:hAnsi="Calibri"/>
          <w:sz w:val="18"/>
          <w:szCs w:val="18"/>
        </w:rPr>
        <w:fldChar w:fldCharType="end"/>
      </w:r>
      <w:r w:rsidR="001D0E73" w:rsidRPr="0028709C">
        <w:rPr>
          <w:rFonts w:ascii="Calibri" w:hAnsi="Calibri"/>
          <w:sz w:val="18"/>
          <w:szCs w:val="18"/>
        </w:rPr>
        <w:t xml:space="preserve"> </w:t>
      </w:r>
      <w:r w:rsidR="00BF3940" w:rsidRPr="0028709C">
        <w:rPr>
          <w:rFonts w:ascii="Calibri" w:hAnsi="Calibri"/>
          <w:sz w:val="18"/>
          <w:szCs w:val="18"/>
        </w:rPr>
        <w:t>shows that the ratio of water bores cased with steel to that with PVC/plastic is approximately 6 to 1.</w:t>
      </w:r>
    </w:p>
    <w:p w14:paraId="65BAF876" w14:textId="77777777" w:rsidR="00BF3940" w:rsidRPr="00F03FEF" w:rsidRDefault="00F87872" w:rsidP="00BF3940">
      <w:r>
        <w:rPr>
          <w:noProof/>
          <w:lang w:val="en-AU" w:eastAsia="en-AU"/>
        </w:rPr>
        <w:drawing>
          <wp:inline distT="0" distB="0" distL="0" distR="0" wp14:anchorId="65BAFC70" wp14:editId="65BAFC71">
            <wp:extent cx="5594350" cy="2704170"/>
            <wp:effectExtent l="19050" t="0" r="635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351" t="1007" r="468" b="803"/>
                    <a:stretch/>
                  </pic:blipFill>
                  <pic:spPr bwMode="auto">
                    <a:xfrm>
                      <a:off x="0" y="0"/>
                      <a:ext cx="5595633" cy="2704790"/>
                    </a:xfrm>
                    <a:prstGeom prst="rect">
                      <a:avLst/>
                    </a:prstGeom>
                    <a:ln>
                      <a:noFill/>
                    </a:ln>
                    <a:extLst>
                      <a:ext uri="{53640926-AAD7-44D8-BBD7-CCE9431645EC}">
                        <a14:shadowObscured xmlns:a14="http://schemas.microsoft.com/office/drawing/2010/main"/>
                      </a:ext>
                    </a:extLst>
                  </pic:spPr>
                </pic:pic>
              </a:graphicData>
            </a:graphic>
          </wp:inline>
        </w:drawing>
      </w:r>
    </w:p>
    <w:p w14:paraId="65BAF877" w14:textId="77777777" w:rsidR="00BF3940" w:rsidRDefault="00BF3940" w:rsidP="009F1290">
      <w:pPr>
        <w:pStyle w:val="Caption"/>
      </w:pPr>
      <w:bookmarkStart w:id="706" w:name="_Ref440365561"/>
      <w:bookmarkStart w:id="707" w:name="_Toc449469430"/>
      <w:r w:rsidRPr="00F03FEF">
        <w:t xml:space="preserve">Figure </w:t>
      </w:r>
      <w:r w:rsidR="00ED677C">
        <w:fldChar w:fldCharType="begin" w:fldLock="1"/>
      </w:r>
      <w:r w:rsidR="00ED677C">
        <w:instrText xml:space="preserve"> STYLEREF 1 \s </w:instrText>
      </w:r>
      <w:r w:rsidR="00ED677C">
        <w:fldChar w:fldCharType="separate"/>
      </w:r>
      <w:r w:rsidR="00D5162C">
        <w:rPr>
          <w:noProof/>
        </w:rPr>
        <w:t>3</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7</w:t>
      </w:r>
      <w:r w:rsidR="00ED677C">
        <w:fldChar w:fldCharType="end"/>
      </w:r>
      <w:bookmarkEnd w:id="706"/>
      <w:r w:rsidRPr="00F03FEF">
        <w:t>. Bore age and casing materials for new water bores constructed for every two years (</w:t>
      </w:r>
      <w:r w:rsidR="00A408A7">
        <w:t>Commonwealth of Australia</w:t>
      </w:r>
      <w:r w:rsidRPr="00F03FEF">
        <w:t xml:space="preserve"> 201</w:t>
      </w:r>
      <w:r w:rsidR="00A408A7">
        <w:t>3</w:t>
      </w:r>
      <w:r w:rsidRPr="00F03FEF">
        <w:t>).</w:t>
      </w:r>
      <w:bookmarkEnd w:id="707"/>
    </w:p>
    <w:p w14:paraId="65BAF878" w14:textId="77777777" w:rsidR="00EA0FED" w:rsidRDefault="00EA0FED" w:rsidP="00B938CC">
      <w:pPr>
        <w:rPr>
          <w:rFonts w:ascii="Calibri" w:hAnsi="Calibri"/>
          <w:sz w:val="18"/>
          <w:szCs w:val="18"/>
        </w:rPr>
      </w:pPr>
    </w:p>
    <w:p w14:paraId="65BAF879" w14:textId="77777777" w:rsidR="00B938CC" w:rsidRPr="0028709C" w:rsidRDefault="00B938CC" w:rsidP="00B938CC">
      <w:pPr>
        <w:rPr>
          <w:rFonts w:ascii="Calibri" w:hAnsi="Calibri"/>
          <w:sz w:val="18"/>
          <w:szCs w:val="18"/>
        </w:rPr>
      </w:pPr>
      <w:r w:rsidRPr="0028709C">
        <w:rPr>
          <w:rFonts w:ascii="Calibri" w:hAnsi="Calibri"/>
          <w:sz w:val="18"/>
          <w:szCs w:val="18"/>
        </w:rPr>
        <w:t>Earlier case studies by GHD (2010) indicate an “optimistic” lifetime of steel in a water bore to be about 45 years and a maximum best estimate of 25 years. In corrosive (high salinity/low pH) environments, however, the lifetime of steel casing is much shorter; between 7 and 13 years. The life expectancy of PVC is estimated to be 50 – 100 years. PVC casing has been widely available from the late 1960s. These estimates of water bore lifespan come from mostly uncemented wells. Cementing of wellbores is likely to significantly extend the average lifetime by separating the steel casing from the corrosive effects of groundwater.</w:t>
      </w:r>
    </w:p>
    <w:p w14:paraId="65BAF87A" w14:textId="77777777" w:rsidR="00BF3940" w:rsidRPr="00F03FEF" w:rsidRDefault="00F87872" w:rsidP="00BF3940">
      <w:r>
        <w:rPr>
          <w:noProof/>
          <w:lang w:val="en-AU" w:eastAsia="en-AU"/>
        </w:rPr>
        <w:drawing>
          <wp:inline distT="0" distB="0" distL="0" distR="0" wp14:anchorId="65BAFC72" wp14:editId="65BAFC73">
            <wp:extent cx="5671697" cy="2839539"/>
            <wp:effectExtent l="0" t="0" r="5715"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422" t="833" r="590" b="1201"/>
                    <a:stretch/>
                  </pic:blipFill>
                  <pic:spPr bwMode="auto">
                    <a:xfrm>
                      <a:off x="0" y="0"/>
                      <a:ext cx="5671697" cy="2839539"/>
                    </a:xfrm>
                    <a:prstGeom prst="rect">
                      <a:avLst/>
                    </a:prstGeom>
                    <a:ln>
                      <a:noFill/>
                    </a:ln>
                    <a:extLst>
                      <a:ext uri="{53640926-AAD7-44D8-BBD7-CCE9431645EC}">
                        <a14:shadowObscured xmlns:a14="http://schemas.microsoft.com/office/drawing/2010/main"/>
                      </a:ext>
                    </a:extLst>
                  </pic:spPr>
                </pic:pic>
              </a:graphicData>
            </a:graphic>
          </wp:inline>
        </w:drawing>
      </w:r>
    </w:p>
    <w:p w14:paraId="65BAF87B" w14:textId="77777777" w:rsidR="00BF3940" w:rsidRPr="00F03FEF" w:rsidRDefault="00BF3940" w:rsidP="009F1290">
      <w:pPr>
        <w:pStyle w:val="Caption"/>
      </w:pPr>
      <w:bookmarkStart w:id="708" w:name="_Ref440365583"/>
      <w:bookmarkStart w:id="709" w:name="_Toc449469431"/>
      <w:r>
        <w:t xml:space="preserve">Figure </w:t>
      </w:r>
      <w:r w:rsidR="00ED677C">
        <w:fldChar w:fldCharType="begin" w:fldLock="1"/>
      </w:r>
      <w:r w:rsidR="00ED677C">
        <w:instrText xml:space="preserve"> STYLEREF 1 \s </w:instrText>
      </w:r>
      <w:r w:rsidR="00ED677C">
        <w:fldChar w:fldCharType="separate"/>
      </w:r>
      <w:r w:rsidR="00D5162C">
        <w:rPr>
          <w:noProof/>
        </w:rPr>
        <w:t>3</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8</w:t>
      </w:r>
      <w:r w:rsidR="00ED677C">
        <w:fldChar w:fldCharType="end"/>
      </w:r>
      <w:bookmarkEnd w:id="708"/>
      <w:r>
        <w:t xml:space="preserve"> </w:t>
      </w:r>
      <w:r w:rsidRPr="00F03FEF">
        <w:t>Cumulative number of water bores, by age and casing materials (</w:t>
      </w:r>
      <w:r w:rsidR="00A408A7">
        <w:t>Commonwealth of Australia</w:t>
      </w:r>
      <w:r w:rsidRPr="00F03FEF">
        <w:t>, 201</w:t>
      </w:r>
      <w:r w:rsidR="00A408A7">
        <w:t>3</w:t>
      </w:r>
      <w:r w:rsidRPr="00F03FEF">
        <w:t>).</w:t>
      </w:r>
      <w:bookmarkEnd w:id="709"/>
    </w:p>
    <w:p w14:paraId="65BAF87C" w14:textId="77777777" w:rsidR="00BF3940" w:rsidRDefault="00BF3940" w:rsidP="00BF3940"/>
    <w:p w14:paraId="65BAF87D" w14:textId="77777777" w:rsidR="00BF3940" w:rsidRPr="0028709C" w:rsidRDefault="00BF3940" w:rsidP="00BF3940">
      <w:pPr>
        <w:rPr>
          <w:rFonts w:ascii="Calibri" w:hAnsi="Calibri"/>
          <w:sz w:val="18"/>
          <w:szCs w:val="18"/>
        </w:rPr>
      </w:pPr>
      <w:r w:rsidRPr="0028709C">
        <w:rPr>
          <w:rFonts w:ascii="Calibri" w:hAnsi="Calibri"/>
          <w:sz w:val="18"/>
          <w:szCs w:val="18"/>
        </w:rPr>
        <w:t>Based on the optimistic life time of steel in water bore</w:t>
      </w:r>
      <w:r w:rsidR="00327765" w:rsidRPr="0028709C">
        <w:rPr>
          <w:rFonts w:ascii="Calibri" w:hAnsi="Calibri"/>
          <w:sz w:val="18"/>
          <w:szCs w:val="18"/>
        </w:rPr>
        <w:t>s</w:t>
      </w:r>
      <w:r w:rsidRPr="0028709C">
        <w:rPr>
          <w:rFonts w:ascii="Calibri" w:hAnsi="Calibri"/>
          <w:sz w:val="18"/>
          <w:szCs w:val="18"/>
        </w:rPr>
        <w:t xml:space="preserve"> (i.e. 45 years), it was assumed in the </w:t>
      </w:r>
      <w:r w:rsidR="00A408A7" w:rsidRPr="0028709C">
        <w:rPr>
          <w:rFonts w:ascii="Calibri" w:hAnsi="Calibri"/>
          <w:sz w:val="18"/>
          <w:szCs w:val="18"/>
        </w:rPr>
        <w:t xml:space="preserve">Commonwealth of Australia </w:t>
      </w:r>
      <w:r w:rsidRPr="0028709C">
        <w:rPr>
          <w:rFonts w:ascii="Calibri" w:hAnsi="Calibri"/>
          <w:sz w:val="18"/>
          <w:szCs w:val="18"/>
        </w:rPr>
        <w:t>study (201</w:t>
      </w:r>
      <w:r w:rsidR="00BB583C" w:rsidRPr="0028709C">
        <w:rPr>
          <w:rFonts w:ascii="Calibri" w:hAnsi="Calibri"/>
          <w:sz w:val="18"/>
          <w:szCs w:val="18"/>
        </w:rPr>
        <w:t>3</w:t>
      </w:r>
      <w:r w:rsidRPr="0028709C">
        <w:rPr>
          <w:rFonts w:ascii="Calibri" w:hAnsi="Calibri"/>
          <w:sz w:val="18"/>
          <w:szCs w:val="18"/>
        </w:rPr>
        <w:t>) that the water bores constructed prior to 1955 will now have poor integrity</w:t>
      </w:r>
      <w:r w:rsidR="00C90F38">
        <w:rPr>
          <w:rFonts w:ascii="Calibri" w:hAnsi="Calibri"/>
          <w:sz w:val="18"/>
          <w:szCs w:val="18"/>
        </w:rPr>
        <w:t xml:space="preserve"> (1893 bores)</w:t>
      </w:r>
      <w:r w:rsidRPr="0028709C">
        <w:rPr>
          <w:rFonts w:ascii="Calibri" w:hAnsi="Calibri"/>
          <w:sz w:val="18"/>
          <w:szCs w:val="18"/>
        </w:rPr>
        <w:t>, i.e., they have experienced well failure. This means that hydrological breach and production breach could occur in the old water bores allowing fluid movement between different geological units (if the bore penetrates multiple aquifers) and/or between the bore and surrounding geological units. This assumption is based on the fact that prior to 1955 nearly all of the water bores would have been constructed using steel casing. The water bores constructed between 1955 and 1967 were also considered to have poor integrity</w:t>
      </w:r>
      <w:r w:rsidR="00C90F38">
        <w:rPr>
          <w:rFonts w:ascii="Calibri" w:hAnsi="Calibri"/>
          <w:sz w:val="18"/>
          <w:szCs w:val="18"/>
        </w:rPr>
        <w:t xml:space="preserve"> (1668 bores)</w:t>
      </w:r>
      <w:r w:rsidRPr="0028709C">
        <w:rPr>
          <w:rFonts w:ascii="Calibri" w:hAnsi="Calibri"/>
          <w:sz w:val="18"/>
          <w:szCs w:val="18"/>
        </w:rPr>
        <w:t>, i.e., well failure is implied on the basis that the steel casing from prior to 1968 would be significantly corroded by now. It was further assumed that the bores using PVC or plastic were considered to have an increased likelihood of good (casing) integrity at present time since PVC does not corrode (but can degrade slowly over time), although good casing integrity does not necessarily lead to good bore integrity since fluid can still migrate behind the casing if the casing external annulus was not cemented or the cement sheath had poor integrity.</w:t>
      </w:r>
    </w:p>
    <w:p w14:paraId="65BAF87E" w14:textId="77777777" w:rsidR="00C75D43" w:rsidRDefault="001765E9">
      <w:pPr>
        <w:pStyle w:val="Heading2"/>
      </w:pPr>
      <w:bookmarkStart w:id="710" w:name="_Toc447635390"/>
      <w:bookmarkStart w:id="711" w:name="_Ref449101184"/>
      <w:bookmarkStart w:id="712" w:name="_Toc449104441"/>
      <w:r>
        <w:t>Coal seam gas well failure rates in Australia</w:t>
      </w:r>
      <w:bookmarkEnd w:id="710"/>
      <w:bookmarkEnd w:id="711"/>
      <w:bookmarkEnd w:id="712"/>
    </w:p>
    <w:p w14:paraId="65BAF87F" w14:textId="77777777" w:rsidR="00CA604C" w:rsidRDefault="00CA604C" w:rsidP="00A407F8">
      <w:pPr>
        <w:rPr>
          <w:rFonts w:ascii="Calibri" w:hAnsi="Calibri"/>
          <w:sz w:val="18"/>
          <w:szCs w:val="18"/>
        </w:rPr>
      </w:pPr>
      <w:r w:rsidRPr="0028709C">
        <w:rPr>
          <w:rFonts w:ascii="Calibri" w:hAnsi="Calibri"/>
          <w:sz w:val="18"/>
          <w:szCs w:val="18"/>
        </w:rPr>
        <w:t xml:space="preserve">To date, there have been </w:t>
      </w:r>
      <w:r>
        <w:rPr>
          <w:rFonts w:ascii="Calibri" w:hAnsi="Calibri"/>
          <w:sz w:val="18"/>
          <w:szCs w:val="18"/>
        </w:rPr>
        <w:t>few</w:t>
      </w:r>
      <w:r w:rsidRPr="0028709C">
        <w:rPr>
          <w:rFonts w:ascii="Calibri" w:hAnsi="Calibri"/>
          <w:sz w:val="18"/>
          <w:szCs w:val="18"/>
        </w:rPr>
        <w:t xml:space="preserve"> estimates made of failure rates for CSG wells in Australia. </w:t>
      </w:r>
      <w:r w:rsidR="008D1D43">
        <w:rPr>
          <w:rFonts w:ascii="Calibri" w:hAnsi="Calibri"/>
          <w:sz w:val="18"/>
          <w:szCs w:val="18"/>
        </w:rPr>
        <w:t xml:space="preserve">The GasFields Commission Queensland (2015) reports statistics from well integrity compliance auditing undertaken from 2010 to March 2015. </w:t>
      </w:r>
      <w:r w:rsidR="00C1026D">
        <w:rPr>
          <w:rFonts w:ascii="Calibri" w:hAnsi="Calibri"/>
          <w:sz w:val="18"/>
          <w:szCs w:val="18"/>
        </w:rPr>
        <w:t xml:space="preserve">During this period 6734 CSG exploration, appraisal and production wells had been drilled in Queensland. </w:t>
      </w:r>
      <w:r w:rsidR="008D1D43">
        <w:rPr>
          <w:rFonts w:ascii="Calibri" w:hAnsi="Calibri"/>
          <w:sz w:val="18"/>
          <w:szCs w:val="18"/>
        </w:rPr>
        <w:t>This involved both subsurface gas well compliance and surface well h</w:t>
      </w:r>
      <w:r w:rsidR="00C1026D">
        <w:rPr>
          <w:rFonts w:ascii="Calibri" w:hAnsi="Calibri"/>
          <w:sz w:val="18"/>
          <w:szCs w:val="18"/>
        </w:rPr>
        <w:t>e</w:t>
      </w:r>
      <w:r w:rsidR="008D1D43">
        <w:rPr>
          <w:rFonts w:ascii="Calibri" w:hAnsi="Calibri"/>
          <w:sz w:val="18"/>
          <w:szCs w:val="18"/>
        </w:rPr>
        <w:t>ad compliance testing. For the subsurface equipment, no leaks were reported while there have been 21 statutory notifications (a rate of 0.3%) concerning suspect downhole cement quality during construction. After remediation, the cement failure rate was determined to be 0%. For subsurface equipment, the conclusion is that the risk of a subsurface breach of well integrity is assessed to be very low to near zero. In regards to the surface well head</w:t>
      </w:r>
      <w:r w:rsidR="00605B40">
        <w:rPr>
          <w:rFonts w:ascii="Calibri" w:hAnsi="Calibri"/>
          <w:sz w:val="18"/>
          <w:szCs w:val="18"/>
        </w:rPr>
        <w:t xml:space="preserve"> leaks, 199 leaks have been reported and have been subsequently fixed.</w:t>
      </w:r>
      <w:r w:rsidR="008D1D43">
        <w:rPr>
          <w:rFonts w:ascii="Calibri" w:hAnsi="Calibri"/>
          <w:sz w:val="18"/>
          <w:szCs w:val="18"/>
        </w:rPr>
        <w:t xml:space="preserve"> </w:t>
      </w:r>
    </w:p>
    <w:p w14:paraId="65BAF880" w14:textId="77777777" w:rsidR="009963FF" w:rsidRPr="0028709C" w:rsidRDefault="009963FF" w:rsidP="009963FF">
      <w:pPr>
        <w:rPr>
          <w:rFonts w:ascii="Calibri" w:hAnsi="Calibri"/>
          <w:sz w:val="18"/>
          <w:szCs w:val="18"/>
        </w:rPr>
      </w:pPr>
      <w:r>
        <w:rPr>
          <w:rFonts w:ascii="Calibri" w:hAnsi="Calibri"/>
          <w:sz w:val="18"/>
          <w:szCs w:val="18"/>
        </w:rPr>
        <w:t xml:space="preserve">Estimating CSG well failure rates from failure rates reported for </w:t>
      </w:r>
      <w:r w:rsidR="00606FD8">
        <w:rPr>
          <w:rFonts w:ascii="Calibri" w:hAnsi="Calibri"/>
          <w:sz w:val="18"/>
          <w:szCs w:val="18"/>
        </w:rPr>
        <w:t xml:space="preserve">conventional </w:t>
      </w:r>
      <w:r>
        <w:rPr>
          <w:rFonts w:ascii="Calibri" w:hAnsi="Calibri"/>
          <w:sz w:val="18"/>
          <w:szCs w:val="18"/>
        </w:rPr>
        <w:t>onshore</w:t>
      </w:r>
      <w:r w:rsidR="006508D3">
        <w:rPr>
          <w:rFonts w:ascii="Calibri" w:hAnsi="Calibri"/>
          <w:sz w:val="18"/>
          <w:szCs w:val="18"/>
        </w:rPr>
        <w:t>/offshore</w:t>
      </w:r>
      <w:r>
        <w:rPr>
          <w:rFonts w:ascii="Calibri" w:hAnsi="Calibri"/>
          <w:sz w:val="18"/>
          <w:szCs w:val="18"/>
        </w:rPr>
        <w:t xml:space="preserve"> oil and gas wells or from shale gas wells has to be done with care. B</w:t>
      </w:r>
      <w:r w:rsidRPr="0028709C">
        <w:rPr>
          <w:rFonts w:ascii="Calibri" w:hAnsi="Calibri"/>
          <w:sz w:val="18"/>
          <w:szCs w:val="18"/>
        </w:rPr>
        <w:t>ecause o</w:t>
      </w:r>
      <w:r w:rsidR="006508D3">
        <w:rPr>
          <w:rFonts w:ascii="Calibri" w:hAnsi="Calibri"/>
          <w:sz w:val="18"/>
          <w:szCs w:val="18"/>
        </w:rPr>
        <w:t>ff</w:t>
      </w:r>
      <w:r w:rsidRPr="0028709C">
        <w:rPr>
          <w:rFonts w:ascii="Calibri" w:hAnsi="Calibri"/>
          <w:sz w:val="18"/>
          <w:szCs w:val="18"/>
        </w:rPr>
        <w:t xml:space="preserve">shore oil and gas wells are drilled in a different and more difficult environment than onshore CSG wells, </w:t>
      </w:r>
      <w:r>
        <w:rPr>
          <w:rFonts w:ascii="Calibri" w:hAnsi="Calibri"/>
          <w:sz w:val="18"/>
          <w:szCs w:val="18"/>
        </w:rPr>
        <w:t>their</w:t>
      </w:r>
      <w:r w:rsidRPr="0028709C">
        <w:rPr>
          <w:rFonts w:ascii="Calibri" w:hAnsi="Calibri"/>
          <w:sz w:val="18"/>
          <w:szCs w:val="18"/>
        </w:rPr>
        <w:t xml:space="preserve"> failure rates are expected to be much higher than for </w:t>
      </w:r>
      <w:r>
        <w:rPr>
          <w:rFonts w:ascii="Calibri" w:hAnsi="Calibri"/>
          <w:sz w:val="18"/>
          <w:szCs w:val="18"/>
        </w:rPr>
        <w:t>CSG</w:t>
      </w:r>
      <w:r w:rsidRPr="0028709C">
        <w:rPr>
          <w:rFonts w:ascii="Calibri" w:hAnsi="Calibri"/>
          <w:sz w:val="18"/>
          <w:szCs w:val="18"/>
        </w:rPr>
        <w:t xml:space="preserve"> wells. </w:t>
      </w:r>
      <w:r w:rsidR="006508D3">
        <w:rPr>
          <w:rFonts w:ascii="Calibri" w:hAnsi="Calibri"/>
          <w:sz w:val="18"/>
          <w:szCs w:val="18"/>
        </w:rPr>
        <w:t>Furthermore</w:t>
      </w:r>
      <w:r>
        <w:rPr>
          <w:rFonts w:ascii="Calibri" w:hAnsi="Calibri"/>
          <w:sz w:val="18"/>
          <w:szCs w:val="18"/>
        </w:rPr>
        <w:t>, CSG well</w:t>
      </w:r>
      <w:r w:rsidR="006508D3">
        <w:rPr>
          <w:rFonts w:ascii="Calibri" w:hAnsi="Calibri"/>
          <w:sz w:val="18"/>
          <w:szCs w:val="18"/>
        </w:rPr>
        <w:t>s</w:t>
      </w:r>
      <w:r>
        <w:rPr>
          <w:rFonts w:ascii="Calibri" w:hAnsi="Calibri"/>
          <w:sz w:val="18"/>
          <w:szCs w:val="18"/>
        </w:rPr>
        <w:t xml:space="preserve"> are shallower than conventional </w:t>
      </w:r>
      <w:r w:rsidR="006508D3">
        <w:rPr>
          <w:rFonts w:ascii="Calibri" w:hAnsi="Calibri"/>
          <w:sz w:val="18"/>
          <w:szCs w:val="18"/>
        </w:rPr>
        <w:t xml:space="preserve">oil and gas </w:t>
      </w:r>
      <w:r>
        <w:rPr>
          <w:rFonts w:ascii="Calibri" w:hAnsi="Calibri"/>
          <w:sz w:val="18"/>
          <w:szCs w:val="18"/>
        </w:rPr>
        <w:t xml:space="preserve">and shale gas wells, and therefore subject to lower temperatures and pressures. Also, operating pressures for CSG wells are lower and they have less casing layers (GasFields Commission Queensland 2015). </w:t>
      </w:r>
      <w:r w:rsidRPr="0028709C">
        <w:rPr>
          <w:rFonts w:ascii="Calibri" w:hAnsi="Calibri"/>
          <w:sz w:val="18"/>
          <w:szCs w:val="18"/>
        </w:rPr>
        <w:t xml:space="preserve">Nevertheless, the findings from </w:t>
      </w:r>
      <w:r>
        <w:rPr>
          <w:rFonts w:ascii="Calibri" w:hAnsi="Calibri"/>
          <w:sz w:val="18"/>
          <w:szCs w:val="18"/>
        </w:rPr>
        <w:t>conventional and shale gas</w:t>
      </w:r>
      <w:r w:rsidRPr="0028709C">
        <w:rPr>
          <w:rFonts w:ascii="Calibri" w:hAnsi="Calibri"/>
          <w:sz w:val="18"/>
          <w:szCs w:val="18"/>
        </w:rPr>
        <w:t xml:space="preserve"> wells are useful in gaining understanding of possible failure mechanisms of CSG wells</w:t>
      </w:r>
      <w:r>
        <w:rPr>
          <w:rFonts w:ascii="Calibri" w:hAnsi="Calibri"/>
          <w:sz w:val="18"/>
          <w:szCs w:val="18"/>
        </w:rPr>
        <w:t>, and for estimating upper bound failure rates</w:t>
      </w:r>
      <w:r w:rsidRPr="0028709C">
        <w:rPr>
          <w:rFonts w:ascii="Calibri" w:hAnsi="Calibri"/>
          <w:sz w:val="18"/>
          <w:szCs w:val="18"/>
        </w:rPr>
        <w:t>.</w:t>
      </w:r>
    </w:p>
    <w:p w14:paraId="65BAF881" w14:textId="77777777" w:rsidR="00CA604C" w:rsidRDefault="009963FF" w:rsidP="00A407F8">
      <w:pPr>
        <w:rPr>
          <w:rFonts w:ascii="Calibri" w:hAnsi="Calibri"/>
          <w:sz w:val="18"/>
          <w:szCs w:val="18"/>
        </w:rPr>
      </w:pPr>
      <w:r>
        <w:rPr>
          <w:rFonts w:ascii="Calibri" w:hAnsi="Calibri"/>
          <w:sz w:val="18"/>
          <w:szCs w:val="18"/>
        </w:rPr>
        <w:t>Estimating CSG well failure rates from water bore l</w:t>
      </w:r>
      <w:r w:rsidR="00BF3940" w:rsidRPr="0028709C">
        <w:rPr>
          <w:rFonts w:ascii="Calibri" w:hAnsi="Calibri"/>
          <w:sz w:val="18"/>
          <w:szCs w:val="18"/>
        </w:rPr>
        <w:t xml:space="preserve">ife expectancies </w:t>
      </w:r>
      <w:r>
        <w:rPr>
          <w:rFonts w:ascii="Calibri" w:hAnsi="Calibri"/>
          <w:sz w:val="18"/>
          <w:szCs w:val="18"/>
        </w:rPr>
        <w:t xml:space="preserve">also has its limitations. Failure rates derived for water bores </w:t>
      </w:r>
      <w:r w:rsidR="00BF3940" w:rsidRPr="0028709C">
        <w:rPr>
          <w:rFonts w:ascii="Calibri" w:hAnsi="Calibri"/>
          <w:sz w:val="18"/>
          <w:szCs w:val="18"/>
        </w:rPr>
        <w:t xml:space="preserve">should not be simply extrapolated to CSG wells for a number of reasons, </w:t>
      </w:r>
      <w:r w:rsidR="00327765" w:rsidRPr="0028709C">
        <w:rPr>
          <w:rFonts w:ascii="Calibri" w:hAnsi="Calibri"/>
          <w:sz w:val="18"/>
          <w:szCs w:val="18"/>
        </w:rPr>
        <w:t>including that</w:t>
      </w:r>
      <w:r w:rsidR="00BF3940" w:rsidRPr="0028709C">
        <w:rPr>
          <w:rFonts w:ascii="Calibri" w:hAnsi="Calibri"/>
          <w:sz w:val="18"/>
          <w:szCs w:val="18"/>
        </w:rPr>
        <w:t xml:space="preserve"> cementing the casing in ground can be different for water bores and CSG wells (NUDLC 2012 and DNRM 2013</w:t>
      </w:r>
      <w:r w:rsidR="00A2626C">
        <w:rPr>
          <w:rFonts w:ascii="Calibri" w:hAnsi="Calibri"/>
          <w:sz w:val="18"/>
          <w:szCs w:val="18"/>
        </w:rPr>
        <w:t>a</w:t>
      </w:r>
      <w:r w:rsidR="00BF3940" w:rsidRPr="0028709C">
        <w:rPr>
          <w:rFonts w:ascii="Calibri" w:hAnsi="Calibri"/>
          <w:sz w:val="18"/>
          <w:szCs w:val="18"/>
        </w:rPr>
        <w:t>)</w:t>
      </w:r>
      <w:r>
        <w:rPr>
          <w:rFonts w:ascii="Calibri" w:hAnsi="Calibri"/>
          <w:sz w:val="18"/>
          <w:szCs w:val="18"/>
        </w:rPr>
        <w:t>, and prior to the late sixties cementing was not a requirement for water bores</w:t>
      </w:r>
      <w:r w:rsidR="00BF3940" w:rsidRPr="0028709C">
        <w:rPr>
          <w:rFonts w:ascii="Calibri" w:hAnsi="Calibri"/>
          <w:sz w:val="18"/>
          <w:szCs w:val="18"/>
        </w:rPr>
        <w:t xml:space="preserve">. </w:t>
      </w:r>
      <w:r>
        <w:rPr>
          <w:rFonts w:ascii="Calibri" w:hAnsi="Calibri"/>
          <w:sz w:val="18"/>
          <w:szCs w:val="18"/>
        </w:rPr>
        <w:t>As discussed above, c</w:t>
      </w:r>
      <w:r w:rsidR="00BF3940" w:rsidRPr="0028709C">
        <w:rPr>
          <w:rFonts w:ascii="Calibri" w:hAnsi="Calibri"/>
          <w:sz w:val="18"/>
          <w:szCs w:val="18"/>
        </w:rPr>
        <w:t>ement plays a critical role in pr</w:t>
      </w:r>
      <w:r>
        <w:rPr>
          <w:rFonts w:ascii="Calibri" w:hAnsi="Calibri"/>
          <w:sz w:val="18"/>
          <w:szCs w:val="18"/>
        </w:rPr>
        <w:t>o</w:t>
      </w:r>
      <w:r w:rsidR="00BF3940" w:rsidRPr="0028709C">
        <w:rPr>
          <w:rFonts w:ascii="Calibri" w:hAnsi="Calibri"/>
          <w:sz w:val="18"/>
          <w:szCs w:val="18"/>
        </w:rPr>
        <w:t>tecting steel casing from corro</w:t>
      </w:r>
      <w:r>
        <w:rPr>
          <w:rFonts w:ascii="Calibri" w:hAnsi="Calibri"/>
          <w:sz w:val="18"/>
          <w:szCs w:val="18"/>
        </w:rPr>
        <w:t>ding</w:t>
      </w:r>
      <w:r w:rsidR="00BF3940" w:rsidRPr="0028709C">
        <w:rPr>
          <w:rFonts w:ascii="Calibri" w:hAnsi="Calibri"/>
          <w:sz w:val="18"/>
          <w:szCs w:val="18"/>
        </w:rPr>
        <w:t xml:space="preserve">, </w:t>
      </w:r>
      <w:r w:rsidR="00327765" w:rsidRPr="0028709C">
        <w:rPr>
          <w:rFonts w:ascii="Calibri" w:hAnsi="Calibri"/>
          <w:sz w:val="18"/>
          <w:szCs w:val="18"/>
        </w:rPr>
        <w:t xml:space="preserve">and </w:t>
      </w:r>
      <w:r w:rsidR="00BF3940" w:rsidRPr="0028709C">
        <w:rPr>
          <w:rFonts w:ascii="Calibri" w:hAnsi="Calibri"/>
          <w:sz w:val="18"/>
          <w:szCs w:val="18"/>
        </w:rPr>
        <w:t>hence has a signi</w:t>
      </w:r>
      <w:r w:rsidR="009A5D23">
        <w:rPr>
          <w:rFonts w:ascii="Calibri" w:hAnsi="Calibri"/>
          <w:sz w:val="18"/>
          <w:szCs w:val="18"/>
        </w:rPr>
        <w:t>fi</w:t>
      </w:r>
      <w:r w:rsidR="00BF3940" w:rsidRPr="0028709C">
        <w:rPr>
          <w:rFonts w:ascii="Calibri" w:hAnsi="Calibri"/>
          <w:sz w:val="18"/>
          <w:szCs w:val="18"/>
        </w:rPr>
        <w:t xml:space="preserve">cant impact on well life expectancy. </w:t>
      </w:r>
    </w:p>
    <w:p w14:paraId="65BAF882" w14:textId="77777777" w:rsidR="009079BE" w:rsidRDefault="00636716">
      <w:pPr>
        <w:pStyle w:val="Heading1"/>
      </w:pPr>
      <w:bookmarkStart w:id="713" w:name="_Toc447633174"/>
      <w:bookmarkStart w:id="714" w:name="_Toc447634489"/>
      <w:bookmarkStart w:id="715" w:name="_Toc447635119"/>
      <w:bookmarkStart w:id="716" w:name="_Toc447635391"/>
      <w:bookmarkStart w:id="717" w:name="_Toc447635532"/>
      <w:bookmarkStart w:id="718" w:name="_Toc447635615"/>
      <w:bookmarkStart w:id="719" w:name="_Toc447635669"/>
      <w:bookmarkStart w:id="720" w:name="_Toc447731252"/>
      <w:bookmarkStart w:id="721" w:name="_Toc448414882"/>
      <w:bookmarkStart w:id="722" w:name="_Toc448486742"/>
      <w:bookmarkStart w:id="723" w:name="_Toc449101416"/>
      <w:bookmarkStart w:id="724" w:name="_Toc449103115"/>
      <w:bookmarkStart w:id="725" w:name="_Toc449103215"/>
      <w:bookmarkStart w:id="726" w:name="_Toc449103742"/>
      <w:bookmarkStart w:id="727" w:name="_Toc449103859"/>
      <w:bookmarkStart w:id="728" w:name="_Toc449103976"/>
      <w:bookmarkStart w:id="729" w:name="_Toc449104093"/>
      <w:bookmarkStart w:id="730" w:name="_Toc449104442"/>
      <w:bookmarkStart w:id="731" w:name="_Toc433992821"/>
      <w:bookmarkStart w:id="732" w:name="_Toc447635392"/>
      <w:bookmarkStart w:id="733" w:name="_Toc449104443"/>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r>
        <w:t>C</w:t>
      </w:r>
      <w:r w:rsidR="00967424" w:rsidRPr="007F4C6E">
        <w:t>onceptualisation</w:t>
      </w:r>
      <w:r w:rsidR="00967424">
        <w:t xml:space="preserve"> of well</w:t>
      </w:r>
      <w:r w:rsidR="00444E0A">
        <w:t xml:space="preserve"> and bore</w:t>
      </w:r>
      <w:r w:rsidR="00967424">
        <w:t xml:space="preserve"> failure pathway</w:t>
      </w:r>
      <w:r w:rsidR="00873821">
        <w:t>s</w:t>
      </w:r>
      <w:r w:rsidR="00967424">
        <w:t xml:space="preserve"> for groundwater modelling</w:t>
      </w:r>
      <w:bookmarkEnd w:id="731"/>
      <w:bookmarkEnd w:id="732"/>
      <w:bookmarkEnd w:id="733"/>
    </w:p>
    <w:p w14:paraId="65BAF883" w14:textId="77777777" w:rsidR="00967424" w:rsidRPr="0028709C" w:rsidRDefault="00DF70B6" w:rsidP="00967424">
      <w:pPr>
        <w:rPr>
          <w:rFonts w:ascii="Calibri" w:hAnsi="Calibri"/>
          <w:sz w:val="18"/>
          <w:szCs w:val="18"/>
        </w:rPr>
      </w:pPr>
      <w:r w:rsidRPr="0028709C">
        <w:rPr>
          <w:rFonts w:ascii="Calibri" w:hAnsi="Calibri"/>
          <w:sz w:val="18"/>
          <w:szCs w:val="18"/>
        </w:rPr>
        <w:t>Building on the literature review on well failure mechanisms and rates relevant to CSG environments reported in the previous two chapters, this chapter discusses the conceptualisation of likely well and bore failure pathways for the purpose of groundwater flow modelling</w:t>
      </w:r>
      <w:r w:rsidR="00BE0BCA">
        <w:rPr>
          <w:rFonts w:ascii="Calibri" w:hAnsi="Calibri"/>
          <w:sz w:val="18"/>
          <w:szCs w:val="18"/>
        </w:rPr>
        <w:t xml:space="preserve"> to support decision making</w:t>
      </w:r>
      <w:r w:rsidRPr="0028709C">
        <w:rPr>
          <w:rFonts w:ascii="Calibri" w:hAnsi="Calibri"/>
          <w:sz w:val="18"/>
          <w:szCs w:val="18"/>
        </w:rPr>
        <w:t xml:space="preserve">. Key governing processes and </w:t>
      </w:r>
      <w:r w:rsidR="00A95B62" w:rsidRPr="0028709C">
        <w:rPr>
          <w:rFonts w:ascii="Calibri" w:hAnsi="Calibri"/>
          <w:sz w:val="18"/>
          <w:szCs w:val="18"/>
        </w:rPr>
        <w:t xml:space="preserve">hydraulic parameters are discussed in section </w:t>
      </w:r>
      <w:r w:rsidR="00B6357C" w:rsidRPr="0028709C">
        <w:rPr>
          <w:rFonts w:ascii="Calibri" w:hAnsi="Calibri"/>
          <w:sz w:val="18"/>
          <w:szCs w:val="18"/>
        </w:rPr>
        <w:fldChar w:fldCharType="begin" w:fldLock="1"/>
      </w:r>
      <w:r w:rsidR="00A95B62" w:rsidRPr="0028709C">
        <w:rPr>
          <w:rFonts w:ascii="Calibri" w:hAnsi="Calibri"/>
          <w:sz w:val="18"/>
          <w:szCs w:val="18"/>
        </w:rPr>
        <w:instrText xml:space="preserve"> REF _Ref440970970 \r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Pr>
          <w:rFonts w:ascii="Calibri" w:hAnsi="Calibri"/>
          <w:sz w:val="18"/>
          <w:szCs w:val="18"/>
        </w:rPr>
        <w:t>4.1</w:t>
      </w:r>
      <w:r w:rsidR="00B6357C" w:rsidRPr="0028709C">
        <w:rPr>
          <w:rFonts w:ascii="Calibri" w:hAnsi="Calibri"/>
          <w:sz w:val="18"/>
          <w:szCs w:val="18"/>
        </w:rPr>
        <w:fldChar w:fldCharType="end"/>
      </w:r>
      <w:r w:rsidR="00A95B62" w:rsidRPr="0028709C">
        <w:rPr>
          <w:rFonts w:ascii="Calibri" w:hAnsi="Calibri"/>
          <w:sz w:val="18"/>
          <w:szCs w:val="18"/>
        </w:rPr>
        <w:t>. To allow prioriti</w:t>
      </w:r>
      <w:r w:rsidR="00B44AF5" w:rsidRPr="0028709C">
        <w:rPr>
          <w:rFonts w:ascii="Calibri" w:hAnsi="Calibri"/>
          <w:sz w:val="18"/>
          <w:szCs w:val="18"/>
        </w:rPr>
        <w:t>s</w:t>
      </w:r>
      <w:r w:rsidR="00A95B62" w:rsidRPr="0028709C">
        <w:rPr>
          <w:rFonts w:ascii="Calibri" w:hAnsi="Calibri"/>
          <w:sz w:val="18"/>
          <w:szCs w:val="18"/>
        </w:rPr>
        <w:t xml:space="preserve">ing </w:t>
      </w:r>
      <w:r w:rsidR="00B44AF5" w:rsidRPr="0028709C">
        <w:rPr>
          <w:rFonts w:ascii="Calibri" w:hAnsi="Calibri"/>
          <w:sz w:val="18"/>
          <w:szCs w:val="18"/>
        </w:rPr>
        <w:t xml:space="preserve">modelling efforts, the relative impact of different failure pathways is assessed in section </w:t>
      </w:r>
      <w:r w:rsidR="00B6357C" w:rsidRPr="0028709C">
        <w:rPr>
          <w:rFonts w:ascii="Calibri" w:hAnsi="Calibri"/>
          <w:sz w:val="18"/>
          <w:szCs w:val="18"/>
        </w:rPr>
        <w:fldChar w:fldCharType="begin" w:fldLock="1"/>
      </w:r>
      <w:r w:rsidR="00B44AF5" w:rsidRPr="0028709C">
        <w:rPr>
          <w:rFonts w:ascii="Calibri" w:hAnsi="Calibri"/>
          <w:sz w:val="18"/>
          <w:szCs w:val="18"/>
        </w:rPr>
        <w:instrText xml:space="preserve"> REF _Ref440973571 \r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Pr>
          <w:rFonts w:ascii="Calibri" w:hAnsi="Calibri"/>
          <w:sz w:val="18"/>
          <w:szCs w:val="18"/>
        </w:rPr>
        <w:t>4.2</w:t>
      </w:r>
      <w:r w:rsidR="00B6357C" w:rsidRPr="0028709C">
        <w:rPr>
          <w:rFonts w:ascii="Calibri" w:hAnsi="Calibri"/>
          <w:sz w:val="18"/>
          <w:szCs w:val="18"/>
        </w:rPr>
        <w:fldChar w:fldCharType="end"/>
      </w:r>
      <w:r w:rsidR="00B44AF5" w:rsidRPr="0028709C">
        <w:rPr>
          <w:rFonts w:ascii="Calibri" w:hAnsi="Calibri"/>
          <w:sz w:val="18"/>
          <w:szCs w:val="18"/>
        </w:rPr>
        <w:t xml:space="preserve">. This resulted in identification and conceptualisation of four major pathways for water movement between strata (section </w:t>
      </w:r>
      <w:r w:rsidR="00B6357C" w:rsidRPr="0028709C">
        <w:rPr>
          <w:rFonts w:ascii="Calibri" w:hAnsi="Calibri"/>
          <w:sz w:val="18"/>
          <w:szCs w:val="18"/>
        </w:rPr>
        <w:fldChar w:fldCharType="begin" w:fldLock="1"/>
      </w:r>
      <w:r w:rsidR="00B44AF5" w:rsidRPr="0028709C">
        <w:rPr>
          <w:rFonts w:ascii="Calibri" w:hAnsi="Calibri"/>
          <w:sz w:val="18"/>
          <w:szCs w:val="18"/>
        </w:rPr>
        <w:instrText xml:space="preserve"> REF _Ref440973819 \r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Pr>
          <w:rFonts w:ascii="Calibri" w:hAnsi="Calibri"/>
          <w:sz w:val="18"/>
          <w:szCs w:val="18"/>
        </w:rPr>
        <w:t>4.3</w:t>
      </w:r>
      <w:r w:rsidR="00B6357C" w:rsidRPr="0028709C">
        <w:rPr>
          <w:rFonts w:ascii="Calibri" w:hAnsi="Calibri"/>
          <w:sz w:val="18"/>
          <w:szCs w:val="18"/>
        </w:rPr>
        <w:fldChar w:fldCharType="end"/>
      </w:r>
      <w:r w:rsidR="00B44AF5" w:rsidRPr="0028709C">
        <w:rPr>
          <w:rFonts w:ascii="Calibri" w:hAnsi="Calibri"/>
          <w:sz w:val="18"/>
          <w:szCs w:val="18"/>
        </w:rPr>
        <w:t xml:space="preserve">). </w:t>
      </w:r>
      <w:r w:rsidR="00C658C6" w:rsidRPr="0028709C">
        <w:rPr>
          <w:rFonts w:ascii="Calibri" w:hAnsi="Calibri"/>
          <w:sz w:val="18"/>
          <w:szCs w:val="18"/>
        </w:rPr>
        <w:t xml:space="preserve">A set of appropriate numerical simulators for modelling the hydrological impact of well and bore failure are presented in section </w:t>
      </w:r>
      <w:r w:rsidR="00B6357C" w:rsidRPr="0028709C">
        <w:rPr>
          <w:rFonts w:ascii="Calibri" w:hAnsi="Calibri"/>
          <w:sz w:val="18"/>
          <w:szCs w:val="18"/>
        </w:rPr>
        <w:fldChar w:fldCharType="begin" w:fldLock="1"/>
      </w:r>
      <w:r w:rsidR="00C658C6" w:rsidRPr="0028709C">
        <w:rPr>
          <w:rFonts w:ascii="Calibri" w:hAnsi="Calibri"/>
          <w:sz w:val="18"/>
          <w:szCs w:val="18"/>
        </w:rPr>
        <w:instrText xml:space="preserve"> REF _Ref440973992 \r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Pr>
          <w:rFonts w:ascii="Calibri" w:hAnsi="Calibri"/>
          <w:sz w:val="18"/>
          <w:szCs w:val="18"/>
        </w:rPr>
        <w:t>4.4</w:t>
      </w:r>
      <w:r w:rsidR="00B6357C" w:rsidRPr="0028709C">
        <w:rPr>
          <w:rFonts w:ascii="Calibri" w:hAnsi="Calibri"/>
          <w:sz w:val="18"/>
          <w:szCs w:val="18"/>
        </w:rPr>
        <w:fldChar w:fldCharType="end"/>
      </w:r>
      <w:r w:rsidR="00C658C6" w:rsidRPr="0028709C">
        <w:rPr>
          <w:rFonts w:ascii="Calibri" w:hAnsi="Calibri"/>
          <w:sz w:val="18"/>
          <w:szCs w:val="18"/>
        </w:rPr>
        <w:t>.</w:t>
      </w:r>
      <w:r w:rsidR="00B44AF5" w:rsidRPr="0028709C">
        <w:rPr>
          <w:rFonts w:ascii="Calibri" w:hAnsi="Calibri"/>
          <w:sz w:val="18"/>
          <w:szCs w:val="18"/>
        </w:rPr>
        <w:t xml:space="preserve"> </w:t>
      </w:r>
    </w:p>
    <w:p w14:paraId="65BAF884" w14:textId="77777777" w:rsidR="0090661D" w:rsidRDefault="0090661D" w:rsidP="0090661D">
      <w:pPr>
        <w:pStyle w:val="Heading2"/>
      </w:pPr>
      <w:bookmarkStart w:id="734" w:name="_Ref440970970"/>
      <w:bookmarkStart w:id="735" w:name="_Toc447635393"/>
      <w:bookmarkStart w:id="736" w:name="_Toc449104444"/>
      <w:r>
        <w:t>Governing processes</w:t>
      </w:r>
      <w:bookmarkEnd w:id="734"/>
      <w:r w:rsidR="00A95B62">
        <w:t xml:space="preserve"> and parameters</w:t>
      </w:r>
      <w:bookmarkEnd w:id="735"/>
      <w:bookmarkEnd w:id="736"/>
    </w:p>
    <w:p w14:paraId="65BAF885" w14:textId="77777777" w:rsidR="005627D3" w:rsidRPr="0028709C" w:rsidRDefault="005627D3" w:rsidP="00967424">
      <w:pPr>
        <w:rPr>
          <w:rFonts w:ascii="Calibri" w:hAnsi="Calibri"/>
          <w:sz w:val="18"/>
          <w:szCs w:val="18"/>
        </w:rPr>
      </w:pPr>
      <w:r w:rsidRPr="0028709C">
        <w:rPr>
          <w:rFonts w:ascii="Calibri" w:hAnsi="Calibri"/>
          <w:sz w:val="18"/>
          <w:szCs w:val="18"/>
        </w:rPr>
        <w:t>Very few studies have modelled groundwater impacts, whether water quantity or quality, from failed conventional and unconventional gas wells, exploration bores and water bores. The majority of literature in the shale or coal seam gas discipline focuses on the impact of hydraulic fracturing on the hydrogeology of a system or on the leakage of methane gas (Vengosh et al. 2014). Other studies in the area of CO</w:t>
      </w:r>
      <w:r w:rsidRPr="0028709C">
        <w:rPr>
          <w:rFonts w:ascii="Calibri" w:hAnsi="Calibri"/>
          <w:sz w:val="18"/>
          <w:szCs w:val="18"/>
          <w:vertAlign w:val="subscript"/>
        </w:rPr>
        <w:t>2</w:t>
      </w:r>
      <w:r w:rsidRPr="0028709C">
        <w:rPr>
          <w:rFonts w:ascii="Calibri" w:hAnsi="Calibri"/>
          <w:sz w:val="18"/>
          <w:szCs w:val="18"/>
        </w:rPr>
        <w:t xml:space="preserve"> sequestration tend to focus on the loss of CO</w:t>
      </w:r>
      <w:r w:rsidRPr="0028709C">
        <w:rPr>
          <w:rFonts w:ascii="Calibri" w:hAnsi="Calibri"/>
          <w:sz w:val="18"/>
          <w:szCs w:val="18"/>
          <w:vertAlign w:val="subscript"/>
        </w:rPr>
        <w:t xml:space="preserve">2 </w:t>
      </w:r>
      <w:r w:rsidRPr="0028709C">
        <w:rPr>
          <w:rFonts w:ascii="Calibri" w:hAnsi="Calibri"/>
          <w:sz w:val="18"/>
          <w:szCs w:val="18"/>
        </w:rPr>
        <w:t>rather than migration of water (Lewicki et al. 2007</w:t>
      </w:r>
      <w:r w:rsidR="00594B3F">
        <w:rPr>
          <w:rFonts w:ascii="Calibri" w:hAnsi="Calibri"/>
          <w:sz w:val="18"/>
          <w:szCs w:val="18"/>
        </w:rPr>
        <w:t>; Nordbotten et al. 2009</w:t>
      </w:r>
      <w:r w:rsidRPr="0028709C">
        <w:rPr>
          <w:rFonts w:ascii="Calibri" w:hAnsi="Calibri"/>
          <w:sz w:val="18"/>
          <w:szCs w:val="18"/>
        </w:rPr>
        <w:t>). The exception is a study by Nowamooz et al. (2015) which described the modelling of methane and formation fluid leakage along the casing of a decommissioned shale gas well, using the DuMu</w:t>
      </w:r>
      <w:r w:rsidRPr="0028709C">
        <w:rPr>
          <w:rFonts w:ascii="Calibri" w:hAnsi="Calibri"/>
          <w:sz w:val="18"/>
          <w:szCs w:val="18"/>
          <w:vertAlign w:val="superscript"/>
        </w:rPr>
        <w:t>x</w:t>
      </w:r>
      <w:r w:rsidRPr="0028709C" w:rsidDel="00E177E5">
        <w:rPr>
          <w:rFonts w:ascii="Calibri" w:hAnsi="Calibri"/>
          <w:sz w:val="18"/>
          <w:szCs w:val="18"/>
        </w:rPr>
        <w:t xml:space="preserve"> </w:t>
      </w:r>
      <w:r w:rsidRPr="0028709C">
        <w:rPr>
          <w:rFonts w:ascii="Calibri" w:hAnsi="Calibri"/>
          <w:sz w:val="18"/>
          <w:szCs w:val="18"/>
        </w:rPr>
        <w:t>multi-scale multi-physics toolbox for flow and transport processes in porous media (Flemisch et al. 2011). Given the paucity of published studies on groundwater impact modelling from well and bore failure, this study provides an overview of governing processes deemed relevant for a quantitative assessment using groundwater models.</w:t>
      </w:r>
    </w:p>
    <w:p w14:paraId="65BAF886" w14:textId="77777777" w:rsidR="0090661D" w:rsidRPr="0028709C" w:rsidRDefault="0090661D" w:rsidP="00594B3F">
      <w:pPr>
        <w:rPr>
          <w:rFonts w:ascii="Calibri" w:hAnsi="Calibri"/>
          <w:sz w:val="18"/>
          <w:szCs w:val="18"/>
        </w:rPr>
      </w:pPr>
      <w:r w:rsidRPr="0028709C">
        <w:rPr>
          <w:rFonts w:ascii="Calibri" w:hAnsi="Calibri"/>
          <w:sz w:val="18"/>
          <w:szCs w:val="18"/>
        </w:rPr>
        <w:t xml:space="preserve">The flow of liquid through a permeable matrix can be described by Darcy’s </w:t>
      </w:r>
      <w:r w:rsidR="00444E0A" w:rsidRPr="0028709C">
        <w:rPr>
          <w:rFonts w:ascii="Calibri" w:hAnsi="Calibri"/>
          <w:sz w:val="18"/>
          <w:szCs w:val="18"/>
        </w:rPr>
        <w:t>l</w:t>
      </w:r>
      <w:r w:rsidRPr="0028709C">
        <w:rPr>
          <w:rFonts w:ascii="Calibri" w:hAnsi="Calibri"/>
          <w:sz w:val="18"/>
          <w:szCs w:val="18"/>
        </w:rPr>
        <w:t>aw, a gradient law that states that the volumetric flow rate is dependent on the cross sectional area of flow, the resistance of the matrix (or hydraulic conductivity) and the pressure gradient across the matrix.</w:t>
      </w:r>
      <w:r w:rsidR="00594B3F">
        <w:rPr>
          <w:rFonts w:ascii="Calibri" w:hAnsi="Calibri"/>
          <w:sz w:val="18"/>
          <w:szCs w:val="18"/>
        </w:rPr>
        <w:t xml:space="preserve"> When modelling fluid flow through leaky wells as part of a study on geological storage of CO</w:t>
      </w:r>
      <w:r w:rsidR="00594B3F">
        <w:rPr>
          <w:rFonts w:ascii="Calibri" w:hAnsi="Calibri"/>
          <w:sz w:val="18"/>
          <w:szCs w:val="18"/>
          <w:vertAlign w:val="subscript"/>
        </w:rPr>
        <w:t>2</w:t>
      </w:r>
      <w:r w:rsidR="00594B3F">
        <w:rPr>
          <w:rFonts w:ascii="Calibri" w:hAnsi="Calibri"/>
          <w:sz w:val="18"/>
          <w:szCs w:val="18"/>
        </w:rPr>
        <w:t xml:space="preserve">, Nordbotten et al. (2009) assigned effective Darcy permeabilities to each section of the well that crossed a caprock (aquitard). </w:t>
      </w:r>
      <w:r w:rsidR="00594B3F" w:rsidRPr="00594B3F">
        <w:rPr>
          <w:rFonts w:ascii="Calibri" w:hAnsi="Calibri"/>
          <w:sz w:val="18"/>
          <w:szCs w:val="18"/>
        </w:rPr>
        <w:t xml:space="preserve">Their model assumed flow along wells occurs </w:t>
      </w:r>
      <w:r w:rsidR="00594B3F">
        <w:rPr>
          <w:rFonts w:ascii="Calibri" w:hAnsi="Calibri"/>
          <w:sz w:val="18"/>
          <w:szCs w:val="18"/>
        </w:rPr>
        <w:t>primarily</w:t>
      </w:r>
      <w:r w:rsidR="00594B3F" w:rsidRPr="00594B3F">
        <w:rPr>
          <w:rFonts w:ascii="Calibri" w:hAnsi="Calibri"/>
          <w:sz w:val="18"/>
          <w:szCs w:val="18"/>
        </w:rPr>
        <w:t xml:space="preserve"> through fractured or degraded porous media along the outside of the well casing, including well cements and drilling fluids</w:t>
      </w:r>
      <w:r w:rsidR="00594B3F">
        <w:rPr>
          <w:rFonts w:ascii="Calibri" w:hAnsi="Calibri"/>
          <w:sz w:val="18"/>
          <w:szCs w:val="18"/>
        </w:rPr>
        <w:t>. The model further assumes</w:t>
      </w:r>
      <w:r w:rsidR="00594B3F" w:rsidRPr="00594B3F">
        <w:rPr>
          <w:rFonts w:ascii="Calibri" w:hAnsi="Calibri"/>
          <w:sz w:val="18"/>
          <w:szCs w:val="18"/>
        </w:rPr>
        <w:t xml:space="preserve"> the</w:t>
      </w:r>
      <w:r w:rsidR="00594B3F">
        <w:rPr>
          <w:rFonts w:ascii="Calibri" w:hAnsi="Calibri"/>
          <w:sz w:val="18"/>
          <w:szCs w:val="18"/>
        </w:rPr>
        <w:t>se</w:t>
      </w:r>
      <w:r w:rsidR="00594B3F" w:rsidRPr="00594B3F">
        <w:rPr>
          <w:rFonts w:ascii="Calibri" w:hAnsi="Calibri"/>
          <w:sz w:val="18"/>
          <w:szCs w:val="18"/>
        </w:rPr>
        <w:t xml:space="preserve"> small</w:t>
      </w:r>
      <w:r w:rsidR="00594B3F">
        <w:rPr>
          <w:rFonts w:ascii="Calibri" w:hAnsi="Calibri"/>
          <w:sz w:val="18"/>
          <w:szCs w:val="18"/>
        </w:rPr>
        <w:t>-</w:t>
      </w:r>
      <w:r w:rsidR="00594B3F" w:rsidRPr="00594B3F">
        <w:rPr>
          <w:rFonts w:ascii="Calibri" w:hAnsi="Calibri"/>
          <w:sz w:val="18"/>
          <w:szCs w:val="18"/>
        </w:rPr>
        <w:t>scale flow paths can be represented at the larger scale by an</w:t>
      </w:r>
      <w:r w:rsidR="00594B3F">
        <w:rPr>
          <w:rFonts w:ascii="Calibri" w:hAnsi="Calibri"/>
          <w:sz w:val="18"/>
          <w:szCs w:val="18"/>
        </w:rPr>
        <w:t xml:space="preserve"> </w:t>
      </w:r>
      <w:r w:rsidR="00594B3F" w:rsidRPr="00594B3F">
        <w:rPr>
          <w:rFonts w:ascii="Calibri" w:hAnsi="Calibri"/>
          <w:sz w:val="18"/>
          <w:szCs w:val="18"/>
        </w:rPr>
        <w:t>effective Darcy permeability.</w:t>
      </w:r>
    </w:p>
    <w:p w14:paraId="65BAF887" w14:textId="77777777" w:rsidR="0090661D" w:rsidRPr="0028709C" w:rsidRDefault="0090661D" w:rsidP="00967424">
      <w:pPr>
        <w:rPr>
          <w:rFonts w:ascii="Calibri" w:hAnsi="Calibri"/>
          <w:sz w:val="18"/>
          <w:szCs w:val="18"/>
        </w:rPr>
      </w:pPr>
      <w:r w:rsidRPr="0028709C">
        <w:rPr>
          <w:rFonts w:ascii="Calibri" w:hAnsi="Calibri"/>
          <w:sz w:val="18"/>
          <w:szCs w:val="18"/>
        </w:rPr>
        <w:t>For flow through well</w:t>
      </w:r>
      <w:r w:rsidR="00444E0A" w:rsidRPr="0028709C">
        <w:rPr>
          <w:rFonts w:ascii="Calibri" w:hAnsi="Calibri"/>
          <w:sz w:val="18"/>
          <w:szCs w:val="18"/>
        </w:rPr>
        <w:t xml:space="preserve">s and </w:t>
      </w:r>
      <w:r w:rsidRPr="0028709C">
        <w:rPr>
          <w:rFonts w:ascii="Calibri" w:hAnsi="Calibri"/>
          <w:sz w:val="18"/>
          <w:szCs w:val="18"/>
        </w:rPr>
        <w:t xml:space="preserve">bores with compromised integrity, the flow rate of water between the production zone and water bearing aquifers will therefore depend on the cross sectional area of the </w:t>
      </w:r>
      <w:r w:rsidR="00A57391" w:rsidRPr="0028709C">
        <w:rPr>
          <w:rFonts w:ascii="Calibri" w:hAnsi="Calibri"/>
          <w:sz w:val="18"/>
          <w:szCs w:val="18"/>
        </w:rPr>
        <w:t>flow path</w:t>
      </w:r>
      <w:r w:rsidRPr="0028709C">
        <w:rPr>
          <w:rFonts w:ascii="Calibri" w:hAnsi="Calibri"/>
          <w:sz w:val="18"/>
          <w:szCs w:val="18"/>
        </w:rPr>
        <w:t xml:space="preserve">, </w:t>
      </w:r>
      <w:r w:rsidR="00A57391" w:rsidRPr="0028709C">
        <w:rPr>
          <w:rFonts w:ascii="Calibri" w:hAnsi="Calibri"/>
          <w:sz w:val="18"/>
          <w:szCs w:val="18"/>
        </w:rPr>
        <w:t xml:space="preserve">the hydraulic head gradient </w:t>
      </w:r>
      <w:r w:rsidR="0062752C" w:rsidRPr="0028709C">
        <w:rPr>
          <w:rFonts w:ascii="Calibri" w:hAnsi="Calibri"/>
          <w:sz w:val="18"/>
          <w:szCs w:val="18"/>
        </w:rPr>
        <w:t>(</w:t>
      </w:r>
      <w:r w:rsidR="00444E0A" w:rsidRPr="0028709C">
        <w:rPr>
          <w:rFonts w:ascii="Calibri" w:hAnsi="Calibri"/>
          <w:sz w:val="18"/>
          <w:szCs w:val="18"/>
        </w:rPr>
        <w:t xml:space="preserve">hydraulic </w:t>
      </w:r>
      <w:r w:rsidR="0062752C" w:rsidRPr="0028709C">
        <w:rPr>
          <w:rFonts w:ascii="Calibri" w:hAnsi="Calibri"/>
          <w:sz w:val="18"/>
          <w:szCs w:val="18"/>
        </w:rPr>
        <w:t xml:space="preserve">head difference divided by distance between communicating aquifers) </w:t>
      </w:r>
      <w:r w:rsidR="00A57391" w:rsidRPr="0028709C">
        <w:rPr>
          <w:rFonts w:ascii="Calibri" w:hAnsi="Calibri"/>
          <w:sz w:val="18"/>
          <w:szCs w:val="18"/>
        </w:rPr>
        <w:t xml:space="preserve">between the production zone and surficial aquifers and the effective hydraulic conductivity of the wellbore. </w:t>
      </w:r>
      <w:r w:rsidR="00444E0A" w:rsidRPr="0028709C">
        <w:rPr>
          <w:rFonts w:ascii="Calibri" w:hAnsi="Calibri"/>
          <w:sz w:val="18"/>
          <w:szCs w:val="18"/>
        </w:rPr>
        <w:t>Under the assumption that flow takes places across the entire cross sectional area of a cemented well or bore, t</w:t>
      </w:r>
      <w:r w:rsidR="00A57391" w:rsidRPr="0028709C">
        <w:rPr>
          <w:rFonts w:ascii="Calibri" w:hAnsi="Calibri"/>
          <w:sz w:val="18"/>
          <w:szCs w:val="18"/>
        </w:rPr>
        <w:t>he cross sectional area of the flow path can be estimated with relatively high certainty from physical wellbore dimensions, the inter</w:t>
      </w:r>
      <w:r w:rsidR="00331C48" w:rsidRPr="0028709C">
        <w:rPr>
          <w:rFonts w:ascii="Calibri" w:hAnsi="Calibri"/>
          <w:sz w:val="18"/>
          <w:szCs w:val="18"/>
        </w:rPr>
        <w:t>n</w:t>
      </w:r>
      <w:r w:rsidR="00A57391" w:rsidRPr="0028709C">
        <w:rPr>
          <w:rFonts w:ascii="Calibri" w:hAnsi="Calibri"/>
          <w:sz w:val="18"/>
          <w:szCs w:val="18"/>
        </w:rPr>
        <w:t>al cross sectional area of the well</w:t>
      </w:r>
      <w:r w:rsidR="00444E0A" w:rsidRPr="0028709C">
        <w:rPr>
          <w:rFonts w:ascii="Calibri" w:hAnsi="Calibri"/>
          <w:sz w:val="18"/>
          <w:szCs w:val="18"/>
        </w:rPr>
        <w:t>/</w:t>
      </w:r>
      <w:r w:rsidR="00A57391" w:rsidRPr="0028709C">
        <w:rPr>
          <w:rFonts w:ascii="Calibri" w:hAnsi="Calibri"/>
          <w:sz w:val="18"/>
          <w:szCs w:val="18"/>
        </w:rPr>
        <w:t xml:space="preserve">bore or the cross sectional area of the cement annulus around the steel casing. </w:t>
      </w:r>
      <w:r w:rsidR="00706812" w:rsidRPr="0028709C">
        <w:rPr>
          <w:rFonts w:ascii="Calibri" w:hAnsi="Calibri"/>
          <w:sz w:val="18"/>
          <w:szCs w:val="18"/>
        </w:rPr>
        <w:t xml:space="preserve">This will not be discussed further in this report. </w:t>
      </w:r>
      <w:r w:rsidR="00A57391" w:rsidRPr="0028709C">
        <w:rPr>
          <w:rFonts w:ascii="Calibri" w:hAnsi="Calibri"/>
          <w:sz w:val="18"/>
          <w:szCs w:val="18"/>
        </w:rPr>
        <w:t>The head difference between the production zone and the surficial aquifers may be measured in the field or estimated using groundwater models, with a somewhat higher uncertainty than the cross sectional area measurements. The parameter</w:t>
      </w:r>
      <w:r w:rsidR="0062752C" w:rsidRPr="0028709C">
        <w:rPr>
          <w:rFonts w:ascii="Calibri" w:hAnsi="Calibri"/>
          <w:sz w:val="18"/>
          <w:szCs w:val="18"/>
        </w:rPr>
        <w:t xml:space="preserve"> that is</w:t>
      </w:r>
      <w:r w:rsidR="00A57391" w:rsidRPr="0028709C">
        <w:rPr>
          <w:rFonts w:ascii="Calibri" w:hAnsi="Calibri"/>
          <w:sz w:val="18"/>
          <w:szCs w:val="18"/>
        </w:rPr>
        <w:t xml:space="preserve"> least straightforward to estimate, and therefore </w:t>
      </w:r>
      <w:r w:rsidR="0062752C" w:rsidRPr="0028709C">
        <w:rPr>
          <w:rFonts w:ascii="Calibri" w:hAnsi="Calibri"/>
          <w:sz w:val="18"/>
          <w:szCs w:val="18"/>
        </w:rPr>
        <w:t xml:space="preserve">has </w:t>
      </w:r>
      <w:r w:rsidR="00A57391" w:rsidRPr="0028709C">
        <w:rPr>
          <w:rFonts w:ascii="Calibri" w:hAnsi="Calibri"/>
          <w:sz w:val="18"/>
          <w:szCs w:val="18"/>
        </w:rPr>
        <w:t>the highest degree of uncertainty, is the effective well</w:t>
      </w:r>
      <w:r w:rsidR="00444E0A" w:rsidRPr="0028709C">
        <w:rPr>
          <w:rFonts w:ascii="Calibri" w:hAnsi="Calibri"/>
          <w:sz w:val="18"/>
          <w:szCs w:val="18"/>
        </w:rPr>
        <w:t>/</w:t>
      </w:r>
      <w:r w:rsidR="00A57391" w:rsidRPr="0028709C">
        <w:rPr>
          <w:rFonts w:ascii="Calibri" w:hAnsi="Calibri"/>
          <w:sz w:val="18"/>
          <w:szCs w:val="18"/>
        </w:rPr>
        <w:t>bore hydraulic conductivity.</w:t>
      </w:r>
    </w:p>
    <w:p w14:paraId="65BAF888" w14:textId="77777777" w:rsidR="00CF7DF1" w:rsidRPr="0028709C" w:rsidRDefault="00CF7DF1" w:rsidP="00967424">
      <w:pPr>
        <w:rPr>
          <w:rFonts w:ascii="Calibri" w:hAnsi="Calibri"/>
          <w:sz w:val="18"/>
          <w:szCs w:val="18"/>
        </w:rPr>
      </w:pPr>
      <w:r w:rsidRPr="0028709C">
        <w:rPr>
          <w:rFonts w:ascii="Calibri" w:hAnsi="Calibri"/>
          <w:sz w:val="18"/>
          <w:szCs w:val="18"/>
        </w:rPr>
        <w:t>The following sections give an indication of po</w:t>
      </w:r>
      <w:r w:rsidR="009B4BE7" w:rsidRPr="0028709C">
        <w:rPr>
          <w:rFonts w:ascii="Calibri" w:hAnsi="Calibri"/>
          <w:sz w:val="18"/>
          <w:szCs w:val="18"/>
        </w:rPr>
        <w:t>ssible</w:t>
      </w:r>
      <w:r w:rsidRPr="0028709C">
        <w:rPr>
          <w:rFonts w:ascii="Calibri" w:hAnsi="Calibri"/>
          <w:sz w:val="18"/>
          <w:szCs w:val="18"/>
        </w:rPr>
        <w:t xml:space="preserve"> head gradients </w:t>
      </w:r>
      <w:r w:rsidR="00F43C7A" w:rsidRPr="0028709C">
        <w:rPr>
          <w:rFonts w:ascii="Calibri" w:hAnsi="Calibri"/>
          <w:sz w:val="18"/>
          <w:szCs w:val="18"/>
        </w:rPr>
        <w:t xml:space="preserve">(section </w:t>
      </w:r>
      <w:r w:rsidR="00B6357C" w:rsidRPr="0028709C">
        <w:rPr>
          <w:rFonts w:ascii="Calibri" w:hAnsi="Calibri"/>
          <w:sz w:val="18"/>
          <w:szCs w:val="18"/>
        </w:rPr>
        <w:fldChar w:fldCharType="begin" w:fldLock="1"/>
      </w:r>
      <w:r w:rsidR="00F43C7A" w:rsidRPr="0028709C">
        <w:rPr>
          <w:rFonts w:ascii="Calibri" w:hAnsi="Calibri"/>
          <w:sz w:val="18"/>
          <w:szCs w:val="18"/>
        </w:rPr>
        <w:instrText xml:space="preserve"> REF _Ref440965450 \r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Pr>
          <w:rFonts w:ascii="Calibri" w:hAnsi="Calibri"/>
          <w:sz w:val="18"/>
          <w:szCs w:val="18"/>
        </w:rPr>
        <w:t>4.1.2</w:t>
      </w:r>
      <w:r w:rsidR="00B6357C" w:rsidRPr="0028709C">
        <w:rPr>
          <w:rFonts w:ascii="Calibri" w:hAnsi="Calibri"/>
          <w:sz w:val="18"/>
          <w:szCs w:val="18"/>
        </w:rPr>
        <w:fldChar w:fldCharType="end"/>
      </w:r>
      <w:r w:rsidR="00F43C7A" w:rsidRPr="0028709C">
        <w:rPr>
          <w:rFonts w:ascii="Calibri" w:hAnsi="Calibri"/>
          <w:sz w:val="18"/>
          <w:szCs w:val="18"/>
        </w:rPr>
        <w:t xml:space="preserve">) </w:t>
      </w:r>
      <w:r w:rsidRPr="0028709C">
        <w:rPr>
          <w:rFonts w:ascii="Calibri" w:hAnsi="Calibri"/>
          <w:sz w:val="18"/>
          <w:szCs w:val="18"/>
        </w:rPr>
        <w:t>and effective well</w:t>
      </w:r>
      <w:r w:rsidR="00444E0A" w:rsidRPr="0028709C">
        <w:rPr>
          <w:rFonts w:ascii="Calibri" w:hAnsi="Calibri"/>
          <w:sz w:val="18"/>
          <w:szCs w:val="18"/>
        </w:rPr>
        <w:t>/</w:t>
      </w:r>
      <w:r w:rsidRPr="0028709C">
        <w:rPr>
          <w:rFonts w:ascii="Calibri" w:hAnsi="Calibri"/>
          <w:sz w:val="18"/>
          <w:szCs w:val="18"/>
        </w:rPr>
        <w:t xml:space="preserve">bore permeability/hydraulic conductivity </w:t>
      </w:r>
      <w:r w:rsidR="00F43C7A" w:rsidRPr="0028709C">
        <w:rPr>
          <w:rFonts w:ascii="Calibri" w:hAnsi="Calibri"/>
          <w:sz w:val="18"/>
          <w:szCs w:val="18"/>
        </w:rPr>
        <w:t xml:space="preserve">(section </w:t>
      </w:r>
      <w:r w:rsidR="00B6357C" w:rsidRPr="0028709C">
        <w:rPr>
          <w:rFonts w:ascii="Calibri" w:hAnsi="Calibri"/>
          <w:sz w:val="18"/>
          <w:szCs w:val="18"/>
        </w:rPr>
        <w:fldChar w:fldCharType="begin" w:fldLock="1"/>
      </w:r>
      <w:r w:rsidR="00F43C7A" w:rsidRPr="0028709C">
        <w:rPr>
          <w:rFonts w:ascii="Calibri" w:hAnsi="Calibri"/>
          <w:sz w:val="18"/>
          <w:szCs w:val="18"/>
        </w:rPr>
        <w:instrText xml:space="preserve"> REF _Ref440965473 \r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Pr>
          <w:rFonts w:ascii="Calibri" w:hAnsi="Calibri"/>
          <w:sz w:val="18"/>
          <w:szCs w:val="18"/>
        </w:rPr>
        <w:t>4.1.3</w:t>
      </w:r>
      <w:r w:rsidR="00B6357C" w:rsidRPr="0028709C">
        <w:rPr>
          <w:rFonts w:ascii="Calibri" w:hAnsi="Calibri"/>
          <w:sz w:val="18"/>
          <w:szCs w:val="18"/>
        </w:rPr>
        <w:fldChar w:fldCharType="end"/>
      </w:r>
      <w:r w:rsidR="00F43C7A" w:rsidRPr="0028709C">
        <w:rPr>
          <w:rFonts w:ascii="Calibri" w:hAnsi="Calibri"/>
          <w:sz w:val="18"/>
          <w:szCs w:val="18"/>
        </w:rPr>
        <w:t xml:space="preserve">) </w:t>
      </w:r>
      <w:r w:rsidRPr="0028709C">
        <w:rPr>
          <w:rFonts w:ascii="Calibri" w:hAnsi="Calibri"/>
          <w:sz w:val="18"/>
          <w:szCs w:val="18"/>
        </w:rPr>
        <w:t xml:space="preserve">that may be relevant </w:t>
      </w:r>
      <w:r w:rsidR="00BA7975" w:rsidRPr="0028709C">
        <w:rPr>
          <w:rFonts w:ascii="Calibri" w:hAnsi="Calibri"/>
          <w:sz w:val="18"/>
          <w:szCs w:val="18"/>
        </w:rPr>
        <w:t xml:space="preserve">for </w:t>
      </w:r>
      <w:r w:rsidR="00D8161E" w:rsidRPr="0028709C">
        <w:rPr>
          <w:rFonts w:ascii="Calibri" w:hAnsi="Calibri"/>
          <w:sz w:val="18"/>
          <w:szCs w:val="18"/>
        </w:rPr>
        <w:t>modelling</w:t>
      </w:r>
      <w:r w:rsidR="00BA7975" w:rsidRPr="0028709C">
        <w:rPr>
          <w:rFonts w:ascii="Calibri" w:hAnsi="Calibri"/>
          <w:sz w:val="18"/>
          <w:szCs w:val="18"/>
        </w:rPr>
        <w:t xml:space="preserve"> the impacts of well</w:t>
      </w:r>
      <w:r w:rsidR="00444E0A" w:rsidRPr="0028709C">
        <w:rPr>
          <w:rFonts w:ascii="Calibri" w:hAnsi="Calibri"/>
          <w:sz w:val="18"/>
          <w:szCs w:val="18"/>
        </w:rPr>
        <w:t>s/</w:t>
      </w:r>
      <w:r w:rsidR="00BA7975" w:rsidRPr="0028709C">
        <w:rPr>
          <w:rFonts w:ascii="Calibri" w:hAnsi="Calibri"/>
          <w:sz w:val="18"/>
          <w:szCs w:val="18"/>
        </w:rPr>
        <w:t>bores with compromised integrity in</w:t>
      </w:r>
      <w:r w:rsidRPr="0028709C">
        <w:rPr>
          <w:rFonts w:ascii="Calibri" w:hAnsi="Calibri"/>
          <w:sz w:val="18"/>
          <w:szCs w:val="18"/>
        </w:rPr>
        <w:t xml:space="preserve"> Australian CSG developments.</w:t>
      </w:r>
      <w:r w:rsidR="009B4BE7" w:rsidRPr="0028709C">
        <w:rPr>
          <w:rFonts w:ascii="Calibri" w:hAnsi="Calibri"/>
          <w:sz w:val="18"/>
          <w:szCs w:val="18"/>
        </w:rPr>
        <w:t xml:space="preserve"> Prior to the discussion of possible head gradients between hydrocarbon reservoir and aquifers, the </w:t>
      </w:r>
      <w:r w:rsidR="008626F1" w:rsidRPr="0028709C">
        <w:rPr>
          <w:rFonts w:ascii="Calibri" w:hAnsi="Calibri"/>
          <w:sz w:val="18"/>
          <w:szCs w:val="18"/>
        </w:rPr>
        <w:t>study area</w:t>
      </w:r>
      <w:r w:rsidR="009B4BE7" w:rsidRPr="0028709C">
        <w:rPr>
          <w:rFonts w:ascii="Calibri" w:hAnsi="Calibri"/>
          <w:sz w:val="18"/>
          <w:szCs w:val="18"/>
        </w:rPr>
        <w:t xml:space="preserve"> used to generate the head gradients </w:t>
      </w:r>
      <w:r w:rsidR="00C909CD" w:rsidRPr="0028709C">
        <w:rPr>
          <w:rFonts w:ascii="Calibri" w:hAnsi="Calibri"/>
          <w:sz w:val="18"/>
          <w:szCs w:val="18"/>
        </w:rPr>
        <w:t>is briefly discussed (section</w:t>
      </w:r>
      <w:r w:rsidR="00F67AF2" w:rsidRPr="0028709C">
        <w:rPr>
          <w:rFonts w:ascii="Calibri" w:hAnsi="Calibri"/>
          <w:sz w:val="18"/>
          <w:szCs w:val="18"/>
        </w:rPr>
        <w:t xml:space="preserve"> </w:t>
      </w:r>
      <w:r w:rsidR="00B6357C" w:rsidRPr="0028709C">
        <w:rPr>
          <w:rFonts w:ascii="Calibri" w:hAnsi="Calibri"/>
          <w:sz w:val="18"/>
          <w:szCs w:val="18"/>
        </w:rPr>
        <w:fldChar w:fldCharType="begin" w:fldLock="1"/>
      </w:r>
      <w:r w:rsidR="00F67AF2" w:rsidRPr="0028709C">
        <w:rPr>
          <w:rFonts w:ascii="Calibri" w:hAnsi="Calibri"/>
          <w:sz w:val="18"/>
          <w:szCs w:val="18"/>
        </w:rPr>
        <w:instrText xml:space="preserve"> REF _Ref440965726 \r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Pr>
          <w:rFonts w:ascii="Calibri" w:hAnsi="Calibri"/>
          <w:sz w:val="18"/>
          <w:szCs w:val="18"/>
        </w:rPr>
        <w:t>4.1.1</w:t>
      </w:r>
      <w:r w:rsidR="00B6357C" w:rsidRPr="0028709C">
        <w:rPr>
          <w:rFonts w:ascii="Calibri" w:hAnsi="Calibri"/>
          <w:sz w:val="18"/>
          <w:szCs w:val="18"/>
        </w:rPr>
        <w:fldChar w:fldCharType="end"/>
      </w:r>
      <w:r w:rsidR="00C909CD" w:rsidRPr="0028709C">
        <w:rPr>
          <w:rFonts w:ascii="Calibri" w:hAnsi="Calibri"/>
          <w:sz w:val="18"/>
          <w:szCs w:val="18"/>
        </w:rPr>
        <w:t>).</w:t>
      </w:r>
    </w:p>
    <w:p w14:paraId="65BAF889" w14:textId="77777777" w:rsidR="008626F1" w:rsidRDefault="008626F1" w:rsidP="006472CD">
      <w:pPr>
        <w:pStyle w:val="Heading3"/>
        <w:ind w:left="0" w:firstLine="0"/>
      </w:pPr>
      <w:bookmarkStart w:id="737" w:name="_Ref440965726"/>
      <w:bookmarkStart w:id="738" w:name="_Toc447635394"/>
      <w:bookmarkStart w:id="739" w:name="_Toc449104445"/>
      <w:r>
        <w:t>Study area</w:t>
      </w:r>
      <w:bookmarkEnd w:id="737"/>
      <w:bookmarkEnd w:id="738"/>
      <w:bookmarkEnd w:id="739"/>
    </w:p>
    <w:p w14:paraId="65BAF88A" w14:textId="77777777" w:rsidR="00F75C0B" w:rsidRPr="0028709C" w:rsidRDefault="00F75C0B" w:rsidP="00F75C0B">
      <w:pPr>
        <w:rPr>
          <w:rFonts w:ascii="Calibri" w:hAnsi="Calibri"/>
          <w:sz w:val="18"/>
          <w:szCs w:val="18"/>
        </w:rPr>
      </w:pPr>
      <w:r w:rsidRPr="0028709C">
        <w:rPr>
          <w:rFonts w:ascii="Calibri" w:hAnsi="Calibri"/>
          <w:sz w:val="18"/>
          <w:szCs w:val="18"/>
        </w:rPr>
        <w:t xml:space="preserve">A regional-scale numerical groundwater flow model of the Gunnedah Basin has been developed by CDM Smith (2014) for the Groundwater Impact Assessment component of the Environmental Impact Statement for SANTOS’ NSW proposed Narrabri Gas Project, NSW. </w:t>
      </w:r>
      <w:r w:rsidR="00A054D3" w:rsidRPr="0028709C">
        <w:rPr>
          <w:rFonts w:ascii="Calibri" w:hAnsi="Calibri"/>
          <w:sz w:val="18"/>
          <w:szCs w:val="18"/>
        </w:rPr>
        <w:t>The Narrabri Gas Project will mainly target coal seam gas reserves associated with Early Permian coal seams of the Maules Creek Formation and secondary gas reserves associated with coal seams of the Late Permian Black Jack Group.</w:t>
      </w:r>
      <w:r w:rsidR="00BC5E35" w:rsidRPr="0028709C">
        <w:rPr>
          <w:rFonts w:ascii="Calibri" w:hAnsi="Calibri"/>
          <w:sz w:val="18"/>
          <w:szCs w:val="18"/>
        </w:rPr>
        <w:t xml:space="preserve"> </w:t>
      </w:r>
      <w:r w:rsidRPr="0028709C">
        <w:rPr>
          <w:rFonts w:ascii="Calibri" w:hAnsi="Calibri"/>
          <w:sz w:val="18"/>
          <w:szCs w:val="18"/>
        </w:rPr>
        <w:t xml:space="preserve">The groundwater model </w:t>
      </w:r>
      <w:r w:rsidR="00675899" w:rsidRPr="0028709C">
        <w:rPr>
          <w:rFonts w:ascii="Calibri" w:hAnsi="Calibri"/>
          <w:sz w:val="18"/>
          <w:szCs w:val="18"/>
        </w:rPr>
        <w:t>was</w:t>
      </w:r>
      <w:r w:rsidRPr="0028709C">
        <w:rPr>
          <w:rFonts w:ascii="Calibri" w:hAnsi="Calibri"/>
          <w:sz w:val="18"/>
          <w:szCs w:val="18"/>
        </w:rPr>
        <w:t xml:space="preserve"> used </w:t>
      </w:r>
      <w:r w:rsidR="00675899" w:rsidRPr="0028709C">
        <w:rPr>
          <w:rFonts w:ascii="Calibri" w:hAnsi="Calibri"/>
          <w:sz w:val="18"/>
          <w:szCs w:val="18"/>
        </w:rPr>
        <w:t xml:space="preserve">by CDM Smith </w:t>
      </w:r>
      <w:r w:rsidRPr="0028709C">
        <w:rPr>
          <w:rFonts w:ascii="Calibri" w:hAnsi="Calibri"/>
          <w:sz w:val="18"/>
          <w:szCs w:val="18"/>
        </w:rPr>
        <w:t xml:space="preserve">to predict the potential impacts on groundwater </w:t>
      </w:r>
      <w:r w:rsidR="00A054D3" w:rsidRPr="0028709C">
        <w:rPr>
          <w:rFonts w:ascii="Calibri" w:hAnsi="Calibri"/>
          <w:sz w:val="18"/>
          <w:szCs w:val="18"/>
        </w:rPr>
        <w:t>re</w:t>
      </w:r>
      <w:r w:rsidRPr="0028709C">
        <w:rPr>
          <w:rFonts w:ascii="Calibri" w:hAnsi="Calibri"/>
          <w:sz w:val="18"/>
          <w:szCs w:val="18"/>
        </w:rPr>
        <w:t>sources within the groundwater impact assessment study area due to water extraction from the coal seams that will be targeted for coal seam gas production. Simulations of water extraction from the coal seams provide</w:t>
      </w:r>
      <w:r w:rsidR="00675899" w:rsidRPr="0028709C">
        <w:rPr>
          <w:rFonts w:ascii="Calibri" w:hAnsi="Calibri"/>
          <w:sz w:val="18"/>
          <w:szCs w:val="18"/>
        </w:rPr>
        <w:t>d</w:t>
      </w:r>
      <w:r w:rsidRPr="0028709C">
        <w:rPr>
          <w:rFonts w:ascii="Calibri" w:hAnsi="Calibri"/>
          <w:sz w:val="18"/>
          <w:szCs w:val="18"/>
        </w:rPr>
        <w:t xml:space="preserve"> regional -scale predictions of depressurisation and drawdown of hydraulic head within the Gunnedah Basin and the associated induced flows between groundwater sources and hydrostratigraphic units.</w:t>
      </w:r>
      <w:r w:rsidR="00675899" w:rsidRPr="0028709C">
        <w:rPr>
          <w:rFonts w:ascii="Calibri" w:hAnsi="Calibri"/>
          <w:sz w:val="18"/>
          <w:szCs w:val="18"/>
        </w:rPr>
        <w:t xml:space="preserve"> The same model has been used in this study to generate additional information in terms of hydraulic heads across all relevant formations in areas of greatest expected drawdown.</w:t>
      </w:r>
    </w:p>
    <w:p w14:paraId="65BAF88B" w14:textId="77777777" w:rsidR="00B13025" w:rsidRPr="0028709C" w:rsidRDefault="004F4D4B" w:rsidP="00EC1C09">
      <w:pPr>
        <w:rPr>
          <w:rFonts w:ascii="Calibri" w:hAnsi="Calibri"/>
          <w:sz w:val="18"/>
          <w:szCs w:val="18"/>
        </w:rPr>
      </w:pPr>
      <w:r w:rsidRPr="0028709C">
        <w:rPr>
          <w:rFonts w:ascii="Calibri" w:hAnsi="Calibri"/>
          <w:sz w:val="18"/>
          <w:szCs w:val="18"/>
        </w:rPr>
        <w:t xml:space="preserve">The groundwater model is </w:t>
      </w:r>
      <w:r w:rsidR="00B13025" w:rsidRPr="0028709C">
        <w:rPr>
          <w:rFonts w:ascii="Calibri" w:hAnsi="Calibri"/>
          <w:sz w:val="18"/>
          <w:szCs w:val="18"/>
        </w:rPr>
        <w:t>a MODFLOW–SURFACT model, covering a total area of 53 219 km</w:t>
      </w:r>
      <w:r w:rsidR="00B13025" w:rsidRPr="0028709C">
        <w:rPr>
          <w:rFonts w:ascii="Calibri" w:hAnsi="Calibri"/>
          <w:sz w:val="18"/>
          <w:szCs w:val="18"/>
          <w:vertAlign w:val="superscript"/>
        </w:rPr>
        <w:t>2</w:t>
      </w:r>
      <w:r w:rsidR="00B13025" w:rsidRPr="0028709C">
        <w:rPr>
          <w:rFonts w:ascii="Calibri" w:hAnsi="Calibri"/>
          <w:sz w:val="18"/>
          <w:szCs w:val="18"/>
        </w:rPr>
        <w:t>.</w:t>
      </w:r>
      <w:r w:rsidRPr="0028709C">
        <w:rPr>
          <w:rFonts w:ascii="Calibri" w:hAnsi="Calibri"/>
          <w:sz w:val="18"/>
          <w:szCs w:val="18"/>
        </w:rPr>
        <w:t xml:space="preserve"> For groundwater flow simulation</w:t>
      </w:r>
      <w:r w:rsidR="00EC1C09" w:rsidRPr="0028709C">
        <w:rPr>
          <w:rFonts w:ascii="Calibri" w:hAnsi="Calibri"/>
          <w:sz w:val="18"/>
          <w:szCs w:val="18"/>
        </w:rPr>
        <w:t>s</w:t>
      </w:r>
      <w:r w:rsidRPr="0028709C">
        <w:rPr>
          <w:rFonts w:ascii="Calibri" w:hAnsi="Calibri"/>
          <w:sz w:val="18"/>
          <w:szCs w:val="18"/>
        </w:rPr>
        <w:t>, the geological domain was discretised using a combination of 1 km</w:t>
      </w:r>
      <w:r w:rsidRPr="0028709C">
        <w:rPr>
          <w:rFonts w:ascii="Calibri" w:hAnsi="Calibri"/>
          <w:sz w:val="18"/>
          <w:szCs w:val="18"/>
          <w:vertAlign w:val="superscript"/>
        </w:rPr>
        <w:t>2</w:t>
      </w:r>
      <w:r w:rsidRPr="0028709C">
        <w:rPr>
          <w:rFonts w:ascii="Calibri" w:hAnsi="Calibri"/>
          <w:sz w:val="18"/>
          <w:szCs w:val="18"/>
        </w:rPr>
        <w:t xml:space="preserve"> and 5 km</w:t>
      </w:r>
      <w:r w:rsidRPr="0028709C">
        <w:rPr>
          <w:rFonts w:ascii="Calibri" w:hAnsi="Calibri"/>
          <w:sz w:val="18"/>
          <w:szCs w:val="18"/>
          <w:vertAlign w:val="superscript"/>
        </w:rPr>
        <w:t>2</w:t>
      </w:r>
      <w:r w:rsidRPr="0028709C">
        <w:rPr>
          <w:rFonts w:ascii="Calibri" w:hAnsi="Calibri"/>
          <w:sz w:val="18"/>
          <w:szCs w:val="18"/>
        </w:rPr>
        <w:t xml:space="preserve"> cells into 238 rows and 126 columns (see </w:t>
      </w:r>
      <w:r w:rsidR="00B6357C" w:rsidRPr="0028709C">
        <w:rPr>
          <w:rFonts w:ascii="Calibri" w:hAnsi="Calibri"/>
          <w:sz w:val="18"/>
          <w:szCs w:val="18"/>
        </w:rPr>
        <w:fldChar w:fldCharType="begin" w:fldLock="1"/>
      </w:r>
      <w:r w:rsidR="00EC1C09" w:rsidRPr="0028709C">
        <w:rPr>
          <w:rFonts w:ascii="Calibri" w:hAnsi="Calibri"/>
          <w:sz w:val="18"/>
          <w:szCs w:val="18"/>
        </w:rPr>
        <w:instrText xml:space="preserve"> REF _Ref437007518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w:t>
      </w:r>
      <w:r w:rsidR="00B6357C" w:rsidRPr="0028709C">
        <w:rPr>
          <w:rFonts w:ascii="Calibri" w:hAnsi="Calibri"/>
          <w:sz w:val="18"/>
          <w:szCs w:val="18"/>
        </w:rPr>
        <w:fldChar w:fldCharType="end"/>
      </w:r>
      <w:r w:rsidR="00EC1C09" w:rsidRPr="0028709C">
        <w:rPr>
          <w:rFonts w:ascii="Calibri" w:hAnsi="Calibri"/>
          <w:sz w:val="18"/>
          <w:szCs w:val="18"/>
        </w:rPr>
        <w:t xml:space="preserve"> </w:t>
      </w:r>
      <w:r w:rsidRPr="0028709C">
        <w:rPr>
          <w:rFonts w:ascii="Calibri" w:hAnsi="Calibri"/>
          <w:sz w:val="18"/>
          <w:szCs w:val="18"/>
        </w:rPr>
        <w:t>for the model grid in X-Y direction).</w:t>
      </w:r>
      <w:r w:rsidR="00EC1C09" w:rsidRPr="0028709C">
        <w:rPr>
          <w:rFonts w:ascii="Calibri" w:hAnsi="Calibri"/>
          <w:sz w:val="18"/>
          <w:szCs w:val="18"/>
        </w:rPr>
        <w:t xml:space="preserve"> A total of 24 geological model layers are represented (</w:t>
      </w:r>
      <w:r w:rsidR="00B6357C" w:rsidRPr="0028709C">
        <w:rPr>
          <w:rFonts w:ascii="Calibri" w:hAnsi="Calibri"/>
          <w:sz w:val="18"/>
          <w:szCs w:val="18"/>
        </w:rPr>
        <w:fldChar w:fldCharType="begin" w:fldLock="1"/>
      </w:r>
      <w:r w:rsidR="00EC1C09" w:rsidRPr="0028709C">
        <w:rPr>
          <w:rFonts w:ascii="Calibri" w:hAnsi="Calibri"/>
          <w:sz w:val="18"/>
          <w:szCs w:val="18"/>
        </w:rPr>
        <w:instrText xml:space="preserve"> REF _Ref437007461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4.3</w:t>
      </w:r>
      <w:r w:rsidR="00B6357C" w:rsidRPr="0028709C">
        <w:rPr>
          <w:rFonts w:ascii="Calibri" w:hAnsi="Calibri"/>
          <w:sz w:val="18"/>
          <w:szCs w:val="18"/>
        </w:rPr>
        <w:fldChar w:fldCharType="end"/>
      </w:r>
      <w:r w:rsidR="00EC1C09" w:rsidRPr="0028709C">
        <w:rPr>
          <w:rFonts w:ascii="Calibri" w:hAnsi="Calibri"/>
          <w:sz w:val="18"/>
          <w:szCs w:val="18"/>
        </w:rPr>
        <w:t>).</w:t>
      </w:r>
      <w:r w:rsidR="0012570B" w:rsidRPr="0028709C">
        <w:rPr>
          <w:rFonts w:ascii="Calibri" w:hAnsi="Calibri"/>
          <w:sz w:val="18"/>
          <w:szCs w:val="18"/>
        </w:rPr>
        <w:t xml:space="preserve"> </w:t>
      </w:r>
      <w:r w:rsidR="00706577" w:rsidRPr="0028709C">
        <w:rPr>
          <w:rFonts w:ascii="Calibri" w:hAnsi="Calibri"/>
          <w:sz w:val="18"/>
          <w:szCs w:val="18"/>
        </w:rPr>
        <w:t>Coal seam gas production was simulated using time-varying specified flux (i.e., Neumann) boundary conditions.</w:t>
      </w:r>
      <w:r w:rsidR="0068072E" w:rsidRPr="0028709C">
        <w:rPr>
          <w:rFonts w:ascii="Calibri" w:hAnsi="Calibri"/>
          <w:sz w:val="18"/>
          <w:szCs w:val="18"/>
        </w:rPr>
        <w:t xml:space="preserve"> </w:t>
      </w:r>
      <w:r w:rsidR="00B13025" w:rsidRPr="0028709C">
        <w:rPr>
          <w:rFonts w:ascii="Calibri" w:hAnsi="Calibri"/>
          <w:sz w:val="18"/>
          <w:szCs w:val="18"/>
        </w:rPr>
        <w:t xml:space="preserve">For this model, the aquitard sequence overlying the Hoskisson Coal represents the key aquitard that will </w:t>
      </w:r>
      <w:r w:rsidR="0012570B" w:rsidRPr="0028709C">
        <w:rPr>
          <w:rFonts w:ascii="Calibri" w:hAnsi="Calibri"/>
          <w:sz w:val="18"/>
          <w:szCs w:val="18"/>
        </w:rPr>
        <w:t>govern</w:t>
      </w:r>
      <w:r w:rsidR="00B13025" w:rsidRPr="0028709C">
        <w:rPr>
          <w:rFonts w:ascii="Calibri" w:hAnsi="Calibri"/>
          <w:sz w:val="18"/>
          <w:szCs w:val="18"/>
        </w:rPr>
        <w:t xml:space="preserve"> the vertical propagation of hydraulic stresses induced in the underlying coal seams by </w:t>
      </w:r>
      <w:r w:rsidR="0012570B" w:rsidRPr="0028709C">
        <w:rPr>
          <w:rFonts w:ascii="Calibri" w:hAnsi="Calibri"/>
          <w:sz w:val="18"/>
          <w:szCs w:val="18"/>
        </w:rPr>
        <w:t>coal seam gas</w:t>
      </w:r>
      <w:r w:rsidR="00B13025" w:rsidRPr="0028709C">
        <w:rPr>
          <w:rFonts w:ascii="Calibri" w:hAnsi="Calibri"/>
          <w:sz w:val="18"/>
          <w:szCs w:val="18"/>
        </w:rPr>
        <w:t xml:space="preserve"> production to the overlying Pilliga Sandstone aquifer.</w:t>
      </w:r>
      <w:r w:rsidR="0068072E" w:rsidRPr="0028709C">
        <w:rPr>
          <w:rFonts w:ascii="Calibri" w:hAnsi="Calibri"/>
          <w:sz w:val="18"/>
          <w:szCs w:val="18"/>
        </w:rPr>
        <w:t xml:space="preserve"> In 15 locations (so-called observations) the vertical head distribution pre- and post-production will be </w:t>
      </w:r>
      <w:r w:rsidR="00577CF2" w:rsidRPr="0028709C">
        <w:rPr>
          <w:rFonts w:ascii="Calibri" w:hAnsi="Calibri"/>
          <w:sz w:val="18"/>
          <w:szCs w:val="18"/>
        </w:rPr>
        <w:t>interrogated and used to provide detailed information about hydraulic head gradients that exist between the hydrocarbon reservoir and the main aquifers</w:t>
      </w:r>
      <w:r w:rsidR="009C5E64" w:rsidRPr="0028709C">
        <w:rPr>
          <w:rFonts w:ascii="Calibri" w:hAnsi="Calibri"/>
          <w:sz w:val="18"/>
          <w:szCs w:val="18"/>
        </w:rPr>
        <w:t xml:space="preserve"> (see next section)</w:t>
      </w:r>
      <w:r w:rsidR="00577CF2" w:rsidRPr="0028709C">
        <w:rPr>
          <w:rFonts w:ascii="Calibri" w:hAnsi="Calibri"/>
          <w:sz w:val="18"/>
          <w:szCs w:val="18"/>
        </w:rPr>
        <w:t>.</w:t>
      </w:r>
      <w:r w:rsidR="0068072E" w:rsidRPr="0028709C">
        <w:rPr>
          <w:rFonts w:ascii="Calibri" w:hAnsi="Calibri"/>
          <w:sz w:val="18"/>
          <w:szCs w:val="18"/>
        </w:rPr>
        <w:t xml:space="preserve"> </w:t>
      </w:r>
      <w:r w:rsidR="00300C0C" w:rsidRPr="0028709C">
        <w:rPr>
          <w:rFonts w:ascii="Calibri" w:hAnsi="Calibri"/>
          <w:sz w:val="18"/>
          <w:szCs w:val="18"/>
        </w:rPr>
        <w:t>The post-production times are 26, 100, 200, and 500 years since commencement of production (production is assumed to last for 26 years</w:t>
      </w:r>
      <w:r w:rsidR="00162F88" w:rsidRPr="0028709C">
        <w:rPr>
          <w:rFonts w:ascii="Calibri" w:hAnsi="Calibri"/>
          <w:sz w:val="18"/>
          <w:szCs w:val="18"/>
        </w:rPr>
        <w:t xml:space="preserve">, hence the first timestep is at </w:t>
      </w:r>
      <w:r w:rsidR="0081622A" w:rsidRPr="0028709C">
        <w:rPr>
          <w:rFonts w:ascii="Calibri" w:hAnsi="Calibri"/>
          <w:sz w:val="18"/>
          <w:szCs w:val="18"/>
        </w:rPr>
        <w:t xml:space="preserve">the </w:t>
      </w:r>
      <w:r w:rsidR="00162F88" w:rsidRPr="0028709C">
        <w:rPr>
          <w:rFonts w:ascii="Calibri" w:hAnsi="Calibri"/>
          <w:sz w:val="18"/>
          <w:szCs w:val="18"/>
        </w:rPr>
        <w:t>end of gas production</w:t>
      </w:r>
      <w:r w:rsidR="00300C0C" w:rsidRPr="0028709C">
        <w:rPr>
          <w:rFonts w:ascii="Calibri" w:hAnsi="Calibri"/>
          <w:sz w:val="18"/>
          <w:szCs w:val="18"/>
        </w:rPr>
        <w:t>).</w:t>
      </w:r>
      <w:r w:rsidR="0068072E" w:rsidRPr="0028709C">
        <w:rPr>
          <w:rFonts w:ascii="Calibri" w:hAnsi="Calibri"/>
          <w:sz w:val="18"/>
          <w:szCs w:val="18"/>
        </w:rPr>
        <w:t xml:space="preserve"> </w:t>
      </w:r>
    </w:p>
    <w:p w14:paraId="65BAF88C" w14:textId="77777777" w:rsidR="00706812" w:rsidRDefault="00706812" w:rsidP="00706812">
      <w:pPr>
        <w:pStyle w:val="Heading3"/>
      </w:pPr>
      <w:bookmarkStart w:id="740" w:name="_Ref440965450"/>
      <w:bookmarkStart w:id="741" w:name="_Toc447635395"/>
      <w:bookmarkStart w:id="742" w:name="_Toc449104446"/>
      <w:r>
        <w:t>Hydraulic head gradient</w:t>
      </w:r>
      <w:bookmarkEnd w:id="740"/>
      <w:bookmarkEnd w:id="741"/>
      <w:bookmarkEnd w:id="742"/>
    </w:p>
    <w:p w14:paraId="65BAF88D" w14:textId="77777777" w:rsidR="005B4D2F" w:rsidRPr="0028709C" w:rsidRDefault="005B4D2F" w:rsidP="005B4D2F">
      <w:pPr>
        <w:rPr>
          <w:rFonts w:ascii="Calibri" w:hAnsi="Calibri"/>
          <w:sz w:val="18"/>
          <w:szCs w:val="18"/>
        </w:rPr>
      </w:pPr>
      <w:r w:rsidRPr="0028709C">
        <w:rPr>
          <w:rFonts w:ascii="Calibri" w:hAnsi="Calibri"/>
          <w:sz w:val="18"/>
          <w:szCs w:val="18"/>
        </w:rPr>
        <w:t>The difference in head between the production interval and water bearing aquifers is a key variable controlling the rate of leakage through failed well</w:t>
      </w:r>
      <w:r w:rsidR="00444E0A" w:rsidRPr="0028709C">
        <w:rPr>
          <w:rFonts w:ascii="Calibri" w:hAnsi="Calibri"/>
          <w:sz w:val="18"/>
          <w:szCs w:val="18"/>
        </w:rPr>
        <w:t>s/</w:t>
      </w:r>
      <w:r w:rsidRPr="0028709C">
        <w:rPr>
          <w:rFonts w:ascii="Calibri" w:hAnsi="Calibri"/>
          <w:sz w:val="18"/>
          <w:szCs w:val="18"/>
        </w:rPr>
        <w:t xml:space="preserve">bores. </w:t>
      </w:r>
      <w:r w:rsidR="00444E0A" w:rsidRPr="0028709C">
        <w:rPr>
          <w:rFonts w:ascii="Calibri" w:hAnsi="Calibri"/>
          <w:sz w:val="18"/>
          <w:szCs w:val="18"/>
        </w:rPr>
        <w:t xml:space="preserve">Two distinctively different cases need consideration: </w:t>
      </w:r>
      <w:r w:rsidR="00640D63" w:rsidRPr="0028709C">
        <w:rPr>
          <w:rFonts w:ascii="Calibri" w:hAnsi="Calibri"/>
          <w:sz w:val="18"/>
          <w:szCs w:val="18"/>
        </w:rPr>
        <w:t xml:space="preserve">i) </w:t>
      </w:r>
      <w:r w:rsidR="00444E0A" w:rsidRPr="0028709C">
        <w:rPr>
          <w:rFonts w:ascii="Calibri" w:hAnsi="Calibri"/>
          <w:sz w:val="18"/>
          <w:szCs w:val="18"/>
        </w:rPr>
        <w:t xml:space="preserve">natural gradients, which are usually small, </w:t>
      </w:r>
      <w:r w:rsidR="00640D63" w:rsidRPr="0028709C">
        <w:rPr>
          <w:rFonts w:ascii="Calibri" w:hAnsi="Calibri"/>
          <w:sz w:val="18"/>
          <w:szCs w:val="18"/>
        </w:rPr>
        <w:t>and ii) anthropogenically enhanced gradients, which may be high, especially in productive CSG well fields. Furthermore, h</w:t>
      </w:r>
      <w:r w:rsidRPr="0028709C">
        <w:rPr>
          <w:rFonts w:ascii="Calibri" w:hAnsi="Calibri"/>
          <w:sz w:val="18"/>
          <w:szCs w:val="18"/>
        </w:rPr>
        <w:t xml:space="preserve">igh residual head differences </w:t>
      </w:r>
      <w:r w:rsidR="00444E0A" w:rsidRPr="0028709C">
        <w:rPr>
          <w:rFonts w:ascii="Calibri" w:hAnsi="Calibri"/>
          <w:sz w:val="18"/>
          <w:szCs w:val="18"/>
        </w:rPr>
        <w:t xml:space="preserve">that exist </w:t>
      </w:r>
      <w:r w:rsidRPr="0028709C">
        <w:rPr>
          <w:rFonts w:ascii="Calibri" w:hAnsi="Calibri"/>
          <w:sz w:val="18"/>
          <w:szCs w:val="18"/>
        </w:rPr>
        <w:t xml:space="preserve">after </w:t>
      </w:r>
      <w:r w:rsidR="00640D63" w:rsidRPr="0028709C">
        <w:rPr>
          <w:rFonts w:ascii="Calibri" w:hAnsi="Calibri"/>
          <w:sz w:val="18"/>
          <w:szCs w:val="18"/>
        </w:rPr>
        <w:t xml:space="preserve">CSG </w:t>
      </w:r>
      <w:r w:rsidRPr="0028709C">
        <w:rPr>
          <w:rFonts w:ascii="Calibri" w:hAnsi="Calibri"/>
          <w:sz w:val="18"/>
          <w:szCs w:val="18"/>
        </w:rPr>
        <w:t>production ceases</w:t>
      </w:r>
      <w:r w:rsidR="00444E0A" w:rsidRPr="0028709C">
        <w:rPr>
          <w:rFonts w:ascii="Calibri" w:hAnsi="Calibri"/>
          <w:sz w:val="18"/>
          <w:szCs w:val="18"/>
        </w:rPr>
        <w:t>,</w:t>
      </w:r>
      <w:r w:rsidRPr="0028709C">
        <w:rPr>
          <w:rFonts w:ascii="Calibri" w:hAnsi="Calibri"/>
          <w:sz w:val="18"/>
          <w:szCs w:val="18"/>
        </w:rPr>
        <w:t xml:space="preserve"> </w:t>
      </w:r>
      <w:r w:rsidR="00640D63" w:rsidRPr="0028709C">
        <w:rPr>
          <w:rFonts w:ascii="Calibri" w:hAnsi="Calibri"/>
          <w:sz w:val="18"/>
          <w:szCs w:val="18"/>
        </w:rPr>
        <w:t>may</w:t>
      </w:r>
      <w:r w:rsidRPr="0028709C">
        <w:rPr>
          <w:rFonts w:ascii="Calibri" w:hAnsi="Calibri"/>
          <w:sz w:val="18"/>
          <w:szCs w:val="18"/>
        </w:rPr>
        <w:t xml:space="preserve"> generate </w:t>
      </w:r>
      <w:r w:rsidR="00640D63" w:rsidRPr="0028709C">
        <w:rPr>
          <w:rFonts w:ascii="Calibri" w:hAnsi="Calibri"/>
          <w:sz w:val="18"/>
          <w:szCs w:val="18"/>
        </w:rPr>
        <w:t xml:space="preserve">relatively </w:t>
      </w:r>
      <w:r w:rsidRPr="0028709C">
        <w:rPr>
          <w:rFonts w:ascii="Calibri" w:hAnsi="Calibri"/>
          <w:sz w:val="18"/>
          <w:szCs w:val="18"/>
        </w:rPr>
        <w:t>high flow rates through any leaky well</w:t>
      </w:r>
      <w:r w:rsidR="00444E0A" w:rsidRPr="0028709C">
        <w:rPr>
          <w:rFonts w:ascii="Calibri" w:hAnsi="Calibri"/>
          <w:sz w:val="18"/>
          <w:szCs w:val="18"/>
        </w:rPr>
        <w:t>s/</w:t>
      </w:r>
      <w:r w:rsidRPr="0028709C">
        <w:rPr>
          <w:rFonts w:ascii="Calibri" w:hAnsi="Calibri"/>
          <w:sz w:val="18"/>
          <w:szCs w:val="18"/>
        </w:rPr>
        <w:t>bores, exploration bores or natural faults.</w:t>
      </w:r>
    </w:p>
    <w:p w14:paraId="65BAF88E" w14:textId="77777777" w:rsidR="001D72F0" w:rsidRPr="0028709C" w:rsidRDefault="00640D63" w:rsidP="00E62B31">
      <w:pPr>
        <w:rPr>
          <w:rFonts w:ascii="Calibri" w:hAnsi="Calibri"/>
          <w:sz w:val="18"/>
          <w:szCs w:val="18"/>
        </w:rPr>
      </w:pPr>
      <w:r w:rsidRPr="0028709C">
        <w:rPr>
          <w:rFonts w:ascii="Calibri" w:hAnsi="Calibri"/>
          <w:sz w:val="18"/>
          <w:szCs w:val="18"/>
        </w:rPr>
        <w:t>Prior to CSG production, the h</w:t>
      </w:r>
      <w:r w:rsidR="00BA04F7" w:rsidRPr="0028709C">
        <w:rPr>
          <w:rFonts w:ascii="Calibri" w:hAnsi="Calibri"/>
          <w:sz w:val="18"/>
          <w:szCs w:val="18"/>
        </w:rPr>
        <w:t xml:space="preserve">ydraulic head </w:t>
      </w:r>
      <w:r w:rsidRPr="0028709C">
        <w:rPr>
          <w:rFonts w:ascii="Calibri" w:hAnsi="Calibri"/>
          <w:sz w:val="18"/>
          <w:szCs w:val="18"/>
        </w:rPr>
        <w:t xml:space="preserve">distribution in a vertical cross-section comprising an aquitard separating a coal seam gas target formation from a beneficial aquifer </w:t>
      </w:r>
      <w:r w:rsidR="00BA04F7" w:rsidRPr="0028709C">
        <w:rPr>
          <w:rFonts w:ascii="Calibri" w:hAnsi="Calibri"/>
          <w:sz w:val="18"/>
          <w:szCs w:val="18"/>
        </w:rPr>
        <w:t xml:space="preserve">can </w:t>
      </w:r>
      <w:r w:rsidRPr="0028709C">
        <w:rPr>
          <w:rFonts w:ascii="Calibri" w:hAnsi="Calibri"/>
          <w:sz w:val="18"/>
          <w:szCs w:val="18"/>
        </w:rPr>
        <w:t>be one of the three following conditions: i) nearly identical head</w:t>
      </w:r>
      <w:r w:rsidR="00C41AF7" w:rsidRPr="0028709C">
        <w:rPr>
          <w:rFonts w:ascii="Calibri" w:hAnsi="Calibri"/>
          <w:sz w:val="18"/>
          <w:szCs w:val="18"/>
        </w:rPr>
        <w:t>s</w:t>
      </w:r>
      <w:r w:rsidRPr="0028709C">
        <w:rPr>
          <w:rFonts w:ascii="Calibri" w:hAnsi="Calibri"/>
          <w:sz w:val="18"/>
          <w:szCs w:val="18"/>
        </w:rPr>
        <w:t xml:space="preserve"> resulting in a negligible hydraulic gradient across the aquitard, ii) </w:t>
      </w:r>
      <w:r w:rsidR="00622BD8" w:rsidRPr="0028709C">
        <w:rPr>
          <w:rFonts w:ascii="Calibri" w:hAnsi="Calibri"/>
          <w:sz w:val="18"/>
          <w:szCs w:val="18"/>
        </w:rPr>
        <w:t xml:space="preserve">hydraulic </w:t>
      </w:r>
      <w:r w:rsidR="00BA04F7" w:rsidRPr="0028709C">
        <w:rPr>
          <w:rFonts w:ascii="Calibri" w:hAnsi="Calibri"/>
          <w:sz w:val="18"/>
          <w:szCs w:val="18"/>
        </w:rPr>
        <w:t xml:space="preserve">gradient </w:t>
      </w:r>
      <w:r w:rsidR="00C41AF7" w:rsidRPr="0028709C">
        <w:rPr>
          <w:rFonts w:ascii="Calibri" w:hAnsi="Calibri"/>
          <w:sz w:val="18"/>
          <w:szCs w:val="18"/>
        </w:rPr>
        <w:t xml:space="preserve">is </w:t>
      </w:r>
      <w:r w:rsidR="00BA04F7" w:rsidRPr="0028709C">
        <w:rPr>
          <w:rFonts w:ascii="Calibri" w:hAnsi="Calibri"/>
          <w:sz w:val="18"/>
          <w:szCs w:val="18"/>
        </w:rPr>
        <w:t xml:space="preserve">from the production zone to surficial water bearing aquifers, or </w:t>
      </w:r>
      <w:r w:rsidR="00C41AF7" w:rsidRPr="0028709C">
        <w:rPr>
          <w:rFonts w:ascii="Calibri" w:hAnsi="Calibri"/>
          <w:sz w:val="18"/>
          <w:szCs w:val="18"/>
        </w:rPr>
        <w:t xml:space="preserve">iii) </w:t>
      </w:r>
      <w:r w:rsidR="00622BD8" w:rsidRPr="0028709C">
        <w:rPr>
          <w:rFonts w:ascii="Calibri" w:hAnsi="Calibri"/>
          <w:sz w:val="18"/>
          <w:szCs w:val="18"/>
        </w:rPr>
        <w:t xml:space="preserve">hydraulic </w:t>
      </w:r>
      <w:r w:rsidR="00C41AF7" w:rsidRPr="0028709C">
        <w:rPr>
          <w:rFonts w:ascii="Calibri" w:hAnsi="Calibri"/>
          <w:sz w:val="18"/>
          <w:szCs w:val="18"/>
        </w:rPr>
        <w:t xml:space="preserve">gradient is </w:t>
      </w:r>
      <w:r w:rsidR="00BA04F7" w:rsidRPr="0028709C">
        <w:rPr>
          <w:rFonts w:ascii="Calibri" w:hAnsi="Calibri"/>
          <w:sz w:val="18"/>
          <w:szCs w:val="18"/>
        </w:rPr>
        <w:t xml:space="preserve">from the surficial aquifers to the </w:t>
      </w:r>
      <w:r w:rsidR="00C41AF7" w:rsidRPr="0028709C">
        <w:rPr>
          <w:rFonts w:ascii="Calibri" w:hAnsi="Calibri"/>
          <w:sz w:val="18"/>
          <w:szCs w:val="18"/>
        </w:rPr>
        <w:t xml:space="preserve">CSG </w:t>
      </w:r>
      <w:r w:rsidR="00BA04F7" w:rsidRPr="0028709C">
        <w:rPr>
          <w:rFonts w:ascii="Calibri" w:hAnsi="Calibri"/>
          <w:sz w:val="18"/>
          <w:szCs w:val="18"/>
        </w:rPr>
        <w:t xml:space="preserve">production zone. </w:t>
      </w:r>
    </w:p>
    <w:p w14:paraId="65BAF88F" w14:textId="77777777" w:rsidR="002E4849" w:rsidRPr="0028709C" w:rsidRDefault="001D72F0" w:rsidP="00E62B31">
      <w:pPr>
        <w:rPr>
          <w:rFonts w:ascii="Calibri" w:hAnsi="Calibri"/>
          <w:sz w:val="18"/>
          <w:szCs w:val="18"/>
        </w:rPr>
      </w:pPr>
      <w:r w:rsidRPr="0028709C">
        <w:rPr>
          <w:rFonts w:ascii="Calibri" w:hAnsi="Calibri"/>
          <w:sz w:val="18"/>
          <w:szCs w:val="18"/>
        </w:rPr>
        <w:t>In addition to these three location-specific conditions, t</w:t>
      </w:r>
      <w:r w:rsidR="00BA04F7" w:rsidRPr="0028709C">
        <w:rPr>
          <w:rFonts w:ascii="Calibri" w:hAnsi="Calibri"/>
          <w:sz w:val="18"/>
          <w:szCs w:val="18"/>
        </w:rPr>
        <w:t xml:space="preserve">he hydraulic head gradient prior to production may vary within a single CSG development zone. </w:t>
      </w:r>
      <w:r w:rsidR="002E4849" w:rsidRPr="0028709C">
        <w:rPr>
          <w:rFonts w:ascii="Calibri" w:hAnsi="Calibri"/>
          <w:sz w:val="18"/>
          <w:szCs w:val="18"/>
        </w:rPr>
        <w:t>As an example, t</w:t>
      </w:r>
      <w:r w:rsidR="00BA04F7" w:rsidRPr="0028709C">
        <w:rPr>
          <w:rFonts w:ascii="Calibri" w:hAnsi="Calibri"/>
          <w:sz w:val="18"/>
          <w:szCs w:val="18"/>
        </w:rPr>
        <w:t xml:space="preserve">he </w:t>
      </w:r>
      <w:r w:rsidR="000A3940" w:rsidRPr="0028709C">
        <w:rPr>
          <w:rFonts w:ascii="Calibri" w:hAnsi="Calibri"/>
          <w:sz w:val="18"/>
          <w:szCs w:val="18"/>
        </w:rPr>
        <w:t>MODFLOW</w:t>
      </w:r>
      <w:r w:rsidR="000E575D" w:rsidRPr="0028709C">
        <w:rPr>
          <w:rFonts w:ascii="Calibri" w:hAnsi="Calibri"/>
          <w:sz w:val="18"/>
          <w:szCs w:val="18"/>
        </w:rPr>
        <w:t>-SURFACT</w:t>
      </w:r>
      <w:r w:rsidR="000A3940" w:rsidRPr="0028709C">
        <w:rPr>
          <w:rFonts w:ascii="Calibri" w:hAnsi="Calibri"/>
          <w:sz w:val="18"/>
          <w:szCs w:val="18"/>
        </w:rPr>
        <w:t xml:space="preserve"> </w:t>
      </w:r>
      <w:r w:rsidR="00BA04F7" w:rsidRPr="0028709C">
        <w:rPr>
          <w:rFonts w:ascii="Calibri" w:hAnsi="Calibri"/>
          <w:sz w:val="18"/>
          <w:szCs w:val="18"/>
        </w:rPr>
        <w:t xml:space="preserve">groundwater model of the proposed </w:t>
      </w:r>
      <w:r w:rsidR="008742C9" w:rsidRPr="0028709C">
        <w:rPr>
          <w:rFonts w:ascii="Calibri" w:hAnsi="Calibri"/>
          <w:sz w:val="18"/>
          <w:szCs w:val="18"/>
        </w:rPr>
        <w:t xml:space="preserve">Santos </w:t>
      </w:r>
      <w:r w:rsidR="00BA04F7" w:rsidRPr="0028709C">
        <w:rPr>
          <w:rFonts w:ascii="Calibri" w:hAnsi="Calibri"/>
          <w:sz w:val="18"/>
          <w:szCs w:val="18"/>
        </w:rPr>
        <w:t xml:space="preserve">Narrabri Gas Project which was used in the CDM Smith (2014) </w:t>
      </w:r>
      <w:r w:rsidR="0062752C" w:rsidRPr="0028709C">
        <w:rPr>
          <w:rFonts w:ascii="Calibri" w:hAnsi="Calibri"/>
          <w:sz w:val="18"/>
          <w:szCs w:val="18"/>
        </w:rPr>
        <w:t xml:space="preserve">report </w:t>
      </w:r>
      <w:r w:rsidR="00BA04F7" w:rsidRPr="0028709C">
        <w:rPr>
          <w:rFonts w:ascii="Calibri" w:hAnsi="Calibri"/>
          <w:sz w:val="18"/>
          <w:szCs w:val="18"/>
        </w:rPr>
        <w:t xml:space="preserve">was interrogated to find the hydraulic gradients pre- and </w:t>
      </w:r>
      <w:r w:rsidR="006A1468" w:rsidRPr="0028709C">
        <w:rPr>
          <w:rFonts w:ascii="Calibri" w:hAnsi="Calibri"/>
          <w:sz w:val="18"/>
          <w:szCs w:val="18"/>
        </w:rPr>
        <w:t>post-production</w:t>
      </w:r>
      <w:r w:rsidR="00BA04F7" w:rsidRPr="0028709C">
        <w:rPr>
          <w:rFonts w:ascii="Calibri" w:hAnsi="Calibri"/>
          <w:sz w:val="18"/>
          <w:szCs w:val="18"/>
        </w:rPr>
        <w:t xml:space="preserve"> for fifteen observation locations </w:t>
      </w:r>
      <w:r w:rsidR="002E4849" w:rsidRPr="0028709C">
        <w:rPr>
          <w:rFonts w:ascii="Calibri" w:hAnsi="Calibri"/>
          <w:sz w:val="18"/>
          <w:szCs w:val="18"/>
        </w:rPr>
        <w:t>(</w:t>
      </w:r>
      <w:r w:rsidR="00B6357C" w:rsidRPr="0028709C">
        <w:rPr>
          <w:rFonts w:ascii="Calibri" w:hAnsi="Calibri"/>
          <w:sz w:val="18"/>
          <w:szCs w:val="18"/>
        </w:rPr>
        <w:fldChar w:fldCharType="begin" w:fldLock="1"/>
      </w:r>
      <w:r w:rsidR="002E4849" w:rsidRPr="0028709C">
        <w:rPr>
          <w:rFonts w:ascii="Calibri" w:hAnsi="Calibri"/>
          <w:sz w:val="18"/>
          <w:szCs w:val="18"/>
        </w:rPr>
        <w:instrText xml:space="preserve"> REF _Ref437007518 \h </w:instrText>
      </w:r>
      <w:r w:rsid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w:t>
      </w:r>
      <w:r w:rsidR="00B6357C" w:rsidRPr="0028709C">
        <w:rPr>
          <w:rFonts w:ascii="Calibri" w:hAnsi="Calibri"/>
          <w:sz w:val="18"/>
          <w:szCs w:val="18"/>
        </w:rPr>
        <w:fldChar w:fldCharType="end"/>
      </w:r>
      <w:r w:rsidR="002C1327" w:rsidRPr="0028709C">
        <w:rPr>
          <w:rFonts w:ascii="Calibri" w:hAnsi="Calibri"/>
          <w:sz w:val="18"/>
          <w:szCs w:val="18"/>
        </w:rPr>
        <w:t xml:space="preserve"> and </w:t>
      </w:r>
      <w:r w:rsidR="00B6357C" w:rsidRPr="0028709C">
        <w:rPr>
          <w:rFonts w:ascii="Calibri" w:hAnsi="Calibri"/>
          <w:sz w:val="18"/>
          <w:szCs w:val="18"/>
        </w:rPr>
        <w:fldChar w:fldCharType="begin" w:fldLock="1"/>
      </w:r>
      <w:r w:rsidR="002C1327" w:rsidRPr="0028709C">
        <w:rPr>
          <w:rFonts w:ascii="Calibri" w:hAnsi="Calibri"/>
          <w:sz w:val="18"/>
          <w:szCs w:val="18"/>
        </w:rPr>
        <w:instrText xml:space="preserve"> REF _Ref442800531 \h </w:instrText>
      </w:r>
      <w:r w:rsid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noProof/>
          <w:sz w:val="18"/>
          <w:szCs w:val="18"/>
          <w:lang w:val="en-AU" w:eastAsia="en-AU"/>
        </w:rPr>
        <w:t>Figure</w:t>
      </w:r>
      <w:r w:rsidR="00D5162C" w:rsidRPr="00A710A5">
        <w:rPr>
          <w:rFonts w:ascii="Calibri" w:hAnsi="Calibri"/>
          <w:sz w:val="18"/>
          <w:szCs w:val="18"/>
        </w:rPr>
        <w:t xml:space="preserve"> </w:t>
      </w:r>
      <w:r w:rsidR="00D5162C" w:rsidRPr="00A710A5">
        <w:rPr>
          <w:rFonts w:ascii="Calibri" w:hAnsi="Calibri"/>
          <w:noProof/>
          <w:sz w:val="18"/>
          <w:szCs w:val="18"/>
        </w:rPr>
        <w:t>4.2</w:t>
      </w:r>
      <w:r w:rsidR="00B6357C" w:rsidRPr="0028709C">
        <w:rPr>
          <w:rFonts w:ascii="Calibri" w:hAnsi="Calibri"/>
          <w:sz w:val="18"/>
          <w:szCs w:val="18"/>
        </w:rPr>
        <w:fldChar w:fldCharType="end"/>
      </w:r>
      <w:r w:rsidR="002E4849" w:rsidRPr="0028709C">
        <w:rPr>
          <w:rFonts w:ascii="Calibri" w:hAnsi="Calibri"/>
          <w:sz w:val="18"/>
          <w:szCs w:val="18"/>
        </w:rPr>
        <w:t xml:space="preserve">) </w:t>
      </w:r>
      <w:r w:rsidR="00BA04F7" w:rsidRPr="0028709C">
        <w:rPr>
          <w:rFonts w:ascii="Calibri" w:hAnsi="Calibri"/>
          <w:sz w:val="18"/>
          <w:szCs w:val="18"/>
        </w:rPr>
        <w:t>around the location</w:t>
      </w:r>
      <w:r w:rsidR="002E4849" w:rsidRPr="0028709C">
        <w:rPr>
          <w:rFonts w:ascii="Calibri" w:hAnsi="Calibri"/>
          <w:sz w:val="18"/>
          <w:szCs w:val="18"/>
        </w:rPr>
        <w:t xml:space="preserve"> of greatest expected drawdown.</w:t>
      </w:r>
      <w:r w:rsidR="002C1327" w:rsidRPr="0028709C">
        <w:rPr>
          <w:rFonts w:ascii="Calibri" w:hAnsi="Calibri"/>
          <w:sz w:val="18"/>
          <w:szCs w:val="18"/>
        </w:rPr>
        <w:t xml:space="preserve"> The model includes a total of 425 proposed production well pairs, </w:t>
      </w:r>
      <w:r w:rsidR="00DF4A1A" w:rsidRPr="0028709C">
        <w:rPr>
          <w:rFonts w:ascii="Calibri" w:hAnsi="Calibri"/>
          <w:sz w:val="18"/>
          <w:szCs w:val="18"/>
        </w:rPr>
        <w:t>providing access to primary (Maules Creek</w:t>
      </w:r>
      <w:r w:rsidR="002D1128" w:rsidRPr="0028709C">
        <w:rPr>
          <w:rFonts w:ascii="Calibri" w:hAnsi="Calibri"/>
          <w:sz w:val="18"/>
          <w:szCs w:val="18"/>
        </w:rPr>
        <w:t xml:space="preserve"> Formation</w:t>
      </w:r>
      <w:r w:rsidR="00DF4A1A" w:rsidRPr="0028709C">
        <w:rPr>
          <w:rFonts w:ascii="Calibri" w:hAnsi="Calibri"/>
          <w:sz w:val="18"/>
          <w:szCs w:val="18"/>
        </w:rPr>
        <w:t>) and secondary (Black Jack Group including Hoskissons Coal) coal seam gas targets</w:t>
      </w:r>
      <w:r w:rsidR="002C1327" w:rsidRPr="0028709C">
        <w:rPr>
          <w:rFonts w:ascii="Calibri" w:hAnsi="Calibri"/>
          <w:sz w:val="18"/>
          <w:szCs w:val="18"/>
        </w:rPr>
        <w:t xml:space="preserve">. The typical distance between bore pairs is about 1 km. </w:t>
      </w:r>
    </w:p>
    <w:p w14:paraId="65BAF890" w14:textId="77777777" w:rsidR="00A6574F" w:rsidRDefault="004F4155" w:rsidP="00A6574F">
      <w:r>
        <w:rPr>
          <w:noProof/>
          <w:lang w:val="en-AU" w:eastAsia="en-AU"/>
        </w:rPr>
        <w:drawing>
          <wp:anchor distT="0" distB="0" distL="114300" distR="114300" simplePos="0" relativeHeight="251700224" behindDoc="0" locked="0" layoutInCell="1" allowOverlap="1" wp14:anchorId="65BAFC74" wp14:editId="65BAFC75">
            <wp:simplePos x="914400" y="914400"/>
            <wp:positionH relativeFrom="column">
              <wp:align>left</wp:align>
            </wp:positionH>
            <wp:positionV relativeFrom="paragraph">
              <wp:align>top</wp:align>
            </wp:positionV>
            <wp:extent cx="5239111" cy="6748272"/>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239111" cy="6748272"/>
                    </a:xfrm>
                    <a:prstGeom prst="rect">
                      <a:avLst/>
                    </a:prstGeom>
                  </pic:spPr>
                </pic:pic>
              </a:graphicData>
            </a:graphic>
          </wp:anchor>
        </w:drawing>
      </w:r>
      <w:r w:rsidR="00E96192">
        <w:br w:type="textWrapping" w:clear="all"/>
      </w:r>
    </w:p>
    <w:p w14:paraId="65BAF891" w14:textId="77777777" w:rsidR="00A6574F" w:rsidRDefault="00A6574F" w:rsidP="009F1290">
      <w:pPr>
        <w:pStyle w:val="Caption"/>
      </w:pPr>
      <w:bookmarkStart w:id="743" w:name="_Ref437007518"/>
      <w:bookmarkStart w:id="744" w:name="_Toc449469432"/>
      <w:r w:rsidRPr="005B4D2F">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w:t>
      </w:r>
      <w:r w:rsidR="00ED677C">
        <w:fldChar w:fldCharType="end"/>
      </w:r>
      <w:bookmarkEnd w:id="743"/>
      <w:r w:rsidRPr="005B4D2F">
        <w:t xml:space="preserve"> Location of the fifteen observation points within the model domain</w:t>
      </w:r>
      <w:r>
        <w:t xml:space="preserve"> including the proposed Santos Narrabri Gas Project</w:t>
      </w:r>
      <w:r w:rsidRPr="005B4D2F">
        <w:t>.</w:t>
      </w:r>
      <w:r>
        <w:t xml:space="preserve"> A close-up of the location of proposed CSG wells is provided in</w:t>
      </w:r>
      <w:r w:rsidR="001C0F5C">
        <w:t xml:space="preserve"> </w:t>
      </w:r>
      <w:r w:rsidR="001C0F5C" w:rsidRPr="001C0F5C">
        <w:fldChar w:fldCharType="begin" w:fldLock="1"/>
      </w:r>
      <w:r w:rsidR="001C0F5C" w:rsidRPr="001C0F5C">
        <w:instrText xml:space="preserve"> REF _Ref442800531 \h  \* MERGEFORMAT </w:instrText>
      </w:r>
      <w:r w:rsidR="001C0F5C" w:rsidRPr="001C0F5C">
        <w:fldChar w:fldCharType="separate"/>
      </w:r>
      <w:r w:rsidR="00D5162C" w:rsidRPr="00E96192">
        <w:t xml:space="preserve">Figure </w:t>
      </w:r>
      <w:r w:rsidR="00D5162C" w:rsidRPr="00A710A5">
        <w:rPr>
          <w:noProof/>
        </w:rPr>
        <w:t>4</w:t>
      </w:r>
      <w:r w:rsidR="00D5162C">
        <w:rPr>
          <w:noProof/>
        </w:rPr>
        <w:t>.</w:t>
      </w:r>
      <w:r w:rsidR="00D5162C" w:rsidRPr="00A710A5">
        <w:rPr>
          <w:noProof/>
        </w:rPr>
        <w:t>2</w:t>
      </w:r>
      <w:r w:rsidR="001C0F5C" w:rsidRPr="001C0F5C">
        <w:fldChar w:fldCharType="end"/>
      </w:r>
      <w:r w:rsidR="001C0F5C" w:rsidRPr="001C0F5C">
        <w:t>.</w:t>
      </w:r>
      <w:bookmarkEnd w:id="744"/>
    </w:p>
    <w:p w14:paraId="65BAF892" w14:textId="77777777" w:rsidR="00A6574F" w:rsidRDefault="00A6574F" w:rsidP="00E62B31"/>
    <w:p w14:paraId="65BAF893" w14:textId="77777777" w:rsidR="002E4849" w:rsidRPr="0028709C" w:rsidRDefault="00986B54" w:rsidP="00E62B31">
      <w:pPr>
        <w:rPr>
          <w:rFonts w:ascii="Calibri" w:hAnsi="Calibri"/>
          <w:sz w:val="18"/>
          <w:szCs w:val="18"/>
        </w:rPr>
      </w:pPr>
      <w:r w:rsidRPr="0028709C">
        <w:rPr>
          <w:rFonts w:ascii="Calibri" w:hAnsi="Calibri"/>
          <w:sz w:val="18"/>
          <w:szCs w:val="18"/>
        </w:rPr>
        <w:t>For the northern observation points (</w:t>
      </w:r>
      <w:r w:rsidR="00B6357C" w:rsidRPr="0028709C">
        <w:rPr>
          <w:rFonts w:ascii="Calibri" w:hAnsi="Calibri"/>
          <w:sz w:val="18"/>
          <w:szCs w:val="18"/>
        </w:rPr>
        <w:fldChar w:fldCharType="begin" w:fldLock="1"/>
      </w:r>
      <w:r w:rsidRPr="0028709C">
        <w:rPr>
          <w:rFonts w:ascii="Calibri" w:hAnsi="Calibri"/>
          <w:sz w:val="18"/>
          <w:szCs w:val="18"/>
        </w:rPr>
        <w:instrText xml:space="preserve"> REF _Ref437007655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4.4</w:t>
      </w:r>
      <w:r w:rsidR="00B6357C" w:rsidRPr="0028709C">
        <w:rPr>
          <w:rFonts w:ascii="Calibri" w:hAnsi="Calibri"/>
          <w:sz w:val="18"/>
          <w:szCs w:val="18"/>
        </w:rPr>
        <w:fldChar w:fldCharType="end"/>
      </w:r>
      <w:r w:rsidRPr="0028709C">
        <w:rPr>
          <w:rFonts w:ascii="Calibri" w:hAnsi="Calibri"/>
          <w:sz w:val="18"/>
          <w:szCs w:val="18"/>
        </w:rPr>
        <w:t xml:space="preserve">, graphs 1 to 5), the hydraulic gradient is upward, </w:t>
      </w:r>
      <w:r w:rsidR="00534390" w:rsidRPr="0028709C">
        <w:rPr>
          <w:rFonts w:ascii="Calibri" w:hAnsi="Calibri"/>
          <w:sz w:val="18"/>
          <w:szCs w:val="18"/>
        </w:rPr>
        <w:t xml:space="preserve">i.e. </w:t>
      </w:r>
      <w:r w:rsidRPr="0028709C">
        <w:rPr>
          <w:rFonts w:ascii="Calibri" w:hAnsi="Calibri"/>
          <w:sz w:val="18"/>
          <w:szCs w:val="18"/>
        </w:rPr>
        <w:t xml:space="preserve">from the deeper aquifers and production zone (dark blue) to the surficial aquifers (purple). This may be due to irrigation pumping from the </w:t>
      </w:r>
      <w:r w:rsidR="00701C55" w:rsidRPr="0028709C">
        <w:rPr>
          <w:rFonts w:ascii="Calibri" w:hAnsi="Calibri"/>
          <w:sz w:val="18"/>
          <w:szCs w:val="18"/>
        </w:rPr>
        <w:t xml:space="preserve">relatively shallow </w:t>
      </w:r>
      <w:r w:rsidRPr="0028709C">
        <w:rPr>
          <w:rFonts w:ascii="Calibri" w:hAnsi="Calibri"/>
          <w:sz w:val="18"/>
          <w:szCs w:val="18"/>
        </w:rPr>
        <w:t>Pilliga Sandstone aquifer. In the southern observation points (</w:t>
      </w:r>
      <w:r w:rsidR="00B6357C" w:rsidRPr="0028709C">
        <w:rPr>
          <w:rFonts w:ascii="Calibri" w:hAnsi="Calibri"/>
          <w:sz w:val="18"/>
          <w:szCs w:val="18"/>
        </w:rPr>
        <w:fldChar w:fldCharType="begin" w:fldLock="1"/>
      </w:r>
      <w:r w:rsidRPr="0028709C">
        <w:rPr>
          <w:rFonts w:ascii="Calibri" w:hAnsi="Calibri"/>
          <w:sz w:val="18"/>
          <w:szCs w:val="18"/>
        </w:rPr>
        <w:instrText xml:space="preserve"> REF _Ref437007655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4.4</w:t>
      </w:r>
      <w:r w:rsidR="00B6357C" w:rsidRPr="0028709C">
        <w:rPr>
          <w:rFonts w:ascii="Calibri" w:hAnsi="Calibri"/>
          <w:sz w:val="18"/>
          <w:szCs w:val="18"/>
        </w:rPr>
        <w:fldChar w:fldCharType="end"/>
      </w:r>
      <w:r w:rsidRPr="0028709C">
        <w:rPr>
          <w:rFonts w:ascii="Calibri" w:hAnsi="Calibri"/>
          <w:sz w:val="18"/>
          <w:szCs w:val="18"/>
        </w:rPr>
        <w:t xml:space="preserve">, graphs 11 to 14), the gradient is downward, suggesting recharge and movement of water from the surficial aquifers to the production zone. The magnitude of head differences ranged from 30 metres upward to 50 metres downward. This translates to a </w:t>
      </w:r>
      <w:r w:rsidR="003243DC" w:rsidRPr="0028709C">
        <w:rPr>
          <w:rFonts w:ascii="Calibri" w:hAnsi="Calibri"/>
          <w:sz w:val="18"/>
          <w:szCs w:val="18"/>
        </w:rPr>
        <w:t xml:space="preserve">hydraulic </w:t>
      </w:r>
      <w:r w:rsidRPr="0028709C">
        <w:rPr>
          <w:rFonts w:ascii="Calibri" w:hAnsi="Calibri"/>
          <w:sz w:val="18"/>
          <w:szCs w:val="18"/>
        </w:rPr>
        <w:t xml:space="preserve">gradient of </w:t>
      </w:r>
      <w:r w:rsidR="00172A2C" w:rsidRPr="0028709C">
        <w:rPr>
          <w:rFonts w:ascii="Calibri" w:hAnsi="Calibri"/>
          <w:sz w:val="18"/>
          <w:szCs w:val="18"/>
        </w:rPr>
        <w:t xml:space="preserve">0.03 </w:t>
      </w:r>
      <w:r w:rsidRPr="0028709C">
        <w:rPr>
          <w:rFonts w:ascii="Calibri" w:hAnsi="Calibri"/>
          <w:sz w:val="18"/>
          <w:szCs w:val="18"/>
        </w:rPr>
        <w:t>m/m upward and 0.0</w:t>
      </w:r>
      <w:r w:rsidR="00172A2C" w:rsidRPr="0028709C">
        <w:rPr>
          <w:rFonts w:ascii="Calibri" w:hAnsi="Calibri"/>
          <w:sz w:val="18"/>
          <w:szCs w:val="18"/>
        </w:rPr>
        <w:t>7</w:t>
      </w:r>
      <w:r w:rsidRPr="0028709C">
        <w:rPr>
          <w:rFonts w:ascii="Calibri" w:hAnsi="Calibri"/>
          <w:sz w:val="18"/>
          <w:szCs w:val="18"/>
        </w:rPr>
        <w:t xml:space="preserve"> m/m downward</w:t>
      </w:r>
      <w:r w:rsidR="00534390" w:rsidRPr="0028709C">
        <w:rPr>
          <w:rFonts w:ascii="Calibri" w:hAnsi="Calibri"/>
          <w:sz w:val="18"/>
          <w:szCs w:val="18"/>
        </w:rPr>
        <w:t>, respectively</w:t>
      </w:r>
      <w:r w:rsidRPr="0028709C">
        <w:rPr>
          <w:rFonts w:ascii="Calibri" w:hAnsi="Calibri"/>
          <w:sz w:val="18"/>
          <w:szCs w:val="18"/>
        </w:rPr>
        <w:t>.</w:t>
      </w:r>
    </w:p>
    <w:p w14:paraId="65BAF894" w14:textId="77777777" w:rsidR="002F1E66" w:rsidRDefault="001C0F5C" w:rsidP="002F1E66">
      <w:pPr>
        <w:pStyle w:val="Para0"/>
      </w:pPr>
      <w:r>
        <w:rPr>
          <w:noProof/>
          <w:lang w:val="en-AU" w:eastAsia="en-AU"/>
        </w:rPr>
        <w:drawing>
          <wp:inline distT="0" distB="0" distL="0" distR="0" wp14:anchorId="65BAFC76" wp14:editId="65BAFC77">
            <wp:extent cx="5731510" cy="5577205"/>
            <wp:effectExtent l="0" t="0" r="254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5577205"/>
                    </a:xfrm>
                    <a:prstGeom prst="rect">
                      <a:avLst/>
                    </a:prstGeom>
                  </pic:spPr>
                </pic:pic>
              </a:graphicData>
            </a:graphic>
          </wp:inline>
        </w:drawing>
      </w:r>
    </w:p>
    <w:p w14:paraId="65BAF895" w14:textId="77777777" w:rsidR="002F1E66" w:rsidRDefault="002F1E66" w:rsidP="00E96192">
      <w:pPr>
        <w:pStyle w:val="Imagecaption"/>
      </w:pPr>
      <w:bookmarkStart w:id="745" w:name="_Ref442800531"/>
      <w:bookmarkStart w:id="746" w:name="_Toc449469433"/>
      <w:r w:rsidRPr="00E96192">
        <w:rPr>
          <w:b w:val="0"/>
        </w:rPr>
        <w:t xml:space="preserve">Figure </w:t>
      </w:r>
      <w:r w:rsidR="00ED677C">
        <w:rPr>
          <w:b w:val="0"/>
        </w:rPr>
        <w:fldChar w:fldCharType="begin" w:fldLock="1"/>
      </w:r>
      <w:r w:rsidR="00ED677C">
        <w:rPr>
          <w:b w:val="0"/>
        </w:rPr>
        <w:instrText xml:space="preserve"> STYLEREF 1 \s </w:instrText>
      </w:r>
      <w:r w:rsidR="00ED677C">
        <w:rPr>
          <w:b w:val="0"/>
        </w:rPr>
        <w:fldChar w:fldCharType="separate"/>
      </w:r>
      <w:r w:rsidR="00D5162C">
        <w:rPr>
          <w:b w:val="0"/>
          <w:noProof/>
        </w:rPr>
        <w:t>4</w:t>
      </w:r>
      <w:r w:rsidR="00ED677C">
        <w:rPr>
          <w:b w:val="0"/>
        </w:rPr>
        <w:fldChar w:fldCharType="end"/>
      </w:r>
      <w:r w:rsidR="00ED677C">
        <w:rPr>
          <w:b w:val="0"/>
        </w:rPr>
        <w:t>.</w:t>
      </w:r>
      <w:r w:rsidR="00ED677C">
        <w:rPr>
          <w:b w:val="0"/>
        </w:rPr>
        <w:fldChar w:fldCharType="begin"/>
      </w:r>
      <w:r w:rsidR="00ED677C">
        <w:rPr>
          <w:b w:val="0"/>
        </w:rPr>
        <w:instrText xml:space="preserve"> SEQ Figure \* ARABIC \s 1 </w:instrText>
      </w:r>
      <w:r w:rsidR="00ED677C">
        <w:rPr>
          <w:b w:val="0"/>
        </w:rPr>
        <w:fldChar w:fldCharType="separate"/>
      </w:r>
      <w:r w:rsidR="00340DA3">
        <w:rPr>
          <w:b w:val="0"/>
          <w:noProof/>
        </w:rPr>
        <w:t>2</w:t>
      </w:r>
      <w:r w:rsidR="00ED677C">
        <w:rPr>
          <w:b w:val="0"/>
        </w:rPr>
        <w:fldChar w:fldCharType="end"/>
      </w:r>
      <w:bookmarkEnd w:id="745"/>
      <w:r w:rsidRPr="00E96192">
        <w:rPr>
          <w:b w:val="0"/>
        </w:rPr>
        <w:t xml:space="preserve"> Location of the CSG wells within the proposed Santos Narrabri Gas Project.</w:t>
      </w:r>
      <w:bookmarkEnd w:id="746"/>
    </w:p>
    <w:p w14:paraId="65BAF896" w14:textId="77777777" w:rsidR="002F1E66" w:rsidRPr="002F1E66" w:rsidRDefault="002F1E66" w:rsidP="009F1290">
      <w:pPr>
        <w:pStyle w:val="Caption"/>
      </w:pPr>
    </w:p>
    <w:p w14:paraId="65BAF897" w14:textId="77777777" w:rsidR="00A6574F" w:rsidRPr="0028709C" w:rsidRDefault="00A6574F" w:rsidP="00A6574F">
      <w:pPr>
        <w:rPr>
          <w:rFonts w:ascii="Calibri" w:hAnsi="Calibri"/>
          <w:sz w:val="18"/>
          <w:szCs w:val="18"/>
        </w:rPr>
      </w:pPr>
      <w:r w:rsidRPr="0028709C">
        <w:rPr>
          <w:rFonts w:ascii="Calibri" w:hAnsi="Calibri"/>
          <w:sz w:val="18"/>
          <w:szCs w:val="18"/>
        </w:rPr>
        <w:t>Greater head gradients in a downward direction, up to three times those of pre-production levels, are seen immediately after production ceases (</w:t>
      </w:r>
      <w:r w:rsidR="00B6357C" w:rsidRPr="0028709C">
        <w:rPr>
          <w:rFonts w:ascii="Calibri" w:hAnsi="Calibri"/>
          <w:sz w:val="18"/>
          <w:szCs w:val="18"/>
        </w:rPr>
        <w:fldChar w:fldCharType="begin" w:fldLock="1"/>
      </w:r>
      <w:r w:rsidRPr="0028709C">
        <w:rPr>
          <w:rFonts w:ascii="Calibri" w:hAnsi="Calibri"/>
          <w:sz w:val="18"/>
          <w:szCs w:val="18"/>
        </w:rPr>
        <w:instrText xml:space="preserve"> REF _Ref437008395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4.5</w:t>
      </w:r>
      <w:r w:rsidR="00B6357C" w:rsidRPr="0028709C">
        <w:rPr>
          <w:rFonts w:ascii="Calibri" w:hAnsi="Calibri"/>
          <w:sz w:val="18"/>
          <w:szCs w:val="18"/>
        </w:rPr>
        <w:fldChar w:fldCharType="end"/>
      </w:r>
      <w:r w:rsidRPr="0028709C">
        <w:rPr>
          <w:rFonts w:ascii="Calibri" w:hAnsi="Calibri"/>
          <w:sz w:val="18"/>
          <w:szCs w:val="18"/>
        </w:rPr>
        <w:t>). In some cases the hydraulic gradient has reversed (e.g. cell (56,77)), with water now seeping into the coal seam target formations whereas under the pre-production gradient seepage was likely upward. The gradients continue to recover beyond 100, 200 and 500 years (</w:t>
      </w:r>
      <w:r w:rsidR="00B6357C" w:rsidRPr="0028709C">
        <w:rPr>
          <w:rFonts w:ascii="Calibri" w:hAnsi="Calibri"/>
          <w:sz w:val="18"/>
          <w:szCs w:val="18"/>
        </w:rPr>
        <w:fldChar w:fldCharType="begin" w:fldLock="1"/>
      </w:r>
      <w:r w:rsidRPr="0028709C">
        <w:rPr>
          <w:rFonts w:ascii="Calibri" w:hAnsi="Calibri"/>
          <w:sz w:val="18"/>
          <w:szCs w:val="18"/>
        </w:rPr>
        <w:instrText xml:space="preserve"> REF _Ref437008398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4.6</w:t>
      </w:r>
      <w:r w:rsidR="00B6357C" w:rsidRPr="0028709C">
        <w:rPr>
          <w:rFonts w:ascii="Calibri" w:hAnsi="Calibri"/>
          <w:sz w:val="18"/>
          <w:szCs w:val="18"/>
        </w:rPr>
        <w:fldChar w:fldCharType="end"/>
      </w:r>
      <w:r w:rsidRPr="0028709C">
        <w:rPr>
          <w:rFonts w:ascii="Calibri" w:hAnsi="Calibri"/>
          <w:sz w:val="18"/>
          <w:szCs w:val="18"/>
        </w:rPr>
        <w:t xml:space="preserve">, </w:t>
      </w:r>
      <w:r w:rsidR="00B6357C" w:rsidRPr="0028709C">
        <w:rPr>
          <w:rFonts w:ascii="Calibri" w:hAnsi="Calibri"/>
          <w:sz w:val="18"/>
          <w:szCs w:val="18"/>
        </w:rPr>
        <w:fldChar w:fldCharType="begin" w:fldLock="1"/>
      </w:r>
      <w:r w:rsidRPr="0028709C">
        <w:rPr>
          <w:rFonts w:ascii="Calibri" w:hAnsi="Calibri"/>
          <w:sz w:val="18"/>
          <w:szCs w:val="18"/>
        </w:rPr>
        <w:instrText xml:space="preserve"> REF _Ref437008400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4.7</w:t>
      </w:r>
      <w:r w:rsidR="00B6357C" w:rsidRPr="0028709C">
        <w:rPr>
          <w:rFonts w:ascii="Calibri" w:hAnsi="Calibri"/>
          <w:sz w:val="18"/>
          <w:szCs w:val="18"/>
        </w:rPr>
        <w:fldChar w:fldCharType="end"/>
      </w:r>
      <w:r w:rsidRPr="0028709C">
        <w:rPr>
          <w:rFonts w:ascii="Calibri" w:hAnsi="Calibri"/>
          <w:sz w:val="18"/>
          <w:szCs w:val="18"/>
        </w:rPr>
        <w:t xml:space="preserve"> and </w:t>
      </w:r>
      <w:r w:rsidR="00B6357C" w:rsidRPr="0028709C">
        <w:rPr>
          <w:rFonts w:ascii="Calibri" w:hAnsi="Calibri"/>
          <w:sz w:val="18"/>
          <w:szCs w:val="18"/>
        </w:rPr>
        <w:fldChar w:fldCharType="begin" w:fldLock="1"/>
      </w:r>
      <w:r w:rsidRPr="0028709C">
        <w:rPr>
          <w:rFonts w:ascii="Calibri" w:hAnsi="Calibri"/>
          <w:sz w:val="18"/>
          <w:szCs w:val="18"/>
        </w:rPr>
        <w:instrText xml:space="preserve"> REF _Ref437008401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4.8</w:t>
      </w:r>
      <w:r w:rsidR="00B6357C" w:rsidRPr="0028709C">
        <w:rPr>
          <w:rFonts w:ascii="Calibri" w:hAnsi="Calibri"/>
          <w:sz w:val="18"/>
          <w:szCs w:val="18"/>
        </w:rPr>
        <w:fldChar w:fldCharType="end"/>
      </w:r>
      <w:r w:rsidRPr="0028709C">
        <w:rPr>
          <w:rFonts w:ascii="Calibri" w:hAnsi="Calibri"/>
          <w:sz w:val="18"/>
          <w:szCs w:val="18"/>
        </w:rPr>
        <w:t xml:space="preserve"> respectively). However, even after 500 years, the hydraulic gradient has not returned to pre-production levels. In some instances, upward gradients continue to exist throughout the entire pre- and post-production period, e.g. in cell (36, 47), suggesting flow from the coal formations to the Pilliga Sandstone aquifer may occur provided a pathway for flow exists.</w:t>
      </w:r>
    </w:p>
    <w:p w14:paraId="65BAF898" w14:textId="77777777" w:rsidR="00BA04F7" w:rsidRDefault="00BA04F7" w:rsidP="00BA04F7">
      <w:pPr>
        <w:sectPr w:rsidR="00BA04F7" w:rsidSect="005C640B">
          <w:pgSz w:w="11906" w:h="16838"/>
          <w:pgMar w:top="1440" w:right="1440" w:bottom="1440" w:left="1440" w:header="708" w:footer="708" w:gutter="0"/>
          <w:cols w:space="708"/>
          <w:docGrid w:linePitch="360"/>
        </w:sectPr>
      </w:pPr>
    </w:p>
    <w:p w14:paraId="65BAF899" w14:textId="77777777" w:rsidR="00BA04F7" w:rsidRDefault="00914EC1" w:rsidP="00BA04F7">
      <w:r>
        <w:rPr>
          <w:noProof/>
          <w:lang w:val="en-AU" w:eastAsia="en-AU"/>
        </w:rPr>
        <w:drawing>
          <wp:inline distT="0" distB="0" distL="0" distR="0" wp14:anchorId="65BAFC78" wp14:editId="65BAFC79">
            <wp:extent cx="8391525" cy="3901777"/>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398447" cy="3904995"/>
                    </a:xfrm>
                    <a:prstGeom prst="rect">
                      <a:avLst/>
                    </a:prstGeom>
                  </pic:spPr>
                </pic:pic>
              </a:graphicData>
            </a:graphic>
          </wp:inline>
        </w:drawing>
      </w:r>
    </w:p>
    <w:p w14:paraId="65BAF89A" w14:textId="77777777" w:rsidR="00A17111" w:rsidRDefault="00A17111" w:rsidP="00A17111">
      <w:pPr>
        <w:pStyle w:val="Caption"/>
      </w:pPr>
      <w:bookmarkStart w:id="747" w:name="_Ref442800202"/>
      <w:bookmarkStart w:id="748" w:name="_Ref437007461"/>
      <w:bookmarkStart w:id="749" w:name="_Toc449469434"/>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3</w:t>
      </w:r>
      <w:r w:rsidR="00ED677C">
        <w:fldChar w:fldCharType="end"/>
      </w:r>
      <w:bookmarkEnd w:id="747"/>
      <w:bookmarkEnd w:id="748"/>
      <w:r>
        <w:t xml:space="preserve"> Location of the observation points along a model transect.</w:t>
      </w:r>
      <w:bookmarkEnd w:id="749"/>
    </w:p>
    <w:p w14:paraId="65BAF89B" w14:textId="77777777" w:rsidR="00A17111" w:rsidRDefault="00A17111" w:rsidP="00BA04F7"/>
    <w:p w14:paraId="65BAF89C" w14:textId="77777777" w:rsidR="00BA04F7" w:rsidRDefault="004F4155" w:rsidP="00BA04F7">
      <w:r>
        <w:rPr>
          <w:noProof/>
          <w:lang w:val="en-AU" w:eastAsia="en-AU"/>
        </w:rPr>
        <w:drawing>
          <wp:inline distT="0" distB="0" distL="0" distR="0" wp14:anchorId="65BAFC7A" wp14:editId="65BAFC7B">
            <wp:extent cx="8863330" cy="50590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863330" cy="5059045"/>
                    </a:xfrm>
                    <a:prstGeom prst="rect">
                      <a:avLst/>
                    </a:prstGeom>
                  </pic:spPr>
                </pic:pic>
              </a:graphicData>
            </a:graphic>
          </wp:inline>
        </w:drawing>
      </w:r>
    </w:p>
    <w:p w14:paraId="65BAF89D" w14:textId="77777777" w:rsidR="00BA04F7" w:rsidRDefault="00BA04F7" w:rsidP="009F1290">
      <w:pPr>
        <w:pStyle w:val="Caption"/>
      </w:pPr>
      <w:bookmarkStart w:id="750" w:name="_Ref437007655"/>
      <w:bookmarkStart w:id="751" w:name="_Toc449469435"/>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4</w:t>
      </w:r>
      <w:r w:rsidR="00ED677C">
        <w:fldChar w:fldCharType="end"/>
      </w:r>
      <w:bookmarkEnd w:id="750"/>
      <w:r>
        <w:t xml:space="preserve"> Pre-</w:t>
      </w:r>
      <w:r w:rsidR="00DA3B4F">
        <w:t xml:space="preserve">CSG </w:t>
      </w:r>
      <w:r>
        <w:t xml:space="preserve">production hydraulic head gradients for </w:t>
      </w:r>
      <w:r w:rsidR="00DA3B4F">
        <w:t>cells</w:t>
      </w:r>
      <w:r>
        <w:t xml:space="preserve"> of the </w:t>
      </w:r>
      <w:r w:rsidR="00DA3B4F">
        <w:t>Santos Narrabri Gas Project</w:t>
      </w:r>
      <w:r>
        <w:t xml:space="preserve">, with formations described in </w:t>
      </w:r>
      <w:r w:rsidR="00B6357C">
        <w:fldChar w:fldCharType="begin" w:fldLock="1"/>
      </w:r>
      <w:r>
        <w:instrText xml:space="preserve"> REF _Ref437007461 \h </w:instrText>
      </w:r>
      <w:r w:rsidR="00B6357C">
        <w:fldChar w:fldCharType="separate"/>
      </w:r>
      <w:r w:rsidR="00D5162C">
        <w:t xml:space="preserve">Figure </w:t>
      </w:r>
      <w:r w:rsidR="00D5162C">
        <w:rPr>
          <w:noProof/>
        </w:rPr>
        <w:t>4</w:t>
      </w:r>
      <w:r w:rsidR="00D5162C">
        <w:t>.</w:t>
      </w:r>
      <w:r w:rsidR="00D5162C">
        <w:rPr>
          <w:noProof/>
        </w:rPr>
        <w:t>3</w:t>
      </w:r>
      <w:r w:rsidR="00B6357C">
        <w:fldChar w:fldCharType="end"/>
      </w:r>
      <w:r w:rsidR="00935594">
        <w:t>.</w:t>
      </w:r>
      <w:bookmarkEnd w:id="751"/>
      <w:r>
        <w:t xml:space="preserve"> </w:t>
      </w:r>
    </w:p>
    <w:p w14:paraId="65BAF89E" w14:textId="77777777" w:rsidR="003243DC" w:rsidRDefault="003243DC" w:rsidP="003243DC">
      <w:pPr>
        <w:pStyle w:val="Para0"/>
      </w:pPr>
    </w:p>
    <w:p w14:paraId="65BAF89F" w14:textId="77777777" w:rsidR="00421295" w:rsidRDefault="004F4155" w:rsidP="003243DC">
      <w:pPr>
        <w:pStyle w:val="Para0"/>
      </w:pPr>
      <w:r>
        <w:rPr>
          <w:noProof/>
          <w:lang w:val="en-AU" w:eastAsia="en-AU"/>
        </w:rPr>
        <w:drawing>
          <wp:inline distT="0" distB="0" distL="0" distR="0" wp14:anchorId="65BAFC7C" wp14:editId="65BAFC7D">
            <wp:extent cx="8863330" cy="502539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863330" cy="5025390"/>
                    </a:xfrm>
                    <a:prstGeom prst="rect">
                      <a:avLst/>
                    </a:prstGeom>
                  </pic:spPr>
                </pic:pic>
              </a:graphicData>
            </a:graphic>
          </wp:inline>
        </w:drawing>
      </w:r>
    </w:p>
    <w:p w14:paraId="65BAF8A0" w14:textId="77777777" w:rsidR="003243DC" w:rsidRDefault="003243DC" w:rsidP="009F1290">
      <w:pPr>
        <w:pStyle w:val="Caption"/>
      </w:pPr>
      <w:bookmarkStart w:id="752" w:name="_Ref437008395"/>
      <w:bookmarkStart w:id="753" w:name="_Toc449469436"/>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5</w:t>
      </w:r>
      <w:r w:rsidR="00ED677C">
        <w:fldChar w:fldCharType="end"/>
      </w:r>
      <w:bookmarkEnd w:id="752"/>
      <w:r>
        <w:t xml:space="preserve"> Hydraulic head gradients immediately post </w:t>
      </w:r>
      <w:r w:rsidR="00DA3B4F">
        <w:t xml:space="preserve">CSG </w:t>
      </w:r>
      <w:r>
        <w:t xml:space="preserve">production (26 years after commencement) for </w:t>
      </w:r>
      <w:r w:rsidR="00DA3B4F">
        <w:t>cells</w:t>
      </w:r>
      <w:r>
        <w:t xml:space="preserve"> of the </w:t>
      </w:r>
      <w:r w:rsidR="00DA3B4F">
        <w:t xml:space="preserve">Santos </w:t>
      </w:r>
      <w:r w:rsidR="006A1468">
        <w:t>Narrabri</w:t>
      </w:r>
      <w:r w:rsidR="00DA3B4F">
        <w:t xml:space="preserve"> Gas Project</w:t>
      </w:r>
      <w:r>
        <w:t xml:space="preserve">, with formations described in </w:t>
      </w:r>
      <w:r w:rsidR="00B6357C">
        <w:fldChar w:fldCharType="begin" w:fldLock="1"/>
      </w:r>
      <w:r>
        <w:instrText xml:space="preserve"> REF _Ref437007461 \h </w:instrText>
      </w:r>
      <w:r w:rsidR="00B6357C">
        <w:fldChar w:fldCharType="separate"/>
      </w:r>
      <w:r w:rsidR="00D5162C">
        <w:t xml:space="preserve">Figure </w:t>
      </w:r>
      <w:r w:rsidR="00D5162C">
        <w:rPr>
          <w:noProof/>
        </w:rPr>
        <w:t>4</w:t>
      </w:r>
      <w:r w:rsidR="00D5162C">
        <w:t>.</w:t>
      </w:r>
      <w:r w:rsidR="00D5162C">
        <w:rPr>
          <w:noProof/>
        </w:rPr>
        <w:t>3</w:t>
      </w:r>
      <w:r w:rsidR="00B6357C">
        <w:fldChar w:fldCharType="end"/>
      </w:r>
      <w:r w:rsidR="00935594">
        <w:t>.</w:t>
      </w:r>
      <w:bookmarkEnd w:id="753"/>
    </w:p>
    <w:p w14:paraId="65BAF8A1" w14:textId="77777777" w:rsidR="00421295" w:rsidRPr="00421295" w:rsidRDefault="00421295" w:rsidP="00421295">
      <w:pPr>
        <w:pStyle w:val="Para0"/>
      </w:pPr>
    </w:p>
    <w:p w14:paraId="65BAF8A2" w14:textId="77777777" w:rsidR="003243DC" w:rsidRDefault="004F4155" w:rsidP="003243DC">
      <w:pPr>
        <w:pStyle w:val="Para0"/>
      </w:pPr>
      <w:r>
        <w:rPr>
          <w:noProof/>
          <w:lang w:val="en-AU" w:eastAsia="en-AU"/>
        </w:rPr>
        <w:drawing>
          <wp:inline distT="0" distB="0" distL="0" distR="0" wp14:anchorId="65BAFC7E" wp14:editId="65BAFC7F">
            <wp:extent cx="8863330" cy="5060315"/>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863330" cy="5060315"/>
                    </a:xfrm>
                    <a:prstGeom prst="rect">
                      <a:avLst/>
                    </a:prstGeom>
                  </pic:spPr>
                </pic:pic>
              </a:graphicData>
            </a:graphic>
          </wp:inline>
        </w:drawing>
      </w:r>
    </w:p>
    <w:p w14:paraId="65BAF8A3" w14:textId="77777777" w:rsidR="003243DC" w:rsidRDefault="003243DC" w:rsidP="009F1290">
      <w:pPr>
        <w:pStyle w:val="Caption"/>
      </w:pPr>
      <w:bookmarkStart w:id="754" w:name="_Ref437008398"/>
      <w:bookmarkStart w:id="755" w:name="_Toc449469437"/>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6</w:t>
      </w:r>
      <w:r w:rsidR="00ED677C">
        <w:fldChar w:fldCharType="end"/>
      </w:r>
      <w:bookmarkEnd w:id="754"/>
      <w:r>
        <w:t xml:space="preserve"> Hydraulic head gradients 100 years after commencement of </w:t>
      </w:r>
      <w:r w:rsidR="00DA3B4F">
        <w:t xml:space="preserve">CSG </w:t>
      </w:r>
      <w:r>
        <w:t xml:space="preserve">production for </w:t>
      </w:r>
      <w:r w:rsidR="00DA3B4F">
        <w:t xml:space="preserve">cells </w:t>
      </w:r>
      <w:r>
        <w:t xml:space="preserve">of the </w:t>
      </w:r>
      <w:r w:rsidR="00DA3B4F">
        <w:t xml:space="preserve">Santos </w:t>
      </w:r>
      <w:r w:rsidR="006A1468">
        <w:t>Narrabri</w:t>
      </w:r>
      <w:r w:rsidR="00DA3B4F">
        <w:t xml:space="preserve"> Gas Project</w:t>
      </w:r>
      <w:r>
        <w:t xml:space="preserve">, with formations described in </w:t>
      </w:r>
      <w:r w:rsidR="00B6357C">
        <w:fldChar w:fldCharType="begin" w:fldLock="1"/>
      </w:r>
      <w:r>
        <w:instrText xml:space="preserve"> REF _Ref437007461 \h </w:instrText>
      </w:r>
      <w:r w:rsidR="00B6357C">
        <w:fldChar w:fldCharType="separate"/>
      </w:r>
      <w:r w:rsidR="00D5162C">
        <w:t xml:space="preserve">Figure </w:t>
      </w:r>
      <w:r w:rsidR="00D5162C">
        <w:rPr>
          <w:noProof/>
        </w:rPr>
        <w:t>4</w:t>
      </w:r>
      <w:r w:rsidR="00D5162C">
        <w:t>.</w:t>
      </w:r>
      <w:r w:rsidR="00D5162C">
        <w:rPr>
          <w:noProof/>
        </w:rPr>
        <w:t>3</w:t>
      </w:r>
      <w:r w:rsidR="00B6357C">
        <w:fldChar w:fldCharType="end"/>
      </w:r>
      <w:r w:rsidR="000A6405">
        <w:t>. CSG production lasted for 26 years.</w:t>
      </w:r>
      <w:bookmarkEnd w:id="755"/>
      <w:r w:rsidR="000A6405">
        <w:t xml:space="preserve"> </w:t>
      </w:r>
      <w:r>
        <w:t xml:space="preserve"> </w:t>
      </w:r>
    </w:p>
    <w:p w14:paraId="65BAF8A4" w14:textId="77777777" w:rsidR="003243DC" w:rsidRDefault="003243DC" w:rsidP="003243DC">
      <w:pPr>
        <w:pStyle w:val="Para0"/>
      </w:pPr>
    </w:p>
    <w:p w14:paraId="65BAF8A5" w14:textId="77777777" w:rsidR="003243DC" w:rsidRDefault="004F4155" w:rsidP="003243DC">
      <w:pPr>
        <w:pStyle w:val="Para0"/>
      </w:pPr>
      <w:r>
        <w:rPr>
          <w:noProof/>
          <w:lang w:val="en-AU" w:eastAsia="en-AU"/>
        </w:rPr>
        <w:drawing>
          <wp:inline distT="0" distB="0" distL="0" distR="0" wp14:anchorId="65BAFC80" wp14:editId="65BAFC81">
            <wp:extent cx="8863330" cy="5003800"/>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863330" cy="5003800"/>
                    </a:xfrm>
                    <a:prstGeom prst="rect">
                      <a:avLst/>
                    </a:prstGeom>
                  </pic:spPr>
                </pic:pic>
              </a:graphicData>
            </a:graphic>
          </wp:inline>
        </w:drawing>
      </w:r>
    </w:p>
    <w:p w14:paraId="65BAF8A6" w14:textId="77777777" w:rsidR="003243DC" w:rsidRDefault="003243DC" w:rsidP="009F1290">
      <w:pPr>
        <w:pStyle w:val="Caption"/>
      </w:pPr>
      <w:bookmarkStart w:id="756" w:name="_Ref437008400"/>
      <w:bookmarkStart w:id="757" w:name="_Toc449469438"/>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7</w:t>
      </w:r>
      <w:r w:rsidR="00ED677C">
        <w:fldChar w:fldCharType="end"/>
      </w:r>
      <w:bookmarkEnd w:id="756"/>
      <w:r>
        <w:t xml:space="preserve"> Hydraulic head gradients 200 years after commencement of </w:t>
      </w:r>
      <w:r w:rsidR="00DA3B4F">
        <w:t xml:space="preserve">CSG </w:t>
      </w:r>
      <w:r>
        <w:t xml:space="preserve">production for </w:t>
      </w:r>
      <w:r w:rsidR="00DA3B4F">
        <w:t>cells</w:t>
      </w:r>
      <w:r>
        <w:t xml:space="preserve"> of the </w:t>
      </w:r>
      <w:r w:rsidR="00DA3B4F">
        <w:t xml:space="preserve">Santos </w:t>
      </w:r>
      <w:r w:rsidR="006A1468">
        <w:t>Narrabri</w:t>
      </w:r>
      <w:r w:rsidR="00DA3B4F">
        <w:t xml:space="preserve"> Gas Project</w:t>
      </w:r>
      <w:r>
        <w:t xml:space="preserve">, with formations described in </w:t>
      </w:r>
      <w:r w:rsidR="00B6357C">
        <w:fldChar w:fldCharType="begin" w:fldLock="1"/>
      </w:r>
      <w:r>
        <w:instrText xml:space="preserve"> REF _Ref437007461 \h </w:instrText>
      </w:r>
      <w:r w:rsidR="00B6357C">
        <w:fldChar w:fldCharType="separate"/>
      </w:r>
      <w:r w:rsidR="00D5162C">
        <w:t xml:space="preserve">Figure </w:t>
      </w:r>
      <w:r w:rsidR="00D5162C">
        <w:rPr>
          <w:noProof/>
        </w:rPr>
        <w:t>4</w:t>
      </w:r>
      <w:r w:rsidR="00D5162C">
        <w:t>.</w:t>
      </w:r>
      <w:r w:rsidR="00D5162C">
        <w:rPr>
          <w:noProof/>
        </w:rPr>
        <w:t>3</w:t>
      </w:r>
      <w:r w:rsidR="00B6357C">
        <w:fldChar w:fldCharType="end"/>
      </w:r>
      <w:r w:rsidR="000A6405">
        <w:t>. CSG production lasted for 26 years.</w:t>
      </w:r>
      <w:bookmarkEnd w:id="757"/>
      <w:r w:rsidR="000A6405">
        <w:t xml:space="preserve">  </w:t>
      </w:r>
      <w:r>
        <w:t xml:space="preserve"> </w:t>
      </w:r>
    </w:p>
    <w:p w14:paraId="65BAF8A7" w14:textId="77777777" w:rsidR="003243DC" w:rsidRDefault="003243DC" w:rsidP="003243DC">
      <w:pPr>
        <w:pStyle w:val="Para0"/>
      </w:pPr>
    </w:p>
    <w:p w14:paraId="65BAF8A8" w14:textId="77777777" w:rsidR="003243DC" w:rsidRDefault="004F4155" w:rsidP="003243DC">
      <w:pPr>
        <w:pStyle w:val="Para0"/>
      </w:pPr>
      <w:r>
        <w:rPr>
          <w:noProof/>
          <w:lang w:val="en-AU" w:eastAsia="en-AU"/>
        </w:rPr>
        <w:drawing>
          <wp:inline distT="0" distB="0" distL="0" distR="0" wp14:anchorId="65BAFC82" wp14:editId="65BAFC83">
            <wp:extent cx="8863330" cy="5006340"/>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863330" cy="5006340"/>
                    </a:xfrm>
                    <a:prstGeom prst="rect">
                      <a:avLst/>
                    </a:prstGeom>
                  </pic:spPr>
                </pic:pic>
              </a:graphicData>
            </a:graphic>
          </wp:inline>
        </w:drawing>
      </w:r>
    </w:p>
    <w:p w14:paraId="65BAF8A9" w14:textId="77777777" w:rsidR="003243DC" w:rsidRDefault="003243DC" w:rsidP="009F1290">
      <w:pPr>
        <w:pStyle w:val="Caption"/>
      </w:pPr>
      <w:bookmarkStart w:id="758" w:name="_Ref437008401"/>
      <w:bookmarkStart w:id="759" w:name="_Toc449469439"/>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8</w:t>
      </w:r>
      <w:r w:rsidR="00ED677C">
        <w:fldChar w:fldCharType="end"/>
      </w:r>
      <w:bookmarkEnd w:id="758"/>
      <w:r>
        <w:t xml:space="preserve"> Hydraulic head gradients 500 years after commencement of </w:t>
      </w:r>
      <w:r w:rsidR="00DA3B4F">
        <w:t xml:space="preserve">CSG </w:t>
      </w:r>
      <w:r>
        <w:t xml:space="preserve">production for </w:t>
      </w:r>
      <w:r w:rsidR="00DA3B4F">
        <w:t>cells</w:t>
      </w:r>
      <w:r>
        <w:t xml:space="preserve"> of the </w:t>
      </w:r>
      <w:r w:rsidR="00DA3B4F">
        <w:t xml:space="preserve">Santos </w:t>
      </w:r>
      <w:r w:rsidR="006A1468">
        <w:t>Narrabri</w:t>
      </w:r>
      <w:r w:rsidR="00DA3B4F">
        <w:t xml:space="preserve"> Gas Project</w:t>
      </w:r>
      <w:r>
        <w:t xml:space="preserve">, with formations described in </w:t>
      </w:r>
      <w:r w:rsidR="00B6357C">
        <w:fldChar w:fldCharType="begin" w:fldLock="1"/>
      </w:r>
      <w:r>
        <w:instrText xml:space="preserve"> REF _Ref437007461 \h </w:instrText>
      </w:r>
      <w:r w:rsidR="00B6357C">
        <w:fldChar w:fldCharType="separate"/>
      </w:r>
      <w:r w:rsidR="00D5162C">
        <w:t xml:space="preserve">Figure </w:t>
      </w:r>
      <w:r w:rsidR="00D5162C">
        <w:rPr>
          <w:noProof/>
        </w:rPr>
        <w:t>4</w:t>
      </w:r>
      <w:r w:rsidR="00D5162C">
        <w:t>.</w:t>
      </w:r>
      <w:r w:rsidR="00D5162C">
        <w:rPr>
          <w:noProof/>
        </w:rPr>
        <w:t>3</w:t>
      </w:r>
      <w:r w:rsidR="00B6357C">
        <w:fldChar w:fldCharType="end"/>
      </w:r>
      <w:r w:rsidR="000A6405">
        <w:t>. CSG production lasted for 26 years.</w:t>
      </w:r>
      <w:bookmarkEnd w:id="759"/>
      <w:r w:rsidR="000A6405">
        <w:t xml:space="preserve">  </w:t>
      </w:r>
      <w:r>
        <w:t xml:space="preserve"> </w:t>
      </w:r>
    </w:p>
    <w:p w14:paraId="65BAF8AA" w14:textId="77777777" w:rsidR="003243DC" w:rsidRPr="003243DC" w:rsidRDefault="003243DC" w:rsidP="003243DC">
      <w:pPr>
        <w:pStyle w:val="Para0"/>
      </w:pPr>
    </w:p>
    <w:p w14:paraId="65BAF8AB" w14:textId="77777777" w:rsidR="00BA04F7" w:rsidRDefault="00BA04F7" w:rsidP="00BA04F7">
      <w:pPr>
        <w:sectPr w:rsidR="00BA04F7" w:rsidSect="00D94852">
          <w:pgSz w:w="16838" w:h="11906" w:orient="landscape"/>
          <w:pgMar w:top="1440" w:right="1440" w:bottom="1440" w:left="1440" w:header="708" w:footer="708" w:gutter="0"/>
          <w:cols w:space="708"/>
          <w:docGrid w:linePitch="360"/>
        </w:sectPr>
      </w:pPr>
    </w:p>
    <w:p w14:paraId="65BAF8AC" w14:textId="77777777" w:rsidR="00E62B31" w:rsidRPr="0028709C" w:rsidRDefault="005B4D2F" w:rsidP="00E62B31">
      <w:pPr>
        <w:rPr>
          <w:rFonts w:ascii="Calibri" w:hAnsi="Calibri"/>
          <w:sz w:val="18"/>
          <w:szCs w:val="18"/>
        </w:rPr>
      </w:pPr>
      <w:r w:rsidRPr="0028709C">
        <w:rPr>
          <w:rFonts w:ascii="Calibri" w:hAnsi="Calibri"/>
          <w:sz w:val="18"/>
          <w:szCs w:val="18"/>
        </w:rPr>
        <w:t xml:space="preserve">The </w:t>
      </w:r>
      <w:r w:rsidR="000E575D" w:rsidRPr="0028709C">
        <w:rPr>
          <w:rFonts w:ascii="Calibri" w:hAnsi="Calibri"/>
          <w:sz w:val="18"/>
          <w:szCs w:val="18"/>
        </w:rPr>
        <w:t xml:space="preserve">MODFLOW-SURFACT </w:t>
      </w:r>
      <w:r w:rsidRPr="0028709C">
        <w:rPr>
          <w:rFonts w:ascii="Calibri" w:hAnsi="Calibri"/>
          <w:sz w:val="18"/>
          <w:szCs w:val="18"/>
        </w:rPr>
        <w:t>model was also used to produce</w:t>
      </w:r>
      <w:r w:rsidR="008A5D08" w:rsidRPr="0028709C">
        <w:rPr>
          <w:rFonts w:ascii="Calibri" w:hAnsi="Calibri"/>
          <w:sz w:val="18"/>
          <w:szCs w:val="18"/>
        </w:rPr>
        <w:t xml:space="preserve"> </w:t>
      </w:r>
      <w:r w:rsidRPr="0028709C">
        <w:rPr>
          <w:rFonts w:ascii="Calibri" w:hAnsi="Calibri"/>
          <w:sz w:val="18"/>
          <w:szCs w:val="18"/>
        </w:rPr>
        <w:t xml:space="preserve">timeseries of </w:t>
      </w:r>
      <w:r w:rsidR="008A5D08" w:rsidRPr="0028709C">
        <w:rPr>
          <w:rFonts w:ascii="Calibri" w:hAnsi="Calibri"/>
          <w:sz w:val="18"/>
          <w:szCs w:val="18"/>
        </w:rPr>
        <w:t xml:space="preserve">predicted changes in hydraulic head </w:t>
      </w:r>
      <w:r w:rsidR="00E62B31" w:rsidRPr="0028709C">
        <w:rPr>
          <w:rFonts w:ascii="Calibri" w:hAnsi="Calibri"/>
          <w:sz w:val="18"/>
          <w:szCs w:val="18"/>
        </w:rPr>
        <w:t>for cells with the highest overall drawdown due to CSG production in the primary (early Permian) coal targets of the Maules Creek Formation (</w:t>
      </w:r>
      <w:r w:rsidR="000811A9" w:rsidRPr="0028709C">
        <w:rPr>
          <w:rFonts w:ascii="Calibri" w:hAnsi="Calibri"/>
          <w:sz w:val="18"/>
          <w:szCs w:val="18"/>
        </w:rPr>
        <w:fldChar w:fldCharType="begin" w:fldLock="1"/>
      </w:r>
      <w:r w:rsidR="000811A9" w:rsidRPr="0028709C">
        <w:rPr>
          <w:rFonts w:ascii="Calibri" w:hAnsi="Calibri"/>
          <w:sz w:val="18"/>
          <w:szCs w:val="18"/>
        </w:rPr>
        <w:instrText xml:space="preserve"> REF _Ref436659486 \h  \* MERGEFORMAT </w:instrText>
      </w:r>
      <w:r w:rsidR="000811A9" w:rsidRPr="0028709C">
        <w:rPr>
          <w:rFonts w:ascii="Calibri" w:hAnsi="Calibri"/>
          <w:sz w:val="18"/>
          <w:szCs w:val="18"/>
        </w:rPr>
      </w:r>
      <w:r w:rsidR="000811A9"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4.9</w:t>
      </w:r>
      <w:r w:rsidR="000811A9" w:rsidRPr="0028709C">
        <w:rPr>
          <w:rFonts w:ascii="Calibri" w:hAnsi="Calibri"/>
          <w:sz w:val="18"/>
          <w:szCs w:val="18"/>
        </w:rPr>
        <w:fldChar w:fldCharType="end"/>
      </w:r>
      <w:r w:rsidR="009447E2" w:rsidRPr="0028709C">
        <w:rPr>
          <w:rFonts w:ascii="Calibri" w:hAnsi="Calibri"/>
          <w:sz w:val="18"/>
          <w:szCs w:val="18"/>
        </w:rPr>
        <w:t xml:space="preserve"> and </w:t>
      </w:r>
      <w:r w:rsidR="00B6357C" w:rsidRPr="0028709C">
        <w:rPr>
          <w:rFonts w:ascii="Calibri" w:hAnsi="Calibri"/>
          <w:sz w:val="18"/>
          <w:szCs w:val="18"/>
        </w:rPr>
        <w:fldChar w:fldCharType="begin" w:fldLock="1"/>
      </w:r>
      <w:r w:rsidR="009447E2" w:rsidRPr="0028709C">
        <w:rPr>
          <w:rFonts w:ascii="Calibri" w:hAnsi="Calibri"/>
          <w:sz w:val="18"/>
          <w:szCs w:val="18"/>
        </w:rPr>
        <w:instrText xml:space="preserve"> REF _Ref436996640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4.10</w:t>
      </w:r>
      <w:r w:rsidR="00B6357C" w:rsidRPr="0028709C">
        <w:rPr>
          <w:rFonts w:ascii="Calibri" w:hAnsi="Calibri"/>
          <w:sz w:val="18"/>
          <w:szCs w:val="18"/>
        </w:rPr>
        <w:fldChar w:fldCharType="end"/>
      </w:r>
      <w:r w:rsidR="00E62B31" w:rsidRPr="0028709C">
        <w:rPr>
          <w:rFonts w:ascii="Calibri" w:hAnsi="Calibri"/>
          <w:sz w:val="18"/>
          <w:szCs w:val="18"/>
        </w:rPr>
        <w:t>), and secondary targets (late Permian) of Hoskissons Coal (</w:t>
      </w:r>
      <w:r w:rsidR="000811A9" w:rsidRPr="0028709C">
        <w:rPr>
          <w:rFonts w:ascii="Calibri" w:hAnsi="Calibri"/>
          <w:sz w:val="18"/>
          <w:szCs w:val="18"/>
        </w:rPr>
        <w:fldChar w:fldCharType="begin" w:fldLock="1"/>
      </w:r>
      <w:r w:rsidR="000811A9" w:rsidRPr="0028709C">
        <w:rPr>
          <w:rFonts w:ascii="Calibri" w:hAnsi="Calibri"/>
          <w:sz w:val="18"/>
          <w:szCs w:val="18"/>
        </w:rPr>
        <w:instrText xml:space="preserve"> REF _Ref436659492 \h  \* MERGEFORMAT </w:instrText>
      </w:r>
      <w:r w:rsidR="000811A9" w:rsidRPr="0028709C">
        <w:rPr>
          <w:rFonts w:ascii="Calibri" w:hAnsi="Calibri"/>
          <w:sz w:val="18"/>
          <w:szCs w:val="18"/>
        </w:rPr>
      </w:r>
      <w:r w:rsidR="000811A9"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4.11</w:t>
      </w:r>
      <w:r w:rsidR="000811A9" w:rsidRPr="0028709C">
        <w:rPr>
          <w:rFonts w:ascii="Calibri" w:hAnsi="Calibri"/>
          <w:sz w:val="18"/>
          <w:szCs w:val="18"/>
        </w:rPr>
        <w:fldChar w:fldCharType="end"/>
      </w:r>
      <w:r w:rsidR="009447E2" w:rsidRPr="0028709C">
        <w:rPr>
          <w:rFonts w:ascii="Calibri" w:hAnsi="Calibri"/>
          <w:sz w:val="18"/>
          <w:szCs w:val="18"/>
        </w:rPr>
        <w:t xml:space="preserve"> and </w:t>
      </w:r>
      <w:r w:rsidR="00B6357C" w:rsidRPr="0028709C">
        <w:rPr>
          <w:rFonts w:ascii="Calibri" w:hAnsi="Calibri"/>
          <w:sz w:val="18"/>
          <w:szCs w:val="18"/>
        </w:rPr>
        <w:fldChar w:fldCharType="begin" w:fldLock="1"/>
      </w:r>
      <w:r w:rsidR="009447E2" w:rsidRPr="0028709C">
        <w:rPr>
          <w:rFonts w:ascii="Calibri" w:hAnsi="Calibri"/>
          <w:sz w:val="18"/>
          <w:szCs w:val="18"/>
        </w:rPr>
        <w:instrText xml:space="preserve"> REF _Ref436996642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4.12</w:t>
      </w:r>
      <w:r w:rsidR="00B6357C" w:rsidRPr="0028709C">
        <w:rPr>
          <w:rFonts w:ascii="Calibri" w:hAnsi="Calibri"/>
          <w:sz w:val="18"/>
          <w:szCs w:val="18"/>
        </w:rPr>
        <w:fldChar w:fldCharType="end"/>
      </w:r>
      <w:r w:rsidR="00E62B31" w:rsidRPr="0028709C">
        <w:rPr>
          <w:rFonts w:ascii="Calibri" w:hAnsi="Calibri"/>
          <w:sz w:val="18"/>
          <w:szCs w:val="18"/>
        </w:rPr>
        <w:t>). This was compared with the hydraulic heads of the confined Pilliga Sandstone aquifer</w:t>
      </w:r>
      <w:r w:rsidR="000E575D" w:rsidRPr="0028709C">
        <w:rPr>
          <w:rFonts w:ascii="Calibri" w:hAnsi="Calibri"/>
          <w:sz w:val="18"/>
          <w:szCs w:val="18"/>
        </w:rPr>
        <w:t xml:space="preserve"> (</w:t>
      </w:r>
      <w:r w:rsidR="007E0649" w:rsidRPr="0028709C">
        <w:rPr>
          <w:rFonts w:ascii="Calibri" w:hAnsi="Calibri"/>
          <w:sz w:val="18"/>
          <w:szCs w:val="18"/>
        </w:rPr>
        <w:t>a</w:t>
      </w:r>
      <w:r w:rsidR="000E575D" w:rsidRPr="0028709C">
        <w:rPr>
          <w:rFonts w:ascii="Calibri" w:hAnsi="Calibri"/>
          <w:sz w:val="18"/>
          <w:szCs w:val="18"/>
        </w:rPr>
        <w:t xml:space="preserve"> ma</w:t>
      </w:r>
      <w:r w:rsidR="007E0649" w:rsidRPr="0028709C">
        <w:rPr>
          <w:rFonts w:ascii="Calibri" w:hAnsi="Calibri"/>
          <w:sz w:val="18"/>
          <w:szCs w:val="18"/>
        </w:rPr>
        <w:t>jor</w:t>
      </w:r>
      <w:r w:rsidR="000E575D" w:rsidRPr="0028709C">
        <w:rPr>
          <w:rFonts w:ascii="Calibri" w:hAnsi="Calibri"/>
          <w:sz w:val="18"/>
          <w:szCs w:val="18"/>
        </w:rPr>
        <w:t xml:space="preserve"> </w:t>
      </w:r>
      <w:r w:rsidR="007E0649" w:rsidRPr="0028709C">
        <w:rPr>
          <w:rFonts w:ascii="Calibri" w:hAnsi="Calibri"/>
          <w:sz w:val="18"/>
          <w:szCs w:val="18"/>
        </w:rPr>
        <w:t>regional aquifer</w:t>
      </w:r>
      <w:r w:rsidR="00990AEA" w:rsidRPr="0028709C">
        <w:rPr>
          <w:rFonts w:ascii="Calibri" w:hAnsi="Calibri"/>
          <w:sz w:val="18"/>
          <w:szCs w:val="18"/>
        </w:rPr>
        <w:t xml:space="preserve"> in the </w:t>
      </w:r>
      <w:r w:rsidR="000E6705" w:rsidRPr="0028709C">
        <w:rPr>
          <w:rFonts w:ascii="Calibri" w:hAnsi="Calibri"/>
          <w:sz w:val="18"/>
          <w:szCs w:val="18"/>
        </w:rPr>
        <w:t>Santos Narrabri project area</w:t>
      </w:r>
      <w:r w:rsidR="000E575D" w:rsidRPr="0028709C">
        <w:rPr>
          <w:rFonts w:ascii="Calibri" w:hAnsi="Calibri"/>
          <w:sz w:val="18"/>
          <w:szCs w:val="18"/>
        </w:rPr>
        <w:t>)</w:t>
      </w:r>
      <w:r w:rsidR="00E62B31" w:rsidRPr="0028709C">
        <w:rPr>
          <w:rFonts w:ascii="Calibri" w:hAnsi="Calibri"/>
          <w:sz w:val="18"/>
          <w:szCs w:val="18"/>
        </w:rPr>
        <w:t xml:space="preserve">. The head difference between the </w:t>
      </w:r>
      <w:r w:rsidR="006F7571" w:rsidRPr="0028709C">
        <w:rPr>
          <w:rFonts w:ascii="Calibri" w:hAnsi="Calibri"/>
          <w:sz w:val="18"/>
          <w:szCs w:val="18"/>
        </w:rPr>
        <w:t xml:space="preserve">Maules Creek Formation </w:t>
      </w:r>
      <w:r w:rsidR="00E62B31" w:rsidRPr="0028709C">
        <w:rPr>
          <w:rFonts w:ascii="Calibri" w:hAnsi="Calibri"/>
          <w:sz w:val="18"/>
          <w:szCs w:val="18"/>
        </w:rPr>
        <w:t xml:space="preserve">production interval and water bearing aquifers due to CSG production was up to 140 metres, but this declined rapidly over 100 years to around 40 metres head difference, and returned to pre-development levels after </w:t>
      </w:r>
      <w:r w:rsidRPr="0028709C">
        <w:rPr>
          <w:rFonts w:ascii="Calibri" w:hAnsi="Calibri"/>
          <w:sz w:val="18"/>
          <w:szCs w:val="18"/>
        </w:rPr>
        <w:t xml:space="preserve">around </w:t>
      </w:r>
      <w:r w:rsidR="00E62B31" w:rsidRPr="0028709C">
        <w:rPr>
          <w:rFonts w:ascii="Calibri" w:hAnsi="Calibri"/>
          <w:sz w:val="18"/>
          <w:szCs w:val="18"/>
        </w:rPr>
        <w:t xml:space="preserve">1000 years. The difference for production in the Hoskissons Coal formation was less, at 28 metres, but </w:t>
      </w:r>
      <w:r w:rsidR="00C457E8" w:rsidRPr="0028709C">
        <w:rPr>
          <w:rFonts w:ascii="Calibri" w:hAnsi="Calibri"/>
          <w:sz w:val="18"/>
          <w:szCs w:val="18"/>
        </w:rPr>
        <w:t xml:space="preserve">it </w:t>
      </w:r>
      <w:r w:rsidR="00E62B31" w:rsidRPr="0028709C">
        <w:rPr>
          <w:rFonts w:ascii="Calibri" w:hAnsi="Calibri"/>
          <w:sz w:val="18"/>
          <w:szCs w:val="18"/>
        </w:rPr>
        <w:t xml:space="preserve">also returned to pre-development levels after around 1000 years. </w:t>
      </w:r>
      <w:r w:rsidR="009447E2" w:rsidRPr="0028709C">
        <w:rPr>
          <w:rFonts w:ascii="Calibri" w:hAnsi="Calibri"/>
          <w:sz w:val="18"/>
          <w:szCs w:val="18"/>
        </w:rPr>
        <w:t>The examples shown all produce a downward gradient</w:t>
      </w:r>
      <w:r w:rsidR="00D179E0" w:rsidRPr="0028709C">
        <w:rPr>
          <w:rFonts w:ascii="Calibri" w:hAnsi="Calibri"/>
          <w:sz w:val="18"/>
          <w:szCs w:val="18"/>
        </w:rPr>
        <w:t>, presenting a condition that potentially leads to long-term head loss from the Pilliga Sandstone should preferential flow paths due to loss of well integrity exist.</w:t>
      </w:r>
      <w:r w:rsidR="009447E2" w:rsidRPr="0028709C">
        <w:rPr>
          <w:rFonts w:ascii="Calibri" w:hAnsi="Calibri"/>
          <w:sz w:val="18"/>
          <w:szCs w:val="18"/>
        </w:rPr>
        <w:t xml:space="preserve"> </w:t>
      </w:r>
    </w:p>
    <w:p w14:paraId="65BAF8AD" w14:textId="77777777" w:rsidR="00E62B31" w:rsidRDefault="002A5867" w:rsidP="00A710A5">
      <w:pPr>
        <w:jc w:val="center"/>
      </w:pPr>
      <w:r>
        <w:rPr>
          <w:noProof/>
          <w:lang w:val="en-AU" w:eastAsia="en-AU"/>
        </w:rPr>
        <w:drawing>
          <wp:inline distT="0" distB="0" distL="0" distR="0" wp14:anchorId="65BAFC84" wp14:editId="65BAFC85">
            <wp:extent cx="5731510" cy="2149316"/>
            <wp:effectExtent l="19050" t="0" r="2540" b="0"/>
            <wp:docPr id="75" name="Picture 26" descr="C:\Users\dob042\AppData\Local\Microsoft\Windows\Temporary Internet Files\Content.Outlook\1YXFZA1E\Process_results_Maules_Creek_hds_v02_03121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ob042\AppData\Local\Microsoft\Windows\Temporary Internet Files\Content.Outlook\1YXFZA1E\Process_results_Maules_Creek_hds_v02_031215 (2).png"/>
                    <pic:cNvPicPr>
                      <a:picLocks noChangeAspect="1" noChangeArrowheads="1"/>
                    </pic:cNvPicPr>
                  </pic:nvPicPr>
                  <pic:blipFill>
                    <a:blip r:embed="rId63"/>
                    <a:srcRect/>
                    <a:stretch>
                      <a:fillRect/>
                    </a:stretch>
                  </pic:blipFill>
                  <pic:spPr bwMode="auto">
                    <a:xfrm>
                      <a:off x="0" y="0"/>
                      <a:ext cx="5731510" cy="2149316"/>
                    </a:xfrm>
                    <a:prstGeom prst="rect">
                      <a:avLst/>
                    </a:prstGeom>
                    <a:noFill/>
                    <a:ln w="9525">
                      <a:noFill/>
                      <a:miter lim="800000"/>
                      <a:headEnd/>
                      <a:tailEnd/>
                    </a:ln>
                  </pic:spPr>
                </pic:pic>
              </a:graphicData>
            </a:graphic>
          </wp:inline>
        </w:drawing>
      </w:r>
    </w:p>
    <w:p w14:paraId="65BAF8AE" w14:textId="77777777" w:rsidR="00E62B31" w:rsidRDefault="00E62B31" w:rsidP="009F1290">
      <w:pPr>
        <w:pStyle w:val="Caption"/>
      </w:pPr>
      <w:bookmarkStart w:id="760" w:name="_Ref436659486"/>
      <w:bookmarkStart w:id="761" w:name="_Toc449469440"/>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9</w:t>
      </w:r>
      <w:r w:rsidR="00ED677C">
        <w:fldChar w:fldCharType="end"/>
      </w:r>
      <w:bookmarkEnd w:id="760"/>
      <w:r>
        <w:t xml:space="preserve"> Changes in hydraulic head </w:t>
      </w:r>
      <w:r w:rsidR="00D6459C">
        <w:t>(</w:t>
      </w:r>
      <w:r w:rsidR="00D6459C">
        <w:sym w:font="Wingdings 3" w:char="F072"/>
      </w:r>
      <w:r w:rsidR="00D6459C">
        <w:t xml:space="preserve">H) </w:t>
      </w:r>
      <w:r>
        <w:t>for cells in the region of highest drawdown in the Maules Creek Formation, compared with heads in the confined Pilliga Sandstone aquifer.</w:t>
      </w:r>
      <w:bookmarkEnd w:id="761"/>
    </w:p>
    <w:p w14:paraId="65BAF8AF" w14:textId="77777777" w:rsidR="00E62B31" w:rsidRDefault="00F60025" w:rsidP="00A710A5">
      <w:pPr>
        <w:jc w:val="center"/>
      </w:pPr>
      <w:r>
        <w:rPr>
          <w:noProof/>
          <w:lang w:val="en-AU" w:eastAsia="en-AU"/>
        </w:rPr>
        <w:drawing>
          <wp:inline distT="0" distB="0" distL="0" distR="0" wp14:anchorId="65BAFC86" wp14:editId="65BAFC87">
            <wp:extent cx="5731510" cy="2149475"/>
            <wp:effectExtent l="0" t="0" r="254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rocess_results_Maules_Creek_hds_dif_v03_130416.png"/>
                    <pic:cNvPicPr/>
                  </pic:nvPicPr>
                  <pic:blipFill>
                    <a:blip r:embed="rId64">
                      <a:extLst>
                        <a:ext uri="{28A0092B-C50C-407E-A947-70E740481C1C}">
                          <a14:useLocalDpi xmlns:a14="http://schemas.microsoft.com/office/drawing/2010/main" val="0"/>
                        </a:ext>
                      </a:extLst>
                    </a:blip>
                    <a:stretch>
                      <a:fillRect/>
                    </a:stretch>
                  </pic:blipFill>
                  <pic:spPr>
                    <a:xfrm>
                      <a:off x="0" y="0"/>
                      <a:ext cx="5731510" cy="2149475"/>
                    </a:xfrm>
                    <a:prstGeom prst="rect">
                      <a:avLst/>
                    </a:prstGeom>
                  </pic:spPr>
                </pic:pic>
              </a:graphicData>
            </a:graphic>
          </wp:inline>
        </w:drawing>
      </w:r>
    </w:p>
    <w:p w14:paraId="65BAF8B0" w14:textId="77777777" w:rsidR="00E62B31" w:rsidRDefault="00E62B31" w:rsidP="009F1290">
      <w:pPr>
        <w:pStyle w:val="Caption"/>
      </w:pPr>
      <w:bookmarkStart w:id="762" w:name="_Ref436996640"/>
      <w:bookmarkStart w:id="763" w:name="_Toc449469441"/>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10</w:t>
      </w:r>
      <w:r w:rsidR="00ED677C">
        <w:fldChar w:fldCharType="end"/>
      </w:r>
      <w:bookmarkEnd w:id="762"/>
      <w:r>
        <w:t xml:space="preserve"> Difference in hydraulic head </w:t>
      </w:r>
      <w:r w:rsidR="00D6459C">
        <w:t>(</w:t>
      </w:r>
      <w:r w:rsidR="00D6459C">
        <w:sym w:font="Wingdings 3" w:char="F072"/>
      </w:r>
      <w:r w:rsidR="00D6459C">
        <w:t xml:space="preserve">H) </w:t>
      </w:r>
      <w:r>
        <w:t>for cells in the region of highest drawdown between the Maules Creek Formation and the confined Pilliga Sandstone aquifer.</w:t>
      </w:r>
      <w:bookmarkEnd w:id="763"/>
    </w:p>
    <w:p w14:paraId="65BAF8B1" w14:textId="77777777" w:rsidR="00772552" w:rsidRDefault="00772552" w:rsidP="00772552">
      <w:pPr>
        <w:rPr>
          <w:rFonts w:ascii="Calibri" w:hAnsi="Calibri"/>
          <w:sz w:val="18"/>
          <w:szCs w:val="18"/>
        </w:rPr>
      </w:pPr>
    </w:p>
    <w:p w14:paraId="65BAF8B2" w14:textId="77777777" w:rsidR="00772552" w:rsidRPr="0028709C" w:rsidRDefault="00772552" w:rsidP="00772552">
      <w:pPr>
        <w:rPr>
          <w:rFonts w:ascii="Calibri" w:hAnsi="Calibri"/>
          <w:sz w:val="18"/>
          <w:szCs w:val="18"/>
        </w:rPr>
      </w:pPr>
      <w:r w:rsidRPr="0028709C">
        <w:rPr>
          <w:rFonts w:ascii="Calibri" w:hAnsi="Calibri"/>
          <w:sz w:val="18"/>
          <w:szCs w:val="18"/>
        </w:rPr>
        <w:t>As well as a head gradient, a leakage pathway is also required for flow to occur between surficial aquifers and the production zone. If the expected lifespan of the well, and the resulting creation of leakage pathways, is shorter than the time taken to recover the drawdown in the production interval, there may be a potential impact from the CSG development on the flow through leaky wells.</w:t>
      </w:r>
    </w:p>
    <w:p w14:paraId="65BAF8B3" w14:textId="77777777" w:rsidR="00772552" w:rsidRPr="0028709C" w:rsidRDefault="00772552" w:rsidP="00772552">
      <w:pPr>
        <w:rPr>
          <w:rFonts w:ascii="Calibri" w:hAnsi="Calibri"/>
          <w:noProof/>
          <w:sz w:val="18"/>
          <w:szCs w:val="18"/>
        </w:rPr>
      </w:pPr>
      <w:r w:rsidRPr="0028709C">
        <w:rPr>
          <w:rFonts w:ascii="Calibri" w:hAnsi="Calibri"/>
          <w:sz w:val="18"/>
          <w:szCs w:val="18"/>
        </w:rPr>
        <w:t xml:space="preserve">Previous studies have indicated that a significant proportion of wells do not have full integrity, and that this percentage increases with the age of the wells (Chapter </w:t>
      </w:r>
      <w:r w:rsidRPr="0028709C">
        <w:rPr>
          <w:rFonts w:ascii="Calibri" w:hAnsi="Calibri"/>
          <w:sz w:val="18"/>
          <w:szCs w:val="18"/>
        </w:rPr>
        <w:fldChar w:fldCharType="begin" w:fldLock="1"/>
      </w:r>
      <w:r w:rsidRPr="0028709C">
        <w:rPr>
          <w:rFonts w:ascii="Calibri" w:hAnsi="Calibri"/>
          <w:sz w:val="18"/>
          <w:szCs w:val="18"/>
        </w:rPr>
        <w:instrText xml:space="preserve"> REF _Ref439592085 \r \h  \* MERGEFORMAT </w:instrText>
      </w:r>
      <w:r w:rsidRPr="0028709C">
        <w:rPr>
          <w:rFonts w:ascii="Calibri" w:hAnsi="Calibri"/>
          <w:sz w:val="18"/>
          <w:szCs w:val="18"/>
        </w:rPr>
      </w:r>
      <w:r w:rsidRPr="0028709C">
        <w:rPr>
          <w:rFonts w:ascii="Calibri" w:hAnsi="Calibri"/>
          <w:sz w:val="18"/>
          <w:szCs w:val="18"/>
        </w:rPr>
        <w:fldChar w:fldCharType="separate"/>
      </w:r>
      <w:r w:rsidR="00D5162C">
        <w:rPr>
          <w:rFonts w:ascii="Calibri" w:hAnsi="Calibri"/>
          <w:sz w:val="18"/>
          <w:szCs w:val="18"/>
        </w:rPr>
        <w:t>3</w:t>
      </w:r>
      <w:r w:rsidRPr="0028709C">
        <w:rPr>
          <w:rFonts w:ascii="Calibri" w:hAnsi="Calibri"/>
          <w:sz w:val="18"/>
          <w:szCs w:val="18"/>
        </w:rPr>
        <w:fldChar w:fldCharType="end"/>
      </w:r>
      <w:r w:rsidRPr="0028709C">
        <w:rPr>
          <w:rFonts w:ascii="Calibri" w:hAnsi="Calibri"/>
          <w:sz w:val="18"/>
          <w:szCs w:val="18"/>
        </w:rPr>
        <w:t xml:space="preserve">). The reported failure rates are significant: i) 0.06 and 0.02% of oil and gas wells respectively in Ohio and Texas had well integrity failure (Section </w:t>
      </w:r>
      <w:r w:rsidRPr="0028709C">
        <w:rPr>
          <w:rFonts w:ascii="Calibri" w:hAnsi="Calibri"/>
          <w:sz w:val="18"/>
          <w:szCs w:val="18"/>
        </w:rPr>
        <w:fldChar w:fldCharType="begin" w:fldLock="1"/>
      </w:r>
      <w:r w:rsidRPr="0028709C">
        <w:rPr>
          <w:rFonts w:ascii="Calibri" w:hAnsi="Calibri"/>
          <w:sz w:val="18"/>
          <w:szCs w:val="18"/>
        </w:rPr>
        <w:instrText xml:space="preserve"> REF _Ref439592420 \r \h  \* MERGEFORMAT </w:instrText>
      </w:r>
      <w:r w:rsidRPr="0028709C">
        <w:rPr>
          <w:rFonts w:ascii="Calibri" w:hAnsi="Calibri"/>
          <w:sz w:val="18"/>
          <w:szCs w:val="18"/>
        </w:rPr>
      </w:r>
      <w:r w:rsidRPr="0028709C">
        <w:rPr>
          <w:rFonts w:ascii="Calibri" w:hAnsi="Calibri"/>
          <w:sz w:val="18"/>
          <w:szCs w:val="18"/>
        </w:rPr>
        <w:fldChar w:fldCharType="separate"/>
      </w:r>
      <w:r w:rsidR="00D5162C">
        <w:rPr>
          <w:rFonts w:ascii="Calibri" w:hAnsi="Calibri"/>
          <w:sz w:val="18"/>
          <w:szCs w:val="18"/>
        </w:rPr>
        <w:t>3.1</w:t>
      </w:r>
      <w:r w:rsidRPr="0028709C">
        <w:rPr>
          <w:rFonts w:ascii="Calibri" w:hAnsi="Calibri"/>
          <w:sz w:val="18"/>
          <w:szCs w:val="18"/>
        </w:rPr>
        <w:fldChar w:fldCharType="end"/>
      </w:r>
      <w:r w:rsidRPr="0028709C">
        <w:rPr>
          <w:rFonts w:ascii="Calibri" w:hAnsi="Calibri"/>
          <w:sz w:val="18"/>
          <w:szCs w:val="18"/>
        </w:rPr>
        <w:t xml:space="preserve">), ii) </w:t>
      </w:r>
      <w:r w:rsidRPr="0028709C">
        <w:rPr>
          <w:rFonts w:ascii="Calibri" w:hAnsi="Calibri"/>
          <w:noProof/>
          <w:sz w:val="18"/>
          <w:szCs w:val="18"/>
        </w:rPr>
        <w:t>4.6% of oil and gas wells had leakage issues</w:t>
      </w:r>
      <w:r w:rsidRPr="0028709C" w:rsidDel="008117DF">
        <w:rPr>
          <w:rFonts w:ascii="Calibri" w:hAnsi="Calibri"/>
          <w:sz w:val="18"/>
          <w:szCs w:val="18"/>
        </w:rPr>
        <w:t xml:space="preserve"> </w:t>
      </w:r>
      <w:r w:rsidRPr="0028709C">
        <w:rPr>
          <w:rFonts w:ascii="Calibri" w:hAnsi="Calibri"/>
          <w:sz w:val="18"/>
          <w:szCs w:val="18"/>
        </w:rPr>
        <w:t xml:space="preserve">in Alberta, Canada (Section </w:t>
      </w:r>
      <w:r w:rsidRPr="0028709C">
        <w:rPr>
          <w:rFonts w:ascii="Calibri" w:hAnsi="Calibri"/>
          <w:sz w:val="18"/>
          <w:szCs w:val="18"/>
        </w:rPr>
        <w:fldChar w:fldCharType="begin" w:fldLock="1"/>
      </w:r>
      <w:r w:rsidRPr="0028709C">
        <w:rPr>
          <w:rFonts w:ascii="Calibri" w:hAnsi="Calibri"/>
          <w:sz w:val="18"/>
          <w:szCs w:val="18"/>
        </w:rPr>
        <w:instrText xml:space="preserve"> REF _Ref439592367 \r \h  \* MERGEFORMAT </w:instrText>
      </w:r>
      <w:r w:rsidRPr="0028709C">
        <w:rPr>
          <w:rFonts w:ascii="Calibri" w:hAnsi="Calibri"/>
          <w:sz w:val="18"/>
          <w:szCs w:val="18"/>
        </w:rPr>
      </w:r>
      <w:r w:rsidRPr="0028709C">
        <w:rPr>
          <w:rFonts w:ascii="Calibri" w:hAnsi="Calibri"/>
          <w:sz w:val="18"/>
          <w:szCs w:val="18"/>
        </w:rPr>
        <w:fldChar w:fldCharType="separate"/>
      </w:r>
      <w:r w:rsidR="00D5162C">
        <w:rPr>
          <w:rFonts w:ascii="Calibri" w:hAnsi="Calibri"/>
          <w:sz w:val="18"/>
          <w:szCs w:val="18"/>
        </w:rPr>
        <w:t>3.2</w:t>
      </w:r>
      <w:r w:rsidRPr="0028709C">
        <w:rPr>
          <w:rFonts w:ascii="Calibri" w:hAnsi="Calibri"/>
          <w:sz w:val="18"/>
          <w:szCs w:val="18"/>
        </w:rPr>
        <w:fldChar w:fldCharType="end"/>
      </w:r>
      <w:r w:rsidRPr="0028709C">
        <w:rPr>
          <w:rFonts w:ascii="Calibri" w:hAnsi="Calibri"/>
          <w:sz w:val="18"/>
          <w:szCs w:val="18"/>
        </w:rPr>
        <w:t xml:space="preserve">), iii) in the San Juan Basin, USA, the reported failure rates for coal seam gas wells are 3.4-3.6% (Section </w:t>
      </w:r>
      <w:r w:rsidRPr="0028709C">
        <w:rPr>
          <w:rFonts w:ascii="Calibri" w:hAnsi="Calibri"/>
          <w:sz w:val="18"/>
          <w:szCs w:val="18"/>
        </w:rPr>
        <w:fldChar w:fldCharType="begin" w:fldLock="1"/>
      </w:r>
      <w:r w:rsidRPr="0028709C">
        <w:rPr>
          <w:rFonts w:ascii="Calibri" w:hAnsi="Calibri"/>
          <w:sz w:val="18"/>
          <w:szCs w:val="18"/>
        </w:rPr>
        <w:instrText xml:space="preserve"> REF _Ref439592454 \r \h  \* MERGEFORMAT </w:instrText>
      </w:r>
      <w:r w:rsidRPr="0028709C">
        <w:rPr>
          <w:rFonts w:ascii="Calibri" w:hAnsi="Calibri"/>
          <w:sz w:val="18"/>
          <w:szCs w:val="18"/>
        </w:rPr>
      </w:r>
      <w:r w:rsidRPr="0028709C">
        <w:rPr>
          <w:rFonts w:ascii="Calibri" w:hAnsi="Calibri"/>
          <w:sz w:val="18"/>
          <w:szCs w:val="18"/>
        </w:rPr>
        <w:fldChar w:fldCharType="separate"/>
      </w:r>
      <w:r w:rsidR="00D5162C">
        <w:rPr>
          <w:rFonts w:ascii="Calibri" w:hAnsi="Calibri"/>
          <w:sz w:val="18"/>
          <w:szCs w:val="18"/>
        </w:rPr>
        <w:t>3.3</w:t>
      </w:r>
      <w:r w:rsidRPr="0028709C">
        <w:rPr>
          <w:rFonts w:ascii="Calibri" w:hAnsi="Calibri"/>
          <w:sz w:val="18"/>
          <w:szCs w:val="18"/>
        </w:rPr>
        <w:fldChar w:fldCharType="end"/>
      </w:r>
      <w:r w:rsidRPr="0028709C">
        <w:rPr>
          <w:rFonts w:ascii="Calibri" w:hAnsi="Calibri"/>
          <w:sz w:val="18"/>
          <w:szCs w:val="18"/>
        </w:rPr>
        <w:t xml:space="preserve">), iv) 10% of offshore wells in the Gulf of Mexico had reduced well integrity after one year of use, increasing to 50% of wells after 15 years of production </w:t>
      </w:r>
      <w:r w:rsidRPr="0028709C">
        <w:rPr>
          <w:rFonts w:ascii="Calibri" w:hAnsi="Calibri"/>
          <w:noProof/>
          <w:sz w:val="18"/>
          <w:szCs w:val="18"/>
        </w:rPr>
        <w:t xml:space="preserve">(Section </w:t>
      </w:r>
      <w:r w:rsidRPr="0028709C">
        <w:rPr>
          <w:rFonts w:ascii="Calibri" w:hAnsi="Calibri"/>
          <w:noProof/>
          <w:sz w:val="18"/>
          <w:szCs w:val="18"/>
        </w:rPr>
        <w:fldChar w:fldCharType="begin" w:fldLock="1"/>
      </w:r>
      <w:r w:rsidRPr="0028709C">
        <w:rPr>
          <w:rFonts w:ascii="Calibri" w:hAnsi="Calibri"/>
          <w:noProof/>
          <w:sz w:val="18"/>
          <w:szCs w:val="18"/>
        </w:rPr>
        <w:instrText xml:space="preserve"> REF _Ref439592727 \r \h  \* MERGEFORMAT </w:instrText>
      </w:r>
      <w:r w:rsidRPr="0028709C">
        <w:rPr>
          <w:rFonts w:ascii="Calibri" w:hAnsi="Calibri"/>
          <w:noProof/>
          <w:sz w:val="18"/>
          <w:szCs w:val="18"/>
        </w:rPr>
      </w:r>
      <w:r w:rsidRPr="0028709C">
        <w:rPr>
          <w:rFonts w:ascii="Calibri" w:hAnsi="Calibri"/>
          <w:noProof/>
          <w:sz w:val="18"/>
          <w:szCs w:val="18"/>
        </w:rPr>
        <w:fldChar w:fldCharType="separate"/>
      </w:r>
      <w:r w:rsidR="00D5162C">
        <w:rPr>
          <w:rFonts w:ascii="Calibri" w:hAnsi="Calibri"/>
          <w:noProof/>
          <w:sz w:val="18"/>
          <w:szCs w:val="18"/>
        </w:rPr>
        <w:t>3.4</w:t>
      </w:r>
      <w:r w:rsidRPr="0028709C">
        <w:rPr>
          <w:rFonts w:ascii="Calibri" w:hAnsi="Calibri"/>
          <w:noProof/>
          <w:sz w:val="18"/>
          <w:szCs w:val="18"/>
        </w:rPr>
        <w:fldChar w:fldCharType="end"/>
      </w:r>
      <w:r w:rsidRPr="0028709C">
        <w:rPr>
          <w:rFonts w:ascii="Calibri" w:hAnsi="Calibri"/>
          <w:noProof/>
          <w:sz w:val="18"/>
          <w:szCs w:val="18"/>
        </w:rPr>
        <w:t xml:space="preserve">), and v) </w:t>
      </w:r>
      <w:r w:rsidRPr="0028709C">
        <w:rPr>
          <w:rFonts w:ascii="Calibri" w:hAnsi="Calibri"/>
          <w:sz w:val="18"/>
          <w:szCs w:val="18"/>
        </w:rPr>
        <w:t xml:space="preserve">in areas offshore of Norway 18% of the wells surveyed had integrity issues and 7% are shut in because of well integrity issues (Section </w:t>
      </w:r>
      <w:r w:rsidRPr="0028709C">
        <w:rPr>
          <w:rFonts w:ascii="Calibri" w:hAnsi="Calibri"/>
          <w:sz w:val="18"/>
          <w:szCs w:val="18"/>
        </w:rPr>
        <w:fldChar w:fldCharType="begin" w:fldLock="1"/>
      </w:r>
      <w:r w:rsidRPr="0028709C">
        <w:rPr>
          <w:rFonts w:ascii="Calibri" w:hAnsi="Calibri"/>
          <w:sz w:val="18"/>
          <w:szCs w:val="18"/>
        </w:rPr>
        <w:instrText xml:space="preserve"> REF _Ref439592348 \r \h  \* MERGEFORMAT </w:instrText>
      </w:r>
      <w:r w:rsidRPr="0028709C">
        <w:rPr>
          <w:rFonts w:ascii="Calibri" w:hAnsi="Calibri"/>
          <w:sz w:val="18"/>
          <w:szCs w:val="18"/>
        </w:rPr>
      </w:r>
      <w:r w:rsidRPr="0028709C">
        <w:rPr>
          <w:rFonts w:ascii="Calibri" w:hAnsi="Calibri"/>
          <w:sz w:val="18"/>
          <w:szCs w:val="18"/>
        </w:rPr>
        <w:fldChar w:fldCharType="separate"/>
      </w:r>
      <w:r w:rsidR="00D5162C">
        <w:rPr>
          <w:rFonts w:ascii="Calibri" w:hAnsi="Calibri"/>
          <w:sz w:val="18"/>
          <w:szCs w:val="18"/>
        </w:rPr>
        <w:t>3.5</w:t>
      </w:r>
      <w:r w:rsidRPr="0028709C">
        <w:rPr>
          <w:rFonts w:ascii="Calibri" w:hAnsi="Calibri"/>
          <w:sz w:val="18"/>
          <w:szCs w:val="18"/>
        </w:rPr>
        <w:fldChar w:fldCharType="end"/>
      </w:r>
      <w:r w:rsidRPr="0028709C">
        <w:rPr>
          <w:rFonts w:ascii="Calibri" w:hAnsi="Calibri"/>
          <w:sz w:val="18"/>
          <w:szCs w:val="18"/>
        </w:rPr>
        <w:t>)</w:t>
      </w:r>
      <w:r w:rsidRPr="0028709C">
        <w:rPr>
          <w:rFonts w:ascii="Calibri" w:hAnsi="Calibri"/>
          <w:noProof/>
          <w:sz w:val="18"/>
          <w:szCs w:val="18"/>
        </w:rPr>
        <w:t xml:space="preserve">. </w:t>
      </w:r>
      <w:r w:rsidR="00564A37">
        <w:rPr>
          <w:rFonts w:ascii="Calibri" w:hAnsi="Calibri"/>
          <w:noProof/>
          <w:sz w:val="18"/>
          <w:szCs w:val="18"/>
        </w:rPr>
        <w:t>An important knowledge gap remains, however: what this means in terms of consequences on groundwater quality or water balance.</w:t>
      </w:r>
    </w:p>
    <w:p w14:paraId="65BAF8B4" w14:textId="77777777" w:rsidR="00E62B31" w:rsidRDefault="00E62B31" w:rsidP="00E62B31"/>
    <w:p w14:paraId="65BAF8B5" w14:textId="77777777" w:rsidR="00E62B31" w:rsidRDefault="00E62B31" w:rsidP="00A710A5">
      <w:pPr>
        <w:jc w:val="center"/>
      </w:pPr>
      <w:r>
        <w:rPr>
          <w:noProof/>
          <w:lang w:val="en-AU" w:eastAsia="en-AU"/>
        </w:rPr>
        <w:drawing>
          <wp:inline distT="0" distB="0" distL="0" distR="0" wp14:anchorId="65BAFC88" wp14:editId="65BAFC89">
            <wp:extent cx="5731510" cy="2149316"/>
            <wp:effectExtent l="19050" t="0" r="2540" b="0"/>
            <wp:docPr id="73" name="Picture 25" descr="C:\Users\dob042\AppData\Local\Microsoft\Windows\Temporary Internet Files\Content.Outlook\1YXFZA1E\Process_results_Hoskissons_hds_v02_03121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b042\AppData\Local\Microsoft\Windows\Temporary Internet Files\Content.Outlook\1YXFZA1E\Process_results_Hoskissons_hds_v02_031215 (2).png"/>
                    <pic:cNvPicPr>
                      <a:picLocks noChangeAspect="1" noChangeArrowheads="1"/>
                    </pic:cNvPicPr>
                  </pic:nvPicPr>
                  <pic:blipFill>
                    <a:blip r:embed="rId65"/>
                    <a:srcRect/>
                    <a:stretch>
                      <a:fillRect/>
                    </a:stretch>
                  </pic:blipFill>
                  <pic:spPr bwMode="auto">
                    <a:xfrm>
                      <a:off x="0" y="0"/>
                      <a:ext cx="5731510" cy="2149316"/>
                    </a:xfrm>
                    <a:prstGeom prst="rect">
                      <a:avLst/>
                    </a:prstGeom>
                    <a:noFill/>
                    <a:ln w="9525">
                      <a:noFill/>
                      <a:miter lim="800000"/>
                      <a:headEnd/>
                      <a:tailEnd/>
                    </a:ln>
                  </pic:spPr>
                </pic:pic>
              </a:graphicData>
            </a:graphic>
          </wp:inline>
        </w:drawing>
      </w:r>
    </w:p>
    <w:p w14:paraId="65BAF8B6" w14:textId="77777777" w:rsidR="00E62B31" w:rsidRDefault="00E62B31" w:rsidP="009F1290">
      <w:pPr>
        <w:pStyle w:val="Caption"/>
      </w:pPr>
      <w:bookmarkStart w:id="764" w:name="_Ref436659492"/>
      <w:bookmarkStart w:id="765" w:name="_Toc449469442"/>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11</w:t>
      </w:r>
      <w:r w:rsidR="00ED677C">
        <w:fldChar w:fldCharType="end"/>
      </w:r>
      <w:bookmarkEnd w:id="764"/>
      <w:r>
        <w:t xml:space="preserve"> Changes in hydraulic head for cells in the region of highest drawdown in the Hoskissons Coal formation, compared with heads in the confined Pilliga Sandstone aquifer.</w:t>
      </w:r>
      <w:bookmarkEnd w:id="765"/>
    </w:p>
    <w:p w14:paraId="65BAF8B7" w14:textId="77777777" w:rsidR="00E62B31" w:rsidRDefault="00F60025" w:rsidP="00A710A5">
      <w:pPr>
        <w:jc w:val="center"/>
      </w:pPr>
      <w:r>
        <w:rPr>
          <w:noProof/>
          <w:lang w:val="en-AU" w:eastAsia="en-AU"/>
        </w:rPr>
        <w:drawing>
          <wp:inline distT="0" distB="0" distL="0" distR="0" wp14:anchorId="65BAFC8A" wp14:editId="65BAFC8B">
            <wp:extent cx="5731510" cy="2149475"/>
            <wp:effectExtent l="0" t="0" r="254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rocess_results_Hoskissons_hds_dif_v03_140416.png"/>
                    <pic:cNvPicPr/>
                  </pic:nvPicPr>
                  <pic:blipFill>
                    <a:blip r:embed="rId66">
                      <a:extLst>
                        <a:ext uri="{28A0092B-C50C-407E-A947-70E740481C1C}">
                          <a14:useLocalDpi xmlns:a14="http://schemas.microsoft.com/office/drawing/2010/main" val="0"/>
                        </a:ext>
                      </a:extLst>
                    </a:blip>
                    <a:stretch>
                      <a:fillRect/>
                    </a:stretch>
                  </pic:blipFill>
                  <pic:spPr>
                    <a:xfrm>
                      <a:off x="0" y="0"/>
                      <a:ext cx="5731510" cy="2149475"/>
                    </a:xfrm>
                    <a:prstGeom prst="rect">
                      <a:avLst/>
                    </a:prstGeom>
                  </pic:spPr>
                </pic:pic>
              </a:graphicData>
            </a:graphic>
          </wp:inline>
        </w:drawing>
      </w:r>
    </w:p>
    <w:p w14:paraId="65BAF8B8" w14:textId="77777777" w:rsidR="00E62B31" w:rsidRDefault="00E62B31" w:rsidP="009F1290">
      <w:pPr>
        <w:pStyle w:val="Caption"/>
      </w:pPr>
      <w:bookmarkStart w:id="766" w:name="_Ref436996642"/>
      <w:bookmarkStart w:id="767" w:name="_Toc449469443"/>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12</w:t>
      </w:r>
      <w:r w:rsidR="00ED677C">
        <w:fldChar w:fldCharType="end"/>
      </w:r>
      <w:bookmarkEnd w:id="766"/>
      <w:r>
        <w:t xml:space="preserve"> Difference in hydraulic head for cells in the region of highest drawdown between the Hoskis</w:t>
      </w:r>
      <w:r w:rsidR="003238AF">
        <w:t>son Coal and the confined Pilli</w:t>
      </w:r>
      <w:r>
        <w:t>ga Sandstone aquifer.</w:t>
      </w:r>
      <w:bookmarkEnd w:id="767"/>
    </w:p>
    <w:p w14:paraId="65BAF8B9" w14:textId="77777777" w:rsidR="00E62B31" w:rsidRDefault="00E62B31" w:rsidP="00E62B31"/>
    <w:p w14:paraId="65BAF8BA" w14:textId="77777777" w:rsidR="005B4D2F" w:rsidRDefault="005B4D2F" w:rsidP="005B4D2F">
      <w:pPr>
        <w:rPr>
          <w:rFonts w:ascii="Calibri" w:hAnsi="Calibri"/>
          <w:noProof/>
          <w:sz w:val="18"/>
          <w:szCs w:val="18"/>
        </w:rPr>
      </w:pPr>
      <w:r w:rsidRPr="0028709C">
        <w:rPr>
          <w:rFonts w:ascii="Calibri" w:hAnsi="Calibri"/>
          <w:noProof/>
          <w:sz w:val="18"/>
          <w:szCs w:val="18"/>
        </w:rPr>
        <w:t>Future stud</w:t>
      </w:r>
      <w:r w:rsidR="00C1204D" w:rsidRPr="0028709C">
        <w:rPr>
          <w:rFonts w:ascii="Calibri" w:hAnsi="Calibri"/>
          <w:noProof/>
          <w:sz w:val="18"/>
          <w:szCs w:val="18"/>
        </w:rPr>
        <w:t>ies</w:t>
      </w:r>
      <w:r w:rsidRPr="0028709C">
        <w:rPr>
          <w:rFonts w:ascii="Calibri" w:hAnsi="Calibri"/>
          <w:noProof/>
          <w:sz w:val="18"/>
          <w:szCs w:val="18"/>
        </w:rPr>
        <w:t xml:space="preserve">, including taking field measurements, </w:t>
      </w:r>
      <w:r w:rsidR="00C1204D" w:rsidRPr="0028709C">
        <w:rPr>
          <w:rFonts w:ascii="Calibri" w:hAnsi="Calibri"/>
          <w:noProof/>
          <w:sz w:val="18"/>
          <w:szCs w:val="18"/>
        </w:rPr>
        <w:t>are</w:t>
      </w:r>
      <w:r w:rsidRPr="0028709C">
        <w:rPr>
          <w:rFonts w:ascii="Calibri" w:hAnsi="Calibri"/>
          <w:noProof/>
          <w:sz w:val="18"/>
          <w:szCs w:val="18"/>
        </w:rPr>
        <w:t xml:space="preserve"> required to determine whether these measures of gas migration translate to the migration </w:t>
      </w:r>
      <w:r w:rsidR="00C457E8" w:rsidRPr="0028709C">
        <w:rPr>
          <w:rFonts w:ascii="Calibri" w:hAnsi="Calibri"/>
          <w:noProof/>
          <w:sz w:val="18"/>
          <w:szCs w:val="18"/>
        </w:rPr>
        <w:t xml:space="preserve">of liquid through the well. Research efforts also need to be focused on the </w:t>
      </w:r>
      <w:r w:rsidRPr="0028709C">
        <w:rPr>
          <w:rFonts w:ascii="Calibri" w:hAnsi="Calibri"/>
          <w:noProof/>
          <w:sz w:val="18"/>
          <w:szCs w:val="18"/>
        </w:rPr>
        <w:t xml:space="preserve">percentage of wells with compromised integrity as a function of age, especially beyond the approximately 50 years that is represented in </w:t>
      </w:r>
      <w:r w:rsidR="00B6357C" w:rsidRPr="0028709C">
        <w:rPr>
          <w:rFonts w:ascii="Calibri" w:hAnsi="Calibri"/>
          <w:noProof/>
          <w:sz w:val="18"/>
          <w:szCs w:val="18"/>
        </w:rPr>
        <w:fldChar w:fldCharType="begin" w:fldLock="1"/>
      </w:r>
      <w:r w:rsidRPr="0028709C">
        <w:rPr>
          <w:rFonts w:ascii="Calibri" w:hAnsi="Calibri"/>
          <w:noProof/>
          <w:sz w:val="18"/>
          <w:szCs w:val="18"/>
        </w:rPr>
        <w:instrText xml:space="preserve"> REF _Ref422688063 \h </w:instrText>
      </w:r>
      <w:r w:rsidR="0028709C" w:rsidRPr="0028709C">
        <w:rPr>
          <w:rFonts w:ascii="Calibri" w:hAnsi="Calibri"/>
          <w:noProof/>
          <w:sz w:val="18"/>
          <w:szCs w:val="18"/>
        </w:rPr>
        <w:instrText xml:space="preserve"> \* MERGEFORMAT </w:instrText>
      </w:r>
      <w:r w:rsidR="00B6357C" w:rsidRPr="0028709C">
        <w:rPr>
          <w:rFonts w:ascii="Calibri" w:hAnsi="Calibri"/>
          <w:noProof/>
          <w:sz w:val="18"/>
          <w:szCs w:val="18"/>
        </w:rPr>
      </w:r>
      <w:r w:rsidR="00B6357C" w:rsidRPr="0028709C">
        <w:rPr>
          <w:rFonts w:ascii="Calibri" w:hAnsi="Calibri"/>
          <w:noProof/>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3.2</w:t>
      </w:r>
      <w:r w:rsidR="00B6357C" w:rsidRPr="0028709C">
        <w:rPr>
          <w:rFonts w:ascii="Calibri" w:hAnsi="Calibri"/>
          <w:noProof/>
          <w:sz w:val="18"/>
          <w:szCs w:val="18"/>
        </w:rPr>
        <w:fldChar w:fldCharType="end"/>
      </w:r>
      <w:r w:rsidRPr="0028709C">
        <w:rPr>
          <w:rFonts w:ascii="Calibri" w:hAnsi="Calibri"/>
          <w:noProof/>
          <w:sz w:val="18"/>
          <w:szCs w:val="18"/>
        </w:rPr>
        <w:t xml:space="preserve">b. It would be useful </w:t>
      </w:r>
      <w:r w:rsidR="00C457E8" w:rsidRPr="0028709C">
        <w:rPr>
          <w:rFonts w:ascii="Calibri" w:hAnsi="Calibri"/>
          <w:noProof/>
          <w:sz w:val="18"/>
          <w:szCs w:val="18"/>
        </w:rPr>
        <w:t xml:space="preserve">as a first pass analysis </w:t>
      </w:r>
      <w:r w:rsidRPr="0028709C">
        <w:rPr>
          <w:rFonts w:ascii="Calibri" w:hAnsi="Calibri"/>
          <w:noProof/>
          <w:sz w:val="18"/>
          <w:szCs w:val="18"/>
        </w:rPr>
        <w:t xml:space="preserve">to plot </w:t>
      </w:r>
      <w:r w:rsidR="00C457E8" w:rsidRPr="0028709C">
        <w:rPr>
          <w:rFonts w:ascii="Calibri" w:hAnsi="Calibri"/>
          <w:noProof/>
          <w:sz w:val="18"/>
          <w:szCs w:val="18"/>
        </w:rPr>
        <w:t xml:space="preserve">the </w:t>
      </w:r>
      <w:r w:rsidRPr="0028709C">
        <w:rPr>
          <w:rFonts w:ascii="Calibri" w:hAnsi="Calibri"/>
          <w:noProof/>
          <w:sz w:val="18"/>
          <w:szCs w:val="18"/>
        </w:rPr>
        <w:t>likelihood of comprom</w:t>
      </w:r>
      <w:r w:rsidR="00C1204D" w:rsidRPr="0028709C">
        <w:rPr>
          <w:rFonts w:ascii="Calibri" w:hAnsi="Calibri"/>
          <w:noProof/>
          <w:sz w:val="18"/>
          <w:szCs w:val="18"/>
        </w:rPr>
        <w:t>i</w:t>
      </w:r>
      <w:r w:rsidRPr="0028709C">
        <w:rPr>
          <w:rFonts w:ascii="Calibri" w:hAnsi="Calibri"/>
          <w:noProof/>
          <w:sz w:val="18"/>
          <w:szCs w:val="18"/>
        </w:rPr>
        <w:t xml:space="preserve">sed </w:t>
      </w:r>
      <w:r w:rsidR="006F7571" w:rsidRPr="0028709C">
        <w:rPr>
          <w:rFonts w:ascii="Calibri" w:hAnsi="Calibri"/>
          <w:noProof/>
          <w:sz w:val="18"/>
          <w:szCs w:val="18"/>
        </w:rPr>
        <w:t xml:space="preserve">well </w:t>
      </w:r>
      <w:r w:rsidRPr="0028709C">
        <w:rPr>
          <w:rFonts w:ascii="Calibri" w:hAnsi="Calibri"/>
          <w:noProof/>
          <w:sz w:val="18"/>
          <w:szCs w:val="18"/>
        </w:rPr>
        <w:t>integrity against head gradient decline after production ceases</w:t>
      </w:r>
      <w:r w:rsidR="00C1204D" w:rsidRPr="0028709C">
        <w:rPr>
          <w:rFonts w:ascii="Calibri" w:hAnsi="Calibri"/>
          <w:noProof/>
          <w:sz w:val="18"/>
          <w:szCs w:val="18"/>
        </w:rPr>
        <w:t xml:space="preserve"> (based on example hydraulic gradient evolutions </w:t>
      </w:r>
      <w:r w:rsidR="00363213" w:rsidRPr="0028709C">
        <w:rPr>
          <w:rFonts w:ascii="Calibri" w:hAnsi="Calibri"/>
          <w:noProof/>
          <w:sz w:val="18"/>
          <w:szCs w:val="18"/>
        </w:rPr>
        <w:t>like those</w:t>
      </w:r>
      <w:r w:rsidR="00C1204D" w:rsidRPr="0028709C">
        <w:rPr>
          <w:rFonts w:ascii="Calibri" w:hAnsi="Calibri"/>
          <w:noProof/>
          <w:sz w:val="18"/>
          <w:szCs w:val="18"/>
        </w:rPr>
        <w:t xml:space="preserve"> displayed in </w:t>
      </w:r>
      <w:r w:rsidR="00B6357C" w:rsidRPr="0028709C">
        <w:rPr>
          <w:rFonts w:ascii="Calibri" w:hAnsi="Calibri"/>
          <w:noProof/>
          <w:sz w:val="18"/>
          <w:szCs w:val="18"/>
        </w:rPr>
        <w:fldChar w:fldCharType="begin" w:fldLock="1"/>
      </w:r>
      <w:r w:rsidR="00C1204D" w:rsidRPr="0028709C">
        <w:rPr>
          <w:rFonts w:ascii="Calibri" w:hAnsi="Calibri"/>
          <w:noProof/>
          <w:sz w:val="18"/>
          <w:szCs w:val="18"/>
        </w:rPr>
        <w:instrText xml:space="preserve"> REF _Ref436659486 \h </w:instrText>
      </w:r>
      <w:r w:rsidR="0028709C" w:rsidRPr="0028709C">
        <w:rPr>
          <w:rFonts w:ascii="Calibri" w:hAnsi="Calibri"/>
          <w:noProof/>
          <w:sz w:val="18"/>
          <w:szCs w:val="18"/>
        </w:rPr>
        <w:instrText xml:space="preserve"> \* MERGEFORMAT </w:instrText>
      </w:r>
      <w:r w:rsidR="00B6357C" w:rsidRPr="0028709C">
        <w:rPr>
          <w:rFonts w:ascii="Calibri" w:hAnsi="Calibri"/>
          <w:noProof/>
          <w:sz w:val="18"/>
          <w:szCs w:val="18"/>
        </w:rPr>
      </w:r>
      <w:r w:rsidR="00B6357C" w:rsidRPr="0028709C">
        <w:rPr>
          <w:rFonts w:ascii="Calibri" w:hAnsi="Calibri"/>
          <w:noProof/>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4.9</w:t>
      </w:r>
      <w:r w:rsidR="00B6357C" w:rsidRPr="0028709C">
        <w:rPr>
          <w:rFonts w:ascii="Calibri" w:hAnsi="Calibri"/>
          <w:noProof/>
          <w:sz w:val="18"/>
          <w:szCs w:val="18"/>
        </w:rPr>
        <w:fldChar w:fldCharType="end"/>
      </w:r>
      <w:r w:rsidR="00C1204D" w:rsidRPr="0028709C">
        <w:rPr>
          <w:rFonts w:ascii="Calibri" w:hAnsi="Calibri"/>
          <w:noProof/>
          <w:sz w:val="18"/>
          <w:szCs w:val="18"/>
        </w:rPr>
        <w:t xml:space="preserve"> and </w:t>
      </w:r>
      <w:r w:rsidR="00B6357C" w:rsidRPr="0028709C">
        <w:rPr>
          <w:rFonts w:ascii="Calibri" w:hAnsi="Calibri"/>
          <w:noProof/>
          <w:sz w:val="18"/>
          <w:szCs w:val="18"/>
        </w:rPr>
        <w:fldChar w:fldCharType="begin" w:fldLock="1"/>
      </w:r>
      <w:r w:rsidR="00C1204D" w:rsidRPr="0028709C">
        <w:rPr>
          <w:rFonts w:ascii="Calibri" w:hAnsi="Calibri"/>
          <w:noProof/>
          <w:sz w:val="18"/>
          <w:szCs w:val="18"/>
        </w:rPr>
        <w:instrText xml:space="preserve"> REF _Ref436659492 \h </w:instrText>
      </w:r>
      <w:r w:rsidR="0028709C" w:rsidRPr="0028709C">
        <w:rPr>
          <w:rFonts w:ascii="Calibri" w:hAnsi="Calibri"/>
          <w:noProof/>
          <w:sz w:val="18"/>
          <w:szCs w:val="18"/>
        </w:rPr>
        <w:instrText xml:space="preserve"> \* MERGEFORMAT </w:instrText>
      </w:r>
      <w:r w:rsidR="00B6357C" w:rsidRPr="0028709C">
        <w:rPr>
          <w:rFonts w:ascii="Calibri" w:hAnsi="Calibri"/>
          <w:noProof/>
          <w:sz w:val="18"/>
          <w:szCs w:val="18"/>
        </w:rPr>
      </w:r>
      <w:r w:rsidR="00B6357C" w:rsidRPr="0028709C">
        <w:rPr>
          <w:rFonts w:ascii="Calibri" w:hAnsi="Calibri"/>
          <w:noProof/>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4.11</w:t>
      </w:r>
      <w:r w:rsidR="00B6357C" w:rsidRPr="0028709C">
        <w:rPr>
          <w:rFonts w:ascii="Calibri" w:hAnsi="Calibri"/>
          <w:noProof/>
          <w:sz w:val="18"/>
          <w:szCs w:val="18"/>
        </w:rPr>
        <w:fldChar w:fldCharType="end"/>
      </w:r>
      <w:r w:rsidR="00C1204D" w:rsidRPr="0028709C">
        <w:rPr>
          <w:rFonts w:ascii="Calibri" w:hAnsi="Calibri"/>
          <w:noProof/>
          <w:sz w:val="18"/>
          <w:szCs w:val="18"/>
        </w:rPr>
        <w:t>)</w:t>
      </w:r>
      <w:r w:rsidRPr="0028709C">
        <w:rPr>
          <w:rFonts w:ascii="Calibri" w:hAnsi="Calibri"/>
          <w:noProof/>
          <w:sz w:val="18"/>
          <w:szCs w:val="18"/>
        </w:rPr>
        <w:t xml:space="preserve">. Unfortunately, any </w:t>
      </w:r>
      <w:r w:rsidR="00C457E8" w:rsidRPr="0028709C">
        <w:rPr>
          <w:rFonts w:ascii="Calibri" w:hAnsi="Calibri"/>
          <w:noProof/>
          <w:sz w:val="18"/>
          <w:szCs w:val="18"/>
        </w:rPr>
        <w:t xml:space="preserve">current </w:t>
      </w:r>
      <w:r w:rsidRPr="0028709C">
        <w:rPr>
          <w:rFonts w:ascii="Calibri" w:hAnsi="Calibri"/>
          <w:noProof/>
          <w:sz w:val="18"/>
          <w:szCs w:val="18"/>
        </w:rPr>
        <w:t xml:space="preserve">estimates of the likelihood of integrity compromise beyond 50 to 60 years are </w:t>
      </w:r>
      <w:r w:rsidR="004F2480" w:rsidRPr="0028709C">
        <w:rPr>
          <w:rFonts w:ascii="Calibri" w:hAnsi="Calibri"/>
          <w:noProof/>
          <w:sz w:val="18"/>
          <w:szCs w:val="18"/>
        </w:rPr>
        <w:t>likely to be</w:t>
      </w:r>
      <w:r w:rsidRPr="0028709C">
        <w:rPr>
          <w:rFonts w:ascii="Calibri" w:hAnsi="Calibri"/>
          <w:noProof/>
          <w:sz w:val="18"/>
          <w:szCs w:val="18"/>
        </w:rPr>
        <w:t xml:space="preserve"> </w:t>
      </w:r>
      <w:r w:rsidR="004F2480" w:rsidRPr="0028709C">
        <w:rPr>
          <w:rFonts w:ascii="Calibri" w:hAnsi="Calibri"/>
          <w:noProof/>
          <w:sz w:val="18"/>
          <w:szCs w:val="18"/>
        </w:rPr>
        <w:t>unsubstantiated</w:t>
      </w:r>
      <w:r w:rsidRPr="0028709C">
        <w:rPr>
          <w:rFonts w:ascii="Calibri" w:hAnsi="Calibri"/>
          <w:noProof/>
          <w:sz w:val="18"/>
          <w:szCs w:val="18"/>
        </w:rPr>
        <w:t>.</w:t>
      </w:r>
    </w:p>
    <w:p w14:paraId="65BAF8BB" w14:textId="77777777" w:rsidR="00C4297A" w:rsidRPr="0028709C" w:rsidRDefault="00C4297A" w:rsidP="005B4D2F">
      <w:pPr>
        <w:rPr>
          <w:rFonts w:ascii="Calibri" w:hAnsi="Calibri"/>
          <w:sz w:val="18"/>
          <w:szCs w:val="18"/>
        </w:rPr>
      </w:pPr>
    </w:p>
    <w:p w14:paraId="65BAF8BC" w14:textId="77777777" w:rsidR="00706812" w:rsidRDefault="00706812" w:rsidP="00706812">
      <w:pPr>
        <w:pStyle w:val="Heading3"/>
      </w:pPr>
      <w:bookmarkStart w:id="768" w:name="_Ref440965473"/>
      <w:bookmarkStart w:id="769" w:name="_Toc447635396"/>
      <w:bookmarkStart w:id="770" w:name="_Toc449104447"/>
      <w:r>
        <w:t>Effective well</w:t>
      </w:r>
      <w:r w:rsidR="00B85083">
        <w:t>/</w:t>
      </w:r>
      <w:r>
        <w:t xml:space="preserve">bore </w:t>
      </w:r>
      <w:r w:rsidR="00A06D62">
        <w:t>permeability/</w:t>
      </w:r>
      <w:r>
        <w:t>hydraulic conductivity</w:t>
      </w:r>
      <w:bookmarkEnd w:id="768"/>
      <w:bookmarkEnd w:id="769"/>
      <w:bookmarkEnd w:id="770"/>
    </w:p>
    <w:p w14:paraId="65BAF8BD" w14:textId="77777777" w:rsidR="00A06D62" w:rsidRPr="0028709C" w:rsidRDefault="00A06D62" w:rsidP="00A06D62">
      <w:pPr>
        <w:rPr>
          <w:rFonts w:ascii="Calibri" w:hAnsi="Calibri"/>
          <w:sz w:val="18"/>
          <w:szCs w:val="18"/>
        </w:rPr>
      </w:pPr>
      <w:r w:rsidRPr="0028709C">
        <w:rPr>
          <w:rFonts w:ascii="Calibri" w:hAnsi="Calibri"/>
          <w:sz w:val="18"/>
          <w:szCs w:val="18"/>
        </w:rPr>
        <w:t>For the purpose of water flow through well</w:t>
      </w:r>
      <w:r w:rsidR="00B85083" w:rsidRPr="0028709C">
        <w:rPr>
          <w:rFonts w:ascii="Calibri" w:hAnsi="Calibri"/>
          <w:sz w:val="18"/>
          <w:szCs w:val="18"/>
        </w:rPr>
        <w:t>s/</w:t>
      </w:r>
      <w:r w:rsidRPr="0028709C">
        <w:rPr>
          <w:rFonts w:ascii="Calibri" w:hAnsi="Calibri"/>
          <w:sz w:val="18"/>
          <w:szCs w:val="18"/>
        </w:rPr>
        <w:t>bores with compromised integrity, well</w:t>
      </w:r>
      <w:r w:rsidR="00B85083" w:rsidRPr="0028709C">
        <w:rPr>
          <w:rFonts w:ascii="Calibri" w:hAnsi="Calibri"/>
          <w:sz w:val="18"/>
          <w:szCs w:val="18"/>
        </w:rPr>
        <w:t>/</w:t>
      </w:r>
      <w:r w:rsidRPr="0028709C">
        <w:rPr>
          <w:rFonts w:ascii="Calibri" w:hAnsi="Calibri"/>
          <w:sz w:val="18"/>
          <w:szCs w:val="18"/>
        </w:rPr>
        <w:t>bore length, head difference and cross sectional flow area may be estimated from field measurements with relative certainty. There is less certainty, however, in estimates of effective well</w:t>
      </w:r>
      <w:r w:rsidR="00B85083" w:rsidRPr="0028709C">
        <w:rPr>
          <w:rFonts w:ascii="Calibri" w:hAnsi="Calibri"/>
          <w:sz w:val="18"/>
          <w:szCs w:val="18"/>
        </w:rPr>
        <w:t>/bore</w:t>
      </w:r>
      <w:r w:rsidRPr="0028709C">
        <w:rPr>
          <w:rFonts w:ascii="Calibri" w:hAnsi="Calibri"/>
          <w:sz w:val="18"/>
          <w:szCs w:val="18"/>
        </w:rPr>
        <w:t xml:space="preserve"> permeability or hydraulic conductivity</w:t>
      </w:r>
      <w:r w:rsidR="00B85083" w:rsidRPr="0028709C">
        <w:rPr>
          <w:rFonts w:ascii="Calibri" w:hAnsi="Calibri"/>
          <w:sz w:val="18"/>
          <w:szCs w:val="18"/>
        </w:rPr>
        <w:t xml:space="preserve"> (hydraulic conductivity will be used as it is the preferred terminology in groundwater modelling)</w:t>
      </w:r>
      <w:r w:rsidRPr="0028709C">
        <w:rPr>
          <w:rFonts w:ascii="Calibri" w:hAnsi="Calibri"/>
          <w:sz w:val="18"/>
          <w:szCs w:val="18"/>
        </w:rPr>
        <w:t xml:space="preserve">. There are no estimates of well </w:t>
      </w:r>
      <w:r w:rsidR="00B85083" w:rsidRPr="0028709C">
        <w:rPr>
          <w:rFonts w:ascii="Calibri" w:hAnsi="Calibri"/>
          <w:sz w:val="18"/>
          <w:szCs w:val="18"/>
        </w:rPr>
        <w:t>hydraulic conductivity</w:t>
      </w:r>
      <w:r w:rsidRPr="0028709C">
        <w:rPr>
          <w:rFonts w:ascii="Calibri" w:hAnsi="Calibri"/>
          <w:sz w:val="18"/>
          <w:szCs w:val="18"/>
        </w:rPr>
        <w:t xml:space="preserve"> available for Australian </w:t>
      </w:r>
      <w:r w:rsidR="00287FBE">
        <w:rPr>
          <w:rFonts w:ascii="Calibri" w:hAnsi="Calibri"/>
          <w:sz w:val="18"/>
          <w:szCs w:val="18"/>
        </w:rPr>
        <w:t>surveys</w:t>
      </w:r>
      <w:r w:rsidR="00B85083" w:rsidRPr="0028709C">
        <w:rPr>
          <w:rFonts w:ascii="Calibri" w:hAnsi="Calibri"/>
          <w:sz w:val="18"/>
          <w:szCs w:val="18"/>
        </w:rPr>
        <w:t>;</w:t>
      </w:r>
      <w:r w:rsidRPr="0028709C">
        <w:rPr>
          <w:rFonts w:ascii="Calibri" w:hAnsi="Calibri"/>
          <w:sz w:val="18"/>
          <w:szCs w:val="18"/>
        </w:rPr>
        <w:t xml:space="preserve"> </w:t>
      </w:r>
      <w:r w:rsidR="00B85083" w:rsidRPr="0028709C">
        <w:rPr>
          <w:rFonts w:ascii="Calibri" w:hAnsi="Calibri"/>
          <w:sz w:val="18"/>
          <w:szCs w:val="18"/>
        </w:rPr>
        <w:t>a</w:t>
      </w:r>
      <w:r w:rsidRPr="0028709C">
        <w:rPr>
          <w:rFonts w:ascii="Calibri" w:hAnsi="Calibri"/>
          <w:sz w:val="18"/>
          <w:szCs w:val="18"/>
        </w:rPr>
        <w:t xml:space="preserve"> survey of field and laboratory measured effective well </w:t>
      </w:r>
      <w:r w:rsidR="00B85083" w:rsidRPr="0028709C">
        <w:rPr>
          <w:rFonts w:ascii="Calibri" w:hAnsi="Calibri"/>
          <w:sz w:val="18"/>
          <w:szCs w:val="18"/>
        </w:rPr>
        <w:t>hydraulic conductivity</w:t>
      </w:r>
      <w:r w:rsidRPr="0028709C">
        <w:rPr>
          <w:rFonts w:ascii="Calibri" w:hAnsi="Calibri"/>
          <w:sz w:val="18"/>
          <w:szCs w:val="18"/>
        </w:rPr>
        <w:t xml:space="preserve"> in the US is </w:t>
      </w:r>
      <w:r w:rsidR="00B85083" w:rsidRPr="0028709C">
        <w:rPr>
          <w:rFonts w:ascii="Calibri" w:hAnsi="Calibri"/>
          <w:sz w:val="18"/>
          <w:szCs w:val="18"/>
        </w:rPr>
        <w:t xml:space="preserve">reported </w:t>
      </w:r>
      <w:r w:rsidRPr="0028709C">
        <w:rPr>
          <w:rFonts w:ascii="Calibri" w:hAnsi="Calibri"/>
          <w:sz w:val="18"/>
          <w:szCs w:val="18"/>
        </w:rPr>
        <w:t xml:space="preserve">in </w:t>
      </w:r>
      <w:r w:rsidR="000A02EA">
        <w:rPr>
          <w:rFonts w:ascii="Calibri" w:hAnsi="Calibri"/>
          <w:sz w:val="18"/>
          <w:szCs w:val="18"/>
        </w:rPr>
        <w:t>Table 4.1</w:t>
      </w:r>
      <w:r w:rsidR="000811A9" w:rsidRPr="0028709C">
        <w:rPr>
          <w:rFonts w:ascii="Calibri" w:hAnsi="Calibri"/>
          <w:sz w:val="18"/>
          <w:szCs w:val="18"/>
        </w:rPr>
        <w:fldChar w:fldCharType="begin" w:fldLock="1"/>
      </w:r>
      <w:r w:rsidR="000811A9" w:rsidRPr="0028709C">
        <w:rPr>
          <w:rFonts w:ascii="Calibri" w:hAnsi="Calibri"/>
          <w:sz w:val="18"/>
          <w:szCs w:val="18"/>
        </w:rPr>
        <w:instrText xml:space="preserve"> REF _Ref428783912 \h  \* MERGEFORMAT </w:instrText>
      </w:r>
      <w:r w:rsidR="000811A9" w:rsidRPr="0028709C">
        <w:rPr>
          <w:rFonts w:ascii="Calibri" w:hAnsi="Calibri"/>
          <w:sz w:val="18"/>
          <w:szCs w:val="18"/>
        </w:rPr>
      </w:r>
      <w:r w:rsidR="000811A9" w:rsidRPr="0028709C">
        <w:rPr>
          <w:rFonts w:ascii="Calibri" w:hAnsi="Calibri"/>
          <w:sz w:val="18"/>
          <w:szCs w:val="18"/>
        </w:rPr>
        <w:fldChar w:fldCharType="end"/>
      </w:r>
      <w:r w:rsidRPr="0028709C">
        <w:rPr>
          <w:rFonts w:ascii="Calibri" w:hAnsi="Calibri"/>
          <w:sz w:val="18"/>
          <w:szCs w:val="18"/>
        </w:rPr>
        <w:t xml:space="preserve">. This information may be used as a general guide, but individual well </w:t>
      </w:r>
      <w:r w:rsidR="00B85083" w:rsidRPr="0028709C">
        <w:rPr>
          <w:rFonts w:ascii="Calibri" w:hAnsi="Calibri"/>
          <w:sz w:val="18"/>
          <w:szCs w:val="18"/>
        </w:rPr>
        <w:t>conductivity</w:t>
      </w:r>
      <w:r w:rsidRPr="0028709C">
        <w:rPr>
          <w:rFonts w:ascii="Calibri" w:hAnsi="Calibri"/>
          <w:sz w:val="18"/>
          <w:szCs w:val="18"/>
        </w:rPr>
        <w:t xml:space="preserve"> will be a function of cement type, cement age, the hydrogeochemistry of the different formations at the well location and whether the flow is via the annulus or through the central part of the well. Based on cement core measurements, the </w:t>
      </w:r>
      <w:r w:rsidR="00B85083" w:rsidRPr="0028709C">
        <w:rPr>
          <w:rFonts w:ascii="Calibri" w:hAnsi="Calibri"/>
          <w:sz w:val="18"/>
          <w:szCs w:val="18"/>
        </w:rPr>
        <w:t>hydraulic conductivity</w:t>
      </w:r>
      <w:r w:rsidRPr="0028709C">
        <w:rPr>
          <w:rFonts w:ascii="Calibri" w:hAnsi="Calibri"/>
          <w:sz w:val="18"/>
          <w:szCs w:val="18"/>
        </w:rPr>
        <w:t xml:space="preserve"> ranges from 10</w:t>
      </w:r>
      <w:r w:rsidRPr="0028709C">
        <w:rPr>
          <w:rFonts w:ascii="Calibri" w:hAnsi="Calibri"/>
          <w:sz w:val="18"/>
          <w:szCs w:val="18"/>
          <w:vertAlign w:val="superscript"/>
        </w:rPr>
        <w:t>-7</w:t>
      </w:r>
      <w:r w:rsidRPr="0028709C">
        <w:rPr>
          <w:rFonts w:ascii="Calibri" w:hAnsi="Calibri"/>
          <w:sz w:val="18"/>
          <w:szCs w:val="18"/>
        </w:rPr>
        <w:t xml:space="preserve"> m/d (10</w:t>
      </w:r>
      <w:r w:rsidRPr="0028709C">
        <w:rPr>
          <w:rFonts w:ascii="Calibri" w:hAnsi="Calibri"/>
          <w:sz w:val="18"/>
          <w:szCs w:val="18"/>
          <w:vertAlign w:val="superscript"/>
        </w:rPr>
        <w:t>-12</w:t>
      </w:r>
      <w:r w:rsidRPr="0028709C">
        <w:rPr>
          <w:rFonts w:ascii="Calibri" w:hAnsi="Calibri"/>
          <w:sz w:val="18"/>
          <w:szCs w:val="18"/>
        </w:rPr>
        <w:t xml:space="preserve"> m/s) to 10</w:t>
      </w:r>
      <w:r w:rsidRPr="0028709C">
        <w:rPr>
          <w:rFonts w:ascii="Calibri" w:hAnsi="Calibri"/>
          <w:sz w:val="18"/>
          <w:szCs w:val="18"/>
          <w:vertAlign w:val="superscript"/>
        </w:rPr>
        <w:t>-3</w:t>
      </w:r>
      <w:r w:rsidRPr="0028709C">
        <w:rPr>
          <w:rFonts w:ascii="Calibri" w:hAnsi="Calibri"/>
          <w:sz w:val="18"/>
          <w:szCs w:val="18"/>
        </w:rPr>
        <w:t xml:space="preserve"> m/d (10</w:t>
      </w:r>
      <w:r w:rsidRPr="0028709C">
        <w:rPr>
          <w:rFonts w:ascii="Calibri" w:hAnsi="Calibri"/>
          <w:sz w:val="18"/>
          <w:szCs w:val="18"/>
          <w:vertAlign w:val="superscript"/>
        </w:rPr>
        <w:t>-8</w:t>
      </w:r>
      <w:r w:rsidRPr="0028709C">
        <w:rPr>
          <w:rFonts w:ascii="Calibri" w:hAnsi="Calibri"/>
          <w:sz w:val="18"/>
          <w:szCs w:val="18"/>
        </w:rPr>
        <w:t xml:space="preserve"> m/s). These values range from very low (typical of very good quality cement) to low (relatively permeable cement). In contrast to the core </w:t>
      </w:r>
      <w:r w:rsidR="00B85083" w:rsidRPr="0028709C">
        <w:rPr>
          <w:rFonts w:ascii="Calibri" w:hAnsi="Calibri"/>
          <w:sz w:val="18"/>
          <w:szCs w:val="18"/>
        </w:rPr>
        <w:t>conductivity</w:t>
      </w:r>
      <w:r w:rsidRPr="0028709C">
        <w:rPr>
          <w:rFonts w:ascii="Calibri" w:hAnsi="Calibri"/>
          <w:sz w:val="18"/>
          <w:szCs w:val="18"/>
        </w:rPr>
        <w:t xml:space="preserve">, the effective well </w:t>
      </w:r>
      <w:r w:rsidR="00B85083" w:rsidRPr="0028709C">
        <w:rPr>
          <w:rFonts w:ascii="Calibri" w:hAnsi="Calibri"/>
          <w:sz w:val="18"/>
          <w:szCs w:val="18"/>
        </w:rPr>
        <w:t>conductivity</w:t>
      </w:r>
      <w:r w:rsidRPr="0028709C">
        <w:rPr>
          <w:rFonts w:ascii="Calibri" w:hAnsi="Calibri"/>
          <w:sz w:val="18"/>
          <w:szCs w:val="18"/>
        </w:rPr>
        <w:t xml:space="preserve"> based on sustained casing pressure or vertical interference tests was considerably higher, i.e. from 10</w:t>
      </w:r>
      <w:r w:rsidRPr="0028709C">
        <w:rPr>
          <w:rFonts w:ascii="Calibri" w:hAnsi="Calibri"/>
          <w:sz w:val="18"/>
          <w:szCs w:val="18"/>
          <w:vertAlign w:val="superscript"/>
        </w:rPr>
        <w:t>-6</w:t>
      </w:r>
      <w:r w:rsidRPr="0028709C">
        <w:rPr>
          <w:rFonts w:ascii="Calibri" w:hAnsi="Calibri"/>
          <w:sz w:val="18"/>
          <w:szCs w:val="18"/>
        </w:rPr>
        <w:t xml:space="preserve"> </w:t>
      </w:r>
      <w:r w:rsidR="00B85083" w:rsidRPr="0028709C">
        <w:rPr>
          <w:rFonts w:ascii="Calibri" w:hAnsi="Calibri"/>
          <w:sz w:val="18"/>
          <w:szCs w:val="18"/>
        </w:rPr>
        <w:t xml:space="preserve">m/d </w:t>
      </w:r>
      <w:r w:rsidRPr="0028709C">
        <w:rPr>
          <w:rFonts w:ascii="Calibri" w:hAnsi="Calibri"/>
          <w:sz w:val="18"/>
          <w:szCs w:val="18"/>
        </w:rPr>
        <w:t>(10</w:t>
      </w:r>
      <w:r w:rsidRPr="0028709C">
        <w:rPr>
          <w:rFonts w:ascii="Calibri" w:hAnsi="Calibri"/>
          <w:sz w:val="18"/>
          <w:szCs w:val="18"/>
          <w:vertAlign w:val="superscript"/>
        </w:rPr>
        <w:t>-11</w:t>
      </w:r>
      <w:r w:rsidRPr="0028709C">
        <w:rPr>
          <w:rFonts w:ascii="Calibri" w:hAnsi="Calibri"/>
          <w:sz w:val="18"/>
          <w:szCs w:val="18"/>
        </w:rPr>
        <w:t xml:space="preserve"> m/s) to 10</w:t>
      </w:r>
      <w:r w:rsidRPr="0028709C">
        <w:rPr>
          <w:rFonts w:ascii="Calibri" w:hAnsi="Calibri"/>
          <w:sz w:val="18"/>
          <w:szCs w:val="18"/>
          <w:vertAlign w:val="superscript"/>
        </w:rPr>
        <w:t>-1</w:t>
      </w:r>
      <w:r w:rsidRPr="0028709C">
        <w:rPr>
          <w:rFonts w:ascii="Calibri" w:hAnsi="Calibri"/>
          <w:sz w:val="18"/>
          <w:szCs w:val="18"/>
        </w:rPr>
        <w:t xml:space="preserve"> m/d (10</w:t>
      </w:r>
      <w:r w:rsidRPr="0028709C">
        <w:rPr>
          <w:rFonts w:ascii="Calibri" w:hAnsi="Calibri"/>
          <w:sz w:val="18"/>
          <w:szCs w:val="18"/>
          <w:vertAlign w:val="superscript"/>
        </w:rPr>
        <w:t>-6</w:t>
      </w:r>
      <w:r w:rsidRPr="0028709C">
        <w:rPr>
          <w:rFonts w:ascii="Calibri" w:hAnsi="Calibri"/>
          <w:sz w:val="18"/>
          <w:szCs w:val="18"/>
        </w:rPr>
        <w:t xml:space="preserve"> m/s). In other words, using core-based </w:t>
      </w:r>
      <w:r w:rsidR="00B85083" w:rsidRPr="0028709C">
        <w:rPr>
          <w:rFonts w:ascii="Calibri" w:hAnsi="Calibri"/>
          <w:sz w:val="18"/>
          <w:szCs w:val="18"/>
        </w:rPr>
        <w:t>conductivity</w:t>
      </w:r>
      <w:r w:rsidRPr="0028709C">
        <w:rPr>
          <w:rFonts w:ascii="Calibri" w:hAnsi="Calibri"/>
          <w:sz w:val="18"/>
          <w:szCs w:val="18"/>
        </w:rPr>
        <w:t xml:space="preserve"> measurements will significantly underestimate the </w:t>
      </w:r>
      <w:r w:rsidR="00B85083" w:rsidRPr="0028709C">
        <w:rPr>
          <w:rFonts w:ascii="Calibri" w:hAnsi="Calibri"/>
          <w:sz w:val="18"/>
          <w:szCs w:val="18"/>
        </w:rPr>
        <w:t xml:space="preserve">well-scale </w:t>
      </w:r>
      <w:r w:rsidRPr="0028709C">
        <w:rPr>
          <w:rFonts w:ascii="Calibri" w:hAnsi="Calibri"/>
          <w:sz w:val="18"/>
          <w:szCs w:val="18"/>
        </w:rPr>
        <w:t xml:space="preserve">effective </w:t>
      </w:r>
      <w:r w:rsidR="00B85083" w:rsidRPr="0028709C">
        <w:rPr>
          <w:rFonts w:ascii="Calibri" w:hAnsi="Calibri"/>
          <w:sz w:val="18"/>
          <w:szCs w:val="18"/>
        </w:rPr>
        <w:t>conductivity</w:t>
      </w:r>
      <w:r w:rsidRPr="0028709C">
        <w:rPr>
          <w:rFonts w:ascii="Calibri" w:hAnsi="Calibri"/>
          <w:sz w:val="18"/>
          <w:szCs w:val="18"/>
        </w:rPr>
        <w:t xml:space="preserve">, and therefore any assessments based on core-based </w:t>
      </w:r>
      <w:r w:rsidR="00B85083" w:rsidRPr="0028709C">
        <w:rPr>
          <w:rFonts w:ascii="Calibri" w:hAnsi="Calibri"/>
          <w:sz w:val="18"/>
          <w:szCs w:val="18"/>
        </w:rPr>
        <w:t>conductivities</w:t>
      </w:r>
      <w:r w:rsidRPr="0028709C">
        <w:rPr>
          <w:rFonts w:ascii="Calibri" w:hAnsi="Calibri"/>
          <w:sz w:val="18"/>
          <w:szCs w:val="18"/>
        </w:rPr>
        <w:t xml:space="preserve"> will underestimate impacts</w:t>
      </w:r>
      <w:r w:rsidR="00B85083" w:rsidRPr="0028709C">
        <w:rPr>
          <w:rFonts w:ascii="Calibri" w:hAnsi="Calibri"/>
          <w:sz w:val="18"/>
          <w:szCs w:val="18"/>
        </w:rPr>
        <w:t>,</w:t>
      </w:r>
      <w:r w:rsidRPr="0028709C">
        <w:rPr>
          <w:rFonts w:ascii="Calibri" w:hAnsi="Calibri"/>
          <w:sz w:val="18"/>
          <w:szCs w:val="18"/>
        </w:rPr>
        <w:t xml:space="preserve"> unless it can be guaranteed that the well does not consist of interconnected voids which would provide preferential flow paths. </w:t>
      </w:r>
      <w:r w:rsidR="0085498D">
        <w:rPr>
          <w:rFonts w:ascii="Calibri" w:hAnsi="Calibri"/>
          <w:sz w:val="18"/>
          <w:szCs w:val="18"/>
        </w:rPr>
        <w:t xml:space="preserve">In the above studies dual-phase flow was not </w:t>
      </w:r>
      <w:r w:rsidR="006274A4">
        <w:rPr>
          <w:rFonts w:ascii="Calibri" w:hAnsi="Calibri"/>
          <w:sz w:val="18"/>
          <w:szCs w:val="18"/>
        </w:rPr>
        <w:t xml:space="preserve">explicitly </w:t>
      </w:r>
      <w:r w:rsidR="0085498D">
        <w:rPr>
          <w:rFonts w:ascii="Calibri" w:hAnsi="Calibri"/>
          <w:sz w:val="18"/>
          <w:szCs w:val="18"/>
        </w:rPr>
        <w:t>considered in the determination of effective hydraulic conductivity. Whenever dual-phase flow occurs in the bore</w:t>
      </w:r>
      <w:r w:rsidR="00A301AF">
        <w:rPr>
          <w:rFonts w:ascii="Calibri" w:hAnsi="Calibri"/>
          <w:sz w:val="18"/>
          <w:szCs w:val="18"/>
        </w:rPr>
        <w:t xml:space="preserve"> or </w:t>
      </w:r>
      <w:r w:rsidR="0085498D">
        <w:rPr>
          <w:rFonts w:ascii="Calibri" w:hAnsi="Calibri"/>
          <w:sz w:val="18"/>
          <w:szCs w:val="18"/>
        </w:rPr>
        <w:t xml:space="preserve">well, relative </w:t>
      </w:r>
      <w:r w:rsidR="00A301AF">
        <w:rPr>
          <w:rFonts w:ascii="Calibri" w:hAnsi="Calibri"/>
          <w:sz w:val="18"/>
          <w:szCs w:val="18"/>
        </w:rPr>
        <w:t>hydraulic conductivity needs to be determined to account for the effect of the gas phase on the relative hydraulic conductivity of the water phase.</w:t>
      </w:r>
      <w:r w:rsidR="0085498D">
        <w:rPr>
          <w:rFonts w:ascii="Calibri" w:hAnsi="Calibri"/>
          <w:sz w:val="18"/>
          <w:szCs w:val="18"/>
        </w:rPr>
        <w:t xml:space="preserve"> </w:t>
      </w:r>
      <w:r w:rsidR="005A6316" w:rsidRPr="00A710A5">
        <w:rPr>
          <w:rFonts w:ascii="Calibri" w:hAnsi="Calibri"/>
          <w:sz w:val="18"/>
          <w:szCs w:val="18"/>
        </w:rPr>
        <w:t xml:space="preserve">The relative </w:t>
      </w:r>
      <w:r w:rsidR="005A6316">
        <w:rPr>
          <w:rFonts w:ascii="Calibri" w:hAnsi="Calibri"/>
          <w:sz w:val="18"/>
          <w:szCs w:val="18"/>
        </w:rPr>
        <w:t>hydraulic conductivity</w:t>
      </w:r>
      <w:r w:rsidR="005A6316" w:rsidRPr="00A710A5">
        <w:rPr>
          <w:rFonts w:ascii="Calibri" w:hAnsi="Calibri"/>
          <w:sz w:val="18"/>
          <w:szCs w:val="18"/>
        </w:rPr>
        <w:t xml:space="preserve"> </w:t>
      </w:r>
      <w:r w:rsidR="00E902CB">
        <w:rPr>
          <w:rFonts w:ascii="Calibri" w:hAnsi="Calibri"/>
          <w:sz w:val="18"/>
          <w:szCs w:val="18"/>
        </w:rPr>
        <w:t xml:space="preserve">of a fluid </w:t>
      </w:r>
      <w:r w:rsidR="005A6316" w:rsidRPr="00A710A5">
        <w:rPr>
          <w:rFonts w:ascii="Calibri" w:hAnsi="Calibri"/>
          <w:sz w:val="18"/>
          <w:szCs w:val="18"/>
        </w:rPr>
        <w:t xml:space="preserve">is </w:t>
      </w:r>
      <w:r w:rsidR="00E902CB">
        <w:rPr>
          <w:rFonts w:ascii="Calibri" w:hAnsi="Calibri"/>
          <w:sz w:val="18"/>
          <w:szCs w:val="18"/>
        </w:rPr>
        <w:t xml:space="preserve">defined as </w:t>
      </w:r>
      <w:r w:rsidR="005A6316" w:rsidRPr="00A710A5">
        <w:rPr>
          <w:rFonts w:ascii="Calibri" w:hAnsi="Calibri"/>
          <w:sz w:val="18"/>
          <w:szCs w:val="18"/>
        </w:rPr>
        <w:t xml:space="preserve">the effective </w:t>
      </w:r>
      <w:r w:rsidR="005A6316">
        <w:rPr>
          <w:rFonts w:ascii="Calibri" w:hAnsi="Calibri"/>
          <w:sz w:val="18"/>
          <w:szCs w:val="18"/>
        </w:rPr>
        <w:t>conductivity</w:t>
      </w:r>
      <w:r w:rsidR="005A6316" w:rsidRPr="00A710A5">
        <w:rPr>
          <w:rFonts w:ascii="Calibri" w:hAnsi="Calibri"/>
          <w:sz w:val="18"/>
          <w:szCs w:val="18"/>
        </w:rPr>
        <w:t xml:space="preserve"> </w:t>
      </w:r>
      <w:r w:rsidR="00E902CB">
        <w:rPr>
          <w:rFonts w:ascii="Calibri" w:hAnsi="Calibri"/>
          <w:sz w:val="18"/>
          <w:szCs w:val="18"/>
        </w:rPr>
        <w:t xml:space="preserve">divided by the absolute (single-phase) conductivity. When multiple fluids are present in a reservoir, the flow of each </w:t>
      </w:r>
      <w:r w:rsidR="005A6316" w:rsidRPr="00A710A5">
        <w:rPr>
          <w:rFonts w:ascii="Calibri" w:hAnsi="Calibri"/>
          <w:sz w:val="18"/>
          <w:szCs w:val="18"/>
        </w:rPr>
        <w:t xml:space="preserve">fluid </w:t>
      </w:r>
      <w:r w:rsidR="00E902CB">
        <w:rPr>
          <w:rFonts w:ascii="Calibri" w:hAnsi="Calibri"/>
          <w:sz w:val="18"/>
          <w:szCs w:val="18"/>
        </w:rPr>
        <w:t>is impeded by the presence of the other phases.</w:t>
      </w:r>
      <w:r w:rsidR="00B725E1">
        <w:rPr>
          <w:rFonts w:ascii="Calibri" w:hAnsi="Calibri"/>
          <w:sz w:val="18"/>
          <w:szCs w:val="18"/>
        </w:rPr>
        <w:t xml:space="preserve"> </w:t>
      </w:r>
      <w:r w:rsidR="00E902CB">
        <w:rPr>
          <w:rFonts w:ascii="Calibri" w:hAnsi="Calibri"/>
          <w:sz w:val="18"/>
          <w:szCs w:val="18"/>
        </w:rPr>
        <w:t>Therefore, relative conductivity is a function of the fluid</w:t>
      </w:r>
      <w:r w:rsidR="005A6316" w:rsidRPr="00A710A5">
        <w:rPr>
          <w:rFonts w:ascii="Calibri" w:hAnsi="Calibri"/>
          <w:sz w:val="18"/>
          <w:szCs w:val="18"/>
        </w:rPr>
        <w:t xml:space="preserve"> saturation. </w:t>
      </w:r>
      <w:r w:rsidR="00E902CB">
        <w:rPr>
          <w:rFonts w:ascii="Calibri" w:hAnsi="Calibri"/>
          <w:sz w:val="18"/>
          <w:szCs w:val="18"/>
        </w:rPr>
        <w:t xml:space="preserve">Determination of relative hydraulic conductivity hence </w:t>
      </w:r>
      <w:r w:rsidR="000C55A8">
        <w:rPr>
          <w:rFonts w:ascii="Calibri" w:hAnsi="Calibri"/>
          <w:sz w:val="18"/>
          <w:szCs w:val="18"/>
        </w:rPr>
        <w:t>also require</w:t>
      </w:r>
      <w:r w:rsidR="00E902CB">
        <w:rPr>
          <w:rFonts w:ascii="Calibri" w:hAnsi="Calibri"/>
          <w:sz w:val="18"/>
          <w:szCs w:val="18"/>
        </w:rPr>
        <w:t>s</w:t>
      </w:r>
      <w:r w:rsidR="000C55A8">
        <w:rPr>
          <w:rFonts w:ascii="Calibri" w:hAnsi="Calibri"/>
          <w:sz w:val="18"/>
          <w:szCs w:val="18"/>
        </w:rPr>
        <w:t xml:space="preserve"> determination of capillary pressure relationships for the cemented bore/well annulus.</w:t>
      </w:r>
    </w:p>
    <w:p w14:paraId="65BAF8BE" w14:textId="77777777" w:rsidR="00A06D62" w:rsidRPr="0028709C" w:rsidRDefault="00A06D62" w:rsidP="00A06D62">
      <w:pPr>
        <w:rPr>
          <w:rFonts w:ascii="Calibri" w:hAnsi="Calibri"/>
          <w:sz w:val="18"/>
          <w:szCs w:val="18"/>
        </w:rPr>
      </w:pPr>
      <w:r w:rsidRPr="0028709C">
        <w:rPr>
          <w:rFonts w:ascii="Calibri" w:hAnsi="Calibri"/>
          <w:sz w:val="18"/>
          <w:szCs w:val="18"/>
        </w:rPr>
        <w:t>To assist in the interpretation of</w:t>
      </w:r>
      <w:r w:rsidR="00817F00">
        <w:rPr>
          <w:rFonts w:ascii="Calibri" w:hAnsi="Calibri"/>
          <w:sz w:val="18"/>
          <w:szCs w:val="18"/>
        </w:rPr>
        <w:t xml:space="preserve"> </w:t>
      </w:r>
      <w:r w:rsidR="000A02EA">
        <w:rPr>
          <w:rFonts w:ascii="Calibri" w:hAnsi="Calibri"/>
          <w:sz w:val="18"/>
          <w:szCs w:val="18"/>
        </w:rPr>
        <w:t>Table 4.1</w:t>
      </w:r>
      <w:r w:rsidR="00817F00">
        <w:rPr>
          <w:rFonts w:ascii="Calibri" w:hAnsi="Calibri"/>
          <w:sz w:val="18"/>
          <w:szCs w:val="18"/>
        </w:rPr>
        <w:fldChar w:fldCharType="begin" w:fldLock="1"/>
      </w:r>
      <w:r w:rsidR="00817F00">
        <w:rPr>
          <w:rFonts w:ascii="Calibri" w:hAnsi="Calibri"/>
          <w:sz w:val="18"/>
          <w:szCs w:val="18"/>
        </w:rPr>
        <w:instrText xml:space="preserve"> REF  _Ref428783912 \h </w:instrText>
      </w:r>
      <w:r w:rsidR="00817F00">
        <w:rPr>
          <w:rFonts w:ascii="Calibri" w:hAnsi="Calibri"/>
          <w:sz w:val="18"/>
          <w:szCs w:val="18"/>
        </w:rPr>
      </w:r>
      <w:r w:rsidR="00817F00">
        <w:rPr>
          <w:rFonts w:ascii="Calibri" w:hAnsi="Calibri"/>
          <w:sz w:val="18"/>
          <w:szCs w:val="18"/>
        </w:rPr>
        <w:fldChar w:fldCharType="end"/>
      </w:r>
      <w:r w:rsidRPr="0028709C">
        <w:rPr>
          <w:rFonts w:ascii="Calibri" w:hAnsi="Calibri"/>
          <w:sz w:val="18"/>
          <w:szCs w:val="18"/>
        </w:rPr>
        <w:t xml:space="preserve">, the different cement classes are outlined in </w:t>
      </w:r>
      <w:r w:rsidR="000A02EA">
        <w:rPr>
          <w:rFonts w:ascii="Calibri" w:hAnsi="Calibri"/>
          <w:sz w:val="18"/>
          <w:szCs w:val="18"/>
        </w:rPr>
        <w:t>Table 4.2</w:t>
      </w:r>
      <w:r w:rsidRPr="0028709C">
        <w:rPr>
          <w:rFonts w:ascii="Calibri" w:hAnsi="Calibri"/>
          <w:sz w:val="18"/>
          <w:szCs w:val="18"/>
        </w:rPr>
        <w:t xml:space="preserve"> (after Robertson et al. 1989). Cement is formulated for different temperature and pressure requirements, with higher pressure and temperature cement required for deeper well</w:t>
      </w:r>
      <w:r w:rsidR="006F7571" w:rsidRPr="0028709C">
        <w:rPr>
          <w:rFonts w:ascii="Calibri" w:hAnsi="Calibri"/>
          <w:sz w:val="18"/>
          <w:szCs w:val="18"/>
        </w:rPr>
        <w:t>s</w:t>
      </w:r>
      <w:r w:rsidRPr="0028709C">
        <w:rPr>
          <w:rFonts w:ascii="Calibri" w:hAnsi="Calibri"/>
          <w:sz w:val="18"/>
          <w:szCs w:val="18"/>
        </w:rPr>
        <w:t xml:space="preserve">. Class C cement is formulated to provide high strength early in the setting process. The different cement classes are available with ordinary, moderate and high resistance to </w:t>
      </w:r>
      <w:r w:rsidR="00B85083" w:rsidRPr="0028709C">
        <w:rPr>
          <w:rFonts w:ascii="Calibri" w:hAnsi="Calibri"/>
          <w:sz w:val="18"/>
          <w:szCs w:val="18"/>
        </w:rPr>
        <w:t>sulfate</w:t>
      </w:r>
      <w:r w:rsidRPr="0028709C">
        <w:rPr>
          <w:rFonts w:ascii="Calibri" w:hAnsi="Calibri"/>
          <w:sz w:val="18"/>
          <w:szCs w:val="18"/>
        </w:rPr>
        <w:t xml:space="preserve">s, which are the leading cause of cement degradation when it is in contact with saline water, such as marine applications and wells within saline aquifers. Class G and H cement may have accelerators to speed up the setting process (this results in higher heat generation and </w:t>
      </w:r>
      <w:r w:rsidR="00B85083" w:rsidRPr="0028709C">
        <w:rPr>
          <w:rFonts w:ascii="Calibri" w:hAnsi="Calibri"/>
          <w:sz w:val="18"/>
          <w:szCs w:val="18"/>
        </w:rPr>
        <w:t xml:space="preserve">the </w:t>
      </w:r>
      <w:r w:rsidRPr="0028709C">
        <w:rPr>
          <w:rFonts w:ascii="Calibri" w:hAnsi="Calibri"/>
          <w:sz w:val="18"/>
          <w:szCs w:val="18"/>
        </w:rPr>
        <w:t xml:space="preserve">maximum compressive strength is reached sooner), or retarders to slow down the setting process (this reduces heat generation while </w:t>
      </w:r>
      <w:r w:rsidR="00B85083" w:rsidRPr="0028709C">
        <w:rPr>
          <w:rFonts w:ascii="Calibri" w:hAnsi="Calibri"/>
          <w:sz w:val="18"/>
          <w:szCs w:val="18"/>
        </w:rPr>
        <w:t xml:space="preserve">full </w:t>
      </w:r>
      <w:r w:rsidRPr="0028709C">
        <w:rPr>
          <w:rFonts w:ascii="Calibri" w:hAnsi="Calibri"/>
          <w:sz w:val="18"/>
          <w:szCs w:val="18"/>
        </w:rPr>
        <w:t>compressive strength will be attained at a later stage).</w:t>
      </w:r>
    </w:p>
    <w:p w14:paraId="65BAF8BF" w14:textId="77777777" w:rsidR="00A06D62" w:rsidRPr="0028709C" w:rsidRDefault="00A06D62" w:rsidP="00A06D62">
      <w:pPr>
        <w:rPr>
          <w:rFonts w:ascii="Calibri" w:hAnsi="Calibri"/>
          <w:sz w:val="18"/>
          <w:szCs w:val="18"/>
        </w:rPr>
      </w:pPr>
      <w:r w:rsidRPr="0028709C">
        <w:rPr>
          <w:rFonts w:ascii="Calibri" w:hAnsi="Calibri"/>
          <w:sz w:val="18"/>
          <w:szCs w:val="18"/>
        </w:rPr>
        <w:t>In the US, 80% of cement used for wells is Class G and H, with 10% Class A and 10% class C. For the rest of the world, 95% of cement used is Class G, with the remaining 5% Class A or Class C.</w:t>
      </w:r>
      <w:r w:rsidR="0029278B" w:rsidRPr="0028709C">
        <w:rPr>
          <w:rFonts w:ascii="Calibri" w:hAnsi="Calibri"/>
          <w:sz w:val="18"/>
          <w:szCs w:val="18"/>
        </w:rPr>
        <w:t xml:space="preserve"> </w:t>
      </w:r>
      <w:r w:rsidRPr="0028709C">
        <w:rPr>
          <w:rFonts w:ascii="Calibri" w:hAnsi="Calibri"/>
          <w:sz w:val="18"/>
          <w:szCs w:val="18"/>
        </w:rPr>
        <w:t>Pozzolans, a finely</w:t>
      </w:r>
      <w:r w:rsidR="0068183E">
        <w:rPr>
          <w:rFonts w:ascii="Calibri" w:hAnsi="Calibri"/>
          <w:sz w:val="18"/>
          <w:szCs w:val="18"/>
        </w:rPr>
        <w:t xml:space="preserve"> ground pumice or fly ash,</w:t>
      </w:r>
      <w:r w:rsidRPr="0028709C">
        <w:rPr>
          <w:rFonts w:ascii="Calibri" w:hAnsi="Calibri"/>
          <w:sz w:val="18"/>
          <w:szCs w:val="18"/>
        </w:rPr>
        <w:t xml:space="preserve"> are used to bulk out some types of cement to reduce its density. This is refer</w:t>
      </w:r>
      <w:r w:rsidR="00B725E1">
        <w:rPr>
          <w:rFonts w:ascii="Calibri" w:hAnsi="Calibri"/>
          <w:sz w:val="18"/>
          <w:szCs w:val="18"/>
        </w:rPr>
        <w:t>r</w:t>
      </w:r>
      <w:r w:rsidRPr="0028709C">
        <w:rPr>
          <w:rFonts w:ascii="Calibri" w:hAnsi="Calibri"/>
          <w:sz w:val="18"/>
          <w:szCs w:val="18"/>
        </w:rPr>
        <w:t xml:space="preserve">ed to as Pozzmix in </w:t>
      </w:r>
      <w:r w:rsidR="000A02EA">
        <w:rPr>
          <w:rFonts w:ascii="Calibri" w:hAnsi="Calibri"/>
          <w:sz w:val="18"/>
          <w:szCs w:val="18"/>
        </w:rPr>
        <w:t>Table 4.1</w:t>
      </w:r>
      <w:r w:rsidR="000811A9" w:rsidRPr="0028709C">
        <w:rPr>
          <w:rFonts w:ascii="Calibri" w:hAnsi="Calibri"/>
          <w:sz w:val="18"/>
          <w:szCs w:val="18"/>
        </w:rPr>
        <w:fldChar w:fldCharType="begin" w:fldLock="1"/>
      </w:r>
      <w:r w:rsidR="000811A9" w:rsidRPr="0028709C">
        <w:rPr>
          <w:rFonts w:ascii="Calibri" w:hAnsi="Calibri"/>
          <w:sz w:val="18"/>
          <w:szCs w:val="18"/>
        </w:rPr>
        <w:instrText xml:space="preserve"> REF _Ref428783912 \h  \* MERGEFORMAT </w:instrText>
      </w:r>
      <w:r w:rsidR="000811A9" w:rsidRPr="0028709C">
        <w:rPr>
          <w:rFonts w:ascii="Calibri" w:hAnsi="Calibri"/>
          <w:sz w:val="18"/>
          <w:szCs w:val="18"/>
        </w:rPr>
      </w:r>
      <w:r w:rsidR="000811A9" w:rsidRPr="0028709C">
        <w:rPr>
          <w:rFonts w:ascii="Calibri" w:hAnsi="Calibri"/>
          <w:sz w:val="18"/>
          <w:szCs w:val="18"/>
        </w:rPr>
        <w:fldChar w:fldCharType="end"/>
      </w:r>
      <w:r w:rsidRPr="0028709C">
        <w:rPr>
          <w:rFonts w:ascii="Calibri" w:hAnsi="Calibri"/>
          <w:sz w:val="18"/>
          <w:szCs w:val="18"/>
        </w:rPr>
        <w:t>.</w:t>
      </w:r>
    </w:p>
    <w:p w14:paraId="65BAF8C0" w14:textId="77777777" w:rsidR="00A06D62" w:rsidRDefault="00A06D62" w:rsidP="00A06D62">
      <w:pPr>
        <w:rPr>
          <w:rFonts w:ascii="Calibri" w:hAnsi="Calibri"/>
          <w:sz w:val="18"/>
          <w:szCs w:val="18"/>
        </w:rPr>
      </w:pPr>
      <w:r w:rsidRPr="0028709C">
        <w:rPr>
          <w:rFonts w:ascii="Calibri" w:hAnsi="Calibri"/>
          <w:sz w:val="18"/>
          <w:szCs w:val="18"/>
        </w:rPr>
        <w:t>The hydraulic conductivity of fully hydrated standard cement and concrete is sensitiv</w:t>
      </w:r>
      <w:r w:rsidR="00C70936" w:rsidRPr="0028709C">
        <w:rPr>
          <w:rFonts w:ascii="Calibri" w:hAnsi="Calibri"/>
          <w:sz w:val="18"/>
          <w:szCs w:val="18"/>
        </w:rPr>
        <w:t>e</w:t>
      </w:r>
      <w:r w:rsidRPr="0028709C">
        <w:rPr>
          <w:rFonts w:ascii="Calibri" w:hAnsi="Calibri"/>
          <w:sz w:val="18"/>
          <w:szCs w:val="18"/>
        </w:rPr>
        <w:t xml:space="preserve"> to the water to cement (W/C) ratio. Generally, increasing conductivities are observed when the W/C ratio increases (see e.g., Jacobs and Whitmann 1992). This is due to the increase in porosity when W/C ratios increase. Higher porosities usually result in higher conductivities, as more pore space is available per unit cross sectional area to conduct the water. Such a dependency is also apparent from the log-linear relationship in</w:t>
      </w:r>
      <w:r w:rsidR="00752B48" w:rsidRPr="0028709C">
        <w:rPr>
          <w:rFonts w:ascii="Calibri" w:hAnsi="Calibri"/>
          <w:sz w:val="18"/>
          <w:szCs w:val="18"/>
        </w:rPr>
        <w:t xml:space="preserve"> </w:t>
      </w:r>
      <w:r w:rsidR="00B6357C" w:rsidRPr="0028709C">
        <w:rPr>
          <w:rFonts w:ascii="Calibri" w:hAnsi="Calibri"/>
          <w:sz w:val="18"/>
          <w:szCs w:val="18"/>
        </w:rPr>
        <w:fldChar w:fldCharType="begin" w:fldLock="1"/>
      </w:r>
      <w:r w:rsidR="00752B48" w:rsidRPr="0028709C">
        <w:rPr>
          <w:rFonts w:ascii="Calibri" w:hAnsi="Calibri"/>
          <w:sz w:val="18"/>
          <w:szCs w:val="18"/>
        </w:rPr>
        <w:instrText xml:space="preserve"> REF _Ref437250187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4.13</w:t>
      </w:r>
      <w:r w:rsidR="00B6357C" w:rsidRPr="0028709C">
        <w:rPr>
          <w:rFonts w:ascii="Calibri" w:hAnsi="Calibri"/>
          <w:sz w:val="18"/>
          <w:szCs w:val="18"/>
        </w:rPr>
        <w:fldChar w:fldCharType="end"/>
      </w:r>
      <w:r w:rsidRPr="0028709C">
        <w:rPr>
          <w:rFonts w:ascii="Calibri" w:hAnsi="Calibri"/>
          <w:sz w:val="18"/>
          <w:szCs w:val="18"/>
        </w:rPr>
        <w:t>, based on well cement ranging in age from 13-68 years.</w:t>
      </w:r>
      <w:r w:rsidR="00C70936" w:rsidRPr="0028709C">
        <w:rPr>
          <w:rFonts w:ascii="Calibri" w:hAnsi="Calibri"/>
          <w:sz w:val="18"/>
          <w:szCs w:val="18"/>
        </w:rPr>
        <w:t xml:space="preserve"> </w:t>
      </w:r>
      <w:r w:rsidRPr="0028709C">
        <w:rPr>
          <w:rFonts w:ascii="Calibri" w:hAnsi="Calibri"/>
          <w:sz w:val="18"/>
          <w:szCs w:val="18"/>
        </w:rPr>
        <w:t>It may be possible to use these relationships to develop bounds for estimates of effective well hydraulic conductivity from physical measurements of cement porosity.</w:t>
      </w:r>
    </w:p>
    <w:p w14:paraId="65BAF8C1" w14:textId="77777777" w:rsidR="00C4297A" w:rsidRDefault="00C4297A" w:rsidP="00A06D62">
      <w:pPr>
        <w:rPr>
          <w:rFonts w:ascii="Calibri" w:hAnsi="Calibri"/>
          <w:sz w:val="18"/>
          <w:szCs w:val="18"/>
        </w:rPr>
      </w:pPr>
    </w:p>
    <w:p w14:paraId="65BAF8C2" w14:textId="77777777" w:rsidR="00C4297A" w:rsidRPr="0028709C" w:rsidRDefault="00C4297A" w:rsidP="00A06D62">
      <w:pPr>
        <w:rPr>
          <w:rFonts w:ascii="Calibri" w:hAnsi="Calibri"/>
          <w:sz w:val="18"/>
          <w:szCs w:val="18"/>
        </w:rPr>
        <w:sectPr w:rsidR="00C4297A" w:rsidRPr="0028709C" w:rsidSect="005C640B">
          <w:pgSz w:w="11906" w:h="16838"/>
          <w:pgMar w:top="1440" w:right="1440" w:bottom="1440" w:left="1440" w:header="708" w:footer="708" w:gutter="0"/>
          <w:cols w:space="708"/>
          <w:docGrid w:linePitch="360"/>
        </w:sectPr>
      </w:pPr>
    </w:p>
    <w:p w14:paraId="65BAF8C3" w14:textId="77777777" w:rsidR="00A06D62" w:rsidRPr="00A710A5" w:rsidRDefault="00817F00">
      <w:pPr>
        <w:pStyle w:val="TableCaption0"/>
        <w:framePr w:wrap="around"/>
      </w:pPr>
      <w:bookmarkStart w:id="771" w:name="_Ref448486875"/>
      <w:bookmarkStart w:id="772" w:name="_Toc433992847"/>
      <w:bookmarkStart w:id="773" w:name="_Toc434739814"/>
      <w:bookmarkStart w:id="774" w:name="_Toc449103342"/>
      <w:r>
        <w:t>Table</w:t>
      </w:r>
      <w:bookmarkEnd w:id="771"/>
      <w:r>
        <w:t xml:space="preserve"> </w:t>
      </w:r>
      <w:r>
        <w:fldChar w:fldCharType="begin" w:fldLock="1"/>
      </w:r>
      <w:r>
        <w:instrText xml:space="preserve"> STYLEREF 1 \s </w:instrText>
      </w:r>
      <w:r>
        <w:fldChar w:fldCharType="separate"/>
      </w:r>
      <w:r w:rsidR="00D5162C">
        <w:rPr>
          <w:noProof/>
        </w:rPr>
        <w:t>4</w:t>
      </w:r>
      <w:r>
        <w:fldChar w:fldCharType="end"/>
      </w:r>
      <w:r>
        <w:t>.</w:t>
      </w:r>
      <w:r>
        <w:fldChar w:fldCharType="begin"/>
      </w:r>
      <w:r>
        <w:instrText xml:space="preserve"> SEQ Table \* ARABIC \s 1 </w:instrText>
      </w:r>
      <w:r>
        <w:fldChar w:fldCharType="separate"/>
      </w:r>
      <w:r w:rsidR="00340DA3">
        <w:rPr>
          <w:noProof/>
        </w:rPr>
        <w:t>1</w:t>
      </w:r>
      <w:r>
        <w:fldChar w:fldCharType="end"/>
      </w:r>
      <w:r>
        <w:t xml:space="preserve"> </w:t>
      </w:r>
      <w:r w:rsidR="00A06D62" w:rsidRPr="00A710A5">
        <w:t>Summary of recovered cement core properties from the cement annulus and effective well permeability measured by vertical interference tests or inferred from sustained casing pressure measurements</w:t>
      </w:r>
      <w:bookmarkEnd w:id="772"/>
      <w:bookmarkEnd w:id="773"/>
      <w:r w:rsidR="003802C0" w:rsidRPr="00A710A5">
        <w:t>.</w:t>
      </w:r>
      <w:bookmarkEnd w:id="774"/>
      <w:r w:rsidR="00A06D62" w:rsidRPr="00A710A5">
        <w:t xml:space="preserve"> </w:t>
      </w:r>
    </w:p>
    <w:tbl>
      <w:tblPr>
        <w:tblStyle w:val="TableGrid"/>
        <w:tblW w:w="0" w:type="auto"/>
        <w:tblLayout w:type="fixed"/>
        <w:tblLook w:val="04A0" w:firstRow="1" w:lastRow="0" w:firstColumn="1" w:lastColumn="0" w:noHBand="0" w:noVBand="1"/>
      </w:tblPr>
      <w:tblGrid>
        <w:gridCol w:w="1384"/>
        <w:gridCol w:w="1446"/>
        <w:gridCol w:w="1673"/>
        <w:gridCol w:w="1559"/>
        <w:gridCol w:w="1134"/>
        <w:gridCol w:w="1276"/>
        <w:gridCol w:w="1417"/>
        <w:gridCol w:w="1276"/>
        <w:gridCol w:w="1417"/>
        <w:gridCol w:w="1366"/>
      </w:tblGrid>
      <w:tr w:rsidR="00A06D62" w14:paraId="65BAF8CF" w14:textId="77777777" w:rsidTr="00E316E9">
        <w:tc>
          <w:tcPr>
            <w:tcW w:w="1384" w:type="dxa"/>
            <w:shd w:val="clear" w:color="auto" w:fill="F2F2F2" w:themeFill="background1" w:themeFillShade="F2"/>
          </w:tcPr>
          <w:p w14:paraId="65BAF8C4"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Well location</w:t>
            </w:r>
          </w:p>
        </w:tc>
        <w:tc>
          <w:tcPr>
            <w:tcW w:w="1446" w:type="dxa"/>
            <w:shd w:val="clear" w:color="auto" w:fill="F2F2F2" w:themeFill="background1" w:themeFillShade="F2"/>
          </w:tcPr>
          <w:p w14:paraId="65BAF8C5"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 xml:space="preserve">Well completion data/well age/ Cement type </w:t>
            </w:r>
          </w:p>
        </w:tc>
        <w:tc>
          <w:tcPr>
            <w:tcW w:w="1673" w:type="dxa"/>
            <w:shd w:val="clear" w:color="auto" w:fill="F2F2F2" w:themeFill="background1" w:themeFillShade="F2"/>
          </w:tcPr>
          <w:p w14:paraId="65BAF8C6"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Estimated aperture of microannulus between casing and cement (micron/inch)</w:t>
            </w:r>
          </w:p>
        </w:tc>
        <w:tc>
          <w:tcPr>
            <w:tcW w:w="1559" w:type="dxa"/>
            <w:shd w:val="clear" w:color="auto" w:fill="F2F2F2" w:themeFill="background1" w:themeFillShade="F2"/>
          </w:tcPr>
          <w:p w14:paraId="65BAF8C7"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Cement core permeability /hydraulic conductivity (lab measured)</w:t>
            </w:r>
          </w:p>
          <w:p w14:paraId="65BAF8C8"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(mD / m/d)</w:t>
            </w:r>
          </w:p>
        </w:tc>
        <w:tc>
          <w:tcPr>
            <w:tcW w:w="1134" w:type="dxa"/>
            <w:shd w:val="clear" w:color="auto" w:fill="F2F2F2" w:themeFill="background1" w:themeFillShade="F2"/>
          </w:tcPr>
          <w:p w14:paraId="65BAF8C9"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Cement porosity (lab measured)</w:t>
            </w:r>
          </w:p>
        </w:tc>
        <w:tc>
          <w:tcPr>
            <w:tcW w:w="1276" w:type="dxa"/>
            <w:shd w:val="clear" w:color="auto" w:fill="F2F2F2" w:themeFill="background1" w:themeFillShade="F2"/>
          </w:tcPr>
          <w:p w14:paraId="65BAF8CA"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Formation type</w:t>
            </w:r>
          </w:p>
        </w:tc>
        <w:tc>
          <w:tcPr>
            <w:tcW w:w="1417" w:type="dxa"/>
            <w:shd w:val="clear" w:color="auto" w:fill="F2F2F2" w:themeFill="background1" w:themeFillShade="F2"/>
          </w:tcPr>
          <w:p w14:paraId="65BAF8CB"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Formation permeability (mD / m/d)</w:t>
            </w:r>
          </w:p>
        </w:tc>
        <w:tc>
          <w:tcPr>
            <w:tcW w:w="1276" w:type="dxa"/>
            <w:shd w:val="clear" w:color="auto" w:fill="F2F2F2" w:themeFill="background1" w:themeFillShade="F2"/>
          </w:tcPr>
          <w:p w14:paraId="65BAF8CC"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Formation porosity</w:t>
            </w:r>
          </w:p>
        </w:tc>
        <w:tc>
          <w:tcPr>
            <w:tcW w:w="1417" w:type="dxa"/>
            <w:shd w:val="clear" w:color="auto" w:fill="F2F2F2" w:themeFill="background1" w:themeFillShade="F2"/>
          </w:tcPr>
          <w:p w14:paraId="65BAF8CD" w14:textId="77777777" w:rsidR="00A06D62" w:rsidRPr="00E316E9" w:rsidRDefault="00A06D62" w:rsidP="00CB46E9">
            <w:pPr>
              <w:pStyle w:val="TableHeading1"/>
              <w:rPr>
                <w:rFonts w:ascii="Calibri" w:hAnsi="Calibri"/>
                <w:b w:val="0"/>
                <w:sz w:val="18"/>
                <w:szCs w:val="18"/>
              </w:rPr>
            </w:pPr>
            <w:r w:rsidRPr="00E316E9">
              <w:rPr>
                <w:rFonts w:ascii="Calibri" w:hAnsi="Calibri"/>
                <w:b w:val="0"/>
                <w:sz w:val="18"/>
                <w:szCs w:val="18"/>
              </w:rPr>
              <w:t>Effective well permeability/hydraulic conductivity (mD / m/d)</w:t>
            </w:r>
          </w:p>
        </w:tc>
        <w:tc>
          <w:tcPr>
            <w:tcW w:w="1366" w:type="dxa"/>
            <w:shd w:val="clear" w:color="auto" w:fill="F2F2F2" w:themeFill="background1" w:themeFillShade="F2"/>
          </w:tcPr>
          <w:p w14:paraId="65BAF8CE" w14:textId="77777777" w:rsidR="00A06D62" w:rsidRPr="00E316E9" w:rsidRDefault="00A06D62" w:rsidP="001C5616">
            <w:pPr>
              <w:pStyle w:val="TableHeading1"/>
              <w:rPr>
                <w:rFonts w:ascii="Calibri" w:hAnsi="Calibri"/>
                <w:b w:val="0"/>
                <w:sz w:val="18"/>
                <w:szCs w:val="18"/>
              </w:rPr>
            </w:pPr>
            <w:r w:rsidRPr="00E316E9">
              <w:rPr>
                <w:rFonts w:ascii="Calibri" w:hAnsi="Calibri"/>
                <w:b w:val="0"/>
                <w:sz w:val="18"/>
                <w:szCs w:val="18"/>
              </w:rPr>
              <w:t>References</w:t>
            </w:r>
          </w:p>
        </w:tc>
      </w:tr>
      <w:tr w:rsidR="00A06D62" w14:paraId="65BAF8DA" w14:textId="77777777" w:rsidTr="001C5616">
        <w:tc>
          <w:tcPr>
            <w:tcW w:w="1384" w:type="dxa"/>
          </w:tcPr>
          <w:p w14:paraId="65BAF8D0"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EGL#7, Cranfield, Mississippi</w:t>
            </w:r>
          </w:p>
        </w:tc>
        <w:tc>
          <w:tcPr>
            <w:tcW w:w="1446" w:type="dxa"/>
          </w:tcPr>
          <w:p w14:paraId="65BAF8D1"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1947/68 years old/Class A or Class D cement</w:t>
            </w:r>
          </w:p>
        </w:tc>
        <w:tc>
          <w:tcPr>
            <w:tcW w:w="1673" w:type="dxa"/>
          </w:tcPr>
          <w:p w14:paraId="65BAF8D2"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70.55/0.00278 (lower bound)</w:t>
            </w:r>
          </w:p>
        </w:tc>
        <w:tc>
          <w:tcPr>
            <w:tcW w:w="1559" w:type="dxa"/>
          </w:tcPr>
          <w:p w14:paraId="65BAF8D3" w14:textId="77777777" w:rsidR="00A06D62" w:rsidRPr="0028709C" w:rsidRDefault="00A06D62">
            <w:pPr>
              <w:pStyle w:val="TableText0"/>
              <w:rPr>
                <w:rFonts w:ascii="Calibri" w:hAnsi="Calibri"/>
                <w:sz w:val="18"/>
                <w:szCs w:val="18"/>
              </w:rPr>
            </w:pPr>
            <w:r w:rsidRPr="0028709C">
              <w:rPr>
                <w:rFonts w:ascii="Calibri" w:hAnsi="Calibri"/>
                <w:sz w:val="18"/>
                <w:szCs w:val="18"/>
              </w:rPr>
              <w:t>0.000186 (cement from 2008 cement squeeze) 0.0146 (original cement from 1947)</w:t>
            </w:r>
          </w:p>
        </w:tc>
        <w:tc>
          <w:tcPr>
            <w:tcW w:w="1134" w:type="dxa"/>
          </w:tcPr>
          <w:p w14:paraId="65BAF8D4"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8D5"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8D6"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8D7"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8D8"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366" w:type="dxa"/>
          </w:tcPr>
          <w:p w14:paraId="65BAF8D9"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Duguid et al. 2014</w:t>
            </w:r>
          </w:p>
        </w:tc>
      </w:tr>
      <w:tr w:rsidR="00A06D62" w14:paraId="65BAF8E6" w14:textId="77777777" w:rsidTr="001C5616">
        <w:tc>
          <w:tcPr>
            <w:tcW w:w="1384" w:type="dxa"/>
          </w:tcPr>
          <w:p w14:paraId="65BAF8DB"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CC1, Carbon County, Wyoming</w:t>
            </w:r>
          </w:p>
        </w:tc>
        <w:tc>
          <w:tcPr>
            <w:tcW w:w="1446" w:type="dxa"/>
          </w:tcPr>
          <w:p w14:paraId="65BAF8DC"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2002/13/light weight Portland cement</w:t>
            </w:r>
          </w:p>
        </w:tc>
        <w:tc>
          <w:tcPr>
            <w:tcW w:w="1673" w:type="dxa"/>
          </w:tcPr>
          <w:p w14:paraId="65BAF8DD"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8DE"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0.001 – 0.04</w:t>
            </w:r>
            <w:r w:rsidRPr="0028709C">
              <w:rPr>
                <w:rFonts w:ascii="Calibri" w:hAnsi="Calibri"/>
                <w:sz w:val="18"/>
                <w:szCs w:val="18"/>
                <w:vertAlign w:val="superscript"/>
              </w:rPr>
              <w:t>3</w:t>
            </w:r>
            <w:r w:rsidRPr="0028709C">
              <w:rPr>
                <w:rFonts w:ascii="Calibri" w:hAnsi="Calibri"/>
                <w:sz w:val="18"/>
                <w:szCs w:val="18"/>
              </w:rPr>
              <w:t xml:space="preserve"> / 8.3E-07 – 3.3E-05 </w:t>
            </w:r>
          </w:p>
        </w:tc>
        <w:tc>
          <w:tcPr>
            <w:tcW w:w="1134" w:type="dxa"/>
          </w:tcPr>
          <w:p w14:paraId="65BAF8DF"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 xml:space="preserve">27.28% </w:t>
            </w:r>
            <w:r w:rsidR="001C335C" w:rsidRPr="000811A9">
              <w:rPr>
                <w:rFonts w:ascii="Calibri" w:hAnsi="Calibri"/>
                <w:sz w:val="18"/>
                <w:szCs w:val="18"/>
              </w:rPr>
              <w:t>–</w:t>
            </w:r>
            <w:r w:rsidRPr="0028709C">
              <w:rPr>
                <w:rFonts w:ascii="Calibri" w:hAnsi="Calibri"/>
                <w:sz w:val="18"/>
                <w:szCs w:val="18"/>
              </w:rPr>
              <w:t xml:space="preserve"> 77.93%</w:t>
            </w:r>
          </w:p>
        </w:tc>
        <w:tc>
          <w:tcPr>
            <w:tcW w:w="1276" w:type="dxa"/>
          </w:tcPr>
          <w:p w14:paraId="65BAF8E0"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Shale</w:t>
            </w:r>
          </w:p>
        </w:tc>
        <w:tc>
          <w:tcPr>
            <w:tcW w:w="1417" w:type="dxa"/>
          </w:tcPr>
          <w:p w14:paraId="65BAF8E1"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0.06E-03 / 5E-08</w:t>
            </w:r>
          </w:p>
        </w:tc>
        <w:tc>
          <w:tcPr>
            <w:tcW w:w="1276" w:type="dxa"/>
          </w:tcPr>
          <w:p w14:paraId="65BAF8E2"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8E3" w14:textId="77777777" w:rsidR="00A06D62" w:rsidRPr="00866551" w:rsidRDefault="00A06D62" w:rsidP="001C5616">
            <w:pPr>
              <w:pStyle w:val="TableText0"/>
              <w:rPr>
                <w:rFonts w:ascii="Calibri" w:hAnsi="Calibri"/>
                <w:sz w:val="18"/>
                <w:szCs w:val="18"/>
                <w:vertAlign w:val="superscript"/>
              </w:rPr>
            </w:pPr>
            <w:r w:rsidRPr="00866551">
              <w:rPr>
                <w:rFonts w:ascii="Calibri" w:hAnsi="Calibri"/>
                <w:sz w:val="18"/>
                <w:szCs w:val="18"/>
              </w:rPr>
              <w:t>25 / 2E-02 (VIT)</w:t>
            </w:r>
            <w:r w:rsidRPr="00866551">
              <w:rPr>
                <w:rFonts w:ascii="Calibri" w:hAnsi="Calibri"/>
                <w:sz w:val="18"/>
                <w:szCs w:val="18"/>
                <w:vertAlign w:val="superscript"/>
              </w:rPr>
              <w:t>1</w:t>
            </w:r>
          </w:p>
          <w:p w14:paraId="65BAF8E4" w14:textId="77777777" w:rsidR="00102779" w:rsidRPr="00866551" w:rsidRDefault="00102779" w:rsidP="001C5616">
            <w:pPr>
              <w:pStyle w:val="TableText0"/>
              <w:rPr>
                <w:rFonts w:ascii="Calibri" w:hAnsi="Calibri"/>
                <w:sz w:val="18"/>
                <w:szCs w:val="18"/>
                <w:vertAlign w:val="superscript"/>
              </w:rPr>
            </w:pPr>
            <w:r w:rsidRPr="00A710A5">
              <w:rPr>
                <w:rFonts w:ascii="Calibri" w:hAnsi="Calibri"/>
                <w:sz w:val="18"/>
                <w:szCs w:val="18"/>
              </w:rPr>
              <w:t>(single phase fluid permeability)</w:t>
            </w:r>
          </w:p>
        </w:tc>
        <w:tc>
          <w:tcPr>
            <w:tcW w:w="1366" w:type="dxa"/>
          </w:tcPr>
          <w:p w14:paraId="65BAF8E5"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Duguid et al. 2013</w:t>
            </w:r>
          </w:p>
        </w:tc>
      </w:tr>
      <w:tr w:rsidR="00A06D62" w14:paraId="65BAF8F3" w14:textId="77777777" w:rsidTr="001C5616">
        <w:tc>
          <w:tcPr>
            <w:tcW w:w="1384" w:type="dxa"/>
          </w:tcPr>
          <w:p w14:paraId="65BAF8E7"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43-TPX-10, Natrona County, Wyoming</w:t>
            </w:r>
          </w:p>
        </w:tc>
        <w:tc>
          <w:tcPr>
            <w:tcW w:w="1446" w:type="dxa"/>
          </w:tcPr>
          <w:p w14:paraId="65BAF8E8"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1985/30/ Class G or 50/50 Pozzmix</w:t>
            </w:r>
          </w:p>
        </w:tc>
        <w:tc>
          <w:tcPr>
            <w:tcW w:w="1673" w:type="dxa"/>
          </w:tcPr>
          <w:p w14:paraId="65BAF8E9"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8EA"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 xml:space="preserve">6.37E-05 – 0.012 </w:t>
            </w:r>
            <w:r w:rsidRPr="0028709C">
              <w:rPr>
                <w:rFonts w:ascii="Calibri" w:hAnsi="Calibri"/>
                <w:sz w:val="18"/>
                <w:szCs w:val="18"/>
              </w:rPr>
              <w:br/>
              <w:t>/ 5.3E-08 – 1E-05</w:t>
            </w:r>
          </w:p>
        </w:tc>
        <w:tc>
          <w:tcPr>
            <w:tcW w:w="1134" w:type="dxa"/>
          </w:tcPr>
          <w:p w14:paraId="65BAF8EB"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 xml:space="preserve">41.25% </w:t>
            </w:r>
            <w:r w:rsidR="001C335C" w:rsidRPr="000811A9">
              <w:rPr>
                <w:rFonts w:ascii="Calibri" w:hAnsi="Calibri"/>
                <w:sz w:val="18"/>
                <w:szCs w:val="18"/>
              </w:rPr>
              <w:t>–</w:t>
            </w:r>
            <w:r w:rsidRPr="0028709C">
              <w:rPr>
                <w:rFonts w:ascii="Calibri" w:hAnsi="Calibri"/>
                <w:sz w:val="18"/>
                <w:szCs w:val="18"/>
              </w:rPr>
              <w:t>42.74%</w:t>
            </w:r>
          </w:p>
        </w:tc>
        <w:tc>
          <w:tcPr>
            <w:tcW w:w="1276" w:type="dxa"/>
          </w:tcPr>
          <w:p w14:paraId="65BAF8EC"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Shale/</w:t>
            </w:r>
          </w:p>
          <w:p w14:paraId="65BAF8ED"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Anhydrite/</w:t>
            </w:r>
          </w:p>
          <w:p w14:paraId="65BAF8EE"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Limestone</w:t>
            </w:r>
          </w:p>
        </w:tc>
        <w:tc>
          <w:tcPr>
            <w:tcW w:w="1417" w:type="dxa"/>
          </w:tcPr>
          <w:p w14:paraId="65BAF8EF"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8F0"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8F1" w14:textId="77777777" w:rsidR="00A06D62" w:rsidRPr="00866551" w:rsidRDefault="00A06D62" w:rsidP="001C5616">
            <w:pPr>
              <w:pStyle w:val="TableText0"/>
              <w:rPr>
                <w:rFonts w:ascii="Calibri" w:hAnsi="Calibri"/>
                <w:sz w:val="18"/>
                <w:szCs w:val="18"/>
              </w:rPr>
            </w:pPr>
            <w:r w:rsidRPr="00866551">
              <w:rPr>
                <w:rFonts w:ascii="Calibri" w:hAnsi="Calibri"/>
                <w:sz w:val="18"/>
                <w:szCs w:val="18"/>
              </w:rPr>
              <w:t>N/A</w:t>
            </w:r>
          </w:p>
        </w:tc>
        <w:tc>
          <w:tcPr>
            <w:tcW w:w="1366" w:type="dxa"/>
          </w:tcPr>
          <w:p w14:paraId="65BAF8F2"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Duguid et al. 2013</w:t>
            </w:r>
          </w:p>
        </w:tc>
      </w:tr>
      <w:tr w:rsidR="00A06D62" w14:paraId="65BAF900" w14:textId="77777777" w:rsidTr="001C5616">
        <w:tc>
          <w:tcPr>
            <w:tcW w:w="1384" w:type="dxa"/>
          </w:tcPr>
          <w:p w14:paraId="65BAF8F4"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46-TPX-10, Natrona County, Wyoming</w:t>
            </w:r>
          </w:p>
        </w:tc>
        <w:tc>
          <w:tcPr>
            <w:tcW w:w="1446" w:type="dxa"/>
          </w:tcPr>
          <w:p w14:paraId="65BAF8F5"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1996/19/ Class G or 50/50 Pozzmix</w:t>
            </w:r>
          </w:p>
        </w:tc>
        <w:tc>
          <w:tcPr>
            <w:tcW w:w="1673" w:type="dxa"/>
          </w:tcPr>
          <w:p w14:paraId="65BAF8F6"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8F7"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0.0001 – 0.025</w:t>
            </w:r>
            <w:r w:rsidRPr="0028709C">
              <w:rPr>
                <w:rFonts w:ascii="Calibri" w:hAnsi="Calibri"/>
                <w:sz w:val="18"/>
                <w:szCs w:val="18"/>
                <w:vertAlign w:val="superscript"/>
              </w:rPr>
              <w:t>4</w:t>
            </w:r>
            <w:r w:rsidRPr="0028709C">
              <w:rPr>
                <w:rFonts w:ascii="Calibri" w:hAnsi="Calibri"/>
                <w:sz w:val="18"/>
                <w:szCs w:val="18"/>
              </w:rPr>
              <w:t xml:space="preserve"> </w:t>
            </w:r>
          </w:p>
          <w:p w14:paraId="65BAF8F8"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 8.3E-08 – 2.1E-05</w:t>
            </w:r>
          </w:p>
        </w:tc>
        <w:tc>
          <w:tcPr>
            <w:tcW w:w="1134" w:type="dxa"/>
          </w:tcPr>
          <w:p w14:paraId="65BAF8F9"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27.32% 63.07%</w:t>
            </w:r>
          </w:p>
        </w:tc>
        <w:tc>
          <w:tcPr>
            <w:tcW w:w="1276" w:type="dxa"/>
          </w:tcPr>
          <w:p w14:paraId="65BAF8FA"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Shale/ Limestone</w:t>
            </w:r>
          </w:p>
        </w:tc>
        <w:tc>
          <w:tcPr>
            <w:tcW w:w="1417" w:type="dxa"/>
          </w:tcPr>
          <w:p w14:paraId="65BAF8FB"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0.06E-03 / 5E-08</w:t>
            </w:r>
          </w:p>
        </w:tc>
        <w:tc>
          <w:tcPr>
            <w:tcW w:w="1276" w:type="dxa"/>
          </w:tcPr>
          <w:p w14:paraId="65BAF8FC"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8FD" w14:textId="77777777" w:rsidR="00A06D62" w:rsidRPr="00866551" w:rsidRDefault="00A06D62" w:rsidP="001C5616">
            <w:pPr>
              <w:pStyle w:val="TableText0"/>
              <w:rPr>
                <w:rFonts w:ascii="Calibri" w:hAnsi="Calibri"/>
                <w:sz w:val="18"/>
                <w:szCs w:val="18"/>
                <w:vertAlign w:val="superscript"/>
              </w:rPr>
            </w:pPr>
            <w:r w:rsidRPr="00866551">
              <w:rPr>
                <w:rFonts w:ascii="Calibri" w:hAnsi="Calibri"/>
                <w:sz w:val="18"/>
                <w:szCs w:val="18"/>
              </w:rPr>
              <w:t>170 / 1.4E-01 (VIT)</w:t>
            </w:r>
            <w:r w:rsidRPr="00866551">
              <w:rPr>
                <w:rFonts w:ascii="Calibri" w:hAnsi="Calibri"/>
                <w:sz w:val="18"/>
                <w:szCs w:val="18"/>
                <w:vertAlign w:val="superscript"/>
              </w:rPr>
              <w:t>1</w:t>
            </w:r>
          </w:p>
          <w:p w14:paraId="65BAF8FE" w14:textId="77777777" w:rsidR="00102779" w:rsidRPr="00866551" w:rsidRDefault="00102779" w:rsidP="001C5616">
            <w:pPr>
              <w:pStyle w:val="TableText0"/>
              <w:rPr>
                <w:rFonts w:ascii="Calibri" w:hAnsi="Calibri"/>
                <w:sz w:val="18"/>
                <w:szCs w:val="18"/>
                <w:vertAlign w:val="superscript"/>
              </w:rPr>
            </w:pPr>
            <w:r w:rsidRPr="00A710A5">
              <w:rPr>
                <w:rFonts w:ascii="Calibri" w:hAnsi="Calibri"/>
                <w:sz w:val="18"/>
                <w:szCs w:val="18"/>
              </w:rPr>
              <w:t>(single phase fluid permeability)</w:t>
            </w:r>
          </w:p>
        </w:tc>
        <w:tc>
          <w:tcPr>
            <w:tcW w:w="1366" w:type="dxa"/>
          </w:tcPr>
          <w:p w14:paraId="65BAF8FF"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Duguid et al. 2013</w:t>
            </w:r>
          </w:p>
        </w:tc>
      </w:tr>
      <w:tr w:rsidR="00A06D62" w14:paraId="65BAF90C" w14:textId="77777777" w:rsidTr="001C5616">
        <w:tc>
          <w:tcPr>
            <w:tcW w:w="1384" w:type="dxa"/>
          </w:tcPr>
          <w:p w14:paraId="65BAF901"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Oil producer, Weyburn field</w:t>
            </w:r>
          </w:p>
        </w:tc>
        <w:tc>
          <w:tcPr>
            <w:tcW w:w="1446" w:type="dxa"/>
          </w:tcPr>
          <w:p w14:paraId="65BAF902"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1957/58/ Portland cement and Pozzolan at ratio of 1:1</w:t>
            </w:r>
          </w:p>
        </w:tc>
        <w:tc>
          <w:tcPr>
            <w:tcW w:w="1673" w:type="dxa"/>
          </w:tcPr>
          <w:p w14:paraId="65BAF903"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904"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134" w:type="dxa"/>
          </w:tcPr>
          <w:p w14:paraId="65BAF905"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 xml:space="preserve">20% </w:t>
            </w:r>
            <w:r w:rsidR="001C335C" w:rsidRPr="000811A9">
              <w:rPr>
                <w:rFonts w:ascii="Calibri" w:hAnsi="Calibri"/>
                <w:sz w:val="18"/>
                <w:szCs w:val="18"/>
              </w:rPr>
              <w:t>–</w:t>
            </w:r>
            <w:r w:rsidRPr="0028709C">
              <w:rPr>
                <w:rFonts w:ascii="Calibri" w:hAnsi="Calibri"/>
                <w:sz w:val="18"/>
                <w:szCs w:val="18"/>
              </w:rPr>
              <w:t xml:space="preserve"> 40%</w:t>
            </w:r>
          </w:p>
        </w:tc>
        <w:tc>
          <w:tcPr>
            <w:tcW w:w="1276" w:type="dxa"/>
          </w:tcPr>
          <w:p w14:paraId="65BAF906"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Regional seal</w:t>
            </w:r>
          </w:p>
        </w:tc>
        <w:tc>
          <w:tcPr>
            <w:tcW w:w="1417" w:type="dxa"/>
          </w:tcPr>
          <w:p w14:paraId="65BAF907"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0.0002E-03 -0.2E-03 / 1.7E-10 – 1.7E-07</w:t>
            </w:r>
          </w:p>
        </w:tc>
        <w:tc>
          <w:tcPr>
            <w:tcW w:w="1276" w:type="dxa"/>
          </w:tcPr>
          <w:p w14:paraId="65BAF908"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 xml:space="preserve">5% </w:t>
            </w:r>
            <w:r w:rsidR="001C335C" w:rsidRPr="000811A9">
              <w:rPr>
                <w:rFonts w:ascii="Calibri" w:hAnsi="Calibri"/>
                <w:sz w:val="18"/>
                <w:szCs w:val="18"/>
              </w:rPr>
              <w:t>–</w:t>
            </w:r>
            <w:r w:rsidRPr="0028709C">
              <w:rPr>
                <w:rFonts w:ascii="Calibri" w:hAnsi="Calibri"/>
                <w:sz w:val="18"/>
                <w:szCs w:val="18"/>
              </w:rPr>
              <w:t xml:space="preserve"> 15%</w:t>
            </w:r>
          </w:p>
        </w:tc>
        <w:tc>
          <w:tcPr>
            <w:tcW w:w="1417" w:type="dxa"/>
          </w:tcPr>
          <w:p w14:paraId="65BAF909" w14:textId="77777777" w:rsidR="00A06D62" w:rsidRPr="00D8726D" w:rsidRDefault="00A06D62" w:rsidP="001C5616">
            <w:pPr>
              <w:pStyle w:val="TableText0"/>
              <w:rPr>
                <w:rFonts w:ascii="Calibri" w:hAnsi="Calibri"/>
                <w:sz w:val="18"/>
                <w:szCs w:val="18"/>
                <w:vertAlign w:val="superscript"/>
              </w:rPr>
            </w:pPr>
            <w:r w:rsidRPr="00866551">
              <w:rPr>
                <w:rFonts w:ascii="Calibri" w:hAnsi="Calibri"/>
                <w:sz w:val="18"/>
                <w:szCs w:val="18"/>
              </w:rPr>
              <w:t>7-80E-03 / 0.67 – 6E-06 (VIT)</w:t>
            </w:r>
            <w:r w:rsidRPr="00866551">
              <w:rPr>
                <w:rFonts w:ascii="Calibri" w:hAnsi="Calibri"/>
                <w:sz w:val="18"/>
                <w:szCs w:val="18"/>
                <w:vertAlign w:val="superscript"/>
              </w:rPr>
              <w:t>1</w:t>
            </w:r>
          </w:p>
          <w:p w14:paraId="65BAF90A" w14:textId="77777777" w:rsidR="00102779" w:rsidRPr="00866551" w:rsidRDefault="00102779" w:rsidP="00102779">
            <w:pPr>
              <w:pStyle w:val="TableText0"/>
              <w:rPr>
                <w:rFonts w:ascii="Calibri" w:hAnsi="Calibri"/>
                <w:sz w:val="18"/>
                <w:szCs w:val="18"/>
                <w:vertAlign w:val="superscript"/>
              </w:rPr>
            </w:pPr>
            <w:r w:rsidRPr="00A710A5">
              <w:rPr>
                <w:rFonts w:ascii="Calibri" w:hAnsi="Calibri"/>
                <w:sz w:val="18"/>
                <w:szCs w:val="18"/>
              </w:rPr>
              <w:t>(single phase water permeability)</w:t>
            </w:r>
          </w:p>
        </w:tc>
        <w:tc>
          <w:tcPr>
            <w:tcW w:w="1366" w:type="dxa"/>
          </w:tcPr>
          <w:p w14:paraId="65BAF90B"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Hawkes and Gardner 2013</w:t>
            </w:r>
          </w:p>
        </w:tc>
      </w:tr>
      <w:tr w:rsidR="00A06D62" w14:paraId="65BAF918" w14:textId="77777777" w:rsidTr="001C5616">
        <w:tc>
          <w:tcPr>
            <w:tcW w:w="1384" w:type="dxa"/>
          </w:tcPr>
          <w:p w14:paraId="65BAF90D"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CO</w:t>
            </w:r>
            <w:r w:rsidRPr="000A4801">
              <w:rPr>
                <w:rFonts w:ascii="Calibri" w:hAnsi="Calibri"/>
                <w:sz w:val="18"/>
                <w:szCs w:val="18"/>
                <w:vertAlign w:val="subscript"/>
              </w:rPr>
              <w:t>2</w:t>
            </w:r>
            <w:r w:rsidRPr="0028709C">
              <w:rPr>
                <w:rFonts w:ascii="Calibri" w:hAnsi="Calibri"/>
                <w:sz w:val="18"/>
                <w:szCs w:val="18"/>
              </w:rPr>
              <w:t xml:space="preserve"> producing well, Dakota</w:t>
            </w:r>
          </w:p>
        </w:tc>
        <w:tc>
          <w:tcPr>
            <w:tcW w:w="1446" w:type="dxa"/>
          </w:tcPr>
          <w:p w14:paraId="65BAF90E"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1985/30 years old/Class G and fly ash at ratio of 1:1</w:t>
            </w:r>
          </w:p>
        </w:tc>
        <w:tc>
          <w:tcPr>
            <w:tcW w:w="1673" w:type="dxa"/>
          </w:tcPr>
          <w:p w14:paraId="65BAF90F"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910" w14:textId="77777777" w:rsidR="00A06D62" w:rsidRPr="0028709C" w:rsidRDefault="00A06D62">
            <w:pPr>
              <w:pStyle w:val="TableText0"/>
              <w:rPr>
                <w:rFonts w:ascii="Calibri" w:hAnsi="Calibri"/>
                <w:sz w:val="18"/>
                <w:szCs w:val="18"/>
              </w:rPr>
            </w:pPr>
            <w:r w:rsidRPr="0028709C">
              <w:rPr>
                <w:rFonts w:ascii="Calibri" w:hAnsi="Calibri"/>
                <w:sz w:val="18"/>
                <w:szCs w:val="18"/>
              </w:rPr>
              <w:t xml:space="preserve">0.3E-03 </w:t>
            </w:r>
            <w:r w:rsidR="006F60A4" w:rsidRPr="0028709C">
              <w:rPr>
                <w:rFonts w:ascii="Calibri" w:hAnsi="Calibri"/>
                <w:sz w:val="18"/>
                <w:szCs w:val="18"/>
              </w:rPr>
              <w:t>–</w:t>
            </w:r>
            <w:r w:rsidRPr="0028709C">
              <w:rPr>
                <w:rFonts w:ascii="Calibri" w:hAnsi="Calibri"/>
                <w:sz w:val="18"/>
                <w:szCs w:val="18"/>
              </w:rPr>
              <w:t xml:space="preserve"> 32E-03</w:t>
            </w:r>
            <w:r w:rsidRPr="0028709C">
              <w:rPr>
                <w:rFonts w:ascii="Calibri" w:hAnsi="Calibri"/>
                <w:sz w:val="18"/>
                <w:szCs w:val="18"/>
              </w:rPr>
              <w:br/>
              <w:t>/ 2.5E-07 – 2.7E-05</w:t>
            </w:r>
          </w:p>
        </w:tc>
        <w:tc>
          <w:tcPr>
            <w:tcW w:w="1134" w:type="dxa"/>
          </w:tcPr>
          <w:p w14:paraId="65BAF911"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 xml:space="preserve">19% </w:t>
            </w:r>
            <w:r w:rsidR="001C335C" w:rsidRPr="000811A9">
              <w:rPr>
                <w:rFonts w:ascii="Calibri" w:hAnsi="Calibri"/>
                <w:sz w:val="18"/>
                <w:szCs w:val="18"/>
              </w:rPr>
              <w:t>–</w:t>
            </w:r>
            <w:r w:rsidRPr="0028709C">
              <w:rPr>
                <w:rFonts w:ascii="Calibri" w:hAnsi="Calibri"/>
                <w:sz w:val="18"/>
                <w:szCs w:val="18"/>
              </w:rPr>
              <w:t xml:space="preserve"> 45%</w:t>
            </w:r>
          </w:p>
        </w:tc>
        <w:tc>
          <w:tcPr>
            <w:tcW w:w="1276" w:type="dxa"/>
          </w:tcPr>
          <w:p w14:paraId="65BAF912"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Shale</w:t>
            </w:r>
          </w:p>
        </w:tc>
        <w:tc>
          <w:tcPr>
            <w:tcW w:w="1417" w:type="dxa"/>
          </w:tcPr>
          <w:p w14:paraId="65BAF913"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 xml:space="preserve">1E-06 </w:t>
            </w:r>
            <w:r w:rsidR="001C335C" w:rsidRPr="000811A9">
              <w:rPr>
                <w:rFonts w:ascii="Calibri" w:hAnsi="Calibri"/>
                <w:sz w:val="18"/>
                <w:szCs w:val="18"/>
              </w:rPr>
              <w:t>–</w:t>
            </w:r>
            <w:r w:rsidRPr="0028709C">
              <w:rPr>
                <w:rFonts w:ascii="Calibri" w:hAnsi="Calibri"/>
                <w:sz w:val="18"/>
                <w:szCs w:val="18"/>
              </w:rPr>
              <w:t xml:space="preserve"> 10E-06 / 8.3E-10 – 8.3E-09</w:t>
            </w:r>
          </w:p>
        </w:tc>
        <w:tc>
          <w:tcPr>
            <w:tcW w:w="1276" w:type="dxa"/>
          </w:tcPr>
          <w:p w14:paraId="65BAF914"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18% to 29%</w:t>
            </w:r>
          </w:p>
        </w:tc>
        <w:tc>
          <w:tcPr>
            <w:tcW w:w="1417" w:type="dxa"/>
          </w:tcPr>
          <w:p w14:paraId="65BAF915" w14:textId="77777777" w:rsidR="00A06D62" w:rsidRPr="00D8726D" w:rsidRDefault="00A06D62" w:rsidP="001C5616">
            <w:pPr>
              <w:pStyle w:val="TableText0"/>
              <w:rPr>
                <w:rFonts w:ascii="Calibri" w:hAnsi="Calibri"/>
                <w:sz w:val="18"/>
                <w:szCs w:val="18"/>
                <w:vertAlign w:val="superscript"/>
              </w:rPr>
            </w:pPr>
            <w:r w:rsidRPr="00866551">
              <w:rPr>
                <w:rFonts w:ascii="Calibri" w:hAnsi="Calibri"/>
                <w:sz w:val="18"/>
                <w:szCs w:val="18"/>
              </w:rPr>
              <w:t>0.8 – 3 / 6.7E-04 – 2.5E-03 (VIT)</w:t>
            </w:r>
            <w:r w:rsidRPr="00866551">
              <w:rPr>
                <w:rFonts w:ascii="Calibri" w:hAnsi="Calibri"/>
                <w:sz w:val="18"/>
                <w:szCs w:val="18"/>
                <w:vertAlign w:val="superscript"/>
              </w:rPr>
              <w:t>1</w:t>
            </w:r>
          </w:p>
          <w:p w14:paraId="65BAF916" w14:textId="77777777" w:rsidR="00102779" w:rsidRPr="00866551" w:rsidRDefault="00102779" w:rsidP="001C5616">
            <w:pPr>
              <w:pStyle w:val="TableText0"/>
              <w:rPr>
                <w:rFonts w:ascii="Calibri" w:hAnsi="Calibri"/>
                <w:sz w:val="18"/>
                <w:szCs w:val="18"/>
                <w:vertAlign w:val="superscript"/>
              </w:rPr>
            </w:pPr>
            <w:r w:rsidRPr="00A710A5">
              <w:rPr>
                <w:rFonts w:ascii="Calibri" w:hAnsi="Calibri"/>
                <w:sz w:val="18"/>
                <w:szCs w:val="18"/>
              </w:rPr>
              <w:t>(single phase permeability</w:t>
            </w:r>
          </w:p>
        </w:tc>
        <w:tc>
          <w:tcPr>
            <w:tcW w:w="1366" w:type="dxa"/>
          </w:tcPr>
          <w:p w14:paraId="65BAF917"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Gasda et al. 2011; Crow et al. 2010; Carey et al. 2010</w:t>
            </w:r>
          </w:p>
        </w:tc>
      </w:tr>
      <w:tr w:rsidR="00A06D62" w14:paraId="65BAF923" w14:textId="77777777" w:rsidTr="001C5616">
        <w:tc>
          <w:tcPr>
            <w:tcW w:w="1384" w:type="dxa"/>
          </w:tcPr>
          <w:p w14:paraId="65BAF919"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Well 49-6, Permian Basin, West Texas</w:t>
            </w:r>
          </w:p>
        </w:tc>
        <w:tc>
          <w:tcPr>
            <w:tcW w:w="1446" w:type="dxa"/>
          </w:tcPr>
          <w:p w14:paraId="65BAF91A"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1960/55 year old well with 30 years CO</w:t>
            </w:r>
            <w:r w:rsidRPr="00B54A14">
              <w:rPr>
                <w:rFonts w:ascii="Calibri" w:hAnsi="Calibri"/>
                <w:sz w:val="18"/>
                <w:szCs w:val="18"/>
                <w:vertAlign w:val="subscript"/>
              </w:rPr>
              <w:t>2</w:t>
            </w:r>
            <w:r w:rsidRPr="0028709C">
              <w:rPr>
                <w:rFonts w:ascii="Calibri" w:hAnsi="Calibri"/>
                <w:sz w:val="18"/>
                <w:szCs w:val="18"/>
              </w:rPr>
              <w:t xml:space="preserve"> exposure/ Portland cement</w:t>
            </w:r>
          </w:p>
        </w:tc>
        <w:tc>
          <w:tcPr>
            <w:tcW w:w="1673" w:type="dxa"/>
          </w:tcPr>
          <w:p w14:paraId="65BAF91B"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91C"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0.09 / 7.5E-05 (intact cement, air perm.) or 0.23 / 1.9E-04 (heavily carbonated cement, air perm.)</w:t>
            </w:r>
          </w:p>
        </w:tc>
        <w:tc>
          <w:tcPr>
            <w:tcW w:w="1134" w:type="dxa"/>
          </w:tcPr>
          <w:p w14:paraId="65BAF91D"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33.5%</w:t>
            </w:r>
          </w:p>
        </w:tc>
        <w:tc>
          <w:tcPr>
            <w:tcW w:w="1276" w:type="dxa"/>
          </w:tcPr>
          <w:p w14:paraId="65BAF91E"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Shale/Limestone</w:t>
            </w:r>
          </w:p>
        </w:tc>
        <w:tc>
          <w:tcPr>
            <w:tcW w:w="1417" w:type="dxa"/>
          </w:tcPr>
          <w:p w14:paraId="65BAF91F"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20"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1.3%/2.2%</w:t>
            </w:r>
          </w:p>
        </w:tc>
        <w:tc>
          <w:tcPr>
            <w:tcW w:w="1417" w:type="dxa"/>
          </w:tcPr>
          <w:p w14:paraId="65BAF921" w14:textId="77777777" w:rsidR="00A06D62" w:rsidRPr="00866551" w:rsidRDefault="00A06D62" w:rsidP="001C5616">
            <w:pPr>
              <w:pStyle w:val="TableText0"/>
              <w:rPr>
                <w:rFonts w:ascii="Calibri" w:hAnsi="Calibri"/>
                <w:sz w:val="18"/>
                <w:szCs w:val="18"/>
              </w:rPr>
            </w:pPr>
            <w:r w:rsidRPr="00866551">
              <w:rPr>
                <w:rFonts w:ascii="Calibri" w:hAnsi="Calibri"/>
                <w:sz w:val="18"/>
                <w:szCs w:val="18"/>
              </w:rPr>
              <w:t>N/A</w:t>
            </w:r>
          </w:p>
        </w:tc>
        <w:tc>
          <w:tcPr>
            <w:tcW w:w="1366" w:type="dxa"/>
          </w:tcPr>
          <w:p w14:paraId="65BAF922"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Carey et al. 2007</w:t>
            </w:r>
          </w:p>
        </w:tc>
      </w:tr>
      <w:tr w:rsidR="00A06D62" w14:paraId="65BAF92F" w14:textId="77777777" w:rsidTr="001C5616">
        <w:tc>
          <w:tcPr>
            <w:tcW w:w="1384" w:type="dxa"/>
          </w:tcPr>
          <w:p w14:paraId="65BAF924"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Well 23, oil well, USA</w:t>
            </w:r>
          </w:p>
        </w:tc>
        <w:tc>
          <w:tcPr>
            <w:tcW w:w="1446" w:type="dxa"/>
          </w:tcPr>
          <w:p w14:paraId="65BAF925"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673" w:type="dxa"/>
          </w:tcPr>
          <w:p w14:paraId="65BAF926"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927"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134" w:type="dxa"/>
          </w:tcPr>
          <w:p w14:paraId="65BAF928"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29"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2A"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2B"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2C" w14:textId="77777777" w:rsidR="00A06D62" w:rsidRPr="00866551" w:rsidRDefault="00A06D62" w:rsidP="001C5616">
            <w:pPr>
              <w:pStyle w:val="TableText0"/>
              <w:rPr>
                <w:rFonts w:ascii="Calibri" w:hAnsi="Calibri"/>
                <w:sz w:val="18"/>
                <w:szCs w:val="18"/>
                <w:vertAlign w:val="superscript"/>
              </w:rPr>
            </w:pPr>
            <w:r w:rsidRPr="00866551">
              <w:rPr>
                <w:rFonts w:ascii="Calibri" w:hAnsi="Calibri"/>
                <w:sz w:val="18"/>
                <w:szCs w:val="18"/>
              </w:rPr>
              <w:t>0.358 / 3.0E-04 (SCP)</w:t>
            </w:r>
            <w:r w:rsidRPr="00866551">
              <w:rPr>
                <w:rFonts w:ascii="Calibri" w:hAnsi="Calibri"/>
                <w:sz w:val="18"/>
                <w:szCs w:val="18"/>
                <w:vertAlign w:val="superscript"/>
              </w:rPr>
              <w:t>2</w:t>
            </w:r>
          </w:p>
          <w:p w14:paraId="65BAF92D" w14:textId="77777777" w:rsidR="00102779" w:rsidRPr="00866551" w:rsidRDefault="00102779" w:rsidP="001C5616">
            <w:pPr>
              <w:pStyle w:val="TableText0"/>
              <w:rPr>
                <w:rFonts w:ascii="Calibri" w:hAnsi="Calibri"/>
                <w:sz w:val="18"/>
                <w:szCs w:val="18"/>
                <w:vertAlign w:val="superscript"/>
              </w:rPr>
            </w:pPr>
            <w:r w:rsidRPr="00A710A5">
              <w:rPr>
                <w:rFonts w:ascii="Calibri" w:hAnsi="Calibri"/>
                <w:sz w:val="18"/>
                <w:szCs w:val="18"/>
              </w:rPr>
              <w:t>(gas permeability)</w:t>
            </w:r>
          </w:p>
        </w:tc>
        <w:tc>
          <w:tcPr>
            <w:tcW w:w="1366" w:type="dxa"/>
          </w:tcPr>
          <w:p w14:paraId="65BAF92E"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Rocha-Valadez et al. 2014</w:t>
            </w:r>
          </w:p>
        </w:tc>
      </w:tr>
      <w:tr w:rsidR="00A06D62" w14:paraId="65BAF93B" w14:textId="77777777" w:rsidTr="001C5616">
        <w:tc>
          <w:tcPr>
            <w:tcW w:w="1384" w:type="dxa"/>
          </w:tcPr>
          <w:p w14:paraId="65BAF930"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Well 24, oil well, USA</w:t>
            </w:r>
          </w:p>
        </w:tc>
        <w:tc>
          <w:tcPr>
            <w:tcW w:w="1446" w:type="dxa"/>
          </w:tcPr>
          <w:p w14:paraId="65BAF931"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673" w:type="dxa"/>
          </w:tcPr>
          <w:p w14:paraId="65BAF932"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933"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134" w:type="dxa"/>
          </w:tcPr>
          <w:p w14:paraId="65BAF934"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35"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36"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37"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38" w14:textId="77777777" w:rsidR="00A06D62" w:rsidRPr="00866551" w:rsidRDefault="00A06D62" w:rsidP="001C5616">
            <w:pPr>
              <w:pStyle w:val="TableText0"/>
              <w:rPr>
                <w:rFonts w:ascii="Calibri" w:hAnsi="Calibri"/>
                <w:sz w:val="18"/>
                <w:szCs w:val="18"/>
                <w:vertAlign w:val="superscript"/>
              </w:rPr>
            </w:pPr>
            <w:r w:rsidRPr="00866551">
              <w:rPr>
                <w:rFonts w:ascii="Calibri" w:hAnsi="Calibri"/>
                <w:sz w:val="18"/>
                <w:szCs w:val="18"/>
              </w:rPr>
              <w:t>0.94 / 7.8E-04 (SCP)</w:t>
            </w:r>
            <w:r w:rsidRPr="00866551">
              <w:rPr>
                <w:rFonts w:ascii="Calibri" w:hAnsi="Calibri"/>
                <w:sz w:val="18"/>
                <w:szCs w:val="18"/>
                <w:vertAlign w:val="superscript"/>
              </w:rPr>
              <w:t>2</w:t>
            </w:r>
          </w:p>
          <w:p w14:paraId="65BAF939" w14:textId="77777777" w:rsidR="00102779" w:rsidRPr="00866551" w:rsidRDefault="00102779" w:rsidP="001C5616">
            <w:pPr>
              <w:pStyle w:val="TableText0"/>
              <w:rPr>
                <w:rFonts w:ascii="Calibri" w:hAnsi="Calibri"/>
                <w:sz w:val="18"/>
                <w:szCs w:val="18"/>
                <w:vertAlign w:val="superscript"/>
              </w:rPr>
            </w:pPr>
            <w:r w:rsidRPr="00A710A5">
              <w:rPr>
                <w:rFonts w:ascii="Calibri" w:hAnsi="Calibri"/>
                <w:sz w:val="18"/>
                <w:szCs w:val="18"/>
              </w:rPr>
              <w:t>(gas permeability)</w:t>
            </w:r>
          </w:p>
        </w:tc>
        <w:tc>
          <w:tcPr>
            <w:tcW w:w="1366" w:type="dxa"/>
          </w:tcPr>
          <w:p w14:paraId="65BAF93A"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Rocha-Valadez et al. 2014</w:t>
            </w:r>
          </w:p>
        </w:tc>
      </w:tr>
      <w:tr w:rsidR="00A06D62" w14:paraId="65BAF947" w14:textId="77777777" w:rsidTr="001C5616">
        <w:tc>
          <w:tcPr>
            <w:tcW w:w="1384" w:type="dxa"/>
          </w:tcPr>
          <w:p w14:paraId="65BAF93C"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Case 1, gas well, USA</w:t>
            </w:r>
          </w:p>
        </w:tc>
        <w:tc>
          <w:tcPr>
            <w:tcW w:w="1446" w:type="dxa"/>
          </w:tcPr>
          <w:p w14:paraId="65BAF93D"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673" w:type="dxa"/>
          </w:tcPr>
          <w:p w14:paraId="65BAF93E"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93F"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134" w:type="dxa"/>
          </w:tcPr>
          <w:p w14:paraId="65BAF940"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41"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42"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43"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44" w14:textId="77777777" w:rsidR="00A06D62" w:rsidRPr="00866551" w:rsidRDefault="00A06D62" w:rsidP="001C5616">
            <w:pPr>
              <w:pStyle w:val="TableText0"/>
              <w:rPr>
                <w:rFonts w:ascii="Calibri" w:hAnsi="Calibri"/>
                <w:sz w:val="18"/>
                <w:szCs w:val="18"/>
                <w:vertAlign w:val="superscript"/>
              </w:rPr>
            </w:pPr>
            <w:r w:rsidRPr="00866551">
              <w:rPr>
                <w:rFonts w:ascii="Calibri" w:hAnsi="Calibri"/>
                <w:sz w:val="18"/>
                <w:szCs w:val="18"/>
              </w:rPr>
              <w:t>147.8 / 1.2E-01 (SCP)</w:t>
            </w:r>
            <w:r w:rsidRPr="00866551">
              <w:rPr>
                <w:rFonts w:ascii="Calibri" w:hAnsi="Calibri"/>
                <w:sz w:val="18"/>
                <w:szCs w:val="18"/>
                <w:vertAlign w:val="superscript"/>
              </w:rPr>
              <w:t>2</w:t>
            </w:r>
          </w:p>
          <w:p w14:paraId="65BAF945" w14:textId="77777777" w:rsidR="00102779" w:rsidRPr="00866551" w:rsidRDefault="00102779" w:rsidP="001C5616">
            <w:pPr>
              <w:pStyle w:val="TableText0"/>
              <w:rPr>
                <w:rFonts w:ascii="Calibri" w:hAnsi="Calibri"/>
                <w:sz w:val="18"/>
                <w:szCs w:val="18"/>
                <w:vertAlign w:val="superscript"/>
              </w:rPr>
            </w:pPr>
            <w:r w:rsidRPr="00A710A5">
              <w:rPr>
                <w:rFonts w:ascii="Calibri" w:hAnsi="Calibri"/>
                <w:sz w:val="18"/>
                <w:szCs w:val="18"/>
              </w:rPr>
              <w:t>(gas permeability)</w:t>
            </w:r>
          </w:p>
        </w:tc>
        <w:tc>
          <w:tcPr>
            <w:tcW w:w="1366" w:type="dxa"/>
          </w:tcPr>
          <w:p w14:paraId="65BAF946"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Rocha-Valadez et al. 2014</w:t>
            </w:r>
          </w:p>
        </w:tc>
      </w:tr>
      <w:tr w:rsidR="00A06D62" w14:paraId="65BAF953" w14:textId="77777777" w:rsidTr="001C5616">
        <w:tc>
          <w:tcPr>
            <w:tcW w:w="1384" w:type="dxa"/>
          </w:tcPr>
          <w:p w14:paraId="65BAF948"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Case 2, gas well, USA</w:t>
            </w:r>
          </w:p>
        </w:tc>
        <w:tc>
          <w:tcPr>
            <w:tcW w:w="1446" w:type="dxa"/>
          </w:tcPr>
          <w:p w14:paraId="65BAF949"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673" w:type="dxa"/>
          </w:tcPr>
          <w:p w14:paraId="65BAF94A"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94B"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134" w:type="dxa"/>
          </w:tcPr>
          <w:p w14:paraId="65BAF94C"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4D"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4E"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4F"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50" w14:textId="77777777" w:rsidR="00A06D62" w:rsidRPr="00866551" w:rsidRDefault="00A06D62" w:rsidP="001C5616">
            <w:pPr>
              <w:pStyle w:val="TableText0"/>
              <w:rPr>
                <w:rFonts w:ascii="Calibri" w:hAnsi="Calibri"/>
                <w:sz w:val="18"/>
                <w:szCs w:val="18"/>
                <w:vertAlign w:val="superscript"/>
              </w:rPr>
            </w:pPr>
            <w:r w:rsidRPr="00866551">
              <w:rPr>
                <w:rFonts w:ascii="Calibri" w:hAnsi="Calibri"/>
                <w:sz w:val="18"/>
                <w:szCs w:val="18"/>
              </w:rPr>
              <w:t>4.01 / 3.3E-03 (SCP)</w:t>
            </w:r>
            <w:r w:rsidRPr="00866551">
              <w:rPr>
                <w:rFonts w:ascii="Calibri" w:hAnsi="Calibri"/>
                <w:sz w:val="18"/>
                <w:szCs w:val="18"/>
                <w:vertAlign w:val="superscript"/>
              </w:rPr>
              <w:t>2</w:t>
            </w:r>
          </w:p>
          <w:p w14:paraId="65BAF951" w14:textId="77777777" w:rsidR="00102779" w:rsidRPr="00866551" w:rsidRDefault="00102779" w:rsidP="001C5616">
            <w:pPr>
              <w:pStyle w:val="TableText0"/>
              <w:rPr>
                <w:rFonts w:ascii="Calibri" w:hAnsi="Calibri"/>
                <w:sz w:val="18"/>
                <w:szCs w:val="18"/>
                <w:vertAlign w:val="superscript"/>
              </w:rPr>
            </w:pPr>
            <w:r w:rsidRPr="00A710A5">
              <w:rPr>
                <w:rFonts w:ascii="Calibri" w:hAnsi="Calibri"/>
                <w:sz w:val="18"/>
                <w:szCs w:val="18"/>
              </w:rPr>
              <w:t>(gas permeability)</w:t>
            </w:r>
          </w:p>
        </w:tc>
        <w:tc>
          <w:tcPr>
            <w:tcW w:w="1366" w:type="dxa"/>
          </w:tcPr>
          <w:p w14:paraId="65BAF952"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Rocha-Valadez et al. 2014</w:t>
            </w:r>
          </w:p>
        </w:tc>
      </w:tr>
      <w:tr w:rsidR="00A06D62" w14:paraId="65BAF95F" w14:textId="77777777" w:rsidTr="001C5616">
        <w:tc>
          <w:tcPr>
            <w:tcW w:w="1384" w:type="dxa"/>
          </w:tcPr>
          <w:p w14:paraId="65BAF954" w14:textId="77777777" w:rsidR="00A06D62" w:rsidRPr="0028709C" w:rsidRDefault="00A06D62" w:rsidP="001C5616">
            <w:pPr>
              <w:pStyle w:val="TableHeading1"/>
              <w:rPr>
                <w:rFonts w:ascii="Calibri" w:hAnsi="Calibri"/>
                <w:sz w:val="18"/>
                <w:szCs w:val="18"/>
              </w:rPr>
            </w:pPr>
            <w:r w:rsidRPr="0028709C">
              <w:rPr>
                <w:rFonts w:ascii="Calibri" w:hAnsi="Calibri"/>
                <w:sz w:val="18"/>
                <w:szCs w:val="18"/>
              </w:rPr>
              <w:t>Case 3, gas well, USA</w:t>
            </w:r>
          </w:p>
        </w:tc>
        <w:tc>
          <w:tcPr>
            <w:tcW w:w="1446" w:type="dxa"/>
          </w:tcPr>
          <w:p w14:paraId="65BAF955"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673" w:type="dxa"/>
          </w:tcPr>
          <w:p w14:paraId="65BAF956"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559" w:type="dxa"/>
          </w:tcPr>
          <w:p w14:paraId="65BAF957"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134" w:type="dxa"/>
          </w:tcPr>
          <w:p w14:paraId="65BAF958"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59"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5A"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276" w:type="dxa"/>
          </w:tcPr>
          <w:p w14:paraId="65BAF95B"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N/A</w:t>
            </w:r>
          </w:p>
        </w:tc>
        <w:tc>
          <w:tcPr>
            <w:tcW w:w="1417" w:type="dxa"/>
          </w:tcPr>
          <w:p w14:paraId="65BAF95C" w14:textId="77777777" w:rsidR="00A06D62" w:rsidRPr="00D8726D" w:rsidRDefault="00A06D62" w:rsidP="001C5616">
            <w:pPr>
              <w:pStyle w:val="TableText0"/>
              <w:rPr>
                <w:rFonts w:ascii="Calibri" w:hAnsi="Calibri"/>
                <w:sz w:val="18"/>
                <w:szCs w:val="18"/>
                <w:vertAlign w:val="superscript"/>
              </w:rPr>
            </w:pPr>
            <w:r w:rsidRPr="00866551">
              <w:rPr>
                <w:rFonts w:ascii="Calibri" w:hAnsi="Calibri"/>
                <w:sz w:val="18"/>
                <w:szCs w:val="18"/>
              </w:rPr>
              <w:t>0.0114 / 9.5E-06 (SCP)</w:t>
            </w:r>
            <w:r w:rsidRPr="00866551">
              <w:rPr>
                <w:rFonts w:ascii="Calibri" w:hAnsi="Calibri"/>
                <w:sz w:val="18"/>
                <w:szCs w:val="18"/>
                <w:vertAlign w:val="superscript"/>
              </w:rPr>
              <w:t>2</w:t>
            </w:r>
          </w:p>
          <w:p w14:paraId="65BAF95D" w14:textId="77777777" w:rsidR="00102779" w:rsidRPr="00866551" w:rsidRDefault="00102779" w:rsidP="001C5616">
            <w:pPr>
              <w:pStyle w:val="TableText0"/>
              <w:rPr>
                <w:rFonts w:ascii="Calibri" w:hAnsi="Calibri"/>
                <w:sz w:val="18"/>
                <w:szCs w:val="18"/>
                <w:vertAlign w:val="superscript"/>
              </w:rPr>
            </w:pPr>
            <w:r w:rsidRPr="00A710A5">
              <w:rPr>
                <w:rFonts w:ascii="Calibri" w:hAnsi="Calibri"/>
                <w:sz w:val="18"/>
                <w:szCs w:val="18"/>
              </w:rPr>
              <w:t>(gas permeability)</w:t>
            </w:r>
          </w:p>
        </w:tc>
        <w:tc>
          <w:tcPr>
            <w:tcW w:w="1366" w:type="dxa"/>
          </w:tcPr>
          <w:p w14:paraId="65BAF95E" w14:textId="77777777" w:rsidR="00A06D62" w:rsidRPr="0028709C" w:rsidRDefault="00A06D62" w:rsidP="001C5616">
            <w:pPr>
              <w:pStyle w:val="TableText0"/>
              <w:rPr>
                <w:rFonts w:ascii="Calibri" w:hAnsi="Calibri"/>
                <w:sz w:val="18"/>
                <w:szCs w:val="18"/>
              </w:rPr>
            </w:pPr>
            <w:r w:rsidRPr="0028709C">
              <w:rPr>
                <w:rFonts w:ascii="Calibri" w:hAnsi="Calibri"/>
                <w:sz w:val="18"/>
                <w:szCs w:val="18"/>
              </w:rPr>
              <w:t>Rocha-Valadez et al. 2014</w:t>
            </w:r>
          </w:p>
        </w:tc>
      </w:tr>
    </w:tbl>
    <w:p w14:paraId="65BAF960" w14:textId="77777777" w:rsidR="00A06D62" w:rsidRPr="0028709C" w:rsidRDefault="00A06D62" w:rsidP="00A06D62">
      <w:pPr>
        <w:rPr>
          <w:rFonts w:ascii="Calibri" w:hAnsi="Calibri"/>
          <w:sz w:val="18"/>
          <w:szCs w:val="18"/>
        </w:rPr>
      </w:pPr>
      <w:r w:rsidRPr="0028709C">
        <w:rPr>
          <w:rFonts w:ascii="Calibri" w:hAnsi="Calibri"/>
          <w:sz w:val="18"/>
          <w:szCs w:val="18"/>
          <w:vertAlign w:val="superscript"/>
        </w:rPr>
        <w:t>1</w:t>
      </w:r>
      <w:r w:rsidRPr="0028709C">
        <w:rPr>
          <w:rFonts w:ascii="Calibri" w:hAnsi="Calibri"/>
          <w:sz w:val="18"/>
          <w:szCs w:val="18"/>
        </w:rPr>
        <w:t xml:space="preserve"> tested using vertical interference tests (VIT)</w:t>
      </w:r>
    </w:p>
    <w:p w14:paraId="65BAF961" w14:textId="77777777" w:rsidR="00A06D62" w:rsidRPr="0028709C" w:rsidRDefault="00A06D62" w:rsidP="00A06D62">
      <w:pPr>
        <w:rPr>
          <w:rFonts w:ascii="Calibri" w:hAnsi="Calibri"/>
          <w:sz w:val="18"/>
          <w:szCs w:val="18"/>
        </w:rPr>
      </w:pPr>
      <w:r w:rsidRPr="0028709C">
        <w:rPr>
          <w:rFonts w:ascii="Calibri" w:hAnsi="Calibri"/>
          <w:sz w:val="18"/>
          <w:szCs w:val="18"/>
          <w:vertAlign w:val="superscript"/>
        </w:rPr>
        <w:t>2</w:t>
      </w:r>
      <w:r w:rsidRPr="0028709C">
        <w:rPr>
          <w:rFonts w:ascii="Calibri" w:hAnsi="Calibri"/>
          <w:sz w:val="18"/>
          <w:szCs w:val="18"/>
        </w:rPr>
        <w:t xml:space="preserve"> tested using sustained casing pressure (SCP)</w:t>
      </w:r>
    </w:p>
    <w:p w14:paraId="65BAF962" w14:textId="77777777" w:rsidR="00A06D62" w:rsidRPr="0028709C" w:rsidRDefault="00A06D62" w:rsidP="00A06D62">
      <w:pPr>
        <w:rPr>
          <w:rFonts w:ascii="Calibri" w:hAnsi="Calibri"/>
          <w:sz w:val="18"/>
          <w:szCs w:val="18"/>
        </w:rPr>
      </w:pPr>
      <w:r w:rsidRPr="0028709C">
        <w:rPr>
          <w:rFonts w:ascii="Calibri" w:hAnsi="Calibri"/>
          <w:sz w:val="18"/>
          <w:szCs w:val="18"/>
          <w:vertAlign w:val="superscript"/>
        </w:rPr>
        <w:t>3</w:t>
      </w:r>
      <w:r w:rsidRPr="0028709C">
        <w:rPr>
          <w:rFonts w:ascii="Calibri" w:hAnsi="Calibri"/>
          <w:sz w:val="18"/>
          <w:szCs w:val="18"/>
        </w:rPr>
        <w:t xml:space="preserve"> This range does not include the extreme permeability outlier for this bore of 4.63 mD (3.9E-03 m/d)</w:t>
      </w:r>
    </w:p>
    <w:p w14:paraId="65BAF963" w14:textId="77777777" w:rsidR="00C4297A" w:rsidRDefault="00A06D62" w:rsidP="00A06D62">
      <w:pPr>
        <w:rPr>
          <w:rFonts w:ascii="Calibri" w:hAnsi="Calibri"/>
          <w:sz w:val="18"/>
          <w:szCs w:val="18"/>
        </w:rPr>
      </w:pPr>
      <w:r w:rsidRPr="0028709C">
        <w:rPr>
          <w:rFonts w:ascii="Calibri" w:hAnsi="Calibri"/>
          <w:sz w:val="18"/>
          <w:szCs w:val="18"/>
          <w:vertAlign w:val="superscript"/>
        </w:rPr>
        <w:t>4</w:t>
      </w:r>
      <w:r w:rsidRPr="0028709C">
        <w:rPr>
          <w:rFonts w:ascii="Calibri" w:hAnsi="Calibri"/>
          <w:sz w:val="18"/>
          <w:szCs w:val="18"/>
        </w:rPr>
        <w:t xml:space="preserve"> This range does not include the extreme permeability outlier for this bore of 0.449 mD (3.7E-04 m/d)</w:t>
      </w:r>
    </w:p>
    <w:p w14:paraId="65BAF964" w14:textId="77777777" w:rsidR="00C4297A" w:rsidRPr="0028709C" w:rsidRDefault="00C4297A" w:rsidP="00A710A5">
      <w:pPr>
        <w:pStyle w:val="OWSNormal9pt"/>
      </w:pPr>
    </w:p>
    <w:p w14:paraId="65BAF965" w14:textId="77777777" w:rsidR="00A06D62" w:rsidRPr="0028709C" w:rsidRDefault="00F63935" w:rsidP="003B4310">
      <w:pPr>
        <w:pStyle w:val="TableCaption0"/>
        <w:framePr w:wrap="around"/>
      </w:pPr>
      <w:bookmarkStart w:id="775" w:name="_Ref433383794"/>
      <w:bookmarkStart w:id="776" w:name="_Toc433992848"/>
      <w:bookmarkStart w:id="777" w:name="_Toc434739815"/>
      <w:bookmarkStart w:id="778" w:name="_Toc449103343"/>
      <w:r w:rsidRPr="009F1290">
        <w:rPr>
          <w:rStyle w:val="OWStablecaptionChar"/>
          <w:i/>
        </w:rPr>
        <w:t xml:space="preserve">Table </w:t>
      </w:r>
      <w:r w:rsidR="00817F00">
        <w:fldChar w:fldCharType="begin" w:fldLock="1"/>
      </w:r>
      <w:r w:rsidR="00817F00">
        <w:instrText xml:space="preserve"> STYLEREF 1 \s </w:instrText>
      </w:r>
      <w:r w:rsidR="00817F00">
        <w:fldChar w:fldCharType="separate"/>
      </w:r>
      <w:r w:rsidR="00D5162C">
        <w:rPr>
          <w:noProof/>
        </w:rPr>
        <w:t>4</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2</w:t>
      </w:r>
      <w:r w:rsidR="00817F00">
        <w:fldChar w:fldCharType="end"/>
      </w:r>
      <w:bookmarkEnd w:id="775"/>
      <w:r w:rsidR="00A06D62" w:rsidRPr="0028709C">
        <w:t xml:space="preserve"> Cement types used in well construction. After Robertson et al. (1989).</w:t>
      </w:r>
      <w:bookmarkEnd w:id="776"/>
      <w:bookmarkEnd w:id="777"/>
      <w:bookmarkEnd w:id="778"/>
    </w:p>
    <w:tbl>
      <w:tblPr>
        <w:tblStyle w:val="TableGrid"/>
        <w:tblW w:w="0" w:type="auto"/>
        <w:tblInd w:w="-5" w:type="dxa"/>
        <w:tblLook w:val="04A0" w:firstRow="1" w:lastRow="0" w:firstColumn="1" w:lastColumn="0" w:noHBand="0" w:noVBand="1"/>
      </w:tblPr>
      <w:tblGrid>
        <w:gridCol w:w="1025"/>
        <w:gridCol w:w="1759"/>
        <w:gridCol w:w="3204"/>
        <w:gridCol w:w="2787"/>
        <w:gridCol w:w="5178"/>
      </w:tblGrid>
      <w:tr w:rsidR="00A06D62" w:rsidRPr="0028709C" w14:paraId="65BAF96B" w14:textId="77777777" w:rsidTr="00E316E9">
        <w:tc>
          <w:tcPr>
            <w:tcW w:w="1025" w:type="dxa"/>
            <w:shd w:val="clear" w:color="auto" w:fill="F2F2F2" w:themeFill="background1" w:themeFillShade="F2"/>
          </w:tcPr>
          <w:p w14:paraId="65BAF966" w14:textId="77777777" w:rsidR="00A06D62" w:rsidRPr="0028709C" w:rsidRDefault="00A06D62" w:rsidP="001C5616">
            <w:pPr>
              <w:rPr>
                <w:rFonts w:ascii="Calibri" w:hAnsi="Calibri"/>
                <w:b/>
                <w:sz w:val="18"/>
                <w:szCs w:val="18"/>
              </w:rPr>
            </w:pPr>
            <w:r w:rsidRPr="0028709C">
              <w:rPr>
                <w:rFonts w:ascii="Calibri" w:hAnsi="Calibri"/>
                <w:b/>
                <w:sz w:val="18"/>
                <w:szCs w:val="18"/>
              </w:rPr>
              <w:t>Cement Class</w:t>
            </w:r>
          </w:p>
        </w:tc>
        <w:tc>
          <w:tcPr>
            <w:tcW w:w="1759" w:type="dxa"/>
            <w:shd w:val="clear" w:color="auto" w:fill="F2F2F2" w:themeFill="background1" w:themeFillShade="F2"/>
          </w:tcPr>
          <w:p w14:paraId="65BAF967" w14:textId="77777777" w:rsidR="00A06D62" w:rsidRPr="0028709C" w:rsidRDefault="00A06D62" w:rsidP="001C5616">
            <w:pPr>
              <w:rPr>
                <w:rFonts w:ascii="Calibri" w:hAnsi="Calibri"/>
                <w:b/>
                <w:sz w:val="18"/>
                <w:szCs w:val="18"/>
              </w:rPr>
            </w:pPr>
            <w:r w:rsidRPr="0028709C">
              <w:rPr>
                <w:rFonts w:ascii="Calibri" w:hAnsi="Calibri"/>
                <w:b/>
                <w:sz w:val="18"/>
                <w:szCs w:val="18"/>
              </w:rPr>
              <w:t>Indicative well depth (m)</w:t>
            </w:r>
          </w:p>
        </w:tc>
        <w:tc>
          <w:tcPr>
            <w:tcW w:w="3204" w:type="dxa"/>
            <w:shd w:val="clear" w:color="auto" w:fill="F2F2F2" w:themeFill="background1" w:themeFillShade="F2"/>
          </w:tcPr>
          <w:p w14:paraId="65BAF968" w14:textId="77777777" w:rsidR="00A06D62" w:rsidRPr="0028709C" w:rsidRDefault="00B85083" w:rsidP="001C5616">
            <w:pPr>
              <w:rPr>
                <w:rFonts w:ascii="Calibri" w:hAnsi="Calibri"/>
                <w:b/>
                <w:sz w:val="18"/>
                <w:szCs w:val="18"/>
              </w:rPr>
            </w:pPr>
            <w:r w:rsidRPr="0028709C">
              <w:rPr>
                <w:rFonts w:ascii="Calibri" w:hAnsi="Calibri"/>
                <w:b/>
                <w:sz w:val="18"/>
                <w:szCs w:val="18"/>
              </w:rPr>
              <w:t>Sulfate</w:t>
            </w:r>
            <w:r w:rsidR="00A06D62" w:rsidRPr="0028709C">
              <w:rPr>
                <w:rFonts w:ascii="Calibri" w:hAnsi="Calibri"/>
                <w:b/>
                <w:sz w:val="18"/>
                <w:szCs w:val="18"/>
              </w:rPr>
              <w:t xml:space="preserve"> resistance</w:t>
            </w:r>
          </w:p>
        </w:tc>
        <w:tc>
          <w:tcPr>
            <w:tcW w:w="2787" w:type="dxa"/>
            <w:shd w:val="clear" w:color="auto" w:fill="F2F2F2" w:themeFill="background1" w:themeFillShade="F2"/>
          </w:tcPr>
          <w:p w14:paraId="65BAF969" w14:textId="77777777" w:rsidR="00A06D62" w:rsidRPr="0028709C" w:rsidRDefault="00A06D62" w:rsidP="001C5616">
            <w:pPr>
              <w:rPr>
                <w:rFonts w:ascii="Calibri" w:hAnsi="Calibri"/>
                <w:b/>
                <w:sz w:val="18"/>
                <w:szCs w:val="18"/>
              </w:rPr>
            </w:pPr>
            <w:r w:rsidRPr="0028709C">
              <w:rPr>
                <w:rFonts w:ascii="Calibri" w:hAnsi="Calibri"/>
                <w:b/>
                <w:sz w:val="18"/>
                <w:szCs w:val="18"/>
              </w:rPr>
              <w:t>Early strength</w:t>
            </w:r>
          </w:p>
        </w:tc>
        <w:tc>
          <w:tcPr>
            <w:tcW w:w="5178" w:type="dxa"/>
            <w:shd w:val="clear" w:color="auto" w:fill="F2F2F2" w:themeFill="background1" w:themeFillShade="F2"/>
          </w:tcPr>
          <w:p w14:paraId="65BAF96A" w14:textId="77777777" w:rsidR="00A06D62" w:rsidRPr="0028709C" w:rsidRDefault="00A06D62" w:rsidP="001C5616">
            <w:pPr>
              <w:rPr>
                <w:rFonts w:ascii="Calibri" w:hAnsi="Calibri"/>
                <w:b/>
                <w:sz w:val="18"/>
                <w:szCs w:val="18"/>
              </w:rPr>
            </w:pPr>
            <w:r w:rsidRPr="0028709C">
              <w:rPr>
                <w:rFonts w:ascii="Calibri" w:hAnsi="Calibri"/>
                <w:b/>
                <w:sz w:val="18"/>
                <w:szCs w:val="18"/>
              </w:rPr>
              <w:t>Purpose</w:t>
            </w:r>
          </w:p>
        </w:tc>
      </w:tr>
      <w:tr w:rsidR="00A06D62" w:rsidRPr="0028709C" w14:paraId="65BAF971" w14:textId="77777777" w:rsidTr="00E316E9">
        <w:tc>
          <w:tcPr>
            <w:tcW w:w="1025" w:type="dxa"/>
          </w:tcPr>
          <w:p w14:paraId="65BAF96C" w14:textId="77777777" w:rsidR="00A06D62" w:rsidRPr="0028709C" w:rsidRDefault="00A06D62" w:rsidP="001C5616">
            <w:pPr>
              <w:rPr>
                <w:rFonts w:ascii="Calibri" w:hAnsi="Calibri"/>
                <w:sz w:val="18"/>
                <w:szCs w:val="18"/>
              </w:rPr>
            </w:pPr>
            <w:r w:rsidRPr="0028709C">
              <w:rPr>
                <w:rFonts w:ascii="Calibri" w:hAnsi="Calibri"/>
                <w:sz w:val="18"/>
                <w:szCs w:val="18"/>
              </w:rPr>
              <w:t>A</w:t>
            </w:r>
          </w:p>
        </w:tc>
        <w:tc>
          <w:tcPr>
            <w:tcW w:w="1759" w:type="dxa"/>
          </w:tcPr>
          <w:p w14:paraId="65BAF96D" w14:textId="77777777" w:rsidR="00A06D62" w:rsidRPr="0028709C" w:rsidRDefault="00A06D62" w:rsidP="001C5616">
            <w:pPr>
              <w:rPr>
                <w:rFonts w:ascii="Calibri" w:hAnsi="Calibri"/>
                <w:sz w:val="18"/>
                <w:szCs w:val="18"/>
              </w:rPr>
            </w:pPr>
            <w:r w:rsidRPr="0028709C">
              <w:rPr>
                <w:rFonts w:ascii="Calibri" w:hAnsi="Calibri"/>
                <w:sz w:val="18"/>
                <w:szCs w:val="18"/>
              </w:rPr>
              <w:t>0-1800</w:t>
            </w:r>
          </w:p>
        </w:tc>
        <w:tc>
          <w:tcPr>
            <w:tcW w:w="3204" w:type="dxa"/>
          </w:tcPr>
          <w:p w14:paraId="65BAF96E" w14:textId="77777777" w:rsidR="00A06D62" w:rsidRPr="0028709C" w:rsidRDefault="00A06D62" w:rsidP="001C5616">
            <w:pPr>
              <w:rPr>
                <w:rFonts w:ascii="Calibri" w:hAnsi="Calibri"/>
                <w:sz w:val="18"/>
                <w:szCs w:val="18"/>
              </w:rPr>
            </w:pPr>
            <w:r w:rsidRPr="0028709C">
              <w:rPr>
                <w:rFonts w:ascii="Calibri" w:hAnsi="Calibri"/>
                <w:sz w:val="18"/>
                <w:szCs w:val="18"/>
              </w:rPr>
              <w:t>Ordinary</w:t>
            </w:r>
          </w:p>
        </w:tc>
        <w:tc>
          <w:tcPr>
            <w:tcW w:w="2787" w:type="dxa"/>
          </w:tcPr>
          <w:p w14:paraId="65BAF96F" w14:textId="77777777" w:rsidR="00A06D62" w:rsidRPr="0028709C" w:rsidRDefault="00A06D62" w:rsidP="001C5616">
            <w:pPr>
              <w:rPr>
                <w:rFonts w:ascii="Calibri" w:hAnsi="Calibri"/>
                <w:sz w:val="18"/>
                <w:szCs w:val="18"/>
              </w:rPr>
            </w:pPr>
            <w:r w:rsidRPr="0028709C">
              <w:rPr>
                <w:rFonts w:ascii="Calibri" w:hAnsi="Calibri"/>
                <w:sz w:val="18"/>
                <w:szCs w:val="18"/>
              </w:rPr>
              <w:t>-</w:t>
            </w:r>
          </w:p>
        </w:tc>
        <w:tc>
          <w:tcPr>
            <w:tcW w:w="5178" w:type="dxa"/>
          </w:tcPr>
          <w:p w14:paraId="65BAF970" w14:textId="77777777" w:rsidR="00A06D62" w:rsidRPr="0028709C" w:rsidRDefault="00A06D62" w:rsidP="001C5616">
            <w:pPr>
              <w:rPr>
                <w:rFonts w:ascii="Calibri" w:hAnsi="Calibri"/>
                <w:sz w:val="18"/>
                <w:szCs w:val="18"/>
              </w:rPr>
            </w:pPr>
            <w:r w:rsidRPr="0028709C">
              <w:rPr>
                <w:rFonts w:ascii="Calibri" w:hAnsi="Calibri"/>
                <w:sz w:val="18"/>
                <w:szCs w:val="18"/>
              </w:rPr>
              <w:t>Special properties not required</w:t>
            </w:r>
          </w:p>
        </w:tc>
      </w:tr>
      <w:tr w:rsidR="00A06D62" w:rsidRPr="0028709C" w14:paraId="65BAF977" w14:textId="77777777" w:rsidTr="00E316E9">
        <w:tc>
          <w:tcPr>
            <w:tcW w:w="1025" w:type="dxa"/>
          </w:tcPr>
          <w:p w14:paraId="65BAF972" w14:textId="77777777" w:rsidR="00A06D62" w:rsidRPr="0028709C" w:rsidRDefault="00A06D62" w:rsidP="001C5616">
            <w:pPr>
              <w:rPr>
                <w:rFonts w:ascii="Calibri" w:hAnsi="Calibri"/>
                <w:sz w:val="18"/>
                <w:szCs w:val="18"/>
              </w:rPr>
            </w:pPr>
            <w:r w:rsidRPr="0028709C">
              <w:rPr>
                <w:rFonts w:ascii="Calibri" w:hAnsi="Calibri"/>
                <w:sz w:val="18"/>
                <w:szCs w:val="18"/>
              </w:rPr>
              <w:t>B</w:t>
            </w:r>
          </w:p>
        </w:tc>
        <w:tc>
          <w:tcPr>
            <w:tcW w:w="1759" w:type="dxa"/>
          </w:tcPr>
          <w:p w14:paraId="65BAF973" w14:textId="77777777" w:rsidR="00A06D62" w:rsidRPr="0028709C" w:rsidRDefault="00A06D62" w:rsidP="001C5616">
            <w:pPr>
              <w:rPr>
                <w:rFonts w:ascii="Calibri" w:hAnsi="Calibri"/>
                <w:sz w:val="18"/>
                <w:szCs w:val="18"/>
              </w:rPr>
            </w:pPr>
            <w:r w:rsidRPr="0028709C">
              <w:rPr>
                <w:rFonts w:ascii="Calibri" w:hAnsi="Calibri"/>
                <w:sz w:val="18"/>
                <w:szCs w:val="18"/>
              </w:rPr>
              <w:t>0-1800</w:t>
            </w:r>
          </w:p>
        </w:tc>
        <w:tc>
          <w:tcPr>
            <w:tcW w:w="3204" w:type="dxa"/>
          </w:tcPr>
          <w:p w14:paraId="65BAF974" w14:textId="77777777" w:rsidR="00A06D62" w:rsidRPr="0028709C" w:rsidRDefault="00A06D62" w:rsidP="001C5616">
            <w:pPr>
              <w:rPr>
                <w:rFonts w:ascii="Calibri" w:hAnsi="Calibri"/>
                <w:sz w:val="18"/>
                <w:szCs w:val="18"/>
              </w:rPr>
            </w:pPr>
            <w:r w:rsidRPr="0028709C">
              <w:rPr>
                <w:rFonts w:ascii="Calibri" w:hAnsi="Calibri"/>
                <w:sz w:val="18"/>
                <w:szCs w:val="18"/>
              </w:rPr>
              <w:t>Moderate to high resistance types available</w:t>
            </w:r>
          </w:p>
        </w:tc>
        <w:tc>
          <w:tcPr>
            <w:tcW w:w="2787" w:type="dxa"/>
          </w:tcPr>
          <w:p w14:paraId="65BAF975" w14:textId="77777777" w:rsidR="00A06D62" w:rsidRPr="0028709C" w:rsidRDefault="00A06D62" w:rsidP="001C5616">
            <w:pPr>
              <w:rPr>
                <w:rFonts w:ascii="Calibri" w:hAnsi="Calibri"/>
                <w:sz w:val="18"/>
                <w:szCs w:val="18"/>
              </w:rPr>
            </w:pPr>
            <w:r w:rsidRPr="0028709C">
              <w:rPr>
                <w:rFonts w:ascii="Calibri" w:hAnsi="Calibri"/>
                <w:sz w:val="18"/>
                <w:szCs w:val="18"/>
              </w:rPr>
              <w:t>-</w:t>
            </w:r>
          </w:p>
        </w:tc>
        <w:tc>
          <w:tcPr>
            <w:tcW w:w="5178" w:type="dxa"/>
          </w:tcPr>
          <w:p w14:paraId="65BAF976" w14:textId="77777777" w:rsidR="00A06D62" w:rsidRPr="0028709C" w:rsidRDefault="00A06D62" w:rsidP="001C5616">
            <w:pPr>
              <w:rPr>
                <w:rFonts w:ascii="Calibri" w:hAnsi="Calibri"/>
                <w:sz w:val="18"/>
                <w:szCs w:val="18"/>
              </w:rPr>
            </w:pPr>
            <w:r w:rsidRPr="0028709C">
              <w:rPr>
                <w:rFonts w:ascii="Calibri" w:hAnsi="Calibri"/>
                <w:sz w:val="18"/>
                <w:szCs w:val="18"/>
              </w:rPr>
              <w:t xml:space="preserve">Low temperature and pressure, moderate to high </w:t>
            </w:r>
            <w:r w:rsidR="00B85083" w:rsidRPr="0028709C">
              <w:rPr>
                <w:rFonts w:ascii="Calibri" w:hAnsi="Calibri"/>
                <w:sz w:val="18"/>
                <w:szCs w:val="18"/>
              </w:rPr>
              <w:t>sulfate</w:t>
            </w:r>
            <w:r w:rsidRPr="0028709C">
              <w:rPr>
                <w:rFonts w:ascii="Calibri" w:hAnsi="Calibri"/>
                <w:sz w:val="18"/>
                <w:szCs w:val="18"/>
              </w:rPr>
              <w:t xml:space="preserve"> resistance</w:t>
            </w:r>
          </w:p>
        </w:tc>
      </w:tr>
      <w:tr w:rsidR="00A06D62" w:rsidRPr="0028709C" w14:paraId="65BAF97D" w14:textId="77777777" w:rsidTr="00E316E9">
        <w:tc>
          <w:tcPr>
            <w:tcW w:w="1025" w:type="dxa"/>
          </w:tcPr>
          <w:p w14:paraId="65BAF978" w14:textId="77777777" w:rsidR="00A06D62" w:rsidRPr="0028709C" w:rsidRDefault="00A06D62" w:rsidP="001C5616">
            <w:pPr>
              <w:rPr>
                <w:rFonts w:ascii="Calibri" w:hAnsi="Calibri"/>
                <w:sz w:val="18"/>
                <w:szCs w:val="18"/>
              </w:rPr>
            </w:pPr>
            <w:r w:rsidRPr="0028709C">
              <w:rPr>
                <w:rFonts w:ascii="Calibri" w:hAnsi="Calibri"/>
                <w:sz w:val="18"/>
                <w:szCs w:val="18"/>
              </w:rPr>
              <w:t>C</w:t>
            </w:r>
          </w:p>
        </w:tc>
        <w:tc>
          <w:tcPr>
            <w:tcW w:w="1759" w:type="dxa"/>
          </w:tcPr>
          <w:p w14:paraId="65BAF979" w14:textId="77777777" w:rsidR="00A06D62" w:rsidRPr="0028709C" w:rsidRDefault="00A06D62" w:rsidP="001C5616">
            <w:pPr>
              <w:rPr>
                <w:rFonts w:ascii="Calibri" w:hAnsi="Calibri"/>
                <w:sz w:val="18"/>
                <w:szCs w:val="18"/>
              </w:rPr>
            </w:pPr>
            <w:r w:rsidRPr="0028709C">
              <w:rPr>
                <w:rFonts w:ascii="Calibri" w:hAnsi="Calibri"/>
                <w:sz w:val="18"/>
                <w:szCs w:val="18"/>
              </w:rPr>
              <w:t>0-1800</w:t>
            </w:r>
          </w:p>
        </w:tc>
        <w:tc>
          <w:tcPr>
            <w:tcW w:w="3204" w:type="dxa"/>
          </w:tcPr>
          <w:p w14:paraId="65BAF97A" w14:textId="77777777" w:rsidR="00A06D62" w:rsidRPr="0028709C" w:rsidRDefault="00A06D62" w:rsidP="001C5616">
            <w:pPr>
              <w:rPr>
                <w:rFonts w:ascii="Calibri" w:hAnsi="Calibri"/>
                <w:sz w:val="18"/>
                <w:szCs w:val="18"/>
              </w:rPr>
            </w:pPr>
            <w:r w:rsidRPr="0028709C">
              <w:rPr>
                <w:rFonts w:ascii="Calibri" w:hAnsi="Calibri"/>
                <w:sz w:val="18"/>
                <w:szCs w:val="18"/>
              </w:rPr>
              <w:t>Ordinary, moderate and high resistance available</w:t>
            </w:r>
          </w:p>
        </w:tc>
        <w:tc>
          <w:tcPr>
            <w:tcW w:w="2787" w:type="dxa"/>
          </w:tcPr>
          <w:p w14:paraId="65BAF97B" w14:textId="77777777" w:rsidR="00A06D62" w:rsidRPr="0028709C" w:rsidRDefault="00A06D62" w:rsidP="001C5616">
            <w:pPr>
              <w:rPr>
                <w:rFonts w:ascii="Calibri" w:hAnsi="Calibri"/>
                <w:sz w:val="18"/>
                <w:szCs w:val="18"/>
              </w:rPr>
            </w:pPr>
            <w:r w:rsidRPr="0028709C">
              <w:rPr>
                <w:rFonts w:ascii="Calibri" w:hAnsi="Calibri"/>
                <w:sz w:val="18"/>
                <w:szCs w:val="18"/>
              </w:rPr>
              <w:t>Yes</w:t>
            </w:r>
          </w:p>
        </w:tc>
        <w:tc>
          <w:tcPr>
            <w:tcW w:w="5178" w:type="dxa"/>
          </w:tcPr>
          <w:p w14:paraId="65BAF97C" w14:textId="77777777" w:rsidR="00A06D62" w:rsidRPr="0028709C" w:rsidRDefault="00A06D62" w:rsidP="001C5616">
            <w:pPr>
              <w:rPr>
                <w:rFonts w:ascii="Calibri" w:hAnsi="Calibri"/>
                <w:sz w:val="18"/>
                <w:szCs w:val="18"/>
              </w:rPr>
            </w:pPr>
            <w:r w:rsidRPr="0028709C">
              <w:rPr>
                <w:rFonts w:ascii="Calibri" w:hAnsi="Calibri"/>
                <w:sz w:val="18"/>
                <w:szCs w:val="18"/>
              </w:rPr>
              <w:t xml:space="preserve">Low temperature and pressure, ordinary, moderate or high </w:t>
            </w:r>
            <w:r w:rsidR="00B85083" w:rsidRPr="0028709C">
              <w:rPr>
                <w:rFonts w:ascii="Calibri" w:hAnsi="Calibri"/>
                <w:sz w:val="18"/>
                <w:szCs w:val="18"/>
              </w:rPr>
              <w:t>sulfate</w:t>
            </w:r>
            <w:r w:rsidRPr="0028709C">
              <w:rPr>
                <w:rFonts w:ascii="Calibri" w:hAnsi="Calibri"/>
                <w:sz w:val="18"/>
                <w:szCs w:val="18"/>
              </w:rPr>
              <w:t xml:space="preserve"> resistance available, used where early strength is required.</w:t>
            </w:r>
          </w:p>
        </w:tc>
      </w:tr>
      <w:tr w:rsidR="00A06D62" w:rsidRPr="0028709C" w14:paraId="65BAF983" w14:textId="77777777" w:rsidTr="00E316E9">
        <w:tc>
          <w:tcPr>
            <w:tcW w:w="1025" w:type="dxa"/>
          </w:tcPr>
          <w:p w14:paraId="65BAF97E" w14:textId="77777777" w:rsidR="00A06D62" w:rsidRPr="0028709C" w:rsidRDefault="00A06D62" w:rsidP="001C5616">
            <w:pPr>
              <w:rPr>
                <w:rFonts w:ascii="Calibri" w:hAnsi="Calibri"/>
                <w:sz w:val="18"/>
                <w:szCs w:val="18"/>
              </w:rPr>
            </w:pPr>
            <w:r w:rsidRPr="0028709C">
              <w:rPr>
                <w:rFonts w:ascii="Calibri" w:hAnsi="Calibri"/>
                <w:sz w:val="18"/>
                <w:szCs w:val="18"/>
              </w:rPr>
              <w:t>D</w:t>
            </w:r>
          </w:p>
        </w:tc>
        <w:tc>
          <w:tcPr>
            <w:tcW w:w="1759" w:type="dxa"/>
          </w:tcPr>
          <w:p w14:paraId="65BAF97F" w14:textId="77777777" w:rsidR="00A06D62" w:rsidRPr="0028709C" w:rsidRDefault="00A06D62" w:rsidP="001C5616">
            <w:pPr>
              <w:rPr>
                <w:rFonts w:ascii="Calibri" w:hAnsi="Calibri"/>
                <w:sz w:val="18"/>
                <w:szCs w:val="18"/>
              </w:rPr>
            </w:pPr>
            <w:r w:rsidRPr="0028709C">
              <w:rPr>
                <w:rFonts w:ascii="Calibri" w:hAnsi="Calibri"/>
                <w:sz w:val="18"/>
                <w:szCs w:val="18"/>
              </w:rPr>
              <w:t>1800-3000</w:t>
            </w:r>
          </w:p>
        </w:tc>
        <w:tc>
          <w:tcPr>
            <w:tcW w:w="3204" w:type="dxa"/>
          </w:tcPr>
          <w:p w14:paraId="65BAF980" w14:textId="77777777" w:rsidR="00A06D62" w:rsidRPr="0028709C" w:rsidRDefault="00A06D62" w:rsidP="001C5616">
            <w:pPr>
              <w:rPr>
                <w:rFonts w:ascii="Calibri" w:hAnsi="Calibri"/>
                <w:sz w:val="18"/>
                <w:szCs w:val="18"/>
              </w:rPr>
            </w:pPr>
            <w:r w:rsidRPr="0028709C">
              <w:rPr>
                <w:rFonts w:ascii="Calibri" w:hAnsi="Calibri"/>
                <w:sz w:val="18"/>
                <w:szCs w:val="18"/>
              </w:rPr>
              <w:t>Moderate to high resistance types available</w:t>
            </w:r>
          </w:p>
        </w:tc>
        <w:tc>
          <w:tcPr>
            <w:tcW w:w="2787" w:type="dxa"/>
          </w:tcPr>
          <w:p w14:paraId="65BAF981" w14:textId="77777777" w:rsidR="00A06D62" w:rsidRPr="0028709C" w:rsidRDefault="00A06D62" w:rsidP="001C5616">
            <w:pPr>
              <w:rPr>
                <w:rFonts w:ascii="Calibri" w:hAnsi="Calibri"/>
                <w:sz w:val="18"/>
                <w:szCs w:val="18"/>
              </w:rPr>
            </w:pPr>
            <w:r w:rsidRPr="0028709C">
              <w:rPr>
                <w:rFonts w:ascii="Calibri" w:hAnsi="Calibri"/>
                <w:sz w:val="18"/>
                <w:szCs w:val="18"/>
              </w:rPr>
              <w:t>-</w:t>
            </w:r>
          </w:p>
        </w:tc>
        <w:tc>
          <w:tcPr>
            <w:tcW w:w="5178" w:type="dxa"/>
          </w:tcPr>
          <w:p w14:paraId="65BAF982" w14:textId="77777777" w:rsidR="00A06D62" w:rsidRPr="0028709C" w:rsidRDefault="00A06D62" w:rsidP="001C5616">
            <w:pPr>
              <w:rPr>
                <w:rFonts w:ascii="Calibri" w:hAnsi="Calibri"/>
                <w:sz w:val="18"/>
                <w:szCs w:val="18"/>
              </w:rPr>
            </w:pPr>
            <w:r w:rsidRPr="0028709C">
              <w:rPr>
                <w:rFonts w:ascii="Calibri" w:hAnsi="Calibri"/>
                <w:sz w:val="18"/>
                <w:szCs w:val="18"/>
              </w:rPr>
              <w:t>Moderately high temperatures and pressures</w:t>
            </w:r>
          </w:p>
        </w:tc>
      </w:tr>
      <w:tr w:rsidR="00A06D62" w:rsidRPr="0028709C" w14:paraId="65BAF989" w14:textId="77777777" w:rsidTr="00E316E9">
        <w:tc>
          <w:tcPr>
            <w:tcW w:w="1025" w:type="dxa"/>
          </w:tcPr>
          <w:p w14:paraId="65BAF984" w14:textId="77777777" w:rsidR="00A06D62" w:rsidRPr="0028709C" w:rsidRDefault="00A06D62" w:rsidP="001C5616">
            <w:pPr>
              <w:rPr>
                <w:rFonts w:ascii="Calibri" w:hAnsi="Calibri"/>
                <w:sz w:val="18"/>
                <w:szCs w:val="18"/>
              </w:rPr>
            </w:pPr>
            <w:r w:rsidRPr="0028709C">
              <w:rPr>
                <w:rFonts w:ascii="Calibri" w:hAnsi="Calibri"/>
                <w:sz w:val="18"/>
                <w:szCs w:val="18"/>
              </w:rPr>
              <w:t>E</w:t>
            </w:r>
          </w:p>
        </w:tc>
        <w:tc>
          <w:tcPr>
            <w:tcW w:w="1759" w:type="dxa"/>
          </w:tcPr>
          <w:p w14:paraId="65BAF985" w14:textId="77777777" w:rsidR="00A06D62" w:rsidRPr="0028709C" w:rsidRDefault="00A06D62" w:rsidP="001C5616">
            <w:pPr>
              <w:rPr>
                <w:rFonts w:ascii="Calibri" w:hAnsi="Calibri"/>
                <w:sz w:val="18"/>
                <w:szCs w:val="18"/>
              </w:rPr>
            </w:pPr>
            <w:r w:rsidRPr="0028709C">
              <w:rPr>
                <w:rFonts w:ascii="Calibri" w:hAnsi="Calibri"/>
                <w:sz w:val="18"/>
                <w:szCs w:val="18"/>
              </w:rPr>
              <w:t>3000-4300</w:t>
            </w:r>
          </w:p>
        </w:tc>
        <w:tc>
          <w:tcPr>
            <w:tcW w:w="3204" w:type="dxa"/>
          </w:tcPr>
          <w:p w14:paraId="65BAF986" w14:textId="77777777" w:rsidR="00A06D62" w:rsidRPr="0028709C" w:rsidRDefault="00A06D62" w:rsidP="001C5616">
            <w:pPr>
              <w:rPr>
                <w:rFonts w:ascii="Calibri" w:hAnsi="Calibri"/>
                <w:sz w:val="18"/>
                <w:szCs w:val="18"/>
              </w:rPr>
            </w:pPr>
            <w:r w:rsidRPr="0028709C">
              <w:rPr>
                <w:rFonts w:ascii="Calibri" w:hAnsi="Calibri"/>
                <w:sz w:val="18"/>
                <w:szCs w:val="18"/>
              </w:rPr>
              <w:t>Moderate to high resistance types available</w:t>
            </w:r>
          </w:p>
        </w:tc>
        <w:tc>
          <w:tcPr>
            <w:tcW w:w="2787" w:type="dxa"/>
          </w:tcPr>
          <w:p w14:paraId="65BAF987" w14:textId="77777777" w:rsidR="00A06D62" w:rsidRPr="0028709C" w:rsidRDefault="00A06D62" w:rsidP="001C5616">
            <w:pPr>
              <w:rPr>
                <w:rFonts w:ascii="Calibri" w:hAnsi="Calibri"/>
                <w:sz w:val="18"/>
                <w:szCs w:val="18"/>
              </w:rPr>
            </w:pPr>
            <w:r w:rsidRPr="0028709C">
              <w:rPr>
                <w:rFonts w:ascii="Calibri" w:hAnsi="Calibri"/>
                <w:sz w:val="18"/>
                <w:szCs w:val="18"/>
              </w:rPr>
              <w:t>-</w:t>
            </w:r>
          </w:p>
        </w:tc>
        <w:tc>
          <w:tcPr>
            <w:tcW w:w="5178" w:type="dxa"/>
          </w:tcPr>
          <w:p w14:paraId="65BAF988" w14:textId="77777777" w:rsidR="00A06D62" w:rsidRPr="0028709C" w:rsidRDefault="00A06D62" w:rsidP="001C5616">
            <w:pPr>
              <w:rPr>
                <w:rFonts w:ascii="Calibri" w:hAnsi="Calibri"/>
                <w:sz w:val="18"/>
                <w:szCs w:val="18"/>
              </w:rPr>
            </w:pPr>
            <w:r w:rsidRPr="0028709C">
              <w:rPr>
                <w:rFonts w:ascii="Calibri" w:hAnsi="Calibri"/>
                <w:sz w:val="18"/>
                <w:szCs w:val="18"/>
              </w:rPr>
              <w:t>High temperatures and pressures</w:t>
            </w:r>
          </w:p>
        </w:tc>
      </w:tr>
      <w:tr w:rsidR="00A06D62" w:rsidRPr="0028709C" w14:paraId="65BAF98F" w14:textId="77777777" w:rsidTr="00E316E9">
        <w:tc>
          <w:tcPr>
            <w:tcW w:w="1025" w:type="dxa"/>
          </w:tcPr>
          <w:p w14:paraId="65BAF98A" w14:textId="77777777" w:rsidR="00A06D62" w:rsidRPr="0028709C" w:rsidRDefault="00A06D62" w:rsidP="001C5616">
            <w:pPr>
              <w:rPr>
                <w:rFonts w:ascii="Calibri" w:hAnsi="Calibri"/>
                <w:sz w:val="18"/>
                <w:szCs w:val="18"/>
              </w:rPr>
            </w:pPr>
            <w:r w:rsidRPr="0028709C">
              <w:rPr>
                <w:rFonts w:ascii="Calibri" w:hAnsi="Calibri"/>
                <w:sz w:val="18"/>
                <w:szCs w:val="18"/>
              </w:rPr>
              <w:t>F</w:t>
            </w:r>
          </w:p>
        </w:tc>
        <w:tc>
          <w:tcPr>
            <w:tcW w:w="1759" w:type="dxa"/>
          </w:tcPr>
          <w:p w14:paraId="65BAF98B" w14:textId="77777777" w:rsidR="00A06D62" w:rsidRPr="0028709C" w:rsidRDefault="00A06D62" w:rsidP="001C5616">
            <w:pPr>
              <w:rPr>
                <w:rFonts w:ascii="Calibri" w:hAnsi="Calibri"/>
                <w:sz w:val="18"/>
                <w:szCs w:val="18"/>
              </w:rPr>
            </w:pPr>
            <w:r w:rsidRPr="0028709C">
              <w:rPr>
                <w:rFonts w:ascii="Calibri" w:hAnsi="Calibri"/>
                <w:sz w:val="18"/>
                <w:szCs w:val="18"/>
              </w:rPr>
              <w:t>3000-4900</w:t>
            </w:r>
          </w:p>
        </w:tc>
        <w:tc>
          <w:tcPr>
            <w:tcW w:w="3204" w:type="dxa"/>
          </w:tcPr>
          <w:p w14:paraId="65BAF98C" w14:textId="77777777" w:rsidR="00A06D62" w:rsidRPr="0028709C" w:rsidRDefault="00A06D62" w:rsidP="001C5616">
            <w:pPr>
              <w:rPr>
                <w:rFonts w:ascii="Calibri" w:hAnsi="Calibri"/>
                <w:sz w:val="18"/>
                <w:szCs w:val="18"/>
              </w:rPr>
            </w:pPr>
            <w:r w:rsidRPr="0028709C">
              <w:rPr>
                <w:rFonts w:ascii="Calibri" w:hAnsi="Calibri"/>
                <w:sz w:val="18"/>
                <w:szCs w:val="18"/>
              </w:rPr>
              <w:t>Moderate to high resistance types available</w:t>
            </w:r>
          </w:p>
        </w:tc>
        <w:tc>
          <w:tcPr>
            <w:tcW w:w="2787" w:type="dxa"/>
          </w:tcPr>
          <w:p w14:paraId="65BAF98D" w14:textId="77777777" w:rsidR="00A06D62" w:rsidRPr="0028709C" w:rsidRDefault="00A06D62" w:rsidP="001C5616">
            <w:pPr>
              <w:rPr>
                <w:rFonts w:ascii="Calibri" w:hAnsi="Calibri"/>
                <w:sz w:val="18"/>
                <w:szCs w:val="18"/>
              </w:rPr>
            </w:pPr>
            <w:r w:rsidRPr="0028709C">
              <w:rPr>
                <w:rFonts w:ascii="Calibri" w:hAnsi="Calibri"/>
                <w:sz w:val="18"/>
                <w:szCs w:val="18"/>
              </w:rPr>
              <w:t>-</w:t>
            </w:r>
          </w:p>
        </w:tc>
        <w:tc>
          <w:tcPr>
            <w:tcW w:w="5178" w:type="dxa"/>
          </w:tcPr>
          <w:p w14:paraId="65BAF98E" w14:textId="77777777" w:rsidR="00A06D62" w:rsidRPr="0028709C" w:rsidRDefault="00A06D62" w:rsidP="001C5616">
            <w:pPr>
              <w:rPr>
                <w:rFonts w:ascii="Calibri" w:hAnsi="Calibri"/>
                <w:sz w:val="18"/>
                <w:szCs w:val="18"/>
              </w:rPr>
            </w:pPr>
            <w:r w:rsidRPr="0028709C">
              <w:rPr>
                <w:rFonts w:ascii="Calibri" w:hAnsi="Calibri"/>
                <w:sz w:val="18"/>
                <w:szCs w:val="18"/>
              </w:rPr>
              <w:t>Extremely high temperatures and pressures</w:t>
            </w:r>
          </w:p>
        </w:tc>
      </w:tr>
      <w:tr w:rsidR="00A06D62" w:rsidRPr="0028709C" w14:paraId="65BAF995" w14:textId="77777777" w:rsidTr="00E316E9">
        <w:tc>
          <w:tcPr>
            <w:tcW w:w="1025" w:type="dxa"/>
          </w:tcPr>
          <w:p w14:paraId="65BAF990" w14:textId="77777777" w:rsidR="00A06D62" w:rsidRPr="0028709C" w:rsidRDefault="00A06D62" w:rsidP="001C5616">
            <w:pPr>
              <w:rPr>
                <w:rFonts w:ascii="Calibri" w:hAnsi="Calibri"/>
                <w:sz w:val="18"/>
                <w:szCs w:val="18"/>
              </w:rPr>
            </w:pPr>
            <w:r w:rsidRPr="0028709C">
              <w:rPr>
                <w:rFonts w:ascii="Calibri" w:hAnsi="Calibri"/>
                <w:sz w:val="18"/>
                <w:szCs w:val="18"/>
              </w:rPr>
              <w:t>G</w:t>
            </w:r>
          </w:p>
        </w:tc>
        <w:tc>
          <w:tcPr>
            <w:tcW w:w="1759" w:type="dxa"/>
          </w:tcPr>
          <w:p w14:paraId="65BAF991" w14:textId="77777777" w:rsidR="00A06D62" w:rsidRPr="0028709C" w:rsidRDefault="00A06D62" w:rsidP="001C5616">
            <w:pPr>
              <w:rPr>
                <w:rFonts w:ascii="Calibri" w:hAnsi="Calibri"/>
                <w:sz w:val="18"/>
                <w:szCs w:val="18"/>
              </w:rPr>
            </w:pPr>
            <w:r w:rsidRPr="0028709C">
              <w:rPr>
                <w:rFonts w:ascii="Calibri" w:hAnsi="Calibri"/>
                <w:sz w:val="18"/>
                <w:szCs w:val="18"/>
              </w:rPr>
              <w:t>0-2400</w:t>
            </w:r>
          </w:p>
        </w:tc>
        <w:tc>
          <w:tcPr>
            <w:tcW w:w="3204" w:type="dxa"/>
          </w:tcPr>
          <w:p w14:paraId="65BAF992" w14:textId="77777777" w:rsidR="00A06D62" w:rsidRPr="0028709C" w:rsidRDefault="00A06D62" w:rsidP="001C5616">
            <w:pPr>
              <w:rPr>
                <w:rFonts w:ascii="Calibri" w:hAnsi="Calibri"/>
                <w:sz w:val="18"/>
                <w:szCs w:val="18"/>
              </w:rPr>
            </w:pPr>
            <w:r w:rsidRPr="0028709C">
              <w:rPr>
                <w:rFonts w:ascii="Calibri" w:hAnsi="Calibri"/>
                <w:sz w:val="18"/>
                <w:szCs w:val="18"/>
              </w:rPr>
              <w:t>Moderate to high resistance types available</w:t>
            </w:r>
          </w:p>
        </w:tc>
        <w:tc>
          <w:tcPr>
            <w:tcW w:w="2787" w:type="dxa"/>
          </w:tcPr>
          <w:p w14:paraId="65BAF993" w14:textId="77777777" w:rsidR="00A06D62" w:rsidRPr="0028709C" w:rsidRDefault="00A06D62" w:rsidP="001C5616">
            <w:pPr>
              <w:rPr>
                <w:rFonts w:ascii="Calibri" w:hAnsi="Calibri"/>
                <w:sz w:val="18"/>
                <w:szCs w:val="18"/>
              </w:rPr>
            </w:pPr>
            <w:r w:rsidRPr="0028709C">
              <w:rPr>
                <w:rFonts w:ascii="Calibri" w:hAnsi="Calibri"/>
                <w:sz w:val="18"/>
                <w:szCs w:val="18"/>
              </w:rPr>
              <w:t>-</w:t>
            </w:r>
          </w:p>
        </w:tc>
        <w:tc>
          <w:tcPr>
            <w:tcW w:w="5178" w:type="dxa"/>
          </w:tcPr>
          <w:p w14:paraId="65BAF994" w14:textId="77777777" w:rsidR="00A06D62" w:rsidRPr="0028709C" w:rsidRDefault="00A06D62" w:rsidP="001C5616">
            <w:pPr>
              <w:rPr>
                <w:rFonts w:ascii="Calibri" w:hAnsi="Calibri"/>
                <w:sz w:val="18"/>
                <w:szCs w:val="18"/>
              </w:rPr>
            </w:pPr>
            <w:r w:rsidRPr="0028709C">
              <w:rPr>
                <w:rFonts w:ascii="Calibri" w:hAnsi="Calibri"/>
                <w:sz w:val="18"/>
                <w:szCs w:val="18"/>
              </w:rPr>
              <w:t>Used with accelerators and retarders to cover a wide range of well depths and temperatures</w:t>
            </w:r>
          </w:p>
        </w:tc>
      </w:tr>
      <w:tr w:rsidR="00A06D62" w:rsidRPr="0028709C" w14:paraId="65BAF99B" w14:textId="77777777" w:rsidTr="00E316E9">
        <w:tc>
          <w:tcPr>
            <w:tcW w:w="1025" w:type="dxa"/>
          </w:tcPr>
          <w:p w14:paraId="65BAF996" w14:textId="77777777" w:rsidR="00A06D62" w:rsidRPr="0028709C" w:rsidRDefault="00A06D62" w:rsidP="001C5616">
            <w:pPr>
              <w:rPr>
                <w:rFonts w:ascii="Calibri" w:hAnsi="Calibri"/>
                <w:sz w:val="18"/>
                <w:szCs w:val="18"/>
              </w:rPr>
            </w:pPr>
            <w:r w:rsidRPr="0028709C">
              <w:rPr>
                <w:rFonts w:ascii="Calibri" w:hAnsi="Calibri"/>
                <w:sz w:val="18"/>
                <w:szCs w:val="18"/>
              </w:rPr>
              <w:t>H</w:t>
            </w:r>
          </w:p>
        </w:tc>
        <w:tc>
          <w:tcPr>
            <w:tcW w:w="1759" w:type="dxa"/>
          </w:tcPr>
          <w:p w14:paraId="65BAF997" w14:textId="77777777" w:rsidR="00A06D62" w:rsidRPr="0028709C" w:rsidRDefault="00A06D62" w:rsidP="001C5616">
            <w:pPr>
              <w:rPr>
                <w:rFonts w:ascii="Calibri" w:hAnsi="Calibri"/>
                <w:sz w:val="18"/>
                <w:szCs w:val="18"/>
              </w:rPr>
            </w:pPr>
            <w:r w:rsidRPr="0028709C">
              <w:rPr>
                <w:rFonts w:ascii="Calibri" w:hAnsi="Calibri"/>
                <w:sz w:val="18"/>
                <w:szCs w:val="18"/>
              </w:rPr>
              <w:t>0-2400</w:t>
            </w:r>
          </w:p>
        </w:tc>
        <w:tc>
          <w:tcPr>
            <w:tcW w:w="3204" w:type="dxa"/>
          </w:tcPr>
          <w:p w14:paraId="65BAF998" w14:textId="77777777" w:rsidR="00A06D62" w:rsidRPr="0028709C" w:rsidRDefault="00A06D62" w:rsidP="001C5616">
            <w:pPr>
              <w:rPr>
                <w:rFonts w:ascii="Calibri" w:hAnsi="Calibri"/>
                <w:sz w:val="18"/>
                <w:szCs w:val="18"/>
              </w:rPr>
            </w:pPr>
            <w:r w:rsidRPr="0028709C">
              <w:rPr>
                <w:rFonts w:ascii="Calibri" w:hAnsi="Calibri"/>
                <w:sz w:val="18"/>
                <w:szCs w:val="18"/>
              </w:rPr>
              <w:t>Moderate to high resistance types available</w:t>
            </w:r>
          </w:p>
        </w:tc>
        <w:tc>
          <w:tcPr>
            <w:tcW w:w="2787" w:type="dxa"/>
          </w:tcPr>
          <w:p w14:paraId="65BAF999" w14:textId="77777777" w:rsidR="00A06D62" w:rsidRPr="0028709C" w:rsidRDefault="00A06D62" w:rsidP="001C5616">
            <w:pPr>
              <w:rPr>
                <w:rFonts w:ascii="Calibri" w:hAnsi="Calibri"/>
                <w:sz w:val="18"/>
                <w:szCs w:val="18"/>
              </w:rPr>
            </w:pPr>
            <w:r w:rsidRPr="0028709C">
              <w:rPr>
                <w:rFonts w:ascii="Calibri" w:hAnsi="Calibri"/>
                <w:sz w:val="18"/>
                <w:szCs w:val="18"/>
              </w:rPr>
              <w:t>-</w:t>
            </w:r>
          </w:p>
        </w:tc>
        <w:tc>
          <w:tcPr>
            <w:tcW w:w="5178" w:type="dxa"/>
          </w:tcPr>
          <w:p w14:paraId="65BAF99A" w14:textId="77777777" w:rsidR="00A06D62" w:rsidRPr="0028709C" w:rsidRDefault="00A06D62" w:rsidP="001C5616">
            <w:pPr>
              <w:rPr>
                <w:rFonts w:ascii="Calibri" w:hAnsi="Calibri"/>
                <w:sz w:val="18"/>
                <w:szCs w:val="18"/>
              </w:rPr>
            </w:pPr>
            <w:r w:rsidRPr="0028709C">
              <w:rPr>
                <w:rFonts w:ascii="Calibri" w:hAnsi="Calibri"/>
                <w:sz w:val="18"/>
                <w:szCs w:val="18"/>
              </w:rPr>
              <w:t>Used with accelerators and retarders to cover a wide range of well depths and temperatures</w:t>
            </w:r>
          </w:p>
        </w:tc>
      </w:tr>
      <w:tr w:rsidR="00A06D62" w:rsidRPr="0028709C" w14:paraId="65BAF9A1" w14:textId="77777777" w:rsidTr="00E316E9">
        <w:tc>
          <w:tcPr>
            <w:tcW w:w="1025" w:type="dxa"/>
          </w:tcPr>
          <w:p w14:paraId="65BAF99C" w14:textId="77777777" w:rsidR="00A06D62" w:rsidRPr="0028709C" w:rsidRDefault="00A06D62" w:rsidP="001C5616">
            <w:pPr>
              <w:rPr>
                <w:rFonts w:ascii="Calibri" w:hAnsi="Calibri"/>
                <w:sz w:val="18"/>
                <w:szCs w:val="18"/>
              </w:rPr>
            </w:pPr>
            <w:r w:rsidRPr="0028709C">
              <w:rPr>
                <w:rFonts w:ascii="Calibri" w:hAnsi="Calibri"/>
                <w:sz w:val="18"/>
                <w:szCs w:val="18"/>
              </w:rPr>
              <w:t>J</w:t>
            </w:r>
          </w:p>
        </w:tc>
        <w:tc>
          <w:tcPr>
            <w:tcW w:w="1759" w:type="dxa"/>
          </w:tcPr>
          <w:p w14:paraId="65BAF99D" w14:textId="77777777" w:rsidR="00A06D62" w:rsidRPr="0028709C" w:rsidRDefault="00A06D62" w:rsidP="001C5616">
            <w:pPr>
              <w:rPr>
                <w:rFonts w:ascii="Calibri" w:hAnsi="Calibri"/>
                <w:sz w:val="18"/>
                <w:szCs w:val="18"/>
              </w:rPr>
            </w:pPr>
            <w:r w:rsidRPr="0028709C">
              <w:rPr>
                <w:rFonts w:ascii="Calibri" w:hAnsi="Calibri"/>
                <w:sz w:val="18"/>
                <w:szCs w:val="18"/>
              </w:rPr>
              <w:t>3700-4900</w:t>
            </w:r>
          </w:p>
        </w:tc>
        <w:tc>
          <w:tcPr>
            <w:tcW w:w="3204" w:type="dxa"/>
          </w:tcPr>
          <w:p w14:paraId="65BAF99E" w14:textId="77777777" w:rsidR="00A06D62" w:rsidRPr="0028709C" w:rsidRDefault="00A06D62" w:rsidP="001C5616">
            <w:pPr>
              <w:rPr>
                <w:rFonts w:ascii="Calibri" w:hAnsi="Calibri"/>
                <w:sz w:val="18"/>
                <w:szCs w:val="18"/>
              </w:rPr>
            </w:pPr>
            <w:r w:rsidRPr="0028709C">
              <w:rPr>
                <w:rFonts w:ascii="Calibri" w:hAnsi="Calibri"/>
                <w:sz w:val="18"/>
                <w:szCs w:val="18"/>
              </w:rPr>
              <w:t>Moderate to high resistance types available</w:t>
            </w:r>
          </w:p>
        </w:tc>
        <w:tc>
          <w:tcPr>
            <w:tcW w:w="2787" w:type="dxa"/>
          </w:tcPr>
          <w:p w14:paraId="65BAF99F" w14:textId="77777777" w:rsidR="00A06D62" w:rsidRPr="0028709C" w:rsidRDefault="00A06D62" w:rsidP="001C5616">
            <w:pPr>
              <w:rPr>
                <w:rFonts w:ascii="Calibri" w:hAnsi="Calibri"/>
                <w:sz w:val="18"/>
                <w:szCs w:val="18"/>
              </w:rPr>
            </w:pPr>
            <w:r w:rsidRPr="0028709C">
              <w:rPr>
                <w:rFonts w:ascii="Calibri" w:hAnsi="Calibri"/>
                <w:sz w:val="18"/>
                <w:szCs w:val="18"/>
              </w:rPr>
              <w:t>-</w:t>
            </w:r>
          </w:p>
        </w:tc>
        <w:tc>
          <w:tcPr>
            <w:tcW w:w="5178" w:type="dxa"/>
          </w:tcPr>
          <w:p w14:paraId="65BAF9A0" w14:textId="77777777" w:rsidR="00A06D62" w:rsidRPr="0028709C" w:rsidRDefault="00A06D62" w:rsidP="001C5616">
            <w:pPr>
              <w:rPr>
                <w:rFonts w:ascii="Calibri" w:hAnsi="Calibri"/>
                <w:sz w:val="18"/>
                <w:szCs w:val="18"/>
              </w:rPr>
            </w:pPr>
            <w:r w:rsidRPr="0028709C">
              <w:rPr>
                <w:rFonts w:ascii="Calibri" w:hAnsi="Calibri"/>
                <w:sz w:val="18"/>
                <w:szCs w:val="18"/>
              </w:rPr>
              <w:t>Extremely high temperatures and pressures, or can be mixed with accelerators and retarders</w:t>
            </w:r>
          </w:p>
        </w:tc>
      </w:tr>
    </w:tbl>
    <w:p w14:paraId="65BAF9A2" w14:textId="77777777" w:rsidR="00A06D62" w:rsidRDefault="00A06D62" w:rsidP="00A06D62"/>
    <w:p w14:paraId="65BAF9A3" w14:textId="77777777" w:rsidR="00A06D62" w:rsidRPr="00150191" w:rsidRDefault="00A06D62" w:rsidP="00A06D62">
      <w:pPr>
        <w:sectPr w:rsidR="00A06D62" w:rsidRPr="00150191" w:rsidSect="005C640B">
          <w:pgSz w:w="16838" w:h="11906" w:orient="landscape"/>
          <w:pgMar w:top="1440" w:right="1440" w:bottom="1440" w:left="1440" w:header="708" w:footer="708" w:gutter="0"/>
          <w:cols w:space="708"/>
          <w:docGrid w:linePitch="360"/>
        </w:sectPr>
      </w:pPr>
    </w:p>
    <w:p w14:paraId="65BAF9A4" w14:textId="77777777" w:rsidR="00A06D62" w:rsidRDefault="008A03E4" w:rsidP="00A710A5">
      <w:pPr>
        <w:jc w:val="center"/>
      </w:pPr>
      <w:r>
        <w:rPr>
          <w:noProof/>
          <w:lang w:val="en-AU" w:eastAsia="en-AU"/>
        </w:rPr>
        <w:drawing>
          <wp:inline distT="0" distB="0" distL="0" distR="0" wp14:anchorId="65BAFC8C" wp14:editId="65BAFC8D">
            <wp:extent cx="5466588" cy="4015740"/>
            <wp:effectExtent l="19050" t="0" r="762" b="0"/>
            <wp:docPr id="8" name="Picture 7" descr="PorosityvPermeabilitypostreview6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osityvPermeabilitypostreview6a.TIF"/>
                    <pic:cNvPicPr/>
                  </pic:nvPicPr>
                  <pic:blipFill>
                    <a:blip r:embed="rId67"/>
                    <a:stretch>
                      <a:fillRect/>
                    </a:stretch>
                  </pic:blipFill>
                  <pic:spPr>
                    <a:xfrm>
                      <a:off x="0" y="0"/>
                      <a:ext cx="5466588" cy="4015740"/>
                    </a:xfrm>
                    <a:prstGeom prst="rect">
                      <a:avLst/>
                    </a:prstGeom>
                  </pic:spPr>
                </pic:pic>
              </a:graphicData>
            </a:graphic>
          </wp:inline>
        </w:drawing>
      </w:r>
    </w:p>
    <w:p w14:paraId="65BAF9A5" w14:textId="77777777" w:rsidR="00A06D62" w:rsidRDefault="00B97153" w:rsidP="009F1290">
      <w:pPr>
        <w:pStyle w:val="Caption"/>
      </w:pPr>
      <w:bookmarkStart w:id="779" w:name="_Ref437250187"/>
      <w:bookmarkStart w:id="780" w:name="_Toc433992878"/>
      <w:bookmarkStart w:id="781" w:name="_Toc449469444"/>
      <w:r>
        <w:t xml:space="preserve">Figure </w:t>
      </w:r>
      <w:r w:rsidR="00ED677C">
        <w:fldChar w:fldCharType="begin" w:fldLock="1"/>
      </w:r>
      <w:r w:rsidR="00ED677C">
        <w:instrText xml:space="preserve"> STYLEREF 1 \s </w:instrText>
      </w:r>
      <w:r w:rsidR="00ED677C">
        <w:fldChar w:fldCharType="separate"/>
      </w:r>
      <w:r w:rsidR="00D5162C">
        <w:rPr>
          <w:noProof/>
        </w:rPr>
        <w:t>4</w:t>
      </w:r>
      <w:r w:rsidR="00ED677C">
        <w:fldChar w:fldCharType="end"/>
      </w:r>
      <w:r w:rsidR="00ED677C">
        <w:t>.</w:t>
      </w:r>
      <w:r w:rsidR="00ED677C">
        <w:fldChar w:fldCharType="begin"/>
      </w:r>
      <w:r w:rsidR="00ED677C">
        <w:instrText xml:space="preserve"> SEQ Figure \* ARABIC \s 1 </w:instrText>
      </w:r>
      <w:r w:rsidR="00ED677C">
        <w:fldChar w:fldCharType="separate"/>
      </w:r>
      <w:r w:rsidR="00340DA3">
        <w:rPr>
          <w:noProof/>
        </w:rPr>
        <w:t>13</w:t>
      </w:r>
      <w:r w:rsidR="00ED677C">
        <w:fldChar w:fldCharType="end"/>
      </w:r>
      <w:bookmarkEnd w:id="779"/>
      <w:r>
        <w:t xml:space="preserve"> </w:t>
      </w:r>
      <w:r w:rsidR="00A06D62">
        <w:t xml:space="preserve">Relationship between cement core porosity and </w:t>
      </w:r>
      <w:r w:rsidR="00C70936">
        <w:t>hydraulic conductivity</w:t>
      </w:r>
      <w:r w:rsidR="00A06D62">
        <w:t xml:space="preserve">, and where provided, effective well </w:t>
      </w:r>
      <w:r w:rsidR="00C70936">
        <w:t>conductivity</w:t>
      </w:r>
      <w:r w:rsidR="00A06D62">
        <w:t xml:space="preserve">, based on data from </w:t>
      </w:r>
      <w:r w:rsidR="000A02EA">
        <w:t>Table 4.1</w:t>
      </w:r>
      <w:r w:rsidR="00B6357C">
        <w:fldChar w:fldCharType="begin" w:fldLock="1"/>
      </w:r>
      <w:r w:rsidR="00A06D62">
        <w:instrText xml:space="preserve"> REF _Ref428783912 \h </w:instrText>
      </w:r>
      <w:bookmarkEnd w:id="780"/>
      <w:r w:rsidR="00B6357C">
        <w:fldChar w:fldCharType="end"/>
      </w:r>
      <w:r w:rsidR="00A06D62">
        <w:t xml:space="preserve">. Each study is indicated by a different symbol, cement </w:t>
      </w:r>
      <w:r w:rsidR="00C70936">
        <w:t>conductivity</w:t>
      </w:r>
      <w:r w:rsidR="00A06D62">
        <w:t xml:space="preserve"> is shown as solid symbols, effective well </w:t>
      </w:r>
      <w:r w:rsidR="00C70936">
        <w:t>conductivity</w:t>
      </w:r>
      <w:r w:rsidR="00A06D62">
        <w:t xml:space="preserve"> is shown as </w:t>
      </w:r>
      <w:r w:rsidR="00C70936">
        <w:t>open</w:t>
      </w:r>
      <w:r w:rsidR="00A06D62">
        <w:t xml:space="preserve"> symbols, and the age of the well is indicated by the colour of the symbol: &lt; 20 years – black; 20-40 years – blue; &gt; 40 years – red.</w:t>
      </w:r>
      <w:bookmarkEnd w:id="781"/>
    </w:p>
    <w:p w14:paraId="65BAF9A6" w14:textId="77777777" w:rsidR="00C4297A" w:rsidRPr="00C4297A" w:rsidRDefault="00C4297A" w:rsidP="00C4297A">
      <w:pPr>
        <w:pStyle w:val="Para0"/>
      </w:pPr>
    </w:p>
    <w:p w14:paraId="65BAF9A7" w14:textId="77777777" w:rsidR="00967424" w:rsidRDefault="001C5616" w:rsidP="001C49AC">
      <w:pPr>
        <w:pStyle w:val="Heading2"/>
      </w:pPr>
      <w:bookmarkStart w:id="782" w:name="_Ref440973571"/>
      <w:bookmarkStart w:id="783" w:name="_Toc447635397"/>
      <w:bookmarkStart w:id="784" w:name="_Toc449104448"/>
      <w:r>
        <w:t>Prioritising modelling efforts</w:t>
      </w:r>
      <w:bookmarkEnd w:id="782"/>
      <w:bookmarkEnd w:id="783"/>
      <w:bookmarkEnd w:id="784"/>
    </w:p>
    <w:p w14:paraId="65BAF9A8" w14:textId="77777777" w:rsidR="00967424" w:rsidRPr="0028709C" w:rsidRDefault="00967424" w:rsidP="00967424">
      <w:pPr>
        <w:rPr>
          <w:rFonts w:ascii="Calibri" w:hAnsi="Calibri"/>
          <w:sz w:val="18"/>
          <w:szCs w:val="18"/>
        </w:rPr>
      </w:pPr>
      <w:r w:rsidRPr="0028709C">
        <w:rPr>
          <w:rFonts w:ascii="Calibri" w:hAnsi="Calibri"/>
          <w:sz w:val="18"/>
          <w:szCs w:val="18"/>
        </w:rPr>
        <w:t xml:space="preserve">To prioritise </w:t>
      </w:r>
      <w:r w:rsidR="00D8161E" w:rsidRPr="0028709C">
        <w:rPr>
          <w:rFonts w:ascii="Calibri" w:hAnsi="Calibri"/>
          <w:sz w:val="18"/>
          <w:szCs w:val="18"/>
        </w:rPr>
        <w:t>modelling</w:t>
      </w:r>
      <w:r w:rsidRPr="0028709C">
        <w:rPr>
          <w:rFonts w:ascii="Calibri" w:hAnsi="Calibri"/>
          <w:sz w:val="18"/>
          <w:szCs w:val="18"/>
        </w:rPr>
        <w:t xml:space="preserve"> efforts</w:t>
      </w:r>
      <w:r w:rsidR="00EB3485" w:rsidRPr="0028709C">
        <w:rPr>
          <w:rFonts w:ascii="Calibri" w:hAnsi="Calibri"/>
          <w:sz w:val="18"/>
          <w:szCs w:val="18"/>
        </w:rPr>
        <w:t xml:space="preserve"> of potential impacts of individual wells</w:t>
      </w:r>
      <w:r w:rsidRPr="0028709C">
        <w:rPr>
          <w:rFonts w:ascii="Calibri" w:hAnsi="Calibri"/>
          <w:sz w:val="18"/>
          <w:szCs w:val="18"/>
        </w:rPr>
        <w:t xml:space="preserve">, the well failure mechanisms described in </w:t>
      </w:r>
      <w:r w:rsidR="00C70936" w:rsidRPr="0028709C">
        <w:rPr>
          <w:rFonts w:ascii="Calibri" w:hAnsi="Calibri"/>
          <w:sz w:val="18"/>
          <w:szCs w:val="18"/>
        </w:rPr>
        <w:t xml:space="preserve">Chapter </w:t>
      </w:r>
      <w:r w:rsidR="00B6357C" w:rsidRPr="0028709C">
        <w:rPr>
          <w:rFonts w:ascii="Calibri" w:hAnsi="Calibri"/>
          <w:sz w:val="18"/>
          <w:szCs w:val="18"/>
        </w:rPr>
        <w:fldChar w:fldCharType="begin" w:fldLock="1"/>
      </w:r>
      <w:r w:rsidR="00C70936" w:rsidRPr="0028709C">
        <w:rPr>
          <w:rFonts w:ascii="Calibri" w:hAnsi="Calibri"/>
          <w:sz w:val="18"/>
          <w:szCs w:val="18"/>
        </w:rPr>
        <w:instrText xml:space="preserve"> REF _Ref439595173 \r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Pr>
          <w:rFonts w:ascii="Calibri" w:hAnsi="Calibri"/>
          <w:sz w:val="18"/>
          <w:szCs w:val="18"/>
        </w:rPr>
        <w:t>2</w:t>
      </w:r>
      <w:r w:rsidR="00B6357C" w:rsidRPr="0028709C">
        <w:rPr>
          <w:rFonts w:ascii="Calibri" w:hAnsi="Calibri"/>
          <w:sz w:val="18"/>
          <w:szCs w:val="18"/>
        </w:rPr>
        <w:fldChar w:fldCharType="end"/>
      </w:r>
      <w:r w:rsidR="00C70936" w:rsidRPr="0028709C">
        <w:rPr>
          <w:rFonts w:ascii="Calibri" w:hAnsi="Calibri"/>
          <w:sz w:val="18"/>
          <w:szCs w:val="18"/>
        </w:rPr>
        <w:t xml:space="preserve"> </w:t>
      </w:r>
      <w:r w:rsidRPr="0028709C">
        <w:rPr>
          <w:rFonts w:ascii="Calibri" w:hAnsi="Calibri"/>
          <w:sz w:val="18"/>
          <w:szCs w:val="18"/>
        </w:rPr>
        <w:t>were collated into a risk assessment table in order to consider the likelihood of failure, detection of the failure, likelihood of repair and potential impact on hydro</w:t>
      </w:r>
      <w:r w:rsidR="000C2CFA" w:rsidRPr="0028709C">
        <w:rPr>
          <w:rFonts w:ascii="Calibri" w:hAnsi="Calibri"/>
          <w:sz w:val="18"/>
          <w:szCs w:val="18"/>
        </w:rPr>
        <w:t>geo</w:t>
      </w:r>
      <w:r w:rsidRPr="0028709C">
        <w:rPr>
          <w:rFonts w:ascii="Calibri" w:hAnsi="Calibri"/>
          <w:sz w:val="18"/>
          <w:szCs w:val="18"/>
        </w:rPr>
        <w:t>logy (</w:t>
      </w:r>
      <w:r w:rsidR="00B6357C" w:rsidRPr="0028709C">
        <w:rPr>
          <w:rFonts w:ascii="Calibri" w:hAnsi="Calibri"/>
          <w:sz w:val="18"/>
          <w:szCs w:val="18"/>
        </w:rPr>
        <w:fldChar w:fldCharType="begin" w:fldLock="1"/>
      </w:r>
      <w:r w:rsidRPr="0028709C">
        <w:rPr>
          <w:rFonts w:ascii="Calibri" w:hAnsi="Calibri"/>
          <w:sz w:val="18"/>
          <w:szCs w:val="18"/>
        </w:rPr>
        <w:instrText xml:space="preserve"> REF _Ref428530869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sidRPr="00A710A5">
        <w:rPr>
          <w:rFonts w:ascii="Calibri" w:hAnsi="Calibri"/>
          <w:sz w:val="18"/>
          <w:szCs w:val="18"/>
        </w:rPr>
        <w:t xml:space="preserve">Table </w:t>
      </w:r>
      <w:r w:rsidR="00D5162C" w:rsidRPr="00A710A5">
        <w:rPr>
          <w:rFonts w:ascii="Calibri" w:hAnsi="Calibri"/>
          <w:noProof/>
          <w:sz w:val="18"/>
          <w:szCs w:val="18"/>
        </w:rPr>
        <w:t>4.6</w:t>
      </w:r>
      <w:r w:rsidR="00B6357C" w:rsidRPr="0028709C">
        <w:rPr>
          <w:rFonts w:ascii="Calibri" w:hAnsi="Calibri"/>
          <w:sz w:val="18"/>
          <w:szCs w:val="18"/>
        </w:rPr>
        <w:fldChar w:fldCharType="end"/>
      </w:r>
      <w:r w:rsidRPr="0028709C">
        <w:rPr>
          <w:rFonts w:ascii="Calibri" w:hAnsi="Calibri"/>
          <w:sz w:val="18"/>
          <w:szCs w:val="18"/>
        </w:rPr>
        <w:t>). This was used to assess the relative impact of each failure pathway and prioritise the importance for model</w:t>
      </w:r>
      <w:r w:rsidR="000C7C92" w:rsidRPr="0028709C">
        <w:rPr>
          <w:rFonts w:ascii="Calibri" w:hAnsi="Calibri"/>
          <w:sz w:val="18"/>
          <w:szCs w:val="18"/>
        </w:rPr>
        <w:t>l</w:t>
      </w:r>
      <w:r w:rsidRPr="0028709C">
        <w:rPr>
          <w:rFonts w:ascii="Calibri" w:hAnsi="Calibri"/>
          <w:sz w:val="18"/>
          <w:szCs w:val="18"/>
        </w:rPr>
        <w:t xml:space="preserve">ing. </w:t>
      </w:r>
    </w:p>
    <w:p w14:paraId="65BAF9A9" w14:textId="77777777" w:rsidR="00967424" w:rsidRPr="0028709C" w:rsidRDefault="00967424" w:rsidP="00967424">
      <w:pPr>
        <w:rPr>
          <w:rFonts w:ascii="Calibri" w:hAnsi="Calibri"/>
          <w:sz w:val="18"/>
          <w:szCs w:val="18"/>
        </w:rPr>
      </w:pPr>
      <w:r w:rsidRPr="0028709C">
        <w:rPr>
          <w:rFonts w:ascii="Calibri" w:hAnsi="Calibri"/>
          <w:sz w:val="18"/>
          <w:szCs w:val="18"/>
        </w:rPr>
        <w:t xml:space="preserve">The risk analysis framework was based on that used for the </w:t>
      </w:r>
      <w:r w:rsidR="006F7571" w:rsidRPr="0028709C">
        <w:rPr>
          <w:rFonts w:ascii="Calibri" w:hAnsi="Calibri"/>
          <w:sz w:val="18"/>
          <w:szCs w:val="18"/>
        </w:rPr>
        <w:t xml:space="preserve">Australian Government </w:t>
      </w:r>
      <w:r w:rsidRPr="0028709C">
        <w:rPr>
          <w:rFonts w:ascii="Calibri" w:hAnsi="Calibri"/>
          <w:sz w:val="18"/>
          <w:szCs w:val="18"/>
        </w:rPr>
        <w:t xml:space="preserve">Bioregional Assessments (BA) programme, and used a risk priority number based on the sum of scores for the severity, likelihood and detection of a failure type </w:t>
      </w:r>
      <w:r w:rsidR="00913FB8" w:rsidRPr="0028709C">
        <w:rPr>
          <w:rFonts w:ascii="Calibri" w:hAnsi="Calibri"/>
          <w:sz w:val="18"/>
          <w:szCs w:val="18"/>
        </w:rPr>
        <w:t>(</w:t>
      </w:r>
      <w:r w:rsidR="00DD2900">
        <w:rPr>
          <w:rFonts w:ascii="Calibri" w:hAnsi="Calibri"/>
          <w:sz w:val="18"/>
          <w:szCs w:val="18"/>
        </w:rPr>
        <w:t>Ford</w:t>
      </w:r>
      <w:r w:rsidR="00913FB8" w:rsidRPr="0028709C">
        <w:rPr>
          <w:rFonts w:ascii="Calibri" w:hAnsi="Calibri"/>
          <w:sz w:val="18"/>
          <w:szCs w:val="18"/>
        </w:rPr>
        <w:t xml:space="preserve"> et al. 2015)</w:t>
      </w:r>
      <w:r w:rsidRPr="0028709C">
        <w:rPr>
          <w:rFonts w:ascii="Calibri" w:hAnsi="Calibri"/>
          <w:sz w:val="18"/>
          <w:szCs w:val="18"/>
        </w:rPr>
        <w:t xml:space="preserve">. </w:t>
      </w:r>
    </w:p>
    <w:p w14:paraId="65BAF9AA" w14:textId="77777777" w:rsidR="00C84090" w:rsidRPr="00C4297A" w:rsidRDefault="0032354F" w:rsidP="0032354F">
      <w:pPr>
        <w:pStyle w:val="Body"/>
        <w:tabs>
          <w:tab w:val="center" w:pos="4253"/>
          <w:tab w:val="right" w:pos="8789"/>
        </w:tabs>
      </w:pPr>
      <w:bookmarkStart w:id="785" w:name="_Toc433992823"/>
      <w:r>
        <w:tab/>
      </w:r>
      <w:r w:rsidR="00967424" w:rsidRPr="00C4297A">
        <w:t xml:space="preserve">Risk Priority Number </w:t>
      </w:r>
      <w:r w:rsidR="002C46C0" w:rsidRPr="00C4297A">
        <w:t xml:space="preserve">(RPN) </w:t>
      </w:r>
      <w:r w:rsidR="00967424" w:rsidRPr="00C4297A">
        <w:t>= Severity + Likelihood + Detection</w:t>
      </w:r>
      <w:bookmarkEnd w:id="785"/>
      <w:r>
        <w:tab/>
        <w:t>(</w:t>
      </w:r>
      <w:r w:rsidR="00B6357C" w:rsidRPr="00C4297A">
        <w:fldChar w:fldCharType="begin"/>
      </w:r>
      <w:r w:rsidR="000D4A01" w:rsidRPr="00C4297A">
        <w:instrText xml:space="preserve"> SEQ Equation \* ARABIC </w:instrText>
      </w:r>
      <w:r w:rsidR="00B6357C" w:rsidRPr="00C4297A">
        <w:fldChar w:fldCharType="separate"/>
      </w:r>
      <w:r w:rsidR="00340DA3">
        <w:rPr>
          <w:noProof/>
        </w:rPr>
        <w:t>1</w:t>
      </w:r>
      <w:r w:rsidR="00B6357C" w:rsidRPr="00C4297A">
        <w:fldChar w:fldCharType="end"/>
      </w:r>
      <w:r>
        <w:t>)</w:t>
      </w:r>
    </w:p>
    <w:p w14:paraId="65BAF9AB" w14:textId="77777777" w:rsidR="00967424" w:rsidRPr="0028709C" w:rsidRDefault="000C7C92" w:rsidP="00967424">
      <w:pPr>
        <w:rPr>
          <w:rFonts w:ascii="Calibri" w:hAnsi="Calibri"/>
          <w:sz w:val="18"/>
          <w:szCs w:val="18"/>
        </w:rPr>
      </w:pPr>
      <w:r w:rsidRPr="0028709C">
        <w:rPr>
          <w:rFonts w:ascii="Calibri" w:hAnsi="Calibri"/>
          <w:sz w:val="18"/>
          <w:szCs w:val="18"/>
        </w:rPr>
        <w:t>S</w:t>
      </w:r>
      <w:r w:rsidR="00967424" w:rsidRPr="0028709C">
        <w:rPr>
          <w:rFonts w:ascii="Calibri" w:hAnsi="Calibri"/>
          <w:sz w:val="18"/>
          <w:szCs w:val="18"/>
        </w:rPr>
        <w:t xml:space="preserve">everity, likelihood and detection scores </w:t>
      </w:r>
      <w:r w:rsidR="00DD2900">
        <w:rPr>
          <w:rFonts w:ascii="Calibri" w:hAnsi="Calibri"/>
          <w:sz w:val="18"/>
          <w:szCs w:val="18"/>
        </w:rPr>
        <w:t>previously reported by Ford</w:t>
      </w:r>
      <w:r w:rsidR="00EB3485" w:rsidRPr="0028709C">
        <w:rPr>
          <w:rFonts w:ascii="Calibri" w:hAnsi="Calibri"/>
          <w:sz w:val="18"/>
          <w:szCs w:val="18"/>
        </w:rPr>
        <w:t xml:space="preserve"> et al. (2015) </w:t>
      </w:r>
      <w:r w:rsidR="00967424" w:rsidRPr="0028709C">
        <w:rPr>
          <w:rFonts w:ascii="Calibri" w:hAnsi="Calibri"/>
          <w:sz w:val="18"/>
          <w:szCs w:val="18"/>
        </w:rPr>
        <w:t xml:space="preserve">are given in </w:t>
      </w:r>
      <w:r w:rsidR="000811A9" w:rsidRPr="0028709C">
        <w:rPr>
          <w:rFonts w:ascii="Calibri" w:hAnsi="Calibri"/>
          <w:sz w:val="18"/>
          <w:szCs w:val="18"/>
        </w:rPr>
        <w:fldChar w:fldCharType="begin" w:fldLock="1"/>
      </w:r>
      <w:r w:rsidR="000811A9" w:rsidRPr="0028709C">
        <w:rPr>
          <w:rFonts w:ascii="Calibri" w:hAnsi="Calibri"/>
          <w:sz w:val="18"/>
          <w:szCs w:val="18"/>
        </w:rPr>
        <w:instrText xml:space="preserve"> REF _Ref428540188 \h  \* MERGEFORMAT </w:instrText>
      </w:r>
      <w:r w:rsidR="000811A9" w:rsidRPr="0028709C">
        <w:rPr>
          <w:rFonts w:ascii="Calibri" w:hAnsi="Calibri"/>
          <w:sz w:val="18"/>
          <w:szCs w:val="18"/>
        </w:rPr>
      </w:r>
      <w:r w:rsidR="000811A9" w:rsidRPr="0028709C">
        <w:rPr>
          <w:rFonts w:ascii="Calibri" w:hAnsi="Calibri"/>
          <w:sz w:val="18"/>
          <w:szCs w:val="18"/>
        </w:rPr>
        <w:fldChar w:fldCharType="separate"/>
      </w:r>
      <w:r w:rsidR="00D5162C" w:rsidRPr="00A710A5">
        <w:rPr>
          <w:rFonts w:ascii="Calibri" w:hAnsi="Calibri"/>
          <w:sz w:val="18"/>
          <w:szCs w:val="18"/>
        </w:rPr>
        <w:t>Table 4.3</w:t>
      </w:r>
      <w:r w:rsidR="000811A9" w:rsidRPr="0028709C">
        <w:rPr>
          <w:rFonts w:ascii="Calibri" w:hAnsi="Calibri"/>
          <w:sz w:val="18"/>
          <w:szCs w:val="18"/>
        </w:rPr>
        <w:fldChar w:fldCharType="end"/>
      </w:r>
      <w:r w:rsidR="00967424" w:rsidRPr="0028709C">
        <w:rPr>
          <w:rFonts w:ascii="Calibri" w:hAnsi="Calibri"/>
          <w:sz w:val="18"/>
          <w:szCs w:val="18"/>
        </w:rPr>
        <w:t xml:space="preserve"> to </w:t>
      </w:r>
      <w:r w:rsidR="000811A9" w:rsidRPr="0028709C">
        <w:rPr>
          <w:rFonts w:ascii="Calibri" w:hAnsi="Calibri"/>
          <w:sz w:val="18"/>
          <w:szCs w:val="18"/>
        </w:rPr>
        <w:fldChar w:fldCharType="begin" w:fldLock="1"/>
      </w:r>
      <w:r w:rsidR="000811A9" w:rsidRPr="0028709C">
        <w:rPr>
          <w:rFonts w:ascii="Calibri" w:hAnsi="Calibri"/>
          <w:sz w:val="18"/>
          <w:szCs w:val="18"/>
        </w:rPr>
        <w:instrText xml:space="preserve"> REF _Ref428540192 \h  \* MERGEFORMAT </w:instrText>
      </w:r>
      <w:r w:rsidR="000811A9" w:rsidRPr="0028709C">
        <w:rPr>
          <w:rFonts w:ascii="Calibri" w:hAnsi="Calibri"/>
          <w:sz w:val="18"/>
          <w:szCs w:val="18"/>
        </w:rPr>
      </w:r>
      <w:r w:rsidR="000811A9" w:rsidRPr="0028709C">
        <w:rPr>
          <w:rFonts w:ascii="Calibri" w:hAnsi="Calibri"/>
          <w:sz w:val="18"/>
          <w:szCs w:val="18"/>
        </w:rPr>
        <w:fldChar w:fldCharType="separate"/>
      </w:r>
      <w:r w:rsidR="00D5162C" w:rsidRPr="00A710A5">
        <w:rPr>
          <w:rFonts w:ascii="Calibri" w:hAnsi="Calibri"/>
          <w:sz w:val="18"/>
          <w:szCs w:val="18"/>
        </w:rPr>
        <w:t xml:space="preserve">Table </w:t>
      </w:r>
      <w:r w:rsidR="00D5162C" w:rsidRPr="00A710A5">
        <w:rPr>
          <w:rFonts w:ascii="Calibri" w:hAnsi="Calibri"/>
          <w:noProof/>
          <w:sz w:val="18"/>
          <w:szCs w:val="18"/>
        </w:rPr>
        <w:t>4.5</w:t>
      </w:r>
      <w:r w:rsidR="000811A9" w:rsidRPr="0028709C">
        <w:rPr>
          <w:rFonts w:ascii="Calibri" w:hAnsi="Calibri"/>
          <w:sz w:val="18"/>
          <w:szCs w:val="18"/>
        </w:rPr>
        <w:fldChar w:fldCharType="end"/>
      </w:r>
      <w:r w:rsidR="00967424" w:rsidRPr="0028709C">
        <w:rPr>
          <w:rFonts w:ascii="Calibri" w:hAnsi="Calibri"/>
          <w:sz w:val="18"/>
          <w:szCs w:val="18"/>
        </w:rPr>
        <w:t>.</w:t>
      </w:r>
      <w:r w:rsidR="00EC5C2E" w:rsidRPr="0028709C">
        <w:rPr>
          <w:rFonts w:ascii="Calibri" w:hAnsi="Calibri"/>
          <w:sz w:val="18"/>
          <w:szCs w:val="18"/>
        </w:rPr>
        <w:t xml:space="preserve"> </w:t>
      </w:r>
      <w:r w:rsidR="004F7DB8" w:rsidRPr="0028709C">
        <w:rPr>
          <w:rFonts w:ascii="Calibri" w:hAnsi="Calibri"/>
          <w:sz w:val="18"/>
          <w:szCs w:val="18"/>
        </w:rPr>
        <w:t xml:space="preserve">These scores are applied to the failure mechanisms discussed in Chapter </w:t>
      </w:r>
      <w:r w:rsidR="00B6357C" w:rsidRPr="0028709C">
        <w:rPr>
          <w:rFonts w:ascii="Calibri" w:hAnsi="Calibri"/>
          <w:sz w:val="18"/>
          <w:szCs w:val="18"/>
        </w:rPr>
        <w:fldChar w:fldCharType="begin" w:fldLock="1"/>
      </w:r>
      <w:r w:rsidR="004F7DB8" w:rsidRPr="0028709C">
        <w:rPr>
          <w:rFonts w:ascii="Calibri" w:hAnsi="Calibri"/>
          <w:sz w:val="18"/>
          <w:szCs w:val="18"/>
        </w:rPr>
        <w:instrText xml:space="preserve"> REF _Ref434336806 \r \h </w:instrText>
      </w:r>
      <w:r w:rsidR="0028709C" w:rsidRPr="0028709C">
        <w:rPr>
          <w:rFonts w:ascii="Calibri" w:hAnsi="Calibri"/>
          <w:sz w:val="18"/>
          <w:szCs w:val="18"/>
        </w:rPr>
        <w:instrText xml:space="preserve"> \* MERGEFORMAT </w:instrText>
      </w:r>
      <w:r w:rsidR="00B6357C" w:rsidRPr="0028709C">
        <w:rPr>
          <w:rFonts w:ascii="Calibri" w:hAnsi="Calibri"/>
          <w:sz w:val="18"/>
          <w:szCs w:val="18"/>
        </w:rPr>
      </w:r>
      <w:r w:rsidR="00B6357C" w:rsidRPr="0028709C">
        <w:rPr>
          <w:rFonts w:ascii="Calibri" w:hAnsi="Calibri"/>
          <w:sz w:val="18"/>
          <w:szCs w:val="18"/>
        </w:rPr>
        <w:fldChar w:fldCharType="separate"/>
      </w:r>
      <w:r w:rsidR="00D5162C">
        <w:rPr>
          <w:rFonts w:ascii="Calibri" w:hAnsi="Calibri"/>
          <w:sz w:val="18"/>
          <w:szCs w:val="18"/>
        </w:rPr>
        <w:t>2</w:t>
      </w:r>
      <w:r w:rsidR="00B6357C" w:rsidRPr="0028709C">
        <w:rPr>
          <w:rFonts w:ascii="Calibri" w:hAnsi="Calibri"/>
          <w:sz w:val="18"/>
          <w:szCs w:val="18"/>
        </w:rPr>
        <w:fldChar w:fldCharType="end"/>
      </w:r>
      <w:r w:rsidR="004F7DB8" w:rsidRPr="0028709C">
        <w:rPr>
          <w:rFonts w:ascii="Calibri" w:hAnsi="Calibri"/>
          <w:sz w:val="18"/>
          <w:szCs w:val="18"/>
        </w:rPr>
        <w:t xml:space="preserve">. </w:t>
      </w:r>
    </w:p>
    <w:p w14:paraId="65BAF9AC" w14:textId="77777777" w:rsidR="008064F8" w:rsidRPr="0028709C" w:rsidRDefault="008064F8" w:rsidP="008064F8">
      <w:pPr>
        <w:pStyle w:val="OWSNormal9pt"/>
        <w:rPr>
          <w:szCs w:val="18"/>
        </w:rPr>
      </w:pPr>
      <w:r w:rsidRPr="0028709C">
        <w:rPr>
          <w:szCs w:val="18"/>
        </w:rPr>
        <w:t xml:space="preserve">In addition to these risk scores, a likelihood of repair has also been added to </w:t>
      </w:r>
      <w:r w:rsidR="000811A9" w:rsidRPr="0028709C">
        <w:rPr>
          <w:szCs w:val="18"/>
        </w:rPr>
        <w:fldChar w:fldCharType="begin" w:fldLock="1"/>
      </w:r>
      <w:r w:rsidR="000811A9" w:rsidRPr="0028709C">
        <w:rPr>
          <w:szCs w:val="18"/>
        </w:rPr>
        <w:instrText xml:space="preserve"> REF _Ref428530869 \h  \* MERGEFORMAT </w:instrText>
      </w:r>
      <w:r w:rsidR="000811A9" w:rsidRPr="0028709C">
        <w:rPr>
          <w:szCs w:val="18"/>
        </w:rPr>
      </w:r>
      <w:r w:rsidR="000811A9" w:rsidRPr="0028709C">
        <w:rPr>
          <w:szCs w:val="18"/>
        </w:rPr>
        <w:fldChar w:fldCharType="separate"/>
      </w:r>
      <w:r w:rsidR="00D5162C" w:rsidRPr="00C51DCD">
        <w:rPr>
          <w:szCs w:val="18"/>
        </w:rPr>
        <w:t xml:space="preserve">Table </w:t>
      </w:r>
      <w:r w:rsidR="00D5162C" w:rsidRPr="00C51DCD">
        <w:rPr>
          <w:noProof/>
          <w:szCs w:val="18"/>
        </w:rPr>
        <w:t>4</w:t>
      </w:r>
      <w:r w:rsidR="00D5162C" w:rsidRPr="00A710A5">
        <w:rPr>
          <w:noProof/>
          <w:szCs w:val="18"/>
        </w:rPr>
        <w:t>.6</w:t>
      </w:r>
      <w:r w:rsidR="000811A9" w:rsidRPr="0028709C">
        <w:rPr>
          <w:szCs w:val="18"/>
        </w:rPr>
        <w:fldChar w:fldCharType="end"/>
      </w:r>
      <w:r w:rsidRPr="0028709C">
        <w:rPr>
          <w:szCs w:val="18"/>
        </w:rPr>
        <w:t xml:space="preserve">, with the same temporal definitions as the detection score in </w:t>
      </w:r>
      <w:r w:rsidR="000811A9" w:rsidRPr="0028709C">
        <w:rPr>
          <w:szCs w:val="18"/>
        </w:rPr>
        <w:fldChar w:fldCharType="begin" w:fldLock="1"/>
      </w:r>
      <w:r w:rsidR="000811A9" w:rsidRPr="0028709C">
        <w:rPr>
          <w:szCs w:val="18"/>
        </w:rPr>
        <w:instrText xml:space="preserve"> REF _Ref428540192 \h  \* MERGEFORMAT </w:instrText>
      </w:r>
      <w:r w:rsidR="000811A9" w:rsidRPr="0028709C">
        <w:rPr>
          <w:szCs w:val="18"/>
        </w:rPr>
      </w:r>
      <w:r w:rsidR="000811A9" w:rsidRPr="0028709C">
        <w:rPr>
          <w:szCs w:val="18"/>
        </w:rPr>
        <w:fldChar w:fldCharType="separate"/>
      </w:r>
      <w:r w:rsidR="00D5162C" w:rsidRPr="00C51DCD">
        <w:rPr>
          <w:szCs w:val="18"/>
        </w:rPr>
        <w:t xml:space="preserve">Table </w:t>
      </w:r>
      <w:r w:rsidR="00D5162C" w:rsidRPr="00C51DCD">
        <w:rPr>
          <w:noProof/>
          <w:szCs w:val="18"/>
        </w:rPr>
        <w:t>4</w:t>
      </w:r>
      <w:r w:rsidR="00D5162C" w:rsidRPr="00A710A5">
        <w:rPr>
          <w:noProof/>
          <w:szCs w:val="18"/>
        </w:rPr>
        <w:t>.5</w:t>
      </w:r>
      <w:r w:rsidR="000811A9" w:rsidRPr="0028709C">
        <w:rPr>
          <w:szCs w:val="18"/>
        </w:rPr>
        <w:fldChar w:fldCharType="end"/>
      </w:r>
      <w:r w:rsidRPr="0028709C">
        <w:rPr>
          <w:szCs w:val="18"/>
        </w:rPr>
        <w:t>.</w:t>
      </w:r>
    </w:p>
    <w:p w14:paraId="65BAF9AD" w14:textId="77777777" w:rsidR="008064F8" w:rsidRPr="0028709C" w:rsidRDefault="008064F8" w:rsidP="008064F8">
      <w:pPr>
        <w:pStyle w:val="OWSNormal9pt"/>
        <w:rPr>
          <w:szCs w:val="18"/>
        </w:rPr>
      </w:pPr>
      <w:bookmarkStart w:id="786" w:name="_Toc433992824"/>
      <w:r w:rsidRPr="0028709C">
        <w:rPr>
          <w:szCs w:val="18"/>
        </w:rPr>
        <w:t>The Bioregional Assessments (BA) risk scoring system was developed to evaluate the cumulative impacts of coal operations (mining and coal seam gas) on water related assets. This project is concerned with the cumulative impacts from leaky coal seam gas wells on hydrogeology, therefore in theory the BA risk framework is transferrable for our purpose, with some minor modifications.</w:t>
      </w:r>
      <w:bookmarkEnd w:id="786"/>
    </w:p>
    <w:p w14:paraId="65BAF9AE" w14:textId="77777777" w:rsidR="001107BB" w:rsidRDefault="001107BB" w:rsidP="00967424"/>
    <w:p w14:paraId="65BAF9AF" w14:textId="77777777" w:rsidR="00967424" w:rsidRDefault="00967424" w:rsidP="003B4310">
      <w:pPr>
        <w:pStyle w:val="TableCaption0"/>
        <w:framePr w:wrap="around"/>
      </w:pPr>
      <w:bookmarkStart w:id="787" w:name="_Ref428540188"/>
      <w:bookmarkStart w:id="788" w:name="_Toc433992843"/>
      <w:bookmarkStart w:id="789" w:name="_Toc434739810"/>
      <w:bookmarkStart w:id="790" w:name="_Toc449103344"/>
      <w:r>
        <w:t xml:space="preserve">Table </w:t>
      </w:r>
      <w:r w:rsidR="00817F00">
        <w:fldChar w:fldCharType="begin" w:fldLock="1"/>
      </w:r>
      <w:r w:rsidR="00817F00">
        <w:instrText xml:space="preserve"> STYLEREF 1 \s </w:instrText>
      </w:r>
      <w:r w:rsidR="00817F00">
        <w:fldChar w:fldCharType="separate"/>
      </w:r>
      <w:r w:rsidR="00D5162C">
        <w:rPr>
          <w:noProof/>
        </w:rPr>
        <w:t>4</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3</w:t>
      </w:r>
      <w:r w:rsidR="00817F00">
        <w:fldChar w:fldCharType="end"/>
      </w:r>
      <w:bookmarkEnd w:id="787"/>
      <w:r>
        <w:t xml:space="preserve"> Pre-designed environmental consequence (severity) levels and their corresponding scores </w:t>
      </w:r>
      <w:r w:rsidR="00DD2900">
        <w:t>(Ford</w:t>
      </w:r>
      <w:r w:rsidR="00913FB8">
        <w:t xml:space="preserve"> et al. 2015)</w:t>
      </w:r>
      <w:r w:rsidR="00776039">
        <w:t>. The positive 3 score for no impact is intended to balance the negative score for rare likelihood (log of the frequency of occurrence).</w:t>
      </w:r>
      <w:r w:rsidR="00AD49FB">
        <w:t xml:space="preserve"> Note that the description of impact on the environment for ‘tiny’, ‘minimal’ and ‘minor’ has been changed from contained ‘within mining lease’ to contained ‘close to well’.</w:t>
      </w:r>
      <w:bookmarkEnd w:id="788"/>
      <w:bookmarkEnd w:id="789"/>
      <w:bookmarkEnd w:id="790"/>
    </w:p>
    <w:tbl>
      <w:tblPr>
        <w:tblStyle w:val="TableGrid"/>
        <w:tblW w:w="0" w:type="auto"/>
        <w:tblInd w:w="-5" w:type="dxa"/>
        <w:tblLook w:val="04A0" w:firstRow="1" w:lastRow="0" w:firstColumn="1" w:lastColumn="0" w:noHBand="0" w:noVBand="1"/>
      </w:tblPr>
      <w:tblGrid>
        <w:gridCol w:w="2067"/>
        <w:gridCol w:w="6053"/>
        <w:gridCol w:w="901"/>
      </w:tblGrid>
      <w:tr w:rsidR="00967424" w:rsidRPr="000B14A2" w14:paraId="65BAF9B3" w14:textId="77777777" w:rsidTr="0032354F">
        <w:tc>
          <w:tcPr>
            <w:tcW w:w="2067" w:type="dxa"/>
            <w:shd w:val="clear" w:color="auto" w:fill="F2F2F2" w:themeFill="background1" w:themeFillShade="F2"/>
          </w:tcPr>
          <w:p w14:paraId="65BAF9B0" w14:textId="77777777" w:rsidR="00967424" w:rsidRPr="00C4297A" w:rsidRDefault="00967424" w:rsidP="005C640B">
            <w:pPr>
              <w:rPr>
                <w:rFonts w:ascii="Calibri" w:hAnsi="Calibri"/>
                <w:b/>
                <w:sz w:val="18"/>
                <w:szCs w:val="18"/>
              </w:rPr>
            </w:pPr>
            <w:r w:rsidRPr="00C4297A">
              <w:rPr>
                <w:rFonts w:ascii="Calibri" w:hAnsi="Calibri"/>
                <w:b/>
                <w:sz w:val="18"/>
                <w:szCs w:val="18"/>
              </w:rPr>
              <w:t>Impact Level</w:t>
            </w:r>
          </w:p>
        </w:tc>
        <w:tc>
          <w:tcPr>
            <w:tcW w:w="6053" w:type="dxa"/>
            <w:shd w:val="clear" w:color="auto" w:fill="F2F2F2" w:themeFill="background1" w:themeFillShade="F2"/>
          </w:tcPr>
          <w:p w14:paraId="65BAF9B1" w14:textId="77777777" w:rsidR="00967424" w:rsidRPr="00C4297A" w:rsidRDefault="00967424" w:rsidP="005C640B">
            <w:pPr>
              <w:rPr>
                <w:rFonts w:ascii="Calibri" w:hAnsi="Calibri"/>
                <w:b/>
                <w:sz w:val="18"/>
                <w:szCs w:val="18"/>
              </w:rPr>
            </w:pPr>
            <w:r w:rsidRPr="00C4297A">
              <w:rPr>
                <w:rFonts w:ascii="Calibri" w:hAnsi="Calibri"/>
                <w:b/>
                <w:sz w:val="18"/>
                <w:szCs w:val="18"/>
              </w:rPr>
              <w:t>Environment</w:t>
            </w:r>
          </w:p>
        </w:tc>
        <w:tc>
          <w:tcPr>
            <w:tcW w:w="901" w:type="dxa"/>
            <w:shd w:val="clear" w:color="auto" w:fill="F2F2F2" w:themeFill="background1" w:themeFillShade="F2"/>
          </w:tcPr>
          <w:p w14:paraId="65BAF9B2" w14:textId="77777777" w:rsidR="00967424" w:rsidRPr="00C4297A" w:rsidRDefault="00967424" w:rsidP="005C640B">
            <w:pPr>
              <w:rPr>
                <w:rFonts w:ascii="Calibri" w:hAnsi="Calibri"/>
                <w:b/>
                <w:sz w:val="18"/>
                <w:szCs w:val="18"/>
              </w:rPr>
            </w:pPr>
            <w:r w:rsidRPr="00C4297A">
              <w:rPr>
                <w:rFonts w:ascii="Calibri" w:hAnsi="Calibri"/>
                <w:b/>
                <w:sz w:val="18"/>
                <w:szCs w:val="18"/>
              </w:rPr>
              <w:t>Score</w:t>
            </w:r>
          </w:p>
        </w:tc>
      </w:tr>
      <w:tr w:rsidR="00967424" w14:paraId="65BAF9B7" w14:textId="77777777" w:rsidTr="0032354F">
        <w:tc>
          <w:tcPr>
            <w:tcW w:w="2067" w:type="dxa"/>
          </w:tcPr>
          <w:p w14:paraId="65BAF9B4" w14:textId="77777777" w:rsidR="00967424" w:rsidRPr="00C4297A" w:rsidRDefault="00967424" w:rsidP="005C640B">
            <w:pPr>
              <w:rPr>
                <w:rFonts w:ascii="Calibri" w:hAnsi="Calibri"/>
                <w:sz w:val="18"/>
                <w:szCs w:val="18"/>
              </w:rPr>
            </w:pPr>
            <w:r w:rsidRPr="00C4297A">
              <w:rPr>
                <w:rFonts w:ascii="Calibri" w:hAnsi="Calibri"/>
                <w:sz w:val="18"/>
                <w:szCs w:val="18"/>
              </w:rPr>
              <w:t>None</w:t>
            </w:r>
          </w:p>
        </w:tc>
        <w:tc>
          <w:tcPr>
            <w:tcW w:w="6053" w:type="dxa"/>
          </w:tcPr>
          <w:p w14:paraId="65BAF9B5" w14:textId="77777777" w:rsidR="00967424" w:rsidRPr="00C4297A" w:rsidRDefault="00967424" w:rsidP="005C640B">
            <w:pPr>
              <w:rPr>
                <w:rFonts w:ascii="Calibri" w:hAnsi="Calibri"/>
                <w:sz w:val="18"/>
                <w:szCs w:val="18"/>
              </w:rPr>
            </w:pPr>
            <w:r w:rsidRPr="00C4297A">
              <w:rPr>
                <w:rFonts w:ascii="Calibri" w:hAnsi="Calibri"/>
                <w:sz w:val="18"/>
                <w:szCs w:val="18"/>
              </w:rPr>
              <w:t>No impact</w:t>
            </w:r>
          </w:p>
        </w:tc>
        <w:tc>
          <w:tcPr>
            <w:tcW w:w="901" w:type="dxa"/>
          </w:tcPr>
          <w:p w14:paraId="65BAF9B6" w14:textId="77777777" w:rsidR="00967424" w:rsidRPr="00C4297A" w:rsidRDefault="00967424" w:rsidP="005C640B">
            <w:pPr>
              <w:rPr>
                <w:rFonts w:ascii="Calibri" w:hAnsi="Calibri"/>
                <w:sz w:val="18"/>
                <w:szCs w:val="18"/>
              </w:rPr>
            </w:pPr>
            <w:r w:rsidRPr="00C4297A">
              <w:rPr>
                <w:rFonts w:ascii="Calibri" w:hAnsi="Calibri"/>
                <w:sz w:val="18"/>
                <w:szCs w:val="18"/>
              </w:rPr>
              <w:t>3</w:t>
            </w:r>
          </w:p>
        </w:tc>
      </w:tr>
      <w:tr w:rsidR="00967424" w14:paraId="65BAF9BB" w14:textId="77777777" w:rsidTr="0032354F">
        <w:tc>
          <w:tcPr>
            <w:tcW w:w="2067" w:type="dxa"/>
          </w:tcPr>
          <w:p w14:paraId="65BAF9B8" w14:textId="77777777" w:rsidR="00967424" w:rsidRPr="00C4297A" w:rsidRDefault="00967424" w:rsidP="005C640B">
            <w:pPr>
              <w:rPr>
                <w:rFonts w:ascii="Calibri" w:hAnsi="Calibri"/>
                <w:sz w:val="18"/>
                <w:szCs w:val="18"/>
              </w:rPr>
            </w:pPr>
            <w:r w:rsidRPr="00C4297A">
              <w:rPr>
                <w:rFonts w:ascii="Calibri" w:hAnsi="Calibri"/>
                <w:sz w:val="18"/>
                <w:szCs w:val="18"/>
              </w:rPr>
              <w:t>Tiny</w:t>
            </w:r>
          </w:p>
        </w:tc>
        <w:tc>
          <w:tcPr>
            <w:tcW w:w="6053" w:type="dxa"/>
          </w:tcPr>
          <w:p w14:paraId="65BAF9B9" w14:textId="77777777" w:rsidR="00967424" w:rsidRPr="00C4297A" w:rsidRDefault="00967424" w:rsidP="00CD548F">
            <w:pPr>
              <w:rPr>
                <w:rFonts w:ascii="Calibri" w:hAnsi="Calibri"/>
                <w:sz w:val="18"/>
                <w:szCs w:val="18"/>
              </w:rPr>
            </w:pPr>
            <w:r w:rsidRPr="00C4297A">
              <w:rPr>
                <w:rFonts w:ascii="Calibri" w:hAnsi="Calibri"/>
                <w:sz w:val="18"/>
                <w:szCs w:val="18"/>
              </w:rPr>
              <w:t xml:space="preserve">Minimal impact on ecosystem; contained </w:t>
            </w:r>
            <w:r w:rsidR="00CD548F" w:rsidRPr="00C4297A">
              <w:rPr>
                <w:rFonts w:ascii="Calibri" w:hAnsi="Calibri"/>
                <w:sz w:val="18"/>
                <w:szCs w:val="18"/>
              </w:rPr>
              <w:t>close to well</w:t>
            </w:r>
            <w:r w:rsidRPr="00C4297A">
              <w:rPr>
                <w:rFonts w:ascii="Calibri" w:hAnsi="Calibri"/>
                <w:sz w:val="18"/>
                <w:szCs w:val="18"/>
              </w:rPr>
              <w:t>, reversible in 1 year</w:t>
            </w:r>
          </w:p>
        </w:tc>
        <w:tc>
          <w:tcPr>
            <w:tcW w:w="901" w:type="dxa"/>
          </w:tcPr>
          <w:p w14:paraId="65BAF9BA" w14:textId="77777777" w:rsidR="00967424" w:rsidRPr="00C4297A" w:rsidRDefault="00967424" w:rsidP="005C640B">
            <w:pPr>
              <w:rPr>
                <w:rFonts w:ascii="Calibri" w:hAnsi="Calibri"/>
                <w:sz w:val="18"/>
                <w:szCs w:val="18"/>
              </w:rPr>
            </w:pPr>
            <w:r w:rsidRPr="00C4297A">
              <w:rPr>
                <w:rFonts w:ascii="Calibri" w:hAnsi="Calibri"/>
                <w:sz w:val="18"/>
                <w:szCs w:val="18"/>
              </w:rPr>
              <w:t>4</w:t>
            </w:r>
          </w:p>
        </w:tc>
      </w:tr>
      <w:tr w:rsidR="00967424" w14:paraId="65BAF9BF" w14:textId="77777777" w:rsidTr="0032354F">
        <w:tc>
          <w:tcPr>
            <w:tcW w:w="2067" w:type="dxa"/>
          </w:tcPr>
          <w:p w14:paraId="65BAF9BC" w14:textId="77777777" w:rsidR="00967424" w:rsidRPr="00C4297A" w:rsidRDefault="00967424" w:rsidP="005C640B">
            <w:pPr>
              <w:rPr>
                <w:rFonts w:ascii="Calibri" w:hAnsi="Calibri"/>
                <w:sz w:val="18"/>
                <w:szCs w:val="18"/>
              </w:rPr>
            </w:pPr>
            <w:r w:rsidRPr="00C4297A">
              <w:rPr>
                <w:rFonts w:ascii="Calibri" w:hAnsi="Calibri"/>
                <w:sz w:val="18"/>
                <w:szCs w:val="18"/>
              </w:rPr>
              <w:t>Minimal</w:t>
            </w:r>
          </w:p>
        </w:tc>
        <w:tc>
          <w:tcPr>
            <w:tcW w:w="6053" w:type="dxa"/>
          </w:tcPr>
          <w:p w14:paraId="65BAF9BD" w14:textId="77777777" w:rsidR="00967424" w:rsidRPr="00C4297A" w:rsidRDefault="00967424" w:rsidP="00CD548F">
            <w:pPr>
              <w:rPr>
                <w:rFonts w:ascii="Calibri" w:hAnsi="Calibri"/>
                <w:sz w:val="18"/>
                <w:szCs w:val="18"/>
              </w:rPr>
            </w:pPr>
            <w:r w:rsidRPr="00C4297A">
              <w:rPr>
                <w:rFonts w:ascii="Calibri" w:hAnsi="Calibri"/>
                <w:sz w:val="18"/>
                <w:szCs w:val="18"/>
              </w:rPr>
              <w:t xml:space="preserve">Moderate impact on ecosystem; contained </w:t>
            </w:r>
            <w:r w:rsidR="00CD548F" w:rsidRPr="00C4297A">
              <w:rPr>
                <w:rFonts w:ascii="Calibri" w:hAnsi="Calibri"/>
                <w:sz w:val="18"/>
                <w:szCs w:val="18"/>
              </w:rPr>
              <w:t>close to well</w:t>
            </w:r>
            <w:r w:rsidRPr="00C4297A">
              <w:rPr>
                <w:rFonts w:ascii="Calibri" w:hAnsi="Calibri"/>
                <w:sz w:val="18"/>
                <w:szCs w:val="18"/>
              </w:rPr>
              <w:t>, reversible in 1-5 years</w:t>
            </w:r>
          </w:p>
        </w:tc>
        <w:tc>
          <w:tcPr>
            <w:tcW w:w="901" w:type="dxa"/>
          </w:tcPr>
          <w:p w14:paraId="65BAF9BE" w14:textId="77777777" w:rsidR="00967424" w:rsidRPr="00C4297A" w:rsidRDefault="00967424" w:rsidP="005C640B">
            <w:pPr>
              <w:rPr>
                <w:rFonts w:ascii="Calibri" w:hAnsi="Calibri"/>
                <w:sz w:val="18"/>
                <w:szCs w:val="18"/>
              </w:rPr>
            </w:pPr>
            <w:r w:rsidRPr="00C4297A">
              <w:rPr>
                <w:rFonts w:ascii="Calibri" w:hAnsi="Calibri"/>
                <w:sz w:val="18"/>
                <w:szCs w:val="18"/>
              </w:rPr>
              <w:t>5</w:t>
            </w:r>
          </w:p>
        </w:tc>
      </w:tr>
      <w:tr w:rsidR="00967424" w14:paraId="65BAF9C3" w14:textId="77777777" w:rsidTr="0032354F">
        <w:tc>
          <w:tcPr>
            <w:tcW w:w="2067" w:type="dxa"/>
          </w:tcPr>
          <w:p w14:paraId="65BAF9C0" w14:textId="77777777" w:rsidR="00967424" w:rsidRPr="00C4297A" w:rsidRDefault="00967424" w:rsidP="005C640B">
            <w:pPr>
              <w:rPr>
                <w:rFonts w:ascii="Calibri" w:hAnsi="Calibri"/>
                <w:sz w:val="18"/>
                <w:szCs w:val="18"/>
              </w:rPr>
            </w:pPr>
            <w:r w:rsidRPr="00C4297A">
              <w:rPr>
                <w:rFonts w:ascii="Calibri" w:hAnsi="Calibri"/>
                <w:sz w:val="18"/>
                <w:szCs w:val="18"/>
              </w:rPr>
              <w:t>Minor</w:t>
            </w:r>
          </w:p>
        </w:tc>
        <w:tc>
          <w:tcPr>
            <w:tcW w:w="6053" w:type="dxa"/>
          </w:tcPr>
          <w:p w14:paraId="65BAF9C1" w14:textId="77777777" w:rsidR="00967424" w:rsidRPr="00C4297A" w:rsidRDefault="00967424" w:rsidP="00CD548F">
            <w:pPr>
              <w:rPr>
                <w:rFonts w:ascii="Calibri" w:hAnsi="Calibri"/>
                <w:sz w:val="18"/>
                <w:szCs w:val="18"/>
              </w:rPr>
            </w:pPr>
            <w:r w:rsidRPr="00C4297A">
              <w:rPr>
                <w:rFonts w:ascii="Calibri" w:hAnsi="Calibri"/>
                <w:sz w:val="18"/>
                <w:szCs w:val="18"/>
              </w:rPr>
              <w:t xml:space="preserve">Moderate impact on ecosystem; contained </w:t>
            </w:r>
            <w:r w:rsidR="00CD548F" w:rsidRPr="00C4297A">
              <w:rPr>
                <w:rFonts w:ascii="Calibri" w:hAnsi="Calibri"/>
                <w:sz w:val="18"/>
                <w:szCs w:val="18"/>
              </w:rPr>
              <w:t>close to well</w:t>
            </w:r>
            <w:r w:rsidRPr="00C4297A">
              <w:rPr>
                <w:rFonts w:ascii="Calibri" w:hAnsi="Calibri"/>
                <w:sz w:val="18"/>
                <w:szCs w:val="18"/>
              </w:rPr>
              <w:t>, reversible in 5-10 years</w:t>
            </w:r>
          </w:p>
        </w:tc>
        <w:tc>
          <w:tcPr>
            <w:tcW w:w="901" w:type="dxa"/>
          </w:tcPr>
          <w:p w14:paraId="65BAF9C2" w14:textId="77777777" w:rsidR="00967424" w:rsidRPr="00C4297A" w:rsidRDefault="00967424" w:rsidP="005C640B">
            <w:pPr>
              <w:rPr>
                <w:rFonts w:ascii="Calibri" w:hAnsi="Calibri"/>
                <w:sz w:val="18"/>
                <w:szCs w:val="18"/>
              </w:rPr>
            </w:pPr>
            <w:r w:rsidRPr="00C4297A">
              <w:rPr>
                <w:rFonts w:ascii="Calibri" w:hAnsi="Calibri"/>
                <w:sz w:val="18"/>
                <w:szCs w:val="18"/>
              </w:rPr>
              <w:t>6</w:t>
            </w:r>
          </w:p>
        </w:tc>
      </w:tr>
      <w:tr w:rsidR="00967424" w14:paraId="65BAF9C7" w14:textId="77777777" w:rsidTr="0032354F">
        <w:tc>
          <w:tcPr>
            <w:tcW w:w="2067" w:type="dxa"/>
          </w:tcPr>
          <w:p w14:paraId="65BAF9C4" w14:textId="77777777" w:rsidR="00967424" w:rsidRPr="00C4297A" w:rsidRDefault="00967424" w:rsidP="005C640B">
            <w:pPr>
              <w:rPr>
                <w:rFonts w:ascii="Calibri" w:hAnsi="Calibri"/>
                <w:sz w:val="18"/>
                <w:szCs w:val="18"/>
              </w:rPr>
            </w:pPr>
            <w:r w:rsidRPr="00C4297A">
              <w:rPr>
                <w:rFonts w:ascii="Calibri" w:hAnsi="Calibri"/>
                <w:sz w:val="18"/>
                <w:szCs w:val="18"/>
              </w:rPr>
              <w:t>Moderate</w:t>
            </w:r>
          </w:p>
        </w:tc>
        <w:tc>
          <w:tcPr>
            <w:tcW w:w="6053" w:type="dxa"/>
          </w:tcPr>
          <w:p w14:paraId="65BAF9C5" w14:textId="77777777" w:rsidR="00967424" w:rsidRPr="00C4297A" w:rsidRDefault="00967424" w:rsidP="005C640B">
            <w:pPr>
              <w:rPr>
                <w:rFonts w:ascii="Calibri" w:hAnsi="Calibri"/>
                <w:sz w:val="18"/>
                <w:szCs w:val="18"/>
              </w:rPr>
            </w:pPr>
            <w:r w:rsidRPr="00C4297A">
              <w:rPr>
                <w:rFonts w:ascii="Calibri" w:hAnsi="Calibri"/>
                <w:sz w:val="18"/>
                <w:szCs w:val="18"/>
              </w:rPr>
              <w:t>Significant impact on ecosystem; impact at level of exploration lease, reversible in around 10 years</w:t>
            </w:r>
          </w:p>
        </w:tc>
        <w:tc>
          <w:tcPr>
            <w:tcW w:w="901" w:type="dxa"/>
          </w:tcPr>
          <w:p w14:paraId="65BAF9C6" w14:textId="77777777" w:rsidR="00967424" w:rsidRPr="00C4297A" w:rsidRDefault="00967424" w:rsidP="005C640B">
            <w:pPr>
              <w:rPr>
                <w:rFonts w:ascii="Calibri" w:hAnsi="Calibri"/>
                <w:sz w:val="18"/>
                <w:szCs w:val="18"/>
              </w:rPr>
            </w:pPr>
            <w:r w:rsidRPr="00C4297A">
              <w:rPr>
                <w:rFonts w:ascii="Calibri" w:hAnsi="Calibri"/>
                <w:sz w:val="18"/>
                <w:szCs w:val="18"/>
              </w:rPr>
              <w:t>7</w:t>
            </w:r>
          </w:p>
        </w:tc>
      </w:tr>
      <w:tr w:rsidR="00967424" w14:paraId="65BAF9CB" w14:textId="77777777" w:rsidTr="0032354F">
        <w:tc>
          <w:tcPr>
            <w:tcW w:w="2067" w:type="dxa"/>
          </w:tcPr>
          <w:p w14:paraId="65BAF9C8" w14:textId="77777777" w:rsidR="00967424" w:rsidRPr="00C4297A" w:rsidRDefault="00967424" w:rsidP="005C640B">
            <w:pPr>
              <w:rPr>
                <w:rFonts w:ascii="Calibri" w:hAnsi="Calibri"/>
                <w:sz w:val="18"/>
                <w:szCs w:val="18"/>
              </w:rPr>
            </w:pPr>
            <w:r w:rsidRPr="00C4297A">
              <w:rPr>
                <w:rFonts w:ascii="Calibri" w:hAnsi="Calibri"/>
                <w:sz w:val="18"/>
                <w:szCs w:val="18"/>
              </w:rPr>
              <w:t>Major</w:t>
            </w:r>
          </w:p>
        </w:tc>
        <w:tc>
          <w:tcPr>
            <w:tcW w:w="6053" w:type="dxa"/>
          </w:tcPr>
          <w:p w14:paraId="65BAF9C9" w14:textId="77777777" w:rsidR="00967424" w:rsidRPr="00C4297A" w:rsidRDefault="00967424" w:rsidP="005C640B">
            <w:pPr>
              <w:rPr>
                <w:rFonts w:ascii="Calibri" w:hAnsi="Calibri"/>
                <w:sz w:val="18"/>
                <w:szCs w:val="18"/>
              </w:rPr>
            </w:pPr>
            <w:r w:rsidRPr="00C4297A">
              <w:rPr>
                <w:rFonts w:ascii="Calibri" w:hAnsi="Calibri"/>
                <w:sz w:val="18"/>
                <w:szCs w:val="18"/>
              </w:rPr>
              <w:t>Significant harm or irreversible impact (for example to World Heritage area), widespread, catchment area, long term: &gt; 10 years</w:t>
            </w:r>
          </w:p>
        </w:tc>
        <w:tc>
          <w:tcPr>
            <w:tcW w:w="901" w:type="dxa"/>
          </w:tcPr>
          <w:p w14:paraId="65BAF9CA" w14:textId="77777777" w:rsidR="00967424" w:rsidRPr="00C4297A" w:rsidRDefault="00967424" w:rsidP="005C640B">
            <w:pPr>
              <w:rPr>
                <w:rFonts w:ascii="Calibri" w:hAnsi="Calibri"/>
                <w:sz w:val="18"/>
                <w:szCs w:val="18"/>
              </w:rPr>
            </w:pPr>
            <w:r w:rsidRPr="00C4297A">
              <w:rPr>
                <w:rFonts w:ascii="Calibri" w:hAnsi="Calibri"/>
                <w:sz w:val="18"/>
                <w:szCs w:val="18"/>
              </w:rPr>
              <w:t>8</w:t>
            </w:r>
          </w:p>
        </w:tc>
      </w:tr>
      <w:tr w:rsidR="00967424" w14:paraId="65BAF9CF" w14:textId="77777777" w:rsidTr="0032354F">
        <w:tc>
          <w:tcPr>
            <w:tcW w:w="2067" w:type="dxa"/>
          </w:tcPr>
          <w:p w14:paraId="65BAF9CC" w14:textId="77777777" w:rsidR="00967424" w:rsidRPr="00C4297A" w:rsidRDefault="00967424" w:rsidP="005C640B">
            <w:pPr>
              <w:rPr>
                <w:rFonts w:ascii="Calibri" w:hAnsi="Calibri"/>
                <w:sz w:val="18"/>
                <w:szCs w:val="18"/>
              </w:rPr>
            </w:pPr>
            <w:r w:rsidRPr="00C4297A">
              <w:rPr>
                <w:rFonts w:ascii="Calibri" w:hAnsi="Calibri"/>
                <w:sz w:val="18"/>
                <w:szCs w:val="18"/>
              </w:rPr>
              <w:t>Catastrophic</w:t>
            </w:r>
          </w:p>
        </w:tc>
        <w:tc>
          <w:tcPr>
            <w:tcW w:w="6053" w:type="dxa"/>
          </w:tcPr>
          <w:p w14:paraId="65BAF9CD" w14:textId="77777777" w:rsidR="00967424" w:rsidRPr="00C4297A" w:rsidRDefault="00967424" w:rsidP="005C640B">
            <w:pPr>
              <w:rPr>
                <w:rFonts w:ascii="Calibri" w:hAnsi="Calibri"/>
                <w:sz w:val="18"/>
                <w:szCs w:val="18"/>
              </w:rPr>
            </w:pPr>
            <w:r w:rsidRPr="00C4297A">
              <w:rPr>
                <w:rFonts w:ascii="Calibri" w:hAnsi="Calibri"/>
                <w:sz w:val="18"/>
                <w:szCs w:val="18"/>
              </w:rPr>
              <w:t>Incident(s) due to unforeseen circumstances causing significant harm or irreversible impacts (for example to World Heritage area); widespread, long term</w:t>
            </w:r>
          </w:p>
        </w:tc>
        <w:tc>
          <w:tcPr>
            <w:tcW w:w="901" w:type="dxa"/>
          </w:tcPr>
          <w:p w14:paraId="65BAF9CE" w14:textId="77777777" w:rsidR="00967424" w:rsidRPr="00C4297A" w:rsidRDefault="00967424" w:rsidP="005C640B">
            <w:pPr>
              <w:rPr>
                <w:rFonts w:ascii="Calibri" w:hAnsi="Calibri"/>
                <w:sz w:val="18"/>
                <w:szCs w:val="18"/>
              </w:rPr>
            </w:pPr>
            <w:r w:rsidRPr="00C4297A">
              <w:rPr>
                <w:rFonts w:ascii="Calibri" w:hAnsi="Calibri"/>
                <w:sz w:val="18"/>
                <w:szCs w:val="18"/>
              </w:rPr>
              <w:t>9</w:t>
            </w:r>
          </w:p>
        </w:tc>
      </w:tr>
    </w:tbl>
    <w:p w14:paraId="65BAF9D0" w14:textId="77777777" w:rsidR="00967424" w:rsidRDefault="00967424" w:rsidP="00967424"/>
    <w:p w14:paraId="65BAF9D1" w14:textId="77777777" w:rsidR="00967424" w:rsidRDefault="00967424" w:rsidP="003B4310">
      <w:pPr>
        <w:pStyle w:val="TableCaption0"/>
        <w:framePr w:wrap="around"/>
      </w:pPr>
      <w:bookmarkStart w:id="791" w:name="_Toc433992844"/>
      <w:bookmarkStart w:id="792" w:name="_Toc434739811"/>
      <w:bookmarkStart w:id="793" w:name="_Toc449103345"/>
      <w:r>
        <w:t xml:space="preserve">Table </w:t>
      </w:r>
      <w:r w:rsidR="00817F00">
        <w:fldChar w:fldCharType="begin" w:fldLock="1"/>
      </w:r>
      <w:r w:rsidR="00817F00">
        <w:instrText xml:space="preserve"> STYLEREF 1 \s </w:instrText>
      </w:r>
      <w:r w:rsidR="00817F00">
        <w:fldChar w:fldCharType="separate"/>
      </w:r>
      <w:r w:rsidR="00D5162C">
        <w:rPr>
          <w:noProof/>
        </w:rPr>
        <w:t>4</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4</w:t>
      </w:r>
      <w:r w:rsidR="00817F00">
        <w:fldChar w:fldCharType="end"/>
      </w:r>
      <w:r>
        <w:t xml:space="preserve"> Likelihood score</w:t>
      </w:r>
      <w:r w:rsidR="00EC5C2E" w:rsidRPr="00E24D58">
        <w:t>: log(frequency of occurrence per year)</w:t>
      </w:r>
      <w:r w:rsidRPr="00E24D58">
        <w:t xml:space="preserve">. Likelihood, indicative recurrence and associated likelihood score </w:t>
      </w:r>
      <w:bookmarkEnd w:id="791"/>
      <w:bookmarkEnd w:id="792"/>
      <w:r w:rsidR="00DD2900">
        <w:t>(Ford</w:t>
      </w:r>
      <w:r w:rsidR="00913FB8">
        <w:t xml:space="preserve"> et al. 2015)</w:t>
      </w:r>
      <w:r w:rsidR="003802C0">
        <w:t>.</w:t>
      </w:r>
      <w:bookmarkEnd w:id="793"/>
    </w:p>
    <w:tbl>
      <w:tblPr>
        <w:tblStyle w:val="TableGrid"/>
        <w:tblW w:w="0" w:type="auto"/>
        <w:tblInd w:w="-5" w:type="dxa"/>
        <w:tblLook w:val="04A0" w:firstRow="1" w:lastRow="0" w:firstColumn="1" w:lastColumn="0" w:noHBand="0" w:noVBand="1"/>
      </w:tblPr>
      <w:tblGrid>
        <w:gridCol w:w="2061"/>
        <w:gridCol w:w="4677"/>
        <w:gridCol w:w="2283"/>
      </w:tblGrid>
      <w:tr w:rsidR="00967424" w:rsidRPr="00C4297A" w14:paraId="65BAF9D5" w14:textId="77777777" w:rsidTr="0032354F">
        <w:tc>
          <w:tcPr>
            <w:tcW w:w="2061" w:type="dxa"/>
            <w:shd w:val="clear" w:color="auto" w:fill="F2F2F2" w:themeFill="background1" w:themeFillShade="F2"/>
          </w:tcPr>
          <w:p w14:paraId="65BAF9D2" w14:textId="77777777" w:rsidR="00967424" w:rsidRPr="00C4297A" w:rsidRDefault="00967424" w:rsidP="005C640B">
            <w:pPr>
              <w:rPr>
                <w:rFonts w:ascii="Calibri" w:hAnsi="Calibri"/>
                <w:b/>
                <w:sz w:val="18"/>
                <w:szCs w:val="18"/>
              </w:rPr>
            </w:pPr>
            <w:r w:rsidRPr="00C4297A">
              <w:rPr>
                <w:rFonts w:ascii="Calibri" w:hAnsi="Calibri"/>
                <w:b/>
                <w:sz w:val="18"/>
                <w:szCs w:val="18"/>
              </w:rPr>
              <w:t>Likelihood</w:t>
            </w:r>
          </w:p>
        </w:tc>
        <w:tc>
          <w:tcPr>
            <w:tcW w:w="4677" w:type="dxa"/>
            <w:shd w:val="clear" w:color="auto" w:fill="F2F2F2" w:themeFill="background1" w:themeFillShade="F2"/>
          </w:tcPr>
          <w:p w14:paraId="65BAF9D3" w14:textId="77777777" w:rsidR="00967424" w:rsidRPr="00C4297A" w:rsidRDefault="00967424" w:rsidP="005C640B">
            <w:pPr>
              <w:rPr>
                <w:rFonts w:ascii="Calibri" w:hAnsi="Calibri"/>
                <w:b/>
                <w:sz w:val="18"/>
                <w:szCs w:val="18"/>
              </w:rPr>
            </w:pPr>
            <w:r w:rsidRPr="00C4297A">
              <w:rPr>
                <w:rFonts w:ascii="Calibri" w:hAnsi="Calibri"/>
                <w:b/>
                <w:sz w:val="18"/>
                <w:szCs w:val="18"/>
              </w:rPr>
              <w:t>Indicative recurrence</w:t>
            </w:r>
          </w:p>
        </w:tc>
        <w:tc>
          <w:tcPr>
            <w:tcW w:w="2283" w:type="dxa"/>
            <w:shd w:val="clear" w:color="auto" w:fill="F2F2F2" w:themeFill="background1" w:themeFillShade="F2"/>
          </w:tcPr>
          <w:p w14:paraId="65BAF9D4" w14:textId="77777777" w:rsidR="00967424" w:rsidRPr="00C4297A" w:rsidRDefault="00967424" w:rsidP="00CF6C72">
            <w:pPr>
              <w:rPr>
                <w:rFonts w:ascii="Calibri" w:hAnsi="Calibri"/>
                <w:b/>
                <w:sz w:val="18"/>
                <w:szCs w:val="18"/>
              </w:rPr>
            </w:pPr>
            <w:r w:rsidRPr="00C4297A">
              <w:rPr>
                <w:rFonts w:ascii="Calibri" w:hAnsi="Calibri"/>
                <w:b/>
                <w:sz w:val="18"/>
                <w:szCs w:val="18"/>
              </w:rPr>
              <w:t>Likelihood score</w:t>
            </w:r>
            <w:r w:rsidR="00CF6C72" w:rsidRPr="00C4297A">
              <w:rPr>
                <w:rFonts w:ascii="Calibri" w:hAnsi="Calibri"/>
                <w:b/>
                <w:sz w:val="18"/>
                <w:szCs w:val="18"/>
              </w:rPr>
              <w:t>: log (frequency)</w:t>
            </w:r>
          </w:p>
        </w:tc>
      </w:tr>
      <w:tr w:rsidR="00967424" w:rsidRPr="00C4297A" w14:paraId="65BAF9D9" w14:textId="77777777" w:rsidTr="0032354F">
        <w:tc>
          <w:tcPr>
            <w:tcW w:w="2061" w:type="dxa"/>
          </w:tcPr>
          <w:p w14:paraId="65BAF9D6" w14:textId="77777777" w:rsidR="00967424" w:rsidRPr="00C4297A" w:rsidRDefault="00967424" w:rsidP="005C640B">
            <w:pPr>
              <w:rPr>
                <w:rFonts w:ascii="Calibri" w:hAnsi="Calibri"/>
                <w:sz w:val="18"/>
                <w:szCs w:val="18"/>
              </w:rPr>
            </w:pPr>
            <w:r w:rsidRPr="00C4297A">
              <w:rPr>
                <w:rFonts w:ascii="Calibri" w:hAnsi="Calibri"/>
                <w:sz w:val="18"/>
                <w:szCs w:val="18"/>
              </w:rPr>
              <w:t>Extremely rare</w:t>
            </w:r>
          </w:p>
        </w:tc>
        <w:tc>
          <w:tcPr>
            <w:tcW w:w="4677" w:type="dxa"/>
          </w:tcPr>
          <w:p w14:paraId="65BAF9D7" w14:textId="77777777" w:rsidR="00967424" w:rsidRPr="00C4297A" w:rsidRDefault="00967424" w:rsidP="005C640B">
            <w:pPr>
              <w:rPr>
                <w:rFonts w:ascii="Calibri" w:hAnsi="Calibri"/>
                <w:sz w:val="18"/>
                <w:szCs w:val="18"/>
              </w:rPr>
            </w:pPr>
            <w:r w:rsidRPr="00C4297A">
              <w:rPr>
                <w:rFonts w:ascii="Calibri" w:hAnsi="Calibri"/>
                <w:sz w:val="18"/>
                <w:szCs w:val="18"/>
              </w:rPr>
              <w:t>One event in 1000 years</w:t>
            </w:r>
          </w:p>
        </w:tc>
        <w:tc>
          <w:tcPr>
            <w:tcW w:w="2283" w:type="dxa"/>
          </w:tcPr>
          <w:p w14:paraId="65BAF9D8" w14:textId="77777777" w:rsidR="00967424" w:rsidRPr="00C4297A" w:rsidRDefault="00967424" w:rsidP="005C640B">
            <w:pPr>
              <w:rPr>
                <w:rFonts w:ascii="Calibri" w:hAnsi="Calibri"/>
                <w:sz w:val="18"/>
                <w:szCs w:val="18"/>
              </w:rPr>
            </w:pPr>
            <w:r w:rsidRPr="00C4297A">
              <w:rPr>
                <w:rFonts w:ascii="Calibri" w:hAnsi="Calibri"/>
                <w:sz w:val="18"/>
                <w:szCs w:val="18"/>
              </w:rPr>
              <w:t>-3</w:t>
            </w:r>
          </w:p>
        </w:tc>
      </w:tr>
      <w:tr w:rsidR="00967424" w:rsidRPr="00C4297A" w14:paraId="65BAF9DD" w14:textId="77777777" w:rsidTr="0032354F">
        <w:tc>
          <w:tcPr>
            <w:tcW w:w="2061" w:type="dxa"/>
          </w:tcPr>
          <w:p w14:paraId="65BAF9DA" w14:textId="77777777" w:rsidR="00967424" w:rsidRPr="00C4297A" w:rsidRDefault="00967424" w:rsidP="005C640B">
            <w:pPr>
              <w:rPr>
                <w:rFonts w:ascii="Calibri" w:hAnsi="Calibri"/>
                <w:sz w:val="18"/>
                <w:szCs w:val="18"/>
              </w:rPr>
            </w:pPr>
            <w:r w:rsidRPr="00C4297A">
              <w:rPr>
                <w:rFonts w:ascii="Calibri" w:hAnsi="Calibri"/>
                <w:sz w:val="18"/>
                <w:szCs w:val="18"/>
              </w:rPr>
              <w:t>Very rare</w:t>
            </w:r>
          </w:p>
        </w:tc>
        <w:tc>
          <w:tcPr>
            <w:tcW w:w="4677" w:type="dxa"/>
          </w:tcPr>
          <w:p w14:paraId="65BAF9DB" w14:textId="77777777" w:rsidR="00967424" w:rsidRPr="00C4297A" w:rsidRDefault="00967424" w:rsidP="005C640B">
            <w:pPr>
              <w:rPr>
                <w:rFonts w:ascii="Calibri" w:hAnsi="Calibri"/>
                <w:sz w:val="18"/>
                <w:szCs w:val="18"/>
              </w:rPr>
            </w:pPr>
            <w:r w:rsidRPr="00C4297A">
              <w:rPr>
                <w:rFonts w:ascii="Calibri" w:hAnsi="Calibri"/>
                <w:sz w:val="18"/>
                <w:szCs w:val="18"/>
              </w:rPr>
              <w:t>One event in 333 years</w:t>
            </w:r>
          </w:p>
        </w:tc>
        <w:tc>
          <w:tcPr>
            <w:tcW w:w="2283" w:type="dxa"/>
          </w:tcPr>
          <w:p w14:paraId="65BAF9DC" w14:textId="77777777" w:rsidR="00967424" w:rsidRPr="00C4297A" w:rsidRDefault="00967424" w:rsidP="005C640B">
            <w:pPr>
              <w:rPr>
                <w:rFonts w:ascii="Calibri" w:hAnsi="Calibri"/>
                <w:sz w:val="18"/>
                <w:szCs w:val="18"/>
              </w:rPr>
            </w:pPr>
            <w:r w:rsidRPr="00C4297A">
              <w:rPr>
                <w:rFonts w:ascii="Calibri" w:hAnsi="Calibri"/>
                <w:sz w:val="18"/>
                <w:szCs w:val="18"/>
              </w:rPr>
              <w:t>-2.5</w:t>
            </w:r>
          </w:p>
        </w:tc>
      </w:tr>
      <w:tr w:rsidR="00967424" w:rsidRPr="00C4297A" w14:paraId="65BAF9E1" w14:textId="77777777" w:rsidTr="0032354F">
        <w:tc>
          <w:tcPr>
            <w:tcW w:w="2061" w:type="dxa"/>
          </w:tcPr>
          <w:p w14:paraId="65BAF9DE" w14:textId="77777777" w:rsidR="00967424" w:rsidRPr="00C4297A" w:rsidRDefault="00967424" w:rsidP="005C640B">
            <w:pPr>
              <w:rPr>
                <w:rFonts w:ascii="Calibri" w:hAnsi="Calibri"/>
                <w:sz w:val="18"/>
                <w:szCs w:val="18"/>
              </w:rPr>
            </w:pPr>
            <w:r w:rsidRPr="00C4297A">
              <w:rPr>
                <w:rFonts w:ascii="Calibri" w:hAnsi="Calibri"/>
                <w:sz w:val="18"/>
                <w:szCs w:val="18"/>
              </w:rPr>
              <w:t>Rare</w:t>
            </w:r>
          </w:p>
        </w:tc>
        <w:tc>
          <w:tcPr>
            <w:tcW w:w="4677" w:type="dxa"/>
          </w:tcPr>
          <w:p w14:paraId="65BAF9DF" w14:textId="77777777" w:rsidR="00967424" w:rsidRPr="00C4297A" w:rsidRDefault="00967424" w:rsidP="005C640B">
            <w:pPr>
              <w:rPr>
                <w:rFonts w:ascii="Calibri" w:hAnsi="Calibri"/>
                <w:sz w:val="18"/>
                <w:szCs w:val="18"/>
              </w:rPr>
            </w:pPr>
            <w:r w:rsidRPr="00C4297A">
              <w:rPr>
                <w:rFonts w:ascii="Calibri" w:hAnsi="Calibri"/>
                <w:sz w:val="18"/>
                <w:szCs w:val="18"/>
              </w:rPr>
              <w:t>One event in 100 years</w:t>
            </w:r>
          </w:p>
        </w:tc>
        <w:tc>
          <w:tcPr>
            <w:tcW w:w="2283" w:type="dxa"/>
          </w:tcPr>
          <w:p w14:paraId="65BAF9E0" w14:textId="77777777" w:rsidR="00967424" w:rsidRPr="00C4297A" w:rsidRDefault="00967424" w:rsidP="005C640B">
            <w:pPr>
              <w:rPr>
                <w:rFonts w:ascii="Calibri" w:hAnsi="Calibri"/>
                <w:sz w:val="18"/>
                <w:szCs w:val="18"/>
              </w:rPr>
            </w:pPr>
            <w:r w:rsidRPr="00C4297A">
              <w:rPr>
                <w:rFonts w:ascii="Calibri" w:hAnsi="Calibri"/>
                <w:sz w:val="18"/>
                <w:szCs w:val="18"/>
              </w:rPr>
              <w:t>-2</w:t>
            </w:r>
          </w:p>
        </w:tc>
      </w:tr>
      <w:tr w:rsidR="00967424" w:rsidRPr="00C4297A" w14:paraId="65BAF9E5" w14:textId="77777777" w:rsidTr="0032354F">
        <w:tc>
          <w:tcPr>
            <w:tcW w:w="2061" w:type="dxa"/>
          </w:tcPr>
          <w:p w14:paraId="65BAF9E2" w14:textId="77777777" w:rsidR="00967424" w:rsidRPr="00C4297A" w:rsidRDefault="00967424" w:rsidP="005C640B">
            <w:pPr>
              <w:rPr>
                <w:rFonts w:ascii="Calibri" w:hAnsi="Calibri"/>
                <w:sz w:val="18"/>
                <w:szCs w:val="18"/>
              </w:rPr>
            </w:pPr>
            <w:r w:rsidRPr="00C4297A">
              <w:rPr>
                <w:rFonts w:ascii="Calibri" w:hAnsi="Calibri"/>
                <w:sz w:val="18"/>
                <w:szCs w:val="18"/>
              </w:rPr>
              <w:t>Very unlikely</w:t>
            </w:r>
          </w:p>
        </w:tc>
        <w:tc>
          <w:tcPr>
            <w:tcW w:w="4677" w:type="dxa"/>
          </w:tcPr>
          <w:p w14:paraId="65BAF9E3" w14:textId="77777777" w:rsidR="00967424" w:rsidRPr="00C4297A" w:rsidRDefault="00967424" w:rsidP="005C640B">
            <w:pPr>
              <w:rPr>
                <w:rFonts w:ascii="Calibri" w:hAnsi="Calibri"/>
                <w:sz w:val="18"/>
                <w:szCs w:val="18"/>
              </w:rPr>
            </w:pPr>
            <w:r w:rsidRPr="00C4297A">
              <w:rPr>
                <w:rFonts w:ascii="Calibri" w:hAnsi="Calibri"/>
                <w:sz w:val="18"/>
                <w:szCs w:val="18"/>
              </w:rPr>
              <w:t>One event in 33 years</w:t>
            </w:r>
          </w:p>
        </w:tc>
        <w:tc>
          <w:tcPr>
            <w:tcW w:w="2283" w:type="dxa"/>
          </w:tcPr>
          <w:p w14:paraId="65BAF9E4" w14:textId="77777777" w:rsidR="00967424" w:rsidRPr="00C4297A" w:rsidRDefault="00967424" w:rsidP="005C640B">
            <w:pPr>
              <w:rPr>
                <w:rFonts w:ascii="Calibri" w:hAnsi="Calibri"/>
                <w:sz w:val="18"/>
                <w:szCs w:val="18"/>
              </w:rPr>
            </w:pPr>
            <w:r w:rsidRPr="00C4297A">
              <w:rPr>
                <w:rFonts w:ascii="Calibri" w:hAnsi="Calibri"/>
                <w:sz w:val="18"/>
                <w:szCs w:val="18"/>
              </w:rPr>
              <w:t>-1.5</w:t>
            </w:r>
          </w:p>
        </w:tc>
      </w:tr>
      <w:tr w:rsidR="00967424" w:rsidRPr="00C4297A" w14:paraId="65BAF9E9" w14:textId="77777777" w:rsidTr="0032354F">
        <w:tc>
          <w:tcPr>
            <w:tcW w:w="2061" w:type="dxa"/>
          </w:tcPr>
          <w:p w14:paraId="65BAF9E6" w14:textId="77777777" w:rsidR="00967424" w:rsidRPr="00C4297A" w:rsidRDefault="00967424" w:rsidP="005C640B">
            <w:pPr>
              <w:rPr>
                <w:rFonts w:ascii="Calibri" w:hAnsi="Calibri"/>
                <w:sz w:val="18"/>
                <w:szCs w:val="18"/>
              </w:rPr>
            </w:pPr>
            <w:r w:rsidRPr="00C4297A">
              <w:rPr>
                <w:rFonts w:ascii="Calibri" w:hAnsi="Calibri"/>
                <w:sz w:val="18"/>
                <w:szCs w:val="18"/>
              </w:rPr>
              <w:t>Unlikely</w:t>
            </w:r>
          </w:p>
        </w:tc>
        <w:tc>
          <w:tcPr>
            <w:tcW w:w="4677" w:type="dxa"/>
          </w:tcPr>
          <w:p w14:paraId="65BAF9E7" w14:textId="77777777" w:rsidR="00967424" w:rsidRPr="00C4297A" w:rsidRDefault="00967424" w:rsidP="005C640B">
            <w:pPr>
              <w:rPr>
                <w:rFonts w:ascii="Calibri" w:hAnsi="Calibri"/>
                <w:sz w:val="18"/>
                <w:szCs w:val="18"/>
              </w:rPr>
            </w:pPr>
            <w:r w:rsidRPr="00C4297A">
              <w:rPr>
                <w:rFonts w:ascii="Calibri" w:hAnsi="Calibri"/>
                <w:sz w:val="18"/>
                <w:szCs w:val="18"/>
              </w:rPr>
              <w:t>One event in 10 years</w:t>
            </w:r>
          </w:p>
        </w:tc>
        <w:tc>
          <w:tcPr>
            <w:tcW w:w="2283" w:type="dxa"/>
          </w:tcPr>
          <w:p w14:paraId="65BAF9E8" w14:textId="77777777" w:rsidR="00967424" w:rsidRPr="00C4297A" w:rsidRDefault="00967424" w:rsidP="005C640B">
            <w:pPr>
              <w:rPr>
                <w:rFonts w:ascii="Calibri" w:hAnsi="Calibri"/>
                <w:sz w:val="18"/>
                <w:szCs w:val="18"/>
              </w:rPr>
            </w:pPr>
            <w:r w:rsidRPr="00C4297A">
              <w:rPr>
                <w:rFonts w:ascii="Calibri" w:hAnsi="Calibri"/>
                <w:sz w:val="18"/>
                <w:szCs w:val="18"/>
              </w:rPr>
              <w:t>-1</w:t>
            </w:r>
          </w:p>
        </w:tc>
      </w:tr>
      <w:tr w:rsidR="00967424" w:rsidRPr="00C4297A" w14:paraId="65BAF9ED" w14:textId="77777777" w:rsidTr="0032354F">
        <w:tc>
          <w:tcPr>
            <w:tcW w:w="2061" w:type="dxa"/>
          </w:tcPr>
          <w:p w14:paraId="65BAF9EA" w14:textId="77777777" w:rsidR="00967424" w:rsidRPr="00C4297A" w:rsidRDefault="00967424" w:rsidP="005C640B">
            <w:pPr>
              <w:rPr>
                <w:rFonts w:ascii="Calibri" w:hAnsi="Calibri"/>
                <w:sz w:val="18"/>
                <w:szCs w:val="18"/>
              </w:rPr>
            </w:pPr>
            <w:r w:rsidRPr="00C4297A">
              <w:rPr>
                <w:rFonts w:ascii="Calibri" w:hAnsi="Calibri"/>
                <w:sz w:val="18"/>
                <w:szCs w:val="18"/>
              </w:rPr>
              <w:t>Possible</w:t>
            </w:r>
          </w:p>
        </w:tc>
        <w:tc>
          <w:tcPr>
            <w:tcW w:w="4677" w:type="dxa"/>
          </w:tcPr>
          <w:p w14:paraId="65BAF9EB" w14:textId="77777777" w:rsidR="00967424" w:rsidRPr="00C4297A" w:rsidRDefault="00967424" w:rsidP="005C640B">
            <w:pPr>
              <w:rPr>
                <w:rFonts w:ascii="Calibri" w:hAnsi="Calibri"/>
                <w:sz w:val="18"/>
                <w:szCs w:val="18"/>
              </w:rPr>
            </w:pPr>
            <w:r w:rsidRPr="00C4297A">
              <w:rPr>
                <w:rFonts w:ascii="Calibri" w:hAnsi="Calibri"/>
                <w:sz w:val="18"/>
                <w:szCs w:val="18"/>
              </w:rPr>
              <w:t>One event in 3 years</w:t>
            </w:r>
          </w:p>
        </w:tc>
        <w:tc>
          <w:tcPr>
            <w:tcW w:w="2283" w:type="dxa"/>
          </w:tcPr>
          <w:p w14:paraId="65BAF9EC" w14:textId="77777777" w:rsidR="00967424" w:rsidRPr="00C4297A" w:rsidRDefault="00967424" w:rsidP="005C640B">
            <w:pPr>
              <w:rPr>
                <w:rFonts w:ascii="Calibri" w:hAnsi="Calibri"/>
                <w:sz w:val="18"/>
                <w:szCs w:val="18"/>
              </w:rPr>
            </w:pPr>
            <w:r w:rsidRPr="00C4297A">
              <w:rPr>
                <w:rFonts w:ascii="Calibri" w:hAnsi="Calibri"/>
                <w:sz w:val="18"/>
                <w:szCs w:val="18"/>
              </w:rPr>
              <w:t>-0.5</w:t>
            </w:r>
          </w:p>
        </w:tc>
      </w:tr>
      <w:tr w:rsidR="00967424" w:rsidRPr="00C4297A" w14:paraId="65BAF9F1" w14:textId="77777777" w:rsidTr="0032354F">
        <w:tc>
          <w:tcPr>
            <w:tcW w:w="2061" w:type="dxa"/>
          </w:tcPr>
          <w:p w14:paraId="65BAF9EE" w14:textId="77777777" w:rsidR="00967424" w:rsidRPr="00C4297A" w:rsidRDefault="00967424" w:rsidP="005C640B">
            <w:pPr>
              <w:rPr>
                <w:rFonts w:ascii="Calibri" w:hAnsi="Calibri"/>
                <w:sz w:val="18"/>
                <w:szCs w:val="18"/>
              </w:rPr>
            </w:pPr>
            <w:r w:rsidRPr="00C4297A">
              <w:rPr>
                <w:rFonts w:ascii="Calibri" w:hAnsi="Calibri"/>
                <w:sz w:val="18"/>
                <w:szCs w:val="18"/>
              </w:rPr>
              <w:t>Likely</w:t>
            </w:r>
          </w:p>
        </w:tc>
        <w:tc>
          <w:tcPr>
            <w:tcW w:w="4677" w:type="dxa"/>
          </w:tcPr>
          <w:p w14:paraId="65BAF9EF" w14:textId="77777777" w:rsidR="00967424" w:rsidRPr="00C4297A" w:rsidRDefault="00967424" w:rsidP="005C640B">
            <w:pPr>
              <w:rPr>
                <w:rFonts w:ascii="Calibri" w:hAnsi="Calibri"/>
                <w:sz w:val="18"/>
                <w:szCs w:val="18"/>
              </w:rPr>
            </w:pPr>
            <w:r w:rsidRPr="00C4297A">
              <w:rPr>
                <w:rFonts w:ascii="Calibri" w:hAnsi="Calibri"/>
                <w:sz w:val="18"/>
                <w:szCs w:val="18"/>
              </w:rPr>
              <w:t>One event in 1 years</w:t>
            </w:r>
          </w:p>
        </w:tc>
        <w:tc>
          <w:tcPr>
            <w:tcW w:w="2283" w:type="dxa"/>
          </w:tcPr>
          <w:p w14:paraId="65BAF9F0" w14:textId="77777777" w:rsidR="00967424" w:rsidRPr="00C4297A" w:rsidRDefault="00967424" w:rsidP="005C640B">
            <w:pPr>
              <w:rPr>
                <w:rFonts w:ascii="Calibri" w:hAnsi="Calibri"/>
                <w:sz w:val="18"/>
                <w:szCs w:val="18"/>
              </w:rPr>
            </w:pPr>
            <w:r w:rsidRPr="00C4297A">
              <w:rPr>
                <w:rFonts w:ascii="Calibri" w:hAnsi="Calibri"/>
                <w:sz w:val="18"/>
                <w:szCs w:val="18"/>
              </w:rPr>
              <w:t>0</w:t>
            </w:r>
          </w:p>
        </w:tc>
      </w:tr>
      <w:tr w:rsidR="00967424" w:rsidRPr="00C4297A" w14:paraId="65BAF9F5" w14:textId="77777777" w:rsidTr="0032354F">
        <w:tc>
          <w:tcPr>
            <w:tcW w:w="2061" w:type="dxa"/>
          </w:tcPr>
          <w:p w14:paraId="65BAF9F2" w14:textId="77777777" w:rsidR="00967424" w:rsidRPr="00C4297A" w:rsidRDefault="00967424" w:rsidP="005C640B">
            <w:pPr>
              <w:rPr>
                <w:rFonts w:ascii="Calibri" w:hAnsi="Calibri"/>
                <w:sz w:val="18"/>
                <w:szCs w:val="18"/>
              </w:rPr>
            </w:pPr>
            <w:r w:rsidRPr="00C4297A">
              <w:rPr>
                <w:rFonts w:ascii="Calibri" w:hAnsi="Calibri"/>
                <w:sz w:val="18"/>
                <w:szCs w:val="18"/>
              </w:rPr>
              <w:t>Almost certain</w:t>
            </w:r>
          </w:p>
        </w:tc>
        <w:tc>
          <w:tcPr>
            <w:tcW w:w="4677" w:type="dxa"/>
          </w:tcPr>
          <w:p w14:paraId="65BAF9F3" w14:textId="77777777" w:rsidR="00967424" w:rsidRPr="00C4297A" w:rsidRDefault="00967424" w:rsidP="005C640B">
            <w:pPr>
              <w:rPr>
                <w:rFonts w:ascii="Calibri" w:hAnsi="Calibri"/>
                <w:sz w:val="18"/>
                <w:szCs w:val="18"/>
              </w:rPr>
            </w:pPr>
            <w:r w:rsidRPr="00C4297A">
              <w:rPr>
                <w:rFonts w:ascii="Calibri" w:hAnsi="Calibri"/>
                <w:sz w:val="18"/>
                <w:szCs w:val="18"/>
              </w:rPr>
              <w:t>Three events in 1 year</w:t>
            </w:r>
          </w:p>
        </w:tc>
        <w:tc>
          <w:tcPr>
            <w:tcW w:w="2283" w:type="dxa"/>
          </w:tcPr>
          <w:p w14:paraId="65BAF9F4" w14:textId="77777777" w:rsidR="00967424" w:rsidRPr="00C4297A" w:rsidRDefault="00967424" w:rsidP="005C640B">
            <w:pPr>
              <w:rPr>
                <w:rFonts w:ascii="Calibri" w:hAnsi="Calibri"/>
                <w:sz w:val="18"/>
                <w:szCs w:val="18"/>
              </w:rPr>
            </w:pPr>
            <w:r w:rsidRPr="00C4297A">
              <w:rPr>
                <w:rFonts w:ascii="Calibri" w:hAnsi="Calibri"/>
                <w:sz w:val="18"/>
                <w:szCs w:val="18"/>
              </w:rPr>
              <w:t>0.5</w:t>
            </w:r>
          </w:p>
        </w:tc>
      </w:tr>
      <w:tr w:rsidR="00967424" w:rsidRPr="00C4297A" w14:paraId="65BAF9F9" w14:textId="77777777" w:rsidTr="0032354F">
        <w:tc>
          <w:tcPr>
            <w:tcW w:w="2061" w:type="dxa"/>
          </w:tcPr>
          <w:p w14:paraId="65BAF9F6" w14:textId="77777777" w:rsidR="00967424" w:rsidRPr="00C4297A" w:rsidRDefault="00967424" w:rsidP="005C640B">
            <w:pPr>
              <w:rPr>
                <w:rFonts w:ascii="Calibri" w:hAnsi="Calibri"/>
                <w:sz w:val="18"/>
                <w:szCs w:val="18"/>
              </w:rPr>
            </w:pPr>
            <w:r w:rsidRPr="00C4297A">
              <w:rPr>
                <w:rFonts w:ascii="Calibri" w:hAnsi="Calibri"/>
                <w:sz w:val="18"/>
                <w:szCs w:val="18"/>
              </w:rPr>
              <w:t>Most certain</w:t>
            </w:r>
          </w:p>
        </w:tc>
        <w:tc>
          <w:tcPr>
            <w:tcW w:w="4677" w:type="dxa"/>
          </w:tcPr>
          <w:p w14:paraId="65BAF9F7" w14:textId="77777777" w:rsidR="00967424" w:rsidRPr="00C4297A" w:rsidRDefault="00967424" w:rsidP="005C640B">
            <w:pPr>
              <w:rPr>
                <w:rFonts w:ascii="Calibri" w:hAnsi="Calibri"/>
                <w:sz w:val="18"/>
                <w:szCs w:val="18"/>
              </w:rPr>
            </w:pPr>
            <w:r w:rsidRPr="00C4297A">
              <w:rPr>
                <w:rFonts w:ascii="Calibri" w:hAnsi="Calibri"/>
                <w:sz w:val="18"/>
                <w:szCs w:val="18"/>
              </w:rPr>
              <w:t>Ten events in 1 year</w:t>
            </w:r>
          </w:p>
        </w:tc>
        <w:tc>
          <w:tcPr>
            <w:tcW w:w="2283" w:type="dxa"/>
          </w:tcPr>
          <w:p w14:paraId="65BAF9F8" w14:textId="77777777" w:rsidR="00967424" w:rsidRPr="00C4297A" w:rsidRDefault="00967424" w:rsidP="005C640B">
            <w:pPr>
              <w:rPr>
                <w:rFonts w:ascii="Calibri" w:hAnsi="Calibri"/>
                <w:sz w:val="18"/>
                <w:szCs w:val="18"/>
              </w:rPr>
            </w:pPr>
            <w:r w:rsidRPr="00C4297A">
              <w:rPr>
                <w:rFonts w:ascii="Calibri" w:hAnsi="Calibri"/>
                <w:sz w:val="18"/>
                <w:szCs w:val="18"/>
              </w:rPr>
              <w:t>1</w:t>
            </w:r>
          </w:p>
        </w:tc>
      </w:tr>
      <w:tr w:rsidR="00967424" w:rsidRPr="00C4297A" w14:paraId="65BAF9FD" w14:textId="77777777" w:rsidTr="0032354F">
        <w:tc>
          <w:tcPr>
            <w:tcW w:w="2061" w:type="dxa"/>
          </w:tcPr>
          <w:p w14:paraId="65BAF9FA" w14:textId="77777777" w:rsidR="00967424" w:rsidRPr="00C4297A" w:rsidRDefault="00967424" w:rsidP="005C640B">
            <w:pPr>
              <w:rPr>
                <w:rFonts w:ascii="Calibri" w:hAnsi="Calibri"/>
                <w:sz w:val="18"/>
                <w:szCs w:val="18"/>
              </w:rPr>
            </w:pPr>
            <w:r w:rsidRPr="00C4297A">
              <w:rPr>
                <w:rFonts w:ascii="Calibri" w:hAnsi="Calibri"/>
                <w:sz w:val="18"/>
                <w:szCs w:val="18"/>
              </w:rPr>
              <w:t>Frequently</w:t>
            </w:r>
          </w:p>
        </w:tc>
        <w:tc>
          <w:tcPr>
            <w:tcW w:w="4677" w:type="dxa"/>
          </w:tcPr>
          <w:p w14:paraId="65BAF9FB" w14:textId="77777777" w:rsidR="00967424" w:rsidRPr="00C4297A" w:rsidRDefault="00967424" w:rsidP="005C640B">
            <w:pPr>
              <w:rPr>
                <w:rFonts w:ascii="Calibri" w:hAnsi="Calibri"/>
                <w:sz w:val="18"/>
                <w:szCs w:val="18"/>
              </w:rPr>
            </w:pPr>
            <w:r w:rsidRPr="00C4297A">
              <w:rPr>
                <w:rFonts w:ascii="Calibri" w:hAnsi="Calibri"/>
                <w:sz w:val="18"/>
                <w:szCs w:val="18"/>
              </w:rPr>
              <w:t>33 events in 1 year</w:t>
            </w:r>
          </w:p>
        </w:tc>
        <w:tc>
          <w:tcPr>
            <w:tcW w:w="2283" w:type="dxa"/>
          </w:tcPr>
          <w:p w14:paraId="65BAF9FC" w14:textId="77777777" w:rsidR="00967424" w:rsidRPr="00C4297A" w:rsidRDefault="00967424" w:rsidP="005C640B">
            <w:pPr>
              <w:rPr>
                <w:rFonts w:ascii="Calibri" w:hAnsi="Calibri"/>
                <w:sz w:val="18"/>
                <w:szCs w:val="18"/>
              </w:rPr>
            </w:pPr>
            <w:r w:rsidRPr="00C4297A">
              <w:rPr>
                <w:rFonts w:ascii="Calibri" w:hAnsi="Calibri"/>
                <w:sz w:val="18"/>
                <w:szCs w:val="18"/>
              </w:rPr>
              <w:t>1.5</w:t>
            </w:r>
          </w:p>
        </w:tc>
      </w:tr>
      <w:tr w:rsidR="00967424" w:rsidRPr="00C4297A" w14:paraId="65BAFA01" w14:textId="77777777" w:rsidTr="0032354F">
        <w:tc>
          <w:tcPr>
            <w:tcW w:w="2061" w:type="dxa"/>
          </w:tcPr>
          <w:p w14:paraId="65BAF9FE" w14:textId="77777777" w:rsidR="00967424" w:rsidRPr="00C4297A" w:rsidRDefault="00967424" w:rsidP="005C640B">
            <w:pPr>
              <w:rPr>
                <w:rFonts w:ascii="Calibri" w:hAnsi="Calibri"/>
                <w:sz w:val="18"/>
                <w:szCs w:val="18"/>
              </w:rPr>
            </w:pPr>
            <w:r w:rsidRPr="00C4297A">
              <w:rPr>
                <w:rFonts w:ascii="Calibri" w:hAnsi="Calibri"/>
                <w:sz w:val="18"/>
                <w:szCs w:val="18"/>
              </w:rPr>
              <w:t>Very frequently</w:t>
            </w:r>
          </w:p>
        </w:tc>
        <w:tc>
          <w:tcPr>
            <w:tcW w:w="4677" w:type="dxa"/>
          </w:tcPr>
          <w:p w14:paraId="65BAF9FF" w14:textId="77777777" w:rsidR="00967424" w:rsidRPr="00C4297A" w:rsidRDefault="00967424" w:rsidP="005C640B">
            <w:pPr>
              <w:rPr>
                <w:rFonts w:ascii="Calibri" w:hAnsi="Calibri"/>
                <w:sz w:val="18"/>
                <w:szCs w:val="18"/>
              </w:rPr>
            </w:pPr>
            <w:r w:rsidRPr="00C4297A">
              <w:rPr>
                <w:rFonts w:ascii="Calibri" w:hAnsi="Calibri"/>
                <w:sz w:val="18"/>
                <w:szCs w:val="18"/>
              </w:rPr>
              <w:t>100 events in 1 year</w:t>
            </w:r>
          </w:p>
        </w:tc>
        <w:tc>
          <w:tcPr>
            <w:tcW w:w="2283" w:type="dxa"/>
          </w:tcPr>
          <w:p w14:paraId="65BAFA00" w14:textId="77777777" w:rsidR="00967424" w:rsidRPr="00C4297A" w:rsidRDefault="00967424" w:rsidP="005C640B">
            <w:pPr>
              <w:rPr>
                <w:rFonts w:ascii="Calibri" w:hAnsi="Calibri"/>
                <w:sz w:val="18"/>
                <w:szCs w:val="18"/>
              </w:rPr>
            </w:pPr>
            <w:r w:rsidRPr="00C4297A">
              <w:rPr>
                <w:rFonts w:ascii="Calibri" w:hAnsi="Calibri"/>
                <w:sz w:val="18"/>
                <w:szCs w:val="18"/>
              </w:rPr>
              <w:t>2</w:t>
            </w:r>
          </w:p>
        </w:tc>
      </w:tr>
      <w:tr w:rsidR="00967424" w:rsidRPr="00C4297A" w14:paraId="65BAFA05" w14:textId="77777777" w:rsidTr="0032354F">
        <w:tc>
          <w:tcPr>
            <w:tcW w:w="2061" w:type="dxa"/>
          </w:tcPr>
          <w:p w14:paraId="65BAFA02" w14:textId="77777777" w:rsidR="00967424" w:rsidRPr="00C4297A" w:rsidRDefault="00967424" w:rsidP="005C640B">
            <w:pPr>
              <w:rPr>
                <w:rFonts w:ascii="Calibri" w:hAnsi="Calibri"/>
                <w:sz w:val="18"/>
                <w:szCs w:val="18"/>
              </w:rPr>
            </w:pPr>
            <w:r w:rsidRPr="00C4297A">
              <w:rPr>
                <w:rFonts w:ascii="Calibri" w:hAnsi="Calibri"/>
                <w:sz w:val="18"/>
                <w:szCs w:val="18"/>
              </w:rPr>
              <w:t>Every day</w:t>
            </w:r>
          </w:p>
        </w:tc>
        <w:tc>
          <w:tcPr>
            <w:tcW w:w="4677" w:type="dxa"/>
          </w:tcPr>
          <w:p w14:paraId="65BAFA03" w14:textId="77777777" w:rsidR="00967424" w:rsidRPr="00C4297A" w:rsidRDefault="00967424" w:rsidP="005C640B">
            <w:pPr>
              <w:rPr>
                <w:rFonts w:ascii="Calibri" w:hAnsi="Calibri"/>
                <w:sz w:val="18"/>
                <w:szCs w:val="18"/>
              </w:rPr>
            </w:pPr>
            <w:r w:rsidRPr="00C4297A">
              <w:rPr>
                <w:rFonts w:ascii="Calibri" w:hAnsi="Calibri"/>
                <w:sz w:val="18"/>
                <w:szCs w:val="18"/>
              </w:rPr>
              <w:t>365 events in 1 year</w:t>
            </w:r>
          </w:p>
        </w:tc>
        <w:tc>
          <w:tcPr>
            <w:tcW w:w="2283" w:type="dxa"/>
          </w:tcPr>
          <w:p w14:paraId="65BAFA04" w14:textId="77777777" w:rsidR="00967424" w:rsidRPr="00C4297A" w:rsidRDefault="00967424" w:rsidP="005C640B">
            <w:pPr>
              <w:rPr>
                <w:rFonts w:ascii="Calibri" w:hAnsi="Calibri"/>
                <w:sz w:val="18"/>
                <w:szCs w:val="18"/>
              </w:rPr>
            </w:pPr>
            <w:r w:rsidRPr="00C4297A">
              <w:rPr>
                <w:rFonts w:ascii="Calibri" w:hAnsi="Calibri"/>
                <w:sz w:val="18"/>
                <w:szCs w:val="18"/>
              </w:rPr>
              <w:t>2.5</w:t>
            </w:r>
          </w:p>
        </w:tc>
      </w:tr>
    </w:tbl>
    <w:p w14:paraId="65BAFA06" w14:textId="77777777" w:rsidR="00C457E8" w:rsidRDefault="00C457E8" w:rsidP="00967424"/>
    <w:p w14:paraId="65BAFA07" w14:textId="77777777" w:rsidR="00967424" w:rsidRDefault="00967424" w:rsidP="003B4310">
      <w:pPr>
        <w:pStyle w:val="TableCaption0"/>
        <w:framePr w:wrap="around"/>
      </w:pPr>
      <w:bookmarkStart w:id="794" w:name="_Ref428540192"/>
      <w:bookmarkStart w:id="795" w:name="_Toc433992845"/>
      <w:bookmarkStart w:id="796" w:name="_Toc434739812"/>
      <w:bookmarkStart w:id="797" w:name="_Toc449103346"/>
      <w:r>
        <w:t xml:space="preserve">Table </w:t>
      </w:r>
      <w:r w:rsidR="00817F00">
        <w:fldChar w:fldCharType="begin" w:fldLock="1"/>
      </w:r>
      <w:r w:rsidR="00817F00">
        <w:instrText xml:space="preserve"> STYLEREF 1 \s </w:instrText>
      </w:r>
      <w:r w:rsidR="00817F00">
        <w:fldChar w:fldCharType="separate"/>
      </w:r>
      <w:r w:rsidR="00D5162C">
        <w:rPr>
          <w:noProof/>
        </w:rPr>
        <w:t>4</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5</w:t>
      </w:r>
      <w:r w:rsidR="00817F00">
        <w:fldChar w:fldCharType="end"/>
      </w:r>
      <w:bookmarkEnd w:id="794"/>
      <w:r>
        <w:t xml:space="preserve"> Detec</w:t>
      </w:r>
      <w:r w:rsidRPr="00E24D58">
        <w:t xml:space="preserve">tion score. Detection, indicative days to detect and associated detection score </w:t>
      </w:r>
      <w:bookmarkEnd w:id="795"/>
      <w:bookmarkEnd w:id="796"/>
      <w:r w:rsidR="00DD2900">
        <w:t>(Ford</w:t>
      </w:r>
      <w:r w:rsidR="00913FB8">
        <w:t xml:space="preserve"> et al. 2015)</w:t>
      </w:r>
      <w:r w:rsidR="003802C0">
        <w:t>.</w:t>
      </w:r>
      <w:bookmarkEnd w:id="797"/>
    </w:p>
    <w:tbl>
      <w:tblPr>
        <w:tblStyle w:val="TableGrid"/>
        <w:tblW w:w="0" w:type="auto"/>
        <w:tblInd w:w="-5" w:type="dxa"/>
        <w:tblLook w:val="04A0" w:firstRow="1" w:lastRow="0" w:firstColumn="1" w:lastColumn="0" w:noHBand="0" w:noVBand="1"/>
      </w:tblPr>
      <w:tblGrid>
        <w:gridCol w:w="2062"/>
        <w:gridCol w:w="4679"/>
        <w:gridCol w:w="2280"/>
      </w:tblGrid>
      <w:tr w:rsidR="00967424" w:rsidRPr="00C4297A" w14:paraId="65BAFA0B" w14:textId="77777777" w:rsidTr="0032354F">
        <w:tc>
          <w:tcPr>
            <w:tcW w:w="2062" w:type="dxa"/>
            <w:shd w:val="clear" w:color="auto" w:fill="F2F2F2" w:themeFill="background1" w:themeFillShade="F2"/>
          </w:tcPr>
          <w:p w14:paraId="65BAFA08" w14:textId="77777777" w:rsidR="00967424" w:rsidRPr="00C4297A" w:rsidRDefault="00967424" w:rsidP="005C640B">
            <w:pPr>
              <w:rPr>
                <w:rFonts w:ascii="Calibri" w:hAnsi="Calibri"/>
                <w:b/>
                <w:sz w:val="18"/>
                <w:szCs w:val="18"/>
              </w:rPr>
            </w:pPr>
            <w:r w:rsidRPr="00C4297A">
              <w:rPr>
                <w:rFonts w:ascii="Calibri" w:hAnsi="Calibri"/>
                <w:b/>
                <w:sz w:val="18"/>
                <w:szCs w:val="18"/>
              </w:rPr>
              <w:t>Detection</w:t>
            </w:r>
          </w:p>
        </w:tc>
        <w:tc>
          <w:tcPr>
            <w:tcW w:w="4679" w:type="dxa"/>
            <w:shd w:val="clear" w:color="auto" w:fill="F2F2F2" w:themeFill="background1" w:themeFillShade="F2"/>
          </w:tcPr>
          <w:p w14:paraId="65BAFA09" w14:textId="77777777" w:rsidR="00967424" w:rsidRPr="00C4297A" w:rsidRDefault="00967424" w:rsidP="005C640B">
            <w:pPr>
              <w:rPr>
                <w:rFonts w:ascii="Calibri" w:hAnsi="Calibri"/>
                <w:b/>
                <w:sz w:val="18"/>
                <w:szCs w:val="18"/>
              </w:rPr>
            </w:pPr>
            <w:r w:rsidRPr="00C4297A">
              <w:rPr>
                <w:rFonts w:ascii="Calibri" w:hAnsi="Calibri"/>
                <w:b/>
                <w:sz w:val="18"/>
                <w:szCs w:val="18"/>
              </w:rPr>
              <w:t>Indicative days to detect</w:t>
            </w:r>
          </w:p>
        </w:tc>
        <w:tc>
          <w:tcPr>
            <w:tcW w:w="2280" w:type="dxa"/>
            <w:shd w:val="clear" w:color="auto" w:fill="F2F2F2" w:themeFill="background1" w:themeFillShade="F2"/>
          </w:tcPr>
          <w:p w14:paraId="65BAFA0A" w14:textId="77777777" w:rsidR="00967424" w:rsidRPr="00C4297A" w:rsidRDefault="00967424" w:rsidP="005C640B">
            <w:pPr>
              <w:rPr>
                <w:rFonts w:ascii="Calibri" w:hAnsi="Calibri"/>
                <w:b/>
                <w:sz w:val="18"/>
                <w:szCs w:val="18"/>
              </w:rPr>
            </w:pPr>
            <w:r w:rsidRPr="00C4297A">
              <w:rPr>
                <w:rFonts w:ascii="Calibri" w:hAnsi="Calibri"/>
                <w:b/>
                <w:sz w:val="18"/>
                <w:szCs w:val="18"/>
              </w:rPr>
              <w:t>Detection score</w:t>
            </w:r>
          </w:p>
        </w:tc>
      </w:tr>
      <w:tr w:rsidR="00967424" w:rsidRPr="00C4297A" w14:paraId="65BAFA0F" w14:textId="77777777" w:rsidTr="0032354F">
        <w:tc>
          <w:tcPr>
            <w:tcW w:w="2062" w:type="dxa"/>
          </w:tcPr>
          <w:p w14:paraId="65BAFA0C" w14:textId="77777777" w:rsidR="00967424" w:rsidRPr="00C4297A" w:rsidRDefault="00967424" w:rsidP="005C640B">
            <w:pPr>
              <w:rPr>
                <w:rFonts w:ascii="Calibri" w:hAnsi="Calibri"/>
                <w:sz w:val="18"/>
                <w:szCs w:val="18"/>
              </w:rPr>
            </w:pPr>
            <w:r w:rsidRPr="00C4297A">
              <w:rPr>
                <w:rFonts w:ascii="Calibri" w:hAnsi="Calibri"/>
                <w:sz w:val="18"/>
                <w:szCs w:val="18"/>
              </w:rPr>
              <w:t>Almost impossible</w:t>
            </w:r>
          </w:p>
        </w:tc>
        <w:tc>
          <w:tcPr>
            <w:tcW w:w="4679" w:type="dxa"/>
          </w:tcPr>
          <w:p w14:paraId="65BAFA0D" w14:textId="77777777" w:rsidR="00967424" w:rsidRPr="00C4297A" w:rsidRDefault="00967424" w:rsidP="005C640B">
            <w:pPr>
              <w:rPr>
                <w:rFonts w:ascii="Calibri" w:hAnsi="Calibri"/>
                <w:sz w:val="18"/>
                <w:szCs w:val="18"/>
              </w:rPr>
            </w:pPr>
            <w:r w:rsidRPr="00C4297A">
              <w:rPr>
                <w:rFonts w:ascii="Calibri" w:hAnsi="Calibri"/>
                <w:sz w:val="18"/>
                <w:szCs w:val="18"/>
              </w:rPr>
              <w:t>33333 days</w:t>
            </w:r>
          </w:p>
        </w:tc>
        <w:tc>
          <w:tcPr>
            <w:tcW w:w="2280" w:type="dxa"/>
          </w:tcPr>
          <w:p w14:paraId="65BAFA0E" w14:textId="77777777" w:rsidR="00967424" w:rsidRPr="00C4297A" w:rsidRDefault="00967424" w:rsidP="005C640B">
            <w:pPr>
              <w:rPr>
                <w:rFonts w:ascii="Calibri" w:hAnsi="Calibri"/>
                <w:sz w:val="18"/>
                <w:szCs w:val="18"/>
              </w:rPr>
            </w:pPr>
            <w:r w:rsidRPr="00C4297A">
              <w:rPr>
                <w:rFonts w:ascii="Calibri" w:hAnsi="Calibri"/>
                <w:sz w:val="18"/>
                <w:szCs w:val="18"/>
              </w:rPr>
              <w:t>4.5</w:t>
            </w:r>
          </w:p>
        </w:tc>
      </w:tr>
      <w:tr w:rsidR="00967424" w:rsidRPr="00C4297A" w14:paraId="65BAFA13" w14:textId="77777777" w:rsidTr="0032354F">
        <w:tc>
          <w:tcPr>
            <w:tcW w:w="2062" w:type="dxa"/>
          </w:tcPr>
          <w:p w14:paraId="65BAFA10" w14:textId="77777777" w:rsidR="00967424" w:rsidRPr="00C4297A" w:rsidRDefault="00967424" w:rsidP="005C640B">
            <w:pPr>
              <w:rPr>
                <w:rFonts w:ascii="Calibri" w:hAnsi="Calibri"/>
                <w:sz w:val="18"/>
                <w:szCs w:val="18"/>
              </w:rPr>
            </w:pPr>
            <w:r w:rsidRPr="00C4297A">
              <w:rPr>
                <w:rFonts w:ascii="Calibri" w:hAnsi="Calibri"/>
                <w:sz w:val="18"/>
                <w:szCs w:val="18"/>
              </w:rPr>
              <w:t>Extremely hard</w:t>
            </w:r>
          </w:p>
        </w:tc>
        <w:tc>
          <w:tcPr>
            <w:tcW w:w="4679" w:type="dxa"/>
          </w:tcPr>
          <w:p w14:paraId="65BAFA11" w14:textId="77777777" w:rsidR="00967424" w:rsidRPr="00C4297A" w:rsidRDefault="00967424" w:rsidP="005C640B">
            <w:pPr>
              <w:rPr>
                <w:rFonts w:ascii="Calibri" w:hAnsi="Calibri"/>
                <w:sz w:val="18"/>
                <w:szCs w:val="18"/>
              </w:rPr>
            </w:pPr>
            <w:r w:rsidRPr="00C4297A">
              <w:rPr>
                <w:rFonts w:ascii="Calibri" w:hAnsi="Calibri"/>
                <w:sz w:val="18"/>
                <w:szCs w:val="18"/>
              </w:rPr>
              <w:t>10000 days</w:t>
            </w:r>
          </w:p>
        </w:tc>
        <w:tc>
          <w:tcPr>
            <w:tcW w:w="2280" w:type="dxa"/>
          </w:tcPr>
          <w:p w14:paraId="65BAFA12" w14:textId="77777777" w:rsidR="00967424" w:rsidRPr="00C4297A" w:rsidRDefault="00967424" w:rsidP="005C640B">
            <w:pPr>
              <w:rPr>
                <w:rFonts w:ascii="Calibri" w:hAnsi="Calibri"/>
                <w:sz w:val="18"/>
                <w:szCs w:val="18"/>
              </w:rPr>
            </w:pPr>
            <w:r w:rsidRPr="00C4297A">
              <w:rPr>
                <w:rFonts w:ascii="Calibri" w:hAnsi="Calibri"/>
                <w:sz w:val="18"/>
                <w:szCs w:val="18"/>
              </w:rPr>
              <w:t>4</w:t>
            </w:r>
          </w:p>
        </w:tc>
      </w:tr>
      <w:tr w:rsidR="00967424" w:rsidRPr="00C4297A" w14:paraId="65BAFA17" w14:textId="77777777" w:rsidTr="0032354F">
        <w:tc>
          <w:tcPr>
            <w:tcW w:w="2062" w:type="dxa"/>
          </w:tcPr>
          <w:p w14:paraId="65BAFA14" w14:textId="77777777" w:rsidR="00967424" w:rsidRPr="00C4297A" w:rsidRDefault="00967424" w:rsidP="005C640B">
            <w:pPr>
              <w:rPr>
                <w:rFonts w:ascii="Calibri" w:hAnsi="Calibri"/>
                <w:sz w:val="18"/>
                <w:szCs w:val="18"/>
              </w:rPr>
            </w:pPr>
            <w:r w:rsidRPr="00C4297A">
              <w:rPr>
                <w:rFonts w:ascii="Calibri" w:hAnsi="Calibri"/>
                <w:sz w:val="18"/>
                <w:szCs w:val="18"/>
              </w:rPr>
              <w:t>Very hard</w:t>
            </w:r>
          </w:p>
        </w:tc>
        <w:tc>
          <w:tcPr>
            <w:tcW w:w="4679" w:type="dxa"/>
          </w:tcPr>
          <w:p w14:paraId="65BAFA15" w14:textId="77777777" w:rsidR="00967424" w:rsidRPr="00C4297A" w:rsidRDefault="00967424" w:rsidP="005C640B">
            <w:pPr>
              <w:rPr>
                <w:rFonts w:ascii="Calibri" w:hAnsi="Calibri"/>
                <w:sz w:val="18"/>
                <w:szCs w:val="18"/>
              </w:rPr>
            </w:pPr>
            <w:r w:rsidRPr="00C4297A">
              <w:rPr>
                <w:rFonts w:ascii="Calibri" w:hAnsi="Calibri"/>
                <w:sz w:val="18"/>
                <w:szCs w:val="18"/>
              </w:rPr>
              <w:t>3333 days</w:t>
            </w:r>
          </w:p>
        </w:tc>
        <w:tc>
          <w:tcPr>
            <w:tcW w:w="2280" w:type="dxa"/>
          </w:tcPr>
          <w:p w14:paraId="65BAFA16" w14:textId="77777777" w:rsidR="00967424" w:rsidRPr="00C4297A" w:rsidRDefault="00967424" w:rsidP="005C640B">
            <w:pPr>
              <w:rPr>
                <w:rFonts w:ascii="Calibri" w:hAnsi="Calibri"/>
                <w:sz w:val="18"/>
                <w:szCs w:val="18"/>
              </w:rPr>
            </w:pPr>
            <w:r w:rsidRPr="00C4297A">
              <w:rPr>
                <w:rFonts w:ascii="Calibri" w:hAnsi="Calibri"/>
                <w:sz w:val="18"/>
                <w:szCs w:val="18"/>
              </w:rPr>
              <w:t>3.5</w:t>
            </w:r>
          </w:p>
        </w:tc>
      </w:tr>
      <w:tr w:rsidR="00967424" w:rsidRPr="00C4297A" w14:paraId="65BAFA1B" w14:textId="77777777" w:rsidTr="0032354F">
        <w:tc>
          <w:tcPr>
            <w:tcW w:w="2062" w:type="dxa"/>
          </w:tcPr>
          <w:p w14:paraId="65BAFA18" w14:textId="77777777" w:rsidR="00967424" w:rsidRPr="00C4297A" w:rsidRDefault="00967424" w:rsidP="005C640B">
            <w:pPr>
              <w:rPr>
                <w:rFonts w:ascii="Calibri" w:hAnsi="Calibri"/>
                <w:sz w:val="18"/>
                <w:szCs w:val="18"/>
              </w:rPr>
            </w:pPr>
            <w:r w:rsidRPr="00C4297A">
              <w:rPr>
                <w:rFonts w:ascii="Calibri" w:hAnsi="Calibri"/>
                <w:sz w:val="18"/>
                <w:szCs w:val="18"/>
              </w:rPr>
              <w:t>Hard</w:t>
            </w:r>
          </w:p>
        </w:tc>
        <w:tc>
          <w:tcPr>
            <w:tcW w:w="4679" w:type="dxa"/>
          </w:tcPr>
          <w:p w14:paraId="65BAFA19" w14:textId="77777777" w:rsidR="00967424" w:rsidRPr="00C4297A" w:rsidRDefault="00967424" w:rsidP="005C640B">
            <w:pPr>
              <w:rPr>
                <w:rFonts w:ascii="Calibri" w:hAnsi="Calibri"/>
                <w:sz w:val="18"/>
                <w:szCs w:val="18"/>
              </w:rPr>
            </w:pPr>
            <w:r w:rsidRPr="00C4297A">
              <w:rPr>
                <w:rFonts w:ascii="Calibri" w:hAnsi="Calibri"/>
                <w:sz w:val="18"/>
                <w:szCs w:val="18"/>
              </w:rPr>
              <w:t>1000 days</w:t>
            </w:r>
          </w:p>
        </w:tc>
        <w:tc>
          <w:tcPr>
            <w:tcW w:w="2280" w:type="dxa"/>
          </w:tcPr>
          <w:p w14:paraId="65BAFA1A" w14:textId="77777777" w:rsidR="00967424" w:rsidRPr="00C4297A" w:rsidRDefault="00967424" w:rsidP="005C640B">
            <w:pPr>
              <w:rPr>
                <w:rFonts w:ascii="Calibri" w:hAnsi="Calibri"/>
                <w:sz w:val="18"/>
                <w:szCs w:val="18"/>
              </w:rPr>
            </w:pPr>
            <w:r w:rsidRPr="00C4297A">
              <w:rPr>
                <w:rFonts w:ascii="Calibri" w:hAnsi="Calibri"/>
                <w:sz w:val="18"/>
                <w:szCs w:val="18"/>
              </w:rPr>
              <w:t>3</w:t>
            </w:r>
          </w:p>
        </w:tc>
      </w:tr>
      <w:tr w:rsidR="00967424" w:rsidRPr="00C4297A" w14:paraId="65BAFA1F" w14:textId="77777777" w:rsidTr="0032354F">
        <w:tc>
          <w:tcPr>
            <w:tcW w:w="2062" w:type="dxa"/>
          </w:tcPr>
          <w:p w14:paraId="65BAFA1C" w14:textId="77777777" w:rsidR="00967424" w:rsidRPr="00C4297A" w:rsidRDefault="00967424" w:rsidP="005C640B">
            <w:pPr>
              <w:rPr>
                <w:rFonts w:ascii="Calibri" w:hAnsi="Calibri"/>
                <w:sz w:val="18"/>
                <w:szCs w:val="18"/>
              </w:rPr>
            </w:pPr>
            <w:r w:rsidRPr="00C4297A">
              <w:rPr>
                <w:rFonts w:ascii="Calibri" w:hAnsi="Calibri"/>
                <w:sz w:val="18"/>
                <w:szCs w:val="18"/>
              </w:rPr>
              <w:t>Quite hard</w:t>
            </w:r>
          </w:p>
        </w:tc>
        <w:tc>
          <w:tcPr>
            <w:tcW w:w="4679" w:type="dxa"/>
          </w:tcPr>
          <w:p w14:paraId="65BAFA1D" w14:textId="77777777" w:rsidR="00967424" w:rsidRPr="00C4297A" w:rsidRDefault="00967424" w:rsidP="005C640B">
            <w:pPr>
              <w:rPr>
                <w:rFonts w:ascii="Calibri" w:hAnsi="Calibri"/>
                <w:sz w:val="18"/>
                <w:szCs w:val="18"/>
              </w:rPr>
            </w:pPr>
            <w:r w:rsidRPr="00C4297A">
              <w:rPr>
                <w:rFonts w:ascii="Calibri" w:hAnsi="Calibri"/>
                <w:sz w:val="18"/>
                <w:szCs w:val="18"/>
              </w:rPr>
              <w:t>333 days</w:t>
            </w:r>
          </w:p>
        </w:tc>
        <w:tc>
          <w:tcPr>
            <w:tcW w:w="2280" w:type="dxa"/>
          </w:tcPr>
          <w:p w14:paraId="65BAFA1E" w14:textId="77777777" w:rsidR="00967424" w:rsidRPr="00C4297A" w:rsidRDefault="00967424" w:rsidP="005C640B">
            <w:pPr>
              <w:rPr>
                <w:rFonts w:ascii="Calibri" w:hAnsi="Calibri"/>
                <w:sz w:val="18"/>
                <w:szCs w:val="18"/>
              </w:rPr>
            </w:pPr>
            <w:r w:rsidRPr="00C4297A">
              <w:rPr>
                <w:rFonts w:ascii="Calibri" w:hAnsi="Calibri"/>
                <w:sz w:val="18"/>
                <w:szCs w:val="18"/>
              </w:rPr>
              <w:t>2.5</w:t>
            </w:r>
          </w:p>
        </w:tc>
      </w:tr>
      <w:tr w:rsidR="00967424" w:rsidRPr="00C4297A" w14:paraId="65BAFA23" w14:textId="77777777" w:rsidTr="0032354F">
        <w:tc>
          <w:tcPr>
            <w:tcW w:w="2062" w:type="dxa"/>
          </w:tcPr>
          <w:p w14:paraId="65BAFA20" w14:textId="77777777" w:rsidR="00967424" w:rsidRPr="00C4297A" w:rsidRDefault="00967424" w:rsidP="005C640B">
            <w:pPr>
              <w:rPr>
                <w:rFonts w:ascii="Calibri" w:hAnsi="Calibri"/>
                <w:sz w:val="18"/>
                <w:szCs w:val="18"/>
              </w:rPr>
            </w:pPr>
            <w:r w:rsidRPr="00C4297A">
              <w:rPr>
                <w:rFonts w:ascii="Calibri" w:hAnsi="Calibri"/>
                <w:sz w:val="18"/>
                <w:szCs w:val="18"/>
              </w:rPr>
              <w:t>Easy</w:t>
            </w:r>
          </w:p>
        </w:tc>
        <w:tc>
          <w:tcPr>
            <w:tcW w:w="4679" w:type="dxa"/>
          </w:tcPr>
          <w:p w14:paraId="65BAFA21" w14:textId="77777777" w:rsidR="00967424" w:rsidRPr="00C4297A" w:rsidRDefault="00967424" w:rsidP="005C640B">
            <w:pPr>
              <w:rPr>
                <w:rFonts w:ascii="Calibri" w:hAnsi="Calibri"/>
                <w:sz w:val="18"/>
                <w:szCs w:val="18"/>
              </w:rPr>
            </w:pPr>
            <w:r w:rsidRPr="00C4297A">
              <w:rPr>
                <w:rFonts w:ascii="Calibri" w:hAnsi="Calibri"/>
                <w:sz w:val="18"/>
                <w:szCs w:val="18"/>
              </w:rPr>
              <w:t>100 days</w:t>
            </w:r>
          </w:p>
        </w:tc>
        <w:tc>
          <w:tcPr>
            <w:tcW w:w="2280" w:type="dxa"/>
          </w:tcPr>
          <w:p w14:paraId="65BAFA22" w14:textId="77777777" w:rsidR="00967424" w:rsidRPr="00C4297A" w:rsidRDefault="00967424" w:rsidP="005C640B">
            <w:pPr>
              <w:rPr>
                <w:rFonts w:ascii="Calibri" w:hAnsi="Calibri"/>
                <w:sz w:val="18"/>
                <w:szCs w:val="18"/>
              </w:rPr>
            </w:pPr>
            <w:r w:rsidRPr="00C4297A">
              <w:rPr>
                <w:rFonts w:ascii="Calibri" w:hAnsi="Calibri"/>
                <w:sz w:val="18"/>
                <w:szCs w:val="18"/>
              </w:rPr>
              <w:t>2</w:t>
            </w:r>
          </w:p>
        </w:tc>
      </w:tr>
      <w:tr w:rsidR="00967424" w:rsidRPr="00C4297A" w14:paraId="65BAFA27" w14:textId="77777777" w:rsidTr="0032354F">
        <w:tc>
          <w:tcPr>
            <w:tcW w:w="2062" w:type="dxa"/>
          </w:tcPr>
          <w:p w14:paraId="65BAFA24" w14:textId="77777777" w:rsidR="00967424" w:rsidRPr="00C4297A" w:rsidRDefault="00967424" w:rsidP="005C640B">
            <w:pPr>
              <w:rPr>
                <w:rFonts w:ascii="Calibri" w:hAnsi="Calibri"/>
                <w:sz w:val="18"/>
                <w:szCs w:val="18"/>
              </w:rPr>
            </w:pPr>
            <w:r w:rsidRPr="00C4297A">
              <w:rPr>
                <w:rFonts w:ascii="Calibri" w:hAnsi="Calibri"/>
                <w:sz w:val="18"/>
                <w:szCs w:val="18"/>
              </w:rPr>
              <w:t>Quite easy</w:t>
            </w:r>
          </w:p>
        </w:tc>
        <w:tc>
          <w:tcPr>
            <w:tcW w:w="4679" w:type="dxa"/>
          </w:tcPr>
          <w:p w14:paraId="65BAFA25" w14:textId="77777777" w:rsidR="00967424" w:rsidRPr="00C4297A" w:rsidRDefault="00967424" w:rsidP="005C640B">
            <w:pPr>
              <w:rPr>
                <w:rFonts w:ascii="Calibri" w:hAnsi="Calibri"/>
                <w:sz w:val="18"/>
                <w:szCs w:val="18"/>
              </w:rPr>
            </w:pPr>
            <w:r w:rsidRPr="00C4297A">
              <w:rPr>
                <w:rFonts w:ascii="Calibri" w:hAnsi="Calibri"/>
                <w:sz w:val="18"/>
                <w:szCs w:val="18"/>
              </w:rPr>
              <w:t>33 days</w:t>
            </w:r>
          </w:p>
        </w:tc>
        <w:tc>
          <w:tcPr>
            <w:tcW w:w="2280" w:type="dxa"/>
          </w:tcPr>
          <w:p w14:paraId="65BAFA26" w14:textId="77777777" w:rsidR="00967424" w:rsidRPr="00C4297A" w:rsidRDefault="00967424" w:rsidP="005C640B">
            <w:pPr>
              <w:rPr>
                <w:rFonts w:ascii="Calibri" w:hAnsi="Calibri"/>
                <w:sz w:val="18"/>
                <w:szCs w:val="18"/>
              </w:rPr>
            </w:pPr>
            <w:r w:rsidRPr="00C4297A">
              <w:rPr>
                <w:rFonts w:ascii="Calibri" w:hAnsi="Calibri"/>
                <w:sz w:val="18"/>
                <w:szCs w:val="18"/>
              </w:rPr>
              <w:t>1.5</w:t>
            </w:r>
          </w:p>
        </w:tc>
      </w:tr>
      <w:tr w:rsidR="00967424" w:rsidRPr="00C4297A" w14:paraId="65BAFA2B" w14:textId="77777777" w:rsidTr="0032354F">
        <w:tc>
          <w:tcPr>
            <w:tcW w:w="2062" w:type="dxa"/>
          </w:tcPr>
          <w:p w14:paraId="65BAFA28" w14:textId="77777777" w:rsidR="00967424" w:rsidRPr="00C4297A" w:rsidRDefault="00967424" w:rsidP="005C640B">
            <w:pPr>
              <w:rPr>
                <w:rFonts w:ascii="Calibri" w:hAnsi="Calibri"/>
                <w:sz w:val="18"/>
                <w:szCs w:val="18"/>
              </w:rPr>
            </w:pPr>
            <w:r w:rsidRPr="00C4297A">
              <w:rPr>
                <w:rFonts w:ascii="Calibri" w:hAnsi="Calibri"/>
                <w:sz w:val="18"/>
                <w:szCs w:val="18"/>
              </w:rPr>
              <w:t>Very easy</w:t>
            </w:r>
          </w:p>
        </w:tc>
        <w:tc>
          <w:tcPr>
            <w:tcW w:w="4679" w:type="dxa"/>
          </w:tcPr>
          <w:p w14:paraId="65BAFA29" w14:textId="77777777" w:rsidR="00967424" w:rsidRPr="00C4297A" w:rsidRDefault="00967424" w:rsidP="005C640B">
            <w:pPr>
              <w:rPr>
                <w:rFonts w:ascii="Calibri" w:hAnsi="Calibri"/>
                <w:sz w:val="18"/>
                <w:szCs w:val="18"/>
              </w:rPr>
            </w:pPr>
            <w:r w:rsidRPr="00C4297A">
              <w:rPr>
                <w:rFonts w:ascii="Calibri" w:hAnsi="Calibri"/>
                <w:sz w:val="18"/>
                <w:szCs w:val="18"/>
              </w:rPr>
              <w:t>10 days</w:t>
            </w:r>
          </w:p>
        </w:tc>
        <w:tc>
          <w:tcPr>
            <w:tcW w:w="2280" w:type="dxa"/>
          </w:tcPr>
          <w:p w14:paraId="65BAFA2A" w14:textId="77777777" w:rsidR="00967424" w:rsidRPr="00C4297A" w:rsidRDefault="00967424" w:rsidP="005C640B">
            <w:pPr>
              <w:rPr>
                <w:rFonts w:ascii="Calibri" w:hAnsi="Calibri"/>
                <w:sz w:val="18"/>
                <w:szCs w:val="18"/>
              </w:rPr>
            </w:pPr>
            <w:r w:rsidRPr="00C4297A">
              <w:rPr>
                <w:rFonts w:ascii="Calibri" w:hAnsi="Calibri"/>
                <w:sz w:val="18"/>
                <w:szCs w:val="18"/>
              </w:rPr>
              <w:t>1</w:t>
            </w:r>
          </w:p>
        </w:tc>
      </w:tr>
      <w:tr w:rsidR="00967424" w:rsidRPr="00C4297A" w14:paraId="65BAFA2F" w14:textId="77777777" w:rsidTr="0032354F">
        <w:tc>
          <w:tcPr>
            <w:tcW w:w="2062" w:type="dxa"/>
          </w:tcPr>
          <w:p w14:paraId="65BAFA2C" w14:textId="77777777" w:rsidR="00967424" w:rsidRPr="00C4297A" w:rsidRDefault="00967424" w:rsidP="005C640B">
            <w:pPr>
              <w:rPr>
                <w:rFonts w:ascii="Calibri" w:hAnsi="Calibri"/>
                <w:sz w:val="18"/>
                <w:szCs w:val="18"/>
              </w:rPr>
            </w:pPr>
            <w:r w:rsidRPr="00C4297A">
              <w:rPr>
                <w:rFonts w:ascii="Calibri" w:hAnsi="Calibri"/>
                <w:sz w:val="18"/>
                <w:szCs w:val="18"/>
              </w:rPr>
              <w:t>Almost same day</w:t>
            </w:r>
          </w:p>
        </w:tc>
        <w:tc>
          <w:tcPr>
            <w:tcW w:w="4679" w:type="dxa"/>
          </w:tcPr>
          <w:p w14:paraId="65BAFA2D" w14:textId="77777777" w:rsidR="00967424" w:rsidRPr="00C4297A" w:rsidRDefault="00967424" w:rsidP="005C640B">
            <w:pPr>
              <w:rPr>
                <w:rFonts w:ascii="Calibri" w:hAnsi="Calibri"/>
                <w:sz w:val="18"/>
                <w:szCs w:val="18"/>
              </w:rPr>
            </w:pPr>
            <w:r w:rsidRPr="00C4297A">
              <w:rPr>
                <w:rFonts w:ascii="Calibri" w:hAnsi="Calibri"/>
                <w:sz w:val="18"/>
                <w:szCs w:val="18"/>
              </w:rPr>
              <w:t>3 days</w:t>
            </w:r>
          </w:p>
        </w:tc>
        <w:tc>
          <w:tcPr>
            <w:tcW w:w="2280" w:type="dxa"/>
          </w:tcPr>
          <w:p w14:paraId="65BAFA2E" w14:textId="77777777" w:rsidR="00967424" w:rsidRPr="00C4297A" w:rsidRDefault="00967424" w:rsidP="005C640B">
            <w:pPr>
              <w:rPr>
                <w:rFonts w:ascii="Calibri" w:hAnsi="Calibri"/>
                <w:sz w:val="18"/>
                <w:szCs w:val="18"/>
              </w:rPr>
            </w:pPr>
            <w:r w:rsidRPr="00C4297A">
              <w:rPr>
                <w:rFonts w:ascii="Calibri" w:hAnsi="Calibri"/>
                <w:sz w:val="18"/>
                <w:szCs w:val="18"/>
              </w:rPr>
              <w:t>0.5</w:t>
            </w:r>
          </w:p>
        </w:tc>
      </w:tr>
      <w:tr w:rsidR="00967424" w:rsidRPr="00C4297A" w14:paraId="65BAFA33" w14:textId="77777777" w:rsidTr="0032354F">
        <w:tc>
          <w:tcPr>
            <w:tcW w:w="2062" w:type="dxa"/>
          </w:tcPr>
          <w:p w14:paraId="65BAFA30" w14:textId="77777777" w:rsidR="00967424" w:rsidRPr="00C4297A" w:rsidRDefault="00967424" w:rsidP="005C640B">
            <w:pPr>
              <w:rPr>
                <w:rFonts w:ascii="Calibri" w:hAnsi="Calibri"/>
                <w:sz w:val="18"/>
                <w:szCs w:val="18"/>
              </w:rPr>
            </w:pPr>
            <w:r w:rsidRPr="00C4297A">
              <w:rPr>
                <w:rFonts w:ascii="Calibri" w:hAnsi="Calibri"/>
                <w:sz w:val="18"/>
                <w:szCs w:val="18"/>
              </w:rPr>
              <w:t>Same day</w:t>
            </w:r>
          </w:p>
        </w:tc>
        <w:tc>
          <w:tcPr>
            <w:tcW w:w="4679" w:type="dxa"/>
          </w:tcPr>
          <w:p w14:paraId="65BAFA31" w14:textId="77777777" w:rsidR="00967424" w:rsidRPr="00C4297A" w:rsidRDefault="00967424" w:rsidP="005C640B">
            <w:pPr>
              <w:rPr>
                <w:rFonts w:ascii="Calibri" w:hAnsi="Calibri"/>
                <w:sz w:val="18"/>
                <w:szCs w:val="18"/>
              </w:rPr>
            </w:pPr>
            <w:r w:rsidRPr="00C4297A">
              <w:rPr>
                <w:rFonts w:ascii="Calibri" w:hAnsi="Calibri"/>
                <w:sz w:val="18"/>
                <w:szCs w:val="18"/>
              </w:rPr>
              <w:t>1 day (within 24 hours)</w:t>
            </w:r>
          </w:p>
        </w:tc>
        <w:tc>
          <w:tcPr>
            <w:tcW w:w="2280" w:type="dxa"/>
          </w:tcPr>
          <w:p w14:paraId="65BAFA32" w14:textId="77777777" w:rsidR="00967424" w:rsidRPr="00C4297A" w:rsidRDefault="00967424" w:rsidP="005C640B">
            <w:pPr>
              <w:rPr>
                <w:rFonts w:ascii="Calibri" w:hAnsi="Calibri"/>
                <w:sz w:val="18"/>
                <w:szCs w:val="18"/>
              </w:rPr>
            </w:pPr>
            <w:r w:rsidRPr="00C4297A">
              <w:rPr>
                <w:rFonts w:ascii="Calibri" w:hAnsi="Calibri"/>
                <w:sz w:val="18"/>
                <w:szCs w:val="18"/>
              </w:rPr>
              <w:t>0</w:t>
            </w:r>
          </w:p>
        </w:tc>
      </w:tr>
      <w:tr w:rsidR="00967424" w:rsidRPr="00C4297A" w14:paraId="65BAFA37" w14:textId="77777777" w:rsidTr="0032354F">
        <w:tc>
          <w:tcPr>
            <w:tcW w:w="2062" w:type="dxa"/>
          </w:tcPr>
          <w:p w14:paraId="65BAFA34" w14:textId="77777777" w:rsidR="00967424" w:rsidRPr="00C4297A" w:rsidRDefault="00967424" w:rsidP="005C640B">
            <w:pPr>
              <w:rPr>
                <w:rFonts w:ascii="Calibri" w:hAnsi="Calibri"/>
                <w:sz w:val="18"/>
                <w:szCs w:val="18"/>
              </w:rPr>
            </w:pPr>
            <w:r w:rsidRPr="00C4297A">
              <w:rPr>
                <w:rFonts w:ascii="Calibri" w:hAnsi="Calibri"/>
                <w:sz w:val="18"/>
                <w:szCs w:val="18"/>
              </w:rPr>
              <w:t>Less than a day</w:t>
            </w:r>
          </w:p>
        </w:tc>
        <w:tc>
          <w:tcPr>
            <w:tcW w:w="4679" w:type="dxa"/>
          </w:tcPr>
          <w:p w14:paraId="65BAFA35" w14:textId="77777777" w:rsidR="00967424" w:rsidRPr="00C4297A" w:rsidRDefault="00967424" w:rsidP="005C640B">
            <w:pPr>
              <w:rPr>
                <w:rFonts w:ascii="Calibri" w:hAnsi="Calibri"/>
                <w:sz w:val="18"/>
                <w:szCs w:val="18"/>
              </w:rPr>
            </w:pPr>
            <w:r w:rsidRPr="00C4297A">
              <w:rPr>
                <w:rFonts w:ascii="Calibri" w:hAnsi="Calibri"/>
                <w:sz w:val="18"/>
                <w:szCs w:val="18"/>
              </w:rPr>
              <w:t>0.3 of a day (&lt; 8 hours)</w:t>
            </w:r>
          </w:p>
        </w:tc>
        <w:tc>
          <w:tcPr>
            <w:tcW w:w="2280" w:type="dxa"/>
          </w:tcPr>
          <w:p w14:paraId="65BAFA36" w14:textId="77777777" w:rsidR="00967424" w:rsidRPr="00C4297A" w:rsidRDefault="00967424" w:rsidP="005C640B">
            <w:pPr>
              <w:rPr>
                <w:rFonts w:ascii="Calibri" w:hAnsi="Calibri"/>
                <w:sz w:val="18"/>
                <w:szCs w:val="18"/>
              </w:rPr>
            </w:pPr>
            <w:r w:rsidRPr="00C4297A">
              <w:rPr>
                <w:rFonts w:ascii="Calibri" w:hAnsi="Calibri"/>
                <w:sz w:val="18"/>
                <w:szCs w:val="18"/>
              </w:rPr>
              <w:t>-0.5</w:t>
            </w:r>
          </w:p>
        </w:tc>
      </w:tr>
    </w:tbl>
    <w:p w14:paraId="65BAFA38" w14:textId="77777777" w:rsidR="00967424" w:rsidRPr="00C4297A" w:rsidRDefault="00967424" w:rsidP="00967424">
      <w:pPr>
        <w:rPr>
          <w:rFonts w:ascii="Calibri" w:hAnsi="Calibri"/>
        </w:rPr>
      </w:pPr>
    </w:p>
    <w:p w14:paraId="65BAFA39" w14:textId="77777777" w:rsidR="007C749A" w:rsidRPr="00C4297A" w:rsidRDefault="008064F8" w:rsidP="008064F8">
      <w:pPr>
        <w:rPr>
          <w:rFonts w:ascii="Calibri" w:hAnsi="Calibri"/>
          <w:sz w:val="18"/>
          <w:szCs w:val="18"/>
        </w:rPr>
      </w:pPr>
      <w:r w:rsidRPr="00C4297A">
        <w:rPr>
          <w:rFonts w:ascii="Calibri" w:hAnsi="Calibri"/>
          <w:sz w:val="18"/>
          <w:szCs w:val="18"/>
        </w:rPr>
        <w:t xml:space="preserve">The risk analysis undertaken here is at a cumulative regional scale, rather than for an individual well. Analysis for each type of failure is set to be for the duration of each phase of </w:t>
      </w:r>
      <w:r w:rsidR="00B033F0" w:rsidRPr="00C4297A">
        <w:rPr>
          <w:rFonts w:ascii="Calibri" w:hAnsi="Calibri"/>
          <w:sz w:val="18"/>
          <w:szCs w:val="18"/>
        </w:rPr>
        <w:t>a well’s life cycle</w:t>
      </w:r>
      <w:r w:rsidRPr="00C4297A">
        <w:rPr>
          <w:rFonts w:ascii="Calibri" w:hAnsi="Calibri"/>
          <w:sz w:val="18"/>
          <w:szCs w:val="18"/>
        </w:rPr>
        <w:t xml:space="preserve"> – drilling, cementing, hydraulic</w:t>
      </w:r>
      <w:r w:rsidRPr="0094126C">
        <w:rPr>
          <w:rFonts w:ascii="Calibri" w:hAnsi="Calibri"/>
          <w:sz w:val="18"/>
          <w:szCs w:val="18"/>
        </w:rPr>
        <w:t xml:space="preserve"> fracturing, </w:t>
      </w:r>
      <w:r w:rsidRPr="00C4297A">
        <w:rPr>
          <w:rFonts w:ascii="Calibri" w:hAnsi="Calibri"/>
          <w:sz w:val="18"/>
          <w:szCs w:val="18"/>
        </w:rPr>
        <w:t>production and decommissioning. The assumed lifespan of a CSG operation is approximately 25 to 30 years as per the Narrabri region (CDM Smith 2014)</w:t>
      </w:r>
      <w:r w:rsidR="005463EA" w:rsidRPr="00C4297A">
        <w:rPr>
          <w:rFonts w:ascii="Calibri" w:hAnsi="Calibri"/>
          <w:sz w:val="18"/>
          <w:szCs w:val="18"/>
        </w:rPr>
        <w:t>. The latter</w:t>
      </w:r>
      <w:r w:rsidRPr="00C4297A">
        <w:rPr>
          <w:rFonts w:ascii="Calibri" w:hAnsi="Calibri"/>
          <w:sz w:val="18"/>
          <w:szCs w:val="18"/>
        </w:rPr>
        <w:t xml:space="preserve"> report suggests an average recovery duration for the target production seam across the whole development is approximately 100 years, as per the changes in flow rates between the early Permian targets (Maules Creek Formation) and water bearing aquifers of the Narrabri region (CDM Smith 2014). </w:t>
      </w:r>
      <w:r w:rsidR="007C1D8C" w:rsidRPr="00C4297A">
        <w:rPr>
          <w:rFonts w:ascii="Calibri" w:hAnsi="Calibri"/>
          <w:sz w:val="18"/>
          <w:szCs w:val="18"/>
        </w:rPr>
        <w:t>F</w:t>
      </w:r>
      <w:r w:rsidR="001C5616" w:rsidRPr="00C4297A">
        <w:rPr>
          <w:rFonts w:ascii="Calibri" w:hAnsi="Calibri"/>
          <w:sz w:val="18"/>
          <w:szCs w:val="18"/>
        </w:rPr>
        <w:t>urther investigation of the m</w:t>
      </w:r>
      <w:r w:rsidR="00B725E1">
        <w:rPr>
          <w:rFonts w:ascii="Calibri" w:hAnsi="Calibri"/>
          <w:sz w:val="18"/>
          <w:szCs w:val="18"/>
        </w:rPr>
        <w:t>o</w:t>
      </w:r>
      <w:r w:rsidR="001C5616" w:rsidRPr="00C4297A">
        <w:rPr>
          <w:rFonts w:ascii="Calibri" w:hAnsi="Calibri"/>
          <w:sz w:val="18"/>
          <w:szCs w:val="18"/>
        </w:rPr>
        <w:t xml:space="preserve">del outputs </w:t>
      </w:r>
      <w:r w:rsidR="007C1D8C" w:rsidRPr="00C4297A">
        <w:rPr>
          <w:rFonts w:ascii="Calibri" w:hAnsi="Calibri"/>
          <w:sz w:val="18"/>
          <w:szCs w:val="18"/>
        </w:rPr>
        <w:t xml:space="preserve">based on hydraulic head, rather than flow rates, </w:t>
      </w:r>
      <w:r w:rsidR="001C5616" w:rsidRPr="00C4297A">
        <w:rPr>
          <w:rFonts w:ascii="Calibri" w:hAnsi="Calibri"/>
          <w:sz w:val="18"/>
          <w:szCs w:val="18"/>
        </w:rPr>
        <w:t>suggest that the recovery duration at individual points where drawdown is highest, is likely to be of the order of 1000 years (</w:t>
      </w:r>
      <w:r w:rsidR="00B6357C" w:rsidRPr="00C4297A">
        <w:rPr>
          <w:rFonts w:ascii="Calibri" w:hAnsi="Calibri"/>
          <w:sz w:val="18"/>
          <w:szCs w:val="18"/>
        </w:rPr>
        <w:fldChar w:fldCharType="begin" w:fldLock="1"/>
      </w:r>
      <w:r w:rsidR="001C5616" w:rsidRPr="00C4297A">
        <w:rPr>
          <w:rFonts w:ascii="Calibri" w:hAnsi="Calibri"/>
          <w:sz w:val="18"/>
          <w:szCs w:val="18"/>
        </w:rPr>
        <w:instrText xml:space="preserve"> REF _Ref436996640 \h </w:instrText>
      </w:r>
      <w:r w:rsidR="0028709C" w:rsidRPr="00C4297A">
        <w:rPr>
          <w:rFonts w:ascii="Calibri" w:hAnsi="Calibri"/>
          <w:sz w:val="18"/>
          <w:szCs w:val="18"/>
        </w:rPr>
        <w:instrText xml:space="preserve"> \* MERGEFORMAT </w:instrText>
      </w:r>
      <w:r w:rsidR="00B6357C" w:rsidRPr="00C4297A">
        <w:rPr>
          <w:rFonts w:ascii="Calibri" w:hAnsi="Calibri"/>
          <w:sz w:val="18"/>
          <w:szCs w:val="18"/>
        </w:rPr>
      </w:r>
      <w:r w:rsidR="00B6357C" w:rsidRPr="00C4297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4.10</w:t>
      </w:r>
      <w:r w:rsidR="00B6357C" w:rsidRPr="00C4297A">
        <w:rPr>
          <w:rFonts w:ascii="Calibri" w:hAnsi="Calibri"/>
          <w:sz w:val="18"/>
          <w:szCs w:val="18"/>
        </w:rPr>
        <w:fldChar w:fldCharType="end"/>
      </w:r>
      <w:r w:rsidR="001C5616" w:rsidRPr="00C4297A">
        <w:rPr>
          <w:rFonts w:ascii="Calibri" w:hAnsi="Calibri"/>
          <w:sz w:val="18"/>
          <w:szCs w:val="18"/>
        </w:rPr>
        <w:t xml:space="preserve"> and </w:t>
      </w:r>
      <w:r w:rsidR="00B6357C" w:rsidRPr="00C4297A">
        <w:rPr>
          <w:rFonts w:ascii="Calibri" w:hAnsi="Calibri"/>
          <w:sz w:val="18"/>
          <w:szCs w:val="18"/>
        </w:rPr>
        <w:fldChar w:fldCharType="begin" w:fldLock="1"/>
      </w:r>
      <w:r w:rsidR="001C5616" w:rsidRPr="00C4297A">
        <w:rPr>
          <w:rFonts w:ascii="Calibri" w:hAnsi="Calibri"/>
          <w:sz w:val="18"/>
          <w:szCs w:val="18"/>
        </w:rPr>
        <w:instrText xml:space="preserve"> REF _Ref436996642 \h </w:instrText>
      </w:r>
      <w:r w:rsidR="0028709C" w:rsidRPr="00C4297A">
        <w:rPr>
          <w:rFonts w:ascii="Calibri" w:hAnsi="Calibri"/>
          <w:sz w:val="18"/>
          <w:szCs w:val="18"/>
        </w:rPr>
        <w:instrText xml:space="preserve"> \* MERGEFORMAT </w:instrText>
      </w:r>
      <w:r w:rsidR="00B6357C" w:rsidRPr="00C4297A">
        <w:rPr>
          <w:rFonts w:ascii="Calibri" w:hAnsi="Calibri"/>
          <w:sz w:val="18"/>
          <w:szCs w:val="18"/>
        </w:rPr>
      </w:r>
      <w:r w:rsidR="00B6357C" w:rsidRPr="00C4297A">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4.12</w:t>
      </w:r>
      <w:r w:rsidR="00B6357C" w:rsidRPr="00C4297A">
        <w:rPr>
          <w:rFonts w:ascii="Calibri" w:hAnsi="Calibri"/>
          <w:sz w:val="18"/>
          <w:szCs w:val="18"/>
        </w:rPr>
        <w:fldChar w:fldCharType="end"/>
      </w:r>
      <w:r w:rsidR="001C5616" w:rsidRPr="00C4297A">
        <w:rPr>
          <w:rFonts w:ascii="Calibri" w:hAnsi="Calibri"/>
          <w:sz w:val="18"/>
          <w:szCs w:val="18"/>
        </w:rPr>
        <w:t xml:space="preserve">). An estimate of 500 years for the </w:t>
      </w:r>
      <w:r w:rsidR="007C1D8C" w:rsidRPr="00C4297A">
        <w:rPr>
          <w:rFonts w:ascii="Calibri" w:hAnsi="Calibri"/>
          <w:sz w:val="18"/>
          <w:szCs w:val="18"/>
        </w:rPr>
        <w:t xml:space="preserve">head-based </w:t>
      </w:r>
      <w:r w:rsidR="001C5616" w:rsidRPr="00C4297A">
        <w:rPr>
          <w:rFonts w:ascii="Calibri" w:hAnsi="Calibri"/>
          <w:sz w:val="18"/>
          <w:szCs w:val="18"/>
        </w:rPr>
        <w:t xml:space="preserve">recovery duration </w:t>
      </w:r>
      <w:r w:rsidR="007C1D8C" w:rsidRPr="00C4297A">
        <w:rPr>
          <w:rFonts w:ascii="Calibri" w:hAnsi="Calibri"/>
          <w:sz w:val="18"/>
          <w:szCs w:val="18"/>
        </w:rPr>
        <w:t>is</w:t>
      </w:r>
      <w:r w:rsidR="001C5616" w:rsidRPr="00C4297A">
        <w:rPr>
          <w:rFonts w:ascii="Calibri" w:hAnsi="Calibri"/>
          <w:sz w:val="18"/>
          <w:szCs w:val="18"/>
        </w:rPr>
        <w:t xml:space="preserve"> representative of the region.</w:t>
      </w:r>
    </w:p>
    <w:p w14:paraId="65BAFA3A" w14:textId="77777777" w:rsidR="0062752C" w:rsidRPr="00C4297A" w:rsidRDefault="00841A37" w:rsidP="00705C00">
      <w:pPr>
        <w:pStyle w:val="OWSNormal9pt"/>
        <w:rPr>
          <w:szCs w:val="18"/>
        </w:rPr>
      </w:pPr>
      <w:bookmarkStart w:id="798" w:name="_Toc433992825"/>
      <w:r w:rsidRPr="00C4297A">
        <w:rPr>
          <w:szCs w:val="18"/>
        </w:rPr>
        <w:t>One disadvantage of this risk assessment is the specification of risk of occurrence in abandoned wells</w:t>
      </w:r>
      <w:r w:rsidR="000C01DE" w:rsidRPr="00C4297A">
        <w:rPr>
          <w:szCs w:val="18"/>
        </w:rPr>
        <w:t>, particularly the timeframe over which an assessment is taken</w:t>
      </w:r>
      <w:r w:rsidRPr="00C4297A">
        <w:rPr>
          <w:szCs w:val="18"/>
        </w:rPr>
        <w:t xml:space="preserve">. </w:t>
      </w:r>
      <w:r w:rsidR="00F83282" w:rsidRPr="00C4297A">
        <w:rPr>
          <w:szCs w:val="18"/>
        </w:rPr>
        <w:t xml:space="preserve">Risk of </w:t>
      </w:r>
      <w:r w:rsidR="00B725E1" w:rsidRPr="00C4297A">
        <w:rPr>
          <w:szCs w:val="18"/>
        </w:rPr>
        <w:t>occurrence</w:t>
      </w:r>
      <w:r w:rsidR="00F83282" w:rsidRPr="00C4297A">
        <w:rPr>
          <w:szCs w:val="18"/>
        </w:rPr>
        <w:t xml:space="preserve"> of failures in the B</w:t>
      </w:r>
      <w:r w:rsidR="007C1D8C" w:rsidRPr="00C4297A">
        <w:rPr>
          <w:szCs w:val="18"/>
        </w:rPr>
        <w:t xml:space="preserve">ioregional </w:t>
      </w:r>
      <w:r w:rsidR="00F83282" w:rsidRPr="00C4297A">
        <w:rPr>
          <w:szCs w:val="18"/>
        </w:rPr>
        <w:t xml:space="preserve">Assessment is averaged over the operational duration of the </w:t>
      </w:r>
      <w:r w:rsidR="007C1D8C" w:rsidRPr="00C4297A">
        <w:rPr>
          <w:szCs w:val="18"/>
        </w:rPr>
        <w:t xml:space="preserve">coal </w:t>
      </w:r>
      <w:r w:rsidR="00F83282" w:rsidRPr="00C4297A">
        <w:rPr>
          <w:szCs w:val="18"/>
        </w:rPr>
        <w:t>mine, whereas the likelihood of well</w:t>
      </w:r>
      <w:r w:rsidR="002E2A98" w:rsidRPr="00C4297A">
        <w:rPr>
          <w:szCs w:val="18"/>
        </w:rPr>
        <w:t>s</w:t>
      </w:r>
      <w:r w:rsidR="00F83282" w:rsidRPr="00C4297A">
        <w:rPr>
          <w:szCs w:val="18"/>
        </w:rPr>
        <w:t xml:space="preserve"> failing is dependent on the </w:t>
      </w:r>
      <w:r w:rsidR="007C1D8C" w:rsidRPr="00C4297A">
        <w:rPr>
          <w:szCs w:val="18"/>
        </w:rPr>
        <w:t>duration of the assessment period</w:t>
      </w:r>
      <w:r w:rsidR="00F83282" w:rsidRPr="00C4297A">
        <w:rPr>
          <w:szCs w:val="18"/>
        </w:rPr>
        <w:t xml:space="preserve"> of interest. Within the operational </w:t>
      </w:r>
      <w:r w:rsidR="007C1D8C" w:rsidRPr="00C4297A">
        <w:rPr>
          <w:szCs w:val="18"/>
        </w:rPr>
        <w:t>phase</w:t>
      </w:r>
      <w:r w:rsidR="00E87756" w:rsidRPr="00C4297A">
        <w:rPr>
          <w:szCs w:val="18"/>
        </w:rPr>
        <w:t>, there may be one event</w:t>
      </w:r>
      <w:r w:rsidR="00F83282" w:rsidRPr="00C4297A">
        <w:rPr>
          <w:szCs w:val="18"/>
        </w:rPr>
        <w:t xml:space="preserve"> </w:t>
      </w:r>
      <w:r w:rsidR="00705466" w:rsidRPr="00C4297A">
        <w:rPr>
          <w:szCs w:val="18"/>
        </w:rPr>
        <w:t xml:space="preserve">every </w:t>
      </w:r>
      <w:r w:rsidR="00F83282" w:rsidRPr="00C4297A">
        <w:rPr>
          <w:szCs w:val="18"/>
        </w:rPr>
        <w:t>year</w:t>
      </w:r>
      <w:r w:rsidR="00705466" w:rsidRPr="00C4297A">
        <w:rPr>
          <w:szCs w:val="18"/>
        </w:rPr>
        <w:t xml:space="preserve"> to three years</w:t>
      </w:r>
      <w:r w:rsidR="00F83282" w:rsidRPr="00C4297A">
        <w:rPr>
          <w:szCs w:val="18"/>
        </w:rPr>
        <w:t xml:space="preserve">. For </w:t>
      </w:r>
      <w:r w:rsidR="00C31FE0" w:rsidRPr="00C4297A">
        <w:rPr>
          <w:szCs w:val="18"/>
        </w:rPr>
        <w:t xml:space="preserve">a </w:t>
      </w:r>
      <w:r w:rsidR="00F83282" w:rsidRPr="00C4297A">
        <w:rPr>
          <w:szCs w:val="18"/>
        </w:rPr>
        <w:t>timeframe</w:t>
      </w:r>
      <w:r w:rsidR="00C31FE0" w:rsidRPr="00C4297A">
        <w:rPr>
          <w:szCs w:val="18"/>
        </w:rPr>
        <w:t xml:space="preserve"> of several hundred years</w:t>
      </w:r>
      <w:r w:rsidR="00F83282" w:rsidRPr="00C4297A">
        <w:rPr>
          <w:szCs w:val="18"/>
        </w:rPr>
        <w:t xml:space="preserve">, </w:t>
      </w:r>
      <w:r w:rsidR="00C31FE0" w:rsidRPr="00C4297A">
        <w:rPr>
          <w:szCs w:val="18"/>
        </w:rPr>
        <w:t xml:space="preserve">information from Alberta, Canada suggests that approximately 10% of wells will have </w:t>
      </w:r>
      <w:r w:rsidR="001C5616" w:rsidRPr="00C4297A">
        <w:rPr>
          <w:szCs w:val="18"/>
        </w:rPr>
        <w:t xml:space="preserve">compromised integrity </w:t>
      </w:r>
      <w:r w:rsidR="00C31FE0" w:rsidRPr="00C4297A">
        <w:rPr>
          <w:szCs w:val="18"/>
        </w:rPr>
        <w:t xml:space="preserve">(Section </w:t>
      </w:r>
      <w:r w:rsidR="000811A9" w:rsidRPr="00C4297A">
        <w:rPr>
          <w:szCs w:val="18"/>
        </w:rPr>
        <w:fldChar w:fldCharType="begin" w:fldLock="1"/>
      </w:r>
      <w:r w:rsidR="000811A9" w:rsidRPr="00C4297A">
        <w:rPr>
          <w:szCs w:val="18"/>
        </w:rPr>
        <w:instrText xml:space="preserve"> REF _Ref436063919 \r \h  \* MERGEFORMAT </w:instrText>
      </w:r>
      <w:r w:rsidR="000811A9" w:rsidRPr="00C4297A">
        <w:rPr>
          <w:szCs w:val="18"/>
        </w:rPr>
      </w:r>
      <w:r w:rsidR="000811A9" w:rsidRPr="00C4297A">
        <w:rPr>
          <w:szCs w:val="18"/>
        </w:rPr>
        <w:fldChar w:fldCharType="separate"/>
      </w:r>
      <w:r w:rsidR="00D5162C">
        <w:rPr>
          <w:szCs w:val="18"/>
        </w:rPr>
        <w:t>3.2</w:t>
      </w:r>
      <w:r w:rsidR="000811A9" w:rsidRPr="00C4297A">
        <w:rPr>
          <w:szCs w:val="18"/>
        </w:rPr>
        <w:fldChar w:fldCharType="end"/>
      </w:r>
      <w:r w:rsidR="00C31FE0" w:rsidRPr="00C4297A">
        <w:rPr>
          <w:szCs w:val="18"/>
        </w:rPr>
        <w:t xml:space="preserve">). </w:t>
      </w:r>
      <w:r w:rsidR="001C5616" w:rsidRPr="00C4297A">
        <w:rPr>
          <w:szCs w:val="18"/>
        </w:rPr>
        <w:t>Another analysis of Canadian data suggested that 4.6% of well</w:t>
      </w:r>
      <w:r w:rsidR="002E2A98" w:rsidRPr="00C4297A">
        <w:rPr>
          <w:szCs w:val="18"/>
        </w:rPr>
        <w:t>s</w:t>
      </w:r>
      <w:r w:rsidR="001C5616" w:rsidRPr="00C4297A">
        <w:rPr>
          <w:szCs w:val="18"/>
        </w:rPr>
        <w:t xml:space="preserve"> installed after around 1950 have compromised integrity. </w:t>
      </w:r>
      <w:r w:rsidR="0062752C" w:rsidRPr="00C4297A">
        <w:rPr>
          <w:szCs w:val="18"/>
        </w:rPr>
        <w:t>More recently installed wells should have a longer lifespan than the older wells included in failure assessments</w:t>
      </w:r>
      <w:r w:rsidR="007C1D8C" w:rsidRPr="00C4297A">
        <w:rPr>
          <w:szCs w:val="18"/>
        </w:rPr>
        <w:t>, mainly because of more stringent regulatory requirements regarding well design and construction</w:t>
      </w:r>
      <w:r w:rsidR="0062752C" w:rsidRPr="00C4297A">
        <w:rPr>
          <w:szCs w:val="18"/>
        </w:rPr>
        <w:t>.</w:t>
      </w:r>
    </w:p>
    <w:p w14:paraId="65BAFA3B" w14:textId="77777777" w:rsidR="00841A37" w:rsidRPr="00C4297A" w:rsidRDefault="0062752C" w:rsidP="00705C00">
      <w:pPr>
        <w:pStyle w:val="OWSNormal9pt"/>
        <w:rPr>
          <w:szCs w:val="18"/>
        </w:rPr>
      </w:pPr>
      <w:r w:rsidRPr="00C4297A">
        <w:rPr>
          <w:szCs w:val="18"/>
        </w:rPr>
        <w:t xml:space="preserve">As an example, for </w:t>
      </w:r>
      <w:r w:rsidR="005506BA" w:rsidRPr="00C4297A">
        <w:rPr>
          <w:szCs w:val="18"/>
        </w:rPr>
        <w:t xml:space="preserve">a </w:t>
      </w:r>
      <w:r w:rsidR="00E32CB2" w:rsidRPr="00C4297A">
        <w:rPr>
          <w:szCs w:val="18"/>
        </w:rPr>
        <w:t xml:space="preserve">CSG </w:t>
      </w:r>
      <w:r w:rsidR="005506BA" w:rsidRPr="00C4297A">
        <w:rPr>
          <w:szCs w:val="18"/>
        </w:rPr>
        <w:t xml:space="preserve">field with </w:t>
      </w:r>
      <w:r w:rsidR="00C31FE0" w:rsidRPr="00C4297A">
        <w:rPr>
          <w:szCs w:val="18"/>
        </w:rPr>
        <w:t>750</w:t>
      </w:r>
      <w:r w:rsidR="005506BA" w:rsidRPr="00C4297A">
        <w:rPr>
          <w:szCs w:val="18"/>
        </w:rPr>
        <w:t xml:space="preserve"> </w:t>
      </w:r>
      <w:r w:rsidR="007C1D8C" w:rsidRPr="00C4297A">
        <w:rPr>
          <w:szCs w:val="18"/>
        </w:rPr>
        <w:t xml:space="preserve">CSG </w:t>
      </w:r>
      <w:r w:rsidR="005506BA" w:rsidRPr="00C4297A">
        <w:rPr>
          <w:szCs w:val="18"/>
        </w:rPr>
        <w:t>wells</w:t>
      </w:r>
      <w:r w:rsidR="00C31FE0" w:rsidRPr="00C4297A">
        <w:rPr>
          <w:szCs w:val="18"/>
        </w:rPr>
        <w:t>, such as the Bowen Basin</w:t>
      </w:r>
      <w:r w:rsidR="005506BA" w:rsidRPr="00C4297A">
        <w:rPr>
          <w:szCs w:val="18"/>
        </w:rPr>
        <w:t xml:space="preserve">, </w:t>
      </w:r>
      <w:r w:rsidR="005C663B" w:rsidRPr="00C4297A">
        <w:rPr>
          <w:szCs w:val="18"/>
        </w:rPr>
        <w:t xml:space="preserve">Queensland, </w:t>
      </w:r>
      <w:r w:rsidRPr="00C4297A">
        <w:rPr>
          <w:szCs w:val="18"/>
        </w:rPr>
        <w:t>and an assumed 100 year post-production</w:t>
      </w:r>
      <w:r w:rsidR="007C1D8C" w:rsidRPr="00C4297A">
        <w:rPr>
          <w:szCs w:val="18"/>
        </w:rPr>
        <w:t xml:space="preserve"> assessment period with 10% failure after 100 years</w:t>
      </w:r>
      <w:r w:rsidRPr="00C4297A">
        <w:rPr>
          <w:szCs w:val="18"/>
        </w:rPr>
        <w:t xml:space="preserve">, </w:t>
      </w:r>
      <w:r w:rsidR="005506BA" w:rsidRPr="00C4297A">
        <w:rPr>
          <w:szCs w:val="18"/>
        </w:rPr>
        <w:t xml:space="preserve">this </w:t>
      </w:r>
      <w:r w:rsidR="007C1D8C" w:rsidRPr="00C4297A">
        <w:rPr>
          <w:szCs w:val="18"/>
        </w:rPr>
        <w:t xml:space="preserve">would yield </w:t>
      </w:r>
      <w:r w:rsidR="00C31FE0" w:rsidRPr="00C4297A">
        <w:rPr>
          <w:szCs w:val="18"/>
        </w:rPr>
        <w:t>1</w:t>
      </w:r>
      <w:r w:rsidR="005506BA" w:rsidRPr="00C4297A">
        <w:rPr>
          <w:szCs w:val="18"/>
        </w:rPr>
        <w:t xml:space="preserve">0% x </w:t>
      </w:r>
      <w:r w:rsidR="00C31FE0" w:rsidRPr="00C4297A">
        <w:rPr>
          <w:szCs w:val="18"/>
        </w:rPr>
        <w:t>750</w:t>
      </w:r>
      <w:r w:rsidR="005506BA" w:rsidRPr="00C4297A">
        <w:rPr>
          <w:szCs w:val="18"/>
        </w:rPr>
        <w:t xml:space="preserve"> wells / </w:t>
      </w:r>
      <w:r w:rsidR="00C31FE0" w:rsidRPr="00C4297A">
        <w:rPr>
          <w:szCs w:val="18"/>
        </w:rPr>
        <w:t>100</w:t>
      </w:r>
      <w:r w:rsidR="005506BA" w:rsidRPr="00C4297A">
        <w:rPr>
          <w:szCs w:val="18"/>
        </w:rPr>
        <w:t xml:space="preserve"> years</w:t>
      </w:r>
      <w:r w:rsidR="007C1D8C" w:rsidRPr="00C4297A">
        <w:rPr>
          <w:szCs w:val="18"/>
        </w:rPr>
        <w:t>,</w:t>
      </w:r>
      <w:r w:rsidR="005506BA" w:rsidRPr="00C4297A">
        <w:rPr>
          <w:szCs w:val="18"/>
        </w:rPr>
        <w:t xml:space="preserve"> </w:t>
      </w:r>
      <w:r w:rsidR="007C1D8C" w:rsidRPr="00C4297A">
        <w:rPr>
          <w:szCs w:val="18"/>
        </w:rPr>
        <w:t>or</w:t>
      </w:r>
      <w:r w:rsidR="005506BA" w:rsidRPr="00C4297A">
        <w:rPr>
          <w:szCs w:val="18"/>
        </w:rPr>
        <w:t xml:space="preserve"> </w:t>
      </w:r>
      <w:r w:rsidR="003A12E0" w:rsidRPr="00C4297A">
        <w:rPr>
          <w:szCs w:val="18"/>
        </w:rPr>
        <w:t>just under one failure</w:t>
      </w:r>
      <w:r w:rsidR="005506BA" w:rsidRPr="00C4297A">
        <w:rPr>
          <w:szCs w:val="18"/>
        </w:rPr>
        <w:t xml:space="preserve"> per year (</w:t>
      </w:r>
      <w:r w:rsidR="000811A9" w:rsidRPr="00C4297A">
        <w:rPr>
          <w:szCs w:val="18"/>
        </w:rPr>
        <w:fldChar w:fldCharType="begin" w:fldLock="1"/>
      </w:r>
      <w:r w:rsidR="000811A9" w:rsidRPr="00C4297A">
        <w:rPr>
          <w:szCs w:val="18"/>
        </w:rPr>
        <w:instrText xml:space="preserve"> REF _Ref428530869 \h  \* MERGEFORMAT </w:instrText>
      </w:r>
      <w:r w:rsidR="000811A9" w:rsidRPr="00C4297A">
        <w:rPr>
          <w:szCs w:val="18"/>
        </w:rPr>
      </w:r>
      <w:r w:rsidR="000811A9" w:rsidRPr="00C4297A">
        <w:rPr>
          <w:szCs w:val="18"/>
        </w:rPr>
        <w:fldChar w:fldCharType="separate"/>
      </w:r>
      <w:r w:rsidR="00D5162C" w:rsidRPr="00C51DCD">
        <w:rPr>
          <w:szCs w:val="18"/>
        </w:rPr>
        <w:t xml:space="preserve">Table </w:t>
      </w:r>
      <w:r w:rsidR="00D5162C" w:rsidRPr="00C51DCD">
        <w:rPr>
          <w:noProof/>
          <w:szCs w:val="18"/>
        </w:rPr>
        <w:t>4</w:t>
      </w:r>
      <w:r w:rsidR="00D5162C" w:rsidRPr="00A710A5">
        <w:rPr>
          <w:noProof/>
          <w:szCs w:val="18"/>
        </w:rPr>
        <w:t>.6</w:t>
      </w:r>
      <w:r w:rsidR="000811A9" w:rsidRPr="00C4297A">
        <w:rPr>
          <w:szCs w:val="18"/>
        </w:rPr>
        <w:fldChar w:fldCharType="end"/>
      </w:r>
      <w:r w:rsidR="005506BA" w:rsidRPr="00C4297A">
        <w:rPr>
          <w:szCs w:val="18"/>
        </w:rPr>
        <w:t>)</w:t>
      </w:r>
      <w:r w:rsidR="00BF2974" w:rsidRPr="00C4297A">
        <w:rPr>
          <w:szCs w:val="18"/>
        </w:rPr>
        <w:t>.</w:t>
      </w:r>
      <w:bookmarkEnd w:id="798"/>
      <w:r w:rsidR="000C01DE" w:rsidRPr="00C4297A">
        <w:rPr>
          <w:szCs w:val="18"/>
        </w:rPr>
        <w:t xml:space="preserve"> </w:t>
      </w:r>
      <w:r w:rsidR="002E2A98" w:rsidRPr="00C4297A">
        <w:rPr>
          <w:szCs w:val="18"/>
        </w:rPr>
        <w:t>An important limitation to this assessment is that t</w:t>
      </w:r>
      <w:r w:rsidR="000C01DE" w:rsidRPr="00C4297A">
        <w:rPr>
          <w:szCs w:val="18"/>
        </w:rPr>
        <w:t xml:space="preserve">he expected lifespan of a decommissioned </w:t>
      </w:r>
      <w:r w:rsidR="007C1D8C" w:rsidRPr="00C4297A">
        <w:rPr>
          <w:szCs w:val="18"/>
        </w:rPr>
        <w:t xml:space="preserve">CSG </w:t>
      </w:r>
      <w:r w:rsidR="000C01DE" w:rsidRPr="00C4297A">
        <w:rPr>
          <w:szCs w:val="18"/>
        </w:rPr>
        <w:t>well</w:t>
      </w:r>
      <w:r w:rsidR="002E2A98" w:rsidRPr="00C4297A">
        <w:rPr>
          <w:szCs w:val="18"/>
        </w:rPr>
        <w:t xml:space="preserve"> </w:t>
      </w:r>
      <w:r w:rsidR="000C01DE" w:rsidRPr="00C4297A">
        <w:rPr>
          <w:szCs w:val="18"/>
        </w:rPr>
        <w:t xml:space="preserve">in Australia </w:t>
      </w:r>
      <w:r w:rsidR="007C1D8C" w:rsidRPr="00C4297A">
        <w:rPr>
          <w:szCs w:val="18"/>
        </w:rPr>
        <w:t>has not been accurately determined</w:t>
      </w:r>
      <w:r w:rsidR="000C01DE" w:rsidRPr="00C4297A">
        <w:rPr>
          <w:szCs w:val="18"/>
        </w:rPr>
        <w:t xml:space="preserve">. </w:t>
      </w:r>
    </w:p>
    <w:p w14:paraId="65BAFA3C" w14:textId="77777777" w:rsidR="000C01DE" w:rsidRPr="00C4297A" w:rsidRDefault="000C01DE" w:rsidP="00705C00">
      <w:pPr>
        <w:pStyle w:val="OWSNormal9pt"/>
        <w:rPr>
          <w:szCs w:val="18"/>
        </w:rPr>
      </w:pPr>
      <w:r w:rsidRPr="00C4297A">
        <w:rPr>
          <w:szCs w:val="18"/>
        </w:rPr>
        <w:t xml:space="preserve">In the above case, the </w:t>
      </w:r>
      <w:r w:rsidR="00217EC4" w:rsidRPr="00C4297A">
        <w:rPr>
          <w:szCs w:val="18"/>
        </w:rPr>
        <w:t xml:space="preserve">overall </w:t>
      </w:r>
      <w:r w:rsidRPr="00C4297A">
        <w:rPr>
          <w:szCs w:val="18"/>
        </w:rPr>
        <w:t xml:space="preserve">risk is also dependent on the number of </w:t>
      </w:r>
      <w:r w:rsidR="00CB46E9" w:rsidRPr="00C4297A">
        <w:rPr>
          <w:szCs w:val="18"/>
        </w:rPr>
        <w:t>well</w:t>
      </w:r>
      <w:r w:rsidRPr="00C4297A">
        <w:rPr>
          <w:szCs w:val="18"/>
        </w:rPr>
        <w:t xml:space="preserve">s in a CSG production area. </w:t>
      </w:r>
      <w:r w:rsidR="00761AF9" w:rsidRPr="00C4297A">
        <w:rPr>
          <w:szCs w:val="18"/>
        </w:rPr>
        <w:t>As hydrogeological risk is dependent on the density of leaky wells within an aquifer (Turnadge et al. 2015)</w:t>
      </w:r>
      <w:r w:rsidR="00217EC4" w:rsidRPr="00C4297A">
        <w:rPr>
          <w:szCs w:val="18"/>
        </w:rPr>
        <w:t>,</w:t>
      </w:r>
      <w:r w:rsidR="00761AF9" w:rsidRPr="00C4297A">
        <w:rPr>
          <w:szCs w:val="18"/>
        </w:rPr>
        <w:t xml:space="preserve"> there is a strong basis to normali</w:t>
      </w:r>
      <w:r w:rsidR="001C1EE0">
        <w:rPr>
          <w:szCs w:val="18"/>
        </w:rPr>
        <w:t>s</w:t>
      </w:r>
      <w:r w:rsidR="00761AF9" w:rsidRPr="00C4297A">
        <w:rPr>
          <w:szCs w:val="18"/>
        </w:rPr>
        <w:t xml:space="preserve">e the risk assessment to </w:t>
      </w:r>
      <w:r w:rsidR="006C2DCE" w:rsidRPr="00C4297A">
        <w:rPr>
          <w:szCs w:val="18"/>
        </w:rPr>
        <w:t>an areal unit of development, for example</w:t>
      </w:r>
      <w:r w:rsidR="00A632F6" w:rsidRPr="00C4297A">
        <w:rPr>
          <w:szCs w:val="18"/>
        </w:rPr>
        <w:t>, the</w:t>
      </w:r>
      <w:r w:rsidR="006C2DCE" w:rsidRPr="00C4297A">
        <w:rPr>
          <w:szCs w:val="18"/>
        </w:rPr>
        <w:t xml:space="preserve"> number of well failures per year per square kilometre.</w:t>
      </w:r>
      <w:r w:rsidR="00A632F6" w:rsidRPr="00C4297A">
        <w:rPr>
          <w:szCs w:val="18"/>
        </w:rPr>
        <w:t xml:space="preserve"> For this preliminary assessment, we will </w:t>
      </w:r>
      <w:r w:rsidR="00BB583C" w:rsidRPr="00C4297A">
        <w:rPr>
          <w:szCs w:val="18"/>
        </w:rPr>
        <w:t>assume one well failure per year</w:t>
      </w:r>
      <w:r w:rsidR="00A632F6" w:rsidRPr="00C4297A">
        <w:rPr>
          <w:szCs w:val="18"/>
        </w:rPr>
        <w:t xml:space="preserve"> for </w:t>
      </w:r>
      <w:r w:rsidR="000811A9" w:rsidRPr="00C4297A">
        <w:rPr>
          <w:szCs w:val="18"/>
        </w:rPr>
        <w:fldChar w:fldCharType="begin" w:fldLock="1"/>
      </w:r>
      <w:r w:rsidR="000811A9" w:rsidRPr="00C4297A">
        <w:rPr>
          <w:szCs w:val="18"/>
        </w:rPr>
        <w:instrText xml:space="preserve"> REF _Ref428530869 \h  \* MERGEFORMAT </w:instrText>
      </w:r>
      <w:r w:rsidR="000811A9" w:rsidRPr="00C4297A">
        <w:rPr>
          <w:szCs w:val="18"/>
        </w:rPr>
      </w:r>
      <w:r w:rsidR="000811A9" w:rsidRPr="00C4297A">
        <w:rPr>
          <w:szCs w:val="18"/>
        </w:rPr>
        <w:fldChar w:fldCharType="separate"/>
      </w:r>
      <w:r w:rsidR="00D5162C" w:rsidRPr="00C51DCD">
        <w:rPr>
          <w:szCs w:val="18"/>
        </w:rPr>
        <w:t xml:space="preserve">Table </w:t>
      </w:r>
      <w:r w:rsidR="00D5162C" w:rsidRPr="00C51DCD">
        <w:rPr>
          <w:noProof/>
          <w:szCs w:val="18"/>
        </w:rPr>
        <w:t>4</w:t>
      </w:r>
      <w:r w:rsidR="00D5162C" w:rsidRPr="00A710A5">
        <w:rPr>
          <w:noProof/>
          <w:szCs w:val="18"/>
        </w:rPr>
        <w:t>.6</w:t>
      </w:r>
      <w:r w:rsidR="000811A9" w:rsidRPr="00C4297A">
        <w:rPr>
          <w:szCs w:val="18"/>
        </w:rPr>
        <w:fldChar w:fldCharType="end"/>
      </w:r>
      <w:r w:rsidR="00A632F6" w:rsidRPr="00C4297A">
        <w:rPr>
          <w:szCs w:val="18"/>
        </w:rPr>
        <w:t>.</w:t>
      </w:r>
    </w:p>
    <w:p w14:paraId="65BAFA3D" w14:textId="77777777" w:rsidR="008F44B3" w:rsidRPr="00C4297A" w:rsidRDefault="00C75121" w:rsidP="00705C00">
      <w:pPr>
        <w:pStyle w:val="OWSNormal9pt"/>
        <w:rPr>
          <w:szCs w:val="18"/>
        </w:rPr>
      </w:pPr>
      <w:bookmarkStart w:id="799" w:name="_Toc433992826"/>
      <w:r w:rsidRPr="00C4297A">
        <w:rPr>
          <w:szCs w:val="18"/>
        </w:rPr>
        <w:t xml:space="preserve">This </w:t>
      </w:r>
      <w:r w:rsidR="002C57A5" w:rsidRPr="00C4297A">
        <w:rPr>
          <w:szCs w:val="18"/>
        </w:rPr>
        <w:t>study</w:t>
      </w:r>
      <w:r w:rsidR="00495814" w:rsidRPr="00C4297A">
        <w:rPr>
          <w:szCs w:val="18"/>
        </w:rPr>
        <w:t xml:space="preserve"> was designed to assess the impact of </w:t>
      </w:r>
      <w:r w:rsidR="00CB46E9" w:rsidRPr="00C4297A">
        <w:rPr>
          <w:szCs w:val="18"/>
        </w:rPr>
        <w:t xml:space="preserve">well </w:t>
      </w:r>
      <w:r w:rsidR="00495814" w:rsidRPr="00C4297A">
        <w:rPr>
          <w:szCs w:val="18"/>
        </w:rPr>
        <w:t xml:space="preserve">failure on hydrogeology only, </w:t>
      </w:r>
      <w:r w:rsidRPr="00C4297A">
        <w:rPr>
          <w:szCs w:val="18"/>
        </w:rPr>
        <w:t xml:space="preserve">and the </w:t>
      </w:r>
      <w:r w:rsidR="00495814" w:rsidRPr="00C4297A">
        <w:rPr>
          <w:szCs w:val="18"/>
        </w:rPr>
        <w:t xml:space="preserve">risk </w:t>
      </w:r>
      <w:r w:rsidRPr="00C4297A">
        <w:rPr>
          <w:szCs w:val="18"/>
        </w:rPr>
        <w:t>framework was not designed to take into account any impacts on human health. Modification to the classification of impact level</w:t>
      </w:r>
      <w:r w:rsidR="00495814" w:rsidRPr="00C4297A">
        <w:rPr>
          <w:szCs w:val="18"/>
        </w:rPr>
        <w:t xml:space="preserve"> </w:t>
      </w:r>
      <w:r w:rsidRPr="00C4297A">
        <w:rPr>
          <w:szCs w:val="18"/>
        </w:rPr>
        <w:t>(</w:t>
      </w:r>
      <w:r w:rsidR="000811A9" w:rsidRPr="00C4297A">
        <w:rPr>
          <w:szCs w:val="18"/>
        </w:rPr>
        <w:fldChar w:fldCharType="begin" w:fldLock="1"/>
      </w:r>
      <w:r w:rsidR="000811A9" w:rsidRPr="00C4297A">
        <w:rPr>
          <w:szCs w:val="18"/>
        </w:rPr>
        <w:instrText xml:space="preserve"> REF _Ref428540188 \h  \* MERGEFORMAT </w:instrText>
      </w:r>
      <w:r w:rsidR="000811A9" w:rsidRPr="00C4297A">
        <w:rPr>
          <w:szCs w:val="18"/>
        </w:rPr>
      </w:r>
      <w:r w:rsidR="000811A9" w:rsidRPr="00C4297A">
        <w:rPr>
          <w:szCs w:val="18"/>
        </w:rPr>
        <w:fldChar w:fldCharType="separate"/>
      </w:r>
      <w:r w:rsidR="00D5162C" w:rsidRPr="00C51DCD">
        <w:rPr>
          <w:szCs w:val="18"/>
        </w:rPr>
        <w:t xml:space="preserve">Table </w:t>
      </w:r>
      <w:r w:rsidR="00D5162C" w:rsidRPr="00A710A5">
        <w:rPr>
          <w:noProof/>
          <w:szCs w:val="18"/>
        </w:rPr>
        <w:t>4.3</w:t>
      </w:r>
      <w:r w:rsidR="000811A9" w:rsidRPr="00C4297A">
        <w:rPr>
          <w:szCs w:val="18"/>
        </w:rPr>
        <w:fldChar w:fldCharType="end"/>
      </w:r>
      <w:r w:rsidRPr="00C4297A">
        <w:rPr>
          <w:szCs w:val="18"/>
        </w:rPr>
        <w:t xml:space="preserve">) will be required if human health impacts were to be included. </w:t>
      </w:r>
      <w:r w:rsidR="00495814" w:rsidRPr="00C4297A">
        <w:rPr>
          <w:szCs w:val="18"/>
        </w:rPr>
        <w:t xml:space="preserve">Additional assessment of the impacts of </w:t>
      </w:r>
      <w:r w:rsidR="00CB46E9" w:rsidRPr="00C4297A">
        <w:rPr>
          <w:szCs w:val="18"/>
        </w:rPr>
        <w:t xml:space="preserve">well </w:t>
      </w:r>
      <w:r w:rsidR="00495814" w:rsidRPr="00C4297A">
        <w:rPr>
          <w:szCs w:val="18"/>
        </w:rPr>
        <w:t>failure on human health would require more speciali</w:t>
      </w:r>
      <w:r w:rsidR="001C1EE0">
        <w:rPr>
          <w:szCs w:val="18"/>
        </w:rPr>
        <w:t>s</w:t>
      </w:r>
      <w:r w:rsidR="00495814" w:rsidRPr="00C4297A">
        <w:rPr>
          <w:szCs w:val="18"/>
        </w:rPr>
        <w:t>ed model</w:t>
      </w:r>
      <w:r w:rsidR="00217EC4" w:rsidRPr="00C4297A">
        <w:rPr>
          <w:szCs w:val="18"/>
        </w:rPr>
        <w:t>l</w:t>
      </w:r>
      <w:r w:rsidR="00495814" w:rsidRPr="00C4297A">
        <w:rPr>
          <w:szCs w:val="18"/>
        </w:rPr>
        <w:t>ing.</w:t>
      </w:r>
      <w:bookmarkEnd w:id="799"/>
    </w:p>
    <w:p w14:paraId="65BAFA3E" w14:textId="77777777" w:rsidR="0055433A" w:rsidRPr="00C4297A" w:rsidRDefault="0055433A" w:rsidP="00705C00">
      <w:pPr>
        <w:pStyle w:val="OWSNormal9pt"/>
        <w:rPr>
          <w:szCs w:val="18"/>
        </w:rPr>
      </w:pPr>
      <w:r w:rsidRPr="00C4297A">
        <w:rPr>
          <w:szCs w:val="18"/>
        </w:rPr>
        <w:t xml:space="preserve">Due to the low likelihood of detection and repair, the risk of failure in </w:t>
      </w:r>
      <w:r w:rsidR="0013492F" w:rsidRPr="00C4297A">
        <w:rPr>
          <w:szCs w:val="18"/>
        </w:rPr>
        <w:t xml:space="preserve">decommissioned and </w:t>
      </w:r>
      <w:r w:rsidRPr="00C4297A">
        <w:rPr>
          <w:szCs w:val="18"/>
        </w:rPr>
        <w:t xml:space="preserve">abandoned </w:t>
      </w:r>
      <w:r w:rsidR="002E2A98" w:rsidRPr="00C4297A">
        <w:rPr>
          <w:szCs w:val="18"/>
        </w:rPr>
        <w:t>well</w:t>
      </w:r>
      <w:r w:rsidRPr="00C4297A">
        <w:rPr>
          <w:szCs w:val="18"/>
        </w:rPr>
        <w:t>s is likely to have the highest impact on the hydrological system.</w:t>
      </w:r>
      <w:r w:rsidR="0013492F" w:rsidRPr="00C4297A">
        <w:rPr>
          <w:szCs w:val="18"/>
        </w:rPr>
        <w:t xml:space="preserve"> </w:t>
      </w:r>
      <w:r w:rsidR="00DA590B" w:rsidRPr="00C4297A">
        <w:rPr>
          <w:szCs w:val="18"/>
        </w:rPr>
        <w:t xml:space="preserve">The calculated risk failure number is the overall highest </w:t>
      </w:r>
      <w:r w:rsidR="002C46C0" w:rsidRPr="00C4297A">
        <w:rPr>
          <w:szCs w:val="18"/>
        </w:rPr>
        <w:t xml:space="preserve">(RPN = 8) </w:t>
      </w:r>
      <w:r w:rsidR="00DA590B" w:rsidRPr="00C4297A">
        <w:rPr>
          <w:szCs w:val="18"/>
        </w:rPr>
        <w:t xml:space="preserve">among all mechanisms evaluated. </w:t>
      </w:r>
      <w:r w:rsidR="0013492F" w:rsidRPr="00C4297A">
        <w:rPr>
          <w:szCs w:val="18"/>
        </w:rPr>
        <w:t xml:space="preserve">Failure pathways in decommissioned </w:t>
      </w:r>
      <w:r w:rsidR="002E2A98" w:rsidRPr="00C4297A">
        <w:rPr>
          <w:szCs w:val="18"/>
        </w:rPr>
        <w:t>wells</w:t>
      </w:r>
      <w:r w:rsidR="0013492F" w:rsidRPr="00C4297A">
        <w:rPr>
          <w:szCs w:val="18"/>
        </w:rPr>
        <w:t xml:space="preserve"> should </w:t>
      </w:r>
      <w:r w:rsidR="002C46C0" w:rsidRPr="00C4297A">
        <w:rPr>
          <w:szCs w:val="18"/>
        </w:rPr>
        <w:t xml:space="preserve">therefore </w:t>
      </w:r>
      <w:r w:rsidR="0013492F" w:rsidRPr="00C4297A">
        <w:rPr>
          <w:szCs w:val="18"/>
        </w:rPr>
        <w:t>be prioriti</w:t>
      </w:r>
      <w:r w:rsidR="00217EC4" w:rsidRPr="00C4297A">
        <w:rPr>
          <w:szCs w:val="18"/>
        </w:rPr>
        <w:t>s</w:t>
      </w:r>
      <w:r w:rsidR="0013492F" w:rsidRPr="00C4297A">
        <w:rPr>
          <w:szCs w:val="18"/>
        </w:rPr>
        <w:t>ed for further investigation</w:t>
      </w:r>
      <w:r w:rsidR="002C46C0" w:rsidRPr="00C4297A">
        <w:rPr>
          <w:szCs w:val="18"/>
        </w:rPr>
        <w:t>s through modelling</w:t>
      </w:r>
      <w:r w:rsidR="002E2A98" w:rsidRPr="00C4297A">
        <w:rPr>
          <w:szCs w:val="18"/>
        </w:rPr>
        <w:t xml:space="preserve"> (</w:t>
      </w:r>
      <w:r w:rsidR="00B6357C" w:rsidRPr="00C4297A">
        <w:rPr>
          <w:szCs w:val="18"/>
        </w:rPr>
        <w:fldChar w:fldCharType="begin" w:fldLock="1"/>
      </w:r>
      <w:r w:rsidR="002E2A98" w:rsidRPr="00C4297A">
        <w:rPr>
          <w:szCs w:val="18"/>
        </w:rPr>
        <w:instrText xml:space="preserve"> REF _Ref428530869 \h </w:instrText>
      </w:r>
      <w:r w:rsidR="0028709C" w:rsidRPr="00C4297A">
        <w:rPr>
          <w:szCs w:val="18"/>
        </w:rPr>
        <w:instrText xml:space="preserve"> \* MERGEFORMAT </w:instrText>
      </w:r>
      <w:r w:rsidR="00B6357C" w:rsidRPr="00C4297A">
        <w:rPr>
          <w:szCs w:val="18"/>
        </w:rPr>
      </w:r>
      <w:r w:rsidR="00B6357C" w:rsidRPr="00C4297A">
        <w:rPr>
          <w:szCs w:val="18"/>
        </w:rPr>
        <w:fldChar w:fldCharType="separate"/>
      </w:r>
      <w:r w:rsidR="00D5162C" w:rsidRPr="00C51DCD">
        <w:rPr>
          <w:szCs w:val="18"/>
        </w:rPr>
        <w:t xml:space="preserve">Table </w:t>
      </w:r>
      <w:r w:rsidR="00D5162C" w:rsidRPr="00A710A5">
        <w:rPr>
          <w:noProof/>
          <w:szCs w:val="18"/>
        </w:rPr>
        <w:t>4.6</w:t>
      </w:r>
      <w:r w:rsidR="00B6357C" w:rsidRPr="00C4297A">
        <w:rPr>
          <w:szCs w:val="18"/>
        </w:rPr>
        <w:fldChar w:fldCharType="end"/>
      </w:r>
      <w:r w:rsidR="002E2A98" w:rsidRPr="00C4297A">
        <w:rPr>
          <w:szCs w:val="18"/>
        </w:rPr>
        <w:t>)</w:t>
      </w:r>
      <w:r w:rsidR="0013492F" w:rsidRPr="00C4297A">
        <w:rPr>
          <w:szCs w:val="18"/>
        </w:rPr>
        <w:t>.</w:t>
      </w:r>
    </w:p>
    <w:p w14:paraId="65BAFA3F" w14:textId="77777777" w:rsidR="00967424" w:rsidRDefault="00967424" w:rsidP="00705C00">
      <w:pPr>
        <w:pStyle w:val="OWSNormal9pt"/>
        <w:rPr>
          <w:szCs w:val="18"/>
        </w:rPr>
      </w:pPr>
      <w:r w:rsidRPr="00C4297A">
        <w:rPr>
          <w:szCs w:val="18"/>
        </w:rPr>
        <w:t>The conceptuali</w:t>
      </w:r>
      <w:r w:rsidR="002C46C0" w:rsidRPr="00C4297A">
        <w:rPr>
          <w:szCs w:val="18"/>
        </w:rPr>
        <w:t>s</w:t>
      </w:r>
      <w:r w:rsidRPr="00C4297A">
        <w:rPr>
          <w:szCs w:val="18"/>
        </w:rPr>
        <w:t xml:space="preserve">ation </w:t>
      </w:r>
      <w:r w:rsidR="002C46C0" w:rsidRPr="00C4297A">
        <w:rPr>
          <w:szCs w:val="18"/>
        </w:rPr>
        <w:t>for</w:t>
      </w:r>
      <w:r w:rsidRPr="00C4297A">
        <w:rPr>
          <w:szCs w:val="18"/>
        </w:rPr>
        <w:t xml:space="preserve"> mode</w:t>
      </w:r>
      <w:r w:rsidR="002C46C0" w:rsidRPr="00C4297A">
        <w:rPr>
          <w:szCs w:val="18"/>
        </w:rPr>
        <w:t>l</w:t>
      </w:r>
      <w:r w:rsidRPr="00C4297A">
        <w:rPr>
          <w:szCs w:val="18"/>
        </w:rPr>
        <w:t xml:space="preserve">ling </w:t>
      </w:r>
      <w:r w:rsidR="002E2A98" w:rsidRPr="00C4297A">
        <w:rPr>
          <w:szCs w:val="18"/>
        </w:rPr>
        <w:t xml:space="preserve">well and </w:t>
      </w:r>
      <w:r w:rsidRPr="00C4297A">
        <w:rPr>
          <w:szCs w:val="18"/>
        </w:rPr>
        <w:t>bore failure types discussed in this report is outlined in the following sections.</w:t>
      </w:r>
      <w:r w:rsidR="002C46C0" w:rsidRPr="00C4297A">
        <w:rPr>
          <w:szCs w:val="18"/>
        </w:rPr>
        <w:t xml:space="preserve"> Possible mathematical expressions suitable for implementation in numerical models and existing </w:t>
      </w:r>
      <w:r w:rsidR="002E2A98" w:rsidRPr="00C4297A">
        <w:rPr>
          <w:szCs w:val="18"/>
        </w:rPr>
        <w:t xml:space="preserve">and commonly used groundwater </w:t>
      </w:r>
      <w:r w:rsidR="00D21098" w:rsidRPr="00C4297A">
        <w:rPr>
          <w:szCs w:val="18"/>
        </w:rPr>
        <w:t xml:space="preserve">flow </w:t>
      </w:r>
      <w:r w:rsidR="002E2A98" w:rsidRPr="00C4297A">
        <w:rPr>
          <w:szCs w:val="18"/>
        </w:rPr>
        <w:t>simulation software</w:t>
      </w:r>
      <w:r w:rsidR="00D21098" w:rsidRPr="00C4297A">
        <w:rPr>
          <w:szCs w:val="18"/>
        </w:rPr>
        <w:t xml:space="preserve"> </w:t>
      </w:r>
      <w:r w:rsidR="002C46C0" w:rsidRPr="00C4297A">
        <w:rPr>
          <w:szCs w:val="18"/>
        </w:rPr>
        <w:t xml:space="preserve">are discussed. </w:t>
      </w:r>
    </w:p>
    <w:p w14:paraId="65BAFA40" w14:textId="77777777" w:rsidR="00C4297A" w:rsidRPr="00C4297A" w:rsidRDefault="00C4297A" w:rsidP="00705C00">
      <w:pPr>
        <w:pStyle w:val="OWSNormal9pt"/>
        <w:rPr>
          <w:szCs w:val="18"/>
        </w:rPr>
      </w:pPr>
    </w:p>
    <w:p w14:paraId="65BAFA41" w14:textId="77777777" w:rsidR="00B618A1" w:rsidRDefault="00B618A1" w:rsidP="00705C00">
      <w:pPr>
        <w:pStyle w:val="OWSNormal9pt"/>
        <w:sectPr w:rsidR="00B618A1" w:rsidSect="005C640B">
          <w:pgSz w:w="11906" w:h="16838"/>
          <w:pgMar w:top="1440" w:right="1440" w:bottom="1440" w:left="1440" w:header="708" w:footer="708" w:gutter="0"/>
          <w:cols w:space="708"/>
          <w:docGrid w:linePitch="360"/>
        </w:sectPr>
      </w:pPr>
    </w:p>
    <w:tbl>
      <w:tblPr>
        <w:tblStyle w:val="LightShading-Accent5"/>
        <w:tblpPr w:leftFromText="180" w:rightFromText="180" w:vertAnchor="page" w:horzAnchor="margin" w:tblpY="1666"/>
        <w:tblW w:w="4132" w:type="pct"/>
        <w:tblLayout w:type="fixed"/>
        <w:tblLook w:val="04A0" w:firstRow="1" w:lastRow="0" w:firstColumn="1" w:lastColumn="0" w:noHBand="0" w:noVBand="1"/>
      </w:tblPr>
      <w:tblGrid>
        <w:gridCol w:w="2438"/>
        <w:gridCol w:w="1214"/>
        <w:gridCol w:w="1349"/>
        <w:gridCol w:w="1257"/>
        <w:gridCol w:w="977"/>
        <w:gridCol w:w="5490"/>
      </w:tblGrid>
      <w:tr w:rsidR="00B618A1" w:rsidRPr="0032354F" w14:paraId="65BAFA48" w14:textId="77777777" w:rsidTr="0032354F">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58" w:type="pct"/>
            <w:shd w:val="clear" w:color="auto" w:fill="F2F2F2" w:themeFill="background1" w:themeFillShade="F2"/>
            <w:hideMark/>
          </w:tcPr>
          <w:p w14:paraId="65BAFA42" w14:textId="77777777" w:rsidR="00B618A1" w:rsidRPr="0032354F" w:rsidRDefault="00B618A1" w:rsidP="00FD31D0">
            <w:pPr>
              <w:rPr>
                <w:rFonts w:ascii="Calibri" w:eastAsia="Times New Roman" w:hAnsi="Calibri" w:cs="Times New Roman"/>
                <w:b w:val="0"/>
                <w:color w:val="000000"/>
                <w:sz w:val="18"/>
                <w:szCs w:val="18"/>
                <w:lang w:eastAsia="en-AU"/>
              </w:rPr>
            </w:pPr>
            <w:r w:rsidRPr="0032354F">
              <w:rPr>
                <w:rFonts w:ascii="Calibri" w:eastAsia="Times New Roman" w:hAnsi="Calibri" w:cs="Times New Roman"/>
                <w:b w:val="0"/>
                <w:color w:val="000000"/>
                <w:sz w:val="18"/>
                <w:szCs w:val="18"/>
                <w:lang w:eastAsia="en-AU"/>
              </w:rPr>
              <w:t>Failure type</w:t>
            </w:r>
          </w:p>
        </w:tc>
        <w:tc>
          <w:tcPr>
            <w:tcW w:w="477" w:type="pct"/>
            <w:shd w:val="clear" w:color="auto" w:fill="F2F2F2" w:themeFill="background1" w:themeFillShade="F2"/>
            <w:hideMark/>
          </w:tcPr>
          <w:p w14:paraId="65BAFA43" w14:textId="77777777" w:rsidR="00B618A1" w:rsidRPr="0032354F" w:rsidRDefault="00B618A1" w:rsidP="00FD31D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18"/>
                <w:szCs w:val="18"/>
                <w:lang w:eastAsia="en-AU"/>
              </w:rPr>
            </w:pPr>
            <w:r w:rsidRPr="0032354F">
              <w:rPr>
                <w:rFonts w:ascii="Calibri" w:eastAsia="Times New Roman" w:hAnsi="Calibri" w:cs="Times New Roman"/>
                <w:b w:val="0"/>
                <w:color w:val="000000"/>
                <w:sz w:val="18"/>
                <w:szCs w:val="18"/>
                <w:lang w:eastAsia="en-AU"/>
              </w:rPr>
              <w:t>Likelihood score</w:t>
            </w:r>
          </w:p>
        </w:tc>
        <w:tc>
          <w:tcPr>
            <w:tcW w:w="530" w:type="pct"/>
            <w:shd w:val="clear" w:color="auto" w:fill="F2F2F2" w:themeFill="background1" w:themeFillShade="F2"/>
            <w:hideMark/>
          </w:tcPr>
          <w:p w14:paraId="65BAFA44" w14:textId="77777777" w:rsidR="00B618A1" w:rsidRPr="0032354F" w:rsidRDefault="00B618A1" w:rsidP="00FD31D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18"/>
                <w:szCs w:val="18"/>
                <w:lang w:eastAsia="en-AU"/>
              </w:rPr>
            </w:pPr>
            <w:r w:rsidRPr="0032354F">
              <w:rPr>
                <w:rFonts w:ascii="Calibri" w:eastAsia="Times New Roman" w:hAnsi="Calibri" w:cs="Times New Roman"/>
                <w:b w:val="0"/>
                <w:color w:val="000000"/>
                <w:sz w:val="18"/>
                <w:szCs w:val="18"/>
                <w:lang w:eastAsia="en-AU"/>
              </w:rPr>
              <w:t>Detection score</w:t>
            </w:r>
          </w:p>
        </w:tc>
        <w:tc>
          <w:tcPr>
            <w:tcW w:w="494" w:type="pct"/>
            <w:shd w:val="clear" w:color="auto" w:fill="F2F2F2" w:themeFill="background1" w:themeFillShade="F2"/>
            <w:hideMark/>
          </w:tcPr>
          <w:p w14:paraId="65BAFA45" w14:textId="77777777" w:rsidR="00B618A1" w:rsidRPr="0032354F" w:rsidRDefault="00B618A1" w:rsidP="00FD31D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18"/>
                <w:szCs w:val="18"/>
                <w:lang w:eastAsia="en-AU"/>
              </w:rPr>
            </w:pPr>
            <w:r w:rsidRPr="0032354F">
              <w:rPr>
                <w:rFonts w:ascii="Calibri" w:eastAsia="Times New Roman" w:hAnsi="Calibri" w:cs="Times New Roman"/>
                <w:b w:val="0"/>
                <w:color w:val="000000"/>
                <w:sz w:val="18"/>
                <w:szCs w:val="18"/>
                <w:lang w:eastAsia="en-AU"/>
              </w:rPr>
              <w:t>Repair score</w:t>
            </w:r>
          </w:p>
        </w:tc>
        <w:tc>
          <w:tcPr>
            <w:tcW w:w="384" w:type="pct"/>
            <w:shd w:val="clear" w:color="auto" w:fill="F2F2F2" w:themeFill="background1" w:themeFillShade="F2"/>
          </w:tcPr>
          <w:p w14:paraId="65BAFA46" w14:textId="77777777" w:rsidR="00B618A1" w:rsidRPr="0032354F" w:rsidRDefault="00B618A1" w:rsidP="00FD31D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18"/>
                <w:szCs w:val="18"/>
                <w:lang w:eastAsia="en-AU"/>
              </w:rPr>
            </w:pPr>
            <w:r w:rsidRPr="0032354F">
              <w:rPr>
                <w:rFonts w:ascii="Calibri" w:eastAsia="Times New Roman" w:hAnsi="Calibri" w:cs="Times New Roman"/>
                <w:b w:val="0"/>
                <w:color w:val="000000"/>
                <w:sz w:val="18"/>
                <w:szCs w:val="18"/>
                <w:lang w:eastAsia="en-AU"/>
              </w:rPr>
              <w:t>Risk priority number</w:t>
            </w:r>
          </w:p>
        </w:tc>
        <w:tc>
          <w:tcPr>
            <w:tcW w:w="2157" w:type="pct"/>
            <w:shd w:val="clear" w:color="auto" w:fill="F2F2F2" w:themeFill="background1" w:themeFillShade="F2"/>
            <w:hideMark/>
          </w:tcPr>
          <w:p w14:paraId="65BAFA47" w14:textId="77777777" w:rsidR="00B618A1" w:rsidRPr="0032354F" w:rsidRDefault="00B618A1" w:rsidP="00FD31D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18"/>
                <w:szCs w:val="18"/>
                <w:lang w:eastAsia="en-AU"/>
              </w:rPr>
            </w:pPr>
            <w:r w:rsidRPr="0032354F">
              <w:rPr>
                <w:rFonts w:ascii="Calibri" w:eastAsia="Times New Roman" w:hAnsi="Calibri" w:cs="Times New Roman"/>
                <w:b w:val="0"/>
                <w:color w:val="000000"/>
                <w:sz w:val="18"/>
                <w:szCs w:val="18"/>
                <w:lang w:eastAsia="en-AU"/>
              </w:rPr>
              <w:t>Comments</w:t>
            </w:r>
          </w:p>
        </w:tc>
      </w:tr>
      <w:tr w:rsidR="00B618A1" w:rsidRPr="00611115" w14:paraId="65BAFA4F" w14:textId="77777777" w:rsidTr="00B618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49" w14:textId="77777777" w:rsidR="00B618A1" w:rsidRPr="0028709C" w:rsidRDefault="00B618A1" w:rsidP="00FD31D0">
            <w:pPr>
              <w:rPr>
                <w:rFonts w:ascii="Calibri" w:eastAsia="Times New Roman" w:hAnsi="Calibri" w:cs="Times New Roman"/>
                <w:color w:val="4BACC6" w:themeColor="accent5"/>
                <w:sz w:val="18"/>
                <w:szCs w:val="18"/>
                <w:lang w:eastAsia="en-AU"/>
              </w:rPr>
            </w:pPr>
            <w:r w:rsidRPr="0028709C">
              <w:rPr>
                <w:rFonts w:ascii="Calibri" w:eastAsia="Times New Roman" w:hAnsi="Calibri" w:cs="Times New Roman"/>
                <w:color w:val="4BACC6" w:themeColor="accent5"/>
                <w:sz w:val="18"/>
                <w:szCs w:val="18"/>
                <w:lang w:eastAsia="en-AU"/>
              </w:rPr>
              <w:t>Drilling</w:t>
            </w:r>
          </w:p>
        </w:tc>
        <w:tc>
          <w:tcPr>
            <w:tcW w:w="477" w:type="pct"/>
            <w:noWrap/>
            <w:hideMark/>
          </w:tcPr>
          <w:p w14:paraId="65BAFA4A"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p>
        </w:tc>
        <w:tc>
          <w:tcPr>
            <w:tcW w:w="530" w:type="pct"/>
            <w:noWrap/>
            <w:hideMark/>
          </w:tcPr>
          <w:p w14:paraId="65BAFA4B"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p>
        </w:tc>
        <w:tc>
          <w:tcPr>
            <w:tcW w:w="494" w:type="pct"/>
            <w:noWrap/>
            <w:hideMark/>
          </w:tcPr>
          <w:p w14:paraId="65BAFA4C"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p>
        </w:tc>
        <w:tc>
          <w:tcPr>
            <w:tcW w:w="384" w:type="pct"/>
          </w:tcPr>
          <w:p w14:paraId="65BAFA4D"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p>
        </w:tc>
        <w:tc>
          <w:tcPr>
            <w:tcW w:w="2157" w:type="pct"/>
            <w:noWrap/>
            <w:hideMark/>
          </w:tcPr>
          <w:p w14:paraId="65BAFA4E"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p>
        </w:tc>
      </w:tr>
      <w:tr w:rsidR="00B618A1" w:rsidRPr="00611115" w14:paraId="65BAFA56" w14:textId="77777777" w:rsidTr="00B618A1">
        <w:trPr>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50" w14:textId="77777777" w:rsidR="00B618A1" w:rsidRPr="0028709C" w:rsidRDefault="00B618A1" w:rsidP="00FD31D0">
            <w:pPr>
              <w:ind w:firstLineChars="128" w:firstLine="231"/>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Formation fluid influx or blowout</w:t>
            </w:r>
          </w:p>
        </w:tc>
        <w:tc>
          <w:tcPr>
            <w:tcW w:w="477" w:type="pct"/>
            <w:noWrap/>
            <w:hideMark/>
          </w:tcPr>
          <w:p w14:paraId="65BAFA51"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w:t>
            </w:r>
          </w:p>
        </w:tc>
        <w:tc>
          <w:tcPr>
            <w:tcW w:w="530" w:type="pct"/>
            <w:noWrap/>
            <w:hideMark/>
          </w:tcPr>
          <w:p w14:paraId="65BAFA52"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-0.5</w:t>
            </w:r>
          </w:p>
        </w:tc>
        <w:tc>
          <w:tcPr>
            <w:tcW w:w="494" w:type="pct"/>
            <w:noWrap/>
            <w:hideMark/>
          </w:tcPr>
          <w:p w14:paraId="65BAFA53"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384" w:type="pct"/>
          </w:tcPr>
          <w:p w14:paraId="65BAFA54"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0.5</w:t>
            </w:r>
          </w:p>
        </w:tc>
        <w:tc>
          <w:tcPr>
            <w:tcW w:w="2157" w:type="pct"/>
            <w:noWrap/>
            <w:hideMark/>
          </w:tcPr>
          <w:p w14:paraId="65BAFA55" w14:textId="77777777" w:rsidR="00B618A1" w:rsidRPr="0028709C" w:rsidRDefault="00152F1C" w:rsidP="00152F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I</w:t>
            </w:r>
            <w:r w:rsidR="00B618A1" w:rsidRPr="0028709C">
              <w:rPr>
                <w:rFonts w:ascii="Calibri" w:eastAsia="Times New Roman" w:hAnsi="Calibri" w:cs="Times New Roman"/>
                <w:sz w:val="18"/>
                <w:szCs w:val="18"/>
                <w:lang w:eastAsia="en-AU"/>
              </w:rPr>
              <w:t xml:space="preserve">nsufficient mud pressure or unexpected high formation pressure during drilling, or unexpected gas </w:t>
            </w:r>
            <w:r w:rsidR="00B725E1" w:rsidRPr="0028709C">
              <w:rPr>
                <w:rFonts w:ascii="Calibri" w:eastAsia="Times New Roman" w:hAnsi="Calibri" w:cs="Times New Roman"/>
                <w:sz w:val="18"/>
                <w:szCs w:val="18"/>
                <w:lang w:eastAsia="en-AU"/>
              </w:rPr>
              <w:t>accumulation</w:t>
            </w:r>
            <w:r w:rsidR="00B618A1" w:rsidRPr="0028709C">
              <w:rPr>
                <w:rFonts w:ascii="Calibri" w:eastAsia="Times New Roman" w:hAnsi="Calibri" w:cs="Times New Roman"/>
                <w:sz w:val="18"/>
                <w:szCs w:val="18"/>
                <w:lang w:eastAsia="en-AU"/>
              </w:rPr>
              <w:t xml:space="preserve"> in capped well due to gas migration </w:t>
            </w:r>
          </w:p>
        </w:tc>
      </w:tr>
      <w:tr w:rsidR="00B618A1" w:rsidRPr="00611115" w14:paraId="65BAFA5D" w14:textId="77777777" w:rsidTr="00B618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57" w14:textId="77777777" w:rsidR="00B618A1" w:rsidRPr="0028709C" w:rsidRDefault="00B618A1" w:rsidP="00FD31D0">
            <w:pPr>
              <w:ind w:firstLineChars="128" w:firstLine="231"/>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Drilling fluid loss into formations</w:t>
            </w:r>
          </w:p>
        </w:tc>
        <w:tc>
          <w:tcPr>
            <w:tcW w:w="477" w:type="pct"/>
            <w:noWrap/>
            <w:hideMark/>
          </w:tcPr>
          <w:p w14:paraId="65BAFA58"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w:t>
            </w:r>
          </w:p>
        </w:tc>
        <w:tc>
          <w:tcPr>
            <w:tcW w:w="530" w:type="pct"/>
            <w:noWrap/>
            <w:hideMark/>
          </w:tcPr>
          <w:p w14:paraId="65BAFA59"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-0.5</w:t>
            </w:r>
          </w:p>
        </w:tc>
        <w:tc>
          <w:tcPr>
            <w:tcW w:w="494" w:type="pct"/>
            <w:noWrap/>
            <w:hideMark/>
          </w:tcPr>
          <w:p w14:paraId="65BAFA5A"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384" w:type="pct"/>
          </w:tcPr>
          <w:p w14:paraId="65BAFA5B"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0.5</w:t>
            </w:r>
          </w:p>
        </w:tc>
        <w:tc>
          <w:tcPr>
            <w:tcW w:w="2157" w:type="pct"/>
            <w:noWrap/>
            <w:hideMark/>
          </w:tcPr>
          <w:p w14:paraId="65BAFA5C"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Fractured formations or un-intentional formation fracturing</w:t>
            </w:r>
          </w:p>
        </w:tc>
      </w:tr>
      <w:tr w:rsidR="00B618A1" w:rsidRPr="00611115" w14:paraId="65BAFA64" w14:textId="77777777" w:rsidTr="00B618A1">
        <w:trPr>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5E" w14:textId="77777777" w:rsidR="00B618A1" w:rsidRPr="0028709C" w:rsidRDefault="00B618A1" w:rsidP="00FD31D0">
            <w:pPr>
              <w:rPr>
                <w:rFonts w:ascii="Calibri" w:eastAsia="Times New Roman" w:hAnsi="Calibri" w:cs="Times New Roman"/>
                <w:color w:val="4BACC6" w:themeColor="accent5"/>
                <w:sz w:val="18"/>
                <w:szCs w:val="18"/>
                <w:lang w:eastAsia="en-AU"/>
              </w:rPr>
            </w:pPr>
            <w:r w:rsidRPr="0028709C">
              <w:rPr>
                <w:rFonts w:ascii="Calibri" w:eastAsia="Times New Roman" w:hAnsi="Calibri" w:cs="Times New Roman"/>
                <w:color w:val="4BACC6" w:themeColor="accent5"/>
                <w:sz w:val="18"/>
                <w:szCs w:val="18"/>
                <w:lang w:eastAsia="en-AU"/>
              </w:rPr>
              <w:t>Cementing</w:t>
            </w:r>
          </w:p>
        </w:tc>
        <w:tc>
          <w:tcPr>
            <w:tcW w:w="477" w:type="pct"/>
            <w:noWrap/>
            <w:hideMark/>
          </w:tcPr>
          <w:p w14:paraId="65BAFA5F"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p>
        </w:tc>
        <w:tc>
          <w:tcPr>
            <w:tcW w:w="530" w:type="pct"/>
            <w:noWrap/>
            <w:hideMark/>
          </w:tcPr>
          <w:p w14:paraId="65BAFA60"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p>
        </w:tc>
        <w:tc>
          <w:tcPr>
            <w:tcW w:w="494" w:type="pct"/>
            <w:noWrap/>
            <w:hideMark/>
          </w:tcPr>
          <w:p w14:paraId="65BAFA61"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p>
        </w:tc>
        <w:tc>
          <w:tcPr>
            <w:tcW w:w="384" w:type="pct"/>
          </w:tcPr>
          <w:p w14:paraId="65BAFA62"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p>
        </w:tc>
        <w:tc>
          <w:tcPr>
            <w:tcW w:w="2157" w:type="pct"/>
            <w:noWrap/>
            <w:hideMark/>
          </w:tcPr>
          <w:p w14:paraId="65BAFA63"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p>
        </w:tc>
      </w:tr>
      <w:tr w:rsidR="00B618A1" w:rsidRPr="00611115" w14:paraId="65BAFA6B" w14:textId="77777777" w:rsidTr="00B618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65" w14:textId="77777777" w:rsidR="00B618A1" w:rsidRPr="0028709C" w:rsidRDefault="00B618A1" w:rsidP="00FD31D0">
            <w:pPr>
              <w:ind w:firstLineChars="128" w:firstLine="231"/>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Cement bond failure</w:t>
            </w:r>
          </w:p>
        </w:tc>
        <w:tc>
          <w:tcPr>
            <w:tcW w:w="477" w:type="pct"/>
            <w:noWrap/>
            <w:hideMark/>
          </w:tcPr>
          <w:p w14:paraId="65BAFA66"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530" w:type="pct"/>
            <w:noWrap/>
            <w:hideMark/>
          </w:tcPr>
          <w:p w14:paraId="65BAFA67"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0.5</w:t>
            </w:r>
          </w:p>
        </w:tc>
        <w:tc>
          <w:tcPr>
            <w:tcW w:w="494" w:type="pct"/>
            <w:noWrap/>
            <w:hideMark/>
          </w:tcPr>
          <w:p w14:paraId="65BAFA68"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384" w:type="pct"/>
          </w:tcPr>
          <w:p w14:paraId="65BAFA69"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1.5</w:t>
            </w:r>
          </w:p>
        </w:tc>
        <w:tc>
          <w:tcPr>
            <w:tcW w:w="2157" w:type="pct"/>
            <w:noWrap/>
            <w:hideMark/>
          </w:tcPr>
          <w:p w14:paraId="65BAFA6A" w14:textId="77777777" w:rsidR="00B618A1" w:rsidRPr="0028709C" w:rsidRDefault="00B618A1" w:rsidP="00BE0D0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Poor mud displacement/hole condition/casing centrali</w:t>
            </w:r>
            <w:r w:rsidR="00BE0D0B">
              <w:rPr>
                <w:rFonts w:ascii="Calibri" w:eastAsia="Times New Roman" w:hAnsi="Calibri" w:cs="Times New Roman"/>
                <w:sz w:val="18"/>
                <w:szCs w:val="18"/>
                <w:lang w:eastAsia="en-AU"/>
              </w:rPr>
              <w:t>s</w:t>
            </w:r>
            <w:r w:rsidRPr="0028709C">
              <w:rPr>
                <w:rFonts w:ascii="Calibri" w:eastAsia="Times New Roman" w:hAnsi="Calibri" w:cs="Times New Roman"/>
                <w:sz w:val="18"/>
                <w:szCs w:val="18"/>
                <w:lang w:eastAsia="en-AU"/>
              </w:rPr>
              <w:t>ation, well life stress/pressure changes</w:t>
            </w:r>
          </w:p>
        </w:tc>
      </w:tr>
      <w:tr w:rsidR="00B618A1" w:rsidRPr="00611115" w14:paraId="65BAFA72" w14:textId="77777777" w:rsidTr="00B618A1">
        <w:trPr>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6C" w14:textId="77777777" w:rsidR="00B618A1" w:rsidRPr="0028709C" w:rsidRDefault="00B618A1" w:rsidP="00FD31D0">
            <w:pPr>
              <w:ind w:firstLineChars="128" w:firstLine="231"/>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Cement slurry loss</w:t>
            </w:r>
            <w:r w:rsidR="00152F1C" w:rsidRPr="0028709C">
              <w:rPr>
                <w:rFonts w:ascii="Calibri" w:eastAsia="Times New Roman" w:hAnsi="Calibri" w:cs="Times New Roman"/>
                <w:sz w:val="18"/>
                <w:szCs w:val="18"/>
                <w:lang w:eastAsia="en-AU"/>
              </w:rPr>
              <w:t xml:space="preserve"> into formations</w:t>
            </w:r>
          </w:p>
        </w:tc>
        <w:tc>
          <w:tcPr>
            <w:tcW w:w="477" w:type="pct"/>
            <w:noWrap/>
            <w:hideMark/>
          </w:tcPr>
          <w:p w14:paraId="65BAFA6D"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530" w:type="pct"/>
            <w:noWrap/>
            <w:hideMark/>
          </w:tcPr>
          <w:p w14:paraId="65BAFA6E"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0.5</w:t>
            </w:r>
          </w:p>
        </w:tc>
        <w:tc>
          <w:tcPr>
            <w:tcW w:w="494" w:type="pct"/>
            <w:noWrap/>
            <w:hideMark/>
          </w:tcPr>
          <w:p w14:paraId="65BAFA6F"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384" w:type="pct"/>
          </w:tcPr>
          <w:p w14:paraId="65BAFA70"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1.5</w:t>
            </w:r>
          </w:p>
        </w:tc>
        <w:tc>
          <w:tcPr>
            <w:tcW w:w="2157" w:type="pct"/>
            <w:noWrap/>
            <w:hideMark/>
          </w:tcPr>
          <w:p w14:paraId="65BAFA71"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Fractured formations</w:t>
            </w:r>
          </w:p>
        </w:tc>
      </w:tr>
      <w:tr w:rsidR="00B618A1" w:rsidRPr="00611115" w14:paraId="65BAFA79" w14:textId="77777777" w:rsidTr="00B618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73" w14:textId="77777777" w:rsidR="00B618A1" w:rsidRPr="0028709C" w:rsidRDefault="00B618A1" w:rsidP="00FD31D0">
            <w:pPr>
              <w:ind w:firstLineChars="128" w:firstLine="231"/>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Insufficient cement height</w:t>
            </w:r>
          </w:p>
        </w:tc>
        <w:tc>
          <w:tcPr>
            <w:tcW w:w="477" w:type="pct"/>
            <w:noWrap/>
            <w:hideMark/>
          </w:tcPr>
          <w:p w14:paraId="65BAFA74"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530" w:type="pct"/>
            <w:noWrap/>
            <w:hideMark/>
          </w:tcPr>
          <w:p w14:paraId="65BAFA75"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0.5</w:t>
            </w:r>
          </w:p>
        </w:tc>
        <w:tc>
          <w:tcPr>
            <w:tcW w:w="494" w:type="pct"/>
            <w:noWrap/>
            <w:hideMark/>
          </w:tcPr>
          <w:p w14:paraId="65BAFA76"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384" w:type="pct"/>
          </w:tcPr>
          <w:p w14:paraId="65BAFA77"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1.5</w:t>
            </w:r>
          </w:p>
        </w:tc>
        <w:tc>
          <w:tcPr>
            <w:tcW w:w="2157" w:type="pct"/>
            <w:noWrap/>
            <w:hideMark/>
          </w:tcPr>
          <w:p w14:paraId="65BAFA78"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Poor hole condition/cement slurry loss</w:t>
            </w:r>
          </w:p>
        </w:tc>
      </w:tr>
      <w:tr w:rsidR="00B618A1" w:rsidRPr="005C0DC5" w14:paraId="65BAFA80" w14:textId="77777777" w:rsidTr="00B618A1">
        <w:trPr>
          <w:trHeight w:val="300"/>
        </w:trPr>
        <w:tc>
          <w:tcPr>
            <w:cnfStyle w:val="001000000000" w:firstRow="0" w:lastRow="0" w:firstColumn="1" w:lastColumn="0" w:oddVBand="0" w:evenVBand="0" w:oddHBand="0" w:evenHBand="0" w:firstRowFirstColumn="0" w:firstRowLastColumn="0" w:lastRowFirstColumn="0" w:lastRowLastColumn="0"/>
            <w:tcW w:w="958" w:type="pct"/>
            <w:noWrap/>
          </w:tcPr>
          <w:p w14:paraId="65BAFA7A" w14:textId="77777777" w:rsidR="00B618A1" w:rsidRPr="0028709C" w:rsidRDefault="00B618A1" w:rsidP="00FD31D0">
            <w:pPr>
              <w:rPr>
                <w:rFonts w:ascii="Calibri" w:eastAsia="Times New Roman" w:hAnsi="Calibri" w:cs="Times New Roman"/>
                <w:color w:val="4BACC6" w:themeColor="accent5"/>
                <w:sz w:val="18"/>
                <w:szCs w:val="18"/>
                <w:lang w:eastAsia="en-AU"/>
              </w:rPr>
            </w:pPr>
            <w:r w:rsidRPr="0028709C">
              <w:rPr>
                <w:rFonts w:ascii="Calibri" w:eastAsia="Times New Roman" w:hAnsi="Calibri" w:cs="Times New Roman"/>
                <w:color w:val="4BACC6" w:themeColor="accent5"/>
                <w:sz w:val="18"/>
                <w:szCs w:val="18"/>
                <w:lang w:eastAsia="en-AU"/>
              </w:rPr>
              <w:t>Production</w:t>
            </w:r>
          </w:p>
        </w:tc>
        <w:tc>
          <w:tcPr>
            <w:tcW w:w="477" w:type="pct"/>
            <w:noWrap/>
          </w:tcPr>
          <w:p w14:paraId="65BAFA7B"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p>
        </w:tc>
        <w:tc>
          <w:tcPr>
            <w:tcW w:w="530" w:type="pct"/>
            <w:noWrap/>
          </w:tcPr>
          <w:p w14:paraId="65BAFA7C"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p>
        </w:tc>
        <w:tc>
          <w:tcPr>
            <w:tcW w:w="494" w:type="pct"/>
            <w:noWrap/>
          </w:tcPr>
          <w:p w14:paraId="65BAFA7D"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p>
        </w:tc>
        <w:tc>
          <w:tcPr>
            <w:tcW w:w="384" w:type="pct"/>
          </w:tcPr>
          <w:p w14:paraId="65BAFA7E"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p>
        </w:tc>
        <w:tc>
          <w:tcPr>
            <w:tcW w:w="2157" w:type="pct"/>
            <w:noWrap/>
          </w:tcPr>
          <w:p w14:paraId="65BAFA7F"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p>
        </w:tc>
      </w:tr>
      <w:tr w:rsidR="00B618A1" w:rsidRPr="005C0DC5" w14:paraId="65BAFA87" w14:textId="77777777" w:rsidTr="00B618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8" w:type="pct"/>
            <w:noWrap/>
          </w:tcPr>
          <w:p w14:paraId="65BAFA81" w14:textId="77777777" w:rsidR="00B618A1" w:rsidRPr="0028709C" w:rsidRDefault="00B618A1" w:rsidP="00FD31D0">
            <w:pPr>
              <w:pStyle w:val="Body"/>
              <w:ind w:firstLine="284"/>
              <w:rPr>
                <w:color w:val="000000" w:themeColor="text1"/>
                <w:szCs w:val="18"/>
              </w:rPr>
            </w:pPr>
            <w:r w:rsidRPr="0028709C">
              <w:rPr>
                <w:color w:val="000000" w:themeColor="text1"/>
                <w:szCs w:val="18"/>
              </w:rPr>
              <w:t>Hydraulic fracturing fluid loss into aquifer</w:t>
            </w:r>
          </w:p>
        </w:tc>
        <w:tc>
          <w:tcPr>
            <w:tcW w:w="477" w:type="pct"/>
            <w:noWrap/>
          </w:tcPr>
          <w:p w14:paraId="65BAFA82"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w:t>
            </w:r>
          </w:p>
        </w:tc>
        <w:tc>
          <w:tcPr>
            <w:tcW w:w="530" w:type="pct"/>
            <w:noWrap/>
          </w:tcPr>
          <w:p w14:paraId="65BAFA83"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-0.5</w:t>
            </w:r>
          </w:p>
        </w:tc>
        <w:tc>
          <w:tcPr>
            <w:tcW w:w="494" w:type="pct"/>
            <w:noWrap/>
          </w:tcPr>
          <w:p w14:paraId="65BAFA84"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384" w:type="pct"/>
          </w:tcPr>
          <w:p w14:paraId="65BAFA85"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0.5</w:t>
            </w:r>
          </w:p>
        </w:tc>
        <w:tc>
          <w:tcPr>
            <w:tcW w:w="2157" w:type="pct"/>
            <w:noWrap/>
          </w:tcPr>
          <w:p w14:paraId="65BAFA86"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Coal seam</w:t>
            </w:r>
            <w:r w:rsidR="00567437" w:rsidRPr="0028709C">
              <w:rPr>
                <w:rFonts w:ascii="Calibri" w:eastAsia="Times New Roman" w:hAnsi="Calibri" w:cs="Times New Roman"/>
                <w:sz w:val="18"/>
                <w:szCs w:val="18"/>
                <w:lang w:eastAsia="en-AU"/>
              </w:rPr>
              <w:t>s</w:t>
            </w:r>
            <w:r w:rsidRPr="0028709C">
              <w:rPr>
                <w:rFonts w:ascii="Calibri" w:eastAsia="Times New Roman" w:hAnsi="Calibri" w:cs="Times New Roman"/>
                <w:sz w:val="18"/>
                <w:szCs w:val="18"/>
                <w:lang w:eastAsia="en-AU"/>
              </w:rPr>
              <w:t xml:space="preserve"> is within aquifer</w:t>
            </w:r>
          </w:p>
        </w:tc>
      </w:tr>
      <w:tr w:rsidR="00B618A1" w:rsidRPr="005C0DC5" w14:paraId="65BAFA8E" w14:textId="77777777" w:rsidTr="00B618A1">
        <w:trPr>
          <w:trHeight w:val="300"/>
        </w:trPr>
        <w:tc>
          <w:tcPr>
            <w:cnfStyle w:val="001000000000" w:firstRow="0" w:lastRow="0" w:firstColumn="1" w:lastColumn="0" w:oddVBand="0" w:evenVBand="0" w:oddHBand="0" w:evenHBand="0" w:firstRowFirstColumn="0" w:firstRowLastColumn="0" w:lastRowFirstColumn="0" w:lastRowLastColumn="0"/>
            <w:tcW w:w="958" w:type="pct"/>
            <w:noWrap/>
          </w:tcPr>
          <w:p w14:paraId="65BAFA88" w14:textId="77777777" w:rsidR="00B618A1" w:rsidRPr="0028709C" w:rsidRDefault="00B618A1" w:rsidP="00FD31D0">
            <w:pPr>
              <w:pStyle w:val="Body"/>
              <w:spacing w:after="0"/>
              <w:ind w:firstLine="284"/>
              <w:rPr>
                <w:b w:val="0"/>
                <w:color w:val="000000" w:themeColor="text1"/>
                <w:szCs w:val="18"/>
                <w:lang w:eastAsia="en-AU"/>
              </w:rPr>
            </w:pPr>
            <w:r w:rsidRPr="0028709C">
              <w:rPr>
                <w:color w:val="000000" w:themeColor="text1"/>
                <w:szCs w:val="18"/>
                <w:lang w:eastAsia="en-AU"/>
              </w:rPr>
              <w:t>Creation of fracture pathways</w:t>
            </w:r>
          </w:p>
        </w:tc>
        <w:tc>
          <w:tcPr>
            <w:tcW w:w="477" w:type="pct"/>
            <w:noWrap/>
          </w:tcPr>
          <w:p w14:paraId="65BAFA89"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w:t>
            </w:r>
          </w:p>
        </w:tc>
        <w:tc>
          <w:tcPr>
            <w:tcW w:w="530" w:type="pct"/>
            <w:noWrap/>
          </w:tcPr>
          <w:p w14:paraId="65BAFA8A"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-0.5</w:t>
            </w:r>
          </w:p>
        </w:tc>
        <w:tc>
          <w:tcPr>
            <w:tcW w:w="494" w:type="pct"/>
            <w:noWrap/>
          </w:tcPr>
          <w:p w14:paraId="65BAFA8B"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384" w:type="pct"/>
          </w:tcPr>
          <w:p w14:paraId="65BAFA8C"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0.5</w:t>
            </w:r>
          </w:p>
        </w:tc>
        <w:tc>
          <w:tcPr>
            <w:tcW w:w="2157" w:type="pct"/>
            <w:noWrap/>
          </w:tcPr>
          <w:p w14:paraId="65BAFA8D" w14:textId="499AA86D" w:rsidR="00B618A1" w:rsidRPr="0028709C" w:rsidRDefault="0094518B"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Pr>
                <w:rStyle w:val="BodyChar"/>
                <w:rFonts w:ascii="ZWAdobeF" w:hAnsi="ZWAdobeF" w:cs="ZWAdobeF"/>
                <w:color w:val="auto"/>
                <w:sz w:val="2"/>
                <w:szCs w:val="2"/>
              </w:rPr>
              <w:t>12T</w:t>
            </w:r>
            <w:r w:rsidR="00B618A1" w:rsidRPr="0028709C">
              <w:rPr>
                <w:rStyle w:val="BodyChar"/>
                <w:szCs w:val="18"/>
              </w:rPr>
              <w:t>Cyclic stress/pressure</w:t>
            </w:r>
            <w:r>
              <w:rPr>
                <w:rStyle w:val="BodyChar"/>
                <w:rFonts w:ascii="ZWAdobeF" w:hAnsi="ZWAdobeF" w:cs="ZWAdobeF"/>
                <w:color w:val="auto"/>
                <w:sz w:val="2"/>
                <w:szCs w:val="2"/>
              </w:rPr>
              <w:t>12T</w:t>
            </w:r>
            <w:r w:rsidR="00B618A1" w:rsidRPr="0028709C">
              <w:rPr>
                <w:rFonts w:ascii="Calibri" w:eastAsia="Times New Roman" w:hAnsi="Calibri" w:cs="Times New Roman"/>
                <w:sz w:val="18"/>
                <w:szCs w:val="18"/>
                <w:lang w:eastAsia="en-AU"/>
              </w:rPr>
              <w:t xml:space="preserve"> on production casing</w:t>
            </w:r>
          </w:p>
        </w:tc>
      </w:tr>
      <w:tr w:rsidR="00B618A1" w:rsidRPr="00611115" w14:paraId="65BAFA95" w14:textId="77777777" w:rsidTr="00B618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8F" w14:textId="77777777" w:rsidR="00B618A1" w:rsidRPr="0028709C" w:rsidRDefault="00B618A1" w:rsidP="00A27BA4">
            <w:pPr>
              <w:ind w:firstLineChars="128" w:firstLine="231"/>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 xml:space="preserve">Shear damage </w:t>
            </w:r>
            <w:r w:rsidR="00152F1C" w:rsidRPr="0028709C">
              <w:rPr>
                <w:rFonts w:ascii="Calibri" w:eastAsia="Times New Roman" w:hAnsi="Calibri" w:cs="Times New Roman"/>
                <w:sz w:val="18"/>
                <w:szCs w:val="18"/>
                <w:lang w:eastAsia="en-AU"/>
              </w:rPr>
              <w:t>in overburden</w:t>
            </w:r>
          </w:p>
        </w:tc>
        <w:tc>
          <w:tcPr>
            <w:tcW w:w="477" w:type="pct"/>
            <w:noWrap/>
            <w:hideMark/>
          </w:tcPr>
          <w:p w14:paraId="65BAFA90"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-1</w:t>
            </w:r>
          </w:p>
        </w:tc>
        <w:tc>
          <w:tcPr>
            <w:tcW w:w="530" w:type="pct"/>
            <w:noWrap/>
            <w:hideMark/>
          </w:tcPr>
          <w:p w14:paraId="65BAFA91"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-0.5</w:t>
            </w:r>
          </w:p>
        </w:tc>
        <w:tc>
          <w:tcPr>
            <w:tcW w:w="494" w:type="pct"/>
            <w:noWrap/>
            <w:hideMark/>
          </w:tcPr>
          <w:p w14:paraId="65BAFA92"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2.5</w:t>
            </w:r>
          </w:p>
        </w:tc>
        <w:tc>
          <w:tcPr>
            <w:tcW w:w="384" w:type="pct"/>
          </w:tcPr>
          <w:p w14:paraId="65BAFA93"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1</w:t>
            </w:r>
          </w:p>
        </w:tc>
        <w:tc>
          <w:tcPr>
            <w:tcW w:w="2157" w:type="pct"/>
            <w:noWrap/>
            <w:hideMark/>
          </w:tcPr>
          <w:p w14:paraId="65BAFA94" w14:textId="77777777" w:rsidR="00B618A1" w:rsidRPr="0028709C" w:rsidRDefault="007F55B8" w:rsidP="002E2A9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Reservoir d</w:t>
            </w:r>
            <w:r w:rsidR="00D33DE7" w:rsidRPr="0028709C">
              <w:rPr>
                <w:rFonts w:ascii="Calibri" w:eastAsia="Times New Roman" w:hAnsi="Calibri" w:cs="Times New Roman"/>
                <w:sz w:val="18"/>
                <w:szCs w:val="18"/>
                <w:lang w:eastAsia="en-AU"/>
              </w:rPr>
              <w:t>epressurisation</w:t>
            </w:r>
            <w:r w:rsidR="00B618A1" w:rsidRPr="0028709C">
              <w:rPr>
                <w:rFonts w:ascii="Calibri" w:eastAsia="Times New Roman" w:hAnsi="Calibri" w:cs="Times New Roman"/>
                <w:sz w:val="18"/>
                <w:szCs w:val="18"/>
                <w:lang w:eastAsia="en-AU"/>
              </w:rPr>
              <w:t xml:space="preserve"> induced geomechanic</w:t>
            </w:r>
            <w:r w:rsidR="002E2A98" w:rsidRPr="0028709C">
              <w:rPr>
                <w:rFonts w:ascii="Calibri" w:eastAsia="Times New Roman" w:hAnsi="Calibri" w:cs="Times New Roman"/>
                <w:sz w:val="18"/>
                <w:szCs w:val="18"/>
                <w:lang w:eastAsia="en-AU"/>
              </w:rPr>
              <w:t>al</w:t>
            </w:r>
            <w:r w:rsidR="00B618A1" w:rsidRPr="0028709C">
              <w:rPr>
                <w:rFonts w:ascii="Calibri" w:eastAsia="Times New Roman" w:hAnsi="Calibri" w:cs="Times New Roman"/>
                <w:sz w:val="18"/>
                <w:szCs w:val="18"/>
                <w:lang w:eastAsia="en-AU"/>
              </w:rPr>
              <w:t xml:space="preserve"> effect</w:t>
            </w:r>
          </w:p>
        </w:tc>
      </w:tr>
      <w:tr w:rsidR="00B618A1" w:rsidRPr="00611115" w14:paraId="65BAFA9C" w14:textId="77777777" w:rsidTr="00B618A1">
        <w:trPr>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96" w14:textId="77777777" w:rsidR="00B618A1" w:rsidRPr="0028709C" w:rsidRDefault="00B725E1" w:rsidP="00FD31D0">
            <w:pPr>
              <w:rPr>
                <w:rFonts w:ascii="Calibri" w:eastAsia="Times New Roman" w:hAnsi="Calibri" w:cs="Times New Roman"/>
                <w:color w:val="4BACC6" w:themeColor="accent5"/>
                <w:sz w:val="18"/>
                <w:szCs w:val="18"/>
                <w:lang w:eastAsia="en-AU"/>
              </w:rPr>
            </w:pPr>
            <w:r w:rsidRPr="0028709C">
              <w:rPr>
                <w:rFonts w:ascii="Calibri" w:eastAsia="Times New Roman" w:hAnsi="Calibri" w:cs="Times New Roman"/>
                <w:color w:val="4BACC6" w:themeColor="accent5"/>
                <w:sz w:val="18"/>
                <w:szCs w:val="18"/>
                <w:lang w:eastAsia="en-AU"/>
              </w:rPr>
              <w:t>Decommissioning</w:t>
            </w:r>
          </w:p>
        </w:tc>
        <w:tc>
          <w:tcPr>
            <w:tcW w:w="477" w:type="pct"/>
            <w:noWrap/>
            <w:hideMark/>
          </w:tcPr>
          <w:p w14:paraId="65BAFA97"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p>
        </w:tc>
        <w:tc>
          <w:tcPr>
            <w:tcW w:w="530" w:type="pct"/>
            <w:noWrap/>
            <w:hideMark/>
          </w:tcPr>
          <w:p w14:paraId="65BAFA98"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p>
        </w:tc>
        <w:tc>
          <w:tcPr>
            <w:tcW w:w="494" w:type="pct"/>
            <w:noWrap/>
            <w:hideMark/>
          </w:tcPr>
          <w:p w14:paraId="65BAFA99"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p>
        </w:tc>
        <w:tc>
          <w:tcPr>
            <w:tcW w:w="384" w:type="pct"/>
          </w:tcPr>
          <w:p w14:paraId="65BAFA9A"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p>
        </w:tc>
        <w:tc>
          <w:tcPr>
            <w:tcW w:w="2157" w:type="pct"/>
            <w:noWrap/>
            <w:hideMark/>
          </w:tcPr>
          <w:p w14:paraId="65BAFA9B"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p>
        </w:tc>
      </w:tr>
      <w:tr w:rsidR="00B618A1" w:rsidRPr="00611115" w14:paraId="65BAFAA3" w14:textId="77777777" w:rsidTr="00B618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9D" w14:textId="77777777" w:rsidR="00B618A1" w:rsidRPr="0028709C" w:rsidRDefault="00B618A1" w:rsidP="00FD31D0">
            <w:pPr>
              <w:ind w:firstLineChars="128" w:firstLine="231"/>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Microannulus on the interfaces</w:t>
            </w:r>
          </w:p>
        </w:tc>
        <w:tc>
          <w:tcPr>
            <w:tcW w:w="477" w:type="pct"/>
            <w:noWrap/>
            <w:hideMark/>
          </w:tcPr>
          <w:p w14:paraId="65BAFA9E" w14:textId="77777777" w:rsidR="00B618A1" w:rsidRPr="0028709C" w:rsidRDefault="00761AF9"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0</w:t>
            </w:r>
          </w:p>
        </w:tc>
        <w:tc>
          <w:tcPr>
            <w:tcW w:w="530" w:type="pct"/>
            <w:noWrap/>
            <w:hideMark/>
          </w:tcPr>
          <w:p w14:paraId="65BAFA9F"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3.5</w:t>
            </w:r>
          </w:p>
        </w:tc>
        <w:tc>
          <w:tcPr>
            <w:tcW w:w="494" w:type="pct"/>
            <w:noWrap/>
            <w:hideMark/>
          </w:tcPr>
          <w:p w14:paraId="65BAFAA0"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3.5</w:t>
            </w:r>
          </w:p>
        </w:tc>
        <w:tc>
          <w:tcPr>
            <w:tcW w:w="384" w:type="pct"/>
          </w:tcPr>
          <w:p w14:paraId="65BAFAA1" w14:textId="77777777" w:rsidR="00B618A1" w:rsidRPr="0028709C" w:rsidRDefault="00761AF9"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7</w:t>
            </w:r>
          </w:p>
        </w:tc>
        <w:tc>
          <w:tcPr>
            <w:tcW w:w="2157" w:type="pct"/>
            <w:noWrap/>
            <w:hideMark/>
          </w:tcPr>
          <w:p w14:paraId="65BAFAA2"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Poor mud displacement/hole condition/casing centra</w:t>
            </w:r>
            <w:r w:rsidR="00BE0D0B">
              <w:rPr>
                <w:rFonts w:ascii="Calibri" w:eastAsia="Times New Roman" w:hAnsi="Calibri" w:cs="Times New Roman"/>
                <w:sz w:val="18"/>
                <w:szCs w:val="18"/>
                <w:lang w:eastAsia="en-AU"/>
              </w:rPr>
              <w:t>lis</w:t>
            </w:r>
            <w:r w:rsidRPr="0028709C">
              <w:rPr>
                <w:rFonts w:ascii="Calibri" w:eastAsia="Times New Roman" w:hAnsi="Calibri" w:cs="Times New Roman"/>
                <w:sz w:val="18"/>
                <w:szCs w:val="18"/>
                <w:lang w:eastAsia="en-AU"/>
              </w:rPr>
              <w:t>ation, well life stress/pressure changes</w:t>
            </w:r>
          </w:p>
        </w:tc>
      </w:tr>
      <w:tr w:rsidR="00B618A1" w:rsidRPr="00611115" w14:paraId="65BAFAAA" w14:textId="77777777" w:rsidTr="00B618A1">
        <w:trPr>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A4" w14:textId="77777777" w:rsidR="00B618A1" w:rsidRPr="0028709C" w:rsidRDefault="00B618A1" w:rsidP="00FD31D0">
            <w:pPr>
              <w:ind w:firstLineChars="128" w:firstLine="231"/>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 xml:space="preserve">Flow through cement </w:t>
            </w:r>
            <w:r w:rsidR="00567437" w:rsidRPr="0028709C">
              <w:rPr>
                <w:rFonts w:ascii="Calibri" w:eastAsia="Times New Roman" w:hAnsi="Calibri" w:cs="Times New Roman"/>
                <w:color w:val="000000"/>
                <w:sz w:val="18"/>
                <w:szCs w:val="18"/>
                <w:lang w:eastAsia="en-AU"/>
              </w:rPr>
              <w:t>sheath</w:t>
            </w:r>
          </w:p>
        </w:tc>
        <w:tc>
          <w:tcPr>
            <w:tcW w:w="477" w:type="pct"/>
            <w:noWrap/>
            <w:hideMark/>
          </w:tcPr>
          <w:p w14:paraId="65BAFAA5" w14:textId="77777777" w:rsidR="00B618A1" w:rsidRPr="0028709C" w:rsidRDefault="00761AF9"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w:t>
            </w:r>
          </w:p>
        </w:tc>
        <w:tc>
          <w:tcPr>
            <w:tcW w:w="530" w:type="pct"/>
            <w:noWrap/>
            <w:hideMark/>
          </w:tcPr>
          <w:p w14:paraId="65BAFAA6"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3.5</w:t>
            </w:r>
          </w:p>
        </w:tc>
        <w:tc>
          <w:tcPr>
            <w:tcW w:w="494" w:type="pct"/>
            <w:noWrap/>
            <w:hideMark/>
          </w:tcPr>
          <w:p w14:paraId="65BAFAA7"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3.5</w:t>
            </w:r>
          </w:p>
        </w:tc>
        <w:tc>
          <w:tcPr>
            <w:tcW w:w="384" w:type="pct"/>
          </w:tcPr>
          <w:p w14:paraId="65BAFAA8" w14:textId="77777777" w:rsidR="00B618A1" w:rsidRPr="0028709C" w:rsidRDefault="00761AF9" w:rsidP="005506BA">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7</w:t>
            </w:r>
          </w:p>
        </w:tc>
        <w:tc>
          <w:tcPr>
            <w:tcW w:w="2157" w:type="pct"/>
            <w:noWrap/>
            <w:hideMark/>
          </w:tcPr>
          <w:p w14:paraId="65BAFAA9"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Poor cement job, cement deterioration, cement sheath failure</w:t>
            </w:r>
          </w:p>
        </w:tc>
      </w:tr>
      <w:tr w:rsidR="00B618A1" w:rsidRPr="00611115" w14:paraId="65BAFAB1" w14:textId="77777777" w:rsidTr="00B618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AB" w14:textId="77777777" w:rsidR="00B618A1" w:rsidRPr="0028709C" w:rsidRDefault="00B618A1" w:rsidP="00FD31D0">
            <w:pPr>
              <w:ind w:firstLineChars="128" w:firstLine="231"/>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Flow through cement plugs inside well</w:t>
            </w:r>
          </w:p>
        </w:tc>
        <w:tc>
          <w:tcPr>
            <w:tcW w:w="477" w:type="pct"/>
            <w:noWrap/>
            <w:hideMark/>
          </w:tcPr>
          <w:p w14:paraId="65BAFAAC" w14:textId="77777777" w:rsidR="00B618A1" w:rsidRPr="0028709C" w:rsidRDefault="00761AF9"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w:t>
            </w:r>
          </w:p>
        </w:tc>
        <w:tc>
          <w:tcPr>
            <w:tcW w:w="530" w:type="pct"/>
            <w:noWrap/>
            <w:hideMark/>
          </w:tcPr>
          <w:p w14:paraId="65BAFAAD"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3.5</w:t>
            </w:r>
          </w:p>
        </w:tc>
        <w:tc>
          <w:tcPr>
            <w:tcW w:w="494" w:type="pct"/>
            <w:noWrap/>
            <w:hideMark/>
          </w:tcPr>
          <w:p w14:paraId="65BAFAAE" w14:textId="77777777" w:rsidR="00B618A1" w:rsidRPr="0028709C" w:rsidRDefault="00B618A1" w:rsidP="00FD31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3.5</w:t>
            </w:r>
          </w:p>
        </w:tc>
        <w:tc>
          <w:tcPr>
            <w:tcW w:w="384" w:type="pct"/>
          </w:tcPr>
          <w:p w14:paraId="65BAFAAF" w14:textId="77777777" w:rsidR="00B618A1" w:rsidRPr="0028709C" w:rsidRDefault="00761AF9"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7</w:t>
            </w:r>
          </w:p>
        </w:tc>
        <w:tc>
          <w:tcPr>
            <w:tcW w:w="2157" w:type="pct"/>
            <w:noWrap/>
            <w:hideMark/>
          </w:tcPr>
          <w:p w14:paraId="65BAFAB0" w14:textId="77777777" w:rsidR="00B618A1" w:rsidRPr="0028709C" w:rsidRDefault="00B618A1" w:rsidP="00FD31D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Poor cement job, cement deterioration</w:t>
            </w:r>
          </w:p>
        </w:tc>
      </w:tr>
      <w:tr w:rsidR="00B618A1" w:rsidRPr="00611115" w14:paraId="65BAFAB8" w14:textId="77777777" w:rsidTr="00B618A1">
        <w:trPr>
          <w:trHeight w:val="300"/>
        </w:trPr>
        <w:tc>
          <w:tcPr>
            <w:cnfStyle w:val="001000000000" w:firstRow="0" w:lastRow="0" w:firstColumn="1" w:lastColumn="0" w:oddVBand="0" w:evenVBand="0" w:oddHBand="0" w:evenHBand="0" w:firstRowFirstColumn="0" w:firstRowLastColumn="0" w:lastRowFirstColumn="0" w:lastRowLastColumn="0"/>
            <w:tcW w:w="958" w:type="pct"/>
            <w:noWrap/>
            <w:hideMark/>
          </w:tcPr>
          <w:p w14:paraId="65BAFAB2" w14:textId="77777777" w:rsidR="00B618A1" w:rsidRPr="0028709C" w:rsidRDefault="00B618A1" w:rsidP="00FD31D0">
            <w:pPr>
              <w:ind w:firstLineChars="128" w:firstLine="231"/>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Flow through steel casing</w:t>
            </w:r>
          </w:p>
        </w:tc>
        <w:tc>
          <w:tcPr>
            <w:tcW w:w="477" w:type="pct"/>
            <w:noWrap/>
            <w:hideMark/>
          </w:tcPr>
          <w:p w14:paraId="65BAFAB3" w14:textId="77777777" w:rsidR="00B618A1" w:rsidRPr="0028709C" w:rsidRDefault="00761AF9"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0</w:t>
            </w:r>
          </w:p>
        </w:tc>
        <w:tc>
          <w:tcPr>
            <w:tcW w:w="530" w:type="pct"/>
            <w:noWrap/>
            <w:hideMark/>
          </w:tcPr>
          <w:p w14:paraId="65BAFAB4"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3.5</w:t>
            </w:r>
          </w:p>
        </w:tc>
        <w:tc>
          <w:tcPr>
            <w:tcW w:w="494" w:type="pct"/>
            <w:noWrap/>
            <w:hideMark/>
          </w:tcPr>
          <w:p w14:paraId="65BAFAB5" w14:textId="77777777" w:rsidR="00B618A1" w:rsidRPr="0028709C" w:rsidRDefault="00B618A1" w:rsidP="00FD31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n-AU"/>
              </w:rPr>
            </w:pPr>
            <w:r w:rsidRPr="0028709C">
              <w:rPr>
                <w:rFonts w:ascii="Calibri" w:eastAsia="Times New Roman" w:hAnsi="Calibri" w:cs="Times New Roman"/>
                <w:color w:val="000000"/>
                <w:sz w:val="18"/>
                <w:szCs w:val="18"/>
                <w:lang w:eastAsia="en-AU"/>
              </w:rPr>
              <w:t>3.5</w:t>
            </w:r>
          </w:p>
        </w:tc>
        <w:tc>
          <w:tcPr>
            <w:tcW w:w="384" w:type="pct"/>
          </w:tcPr>
          <w:p w14:paraId="65BAFAB6" w14:textId="77777777" w:rsidR="00B618A1" w:rsidRPr="0028709C" w:rsidRDefault="00761AF9"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7</w:t>
            </w:r>
          </w:p>
        </w:tc>
        <w:tc>
          <w:tcPr>
            <w:tcW w:w="2157" w:type="pct"/>
            <w:noWrap/>
            <w:hideMark/>
          </w:tcPr>
          <w:p w14:paraId="65BAFAB7" w14:textId="77777777" w:rsidR="00B618A1" w:rsidRPr="0028709C" w:rsidRDefault="00B618A1" w:rsidP="00FD31D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n-AU"/>
              </w:rPr>
            </w:pPr>
            <w:r w:rsidRPr="0028709C">
              <w:rPr>
                <w:rFonts w:ascii="Calibri" w:eastAsia="Times New Roman" w:hAnsi="Calibri" w:cs="Times New Roman"/>
                <w:sz w:val="18"/>
                <w:szCs w:val="18"/>
                <w:lang w:eastAsia="en-AU"/>
              </w:rPr>
              <w:t>Corrosive downhole environment</w:t>
            </w:r>
          </w:p>
        </w:tc>
      </w:tr>
    </w:tbl>
    <w:p w14:paraId="65BAFAB9" w14:textId="77777777" w:rsidR="00967424" w:rsidRDefault="00967424" w:rsidP="003B4310">
      <w:pPr>
        <w:pStyle w:val="TableCaption0"/>
        <w:framePr w:wrap="around"/>
        <w:sectPr w:rsidR="00967424" w:rsidSect="005C640B">
          <w:pgSz w:w="16838" w:h="11906" w:orient="landscape"/>
          <w:pgMar w:top="720" w:right="720" w:bottom="720" w:left="720" w:header="708" w:footer="708" w:gutter="0"/>
          <w:cols w:space="708"/>
          <w:docGrid w:linePitch="360"/>
        </w:sectPr>
      </w:pPr>
      <w:bookmarkStart w:id="800" w:name="_Ref428530869"/>
      <w:bookmarkStart w:id="801" w:name="_Ref428530855"/>
      <w:bookmarkStart w:id="802" w:name="_Toc433992846"/>
      <w:bookmarkStart w:id="803" w:name="_Toc434739813"/>
      <w:bookmarkStart w:id="804" w:name="_Toc449103347"/>
      <w:r>
        <w:t xml:space="preserve">Table </w:t>
      </w:r>
      <w:r w:rsidR="00817F00">
        <w:fldChar w:fldCharType="begin" w:fldLock="1"/>
      </w:r>
      <w:r w:rsidR="00817F00">
        <w:instrText xml:space="preserve"> STYLEREF 1 \s </w:instrText>
      </w:r>
      <w:r w:rsidR="00817F00">
        <w:fldChar w:fldCharType="separate"/>
      </w:r>
      <w:r w:rsidR="00D5162C">
        <w:rPr>
          <w:noProof/>
        </w:rPr>
        <w:t>4</w:t>
      </w:r>
      <w:r w:rsidR="00817F00">
        <w:fldChar w:fldCharType="end"/>
      </w:r>
      <w:r w:rsidR="00817F00">
        <w:t>.</w:t>
      </w:r>
      <w:r w:rsidR="00817F00">
        <w:fldChar w:fldCharType="begin"/>
      </w:r>
      <w:r w:rsidR="00817F00">
        <w:instrText xml:space="preserve"> SEQ Table \* ARABIC \s 1 </w:instrText>
      </w:r>
      <w:r w:rsidR="00817F00">
        <w:fldChar w:fldCharType="separate"/>
      </w:r>
      <w:r w:rsidR="00340DA3">
        <w:rPr>
          <w:noProof/>
        </w:rPr>
        <w:t>6</w:t>
      </w:r>
      <w:r w:rsidR="00817F00">
        <w:fldChar w:fldCharType="end"/>
      </w:r>
      <w:bookmarkEnd w:id="800"/>
      <w:r>
        <w:t xml:space="preserve"> Risk assessment of various methods of </w:t>
      </w:r>
      <w:r w:rsidR="002E2A98">
        <w:t>well/</w:t>
      </w:r>
      <w:r>
        <w:t xml:space="preserve">bore failure during </w:t>
      </w:r>
      <w:r w:rsidR="00233336">
        <w:t xml:space="preserve">or as a consequence of </w:t>
      </w:r>
      <w:r>
        <w:t>drilling, cementing, production and abandonment</w:t>
      </w:r>
      <w:bookmarkEnd w:id="801"/>
      <w:r>
        <w:t xml:space="preserve">. Impact on hydrology </w:t>
      </w:r>
      <w:r w:rsidR="0013492F">
        <w:t xml:space="preserve">(consequences) </w:t>
      </w:r>
      <w:r>
        <w:t>will be estimated through the hydrological modelling</w:t>
      </w:r>
      <w:bookmarkEnd w:id="802"/>
      <w:bookmarkEnd w:id="803"/>
      <w:r w:rsidR="003802C0">
        <w:t>.</w:t>
      </w:r>
      <w:bookmarkEnd w:id="804"/>
    </w:p>
    <w:p w14:paraId="65BAFABA" w14:textId="77777777" w:rsidR="00AE7CEE" w:rsidRDefault="00B30BEC" w:rsidP="001C49AC">
      <w:pPr>
        <w:pStyle w:val="Heading2"/>
      </w:pPr>
      <w:bookmarkStart w:id="805" w:name="_Toc433992827"/>
      <w:bookmarkStart w:id="806" w:name="_Ref440973819"/>
      <w:bookmarkStart w:id="807" w:name="_Ref442912550"/>
      <w:bookmarkStart w:id="808" w:name="_Toc447635398"/>
      <w:bookmarkStart w:id="809" w:name="_Toc449104449"/>
      <w:r>
        <w:t>Groundwater flow p</w:t>
      </w:r>
      <w:r w:rsidR="00AE7CEE">
        <w:t xml:space="preserve">athways </w:t>
      </w:r>
      <w:r>
        <w:t>linked to</w:t>
      </w:r>
      <w:r w:rsidR="00AE7CEE">
        <w:t xml:space="preserve"> well failure</w:t>
      </w:r>
      <w:bookmarkEnd w:id="805"/>
      <w:bookmarkEnd w:id="806"/>
      <w:bookmarkEnd w:id="807"/>
      <w:bookmarkEnd w:id="808"/>
      <w:bookmarkEnd w:id="809"/>
    </w:p>
    <w:p w14:paraId="65BAFABB" w14:textId="77777777" w:rsidR="001F50D7" w:rsidRPr="00C026EE" w:rsidRDefault="00591C19" w:rsidP="00591C19">
      <w:pPr>
        <w:rPr>
          <w:rFonts w:ascii="Calibri" w:hAnsi="Calibri"/>
          <w:sz w:val="18"/>
          <w:szCs w:val="18"/>
          <w:lang w:val="en-GB"/>
        </w:rPr>
      </w:pPr>
      <w:r w:rsidRPr="00C026EE">
        <w:rPr>
          <w:rFonts w:ascii="Calibri" w:hAnsi="Calibri"/>
          <w:sz w:val="18"/>
          <w:szCs w:val="18"/>
          <w:lang w:val="en-GB"/>
        </w:rPr>
        <w:t xml:space="preserve">Well failure is possible during </w:t>
      </w:r>
      <w:r w:rsidR="00233336" w:rsidRPr="00C026EE">
        <w:rPr>
          <w:rFonts w:ascii="Calibri" w:hAnsi="Calibri"/>
          <w:sz w:val="18"/>
          <w:szCs w:val="18"/>
          <w:lang w:val="en-GB"/>
        </w:rPr>
        <w:t>or</w:t>
      </w:r>
      <w:r w:rsidR="00C75121" w:rsidRPr="00C026EE">
        <w:rPr>
          <w:rFonts w:ascii="Calibri" w:hAnsi="Calibri"/>
          <w:sz w:val="18"/>
          <w:szCs w:val="18"/>
          <w:lang w:val="en-GB"/>
        </w:rPr>
        <w:t xml:space="preserve"> as a consequence of </w:t>
      </w:r>
      <w:r w:rsidRPr="00C026EE">
        <w:rPr>
          <w:rFonts w:ascii="Calibri" w:hAnsi="Calibri"/>
          <w:sz w:val="18"/>
          <w:szCs w:val="18"/>
          <w:lang w:val="en-GB"/>
        </w:rPr>
        <w:t xml:space="preserve">the </w:t>
      </w:r>
      <w:r w:rsidR="00C75121" w:rsidRPr="00C026EE">
        <w:rPr>
          <w:rFonts w:ascii="Calibri" w:hAnsi="Calibri"/>
          <w:sz w:val="18"/>
          <w:szCs w:val="18"/>
          <w:lang w:val="en-GB"/>
        </w:rPr>
        <w:t>design</w:t>
      </w:r>
      <w:r w:rsidR="00233336" w:rsidRPr="00C026EE">
        <w:rPr>
          <w:rFonts w:ascii="Calibri" w:hAnsi="Calibri"/>
          <w:sz w:val="18"/>
          <w:szCs w:val="18"/>
          <w:lang w:val="en-GB"/>
        </w:rPr>
        <w:t xml:space="preserve"> and/or</w:t>
      </w:r>
      <w:r w:rsidR="00C75121" w:rsidRPr="00C026EE">
        <w:rPr>
          <w:rFonts w:ascii="Calibri" w:hAnsi="Calibri"/>
          <w:sz w:val="18"/>
          <w:szCs w:val="18"/>
          <w:lang w:val="en-GB"/>
        </w:rPr>
        <w:t xml:space="preserve"> </w:t>
      </w:r>
      <w:r w:rsidRPr="00C026EE">
        <w:rPr>
          <w:rFonts w:ascii="Calibri" w:hAnsi="Calibri"/>
          <w:sz w:val="18"/>
          <w:szCs w:val="18"/>
          <w:lang w:val="en-GB"/>
        </w:rPr>
        <w:t>construction, production, and abandonment phase</w:t>
      </w:r>
      <w:r w:rsidR="00C75121" w:rsidRPr="00C026EE">
        <w:rPr>
          <w:rFonts w:ascii="Calibri" w:hAnsi="Calibri"/>
          <w:sz w:val="18"/>
          <w:szCs w:val="18"/>
          <w:lang w:val="en-GB"/>
        </w:rPr>
        <w:t>s</w:t>
      </w:r>
      <w:r w:rsidRPr="00C026EE">
        <w:rPr>
          <w:rFonts w:ascii="Calibri" w:hAnsi="Calibri"/>
          <w:sz w:val="18"/>
          <w:szCs w:val="18"/>
          <w:lang w:val="en-GB"/>
        </w:rPr>
        <w:t xml:space="preserve"> of the CSG process</w:t>
      </w:r>
      <w:r w:rsidR="00B835F4">
        <w:rPr>
          <w:rFonts w:ascii="Calibri" w:hAnsi="Calibri"/>
          <w:sz w:val="18"/>
          <w:szCs w:val="18"/>
          <w:lang w:val="en-GB"/>
        </w:rPr>
        <w:t xml:space="preserve"> (</w:t>
      </w:r>
      <w:r w:rsidR="00F45337">
        <w:rPr>
          <w:rFonts w:ascii="Calibri" w:hAnsi="Calibri"/>
          <w:sz w:val="18"/>
          <w:szCs w:val="18"/>
          <w:lang w:val="en-GB"/>
        </w:rPr>
        <w:t xml:space="preserve">see Darrah et al. (2014) and </w:t>
      </w:r>
      <w:r w:rsidR="00B835F4">
        <w:rPr>
          <w:rFonts w:ascii="Calibri" w:hAnsi="Calibri"/>
          <w:sz w:val="18"/>
          <w:szCs w:val="18"/>
          <w:lang w:val="en-GB"/>
        </w:rPr>
        <w:t xml:space="preserve">Reagan et al. </w:t>
      </w:r>
      <w:r w:rsidR="00F45337">
        <w:rPr>
          <w:rFonts w:ascii="Calibri" w:hAnsi="Calibri"/>
          <w:sz w:val="18"/>
          <w:szCs w:val="18"/>
          <w:lang w:val="en-GB"/>
        </w:rPr>
        <w:t>(</w:t>
      </w:r>
      <w:r w:rsidR="00B835F4">
        <w:rPr>
          <w:rFonts w:ascii="Calibri" w:hAnsi="Calibri"/>
          <w:sz w:val="18"/>
          <w:szCs w:val="18"/>
          <w:lang w:val="en-GB"/>
        </w:rPr>
        <w:t>2015</w:t>
      </w:r>
      <w:r w:rsidR="00F45337">
        <w:rPr>
          <w:rFonts w:ascii="Calibri" w:hAnsi="Calibri"/>
          <w:sz w:val="18"/>
          <w:szCs w:val="18"/>
          <w:lang w:val="en-GB"/>
        </w:rPr>
        <w:t>) for examples from shale gas production</w:t>
      </w:r>
      <w:r w:rsidR="00B835F4">
        <w:rPr>
          <w:rFonts w:ascii="Calibri" w:hAnsi="Calibri"/>
          <w:sz w:val="18"/>
          <w:szCs w:val="18"/>
          <w:lang w:val="en-GB"/>
        </w:rPr>
        <w:t>)</w:t>
      </w:r>
      <w:r w:rsidRPr="00C026EE">
        <w:rPr>
          <w:rFonts w:ascii="Calibri" w:hAnsi="Calibri"/>
          <w:sz w:val="18"/>
          <w:szCs w:val="18"/>
          <w:lang w:val="en-GB"/>
        </w:rPr>
        <w:t xml:space="preserve">. </w:t>
      </w:r>
      <w:r w:rsidR="00D21098" w:rsidRPr="00C026EE">
        <w:rPr>
          <w:rFonts w:ascii="Calibri" w:hAnsi="Calibri" w:cs="Arial"/>
          <w:sz w:val="18"/>
          <w:szCs w:val="18"/>
          <w:lang w:val="en-GB"/>
        </w:rPr>
        <w:t>Four</w:t>
      </w:r>
      <w:r w:rsidR="00D21098" w:rsidRPr="00C026EE">
        <w:rPr>
          <w:rFonts w:ascii="Calibri" w:hAnsi="Calibri"/>
          <w:sz w:val="18"/>
          <w:szCs w:val="18"/>
          <w:lang w:val="en-GB"/>
        </w:rPr>
        <w:t xml:space="preserve"> major p</w:t>
      </w:r>
      <w:r w:rsidRPr="00C026EE">
        <w:rPr>
          <w:rFonts w:ascii="Calibri" w:hAnsi="Calibri"/>
          <w:sz w:val="18"/>
          <w:szCs w:val="18"/>
          <w:lang w:val="en-GB"/>
        </w:rPr>
        <w:t xml:space="preserve">athways for movement of water </w:t>
      </w:r>
      <w:r w:rsidR="00C75121" w:rsidRPr="00C026EE">
        <w:rPr>
          <w:rFonts w:ascii="Calibri" w:hAnsi="Calibri"/>
          <w:sz w:val="18"/>
          <w:szCs w:val="18"/>
          <w:lang w:val="en-GB"/>
        </w:rPr>
        <w:t>between strata</w:t>
      </w:r>
      <w:r w:rsidRPr="00C026EE">
        <w:rPr>
          <w:rFonts w:ascii="Calibri" w:hAnsi="Calibri"/>
          <w:sz w:val="18"/>
          <w:szCs w:val="18"/>
          <w:lang w:val="en-GB"/>
        </w:rPr>
        <w:t xml:space="preserve"> </w:t>
      </w:r>
      <w:r w:rsidR="00D21098" w:rsidRPr="00C026EE">
        <w:rPr>
          <w:rFonts w:ascii="Calibri" w:hAnsi="Calibri"/>
          <w:sz w:val="18"/>
          <w:szCs w:val="18"/>
          <w:lang w:val="en-GB"/>
        </w:rPr>
        <w:t>have been identified</w:t>
      </w:r>
      <w:r w:rsidR="001F50D7" w:rsidRPr="00C026EE">
        <w:rPr>
          <w:rFonts w:ascii="Calibri" w:hAnsi="Calibri"/>
          <w:sz w:val="18"/>
          <w:szCs w:val="18"/>
          <w:lang w:val="en-GB"/>
        </w:rPr>
        <w:t>:</w:t>
      </w:r>
    </w:p>
    <w:p w14:paraId="65BAFABC" w14:textId="77777777" w:rsidR="001F50D7" w:rsidRPr="00C026EE" w:rsidRDefault="00BB583C" w:rsidP="00772148">
      <w:pPr>
        <w:pStyle w:val="ListParagraph"/>
        <w:numPr>
          <w:ilvl w:val="0"/>
          <w:numId w:val="46"/>
        </w:numPr>
        <w:spacing w:line="240" w:lineRule="auto"/>
        <w:ind w:left="714" w:hanging="357"/>
        <w:rPr>
          <w:rFonts w:cs="Arial"/>
          <w:sz w:val="18"/>
          <w:szCs w:val="18"/>
          <w:lang w:val="en-GB"/>
        </w:rPr>
      </w:pPr>
      <w:r w:rsidRPr="00C026EE">
        <w:rPr>
          <w:rFonts w:cs="Arial"/>
          <w:sz w:val="18"/>
          <w:szCs w:val="18"/>
          <w:lang w:val="en-GB"/>
        </w:rPr>
        <w:t>Uncased exploration bores which are drilled and uncased, and on decom</w:t>
      </w:r>
      <w:r w:rsidR="00C75121" w:rsidRPr="00C026EE">
        <w:rPr>
          <w:rFonts w:cs="Arial"/>
          <w:sz w:val="18"/>
          <w:szCs w:val="18"/>
          <w:lang w:val="en-GB"/>
        </w:rPr>
        <w:t>m</w:t>
      </w:r>
      <w:r w:rsidRPr="00C026EE">
        <w:rPr>
          <w:rFonts w:cs="Arial"/>
          <w:sz w:val="18"/>
          <w:szCs w:val="18"/>
          <w:lang w:val="en-GB"/>
        </w:rPr>
        <w:t>issioning are backfilled with the drilled rock material –</w:t>
      </w:r>
      <w:r w:rsidR="00C75121" w:rsidRPr="00C026EE">
        <w:rPr>
          <w:rFonts w:cs="Arial"/>
          <w:sz w:val="18"/>
          <w:szCs w:val="18"/>
          <w:lang w:val="en-GB"/>
        </w:rPr>
        <w:t xml:space="preserve"> </w:t>
      </w:r>
      <w:r w:rsidRPr="00C026EE">
        <w:rPr>
          <w:rFonts w:cs="Arial"/>
          <w:sz w:val="18"/>
          <w:szCs w:val="18"/>
          <w:lang w:val="en-GB"/>
        </w:rPr>
        <w:t>design fault (</w:t>
      </w:r>
      <w:r w:rsidR="009540A8">
        <w:rPr>
          <w:rFonts w:cs="Arial"/>
          <w:sz w:val="18"/>
          <w:szCs w:val="18"/>
          <w:lang w:val="en-GB"/>
        </w:rPr>
        <w:fldChar w:fldCharType="begin" w:fldLock="1"/>
      </w:r>
      <w:r w:rsidR="009540A8">
        <w:rPr>
          <w:rFonts w:cs="Arial"/>
          <w:sz w:val="18"/>
          <w:szCs w:val="18"/>
          <w:lang w:val="en-GB"/>
        </w:rPr>
        <w:instrText xml:space="preserve"> REF _Ref448414981 \h  \* MERGEFORMAT </w:instrText>
      </w:r>
      <w:r w:rsidR="009540A8">
        <w:rPr>
          <w:rFonts w:cs="Arial"/>
          <w:sz w:val="18"/>
          <w:szCs w:val="18"/>
          <w:lang w:val="en-GB"/>
        </w:rPr>
      </w:r>
      <w:r w:rsidR="009540A8">
        <w:rPr>
          <w:rFonts w:cs="Arial"/>
          <w:sz w:val="18"/>
          <w:szCs w:val="18"/>
          <w:lang w:val="en-GB"/>
        </w:rPr>
        <w:fldChar w:fldCharType="separate"/>
      </w:r>
      <w:r w:rsidR="00D5162C" w:rsidRPr="00A710A5">
        <w:rPr>
          <w:rFonts w:cs="Arial"/>
          <w:sz w:val="18"/>
          <w:szCs w:val="18"/>
          <w:lang w:val="en-GB"/>
        </w:rPr>
        <w:t>Figure 4.14</w:t>
      </w:r>
      <w:r w:rsidR="009540A8">
        <w:rPr>
          <w:rFonts w:cs="Arial"/>
          <w:sz w:val="18"/>
          <w:szCs w:val="18"/>
          <w:lang w:val="en-GB"/>
        </w:rPr>
        <w:fldChar w:fldCharType="end"/>
      </w:r>
      <w:r w:rsidR="000811A9" w:rsidRPr="00772148">
        <w:rPr>
          <w:rFonts w:cs="Arial"/>
          <w:sz w:val="18"/>
          <w:szCs w:val="18"/>
          <w:lang w:val="en-GB"/>
        </w:rPr>
        <w:fldChar w:fldCharType="begin" w:fldLock="1"/>
      </w:r>
      <w:r w:rsidR="000811A9" w:rsidRPr="00772148">
        <w:rPr>
          <w:rFonts w:cs="Arial"/>
          <w:sz w:val="18"/>
          <w:szCs w:val="18"/>
          <w:lang w:val="en-GB"/>
        </w:rPr>
        <w:instrText xml:space="preserve"> REF _Ref432778799 \h  \* MERGEFORMAT </w:instrText>
      </w:r>
      <w:r w:rsidR="000811A9" w:rsidRPr="00772148">
        <w:rPr>
          <w:rFonts w:cs="Arial"/>
          <w:sz w:val="18"/>
          <w:szCs w:val="18"/>
          <w:lang w:val="en-GB"/>
        </w:rPr>
      </w:r>
      <w:r w:rsidR="000811A9" w:rsidRPr="00772148">
        <w:rPr>
          <w:rFonts w:cs="Arial"/>
          <w:sz w:val="18"/>
          <w:szCs w:val="18"/>
          <w:lang w:val="en-GB"/>
        </w:rPr>
        <w:fldChar w:fldCharType="end"/>
      </w:r>
      <w:r w:rsidR="00EB282F">
        <w:rPr>
          <w:rFonts w:cs="Arial"/>
          <w:sz w:val="18"/>
          <w:szCs w:val="18"/>
          <w:lang w:val="en-GB"/>
        </w:rPr>
        <w:t xml:space="preserve"> and subsequent discussion in section </w:t>
      </w:r>
      <w:r w:rsidR="00EB282F">
        <w:rPr>
          <w:rFonts w:cs="Arial"/>
          <w:sz w:val="18"/>
          <w:szCs w:val="18"/>
          <w:lang w:val="en-GB"/>
        </w:rPr>
        <w:fldChar w:fldCharType="begin" w:fldLock="1"/>
      </w:r>
      <w:r w:rsidR="00EB282F">
        <w:rPr>
          <w:rFonts w:cs="Arial"/>
          <w:sz w:val="18"/>
          <w:szCs w:val="18"/>
          <w:lang w:val="en-GB"/>
        </w:rPr>
        <w:instrText xml:space="preserve"> REF _Ref448393404 \r \h </w:instrText>
      </w:r>
      <w:r w:rsidR="00EB282F">
        <w:rPr>
          <w:rFonts w:cs="Arial"/>
          <w:sz w:val="18"/>
          <w:szCs w:val="18"/>
          <w:lang w:val="en-GB"/>
        </w:rPr>
      </w:r>
      <w:r w:rsidR="00EB282F">
        <w:rPr>
          <w:rFonts w:cs="Arial"/>
          <w:sz w:val="18"/>
          <w:szCs w:val="18"/>
          <w:lang w:val="en-GB"/>
        </w:rPr>
        <w:fldChar w:fldCharType="separate"/>
      </w:r>
      <w:r w:rsidR="00D5162C">
        <w:rPr>
          <w:rFonts w:cs="Arial"/>
          <w:sz w:val="18"/>
          <w:szCs w:val="18"/>
          <w:lang w:val="en-GB"/>
        </w:rPr>
        <w:t>4.3.1</w:t>
      </w:r>
      <w:r w:rsidR="00EB282F">
        <w:rPr>
          <w:rFonts w:cs="Arial"/>
          <w:sz w:val="18"/>
          <w:szCs w:val="18"/>
          <w:lang w:val="en-GB"/>
        </w:rPr>
        <w:fldChar w:fldCharType="end"/>
      </w:r>
      <w:r w:rsidRPr="00C026EE">
        <w:rPr>
          <w:rFonts w:cs="Arial"/>
          <w:sz w:val="18"/>
          <w:szCs w:val="18"/>
          <w:lang w:val="en-GB"/>
        </w:rPr>
        <w:t>)</w:t>
      </w:r>
    </w:p>
    <w:p w14:paraId="65BAFABD" w14:textId="77777777" w:rsidR="001F50D7" w:rsidRPr="00C026EE" w:rsidRDefault="002B62E4" w:rsidP="00772148">
      <w:pPr>
        <w:pStyle w:val="ListParagraph"/>
        <w:numPr>
          <w:ilvl w:val="0"/>
          <w:numId w:val="46"/>
        </w:numPr>
        <w:spacing w:line="240" w:lineRule="auto"/>
        <w:ind w:left="714" w:hanging="357"/>
        <w:rPr>
          <w:rFonts w:cs="Arial"/>
          <w:sz w:val="18"/>
          <w:szCs w:val="18"/>
          <w:lang w:val="en-GB"/>
        </w:rPr>
      </w:pPr>
      <w:r>
        <w:rPr>
          <w:rFonts w:cs="Arial"/>
          <w:sz w:val="18"/>
          <w:szCs w:val="18"/>
          <w:lang w:val="en-GB"/>
        </w:rPr>
        <w:t>Decommissioned</w:t>
      </w:r>
      <w:r w:rsidR="00BB583C" w:rsidRPr="00C026EE">
        <w:rPr>
          <w:rFonts w:cs="Arial"/>
          <w:sz w:val="18"/>
          <w:szCs w:val="18"/>
          <w:lang w:val="en-GB"/>
        </w:rPr>
        <w:t xml:space="preserve"> production wells which are </w:t>
      </w:r>
      <w:r w:rsidR="00CB46E9" w:rsidRPr="00C026EE">
        <w:rPr>
          <w:rFonts w:cs="Arial"/>
          <w:sz w:val="18"/>
          <w:szCs w:val="18"/>
          <w:lang w:val="en-GB"/>
        </w:rPr>
        <w:t>well</w:t>
      </w:r>
      <w:r w:rsidR="00BB583C" w:rsidRPr="00C026EE">
        <w:rPr>
          <w:rFonts w:cs="Arial"/>
          <w:sz w:val="18"/>
          <w:szCs w:val="18"/>
          <w:lang w:val="en-GB"/>
        </w:rPr>
        <w:t xml:space="preserve">bores with a steel well casing and cement </w:t>
      </w:r>
      <w:r w:rsidR="00DA74AA" w:rsidRPr="00C026EE">
        <w:rPr>
          <w:rFonts w:cs="Arial"/>
          <w:sz w:val="18"/>
          <w:szCs w:val="18"/>
          <w:lang w:val="en-GB"/>
        </w:rPr>
        <w:t>sheath</w:t>
      </w:r>
      <w:r w:rsidR="00BB583C" w:rsidRPr="00C026EE">
        <w:rPr>
          <w:rFonts w:cs="Arial"/>
          <w:sz w:val="18"/>
          <w:szCs w:val="18"/>
          <w:lang w:val="en-GB"/>
        </w:rPr>
        <w:t xml:space="preserve">, which are </w:t>
      </w:r>
      <w:r w:rsidR="00DA74AA" w:rsidRPr="00C026EE">
        <w:rPr>
          <w:rFonts w:cs="Arial"/>
          <w:sz w:val="18"/>
          <w:szCs w:val="18"/>
          <w:lang w:val="en-GB"/>
        </w:rPr>
        <w:t>cemented</w:t>
      </w:r>
      <w:r w:rsidR="00BB583C" w:rsidRPr="00C026EE">
        <w:rPr>
          <w:rFonts w:cs="Arial"/>
          <w:sz w:val="18"/>
          <w:szCs w:val="18"/>
          <w:lang w:val="en-GB"/>
        </w:rPr>
        <w:t xml:space="preserve"> with cement </w:t>
      </w:r>
      <w:r w:rsidR="00DA74AA" w:rsidRPr="00C026EE">
        <w:rPr>
          <w:rFonts w:cs="Arial"/>
          <w:sz w:val="18"/>
          <w:szCs w:val="18"/>
          <w:lang w:val="en-GB"/>
        </w:rPr>
        <w:t>plug</w:t>
      </w:r>
      <w:r w:rsidR="00BB583C" w:rsidRPr="00C026EE">
        <w:rPr>
          <w:rFonts w:cs="Arial"/>
          <w:sz w:val="18"/>
          <w:szCs w:val="18"/>
          <w:lang w:val="en-GB"/>
        </w:rPr>
        <w:t>s on decommissioning</w:t>
      </w:r>
      <w:r w:rsidR="00C75121" w:rsidRPr="00C026EE">
        <w:rPr>
          <w:rFonts w:cs="Arial"/>
          <w:sz w:val="18"/>
          <w:szCs w:val="18"/>
          <w:lang w:val="en-GB"/>
        </w:rPr>
        <w:t xml:space="preserve"> </w:t>
      </w:r>
      <w:r w:rsidR="00233336" w:rsidRPr="00C026EE">
        <w:rPr>
          <w:rFonts w:cs="Arial"/>
          <w:sz w:val="18"/>
          <w:szCs w:val="18"/>
          <w:lang w:val="en-GB"/>
        </w:rPr>
        <w:t>–</w:t>
      </w:r>
      <w:r w:rsidR="00C75121" w:rsidRPr="00C026EE">
        <w:rPr>
          <w:rFonts w:cs="Arial"/>
          <w:sz w:val="18"/>
          <w:szCs w:val="18"/>
          <w:lang w:val="en-GB"/>
        </w:rPr>
        <w:t xml:space="preserve"> design</w:t>
      </w:r>
      <w:r w:rsidR="00233336" w:rsidRPr="00C026EE">
        <w:rPr>
          <w:rFonts w:cs="Arial"/>
          <w:sz w:val="18"/>
          <w:szCs w:val="18"/>
          <w:lang w:val="en-GB"/>
        </w:rPr>
        <w:t xml:space="preserve"> and/or</w:t>
      </w:r>
      <w:r w:rsidR="00C75121" w:rsidRPr="00C026EE">
        <w:rPr>
          <w:rFonts w:cs="Arial"/>
          <w:sz w:val="18"/>
          <w:szCs w:val="18"/>
          <w:lang w:val="en-GB"/>
        </w:rPr>
        <w:t xml:space="preserve"> construction, production or abandonment fault</w:t>
      </w:r>
      <w:r w:rsidR="00BB583C" w:rsidRPr="00C026EE">
        <w:rPr>
          <w:rFonts w:cs="Arial"/>
          <w:sz w:val="18"/>
          <w:szCs w:val="18"/>
          <w:lang w:val="en-GB"/>
        </w:rPr>
        <w:t xml:space="preserve"> (</w:t>
      </w:r>
      <w:r w:rsidR="009540A8">
        <w:rPr>
          <w:rFonts w:cs="Arial"/>
          <w:sz w:val="18"/>
          <w:szCs w:val="18"/>
          <w:lang w:val="en-GB"/>
        </w:rPr>
        <w:fldChar w:fldCharType="begin" w:fldLock="1"/>
      </w:r>
      <w:r w:rsidR="009540A8">
        <w:rPr>
          <w:rFonts w:cs="Arial"/>
          <w:sz w:val="18"/>
          <w:szCs w:val="18"/>
          <w:lang w:val="en-GB"/>
        </w:rPr>
        <w:instrText xml:space="preserve"> REF _Ref448415154 \h </w:instrText>
      </w:r>
      <w:r w:rsidR="00114603">
        <w:rPr>
          <w:rFonts w:cs="Arial"/>
          <w:sz w:val="18"/>
          <w:szCs w:val="18"/>
          <w:lang w:val="en-GB"/>
        </w:rPr>
        <w:instrText xml:space="preserve"> \* MERGEFORMAT </w:instrText>
      </w:r>
      <w:r w:rsidR="009540A8">
        <w:rPr>
          <w:rFonts w:cs="Arial"/>
          <w:sz w:val="18"/>
          <w:szCs w:val="18"/>
          <w:lang w:val="en-GB"/>
        </w:rPr>
      </w:r>
      <w:r w:rsidR="009540A8">
        <w:rPr>
          <w:rFonts w:cs="Arial"/>
          <w:sz w:val="18"/>
          <w:szCs w:val="18"/>
          <w:lang w:val="en-GB"/>
        </w:rPr>
        <w:fldChar w:fldCharType="separate"/>
      </w:r>
      <w:r w:rsidR="00D5162C" w:rsidRPr="00A710A5">
        <w:rPr>
          <w:rFonts w:cs="Arial"/>
          <w:sz w:val="18"/>
          <w:szCs w:val="18"/>
          <w:lang w:val="en-GB"/>
        </w:rPr>
        <w:t>Figure 4.15</w:t>
      </w:r>
      <w:r w:rsidR="009540A8">
        <w:rPr>
          <w:rFonts w:cs="Arial"/>
          <w:sz w:val="18"/>
          <w:szCs w:val="18"/>
          <w:lang w:val="en-GB"/>
        </w:rPr>
        <w:fldChar w:fldCharType="end"/>
      </w:r>
      <w:r w:rsidR="000811A9" w:rsidRPr="00772148">
        <w:rPr>
          <w:rFonts w:cs="Arial"/>
          <w:sz w:val="18"/>
          <w:szCs w:val="18"/>
          <w:lang w:val="en-GB"/>
        </w:rPr>
        <w:fldChar w:fldCharType="begin" w:fldLock="1"/>
      </w:r>
      <w:r w:rsidR="000811A9" w:rsidRPr="00772148">
        <w:rPr>
          <w:rFonts w:cs="Arial"/>
          <w:sz w:val="18"/>
          <w:szCs w:val="18"/>
          <w:lang w:val="en-GB"/>
        </w:rPr>
        <w:instrText xml:space="preserve"> REF _Ref432778802 \h  \* MERGEFORMAT </w:instrText>
      </w:r>
      <w:r w:rsidR="000811A9" w:rsidRPr="00772148">
        <w:rPr>
          <w:rFonts w:cs="Arial"/>
          <w:sz w:val="18"/>
          <w:szCs w:val="18"/>
          <w:lang w:val="en-GB"/>
        </w:rPr>
      </w:r>
      <w:r w:rsidR="000811A9" w:rsidRPr="00772148">
        <w:rPr>
          <w:rFonts w:cs="Arial"/>
          <w:sz w:val="18"/>
          <w:szCs w:val="18"/>
          <w:lang w:val="en-GB"/>
        </w:rPr>
        <w:fldChar w:fldCharType="end"/>
      </w:r>
      <w:r w:rsidR="001F5E11">
        <w:rPr>
          <w:rFonts w:cs="Arial"/>
          <w:sz w:val="18"/>
          <w:szCs w:val="18"/>
          <w:lang w:val="en-GB"/>
        </w:rPr>
        <w:t xml:space="preserve"> and subsequent discussion in section</w:t>
      </w:r>
      <w:r w:rsidR="00031C06">
        <w:rPr>
          <w:rFonts w:cs="Arial"/>
          <w:sz w:val="18"/>
          <w:szCs w:val="18"/>
          <w:lang w:val="en-GB"/>
        </w:rPr>
        <w:t xml:space="preserve"> </w:t>
      </w:r>
      <w:r w:rsidR="00031C06">
        <w:rPr>
          <w:rFonts w:cs="Arial"/>
          <w:sz w:val="18"/>
          <w:szCs w:val="18"/>
          <w:lang w:val="en-GB"/>
        </w:rPr>
        <w:fldChar w:fldCharType="begin" w:fldLock="1"/>
      </w:r>
      <w:r w:rsidR="00031C06">
        <w:rPr>
          <w:rFonts w:cs="Arial"/>
          <w:sz w:val="18"/>
          <w:szCs w:val="18"/>
          <w:lang w:val="en-GB"/>
        </w:rPr>
        <w:instrText xml:space="preserve"> REF _Ref448415696 \r \h </w:instrText>
      </w:r>
      <w:r w:rsidR="00031C06">
        <w:rPr>
          <w:rFonts w:cs="Arial"/>
          <w:sz w:val="18"/>
          <w:szCs w:val="18"/>
          <w:lang w:val="en-GB"/>
        </w:rPr>
      </w:r>
      <w:r w:rsidR="00031C06">
        <w:rPr>
          <w:rFonts w:cs="Arial"/>
          <w:sz w:val="18"/>
          <w:szCs w:val="18"/>
          <w:lang w:val="en-GB"/>
        </w:rPr>
        <w:fldChar w:fldCharType="separate"/>
      </w:r>
      <w:r w:rsidR="00D5162C">
        <w:rPr>
          <w:rFonts w:cs="Arial"/>
          <w:sz w:val="18"/>
          <w:szCs w:val="18"/>
          <w:lang w:val="en-GB"/>
        </w:rPr>
        <w:t>4.3.2</w:t>
      </w:r>
      <w:r w:rsidR="00031C06">
        <w:rPr>
          <w:rFonts w:cs="Arial"/>
          <w:sz w:val="18"/>
          <w:szCs w:val="18"/>
          <w:lang w:val="en-GB"/>
        </w:rPr>
        <w:fldChar w:fldCharType="end"/>
      </w:r>
      <w:r w:rsidR="00BB583C" w:rsidRPr="00C026EE">
        <w:rPr>
          <w:rFonts w:cs="Arial"/>
          <w:sz w:val="18"/>
          <w:szCs w:val="18"/>
          <w:lang w:val="en-GB"/>
        </w:rPr>
        <w:t xml:space="preserve">) </w:t>
      </w:r>
    </w:p>
    <w:p w14:paraId="65BAFABE" w14:textId="77777777" w:rsidR="002B62E4" w:rsidRPr="00C026EE" w:rsidRDefault="007E4174" w:rsidP="002B62E4">
      <w:pPr>
        <w:pStyle w:val="ListParagraph"/>
        <w:numPr>
          <w:ilvl w:val="0"/>
          <w:numId w:val="46"/>
        </w:numPr>
        <w:spacing w:line="240" w:lineRule="auto"/>
        <w:ind w:left="714" w:hanging="357"/>
        <w:rPr>
          <w:rFonts w:cs="Arial"/>
          <w:sz w:val="18"/>
          <w:szCs w:val="18"/>
          <w:lang w:val="en-GB"/>
        </w:rPr>
      </w:pPr>
      <w:r>
        <w:rPr>
          <w:sz w:val="18"/>
          <w:szCs w:val="18"/>
          <w:lang w:val="en-AU"/>
        </w:rPr>
        <w:t>O</w:t>
      </w:r>
      <w:r w:rsidR="002B62E4" w:rsidRPr="00C026EE">
        <w:rPr>
          <w:rFonts w:cs="Arial"/>
          <w:sz w:val="18"/>
          <w:szCs w:val="18"/>
          <w:lang w:val="en-GB"/>
        </w:rPr>
        <w:t>il and gas wells repurposed for water extraction and water bores in which casing has corroded and/or there is no cementing of the annulus</w:t>
      </w:r>
      <w:r w:rsidR="002B62E4" w:rsidRPr="00C026EE">
        <w:rPr>
          <w:rFonts w:cs="Tahoma"/>
          <w:color w:val="000000"/>
          <w:sz w:val="18"/>
          <w:szCs w:val="18"/>
          <w:lang w:val="en-AU"/>
        </w:rPr>
        <w:t xml:space="preserve"> </w:t>
      </w:r>
      <w:r w:rsidR="002B62E4" w:rsidRPr="00C026EE">
        <w:rPr>
          <w:rFonts w:cs="Arial"/>
          <w:sz w:val="18"/>
          <w:szCs w:val="18"/>
          <w:lang w:val="en-GB"/>
        </w:rPr>
        <w:t>– design and/or construction fault (</w:t>
      </w:r>
      <w:r w:rsidR="009540A8">
        <w:rPr>
          <w:rFonts w:cs="Arial"/>
          <w:sz w:val="18"/>
          <w:szCs w:val="18"/>
          <w:lang w:val="en-GB"/>
        </w:rPr>
        <w:fldChar w:fldCharType="begin" w:fldLock="1"/>
      </w:r>
      <w:r w:rsidR="009540A8">
        <w:rPr>
          <w:rFonts w:cs="Arial"/>
          <w:sz w:val="18"/>
          <w:szCs w:val="18"/>
          <w:lang w:val="en-GB"/>
        </w:rPr>
        <w:instrText xml:space="preserve"> REF _Ref448415293 \h  \* MERGEFORMAT </w:instrText>
      </w:r>
      <w:r w:rsidR="009540A8">
        <w:rPr>
          <w:rFonts w:cs="Arial"/>
          <w:sz w:val="18"/>
          <w:szCs w:val="18"/>
          <w:lang w:val="en-GB"/>
        </w:rPr>
      </w:r>
      <w:r w:rsidR="009540A8">
        <w:rPr>
          <w:rFonts w:cs="Arial"/>
          <w:sz w:val="18"/>
          <w:szCs w:val="18"/>
          <w:lang w:val="en-GB"/>
        </w:rPr>
        <w:fldChar w:fldCharType="separate"/>
      </w:r>
      <w:r w:rsidR="00D5162C" w:rsidRPr="00A710A5">
        <w:rPr>
          <w:rFonts w:cs="Arial"/>
          <w:sz w:val="18"/>
          <w:szCs w:val="18"/>
          <w:lang w:val="en-GB"/>
        </w:rPr>
        <w:t>Figure 4.16</w:t>
      </w:r>
      <w:r w:rsidR="009540A8">
        <w:rPr>
          <w:rFonts w:cs="Arial"/>
          <w:sz w:val="18"/>
          <w:szCs w:val="18"/>
          <w:lang w:val="en-GB"/>
        </w:rPr>
        <w:fldChar w:fldCharType="end"/>
      </w:r>
      <w:r w:rsidR="00031C06">
        <w:rPr>
          <w:rFonts w:cs="Arial"/>
          <w:sz w:val="18"/>
          <w:szCs w:val="18"/>
          <w:lang w:val="en-GB"/>
        </w:rPr>
        <w:t xml:space="preserve"> and subsequent discussion in section </w:t>
      </w:r>
      <w:r w:rsidR="00031C06">
        <w:rPr>
          <w:rFonts w:cs="Arial"/>
          <w:sz w:val="18"/>
          <w:szCs w:val="18"/>
          <w:lang w:val="en-GB"/>
        </w:rPr>
        <w:fldChar w:fldCharType="begin" w:fldLock="1"/>
      </w:r>
      <w:r w:rsidR="00031C06">
        <w:rPr>
          <w:rFonts w:cs="Arial"/>
          <w:sz w:val="18"/>
          <w:szCs w:val="18"/>
          <w:lang w:val="en-GB"/>
        </w:rPr>
        <w:instrText xml:space="preserve"> REF _Ref448415755 \r \h </w:instrText>
      </w:r>
      <w:r w:rsidR="00031C06">
        <w:rPr>
          <w:rFonts w:cs="Arial"/>
          <w:sz w:val="18"/>
          <w:szCs w:val="18"/>
          <w:lang w:val="en-GB"/>
        </w:rPr>
      </w:r>
      <w:r w:rsidR="00031C06">
        <w:rPr>
          <w:rFonts w:cs="Arial"/>
          <w:sz w:val="18"/>
          <w:szCs w:val="18"/>
          <w:lang w:val="en-GB"/>
        </w:rPr>
        <w:fldChar w:fldCharType="separate"/>
      </w:r>
      <w:r w:rsidR="00D5162C">
        <w:rPr>
          <w:rFonts w:cs="Arial"/>
          <w:sz w:val="18"/>
          <w:szCs w:val="18"/>
          <w:lang w:val="en-GB"/>
        </w:rPr>
        <w:t>4.3.3</w:t>
      </w:r>
      <w:r w:rsidR="00031C06">
        <w:rPr>
          <w:rFonts w:cs="Arial"/>
          <w:sz w:val="18"/>
          <w:szCs w:val="18"/>
          <w:lang w:val="en-GB"/>
        </w:rPr>
        <w:fldChar w:fldCharType="end"/>
      </w:r>
      <w:r w:rsidR="002B62E4" w:rsidRPr="00A710A5">
        <w:rPr>
          <w:rFonts w:cs="Arial"/>
          <w:sz w:val="18"/>
          <w:szCs w:val="18"/>
          <w:lang w:val="en-GB"/>
        </w:rPr>
        <w:fldChar w:fldCharType="begin" w:fldLock="1"/>
      </w:r>
      <w:r w:rsidR="002B62E4" w:rsidRPr="00A710A5">
        <w:rPr>
          <w:rFonts w:cs="Arial"/>
          <w:sz w:val="18"/>
          <w:szCs w:val="18"/>
          <w:lang w:val="en-GB"/>
        </w:rPr>
        <w:instrText xml:space="preserve"> REF _Ref433987995 \h  \* MERGEFORMAT </w:instrText>
      </w:r>
      <w:r w:rsidR="002B62E4" w:rsidRPr="00A710A5">
        <w:rPr>
          <w:rFonts w:cs="Arial"/>
          <w:sz w:val="18"/>
          <w:szCs w:val="18"/>
          <w:lang w:val="en-GB"/>
        </w:rPr>
      </w:r>
      <w:r w:rsidR="002B62E4" w:rsidRPr="00A710A5">
        <w:rPr>
          <w:rFonts w:cs="Arial"/>
          <w:sz w:val="18"/>
          <w:szCs w:val="18"/>
          <w:lang w:val="en-GB"/>
        </w:rPr>
        <w:fldChar w:fldCharType="end"/>
      </w:r>
      <w:r w:rsidR="002B62E4" w:rsidRPr="00A710A5">
        <w:rPr>
          <w:rFonts w:cs="Arial"/>
          <w:sz w:val="18"/>
          <w:szCs w:val="18"/>
          <w:lang w:val="en-GB"/>
        </w:rPr>
        <w:t>), and</w:t>
      </w:r>
    </w:p>
    <w:p w14:paraId="65BAFABF" w14:textId="77777777" w:rsidR="001F50D7" w:rsidRPr="00C026EE" w:rsidRDefault="00BB583C" w:rsidP="00772148">
      <w:pPr>
        <w:pStyle w:val="ListParagraph"/>
        <w:numPr>
          <w:ilvl w:val="0"/>
          <w:numId w:val="46"/>
        </w:numPr>
        <w:spacing w:line="240" w:lineRule="auto"/>
        <w:ind w:left="714" w:hanging="357"/>
        <w:rPr>
          <w:rFonts w:cs="Arial"/>
          <w:sz w:val="18"/>
          <w:szCs w:val="18"/>
          <w:lang w:val="en-GB"/>
        </w:rPr>
      </w:pPr>
      <w:r w:rsidRPr="00772148">
        <w:rPr>
          <w:rFonts w:cs="Arial"/>
          <w:sz w:val="18"/>
          <w:szCs w:val="18"/>
          <w:lang w:val="en-GB"/>
        </w:rPr>
        <w:t xml:space="preserve">Fractures and faults between wellbores and surficial aquifers </w:t>
      </w:r>
      <w:r w:rsidR="00C75121" w:rsidRPr="00772148">
        <w:rPr>
          <w:rFonts w:cs="Arial"/>
          <w:sz w:val="18"/>
          <w:szCs w:val="18"/>
          <w:lang w:val="en-GB"/>
        </w:rPr>
        <w:t xml:space="preserve">– natural feature (or design i.e. locational fault) </w:t>
      </w:r>
      <w:r w:rsidRPr="00772148">
        <w:rPr>
          <w:rFonts w:cs="Arial"/>
          <w:sz w:val="18"/>
          <w:szCs w:val="18"/>
          <w:lang w:val="en-GB"/>
        </w:rPr>
        <w:t>(</w:t>
      </w:r>
      <w:r w:rsidR="009540A8">
        <w:rPr>
          <w:rFonts w:cs="Arial"/>
          <w:sz w:val="18"/>
          <w:szCs w:val="18"/>
          <w:lang w:val="en-GB"/>
        </w:rPr>
        <w:fldChar w:fldCharType="begin" w:fldLock="1"/>
      </w:r>
      <w:r w:rsidR="009540A8">
        <w:rPr>
          <w:rFonts w:cs="Arial"/>
          <w:sz w:val="18"/>
          <w:szCs w:val="18"/>
          <w:lang w:val="en-GB"/>
        </w:rPr>
        <w:instrText xml:space="preserve"> REF _Ref448415321 \h  \* MERGEFORMAT </w:instrText>
      </w:r>
      <w:r w:rsidR="009540A8">
        <w:rPr>
          <w:rFonts w:cs="Arial"/>
          <w:sz w:val="18"/>
          <w:szCs w:val="18"/>
          <w:lang w:val="en-GB"/>
        </w:rPr>
      </w:r>
      <w:r w:rsidR="009540A8">
        <w:rPr>
          <w:rFonts w:cs="Arial"/>
          <w:sz w:val="18"/>
          <w:szCs w:val="18"/>
          <w:lang w:val="en-GB"/>
        </w:rPr>
        <w:fldChar w:fldCharType="separate"/>
      </w:r>
      <w:r w:rsidR="00D5162C" w:rsidRPr="00A710A5">
        <w:rPr>
          <w:rFonts w:cs="Arial"/>
          <w:sz w:val="18"/>
          <w:szCs w:val="18"/>
          <w:lang w:val="en-GB"/>
        </w:rPr>
        <w:t>Figure 4.17</w:t>
      </w:r>
      <w:r w:rsidR="009540A8">
        <w:rPr>
          <w:rFonts w:cs="Arial"/>
          <w:sz w:val="18"/>
          <w:szCs w:val="18"/>
          <w:lang w:val="en-GB"/>
        </w:rPr>
        <w:fldChar w:fldCharType="end"/>
      </w:r>
      <w:r w:rsidR="000811A9" w:rsidRPr="00772148">
        <w:rPr>
          <w:rFonts w:cs="Arial"/>
          <w:sz w:val="18"/>
          <w:szCs w:val="18"/>
          <w:lang w:val="en-GB"/>
        </w:rPr>
        <w:fldChar w:fldCharType="begin" w:fldLock="1"/>
      </w:r>
      <w:r w:rsidR="000811A9" w:rsidRPr="00772148">
        <w:rPr>
          <w:rFonts w:cs="Arial"/>
          <w:sz w:val="18"/>
          <w:szCs w:val="18"/>
          <w:lang w:val="en-GB"/>
        </w:rPr>
        <w:instrText xml:space="preserve"> REF _Ref432778803 \h  \* MERGEFORMAT </w:instrText>
      </w:r>
      <w:r w:rsidR="000811A9" w:rsidRPr="00772148">
        <w:rPr>
          <w:rFonts w:cs="Arial"/>
          <w:sz w:val="18"/>
          <w:szCs w:val="18"/>
          <w:lang w:val="en-GB"/>
        </w:rPr>
      </w:r>
      <w:r w:rsidR="000811A9" w:rsidRPr="00772148">
        <w:rPr>
          <w:rFonts w:cs="Arial"/>
          <w:sz w:val="18"/>
          <w:szCs w:val="18"/>
          <w:lang w:val="en-GB"/>
        </w:rPr>
        <w:fldChar w:fldCharType="end"/>
      </w:r>
      <w:r w:rsidR="001F5E11">
        <w:rPr>
          <w:rFonts w:cs="Arial"/>
          <w:sz w:val="18"/>
          <w:szCs w:val="18"/>
          <w:lang w:val="en-GB"/>
        </w:rPr>
        <w:t xml:space="preserve"> and subsequent discussion in section</w:t>
      </w:r>
      <w:r w:rsidR="00031C06">
        <w:rPr>
          <w:rFonts w:cs="Arial"/>
          <w:sz w:val="18"/>
          <w:szCs w:val="18"/>
          <w:lang w:val="en-GB"/>
        </w:rPr>
        <w:t xml:space="preserve"> </w:t>
      </w:r>
      <w:r w:rsidR="00031C06">
        <w:rPr>
          <w:rFonts w:cs="Arial"/>
          <w:sz w:val="18"/>
          <w:szCs w:val="18"/>
          <w:lang w:val="en-GB"/>
        </w:rPr>
        <w:fldChar w:fldCharType="begin" w:fldLock="1"/>
      </w:r>
      <w:r w:rsidR="00031C06">
        <w:rPr>
          <w:rFonts w:cs="Arial"/>
          <w:sz w:val="18"/>
          <w:szCs w:val="18"/>
          <w:lang w:val="en-GB"/>
        </w:rPr>
        <w:instrText xml:space="preserve"> REF _Ref448415717 \r \h </w:instrText>
      </w:r>
      <w:r w:rsidR="00031C06">
        <w:rPr>
          <w:rFonts w:cs="Arial"/>
          <w:sz w:val="18"/>
          <w:szCs w:val="18"/>
          <w:lang w:val="en-GB"/>
        </w:rPr>
      </w:r>
      <w:r w:rsidR="00031C06">
        <w:rPr>
          <w:rFonts w:cs="Arial"/>
          <w:sz w:val="18"/>
          <w:szCs w:val="18"/>
          <w:lang w:val="en-GB"/>
        </w:rPr>
        <w:fldChar w:fldCharType="separate"/>
      </w:r>
      <w:r w:rsidR="00D5162C">
        <w:rPr>
          <w:rFonts w:cs="Arial"/>
          <w:sz w:val="18"/>
          <w:szCs w:val="18"/>
          <w:lang w:val="en-GB"/>
        </w:rPr>
        <w:t>4.3.4</w:t>
      </w:r>
      <w:r w:rsidR="00031C06">
        <w:rPr>
          <w:rFonts w:cs="Arial"/>
          <w:sz w:val="18"/>
          <w:szCs w:val="18"/>
          <w:lang w:val="en-GB"/>
        </w:rPr>
        <w:fldChar w:fldCharType="end"/>
      </w:r>
      <w:r w:rsidRPr="00C026EE">
        <w:rPr>
          <w:rFonts w:cs="Arial"/>
          <w:sz w:val="18"/>
          <w:szCs w:val="18"/>
          <w:lang w:val="en-GB"/>
        </w:rPr>
        <w:t>)</w:t>
      </w:r>
      <w:r w:rsidR="002B62E4">
        <w:rPr>
          <w:rFonts w:cs="Arial"/>
          <w:sz w:val="18"/>
          <w:szCs w:val="18"/>
          <w:lang w:val="en-GB"/>
        </w:rPr>
        <w:t>.</w:t>
      </w:r>
    </w:p>
    <w:p w14:paraId="65BAFAC0" w14:textId="77777777" w:rsidR="002B62E4" w:rsidRPr="00A710A5" w:rsidRDefault="002B62E4" w:rsidP="00A710A5">
      <w:pPr>
        <w:rPr>
          <w:sz w:val="18"/>
          <w:szCs w:val="18"/>
          <w:lang w:val="en-GB"/>
        </w:rPr>
      </w:pPr>
      <w:r w:rsidRPr="00A710A5">
        <w:rPr>
          <w:rFonts w:ascii="Calibri" w:hAnsi="Calibri"/>
          <w:sz w:val="18"/>
          <w:szCs w:val="18"/>
          <w:lang w:val="en-GB"/>
        </w:rPr>
        <w:t>All of the above pathways specifically relate to flow of water, where water includes dissolved ions, gases, etc. In addition to being pathways for water, they may also be pathways for gaseous compounds, mainly methane, in their free gas phase. Free gases move from high potential energy to low potential energy when a continuous gas phase is present, otherwise gases may rise upwards depending on the relative strength of the capillarity forces versus the buoyancy forces in water (Iglauer et al. 2011, 2015). The capillary forces are acting to prevent the entry of the nonwetting phase (here the gas phase) in the reservoir or aquifer rock, and are in competition with upward buoyancy forces (a free hydrocarbon phase rises in a water column because its density is less than that of water). Especially the latter process may be important for transporting free gas between strata. Because the focus of this study was primarily on groundwater flow, the subsequent discussions will relate primarily to groundwater flow. Note, however, that the conceptualisations discussed can also be used to inform multi-phase modelling with explicit consideration of a free gas phase (Cartland et al. 2004).</w:t>
      </w:r>
      <w:r w:rsidR="008E4623">
        <w:rPr>
          <w:rFonts w:ascii="Calibri" w:hAnsi="Calibri"/>
          <w:sz w:val="18"/>
          <w:szCs w:val="18"/>
          <w:lang w:val="en-GB"/>
        </w:rPr>
        <w:t xml:space="preserve"> </w:t>
      </w:r>
    </w:p>
    <w:p w14:paraId="65BAFAC1" w14:textId="77777777" w:rsidR="00AD427E" w:rsidRDefault="002F198F" w:rsidP="00F3038E">
      <w:pPr>
        <w:rPr>
          <w:rFonts w:ascii="Calibri" w:hAnsi="Calibri"/>
          <w:sz w:val="18"/>
          <w:szCs w:val="18"/>
          <w:lang w:val="en-GB"/>
        </w:rPr>
      </w:pPr>
      <w:r>
        <w:rPr>
          <w:rFonts w:ascii="Calibri" w:hAnsi="Calibri"/>
          <w:sz w:val="18"/>
          <w:szCs w:val="18"/>
          <w:lang w:val="en-GB"/>
        </w:rPr>
        <w:t xml:space="preserve">Each of the above </w:t>
      </w:r>
      <w:r w:rsidRPr="00C026EE">
        <w:rPr>
          <w:rFonts w:ascii="Calibri" w:hAnsi="Calibri"/>
          <w:sz w:val="18"/>
          <w:szCs w:val="18"/>
          <w:lang w:val="en-GB"/>
        </w:rPr>
        <w:t xml:space="preserve">pathways for movement of water between strata have been </w:t>
      </w:r>
      <w:r>
        <w:rPr>
          <w:rFonts w:ascii="Calibri" w:hAnsi="Calibri"/>
          <w:sz w:val="18"/>
          <w:szCs w:val="18"/>
          <w:lang w:val="en-GB"/>
        </w:rPr>
        <w:t xml:space="preserve">discussed in detail in sections </w:t>
      </w:r>
      <w:r>
        <w:rPr>
          <w:rFonts w:ascii="Calibri" w:hAnsi="Calibri"/>
          <w:sz w:val="18"/>
          <w:szCs w:val="18"/>
          <w:lang w:val="en-GB"/>
        </w:rPr>
        <w:fldChar w:fldCharType="begin" w:fldLock="1"/>
      </w:r>
      <w:r>
        <w:rPr>
          <w:rFonts w:ascii="Calibri" w:hAnsi="Calibri"/>
          <w:sz w:val="18"/>
          <w:szCs w:val="18"/>
          <w:lang w:val="en-GB"/>
        </w:rPr>
        <w:instrText xml:space="preserve"> REF _Ref448416943 \r \h </w:instrText>
      </w:r>
      <w:r>
        <w:rPr>
          <w:rFonts w:ascii="Calibri" w:hAnsi="Calibri"/>
          <w:sz w:val="18"/>
          <w:szCs w:val="18"/>
          <w:lang w:val="en-GB"/>
        </w:rPr>
      </w:r>
      <w:r>
        <w:rPr>
          <w:rFonts w:ascii="Calibri" w:hAnsi="Calibri"/>
          <w:sz w:val="18"/>
          <w:szCs w:val="18"/>
          <w:lang w:val="en-GB"/>
        </w:rPr>
        <w:fldChar w:fldCharType="separate"/>
      </w:r>
      <w:r w:rsidR="00D5162C">
        <w:rPr>
          <w:rFonts w:ascii="Calibri" w:hAnsi="Calibri"/>
          <w:sz w:val="18"/>
          <w:szCs w:val="18"/>
          <w:lang w:val="en-GB"/>
        </w:rPr>
        <w:t>4.3.1</w:t>
      </w:r>
      <w:r>
        <w:rPr>
          <w:rFonts w:ascii="Calibri" w:hAnsi="Calibri"/>
          <w:sz w:val="18"/>
          <w:szCs w:val="18"/>
          <w:lang w:val="en-GB"/>
        </w:rPr>
        <w:fldChar w:fldCharType="end"/>
      </w:r>
      <w:r>
        <w:rPr>
          <w:rFonts w:ascii="Calibri" w:hAnsi="Calibri"/>
          <w:sz w:val="18"/>
          <w:szCs w:val="18"/>
          <w:lang w:val="en-GB"/>
        </w:rPr>
        <w:t xml:space="preserve"> to </w:t>
      </w:r>
      <w:r>
        <w:rPr>
          <w:rFonts w:ascii="Calibri" w:hAnsi="Calibri"/>
          <w:sz w:val="18"/>
          <w:szCs w:val="18"/>
          <w:lang w:val="en-GB"/>
        </w:rPr>
        <w:fldChar w:fldCharType="begin" w:fldLock="1"/>
      </w:r>
      <w:r>
        <w:rPr>
          <w:rFonts w:ascii="Calibri" w:hAnsi="Calibri"/>
          <w:sz w:val="18"/>
          <w:szCs w:val="18"/>
          <w:lang w:val="en-GB"/>
        </w:rPr>
        <w:instrText xml:space="preserve"> REF _Ref448416944 \r \h </w:instrText>
      </w:r>
      <w:r>
        <w:rPr>
          <w:rFonts w:ascii="Calibri" w:hAnsi="Calibri"/>
          <w:sz w:val="18"/>
          <w:szCs w:val="18"/>
          <w:lang w:val="en-GB"/>
        </w:rPr>
      </w:r>
      <w:r>
        <w:rPr>
          <w:rFonts w:ascii="Calibri" w:hAnsi="Calibri"/>
          <w:sz w:val="18"/>
          <w:szCs w:val="18"/>
          <w:lang w:val="en-GB"/>
        </w:rPr>
        <w:fldChar w:fldCharType="separate"/>
      </w:r>
      <w:r w:rsidR="00D5162C">
        <w:rPr>
          <w:rFonts w:ascii="Calibri" w:hAnsi="Calibri"/>
          <w:sz w:val="18"/>
          <w:szCs w:val="18"/>
          <w:lang w:val="en-GB"/>
        </w:rPr>
        <w:t>4.3.4</w:t>
      </w:r>
      <w:r>
        <w:rPr>
          <w:rFonts w:ascii="Calibri" w:hAnsi="Calibri"/>
          <w:sz w:val="18"/>
          <w:szCs w:val="18"/>
          <w:lang w:val="en-GB"/>
        </w:rPr>
        <w:fldChar w:fldCharType="end"/>
      </w:r>
      <w:r>
        <w:rPr>
          <w:rFonts w:ascii="Calibri" w:hAnsi="Calibri"/>
          <w:sz w:val="18"/>
          <w:szCs w:val="18"/>
          <w:lang w:val="en-GB"/>
        </w:rPr>
        <w:t xml:space="preserve">. </w:t>
      </w:r>
      <w:r w:rsidR="00987921" w:rsidRPr="00525B44">
        <w:rPr>
          <w:rFonts w:ascii="Calibri" w:hAnsi="Calibri"/>
          <w:sz w:val="18"/>
          <w:szCs w:val="18"/>
          <w:lang w:val="en-GB"/>
        </w:rPr>
        <w:t>This includes conceptualisation of how to represent each of the key processes in groundwater models used to determine the impact of individual failed wells and the cumulative effect of multiple failed wells within a CSG production area.</w:t>
      </w:r>
      <w:r w:rsidR="00987921">
        <w:rPr>
          <w:rFonts w:ascii="Calibri" w:hAnsi="Calibri"/>
          <w:sz w:val="18"/>
          <w:szCs w:val="18"/>
          <w:lang w:val="en-GB"/>
        </w:rPr>
        <w:t xml:space="preserve"> </w:t>
      </w:r>
      <w:r>
        <w:rPr>
          <w:rFonts w:ascii="Calibri" w:hAnsi="Calibri"/>
          <w:sz w:val="18"/>
          <w:szCs w:val="18"/>
          <w:lang w:val="en-GB"/>
        </w:rPr>
        <w:t xml:space="preserve">The subsequent sections </w:t>
      </w:r>
      <w:r w:rsidR="00BA3F97">
        <w:rPr>
          <w:rFonts w:ascii="Calibri" w:hAnsi="Calibri"/>
          <w:sz w:val="18"/>
          <w:szCs w:val="18"/>
          <w:lang w:val="en-GB"/>
        </w:rPr>
        <w:fldChar w:fldCharType="begin" w:fldLock="1"/>
      </w:r>
      <w:r w:rsidR="00BA3F97">
        <w:rPr>
          <w:rFonts w:ascii="Calibri" w:hAnsi="Calibri"/>
          <w:sz w:val="18"/>
          <w:szCs w:val="18"/>
          <w:lang w:val="en-GB"/>
        </w:rPr>
        <w:instrText xml:space="preserve"> REF _Ref449467799 \r \h </w:instrText>
      </w:r>
      <w:r w:rsidR="00BA3F97">
        <w:rPr>
          <w:rFonts w:ascii="Calibri" w:hAnsi="Calibri"/>
          <w:sz w:val="18"/>
          <w:szCs w:val="18"/>
          <w:lang w:val="en-GB"/>
        </w:rPr>
      </w:r>
      <w:r w:rsidR="00BA3F97">
        <w:rPr>
          <w:rFonts w:ascii="Calibri" w:hAnsi="Calibri"/>
          <w:sz w:val="18"/>
          <w:szCs w:val="18"/>
          <w:lang w:val="en-GB"/>
        </w:rPr>
        <w:fldChar w:fldCharType="separate"/>
      </w:r>
      <w:r w:rsidR="00D5162C">
        <w:rPr>
          <w:rFonts w:ascii="Calibri" w:hAnsi="Calibri"/>
          <w:sz w:val="18"/>
          <w:szCs w:val="18"/>
          <w:lang w:val="en-GB"/>
        </w:rPr>
        <w:t>4.3.5</w:t>
      </w:r>
      <w:r w:rsidR="00BA3F97">
        <w:rPr>
          <w:rFonts w:ascii="Calibri" w:hAnsi="Calibri"/>
          <w:sz w:val="18"/>
          <w:szCs w:val="18"/>
          <w:lang w:val="en-GB"/>
        </w:rPr>
        <w:fldChar w:fldCharType="end"/>
      </w:r>
      <w:r>
        <w:rPr>
          <w:rFonts w:ascii="Calibri" w:hAnsi="Calibri"/>
          <w:sz w:val="18"/>
          <w:szCs w:val="18"/>
          <w:lang w:val="en-GB"/>
        </w:rPr>
        <w:t xml:space="preserve"> to </w:t>
      </w:r>
      <w:r>
        <w:rPr>
          <w:rFonts w:ascii="Calibri" w:hAnsi="Calibri"/>
          <w:sz w:val="18"/>
          <w:szCs w:val="18"/>
          <w:lang w:val="en-GB"/>
        </w:rPr>
        <w:fldChar w:fldCharType="begin" w:fldLock="1"/>
      </w:r>
      <w:r>
        <w:rPr>
          <w:rFonts w:ascii="Calibri" w:hAnsi="Calibri"/>
          <w:sz w:val="18"/>
          <w:szCs w:val="18"/>
          <w:lang w:val="en-GB"/>
        </w:rPr>
        <w:instrText xml:space="preserve"> REF _Ref448417156 \r \h </w:instrText>
      </w:r>
      <w:r>
        <w:rPr>
          <w:rFonts w:ascii="Calibri" w:hAnsi="Calibri"/>
          <w:sz w:val="18"/>
          <w:szCs w:val="18"/>
          <w:lang w:val="en-GB"/>
        </w:rPr>
      </w:r>
      <w:r>
        <w:rPr>
          <w:rFonts w:ascii="Calibri" w:hAnsi="Calibri"/>
          <w:sz w:val="18"/>
          <w:szCs w:val="18"/>
          <w:lang w:val="en-GB"/>
        </w:rPr>
        <w:fldChar w:fldCharType="separate"/>
      </w:r>
      <w:r w:rsidR="00D5162C">
        <w:rPr>
          <w:rFonts w:ascii="Calibri" w:hAnsi="Calibri"/>
          <w:sz w:val="18"/>
          <w:szCs w:val="18"/>
          <w:lang w:val="en-GB"/>
        </w:rPr>
        <w:t>4.3.6</w:t>
      </w:r>
      <w:r>
        <w:rPr>
          <w:rFonts w:ascii="Calibri" w:hAnsi="Calibri"/>
          <w:sz w:val="18"/>
          <w:szCs w:val="18"/>
          <w:lang w:val="en-GB"/>
        </w:rPr>
        <w:fldChar w:fldCharType="end"/>
      </w:r>
      <w:r>
        <w:rPr>
          <w:rFonts w:ascii="Calibri" w:hAnsi="Calibri"/>
          <w:sz w:val="18"/>
          <w:szCs w:val="18"/>
          <w:lang w:val="en-GB"/>
        </w:rPr>
        <w:t xml:space="preserve"> discuss the well failure processes and events that can occur during or as a consequence of well construction or gas production.</w:t>
      </w:r>
      <w:r w:rsidRPr="009A19C1" w:rsidDel="006007A1">
        <w:rPr>
          <w:rFonts w:ascii="Calibri" w:hAnsi="Calibri"/>
          <w:sz w:val="18"/>
          <w:szCs w:val="18"/>
          <w:lang w:val="en-GB"/>
        </w:rPr>
        <w:t xml:space="preserve"> </w:t>
      </w:r>
      <w:r w:rsidR="00AC1A9F">
        <w:rPr>
          <w:rFonts w:ascii="Calibri" w:hAnsi="Calibri"/>
          <w:sz w:val="18"/>
          <w:szCs w:val="18"/>
          <w:lang w:val="en-GB"/>
        </w:rPr>
        <w:t xml:space="preserve">Section </w:t>
      </w:r>
      <w:r w:rsidR="00AC1A9F">
        <w:rPr>
          <w:rFonts w:ascii="Calibri" w:hAnsi="Calibri"/>
          <w:sz w:val="18"/>
          <w:szCs w:val="18"/>
          <w:lang w:val="en-GB"/>
        </w:rPr>
        <w:fldChar w:fldCharType="begin" w:fldLock="1"/>
      </w:r>
      <w:r w:rsidR="00AC1A9F">
        <w:rPr>
          <w:rFonts w:ascii="Calibri" w:hAnsi="Calibri"/>
          <w:sz w:val="18"/>
          <w:szCs w:val="18"/>
          <w:lang w:val="en-GB"/>
        </w:rPr>
        <w:instrText xml:space="preserve"> REF _Ref448417325 \r \h </w:instrText>
      </w:r>
      <w:r w:rsidR="00AC1A9F">
        <w:rPr>
          <w:rFonts w:ascii="Calibri" w:hAnsi="Calibri"/>
          <w:sz w:val="18"/>
          <w:szCs w:val="18"/>
          <w:lang w:val="en-GB"/>
        </w:rPr>
      </w:r>
      <w:r w:rsidR="00AC1A9F">
        <w:rPr>
          <w:rFonts w:ascii="Calibri" w:hAnsi="Calibri"/>
          <w:sz w:val="18"/>
          <w:szCs w:val="18"/>
          <w:lang w:val="en-GB"/>
        </w:rPr>
        <w:fldChar w:fldCharType="separate"/>
      </w:r>
      <w:r w:rsidR="00D5162C">
        <w:rPr>
          <w:rFonts w:ascii="Calibri" w:hAnsi="Calibri"/>
          <w:sz w:val="18"/>
          <w:szCs w:val="18"/>
          <w:lang w:val="en-GB"/>
        </w:rPr>
        <w:t>4.3.7</w:t>
      </w:r>
      <w:r w:rsidR="00AC1A9F">
        <w:rPr>
          <w:rFonts w:ascii="Calibri" w:hAnsi="Calibri"/>
          <w:sz w:val="18"/>
          <w:szCs w:val="18"/>
          <w:lang w:val="en-GB"/>
        </w:rPr>
        <w:fldChar w:fldCharType="end"/>
      </w:r>
      <w:r w:rsidR="00AC1A9F">
        <w:rPr>
          <w:rFonts w:ascii="Calibri" w:hAnsi="Calibri"/>
          <w:sz w:val="18"/>
          <w:szCs w:val="18"/>
          <w:lang w:val="en-GB"/>
        </w:rPr>
        <w:t xml:space="preserve"> describes how such pathways can be conceptualised for use in a single phase groundwater model.</w:t>
      </w:r>
      <w:r w:rsidR="00BA3F97" w:rsidRPr="00BA3F97">
        <w:rPr>
          <w:rFonts w:ascii="Calibri" w:hAnsi="Calibri"/>
          <w:sz w:val="18"/>
          <w:szCs w:val="18"/>
          <w:lang w:val="en-GB"/>
        </w:rPr>
        <w:t xml:space="preserve"> </w:t>
      </w:r>
      <w:r w:rsidR="00BA3F97">
        <w:rPr>
          <w:rFonts w:ascii="Calibri" w:hAnsi="Calibri"/>
          <w:sz w:val="18"/>
          <w:szCs w:val="18"/>
          <w:lang w:val="en-GB"/>
        </w:rPr>
        <w:t xml:space="preserve">Finally, based on evidence from US studies (US EPA 2015) and compliance auditing in Queensland (see discussion in section </w:t>
      </w:r>
      <w:r w:rsidR="00BA3F97">
        <w:rPr>
          <w:rFonts w:ascii="Calibri" w:hAnsi="Calibri"/>
          <w:sz w:val="18"/>
          <w:szCs w:val="18"/>
          <w:lang w:val="en-GB"/>
        </w:rPr>
        <w:fldChar w:fldCharType="begin" w:fldLock="1"/>
      </w:r>
      <w:r w:rsidR="00BA3F97">
        <w:rPr>
          <w:rFonts w:ascii="Calibri" w:hAnsi="Calibri"/>
          <w:sz w:val="18"/>
          <w:szCs w:val="18"/>
          <w:lang w:val="en-GB"/>
        </w:rPr>
        <w:instrText xml:space="preserve"> REF _Ref449101184 \r \h </w:instrText>
      </w:r>
      <w:r w:rsidR="00BA3F97">
        <w:rPr>
          <w:rFonts w:ascii="Calibri" w:hAnsi="Calibri"/>
          <w:sz w:val="18"/>
          <w:szCs w:val="18"/>
          <w:lang w:val="en-GB"/>
        </w:rPr>
      </w:r>
      <w:r w:rsidR="00BA3F97">
        <w:rPr>
          <w:rFonts w:ascii="Calibri" w:hAnsi="Calibri"/>
          <w:sz w:val="18"/>
          <w:szCs w:val="18"/>
          <w:lang w:val="en-GB"/>
        </w:rPr>
        <w:fldChar w:fldCharType="separate"/>
      </w:r>
      <w:r w:rsidR="00D5162C">
        <w:rPr>
          <w:rFonts w:ascii="Calibri" w:hAnsi="Calibri"/>
          <w:sz w:val="18"/>
          <w:szCs w:val="18"/>
          <w:lang w:val="en-GB"/>
        </w:rPr>
        <w:t>3.7</w:t>
      </w:r>
      <w:r w:rsidR="00BA3F97">
        <w:rPr>
          <w:rFonts w:ascii="Calibri" w:hAnsi="Calibri"/>
          <w:sz w:val="18"/>
          <w:szCs w:val="18"/>
          <w:lang w:val="en-GB"/>
        </w:rPr>
        <w:fldChar w:fldCharType="end"/>
      </w:r>
      <w:r w:rsidR="00BA3F97">
        <w:rPr>
          <w:rFonts w:ascii="Calibri" w:hAnsi="Calibri"/>
          <w:sz w:val="18"/>
          <w:szCs w:val="18"/>
          <w:lang w:val="en-GB"/>
        </w:rPr>
        <w:t xml:space="preserve"> based on data from GasFields Commission 2015), these are not considered to be major pathways.</w:t>
      </w:r>
    </w:p>
    <w:p w14:paraId="65BAFAC2" w14:textId="77777777" w:rsidR="00715715" w:rsidRDefault="00265B49">
      <w:pPr>
        <w:pStyle w:val="Heading3"/>
      </w:pPr>
      <w:bookmarkStart w:id="810" w:name="_Toc448486750"/>
      <w:bookmarkStart w:id="811" w:name="_Toc449101424"/>
      <w:bookmarkStart w:id="812" w:name="_Toc449103123"/>
      <w:bookmarkStart w:id="813" w:name="_Toc449103223"/>
      <w:bookmarkStart w:id="814" w:name="_Toc449103750"/>
      <w:bookmarkStart w:id="815" w:name="_Toc449103867"/>
      <w:bookmarkStart w:id="816" w:name="_Toc449103984"/>
      <w:bookmarkStart w:id="817" w:name="_Toc449104101"/>
      <w:bookmarkStart w:id="818" w:name="_Toc449104450"/>
      <w:bookmarkStart w:id="819" w:name="_Toc448486751"/>
      <w:bookmarkStart w:id="820" w:name="_Toc449101425"/>
      <w:bookmarkStart w:id="821" w:name="_Toc449103124"/>
      <w:bookmarkStart w:id="822" w:name="_Toc449103224"/>
      <w:bookmarkStart w:id="823" w:name="_Toc449103751"/>
      <w:bookmarkStart w:id="824" w:name="_Toc449103868"/>
      <w:bookmarkStart w:id="825" w:name="_Toc449103985"/>
      <w:bookmarkStart w:id="826" w:name="_Toc449104102"/>
      <w:bookmarkStart w:id="827" w:name="_Toc449104451"/>
      <w:bookmarkStart w:id="828" w:name="_Toc448486752"/>
      <w:bookmarkStart w:id="829" w:name="_Toc449101426"/>
      <w:bookmarkStart w:id="830" w:name="_Toc449103125"/>
      <w:bookmarkStart w:id="831" w:name="_Toc449103225"/>
      <w:bookmarkStart w:id="832" w:name="_Toc449103752"/>
      <w:bookmarkStart w:id="833" w:name="_Toc449103869"/>
      <w:bookmarkStart w:id="834" w:name="_Toc449103986"/>
      <w:bookmarkStart w:id="835" w:name="_Toc449104103"/>
      <w:bookmarkStart w:id="836" w:name="_Toc449104452"/>
      <w:bookmarkStart w:id="837" w:name="_Toc448486753"/>
      <w:bookmarkStart w:id="838" w:name="_Toc449101427"/>
      <w:bookmarkStart w:id="839" w:name="_Toc449103126"/>
      <w:bookmarkStart w:id="840" w:name="_Toc449103226"/>
      <w:bookmarkStart w:id="841" w:name="_Toc449103753"/>
      <w:bookmarkStart w:id="842" w:name="_Toc449103870"/>
      <w:bookmarkStart w:id="843" w:name="_Toc449103987"/>
      <w:bookmarkStart w:id="844" w:name="_Toc449104104"/>
      <w:bookmarkStart w:id="845" w:name="_Toc449104453"/>
      <w:bookmarkStart w:id="846" w:name="_Toc448486754"/>
      <w:bookmarkStart w:id="847" w:name="_Toc449101428"/>
      <w:bookmarkStart w:id="848" w:name="_Toc449103127"/>
      <w:bookmarkStart w:id="849" w:name="_Toc449103227"/>
      <w:bookmarkStart w:id="850" w:name="_Toc449103754"/>
      <w:bookmarkStart w:id="851" w:name="_Toc449103871"/>
      <w:bookmarkStart w:id="852" w:name="_Toc449103988"/>
      <w:bookmarkStart w:id="853" w:name="_Toc449104105"/>
      <w:bookmarkStart w:id="854" w:name="_Toc449104454"/>
      <w:bookmarkStart w:id="855" w:name="_Toc448486755"/>
      <w:bookmarkStart w:id="856" w:name="_Toc449101429"/>
      <w:bookmarkStart w:id="857" w:name="_Toc449103128"/>
      <w:bookmarkStart w:id="858" w:name="_Toc449103228"/>
      <w:bookmarkStart w:id="859" w:name="_Toc449103755"/>
      <w:bookmarkStart w:id="860" w:name="_Toc449103872"/>
      <w:bookmarkStart w:id="861" w:name="_Toc449103989"/>
      <w:bookmarkStart w:id="862" w:name="_Toc449104106"/>
      <w:bookmarkStart w:id="863" w:name="_Toc449104455"/>
      <w:bookmarkStart w:id="864" w:name="_Toc448486756"/>
      <w:bookmarkStart w:id="865" w:name="_Toc449101430"/>
      <w:bookmarkStart w:id="866" w:name="_Toc449103129"/>
      <w:bookmarkStart w:id="867" w:name="_Toc449103229"/>
      <w:bookmarkStart w:id="868" w:name="_Toc449103756"/>
      <w:bookmarkStart w:id="869" w:name="_Toc449103873"/>
      <w:bookmarkStart w:id="870" w:name="_Toc449103990"/>
      <w:bookmarkStart w:id="871" w:name="_Toc449104107"/>
      <w:bookmarkStart w:id="872" w:name="_Toc449104456"/>
      <w:bookmarkStart w:id="873" w:name="_Toc448486757"/>
      <w:bookmarkStart w:id="874" w:name="_Toc449101431"/>
      <w:bookmarkStart w:id="875" w:name="_Toc449103130"/>
      <w:bookmarkStart w:id="876" w:name="_Toc449103230"/>
      <w:bookmarkStart w:id="877" w:name="_Toc449103757"/>
      <w:bookmarkStart w:id="878" w:name="_Toc449103874"/>
      <w:bookmarkStart w:id="879" w:name="_Toc449103991"/>
      <w:bookmarkStart w:id="880" w:name="_Toc449104108"/>
      <w:bookmarkStart w:id="881" w:name="_Toc449104457"/>
      <w:bookmarkStart w:id="882" w:name="_Toc448486758"/>
      <w:bookmarkStart w:id="883" w:name="_Toc449101432"/>
      <w:bookmarkStart w:id="884" w:name="_Toc449103131"/>
      <w:bookmarkStart w:id="885" w:name="_Toc449103231"/>
      <w:bookmarkStart w:id="886" w:name="_Toc449103758"/>
      <w:bookmarkStart w:id="887" w:name="_Toc449103875"/>
      <w:bookmarkStart w:id="888" w:name="_Toc449103992"/>
      <w:bookmarkStart w:id="889" w:name="_Toc449104109"/>
      <w:bookmarkStart w:id="890" w:name="_Toc449104458"/>
      <w:bookmarkStart w:id="891" w:name="_Toc448486759"/>
      <w:bookmarkStart w:id="892" w:name="_Toc449101433"/>
      <w:bookmarkStart w:id="893" w:name="_Toc449103132"/>
      <w:bookmarkStart w:id="894" w:name="_Toc449103232"/>
      <w:bookmarkStart w:id="895" w:name="_Toc449103759"/>
      <w:bookmarkStart w:id="896" w:name="_Toc449103876"/>
      <w:bookmarkStart w:id="897" w:name="_Toc449103993"/>
      <w:bookmarkStart w:id="898" w:name="_Toc449104110"/>
      <w:bookmarkStart w:id="899" w:name="_Toc449104459"/>
      <w:bookmarkStart w:id="900" w:name="_Toc448486760"/>
      <w:bookmarkStart w:id="901" w:name="_Toc449101434"/>
      <w:bookmarkStart w:id="902" w:name="_Toc449103133"/>
      <w:bookmarkStart w:id="903" w:name="_Toc449103233"/>
      <w:bookmarkStart w:id="904" w:name="_Toc449103760"/>
      <w:bookmarkStart w:id="905" w:name="_Toc449103877"/>
      <w:bookmarkStart w:id="906" w:name="_Toc449103994"/>
      <w:bookmarkStart w:id="907" w:name="_Toc449104111"/>
      <w:bookmarkStart w:id="908" w:name="_Toc449104460"/>
      <w:bookmarkStart w:id="909" w:name="_Toc448486761"/>
      <w:bookmarkStart w:id="910" w:name="_Toc449101435"/>
      <w:bookmarkStart w:id="911" w:name="_Toc449103134"/>
      <w:bookmarkStart w:id="912" w:name="_Toc449103234"/>
      <w:bookmarkStart w:id="913" w:name="_Toc449103761"/>
      <w:bookmarkStart w:id="914" w:name="_Toc449103878"/>
      <w:bookmarkStart w:id="915" w:name="_Toc449103995"/>
      <w:bookmarkStart w:id="916" w:name="_Toc449104112"/>
      <w:bookmarkStart w:id="917" w:name="_Toc449104461"/>
      <w:bookmarkStart w:id="918" w:name="_Toc448486762"/>
      <w:bookmarkStart w:id="919" w:name="_Toc449101436"/>
      <w:bookmarkStart w:id="920" w:name="_Toc449103135"/>
      <w:bookmarkStart w:id="921" w:name="_Toc449103235"/>
      <w:bookmarkStart w:id="922" w:name="_Toc449103762"/>
      <w:bookmarkStart w:id="923" w:name="_Toc449103879"/>
      <w:bookmarkStart w:id="924" w:name="_Toc449103996"/>
      <w:bookmarkStart w:id="925" w:name="_Toc449104113"/>
      <w:bookmarkStart w:id="926" w:name="_Toc449104462"/>
      <w:bookmarkStart w:id="927" w:name="_Toc448486763"/>
      <w:bookmarkStart w:id="928" w:name="_Toc449101437"/>
      <w:bookmarkStart w:id="929" w:name="_Toc449103136"/>
      <w:bookmarkStart w:id="930" w:name="_Toc449103236"/>
      <w:bookmarkStart w:id="931" w:name="_Toc449103763"/>
      <w:bookmarkStart w:id="932" w:name="_Toc449103880"/>
      <w:bookmarkStart w:id="933" w:name="_Toc449103997"/>
      <w:bookmarkStart w:id="934" w:name="_Toc449104114"/>
      <w:bookmarkStart w:id="935" w:name="_Toc449104463"/>
      <w:bookmarkStart w:id="936" w:name="_Toc448486764"/>
      <w:bookmarkStart w:id="937" w:name="_Toc449101438"/>
      <w:bookmarkStart w:id="938" w:name="_Toc449103137"/>
      <w:bookmarkStart w:id="939" w:name="_Toc449103237"/>
      <w:bookmarkStart w:id="940" w:name="_Toc449103764"/>
      <w:bookmarkStart w:id="941" w:name="_Toc449103881"/>
      <w:bookmarkStart w:id="942" w:name="_Toc449103998"/>
      <w:bookmarkStart w:id="943" w:name="_Toc449104115"/>
      <w:bookmarkStart w:id="944" w:name="_Toc449104464"/>
      <w:bookmarkStart w:id="945" w:name="_Toc448486765"/>
      <w:bookmarkStart w:id="946" w:name="_Toc449101439"/>
      <w:bookmarkStart w:id="947" w:name="_Toc449103138"/>
      <w:bookmarkStart w:id="948" w:name="_Toc449103238"/>
      <w:bookmarkStart w:id="949" w:name="_Toc449103765"/>
      <w:bookmarkStart w:id="950" w:name="_Toc449103882"/>
      <w:bookmarkStart w:id="951" w:name="_Toc449103999"/>
      <w:bookmarkStart w:id="952" w:name="_Toc449104116"/>
      <w:bookmarkStart w:id="953" w:name="_Toc449104465"/>
      <w:bookmarkStart w:id="954" w:name="_Toc448486766"/>
      <w:bookmarkStart w:id="955" w:name="_Toc449101440"/>
      <w:bookmarkStart w:id="956" w:name="_Toc449103139"/>
      <w:bookmarkStart w:id="957" w:name="_Toc449103239"/>
      <w:bookmarkStart w:id="958" w:name="_Toc449103766"/>
      <w:bookmarkStart w:id="959" w:name="_Toc449103883"/>
      <w:bookmarkStart w:id="960" w:name="_Toc449104000"/>
      <w:bookmarkStart w:id="961" w:name="_Toc449104117"/>
      <w:bookmarkStart w:id="962" w:name="_Toc449104466"/>
      <w:bookmarkStart w:id="963" w:name="_Toc448486767"/>
      <w:bookmarkStart w:id="964" w:name="_Toc449101441"/>
      <w:bookmarkStart w:id="965" w:name="_Toc449103140"/>
      <w:bookmarkStart w:id="966" w:name="_Toc449103240"/>
      <w:bookmarkStart w:id="967" w:name="_Toc449103767"/>
      <w:bookmarkStart w:id="968" w:name="_Toc449103884"/>
      <w:bookmarkStart w:id="969" w:name="_Toc449104001"/>
      <w:bookmarkStart w:id="970" w:name="_Toc449104118"/>
      <w:bookmarkStart w:id="971" w:name="_Toc449104467"/>
      <w:bookmarkStart w:id="972" w:name="_Toc448486768"/>
      <w:bookmarkStart w:id="973" w:name="_Toc449101442"/>
      <w:bookmarkStart w:id="974" w:name="_Toc449103141"/>
      <w:bookmarkStart w:id="975" w:name="_Toc449103241"/>
      <w:bookmarkStart w:id="976" w:name="_Toc449103768"/>
      <w:bookmarkStart w:id="977" w:name="_Toc449103885"/>
      <w:bookmarkStart w:id="978" w:name="_Toc449104002"/>
      <w:bookmarkStart w:id="979" w:name="_Toc449104119"/>
      <w:bookmarkStart w:id="980" w:name="_Toc449104468"/>
      <w:bookmarkStart w:id="981" w:name="_Toc448486769"/>
      <w:bookmarkStart w:id="982" w:name="_Toc449101443"/>
      <w:bookmarkStart w:id="983" w:name="_Toc449103142"/>
      <w:bookmarkStart w:id="984" w:name="_Toc449103242"/>
      <w:bookmarkStart w:id="985" w:name="_Toc449103769"/>
      <w:bookmarkStart w:id="986" w:name="_Toc449103886"/>
      <w:bookmarkStart w:id="987" w:name="_Toc449104003"/>
      <w:bookmarkStart w:id="988" w:name="_Toc449104120"/>
      <w:bookmarkStart w:id="989" w:name="_Toc449104469"/>
      <w:bookmarkStart w:id="990" w:name="_Toc448486770"/>
      <w:bookmarkStart w:id="991" w:name="_Toc449101444"/>
      <w:bookmarkStart w:id="992" w:name="_Toc449103143"/>
      <w:bookmarkStart w:id="993" w:name="_Toc449103243"/>
      <w:bookmarkStart w:id="994" w:name="_Toc449103770"/>
      <w:bookmarkStart w:id="995" w:name="_Toc449103887"/>
      <w:bookmarkStart w:id="996" w:name="_Toc449104004"/>
      <w:bookmarkStart w:id="997" w:name="_Toc449104121"/>
      <w:bookmarkStart w:id="998" w:name="_Toc449104470"/>
      <w:bookmarkStart w:id="999" w:name="_Toc448486771"/>
      <w:bookmarkStart w:id="1000" w:name="_Toc449101445"/>
      <w:bookmarkStart w:id="1001" w:name="_Toc449103144"/>
      <w:bookmarkStart w:id="1002" w:name="_Toc449103244"/>
      <w:bookmarkStart w:id="1003" w:name="_Toc449103771"/>
      <w:bookmarkStart w:id="1004" w:name="_Toc449103888"/>
      <w:bookmarkStart w:id="1005" w:name="_Toc449104005"/>
      <w:bookmarkStart w:id="1006" w:name="_Toc449104122"/>
      <w:bookmarkStart w:id="1007" w:name="_Toc449104471"/>
      <w:bookmarkStart w:id="1008" w:name="_Toc448486772"/>
      <w:bookmarkStart w:id="1009" w:name="_Toc449101446"/>
      <w:bookmarkStart w:id="1010" w:name="_Toc449103145"/>
      <w:bookmarkStart w:id="1011" w:name="_Toc449103245"/>
      <w:bookmarkStart w:id="1012" w:name="_Toc449103772"/>
      <w:bookmarkStart w:id="1013" w:name="_Toc449103889"/>
      <w:bookmarkStart w:id="1014" w:name="_Toc449104006"/>
      <w:bookmarkStart w:id="1015" w:name="_Toc449104123"/>
      <w:bookmarkStart w:id="1016" w:name="_Toc449104472"/>
      <w:bookmarkStart w:id="1017" w:name="_Toc448486773"/>
      <w:bookmarkStart w:id="1018" w:name="_Toc449101447"/>
      <w:bookmarkStart w:id="1019" w:name="_Toc449103146"/>
      <w:bookmarkStart w:id="1020" w:name="_Toc449103246"/>
      <w:bookmarkStart w:id="1021" w:name="_Toc449103773"/>
      <w:bookmarkStart w:id="1022" w:name="_Toc449103890"/>
      <w:bookmarkStart w:id="1023" w:name="_Toc449104007"/>
      <w:bookmarkStart w:id="1024" w:name="_Toc449104124"/>
      <w:bookmarkStart w:id="1025" w:name="_Toc449104473"/>
      <w:bookmarkStart w:id="1026" w:name="_Toc448486774"/>
      <w:bookmarkStart w:id="1027" w:name="_Toc449101448"/>
      <w:bookmarkStart w:id="1028" w:name="_Toc449103147"/>
      <w:bookmarkStart w:id="1029" w:name="_Toc449103247"/>
      <w:bookmarkStart w:id="1030" w:name="_Toc449103774"/>
      <w:bookmarkStart w:id="1031" w:name="_Toc449103891"/>
      <w:bookmarkStart w:id="1032" w:name="_Toc449104008"/>
      <w:bookmarkStart w:id="1033" w:name="_Toc449104125"/>
      <w:bookmarkStart w:id="1034" w:name="_Toc449104474"/>
      <w:bookmarkStart w:id="1035" w:name="_Toc448486775"/>
      <w:bookmarkStart w:id="1036" w:name="_Toc449101449"/>
      <w:bookmarkStart w:id="1037" w:name="_Toc449103148"/>
      <w:bookmarkStart w:id="1038" w:name="_Toc449103248"/>
      <w:bookmarkStart w:id="1039" w:name="_Toc449103775"/>
      <w:bookmarkStart w:id="1040" w:name="_Toc449103892"/>
      <w:bookmarkStart w:id="1041" w:name="_Toc449104009"/>
      <w:bookmarkStart w:id="1042" w:name="_Toc449104126"/>
      <w:bookmarkStart w:id="1043" w:name="_Toc449104475"/>
      <w:bookmarkStart w:id="1044" w:name="_Toc448486776"/>
      <w:bookmarkStart w:id="1045" w:name="_Toc449101450"/>
      <w:bookmarkStart w:id="1046" w:name="_Toc449103149"/>
      <w:bookmarkStart w:id="1047" w:name="_Toc449103249"/>
      <w:bookmarkStart w:id="1048" w:name="_Toc449103776"/>
      <w:bookmarkStart w:id="1049" w:name="_Toc449103893"/>
      <w:bookmarkStart w:id="1050" w:name="_Toc449104010"/>
      <w:bookmarkStart w:id="1051" w:name="_Toc449104127"/>
      <w:bookmarkStart w:id="1052" w:name="_Toc449104476"/>
      <w:bookmarkStart w:id="1053" w:name="_Toc448486777"/>
      <w:bookmarkStart w:id="1054" w:name="_Toc449101451"/>
      <w:bookmarkStart w:id="1055" w:name="_Toc449103150"/>
      <w:bookmarkStart w:id="1056" w:name="_Toc449103250"/>
      <w:bookmarkStart w:id="1057" w:name="_Toc449103777"/>
      <w:bookmarkStart w:id="1058" w:name="_Toc449103894"/>
      <w:bookmarkStart w:id="1059" w:name="_Toc449104011"/>
      <w:bookmarkStart w:id="1060" w:name="_Toc449104128"/>
      <w:bookmarkStart w:id="1061" w:name="_Toc449104477"/>
      <w:bookmarkStart w:id="1062" w:name="_Toc448486778"/>
      <w:bookmarkStart w:id="1063" w:name="_Toc449101452"/>
      <w:bookmarkStart w:id="1064" w:name="_Toc449103151"/>
      <w:bookmarkStart w:id="1065" w:name="_Toc449103251"/>
      <w:bookmarkStart w:id="1066" w:name="_Toc449103778"/>
      <w:bookmarkStart w:id="1067" w:name="_Toc449103895"/>
      <w:bookmarkStart w:id="1068" w:name="_Toc449104012"/>
      <w:bookmarkStart w:id="1069" w:name="_Toc449104129"/>
      <w:bookmarkStart w:id="1070" w:name="_Toc449104478"/>
      <w:bookmarkStart w:id="1071" w:name="_Toc448486779"/>
      <w:bookmarkStart w:id="1072" w:name="_Toc449101453"/>
      <w:bookmarkStart w:id="1073" w:name="_Toc449103152"/>
      <w:bookmarkStart w:id="1074" w:name="_Toc449103252"/>
      <w:bookmarkStart w:id="1075" w:name="_Toc449103779"/>
      <w:bookmarkStart w:id="1076" w:name="_Toc449103896"/>
      <w:bookmarkStart w:id="1077" w:name="_Toc449104013"/>
      <w:bookmarkStart w:id="1078" w:name="_Toc449104130"/>
      <w:bookmarkStart w:id="1079" w:name="_Toc44910447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r w:rsidRPr="00265B49">
        <w:t xml:space="preserve"> </w:t>
      </w:r>
      <w:bookmarkStart w:id="1080" w:name="_Toc448414890"/>
      <w:bookmarkStart w:id="1081" w:name="_Toc448486780"/>
      <w:bookmarkStart w:id="1082" w:name="_Toc449101454"/>
      <w:bookmarkStart w:id="1083" w:name="_Toc449103153"/>
      <w:bookmarkStart w:id="1084" w:name="_Toc449103253"/>
      <w:bookmarkStart w:id="1085" w:name="_Toc449103780"/>
      <w:bookmarkStart w:id="1086" w:name="_Toc449103897"/>
      <w:bookmarkStart w:id="1087" w:name="_Toc449104014"/>
      <w:bookmarkStart w:id="1088" w:name="_Toc449104131"/>
      <w:bookmarkStart w:id="1089" w:name="_Toc449104480"/>
      <w:bookmarkStart w:id="1090" w:name="_Toc448414891"/>
      <w:bookmarkStart w:id="1091" w:name="_Toc448486781"/>
      <w:bookmarkStart w:id="1092" w:name="_Toc449101455"/>
      <w:bookmarkStart w:id="1093" w:name="_Toc449103154"/>
      <w:bookmarkStart w:id="1094" w:name="_Toc449103254"/>
      <w:bookmarkStart w:id="1095" w:name="_Toc449103781"/>
      <w:bookmarkStart w:id="1096" w:name="_Toc449103898"/>
      <w:bookmarkStart w:id="1097" w:name="_Toc449104015"/>
      <w:bookmarkStart w:id="1098" w:name="_Toc449104132"/>
      <w:bookmarkStart w:id="1099" w:name="_Toc449104481"/>
      <w:bookmarkStart w:id="1100" w:name="_Toc448414892"/>
      <w:bookmarkStart w:id="1101" w:name="_Toc448486782"/>
      <w:bookmarkStart w:id="1102" w:name="_Toc449101456"/>
      <w:bookmarkStart w:id="1103" w:name="_Toc449103155"/>
      <w:bookmarkStart w:id="1104" w:name="_Toc449103255"/>
      <w:bookmarkStart w:id="1105" w:name="_Toc449103782"/>
      <w:bookmarkStart w:id="1106" w:name="_Toc449103899"/>
      <w:bookmarkStart w:id="1107" w:name="_Toc449104016"/>
      <w:bookmarkStart w:id="1108" w:name="_Toc449104133"/>
      <w:bookmarkStart w:id="1109" w:name="_Toc449104482"/>
      <w:bookmarkStart w:id="1110" w:name="_Toc448414893"/>
      <w:bookmarkStart w:id="1111" w:name="_Toc448486783"/>
      <w:bookmarkStart w:id="1112" w:name="_Toc449101457"/>
      <w:bookmarkStart w:id="1113" w:name="_Toc449103156"/>
      <w:bookmarkStart w:id="1114" w:name="_Toc449103256"/>
      <w:bookmarkStart w:id="1115" w:name="_Toc449103783"/>
      <w:bookmarkStart w:id="1116" w:name="_Toc449103900"/>
      <w:bookmarkStart w:id="1117" w:name="_Toc449104017"/>
      <w:bookmarkStart w:id="1118" w:name="_Toc449104134"/>
      <w:bookmarkStart w:id="1119" w:name="_Toc449104483"/>
      <w:bookmarkStart w:id="1120" w:name="_Toc448414894"/>
      <w:bookmarkStart w:id="1121" w:name="_Toc448486784"/>
      <w:bookmarkStart w:id="1122" w:name="_Toc449101458"/>
      <w:bookmarkStart w:id="1123" w:name="_Toc449103157"/>
      <w:bookmarkStart w:id="1124" w:name="_Toc449103257"/>
      <w:bookmarkStart w:id="1125" w:name="_Toc449103784"/>
      <w:bookmarkStart w:id="1126" w:name="_Toc449103901"/>
      <w:bookmarkStart w:id="1127" w:name="_Toc449104018"/>
      <w:bookmarkStart w:id="1128" w:name="_Toc449104135"/>
      <w:bookmarkStart w:id="1129" w:name="_Toc449104484"/>
      <w:bookmarkStart w:id="1130" w:name="_Toc448414895"/>
      <w:bookmarkStart w:id="1131" w:name="_Toc448486785"/>
      <w:bookmarkStart w:id="1132" w:name="_Toc449101459"/>
      <w:bookmarkStart w:id="1133" w:name="_Toc449103158"/>
      <w:bookmarkStart w:id="1134" w:name="_Toc449103258"/>
      <w:bookmarkStart w:id="1135" w:name="_Toc449103785"/>
      <w:bookmarkStart w:id="1136" w:name="_Toc449103902"/>
      <w:bookmarkStart w:id="1137" w:name="_Toc449104019"/>
      <w:bookmarkStart w:id="1138" w:name="_Toc449104136"/>
      <w:bookmarkStart w:id="1139" w:name="_Toc449104485"/>
      <w:bookmarkStart w:id="1140" w:name="_Toc448414896"/>
      <w:bookmarkStart w:id="1141" w:name="_Toc448486786"/>
      <w:bookmarkStart w:id="1142" w:name="_Toc449101460"/>
      <w:bookmarkStart w:id="1143" w:name="_Toc449103159"/>
      <w:bookmarkStart w:id="1144" w:name="_Toc449103259"/>
      <w:bookmarkStart w:id="1145" w:name="_Toc449103786"/>
      <w:bookmarkStart w:id="1146" w:name="_Toc449103903"/>
      <w:bookmarkStart w:id="1147" w:name="_Toc449104020"/>
      <w:bookmarkStart w:id="1148" w:name="_Toc449104137"/>
      <w:bookmarkStart w:id="1149" w:name="_Toc449104486"/>
      <w:bookmarkStart w:id="1150" w:name="_Toc448414897"/>
      <w:bookmarkStart w:id="1151" w:name="_Toc448486787"/>
      <w:bookmarkStart w:id="1152" w:name="_Toc449101461"/>
      <w:bookmarkStart w:id="1153" w:name="_Toc449103160"/>
      <w:bookmarkStart w:id="1154" w:name="_Toc449103260"/>
      <w:bookmarkStart w:id="1155" w:name="_Toc449103787"/>
      <w:bookmarkStart w:id="1156" w:name="_Toc449103904"/>
      <w:bookmarkStart w:id="1157" w:name="_Toc449104021"/>
      <w:bookmarkStart w:id="1158" w:name="_Toc449104138"/>
      <w:bookmarkStart w:id="1159" w:name="_Toc449104487"/>
      <w:bookmarkStart w:id="1160" w:name="_Toc448414898"/>
      <w:bookmarkStart w:id="1161" w:name="_Toc448486788"/>
      <w:bookmarkStart w:id="1162" w:name="_Toc449101462"/>
      <w:bookmarkStart w:id="1163" w:name="_Toc449103161"/>
      <w:bookmarkStart w:id="1164" w:name="_Toc449103261"/>
      <w:bookmarkStart w:id="1165" w:name="_Toc449103788"/>
      <w:bookmarkStart w:id="1166" w:name="_Toc449103905"/>
      <w:bookmarkStart w:id="1167" w:name="_Toc449104022"/>
      <w:bookmarkStart w:id="1168" w:name="_Toc449104139"/>
      <w:bookmarkStart w:id="1169" w:name="_Toc449104488"/>
      <w:bookmarkStart w:id="1170" w:name="_Toc448414899"/>
      <w:bookmarkStart w:id="1171" w:name="_Toc448486789"/>
      <w:bookmarkStart w:id="1172" w:name="_Toc449101463"/>
      <w:bookmarkStart w:id="1173" w:name="_Toc449103162"/>
      <w:bookmarkStart w:id="1174" w:name="_Toc449103262"/>
      <w:bookmarkStart w:id="1175" w:name="_Toc449103789"/>
      <w:bookmarkStart w:id="1176" w:name="_Toc449103906"/>
      <w:bookmarkStart w:id="1177" w:name="_Toc449104023"/>
      <w:bookmarkStart w:id="1178" w:name="_Toc449104140"/>
      <w:bookmarkStart w:id="1179" w:name="_Toc449104489"/>
      <w:bookmarkStart w:id="1180" w:name="_Toc448414900"/>
      <w:bookmarkStart w:id="1181" w:name="_Toc448486790"/>
      <w:bookmarkStart w:id="1182" w:name="_Toc449101464"/>
      <w:bookmarkStart w:id="1183" w:name="_Toc449103163"/>
      <w:bookmarkStart w:id="1184" w:name="_Toc449103263"/>
      <w:bookmarkStart w:id="1185" w:name="_Toc449103790"/>
      <w:bookmarkStart w:id="1186" w:name="_Toc449103907"/>
      <w:bookmarkStart w:id="1187" w:name="_Toc449104024"/>
      <w:bookmarkStart w:id="1188" w:name="_Toc449104141"/>
      <w:bookmarkStart w:id="1189" w:name="_Toc449104490"/>
      <w:bookmarkStart w:id="1190" w:name="_Toc448414901"/>
      <w:bookmarkStart w:id="1191" w:name="_Toc448486791"/>
      <w:bookmarkStart w:id="1192" w:name="_Toc449101465"/>
      <w:bookmarkStart w:id="1193" w:name="_Toc449103164"/>
      <w:bookmarkStart w:id="1194" w:name="_Toc449103264"/>
      <w:bookmarkStart w:id="1195" w:name="_Toc449103791"/>
      <w:bookmarkStart w:id="1196" w:name="_Toc449103908"/>
      <w:bookmarkStart w:id="1197" w:name="_Toc449104025"/>
      <w:bookmarkStart w:id="1198" w:name="_Toc449104142"/>
      <w:bookmarkStart w:id="1199" w:name="_Toc449104491"/>
      <w:bookmarkStart w:id="1200" w:name="_Toc448414902"/>
      <w:bookmarkStart w:id="1201" w:name="_Toc448486792"/>
      <w:bookmarkStart w:id="1202" w:name="_Toc449101466"/>
      <w:bookmarkStart w:id="1203" w:name="_Toc449103165"/>
      <w:bookmarkStart w:id="1204" w:name="_Toc449103265"/>
      <w:bookmarkStart w:id="1205" w:name="_Toc449103792"/>
      <w:bookmarkStart w:id="1206" w:name="_Toc449103909"/>
      <w:bookmarkStart w:id="1207" w:name="_Toc449104026"/>
      <w:bookmarkStart w:id="1208" w:name="_Toc449104143"/>
      <w:bookmarkStart w:id="1209" w:name="_Toc449104492"/>
      <w:bookmarkStart w:id="1210" w:name="_Toc448414903"/>
      <w:bookmarkStart w:id="1211" w:name="_Toc448486793"/>
      <w:bookmarkStart w:id="1212" w:name="_Toc449101467"/>
      <w:bookmarkStart w:id="1213" w:name="_Toc449103166"/>
      <w:bookmarkStart w:id="1214" w:name="_Toc449103266"/>
      <w:bookmarkStart w:id="1215" w:name="_Toc449103793"/>
      <w:bookmarkStart w:id="1216" w:name="_Toc449103910"/>
      <w:bookmarkStart w:id="1217" w:name="_Toc449104027"/>
      <w:bookmarkStart w:id="1218" w:name="_Toc449104144"/>
      <w:bookmarkStart w:id="1219" w:name="_Toc449104493"/>
      <w:bookmarkStart w:id="1220" w:name="_Toc448414904"/>
      <w:bookmarkStart w:id="1221" w:name="_Toc448486794"/>
      <w:bookmarkStart w:id="1222" w:name="_Toc449101468"/>
      <w:bookmarkStart w:id="1223" w:name="_Toc449103167"/>
      <w:bookmarkStart w:id="1224" w:name="_Toc449103267"/>
      <w:bookmarkStart w:id="1225" w:name="_Toc449103794"/>
      <w:bookmarkStart w:id="1226" w:name="_Toc449103911"/>
      <w:bookmarkStart w:id="1227" w:name="_Toc449104028"/>
      <w:bookmarkStart w:id="1228" w:name="_Toc449104145"/>
      <w:bookmarkStart w:id="1229" w:name="_Toc449104494"/>
      <w:bookmarkStart w:id="1230" w:name="_Toc448414905"/>
      <w:bookmarkStart w:id="1231" w:name="_Toc448486795"/>
      <w:bookmarkStart w:id="1232" w:name="_Toc449101469"/>
      <w:bookmarkStart w:id="1233" w:name="_Toc449103168"/>
      <w:bookmarkStart w:id="1234" w:name="_Toc449103268"/>
      <w:bookmarkStart w:id="1235" w:name="_Toc449103795"/>
      <w:bookmarkStart w:id="1236" w:name="_Toc449103912"/>
      <w:bookmarkStart w:id="1237" w:name="_Toc449104029"/>
      <w:bookmarkStart w:id="1238" w:name="_Toc449104146"/>
      <w:bookmarkStart w:id="1239" w:name="_Toc449104495"/>
      <w:bookmarkStart w:id="1240" w:name="_Toc448414906"/>
      <w:bookmarkStart w:id="1241" w:name="_Toc448486796"/>
      <w:bookmarkStart w:id="1242" w:name="_Toc449101470"/>
      <w:bookmarkStart w:id="1243" w:name="_Toc449103169"/>
      <w:bookmarkStart w:id="1244" w:name="_Toc449103269"/>
      <w:bookmarkStart w:id="1245" w:name="_Toc449103796"/>
      <w:bookmarkStart w:id="1246" w:name="_Toc449103913"/>
      <w:bookmarkStart w:id="1247" w:name="_Toc449104030"/>
      <w:bookmarkStart w:id="1248" w:name="_Toc449104147"/>
      <w:bookmarkStart w:id="1249" w:name="_Toc449104496"/>
      <w:bookmarkStart w:id="1250" w:name="_Toc448414907"/>
      <w:bookmarkStart w:id="1251" w:name="_Toc448486797"/>
      <w:bookmarkStart w:id="1252" w:name="_Toc449101471"/>
      <w:bookmarkStart w:id="1253" w:name="_Toc449103170"/>
      <w:bookmarkStart w:id="1254" w:name="_Toc449103270"/>
      <w:bookmarkStart w:id="1255" w:name="_Toc449103797"/>
      <w:bookmarkStart w:id="1256" w:name="_Toc449103914"/>
      <w:bookmarkStart w:id="1257" w:name="_Toc449104031"/>
      <w:bookmarkStart w:id="1258" w:name="_Toc449104148"/>
      <w:bookmarkStart w:id="1259" w:name="_Toc449104497"/>
      <w:bookmarkStart w:id="1260" w:name="_Toc447635400"/>
      <w:bookmarkStart w:id="1261" w:name="_Ref448393404"/>
      <w:bookmarkStart w:id="1262" w:name="_Ref448416943"/>
      <w:bookmarkStart w:id="1263" w:name="_Toc449104498"/>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r w:rsidR="006007A1" w:rsidRPr="00EB536A">
        <w:t>Pathways</w:t>
      </w:r>
      <w:r w:rsidR="006007A1">
        <w:t xml:space="preserve"> linked to e</w:t>
      </w:r>
      <w:r w:rsidR="00715715">
        <w:t>xplorat</w:t>
      </w:r>
      <w:r w:rsidR="00EB282F">
        <w:t>ion</w:t>
      </w:r>
      <w:r w:rsidR="00715715">
        <w:t xml:space="preserve"> </w:t>
      </w:r>
      <w:r w:rsidR="00DF38EB">
        <w:t>bores</w:t>
      </w:r>
      <w:bookmarkEnd w:id="1260"/>
      <w:bookmarkEnd w:id="1261"/>
      <w:bookmarkEnd w:id="1262"/>
      <w:bookmarkEnd w:id="1263"/>
    </w:p>
    <w:p w14:paraId="65BAFAC3" w14:textId="77777777" w:rsidR="00B703B2" w:rsidRPr="00A710A5" w:rsidRDefault="00B703B2" w:rsidP="00A710A5">
      <w:pPr>
        <w:rPr>
          <w:rFonts w:ascii="Calibri" w:hAnsi="Calibri"/>
          <w:sz w:val="18"/>
          <w:szCs w:val="18"/>
        </w:rPr>
      </w:pPr>
      <w:r w:rsidRPr="00A710A5">
        <w:rPr>
          <w:rFonts w:ascii="Calibri" w:hAnsi="Calibri"/>
          <w:sz w:val="18"/>
          <w:szCs w:val="18"/>
        </w:rPr>
        <w:t xml:space="preserve">In Queensland, coal exploration </w:t>
      </w:r>
      <w:r>
        <w:rPr>
          <w:rFonts w:ascii="Calibri" w:hAnsi="Calibri"/>
          <w:sz w:val="18"/>
          <w:szCs w:val="18"/>
        </w:rPr>
        <w:t>bores</w:t>
      </w:r>
      <w:r w:rsidRPr="00A710A5">
        <w:rPr>
          <w:rFonts w:ascii="Calibri" w:hAnsi="Calibri"/>
          <w:sz w:val="18"/>
          <w:szCs w:val="18"/>
        </w:rPr>
        <w:t xml:space="preserve"> are the most significant legacy type, </w:t>
      </w:r>
      <w:r>
        <w:rPr>
          <w:rFonts w:ascii="Calibri" w:hAnsi="Calibri"/>
          <w:sz w:val="18"/>
          <w:szCs w:val="18"/>
        </w:rPr>
        <w:t>mainly</w:t>
      </w:r>
      <w:r w:rsidRPr="00A710A5">
        <w:rPr>
          <w:rFonts w:ascii="Calibri" w:hAnsi="Calibri"/>
          <w:sz w:val="18"/>
          <w:szCs w:val="18"/>
        </w:rPr>
        <w:t xml:space="preserve"> due to their abundance and possible lack of appropriate decommissioning, both of which is at this stage unquantified. It has been estimated some 30</w:t>
      </w:r>
      <w:r>
        <w:rPr>
          <w:rFonts w:ascii="Calibri" w:hAnsi="Calibri"/>
          <w:sz w:val="18"/>
          <w:szCs w:val="18"/>
        </w:rPr>
        <w:t>,</w:t>
      </w:r>
      <w:r w:rsidRPr="00A710A5">
        <w:rPr>
          <w:rFonts w:ascii="Calibri" w:hAnsi="Calibri"/>
          <w:sz w:val="18"/>
          <w:szCs w:val="18"/>
        </w:rPr>
        <w:t xml:space="preserve">000 coal exploration </w:t>
      </w:r>
      <w:r>
        <w:rPr>
          <w:rFonts w:ascii="Calibri" w:hAnsi="Calibri"/>
          <w:sz w:val="18"/>
          <w:szCs w:val="18"/>
        </w:rPr>
        <w:t>bores</w:t>
      </w:r>
      <w:r w:rsidRPr="00A710A5">
        <w:rPr>
          <w:rFonts w:ascii="Calibri" w:hAnsi="Calibri"/>
          <w:sz w:val="18"/>
          <w:szCs w:val="18"/>
        </w:rPr>
        <w:t xml:space="preserve"> have been drilled in the Surat Basin, with a</w:t>
      </w:r>
      <w:r>
        <w:rPr>
          <w:rFonts w:ascii="Calibri" w:hAnsi="Calibri"/>
          <w:sz w:val="18"/>
          <w:szCs w:val="18"/>
        </w:rPr>
        <w:t>nother</w:t>
      </w:r>
      <w:r w:rsidRPr="00A710A5">
        <w:rPr>
          <w:rFonts w:ascii="Calibri" w:hAnsi="Calibri"/>
          <w:sz w:val="18"/>
          <w:szCs w:val="18"/>
        </w:rPr>
        <w:t xml:space="preserve"> 100</w:t>
      </w:r>
      <w:r>
        <w:rPr>
          <w:rFonts w:ascii="Calibri" w:hAnsi="Calibri"/>
          <w:sz w:val="18"/>
          <w:szCs w:val="18"/>
        </w:rPr>
        <w:t>,</w:t>
      </w:r>
      <w:r w:rsidRPr="00A710A5">
        <w:rPr>
          <w:rFonts w:ascii="Calibri" w:hAnsi="Calibri"/>
          <w:sz w:val="18"/>
          <w:szCs w:val="18"/>
        </w:rPr>
        <w:t>000 in the Bowen Basin (Free 2013, pers. comm., 28 February</w:t>
      </w:r>
      <w:r>
        <w:rPr>
          <w:rFonts w:ascii="Calibri" w:hAnsi="Calibri"/>
          <w:sz w:val="18"/>
          <w:szCs w:val="18"/>
        </w:rPr>
        <w:t xml:space="preserve"> 2014</w:t>
      </w:r>
      <w:r w:rsidRPr="00A710A5">
        <w:rPr>
          <w:rFonts w:ascii="Calibri" w:hAnsi="Calibri"/>
          <w:sz w:val="18"/>
          <w:szCs w:val="18"/>
        </w:rPr>
        <w:t>). It is unknown however how many of the</w:t>
      </w:r>
      <w:r>
        <w:rPr>
          <w:rFonts w:ascii="Calibri" w:hAnsi="Calibri"/>
          <w:sz w:val="18"/>
          <w:szCs w:val="18"/>
        </w:rPr>
        <w:t>se</w:t>
      </w:r>
      <w:r w:rsidRPr="00A710A5">
        <w:rPr>
          <w:rFonts w:ascii="Calibri" w:hAnsi="Calibri"/>
          <w:sz w:val="18"/>
          <w:szCs w:val="18"/>
        </w:rPr>
        <w:t xml:space="preserve"> bores were decommissioned or, if they were decommissioned, the standard of the decommissioning work</w:t>
      </w:r>
      <w:r>
        <w:rPr>
          <w:rFonts w:ascii="Calibri" w:hAnsi="Calibri"/>
          <w:sz w:val="18"/>
          <w:szCs w:val="18"/>
        </w:rPr>
        <w:t xml:space="preserve"> (</w:t>
      </w:r>
      <w:r w:rsidRPr="00525B44">
        <w:rPr>
          <w:rFonts w:ascii="Calibri" w:hAnsi="Calibri"/>
          <w:sz w:val="18"/>
          <w:szCs w:val="18"/>
        </w:rPr>
        <w:t>Commonwealth of Australia 2014a</w:t>
      </w:r>
      <w:r>
        <w:rPr>
          <w:rFonts w:ascii="Calibri" w:hAnsi="Calibri"/>
          <w:sz w:val="18"/>
          <w:szCs w:val="18"/>
        </w:rPr>
        <w:t>)</w:t>
      </w:r>
      <w:r w:rsidRPr="00A710A5">
        <w:rPr>
          <w:rFonts w:ascii="Calibri" w:hAnsi="Calibri"/>
          <w:sz w:val="18"/>
          <w:szCs w:val="18"/>
        </w:rPr>
        <w:t>.</w:t>
      </w:r>
    </w:p>
    <w:p w14:paraId="65BAFAC4" w14:textId="77777777" w:rsidR="00715715" w:rsidRPr="00525B44" w:rsidRDefault="00715715" w:rsidP="00715715">
      <w:pPr>
        <w:rPr>
          <w:rFonts w:ascii="Calibri" w:hAnsi="Calibri"/>
          <w:sz w:val="18"/>
          <w:szCs w:val="18"/>
        </w:rPr>
      </w:pPr>
      <w:r w:rsidRPr="00525B44">
        <w:rPr>
          <w:rFonts w:ascii="Calibri" w:hAnsi="Calibri"/>
          <w:sz w:val="18"/>
          <w:szCs w:val="18"/>
        </w:rPr>
        <w:t>Decommissioning the coal mining explorat</w:t>
      </w:r>
      <w:r w:rsidR="00D01B81">
        <w:rPr>
          <w:rFonts w:ascii="Calibri" w:hAnsi="Calibri"/>
          <w:sz w:val="18"/>
          <w:szCs w:val="18"/>
        </w:rPr>
        <w:t>ion</w:t>
      </w:r>
      <w:r w:rsidRPr="00525B44">
        <w:rPr>
          <w:rFonts w:ascii="Calibri" w:hAnsi="Calibri"/>
          <w:sz w:val="18"/>
          <w:szCs w:val="18"/>
        </w:rPr>
        <w:t xml:space="preserve"> wells is regulated by </w:t>
      </w:r>
      <w:r w:rsidR="00B74B80" w:rsidRPr="00525B44">
        <w:rPr>
          <w:rFonts w:ascii="Calibri" w:hAnsi="Calibri"/>
          <w:sz w:val="18"/>
          <w:szCs w:val="18"/>
        </w:rPr>
        <w:t xml:space="preserve">the </w:t>
      </w:r>
      <w:r w:rsidRPr="00A710A5">
        <w:rPr>
          <w:rFonts w:ascii="Calibri" w:hAnsi="Calibri"/>
          <w:i/>
          <w:sz w:val="18"/>
          <w:szCs w:val="18"/>
        </w:rPr>
        <w:t>Code of Environmental Compliance for Exploration and Mineral Developments</w:t>
      </w:r>
      <w:r w:rsidRPr="00525B44">
        <w:rPr>
          <w:rFonts w:ascii="Calibri" w:hAnsi="Calibri"/>
          <w:sz w:val="18"/>
          <w:szCs w:val="18"/>
        </w:rPr>
        <w:t xml:space="preserve"> in Queensland (DEHP 2013), which set out the following requirements:</w:t>
      </w:r>
    </w:p>
    <w:p w14:paraId="65BAFAC5" w14:textId="77777777" w:rsidR="00715715" w:rsidRPr="00525B44" w:rsidRDefault="00113588" w:rsidP="00715715">
      <w:pPr>
        <w:rPr>
          <w:rFonts w:ascii="Calibri" w:hAnsi="Calibri"/>
          <w:sz w:val="18"/>
          <w:szCs w:val="18"/>
        </w:rPr>
      </w:pPr>
      <w:r>
        <w:rPr>
          <w:rFonts w:ascii="Calibri" w:hAnsi="Calibri"/>
          <w:sz w:val="18"/>
          <w:szCs w:val="18"/>
        </w:rPr>
        <w:t>‘</w:t>
      </w:r>
      <w:r w:rsidR="00715715" w:rsidRPr="00525B44">
        <w:rPr>
          <w:rFonts w:ascii="Calibri" w:hAnsi="Calibri"/>
          <w:sz w:val="18"/>
          <w:szCs w:val="18"/>
        </w:rPr>
        <w:t>The holder of the environmental authority must decommission all non-artesian drill holes, apart from those still required for monitoring purposes as soon as practical, but no later than 6 months after the hole was drilled by undertaking the following actions:</w:t>
      </w:r>
    </w:p>
    <w:p w14:paraId="65BAFAC6" w14:textId="77777777" w:rsidR="00715715" w:rsidRPr="00525B44" w:rsidRDefault="00715715" w:rsidP="00E13AE7">
      <w:pPr>
        <w:pStyle w:val="ListParagraph"/>
        <w:numPr>
          <w:ilvl w:val="0"/>
          <w:numId w:val="47"/>
        </w:numPr>
        <w:spacing w:line="240" w:lineRule="auto"/>
        <w:ind w:left="714" w:hanging="357"/>
        <w:rPr>
          <w:rFonts w:cs="Arial"/>
          <w:sz w:val="18"/>
          <w:szCs w:val="18"/>
        </w:rPr>
      </w:pPr>
      <w:r w:rsidRPr="00525B44">
        <w:rPr>
          <w:rFonts w:cs="Arial"/>
          <w:sz w:val="18"/>
          <w:szCs w:val="18"/>
        </w:rPr>
        <w:t>where practical dispose of all unused drill chips to the hole or to a sump pit and;</w:t>
      </w:r>
    </w:p>
    <w:p w14:paraId="65BAFAC7" w14:textId="77777777" w:rsidR="00715715" w:rsidRPr="00525B44" w:rsidRDefault="00715715" w:rsidP="00E13AE7">
      <w:pPr>
        <w:pStyle w:val="ListParagraph"/>
        <w:numPr>
          <w:ilvl w:val="0"/>
          <w:numId w:val="47"/>
        </w:numPr>
        <w:spacing w:line="240" w:lineRule="auto"/>
        <w:ind w:left="714" w:hanging="357"/>
        <w:rPr>
          <w:rFonts w:cs="Arial"/>
          <w:sz w:val="18"/>
          <w:szCs w:val="18"/>
        </w:rPr>
      </w:pPr>
      <w:r w:rsidRPr="00525B44">
        <w:rPr>
          <w:rFonts w:cs="Arial"/>
          <w:sz w:val="18"/>
          <w:szCs w:val="18"/>
        </w:rPr>
        <w:t>cap the hole at a depth that is appropriate for the previous land use of the area (unless the land owner stipulates a future use which requires the cap to be placed deeper); and</w:t>
      </w:r>
    </w:p>
    <w:p w14:paraId="65BAFAC8" w14:textId="77777777" w:rsidR="00715715" w:rsidRPr="00525B44" w:rsidRDefault="00715715" w:rsidP="00E13AE7">
      <w:pPr>
        <w:pStyle w:val="ListParagraph"/>
        <w:numPr>
          <w:ilvl w:val="0"/>
          <w:numId w:val="47"/>
        </w:numPr>
        <w:spacing w:line="240" w:lineRule="auto"/>
        <w:ind w:left="714" w:hanging="357"/>
        <w:rPr>
          <w:rFonts w:cs="Arial"/>
          <w:sz w:val="18"/>
          <w:szCs w:val="18"/>
        </w:rPr>
      </w:pPr>
      <w:r w:rsidRPr="00525B44">
        <w:rPr>
          <w:rFonts w:cs="Arial"/>
          <w:sz w:val="18"/>
          <w:szCs w:val="18"/>
        </w:rPr>
        <w:t>backfill the hole above the cap with soil or material similar to the surrounding soil or materi</w:t>
      </w:r>
      <w:r w:rsidR="00C775CC" w:rsidRPr="00525B44">
        <w:rPr>
          <w:rFonts w:cs="Arial"/>
          <w:sz w:val="18"/>
          <w:szCs w:val="18"/>
        </w:rPr>
        <w:t>al</w:t>
      </w:r>
      <w:r w:rsidR="00113588">
        <w:rPr>
          <w:rFonts w:cs="Arial"/>
          <w:sz w:val="18"/>
          <w:szCs w:val="18"/>
        </w:rPr>
        <w:t>’</w:t>
      </w:r>
      <w:r w:rsidRPr="00525B44">
        <w:rPr>
          <w:rFonts w:cs="Arial"/>
          <w:sz w:val="18"/>
          <w:szCs w:val="18"/>
        </w:rPr>
        <w:t>.</w:t>
      </w:r>
    </w:p>
    <w:p w14:paraId="65BAFAC9" w14:textId="77777777" w:rsidR="00355D02" w:rsidRDefault="00355D02" w:rsidP="00355D02">
      <w:pPr>
        <w:rPr>
          <w:rFonts w:ascii="Calibri" w:hAnsi="Calibri"/>
          <w:sz w:val="18"/>
          <w:szCs w:val="18"/>
        </w:rPr>
      </w:pPr>
      <w:r w:rsidRPr="00355D02">
        <w:rPr>
          <w:rFonts w:ascii="Calibri" w:hAnsi="Calibri"/>
          <w:sz w:val="18"/>
          <w:szCs w:val="18"/>
        </w:rPr>
        <w:t xml:space="preserve">Coal exploration bores decommissioned under these </w:t>
      </w:r>
      <w:r>
        <w:rPr>
          <w:rFonts w:ascii="Calibri" w:hAnsi="Calibri"/>
          <w:sz w:val="18"/>
          <w:szCs w:val="18"/>
        </w:rPr>
        <w:t>requirements</w:t>
      </w:r>
      <w:r w:rsidRPr="00355D02">
        <w:rPr>
          <w:rFonts w:ascii="Calibri" w:hAnsi="Calibri"/>
          <w:sz w:val="18"/>
          <w:szCs w:val="18"/>
        </w:rPr>
        <w:t xml:space="preserve"> may</w:t>
      </w:r>
      <w:r>
        <w:rPr>
          <w:rFonts w:ascii="Calibri" w:hAnsi="Calibri"/>
          <w:sz w:val="18"/>
          <w:szCs w:val="18"/>
        </w:rPr>
        <w:t xml:space="preserve"> </w:t>
      </w:r>
      <w:r w:rsidRPr="00355D02">
        <w:rPr>
          <w:rFonts w:ascii="Calibri" w:hAnsi="Calibri"/>
          <w:sz w:val="18"/>
          <w:szCs w:val="18"/>
        </w:rPr>
        <w:t>therefo</w:t>
      </w:r>
      <w:r>
        <w:rPr>
          <w:rFonts w:ascii="Calibri" w:hAnsi="Calibri"/>
          <w:sz w:val="18"/>
          <w:szCs w:val="18"/>
        </w:rPr>
        <w:t xml:space="preserve">re lack an adequate </w:t>
      </w:r>
      <w:r w:rsidRPr="00355D02">
        <w:rPr>
          <w:rFonts w:ascii="Calibri" w:hAnsi="Calibri"/>
          <w:sz w:val="18"/>
          <w:szCs w:val="18"/>
        </w:rPr>
        <w:t>appropriate seal</w:t>
      </w:r>
      <w:r w:rsidR="00D778AC">
        <w:rPr>
          <w:rFonts w:ascii="Calibri" w:hAnsi="Calibri"/>
          <w:sz w:val="18"/>
          <w:szCs w:val="18"/>
        </w:rPr>
        <w:t xml:space="preserve"> (i.e. cement plug</w:t>
      </w:r>
      <w:r w:rsidRPr="00355D02">
        <w:rPr>
          <w:rFonts w:ascii="Calibri" w:hAnsi="Calibri"/>
          <w:sz w:val="18"/>
          <w:szCs w:val="18"/>
        </w:rPr>
        <w:t>) and could be considered as</w:t>
      </w:r>
      <w:r>
        <w:rPr>
          <w:rFonts w:ascii="Calibri" w:hAnsi="Calibri"/>
          <w:sz w:val="18"/>
          <w:szCs w:val="18"/>
        </w:rPr>
        <w:t xml:space="preserve"> </w:t>
      </w:r>
      <w:r w:rsidRPr="00355D02">
        <w:rPr>
          <w:rFonts w:ascii="Calibri" w:hAnsi="Calibri"/>
          <w:sz w:val="18"/>
          <w:szCs w:val="18"/>
        </w:rPr>
        <w:t xml:space="preserve">legacy bores. </w:t>
      </w:r>
      <w:r>
        <w:rPr>
          <w:rFonts w:ascii="Calibri" w:hAnsi="Calibri"/>
          <w:sz w:val="18"/>
          <w:szCs w:val="18"/>
        </w:rPr>
        <w:t>Furthermore, despite the above</w:t>
      </w:r>
      <w:r w:rsidRPr="00355D02">
        <w:rPr>
          <w:rFonts w:ascii="Calibri" w:hAnsi="Calibri"/>
          <w:sz w:val="18"/>
          <w:szCs w:val="18"/>
        </w:rPr>
        <w:t xml:space="preserve"> regulations that specify the decommissioning process, it is difficult to</w:t>
      </w:r>
      <w:r>
        <w:rPr>
          <w:rFonts w:ascii="Calibri" w:hAnsi="Calibri"/>
          <w:sz w:val="18"/>
          <w:szCs w:val="18"/>
        </w:rPr>
        <w:t xml:space="preserve"> </w:t>
      </w:r>
      <w:r w:rsidRPr="00355D02">
        <w:rPr>
          <w:rFonts w:ascii="Calibri" w:hAnsi="Calibri"/>
          <w:sz w:val="18"/>
          <w:szCs w:val="18"/>
        </w:rPr>
        <w:t>determine the level of compliance in remote areas</w:t>
      </w:r>
      <w:r w:rsidR="00EC1959">
        <w:rPr>
          <w:rFonts w:ascii="Calibri" w:hAnsi="Calibri"/>
          <w:sz w:val="18"/>
          <w:szCs w:val="18"/>
        </w:rPr>
        <w:t xml:space="preserve"> (</w:t>
      </w:r>
      <w:r w:rsidR="00EC1959" w:rsidRPr="00525B44">
        <w:rPr>
          <w:rFonts w:ascii="Calibri" w:hAnsi="Calibri"/>
          <w:sz w:val="18"/>
          <w:szCs w:val="18"/>
        </w:rPr>
        <w:t>Commonwealth of Australia 2014a</w:t>
      </w:r>
      <w:r w:rsidR="00EC1959">
        <w:rPr>
          <w:rFonts w:ascii="Calibri" w:hAnsi="Calibri"/>
          <w:sz w:val="18"/>
          <w:szCs w:val="18"/>
        </w:rPr>
        <w:t>)</w:t>
      </w:r>
      <w:r w:rsidRPr="00355D02">
        <w:rPr>
          <w:rFonts w:ascii="Calibri" w:hAnsi="Calibri"/>
          <w:sz w:val="18"/>
          <w:szCs w:val="18"/>
        </w:rPr>
        <w:t>.</w:t>
      </w:r>
    </w:p>
    <w:p w14:paraId="65BAFACA" w14:textId="77777777" w:rsidR="006007A1" w:rsidRPr="00C026EE" w:rsidRDefault="006007A1" w:rsidP="006007A1">
      <w:pPr>
        <w:rPr>
          <w:rFonts w:ascii="Calibri" w:hAnsi="Calibri"/>
          <w:sz w:val="18"/>
          <w:szCs w:val="18"/>
          <w:lang w:val="en-GB"/>
        </w:rPr>
      </w:pPr>
      <w:r w:rsidRPr="00C026EE">
        <w:rPr>
          <w:rFonts w:ascii="Calibri" w:hAnsi="Calibri"/>
          <w:sz w:val="18"/>
          <w:szCs w:val="18"/>
          <w:lang w:val="en-GB"/>
        </w:rPr>
        <w:t xml:space="preserve">For uncased bores, possible groundwater pathways include </w:t>
      </w:r>
      <w:r w:rsidR="00E43FBF" w:rsidRPr="00C026EE">
        <w:rPr>
          <w:rFonts w:ascii="Calibri" w:hAnsi="Calibri"/>
          <w:sz w:val="18"/>
          <w:szCs w:val="18"/>
          <w:lang w:val="en-GB"/>
        </w:rPr>
        <w:t>(</w:t>
      </w:r>
      <w:r w:rsidR="00174354">
        <w:rPr>
          <w:rFonts w:ascii="Calibri" w:hAnsi="Calibri"/>
          <w:sz w:val="18"/>
          <w:szCs w:val="18"/>
          <w:lang w:val="en-GB"/>
        </w:rPr>
        <w:fldChar w:fldCharType="begin" w:fldLock="1"/>
      </w:r>
      <w:r w:rsidR="00174354">
        <w:rPr>
          <w:rFonts w:ascii="Calibri" w:hAnsi="Calibri"/>
          <w:sz w:val="18"/>
          <w:szCs w:val="18"/>
          <w:lang w:val="en-GB"/>
        </w:rPr>
        <w:instrText xml:space="preserve"> REF _Ref448414981 \h  \* MERGEFORMAT </w:instrText>
      </w:r>
      <w:r w:rsidR="00174354">
        <w:rPr>
          <w:rFonts w:ascii="Calibri" w:hAnsi="Calibri"/>
          <w:sz w:val="18"/>
          <w:szCs w:val="18"/>
          <w:lang w:val="en-GB"/>
        </w:rPr>
      </w:r>
      <w:r w:rsidR="00174354">
        <w:rPr>
          <w:rFonts w:ascii="Calibri" w:hAnsi="Calibri"/>
          <w:sz w:val="18"/>
          <w:szCs w:val="18"/>
          <w:lang w:val="en-GB"/>
        </w:rPr>
        <w:fldChar w:fldCharType="separate"/>
      </w:r>
      <w:r w:rsidR="00D5162C" w:rsidRPr="00A710A5">
        <w:rPr>
          <w:rFonts w:ascii="Calibri" w:hAnsi="Calibri"/>
          <w:sz w:val="18"/>
          <w:szCs w:val="18"/>
          <w:lang w:val="en-GB"/>
        </w:rPr>
        <w:t>Figure 4.14</w:t>
      </w:r>
      <w:r w:rsidR="00174354">
        <w:rPr>
          <w:rFonts w:ascii="Calibri" w:hAnsi="Calibri"/>
          <w:sz w:val="18"/>
          <w:szCs w:val="18"/>
          <w:lang w:val="en-GB"/>
        </w:rPr>
        <w:fldChar w:fldCharType="end"/>
      </w:r>
      <w:r w:rsidR="00E43FBF" w:rsidRPr="00C026EE">
        <w:rPr>
          <w:rFonts w:ascii="Calibri" w:hAnsi="Calibri"/>
          <w:sz w:val="18"/>
          <w:szCs w:val="18"/>
          <w:lang w:val="en-GB"/>
        </w:rPr>
        <w:fldChar w:fldCharType="begin" w:fldLock="1"/>
      </w:r>
      <w:r w:rsidR="00E43FBF" w:rsidRPr="00C026EE">
        <w:rPr>
          <w:rFonts w:ascii="Calibri" w:hAnsi="Calibri"/>
          <w:sz w:val="18"/>
          <w:szCs w:val="18"/>
          <w:lang w:val="en-GB"/>
        </w:rPr>
        <w:instrText xml:space="preserve"> REF _Ref432778799 \h  \* MERGEFORMAT </w:instrText>
      </w:r>
      <w:r w:rsidR="00E43FBF" w:rsidRPr="00C026EE">
        <w:rPr>
          <w:rFonts w:ascii="Calibri" w:hAnsi="Calibri"/>
          <w:sz w:val="18"/>
          <w:szCs w:val="18"/>
          <w:lang w:val="en-GB"/>
        </w:rPr>
      </w:r>
      <w:r w:rsidR="00E43FBF" w:rsidRPr="00C026EE">
        <w:rPr>
          <w:rFonts w:ascii="Calibri" w:hAnsi="Calibri"/>
          <w:sz w:val="18"/>
          <w:szCs w:val="18"/>
          <w:lang w:val="en-GB"/>
        </w:rPr>
        <w:fldChar w:fldCharType="end"/>
      </w:r>
      <w:r w:rsidR="00E43FBF" w:rsidRPr="00C026EE">
        <w:rPr>
          <w:rFonts w:ascii="Calibri" w:hAnsi="Calibri"/>
          <w:sz w:val="18"/>
          <w:szCs w:val="18"/>
          <w:lang w:val="en-GB"/>
        </w:rPr>
        <w:t>)</w:t>
      </w:r>
      <w:r w:rsidRPr="00C026EE">
        <w:rPr>
          <w:rFonts w:ascii="Calibri" w:hAnsi="Calibri"/>
          <w:sz w:val="18"/>
          <w:szCs w:val="18"/>
          <w:lang w:val="en-GB"/>
        </w:rPr>
        <w:t>:</w:t>
      </w:r>
    </w:p>
    <w:p w14:paraId="65BAFACB" w14:textId="77777777" w:rsidR="006007A1" w:rsidRPr="00C026EE" w:rsidRDefault="006007A1" w:rsidP="006007A1">
      <w:pPr>
        <w:pStyle w:val="ListParagraph"/>
        <w:numPr>
          <w:ilvl w:val="0"/>
          <w:numId w:val="46"/>
        </w:numPr>
        <w:spacing w:line="240" w:lineRule="auto"/>
        <w:ind w:left="714" w:hanging="357"/>
        <w:rPr>
          <w:rFonts w:cs="Arial"/>
          <w:sz w:val="18"/>
          <w:szCs w:val="18"/>
          <w:lang w:val="en-GB"/>
        </w:rPr>
      </w:pPr>
      <w:r w:rsidRPr="00C026EE">
        <w:rPr>
          <w:rFonts w:cs="Arial"/>
          <w:sz w:val="18"/>
          <w:szCs w:val="18"/>
          <w:lang w:val="en-GB"/>
        </w:rPr>
        <w:t>Flow of water through the uncased bore hole from production interval to water bearing surficial aquifers, when the gradient is from the coal formation towards the aquifer (</w:t>
      </w:r>
      <w:r w:rsidR="00316FB5">
        <w:rPr>
          <w:rFonts w:cs="Arial"/>
          <w:sz w:val="18"/>
          <w:szCs w:val="18"/>
          <w:lang w:val="en-GB"/>
        </w:rPr>
        <w:t>1</w:t>
      </w:r>
      <w:r w:rsidRPr="00C026EE">
        <w:rPr>
          <w:sz w:val="18"/>
          <w:szCs w:val="18"/>
        </w:rPr>
        <w:fldChar w:fldCharType="begin" w:fldLock="1"/>
      </w:r>
      <w:r w:rsidRPr="00C026EE">
        <w:rPr>
          <w:sz w:val="18"/>
          <w:szCs w:val="18"/>
        </w:rPr>
        <w:instrText xml:space="preserve"> REF _Ref432778799 \h  \* MERGEFORMAT </w:instrText>
      </w:r>
      <w:r w:rsidRPr="00C026EE">
        <w:rPr>
          <w:sz w:val="18"/>
          <w:szCs w:val="18"/>
        </w:rPr>
      </w:r>
      <w:r w:rsidRPr="00C026EE">
        <w:rPr>
          <w:sz w:val="18"/>
          <w:szCs w:val="18"/>
        </w:rPr>
        <w:fldChar w:fldCharType="end"/>
      </w:r>
      <w:r w:rsidRPr="00C026EE">
        <w:rPr>
          <w:rFonts w:cs="Arial"/>
          <w:sz w:val="18"/>
          <w:szCs w:val="18"/>
          <w:lang w:val="en-GB"/>
        </w:rPr>
        <w:t>) (in the case of an artesian coal seam layer, not impacted by depressurisation); the flow is from the aquifer towards the coal formation in the case of a downward gradient (</w:t>
      </w:r>
      <w:r w:rsidRPr="00C026EE">
        <w:rPr>
          <w:sz w:val="18"/>
          <w:szCs w:val="18"/>
        </w:rPr>
        <w:fldChar w:fldCharType="begin" w:fldLock="1"/>
      </w:r>
      <w:r w:rsidRPr="00C026EE">
        <w:rPr>
          <w:sz w:val="18"/>
          <w:szCs w:val="18"/>
        </w:rPr>
        <w:instrText xml:space="preserve"> REF _Ref432778799 \h  \* MERGEFORMAT </w:instrText>
      </w:r>
      <w:r w:rsidRPr="00C026EE">
        <w:rPr>
          <w:sz w:val="18"/>
          <w:szCs w:val="18"/>
        </w:rPr>
      </w:r>
      <w:r w:rsidRPr="00C026EE">
        <w:rPr>
          <w:sz w:val="18"/>
          <w:szCs w:val="18"/>
        </w:rPr>
        <w:fldChar w:fldCharType="end"/>
      </w:r>
      <w:r w:rsidR="00316FB5">
        <w:rPr>
          <w:rFonts w:cs="Arial"/>
          <w:sz w:val="18"/>
          <w:szCs w:val="18"/>
          <w:lang w:val="en-GB"/>
        </w:rPr>
        <w:t>2</w:t>
      </w:r>
      <w:r w:rsidRPr="00C026EE">
        <w:rPr>
          <w:rFonts w:cs="Arial"/>
          <w:sz w:val="18"/>
          <w:szCs w:val="18"/>
          <w:lang w:val="en-GB"/>
        </w:rPr>
        <w:t xml:space="preserve">) (typically during the CSG extraction depressurisation phase, see e.g. </w:t>
      </w:r>
      <w:r w:rsidRPr="00C026EE">
        <w:rPr>
          <w:sz w:val="18"/>
          <w:szCs w:val="18"/>
        </w:rPr>
        <w:fldChar w:fldCharType="begin" w:fldLock="1"/>
      </w:r>
      <w:r w:rsidRPr="00C026EE">
        <w:rPr>
          <w:sz w:val="18"/>
          <w:szCs w:val="18"/>
        </w:rPr>
        <w:instrText xml:space="preserve"> REF _Ref436659486 \h  \* MERGEFORMAT </w:instrText>
      </w:r>
      <w:r w:rsidRPr="00C026EE">
        <w:rPr>
          <w:sz w:val="18"/>
          <w:szCs w:val="18"/>
        </w:rPr>
      </w:r>
      <w:r w:rsidRPr="00C026EE">
        <w:rPr>
          <w:sz w:val="18"/>
          <w:szCs w:val="18"/>
        </w:rPr>
        <w:fldChar w:fldCharType="separate"/>
      </w:r>
      <w:r w:rsidR="00D5162C" w:rsidRPr="00A710A5">
        <w:rPr>
          <w:rFonts w:cs="Arial"/>
          <w:sz w:val="18"/>
          <w:szCs w:val="18"/>
        </w:rPr>
        <w:t xml:space="preserve">Figure </w:t>
      </w:r>
      <w:r w:rsidR="00D5162C" w:rsidRPr="00A710A5">
        <w:rPr>
          <w:rFonts w:cs="Arial"/>
          <w:noProof/>
          <w:sz w:val="18"/>
          <w:szCs w:val="18"/>
        </w:rPr>
        <w:t>4.9</w:t>
      </w:r>
      <w:r w:rsidRPr="00C026EE">
        <w:rPr>
          <w:sz w:val="18"/>
          <w:szCs w:val="18"/>
        </w:rPr>
        <w:fldChar w:fldCharType="end"/>
      </w:r>
      <w:r w:rsidRPr="00C026EE">
        <w:rPr>
          <w:rFonts w:cs="Arial"/>
          <w:sz w:val="18"/>
          <w:szCs w:val="18"/>
          <w:lang w:val="en-GB"/>
        </w:rPr>
        <w:t xml:space="preserve"> and </w:t>
      </w:r>
      <w:r w:rsidRPr="00C026EE">
        <w:rPr>
          <w:sz w:val="18"/>
          <w:szCs w:val="18"/>
        </w:rPr>
        <w:fldChar w:fldCharType="begin" w:fldLock="1"/>
      </w:r>
      <w:r w:rsidRPr="00C026EE">
        <w:rPr>
          <w:sz w:val="18"/>
          <w:szCs w:val="18"/>
        </w:rPr>
        <w:instrText xml:space="preserve"> REF _Ref436659492 \h  \* MERGEFORMAT </w:instrText>
      </w:r>
      <w:r w:rsidRPr="00C026EE">
        <w:rPr>
          <w:sz w:val="18"/>
          <w:szCs w:val="18"/>
        </w:rPr>
      </w:r>
      <w:r w:rsidRPr="00C026EE">
        <w:rPr>
          <w:sz w:val="18"/>
          <w:szCs w:val="18"/>
        </w:rPr>
        <w:fldChar w:fldCharType="separate"/>
      </w:r>
      <w:r w:rsidR="00D5162C" w:rsidRPr="00A710A5">
        <w:rPr>
          <w:rFonts w:cs="Arial"/>
          <w:sz w:val="18"/>
          <w:szCs w:val="18"/>
        </w:rPr>
        <w:t xml:space="preserve">Figure </w:t>
      </w:r>
      <w:r w:rsidR="00D5162C" w:rsidRPr="00A710A5">
        <w:rPr>
          <w:rFonts w:cs="Arial"/>
          <w:noProof/>
          <w:sz w:val="18"/>
          <w:szCs w:val="18"/>
        </w:rPr>
        <w:t>4.11</w:t>
      </w:r>
      <w:r w:rsidRPr="00C026EE">
        <w:rPr>
          <w:sz w:val="18"/>
          <w:szCs w:val="18"/>
        </w:rPr>
        <w:fldChar w:fldCharType="end"/>
      </w:r>
      <w:r w:rsidRPr="00C026EE">
        <w:rPr>
          <w:rFonts w:cs="Arial"/>
          <w:sz w:val="18"/>
          <w:szCs w:val="18"/>
          <w:lang w:val="en-GB"/>
        </w:rPr>
        <w:t xml:space="preserve">) </w:t>
      </w:r>
    </w:p>
    <w:p w14:paraId="65BAFACC" w14:textId="77777777" w:rsidR="006007A1" w:rsidRPr="00A27BA4" w:rsidRDefault="006007A1" w:rsidP="00A710A5">
      <w:pPr>
        <w:pStyle w:val="ListParagraph"/>
        <w:numPr>
          <w:ilvl w:val="0"/>
          <w:numId w:val="46"/>
        </w:numPr>
        <w:spacing w:line="240" w:lineRule="auto"/>
        <w:ind w:left="714" w:hanging="357"/>
        <w:rPr>
          <w:sz w:val="18"/>
          <w:szCs w:val="18"/>
          <w:lang w:val="en-GB"/>
        </w:rPr>
      </w:pPr>
      <w:r w:rsidRPr="00A27BA4">
        <w:rPr>
          <w:rFonts w:cstheme="minorBidi"/>
          <w:sz w:val="18"/>
          <w:szCs w:val="18"/>
          <w:lang w:val="en-GB"/>
        </w:rPr>
        <w:t xml:space="preserve">Flow of water through the </w:t>
      </w:r>
      <w:r w:rsidRPr="00A27BA4">
        <w:rPr>
          <w:rFonts w:cs="Arial"/>
          <w:sz w:val="18"/>
          <w:szCs w:val="18"/>
          <w:lang w:val="en-GB"/>
        </w:rPr>
        <w:t>backfilled</w:t>
      </w:r>
      <w:r w:rsidRPr="00A710A5">
        <w:rPr>
          <w:rFonts w:cstheme="minorBidi"/>
          <w:sz w:val="18"/>
          <w:szCs w:val="18"/>
          <w:lang w:val="en-GB"/>
        </w:rPr>
        <w:t>, uncased bore after decommissioning; as with the previous pathway, flow can be upwards (</w:t>
      </w:r>
      <w:r w:rsidRPr="00A710A5">
        <w:rPr>
          <w:sz w:val="18"/>
          <w:szCs w:val="18"/>
          <w:lang w:val="en-GB"/>
        </w:rPr>
        <w:fldChar w:fldCharType="begin" w:fldLock="1"/>
      </w:r>
      <w:r w:rsidRPr="00A710A5">
        <w:rPr>
          <w:sz w:val="18"/>
          <w:szCs w:val="18"/>
          <w:lang w:val="en-GB"/>
        </w:rPr>
        <w:instrText xml:space="preserve"> REF _Ref432778799 \h  \* MERGEFORMAT </w:instrText>
      </w:r>
      <w:r w:rsidRPr="00A710A5">
        <w:rPr>
          <w:sz w:val="18"/>
          <w:szCs w:val="18"/>
          <w:lang w:val="en-GB"/>
        </w:rPr>
      </w:r>
      <w:r w:rsidRPr="00A710A5">
        <w:rPr>
          <w:sz w:val="18"/>
          <w:szCs w:val="18"/>
          <w:lang w:val="en-GB"/>
        </w:rPr>
        <w:fldChar w:fldCharType="end"/>
      </w:r>
      <w:r w:rsidR="00316FB5">
        <w:rPr>
          <w:rFonts w:cstheme="minorBidi"/>
          <w:sz w:val="18"/>
          <w:szCs w:val="18"/>
          <w:lang w:val="en-GB"/>
        </w:rPr>
        <w:t>3</w:t>
      </w:r>
      <w:r w:rsidRPr="00A27BA4">
        <w:rPr>
          <w:rFonts w:cstheme="minorBidi"/>
          <w:sz w:val="18"/>
          <w:szCs w:val="18"/>
          <w:lang w:val="en-GB"/>
        </w:rPr>
        <w:t>) or downwards (</w:t>
      </w:r>
      <w:r w:rsidRPr="00A710A5">
        <w:rPr>
          <w:sz w:val="18"/>
          <w:szCs w:val="18"/>
          <w:lang w:val="en-GB"/>
        </w:rPr>
        <w:fldChar w:fldCharType="begin" w:fldLock="1"/>
      </w:r>
      <w:r w:rsidRPr="00A710A5">
        <w:rPr>
          <w:sz w:val="18"/>
          <w:szCs w:val="18"/>
          <w:lang w:val="en-GB"/>
        </w:rPr>
        <w:instrText xml:space="preserve"> REF _Ref432778799 \h  \* MERGEFORMAT </w:instrText>
      </w:r>
      <w:r w:rsidRPr="00A710A5">
        <w:rPr>
          <w:sz w:val="18"/>
          <w:szCs w:val="18"/>
          <w:lang w:val="en-GB"/>
        </w:rPr>
      </w:r>
      <w:r w:rsidRPr="00A710A5">
        <w:rPr>
          <w:sz w:val="18"/>
          <w:szCs w:val="18"/>
          <w:lang w:val="en-GB"/>
        </w:rPr>
        <w:fldChar w:fldCharType="end"/>
      </w:r>
      <w:r w:rsidR="00316FB5">
        <w:rPr>
          <w:rFonts w:cstheme="minorBidi"/>
          <w:sz w:val="18"/>
          <w:szCs w:val="18"/>
          <w:lang w:val="en-GB"/>
        </w:rPr>
        <w:t>4</w:t>
      </w:r>
      <w:r w:rsidRPr="00A27BA4">
        <w:rPr>
          <w:rFonts w:cstheme="minorBidi"/>
          <w:sz w:val="18"/>
          <w:szCs w:val="18"/>
          <w:lang w:val="en-GB"/>
        </w:rPr>
        <w:t xml:space="preserve">), depending on the hydraulic gradient (see e.g. </w:t>
      </w:r>
      <w:r w:rsidRPr="00A710A5">
        <w:rPr>
          <w:sz w:val="18"/>
          <w:szCs w:val="18"/>
          <w:lang w:val="en-GB"/>
        </w:rPr>
        <w:fldChar w:fldCharType="begin" w:fldLock="1"/>
      </w:r>
      <w:r w:rsidRPr="00A710A5">
        <w:rPr>
          <w:sz w:val="18"/>
          <w:szCs w:val="18"/>
          <w:lang w:val="en-GB"/>
        </w:rPr>
        <w:instrText xml:space="preserve"> REF _Ref437008398 \h  \* MERGEFORMAT </w:instrText>
      </w:r>
      <w:r w:rsidRPr="00A710A5">
        <w:rPr>
          <w:sz w:val="18"/>
          <w:szCs w:val="18"/>
          <w:lang w:val="en-GB"/>
        </w:rPr>
      </w:r>
      <w:r w:rsidRPr="00A710A5">
        <w:rPr>
          <w:sz w:val="18"/>
          <w:szCs w:val="18"/>
          <w:lang w:val="en-GB"/>
        </w:rPr>
        <w:fldChar w:fldCharType="separate"/>
      </w:r>
      <w:r w:rsidR="00D5162C" w:rsidRPr="00A710A5">
        <w:rPr>
          <w:rFonts w:cstheme="minorBidi"/>
          <w:sz w:val="18"/>
          <w:szCs w:val="18"/>
          <w:lang w:val="en-GB"/>
        </w:rPr>
        <w:t>Figure 4.6</w:t>
      </w:r>
      <w:r w:rsidRPr="00A710A5">
        <w:rPr>
          <w:sz w:val="18"/>
          <w:szCs w:val="18"/>
          <w:lang w:val="en-GB"/>
        </w:rPr>
        <w:fldChar w:fldCharType="end"/>
      </w:r>
      <w:r w:rsidRPr="00A27BA4">
        <w:rPr>
          <w:rFonts w:cstheme="minorBidi"/>
          <w:sz w:val="18"/>
          <w:szCs w:val="18"/>
          <w:lang w:val="en-GB"/>
        </w:rPr>
        <w:t>).</w:t>
      </w:r>
    </w:p>
    <w:p w14:paraId="65BAFACD" w14:textId="77777777" w:rsidR="009F4E07" w:rsidRPr="00A710A5" w:rsidRDefault="009F4E07" w:rsidP="00A710A5">
      <w:pPr>
        <w:rPr>
          <w:sz w:val="18"/>
          <w:szCs w:val="18"/>
        </w:rPr>
      </w:pPr>
      <w:r w:rsidRPr="00A710A5">
        <w:rPr>
          <w:rFonts w:ascii="Calibri" w:hAnsi="Calibri"/>
          <w:sz w:val="18"/>
          <w:szCs w:val="18"/>
        </w:rPr>
        <w:t>Movement of water between the production target and surficial aquifers is possible through the backfilled bore (</w:t>
      </w:r>
      <w:r w:rsidR="007F14B7">
        <w:rPr>
          <w:rFonts w:ascii="Calibri" w:hAnsi="Calibri"/>
          <w:sz w:val="18"/>
          <w:szCs w:val="18"/>
        </w:rPr>
        <w:fldChar w:fldCharType="begin" w:fldLock="1"/>
      </w:r>
      <w:r w:rsidR="007F14B7">
        <w:rPr>
          <w:rFonts w:ascii="Calibri" w:hAnsi="Calibri"/>
          <w:sz w:val="18"/>
          <w:szCs w:val="18"/>
        </w:rPr>
        <w:instrText xml:space="preserve"> REF _Ref448414981 \h  \* MERGEFORMAT </w:instrText>
      </w:r>
      <w:r w:rsidR="007F14B7">
        <w:rPr>
          <w:rFonts w:ascii="Calibri" w:hAnsi="Calibri"/>
          <w:sz w:val="18"/>
          <w:szCs w:val="18"/>
        </w:rPr>
      </w:r>
      <w:r w:rsidR="007F14B7">
        <w:rPr>
          <w:rFonts w:ascii="Calibri" w:hAnsi="Calibri"/>
          <w:sz w:val="18"/>
          <w:szCs w:val="18"/>
        </w:rPr>
        <w:fldChar w:fldCharType="separate"/>
      </w:r>
      <w:r w:rsidR="00D5162C" w:rsidRPr="00A710A5">
        <w:rPr>
          <w:rFonts w:ascii="Calibri" w:hAnsi="Calibri"/>
          <w:sz w:val="18"/>
          <w:szCs w:val="18"/>
        </w:rPr>
        <w:t>Figure 4.14</w:t>
      </w:r>
      <w:r w:rsidR="007F14B7">
        <w:rPr>
          <w:rFonts w:ascii="Calibri" w:hAnsi="Calibri"/>
          <w:sz w:val="18"/>
          <w:szCs w:val="18"/>
        </w:rPr>
        <w:fldChar w:fldCharType="end"/>
      </w:r>
      <w:r w:rsidRPr="00A710A5">
        <w:rPr>
          <w:rFonts w:ascii="Calibri" w:hAnsi="Calibri"/>
          <w:sz w:val="18"/>
          <w:szCs w:val="18"/>
        </w:rPr>
        <w:fldChar w:fldCharType="begin" w:fldLock="1"/>
      </w:r>
      <w:r w:rsidRPr="00A710A5">
        <w:rPr>
          <w:rFonts w:ascii="Calibri" w:hAnsi="Calibri"/>
          <w:sz w:val="18"/>
          <w:szCs w:val="18"/>
        </w:rPr>
        <w:instrText xml:space="preserve"> REF _Ref448393491 \h  \* MERGEFORMAT </w:instrText>
      </w:r>
      <w:r w:rsidRPr="00A710A5">
        <w:rPr>
          <w:rFonts w:ascii="Calibri" w:hAnsi="Calibri"/>
          <w:sz w:val="18"/>
          <w:szCs w:val="18"/>
        </w:rPr>
      </w:r>
      <w:r w:rsidRPr="00A710A5">
        <w:rPr>
          <w:rFonts w:ascii="Calibri" w:hAnsi="Calibri"/>
          <w:sz w:val="18"/>
          <w:szCs w:val="18"/>
        </w:rPr>
        <w:fldChar w:fldCharType="end"/>
      </w:r>
      <w:r w:rsidRPr="00A710A5">
        <w:rPr>
          <w:rFonts w:ascii="Calibri" w:hAnsi="Calibri"/>
          <w:sz w:val="18"/>
          <w:szCs w:val="18"/>
        </w:rPr>
        <w:t>). Due to the drilling disturbance, the hydraulic conduc</w:t>
      </w:r>
      <w:r w:rsidR="00D01B81">
        <w:rPr>
          <w:rFonts w:ascii="Calibri" w:hAnsi="Calibri"/>
          <w:sz w:val="18"/>
          <w:szCs w:val="18"/>
        </w:rPr>
        <w:t>t</w:t>
      </w:r>
      <w:r w:rsidRPr="00A710A5">
        <w:rPr>
          <w:rFonts w:ascii="Calibri" w:hAnsi="Calibri"/>
          <w:sz w:val="18"/>
          <w:szCs w:val="18"/>
        </w:rPr>
        <w:t>ivity will be considerably higher through the backfilled hole than the surrounding soil and rock matrix. The maximum flow of water between formations through the exploratory wells decommissioned this way may be estimated using equations for Darcy flow through a conduit (Appendix 1), with the length equal to the depth of the exploration bore, hydraulic conductivity for a disturbed soil sample (or no soil), and a head gradient calculated from the difference in pressure head between the production formation and the surficial aquifer. Comparison of the flow through a decommissioned exploration bore and the regional aquitards may give a critical density of bores required to significantly exceed the flow rate through the regional aquitards.</w:t>
      </w:r>
    </w:p>
    <w:p w14:paraId="65BAFACE" w14:textId="77777777" w:rsidR="00E1670F" w:rsidRPr="00525B44" w:rsidRDefault="00E1670F" w:rsidP="00E1670F">
      <w:pPr>
        <w:rPr>
          <w:rFonts w:ascii="Calibri" w:hAnsi="Calibri"/>
          <w:sz w:val="18"/>
          <w:szCs w:val="18"/>
        </w:rPr>
      </w:pPr>
      <w:r w:rsidRPr="00525B44">
        <w:rPr>
          <w:rFonts w:ascii="Calibri" w:hAnsi="Calibri"/>
          <w:sz w:val="18"/>
          <w:szCs w:val="18"/>
        </w:rPr>
        <w:t>Drilling fluid loss to the surficial aquifers and well breakout are also possible for explorat</w:t>
      </w:r>
      <w:r w:rsidR="00C0145C">
        <w:rPr>
          <w:rFonts w:ascii="Calibri" w:hAnsi="Calibri"/>
          <w:sz w:val="18"/>
          <w:szCs w:val="18"/>
        </w:rPr>
        <w:t>ion</w:t>
      </w:r>
      <w:r w:rsidRPr="00525B44">
        <w:rPr>
          <w:rFonts w:ascii="Calibri" w:hAnsi="Calibri"/>
          <w:sz w:val="18"/>
          <w:szCs w:val="18"/>
        </w:rPr>
        <w:t xml:space="preserve"> bores. These processes are discussed in more </w:t>
      </w:r>
      <w:r w:rsidRPr="00273773">
        <w:rPr>
          <w:rFonts w:ascii="Calibri" w:hAnsi="Calibri"/>
          <w:sz w:val="18"/>
          <w:szCs w:val="18"/>
        </w:rPr>
        <w:t>detail in section</w:t>
      </w:r>
      <w:r w:rsidR="00BA3F97">
        <w:rPr>
          <w:rFonts w:ascii="Calibri" w:hAnsi="Calibri"/>
          <w:sz w:val="18"/>
          <w:szCs w:val="18"/>
        </w:rPr>
        <w:t xml:space="preserve"> </w:t>
      </w:r>
      <w:r w:rsidR="00BA3F97">
        <w:rPr>
          <w:rFonts w:ascii="Calibri" w:hAnsi="Calibri"/>
          <w:sz w:val="18"/>
          <w:szCs w:val="18"/>
        </w:rPr>
        <w:fldChar w:fldCharType="begin" w:fldLock="1"/>
      </w:r>
      <w:r w:rsidR="00BA3F97">
        <w:rPr>
          <w:rFonts w:ascii="Calibri" w:hAnsi="Calibri"/>
          <w:sz w:val="18"/>
          <w:szCs w:val="18"/>
        </w:rPr>
        <w:instrText xml:space="preserve"> REF _Ref449467964 \r \h </w:instrText>
      </w:r>
      <w:r w:rsidR="00BA3F97">
        <w:rPr>
          <w:rFonts w:ascii="Calibri" w:hAnsi="Calibri"/>
          <w:sz w:val="18"/>
          <w:szCs w:val="18"/>
        </w:rPr>
      </w:r>
      <w:r w:rsidR="00BA3F97">
        <w:rPr>
          <w:rFonts w:ascii="Calibri" w:hAnsi="Calibri"/>
          <w:sz w:val="18"/>
          <w:szCs w:val="18"/>
        </w:rPr>
        <w:fldChar w:fldCharType="separate"/>
      </w:r>
      <w:r w:rsidR="00D5162C">
        <w:rPr>
          <w:rFonts w:ascii="Calibri" w:hAnsi="Calibri"/>
          <w:sz w:val="18"/>
          <w:szCs w:val="18"/>
        </w:rPr>
        <w:t>4.3.5</w:t>
      </w:r>
      <w:r w:rsidR="00BA3F97">
        <w:rPr>
          <w:rFonts w:ascii="Calibri" w:hAnsi="Calibri"/>
          <w:sz w:val="18"/>
          <w:szCs w:val="18"/>
        </w:rPr>
        <w:fldChar w:fldCharType="end"/>
      </w:r>
      <w:r w:rsidRPr="00525B44">
        <w:rPr>
          <w:rFonts w:ascii="Calibri" w:hAnsi="Calibri"/>
          <w:sz w:val="18"/>
          <w:szCs w:val="18"/>
        </w:rPr>
        <w:t>.</w:t>
      </w:r>
    </w:p>
    <w:p w14:paraId="65BAFACF" w14:textId="77777777" w:rsidR="009F4E07" w:rsidRPr="00A710A5" w:rsidRDefault="009F4E07" w:rsidP="00A710A5">
      <w:pPr>
        <w:ind w:left="357"/>
        <w:rPr>
          <w:sz w:val="18"/>
          <w:szCs w:val="18"/>
          <w:lang w:val="en-GB"/>
        </w:rPr>
      </w:pPr>
    </w:p>
    <w:p w14:paraId="65BAFAD0" w14:textId="77777777" w:rsidR="006007A1" w:rsidRDefault="006007A1" w:rsidP="006007A1">
      <w:pPr>
        <w:jc w:val="center"/>
        <w:rPr>
          <w:lang w:val="en-GB"/>
        </w:rPr>
      </w:pPr>
      <w:r w:rsidRPr="00665E66">
        <w:rPr>
          <w:noProof/>
          <w:lang w:val="en-AU" w:eastAsia="en-AU"/>
        </w:rPr>
        <w:drawing>
          <wp:inline distT="0" distB="0" distL="0" distR="0" wp14:anchorId="65BAFC8E" wp14:editId="65BAFC8F">
            <wp:extent cx="5135535" cy="4800600"/>
            <wp:effectExtent l="0" t="0" r="8255" b="0"/>
            <wp:docPr id="92" name="Picture 5" descr="625DFE9B-F53A-4A17-AEBD-1C968DC059F6@gateway"/>
            <wp:cNvGraphicFramePr/>
            <a:graphic xmlns:a="http://schemas.openxmlformats.org/drawingml/2006/main">
              <a:graphicData uri="http://schemas.openxmlformats.org/drawingml/2006/picture">
                <pic:pic xmlns:pic="http://schemas.openxmlformats.org/drawingml/2006/picture">
                  <pic:nvPicPr>
                    <pic:cNvPr id="1026" name="56F9475C-BB7C-47BF-BB06-FA4E05C86E23" descr="625DFE9B-F53A-4A17-AEBD-1C968DC059F6@gateway"/>
                    <pic:cNvPicPr>
                      <a:picLocks noChangeAspect="1" noChangeArrowheads="1"/>
                    </pic:cNvPicPr>
                  </pic:nvPicPr>
                  <pic:blipFill>
                    <a:blip r:embed="rId68" cstate="print"/>
                    <a:srcRect/>
                    <a:stretch>
                      <a:fillRect/>
                    </a:stretch>
                  </pic:blipFill>
                  <pic:spPr bwMode="auto">
                    <a:xfrm>
                      <a:off x="0" y="0"/>
                      <a:ext cx="5138710" cy="4803568"/>
                    </a:xfrm>
                    <a:prstGeom prst="rect">
                      <a:avLst/>
                    </a:prstGeom>
                    <a:noFill/>
                    <a:ln w="9525">
                      <a:noFill/>
                      <a:miter lim="800000"/>
                      <a:headEnd/>
                      <a:tailEnd/>
                    </a:ln>
                  </pic:spPr>
                </pic:pic>
              </a:graphicData>
            </a:graphic>
          </wp:inline>
        </w:drawing>
      </w:r>
    </w:p>
    <w:p w14:paraId="65BAFAD1" w14:textId="77777777" w:rsidR="006007A1" w:rsidRPr="0013492F" w:rsidRDefault="006007A1" w:rsidP="006007A1">
      <w:pPr>
        <w:pStyle w:val="Caption"/>
      </w:pPr>
      <w:bookmarkStart w:id="1264" w:name="_Ref448414981"/>
      <w:bookmarkStart w:id="1265" w:name="_Toc449469445"/>
      <w:r>
        <w:t xml:space="preserve">Figure </w:t>
      </w:r>
      <w:r>
        <w:fldChar w:fldCharType="begin" w:fldLock="1"/>
      </w:r>
      <w:r>
        <w:instrText xml:space="preserve"> STYLEREF 1 \s </w:instrText>
      </w:r>
      <w:r>
        <w:fldChar w:fldCharType="separate"/>
      </w:r>
      <w:r w:rsidR="00D5162C">
        <w:rPr>
          <w:noProof/>
        </w:rPr>
        <w:t>4</w:t>
      </w:r>
      <w:r>
        <w:fldChar w:fldCharType="end"/>
      </w:r>
      <w:r>
        <w:t>.</w:t>
      </w:r>
      <w:r>
        <w:fldChar w:fldCharType="begin"/>
      </w:r>
      <w:r>
        <w:instrText xml:space="preserve"> SEQ Figure \* ARABIC \s 1 </w:instrText>
      </w:r>
      <w:r>
        <w:fldChar w:fldCharType="separate"/>
      </w:r>
      <w:r w:rsidR="00340DA3">
        <w:rPr>
          <w:noProof/>
        </w:rPr>
        <w:t>14</w:t>
      </w:r>
      <w:r>
        <w:fldChar w:fldCharType="end"/>
      </w:r>
      <w:bookmarkEnd w:id="1264"/>
      <w:r>
        <w:t xml:space="preserve"> Pathways for water movement in uncased exploration bores: (1) upward flow through an open exploration bore (H</w:t>
      </w:r>
      <w:r>
        <w:rPr>
          <w:vertAlign w:val="subscript"/>
        </w:rPr>
        <w:t>2</w:t>
      </w:r>
      <w:r>
        <w:t>&gt;H</w:t>
      </w:r>
      <w:r>
        <w:rPr>
          <w:vertAlign w:val="subscript"/>
        </w:rPr>
        <w:t>1</w:t>
      </w:r>
      <w:r>
        <w:t>), (2)</w:t>
      </w:r>
      <w:r w:rsidRPr="0013492F">
        <w:t xml:space="preserve"> </w:t>
      </w:r>
      <w:r>
        <w:t>downward flow through an open exploration bore (H</w:t>
      </w:r>
      <w:r>
        <w:rPr>
          <w:vertAlign w:val="subscript"/>
        </w:rPr>
        <w:t>1</w:t>
      </w:r>
      <w:r>
        <w:t>&gt;H</w:t>
      </w:r>
      <w:r w:rsidRPr="0013492F">
        <w:rPr>
          <w:vertAlign w:val="subscript"/>
        </w:rPr>
        <w:t>2</w:t>
      </w:r>
      <w:r>
        <w:t>), (3) upward flow through an initially backfilled exploration bore whose sealing capacity has been impaired (H</w:t>
      </w:r>
      <w:r>
        <w:rPr>
          <w:vertAlign w:val="subscript"/>
        </w:rPr>
        <w:t>2</w:t>
      </w:r>
      <w:r>
        <w:t>&gt;H</w:t>
      </w:r>
      <w:r>
        <w:rPr>
          <w:vertAlign w:val="subscript"/>
        </w:rPr>
        <w:t>1</w:t>
      </w:r>
      <w:r>
        <w:t>), and (4) flow through a backfilled, sealed exploration bore (H</w:t>
      </w:r>
      <w:r>
        <w:rPr>
          <w:vertAlign w:val="subscript"/>
        </w:rPr>
        <w:t>1</w:t>
      </w:r>
      <w:r>
        <w:t>&gt;H</w:t>
      </w:r>
      <w:r>
        <w:rPr>
          <w:vertAlign w:val="subscript"/>
        </w:rPr>
        <w:t>2</w:t>
      </w:r>
      <w:r>
        <w:t>).</w:t>
      </w:r>
      <w:bookmarkEnd w:id="1265"/>
    </w:p>
    <w:p w14:paraId="65BAFAD2" w14:textId="77777777" w:rsidR="006007A1" w:rsidRDefault="006007A1" w:rsidP="00715715">
      <w:pPr>
        <w:rPr>
          <w:rFonts w:ascii="Calibri" w:hAnsi="Calibri"/>
          <w:sz w:val="18"/>
          <w:szCs w:val="18"/>
        </w:rPr>
      </w:pPr>
    </w:p>
    <w:p w14:paraId="65BAFAD3" w14:textId="77777777" w:rsidR="00AC553F" w:rsidRPr="00525B44" w:rsidRDefault="00AC553F" w:rsidP="00AC553F">
      <w:pPr>
        <w:rPr>
          <w:rFonts w:ascii="Calibri" w:hAnsi="Calibri"/>
          <w:sz w:val="18"/>
          <w:szCs w:val="18"/>
        </w:rPr>
      </w:pPr>
    </w:p>
    <w:p w14:paraId="65BAFAD4" w14:textId="77777777" w:rsidR="00AC553F" w:rsidRDefault="00AC553F" w:rsidP="00AC553F">
      <w:pPr>
        <w:pStyle w:val="Heading3"/>
      </w:pPr>
      <w:bookmarkStart w:id="1266" w:name="_Ref448415696"/>
      <w:bookmarkStart w:id="1267" w:name="_Ref448416100"/>
      <w:bookmarkStart w:id="1268" w:name="_Ref448416294"/>
      <w:bookmarkStart w:id="1269" w:name="_Toc449104499"/>
      <w:r>
        <w:t>Pathways linked to decommissioned and abandoned wells</w:t>
      </w:r>
      <w:bookmarkEnd w:id="1266"/>
      <w:bookmarkEnd w:id="1267"/>
      <w:bookmarkEnd w:id="1268"/>
      <w:bookmarkEnd w:id="1269"/>
    </w:p>
    <w:p w14:paraId="65BAFAD5" w14:textId="77777777" w:rsidR="00D83FCB" w:rsidRPr="00C4297A" w:rsidRDefault="00D83FCB" w:rsidP="00D83FCB">
      <w:pPr>
        <w:rPr>
          <w:rFonts w:ascii="Calibri" w:hAnsi="Calibri"/>
          <w:sz w:val="18"/>
          <w:szCs w:val="18"/>
          <w:lang w:val="en-GB"/>
        </w:rPr>
      </w:pPr>
      <w:r w:rsidRPr="00C4297A">
        <w:rPr>
          <w:rFonts w:ascii="Calibri" w:hAnsi="Calibri"/>
          <w:sz w:val="18"/>
          <w:szCs w:val="18"/>
          <w:lang w:val="en-GB"/>
        </w:rPr>
        <w:t xml:space="preserve">In </w:t>
      </w:r>
      <w:r>
        <w:rPr>
          <w:rFonts w:ascii="Calibri" w:hAnsi="Calibri"/>
          <w:sz w:val="18"/>
          <w:szCs w:val="18"/>
          <w:lang w:val="en-GB"/>
        </w:rPr>
        <w:t>decommissioned and abandoned wells</w:t>
      </w:r>
      <w:r w:rsidRPr="00C4297A">
        <w:rPr>
          <w:rFonts w:ascii="Calibri" w:hAnsi="Calibri"/>
          <w:sz w:val="18"/>
          <w:szCs w:val="18"/>
          <w:lang w:val="en-GB"/>
        </w:rPr>
        <w:t>, loss of integrity may lead to the following pathways for water migration</w:t>
      </w:r>
      <w:r>
        <w:rPr>
          <w:rFonts w:ascii="Calibri" w:hAnsi="Calibri"/>
          <w:sz w:val="18"/>
          <w:szCs w:val="18"/>
          <w:lang w:val="en-GB"/>
        </w:rPr>
        <w:t xml:space="preserve"> </w:t>
      </w:r>
      <w:r w:rsidRPr="00C4297A">
        <w:rPr>
          <w:rFonts w:ascii="Calibri" w:hAnsi="Calibri"/>
          <w:sz w:val="18"/>
          <w:szCs w:val="18"/>
          <w:lang w:val="en-GB"/>
        </w:rPr>
        <w:t>(</w:t>
      </w:r>
      <w:r w:rsidR="00010A1C">
        <w:rPr>
          <w:rFonts w:ascii="Calibri" w:hAnsi="Calibri"/>
          <w:sz w:val="18"/>
          <w:szCs w:val="18"/>
          <w:lang w:val="en-GB"/>
        </w:rPr>
        <w:fldChar w:fldCharType="begin" w:fldLock="1"/>
      </w:r>
      <w:r w:rsidR="00010A1C">
        <w:rPr>
          <w:rFonts w:ascii="Calibri" w:hAnsi="Calibri"/>
          <w:sz w:val="18"/>
          <w:szCs w:val="18"/>
          <w:lang w:val="en-GB"/>
        </w:rPr>
        <w:instrText xml:space="preserve"> REF _Ref448415154 \h  \* MERGEFORMAT </w:instrText>
      </w:r>
      <w:r w:rsidR="00010A1C">
        <w:rPr>
          <w:rFonts w:ascii="Calibri" w:hAnsi="Calibri"/>
          <w:sz w:val="18"/>
          <w:szCs w:val="18"/>
          <w:lang w:val="en-GB"/>
        </w:rPr>
      </w:r>
      <w:r w:rsidR="00010A1C">
        <w:rPr>
          <w:rFonts w:ascii="Calibri" w:hAnsi="Calibri"/>
          <w:sz w:val="18"/>
          <w:szCs w:val="18"/>
          <w:lang w:val="en-GB"/>
        </w:rPr>
        <w:fldChar w:fldCharType="separate"/>
      </w:r>
      <w:r w:rsidR="00D5162C" w:rsidRPr="00A710A5">
        <w:rPr>
          <w:rFonts w:ascii="Calibri" w:hAnsi="Calibri"/>
          <w:sz w:val="18"/>
          <w:szCs w:val="18"/>
          <w:lang w:val="en-GB"/>
        </w:rPr>
        <w:t>Figure 4.15</w:t>
      </w:r>
      <w:r w:rsidR="00010A1C">
        <w:rPr>
          <w:rFonts w:ascii="Calibri" w:hAnsi="Calibri"/>
          <w:sz w:val="18"/>
          <w:szCs w:val="18"/>
          <w:lang w:val="en-GB"/>
        </w:rPr>
        <w:fldChar w:fldCharType="end"/>
      </w:r>
      <w:r w:rsidRPr="00C4297A">
        <w:rPr>
          <w:rFonts w:ascii="Calibri" w:hAnsi="Calibri"/>
          <w:sz w:val="18"/>
          <w:szCs w:val="18"/>
          <w:lang w:val="en-GB"/>
        </w:rPr>
        <w:fldChar w:fldCharType="begin" w:fldLock="1"/>
      </w:r>
      <w:r w:rsidRPr="00C4297A">
        <w:rPr>
          <w:rFonts w:ascii="Calibri" w:hAnsi="Calibri"/>
          <w:sz w:val="18"/>
          <w:szCs w:val="18"/>
          <w:lang w:val="en-GB"/>
        </w:rPr>
        <w:instrText xml:space="preserve"> REF _Ref432778802 \h  \* MERGEFORMAT </w:instrText>
      </w:r>
      <w:r w:rsidRPr="00C4297A">
        <w:rPr>
          <w:rFonts w:ascii="Calibri" w:hAnsi="Calibri"/>
          <w:sz w:val="18"/>
          <w:szCs w:val="18"/>
          <w:lang w:val="en-GB"/>
        </w:rPr>
      </w:r>
      <w:r w:rsidRPr="00C4297A">
        <w:rPr>
          <w:rFonts w:ascii="Calibri" w:hAnsi="Calibri"/>
          <w:sz w:val="18"/>
          <w:szCs w:val="18"/>
          <w:lang w:val="en-GB"/>
        </w:rPr>
        <w:fldChar w:fldCharType="end"/>
      </w:r>
      <w:r w:rsidRPr="00C4297A">
        <w:rPr>
          <w:rFonts w:ascii="Calibri" w:hAnsi="Calibri"/>
          <w:sz w:val="18"/>
          <w:szCs w:val="18"/>
          <w:lang w:val="en-GB"/>
        </w:rPr>
        <w:t>):</w:t>
      </w:r>
    </w:p>
    <w:p w14:paraId="65BAFAD6" w14:textId="77777777" w:rsidR="00D83FCB" w:rsidRPr="00C4297A" w:rsidRDefault="00D83FCB" w:rsidP="00D83FCB">
      <w:pPr>
        <w:pStyle w:val="ListParagraph"/>
        <w:numPr>
          <w:ilvl w:val="0"/>
          <w:numId w:val="44"/>
        </w:numPr>
        <w:rPr>
          <w:rFonts w:cs="Arial"/>
          <w:sz w:val="18"/>
          <w:szCs w:val="18"/>
          <w:lang w:val="en-GB"/>
        </w:rPr>
      </w:pPr>
      <w:r w:rsidRPr="00C4297A">
        <w:rPr>
          <w:rFonts w:cs="Arial"/>
          <w:sz w:val="18"/>
          <w:szCs w:val="18"/>
          <w:lang w:val="en-GB"/>
        </w:rPr>
        <w:t>through a micro-annulus between the cement casing and the soil/rock matrix (</w:t>
      </w:r>
      <w:r w:rsidR="00D5162C">
        <w:rPr>
          <w:rFonts w:cs="Arial"/>
          <w:sz w:val="18"/>
          <w:szCs w:val="18"/>
          <w:lang w:val="en-GB"/>
        </w:rPr>
        <w:t>1</w:t>
      </w:r>
      <w:r w:rsidRPr="00C4297A">
        <w:rPr>
          <w:sz w:val="18"/>
          <w:szCs w:val="18"/>
        </w:rPr>
        <w:fldChar w:fldCharType="begin" w:fldLock="1"/>
      </w:r>
      <w:r w:rsidRPr="00C4297A">
        <w:rPr>
          <w:sz w:val="18"/>
          <w:szCs w:val="18"/>
        </w:rPr>
        <w:instrText xml:space="preserve"> REF _Ref432778802 \h  \* MERGEFORMAT </w:instrText>
      </w:r>
      <w:r w:rsidRPr="00C4297A">
        <w:rPr>
          <w:sz w:val="18"/>
          <w:szCs w:val="18"/>
        </w:rPr>
      </w:r>
      <w:r w:rsidRPr="00C4297A">
        <w:rPr>
          <w:sz w:val="18"/>
          <w:szCs w:val="18"/>
        </w:rPr>
        <w:fldChar w:fldCharType="end"/>
      </w:r>
      <w:r w:rsidRPr="00C4297A">
        <w:rPr>
          <w:rFonts w:cs="Arial"/>
          <w:sz w:val="18"/>
          <w:szCs w:val="18"/>
          <w:lang w:val="en-GB"/>
        </w:rPr>
        <w:t>) or the steel well casing (</w:t>
      </w:r>
      <w:r w:rsidR="00D5162C">
        <w:rPr>
          <w:rFonts w:cs="Arial"/>
          <w:sz w:val="18"/>
          <w:szCs w:val="18"/>
          <w:lang w:val="en-GB"/>
        </w:rPr>
        <w:t>2</w:t>
      </w:r>
      <w:r w:rsidRPr="00C4297A">
        <w:rPr>
          <w:sz w:val="18"/>
          <w:szCs w:val="18"/>
        </w:rPr>
        <w:fldChar w:fldCharType="begin" w:fldLock="1"/>
      </w:r>
      <w:r w:rsidRPr="00C4297A">
        <w:rPr>
          <w:sz w:val="18"/>
          <w:szCs w:val="18"/>
        </w:rPr>
        <w:instrText xml:space="preserve"> REF _Ref432778802 \h  \* MERGEFORMAT </w:instrText>
      </w:r>
      <w:r w:rsidRPr="00C4297A">
        <w:rPr>
          <w:sz w:val="18"/>
          <w:szCs w:val="18"/>
        </w:rPr>
      </w:r>
      <w:r w:rsidRPr="00C4297A">
        <w:rPr>
          <w:sz w:val="18"/>
          <w:szCs w:val="18"/>
        </w:rPr>
        <w:fldChar w:fldCharType="end"/>
      </w:r>
      <w:r w:rsidRPr="00C4297A">
        <w:rPr>
          <w:rFonts w:cs="Arial"/>
          <w:sz w:val="18"/>
          <w:szCs w:val="18"/>
          <w:lang w:val="en-GB"/>
        </w:rPr>
        <w:t>)</w:t>
      </w:r>
    </w:p>
    <w:p w14:paraId="65BAFAD7" w14:textId="77777777" w:rsidR="00D83FCB" w:rsidRPr="00C4297A" w:rsidRDefault="00D83FCB" w:rsidP="00D83FCB">
      <w:pPr>
        <w:pStyle w:val="ListParagraph"/>
        <w:numPr>
          <w:ilvl w:val="0"/>
          <w:numId w:val="44"/>
        </w:numPr>
        <w:rPr>
          <w:rFonts w:cs="Arial"/>
          <w:sz w:val="18"/>
          <w:szCs w:val="18"/>
          <w:lang w:val="en-GB"/>
        </w:rPr>
      </w:pPr>
      <w:r w:rsidRPr="00C4297A">
        <w:rPr>
          <w:rFonts w:cs="Arial"/>
          <w:sz w:val="18"/>
          <w:szCs w:val="18"/>
          <w:lang w:val="en-GB"/>
        </w:rPr>
        <w:t>through a deteriorated cement sheath between the well casing and soil/rock matrix (</w:t>
      </w:r>
      <w:r w:rsidRPr="00C4297A">
        <w:rPr>
          <w:sz w:val="18"/>
          <w:szCs w:val="18"/>
        </w:rPr>
        <w:fldChar w:fldCharType="begin" w:fldLock="1"/>
      </w:r>
      <w:r w:rsidRPr="00C4297A">
        <w:rPr>
          <w:sz w:val="18"/>
          <w:szCs w:val="18"/>
        </w:rPr>
        <w:instrText xml:space="preserve"> REF _Ref432778802 \h  \* MERGEFORMAT </w:instrText>
      </w:r>
      <w:r w:rsidRPr="00C4297A">
        <w:rPr>
          <w:sz w:val="18"/>
          <w:szCs w:val="18"/>
        </w:rPr>
      </w:r>
      <w:r w:rsidRPr="00C4297A">
        <w:rPr>
          <w:sz w:val="18"/>
          <w:szCs w:val="18"/>
        </w:rPr>
        <w:fldChar w:fldCharType="end"/>
      </w:r>
      <w:r w:rsidR="00D5162C">
        <w:rPr>
          <w:rFonts w:cs="Arial"/>
          <w:sz w:val="18"/>
          <w:szCs w:val="18"/>
          <w:lang w:val="en-GB"/>
        </w:rPr>
        <w:t>3</w:t>
      </w:r>
      <w:r w:rsidRPr="00C4297A">
        <w:rPr>
          <w:rFonts w:cs="Arial"/>
          <w:sz w:val="18"/>
          <w:szCs w:val="18"/>
          <w:lang w:val="en-GB"/>
        </w:rPr>
        <w:t>)</w:t>
      </w:r>
    </w:p>
    <w:p w14:paraId="65BAFAD8" w14:textId="77777777" w:rsidR="00D83FCB" w:rsidRPr="00C4297A" w:rsidRDefault="00D83FCB" w:rsidP="00D83FCB">
      <w:pPr>
        <w:pStyle w:val="ListParagraph"/>
        <w:numPr>
          <w:ilvl w:val="0"/>
          <w:numId w:val="44"/>
        </w:numPr>
        <w:rPr>
          <w:rFonts w:cs="Arial"/>
          <w:sz w:val="18"/>
          <w:szCs w:val="18"/>
          <w:lang w:val="en-GB"/>
        </w:rPr>
      </w:pPr>
      <w:r w:rsidRPr="00C4297A">
        <w:rPr>
          <w:rFonts w:cs="Arial"/>
          <w:sz w:val="18"/>
          <w:szCs w:val="18"/>
          <w:lang w:val="en-GB"/>
        </w:rPr>
        <w:t>through deteriorated cement plugs used in decommissioning (</w:t>
      </w:r>
      <w:r w:rsidRPr="00C4297A">
        <w:rPr>
          <w:sz w:val="18"/>
          <w:szCs w:val="18"/>
        </w:rPr>
        <w:fldChar w:fldCharType="begin" w:fldLock="1"/>
      </w:r>
      <w:r w:rsidRPr="00C4297A">
        <w:rPr>
          <w:sz w:val="18"/>
          <w:szCs w:val="18"/>
        </w:rPr>
        <w:instrText xml:space="preserve"> REF _Ref432778802 \h  \* MERGEFORMAT </w:instrText>
      </w:r>
      <w:r w:rsidRPr="00C4297A">
        <w:rPr>
          <w:sz w:val="18"/>
          <w:szCs w:val="18"/>
        </w:rPr>
      </w:r>
      <w:r w:rsidRPr="00C4297A">
        <w:rPr>
          <w:sz w:val="18"/>
          <w:szCs w:val="18"/>
        </w:rPr>
        <w:fldChar w:fldCharType="end"/>
      </w:r>
      <w:r w:rsidR="00D5162C">
        <w:rPr>
          <w:rFonts w:cs="Arial"/>
          <w:sz w:val="18"/>
          <w:szCs w:val="18"/>
          <w:lang w:val="en-GB"/>
        </w:rPr>
        <w:t>4</w:t>
      </w:r>
      <w:r w:rsidRPr="00C4297A">
        <w:rPr>
          <w:rFonts w:cs="Arial"/>
          <w:sz w:val="18"/>
          <w:szCs w:val="18"/>
          <w:lang w:val="en-GB"/>
        </w:rPr>
        <w:t xml:space="preserve">, </w:t>
      </w:r>
      <w:r w:rsidR="00D5162C">
        <w:rPr>
          <w:rFonts w:cs="Arial"/>
          <w:sz w:val="18"/>
          <w:szCs w:val="18"/>
          <w:lang w:val="en-GB"/>
        </w:rPr>
        <w:t>5</w:t>
      </w:r>
      <w:r w:rsidRPr="00C4297A">
        <w:rPr>
          <w:rFonts w:cs="Arial"/>
          <w:sz w:val="18"/>
          <w:szCs w:val="18"/>
          <w:lang w:val="en-GB"/>
        </w:rPr>
        <w:t>), and</w:t>
      </w:r>
    </w:p>
    <w:p w14:paraId="65BAFAD9" w14:textId="77777777" w:rsidR="00D83FCB" w:rsidRDefault="00D83FCB" w:rsidP="00D83FCB">
      <w:pPr>
        <w:pStyle w:val="ListParagraph"/>
        <w:numPr>
          <w:ilvl w:val="0"/>
          <w:numId w:val="44"/>
        </w:numPr>
        <w:rPr>
          <w:rFonts w:cs="Arial"/>
          <w:sz w:val="18"/>
          <w:szCs w:val="18"/>
          <w:lang w:val="en-GB"/>
        </w:rPr>
      </w:pPr>
      <w:r w:rsidRPr="00C4297A">
        <w:rPr>
          <w:rFonts w:cs="Arial"/>
          <w:sz w:val="18"/>
          <w:szCs w:val="18"/>
          <w:lang w:val="en-GB"/>
        </w:rPr>
        <w:t>through the well itself, via corrosion holes, shear or tensile damage (</w:t>
      </w:r>
      <w:r w:rsidRPr="00C4297A">
        <w:rPr>
          <w:sz w:val="18"/>
          <w:szCs w:val="18"/>
        </w:rPr>
        <w:fldChar w:fldCharType="begin" w:fldLock="1"/>
      </w:r>
      <w:r w:rsidRPr="00C4297A">
        <w:rPr>
          <w:sz w:val="18"/>
          <w:szCs w:val="18"/>
        </w:rPr>
        <w:instrText xml:space="preserve"> REF _Ref432778802 \h  \* MERGEFORMAT </w:instrText>
      </w:r>
      <w:r w:rsidRPr="00C4297A">
        <w:rPr>
          <w:sz w:val="18"/>
          <w:szCs w:val="18"/>
        </w:rPr>
      </w:r>
      <w:r w:rsidRPr="00C4297A">
        <w:rPr>
          <w:sz w:val="18"/>
          <w:szCs w:val="18"/>
        </w:rPr>
        <w:fldChar w:fldCharType="end"/>
      </w:r>
      <w:r w:rsidR="00D5162C">
        <w:rPr>
          <w:rFonts w:cs="Arial"/>
          <w:sz w:val="18"/>
          <w:szCs w:val="18"/>
          <w:lang w:val="en-GB"/>
        </w:rPr>
        <w:t>6</w:t>
      </w:r>
      <w:r w:rsidRPr="00C4297A">
        <w:rPr>
          <w:rFonts w:cs="Arial"/>
          <w:sz w:val="18"/>
          <w:szCs w:val="18"/>
          <w:lang w:val="en-GB"/>
        </w:rPr>
        <w:t>).</w:t>
      </w:r>
    </w:p>
    <w:p w14:paraId="65BAFADA" w14:textId="77777777" w:rsidR="006E6F2F" w:rsidRPr="00A710A5" w:rsidRDefault="006E6F2F" w:rsidP="00A710A5">
      <w:pPr>
        <w:rPr>
          <w:sz w:val="18"/>
          <w:szCs w:val="18"/>
          <w:lang w:val="en-GB"/>
        </w:rPr>
      </w:pPr>
      <w:r w:rsidRPr="00A710A5">
        <w:rPr>
          <w:rFonts w:ascii="Calibri" w:hAnsi="Calibri"/>
          <w:sz w:val="18"/>
          <w:szCs w:val="18"/>
          <w:lang w:val="en-GB"/>
        </w:rPr>
        <w:t xml:space="preserve">Potential flow pathways can be summarised as annulus flow between the steel casing and cement and/or rock matrix, flow through cement plugs or cement annulus, and flow through the corroded or sheared, steel casing or tubing (see </w:t>
      </w:r>
      <w:r w:rsidRPr="00A710A5">
        <w:rPr>
          <w:rFonts w:ascii="Calibri" w:hAnsi="Calibri"/>
          <w:sz w:val="18"/>
          <w:szCs w:val="18"/>
          <w:lang w:val="en-GB"/>
        </w:rPr>
        <w:fldChar w:fldCharType="begin" w:fldLock="1"/>
      </w:r>
      <w:r w:rsidRPr="00A710A5">
        <w:rPr>
          <w:rFonts w:ascii="Calibri" w:hAnsi="Calibri"/>
          <w:sz w:val="18"/>
          <w:szCs w:val="18"/>
          <w:lang w:val="en-GB"/>
        </w:rPr>
        <w:instrText xml:space="preserve"> REF _Ref448393718 \h  \* MERGEFORMAT </w:instrText>
      </w:r>
      <w:r w:rsidRPr="00A710A5">
        <w:rPr>
          <w:rFonts w:ascii="Calibri" w:hAnsi="Calibri"/>
          <w:sz w:val="18"/>
          <w:szCs w:val="18"/>
          <w:lang w:val="en-GB"/>
        </w:rPr>
      </w:r>
      <w:r w:rsidRPr="00A710A5">
        <w:rPr>
          <w:rFonts w:ascii="Calibri" w:hAnsi="Calibri"/>
          <w:sz w:val="18"/>
          <w:szCs w:val="18"/>
          <w:lang w:val="en-GB"/>
        </w:rPr>
        <w:fldChar w:fldCharType="end"/>
      </w:r>
      <w:r w:rsidRPr="00A710A5">
        <w:rPr>
          <w:rFonts w:ascii="Calibri" w:hAnsi="Calibri"/>
          <w:sz w:val="18"/>
          <w:szCs w:val="18"/>
          <w:lang w:val="en-GB"/>
        </w:rPr>
        <w:t xml:space="preserve">for decommissioned and abandoned wells). Pathways for water movement through an oil and gas well repurposed for water extraction are shown in </w:t>
      </w:r>
      <w:r w:rsidR="00781A0C">
        <w:rPr>
          <w:rFonts w:ascii="Calibri" w:hAnsi="Calibri"/>
          <w:sz w:val="18"/>
          <w:szCs w:val="18"/>
          <w:lang w:val="en-GB"/>
        </w:rPr>
        <w:fldChar w:fldCharType="begin" w:fldLock="1"/>
      </w:r>
      <w:r w:rsidR="00781A0C">
        <w:rPr>
          <w:rFonts w:ascii="Calibri" w:hAnsi="Calibri"/>
          <w:sz w:val="18"/>
          <w:szCs w:val="18"/>
          <w:lang w:val="en-GB"/>
        </w:rPr>
        <w:instrText xml:space="preserve"> REF _Ref448415293 \h  \* MERGEFORMAT </w:instrText>
      </w:r>
      <w:r w:rsidR="00781A0C">
        <w:rPr>
          <w:rFonts w:ascii="Calibri" w:hAnsi="Calibri"/>
          <w:sz w:val="18"/>
          <w:szCs w:val="18"/>
          <w:lang w:val="en-GB"/>
        </w:rPr>
      </w:r>
      <w:r w:rsidR="00781A0C">
        <w:rPr>
          <w:rFonts w:ascii="Calibri" w:hAnsi="Calibri"/>
          <w:sz w:val="18"/>
          <w:szCs w:val="18"/>
          <w:lang w:val="en-GB"/>
        </w:rPr>
        <w:fldChar w:fldCharType="separate"/>
      </w:r>
      <w:r w:rsidR="00D5162C" w:rsidRPr="00A710A5">
        <w:rPr>
          <w:rFonts w:ascii="Calibri" w:hAnsi="Calibri"/>
          <w:sz w:val="18"/>
          <w:szCs w:val="18"/>
          <w:lang w:val="en-GB"/>
        </w:rPr>
        <w:t>Figure 4.16</w:t>
      </w:r>
      <w:r w:rsidR="00781A0C">
        <w:rPr>
          <w:rFonts w:ascii="Calibri" w:hAnsi="Calibri"/>
          <w:sz w:val="18"/>
          <w:szCs w:val="18"/>
          <w:lang w:val="en-GB"/>
        </w:rPr>
        <w:fldChar w:fldCharType="end"/>
      </w:r>
      <w:r w:rsidRPr="00A710A5">
        <w:rPr>
          <w:rFonts w:ascii="Calibri" w:hAnsi="Calibri"/>
          <w:sz w:val="18"/>
          <w:szCs w:val="18"/>
          <w:lang w:val="en-GB"/>
        </w:rPr>
        <w:fldChar w:fldCharType="begin" w:fldLock="1"/>
      </w:r>
      <w:r w:rsidRPr="00A710A5">
        <w:rPr>
          <w:rFonts w:ascii="Calibri" w:hAnsi="Calibri"/>
          <w:sz w:val="18"/>
          <w:szCs w:val="18"/>
          <w:lang w:val="en-GB"/>
        </w:rPr>
        <w:instrText xml:space="preserve"> REF _Ref448394200 \h  \* MERGEFORMAT </w:instrText>
      </w:r>
      <w:r w:rsidRPr="00A710A5">
        <w:rPr>
          <w:rFonts w:ascii="Calibri" w:hAnsi="Calibri"/>
          <w:sz w:val="18"/>
          <w:szCs w:val="18"/>
          <w:lang w:val="en-GB"/>
        </w:rPr>
      </w:r>
      <w:r w:rsidRPr="00A710A5">
        <w:rPr>
          <w:rFonts w:ascii="Calibri" w:hAnsi="Calibri"/>
          <w:sz w:val="18"/>
          <w:szCs w:val="18"/>
          <w:lang w:val="en-GB"/>
        </w:rPr>
        <w:fldChar w:fldCharType="end"/>
      </w:r>
      <w:r w:rsidRPr="00A710A5">
        <w:rPr>
          <w:rFonts w:ascii="Calibri" w:hAnsi="Calibri"/>
          <w:sz w:val="18"/>
          <w:szCs w:val="18"/>
          <w:lang w:val="en-GB"/>
        </w:rPr>
        <w:t>.</w:t>
      </w:r>
    </w:p>
    <w:p w14:paraId="65BAFADB" w14:textId="77777777" w:rsidR="00D83FCB" w:rsidRPr="00AA3829" w:rsidRDefault="00D83FCB" w:rsidP="00D83FCB">
      <w:pPr>
        <w:rPr>
          <w:sz w:val="18"/>
          <w:szCs w:val="18"/>
          <w:lang w:val="en-GB"/>
        </w:rPr>
      </w:pPr>
      <w:r w:rsidRPr="00AA3829">
        <w:rPr>
          <w:rFonts w:ascii="Calibri" w:hAnsi="Calibri"/>
          <w:sz w:val="18"/>
          <w:szCs w:val="18"/>
          <w:lang w:val="en-GB"/>
        </w:rPr>
        <w:t xml:space="preserve">In </w:t>
      </w:r>
      <w:r w:rsidR="00C85FE5">
        <w:rPr>
          <w:rFonts w:ascii="Calibri" w:hAnsi="Calibri"/>
          <w:sz w:val="18"/>
          <w:szCs w:val="18"/>
          <w:lang w:val="en-GB"/>
        </w:rPr>
        <w:fldChar w:fldCharType="begin" w:fldLock="1"/>
      </w:r>
      <w:r w:rsidR="00C85FE5">
        <w:rPr>
          <w:rFonts w:ascii="Calibri" w:hAnsi="Calibri"/>
          <w:sz w:val="18"/>
          <w:szCs w:val="18"/>
          <w:lang w:val="en-GB"/>
        </w:rPr>
        <w:instrText xml:space="preserve"> REF _Ref448415154 \h  \* MERGEFORMAT </w:instrText>
      </w:r>
      <w:r w:rsidR="00C85FE5">
        <w:rPr>
          <w:rFonts w:ascii="Calibri" w:hAnsi="Calibri"/>
          <w:sz w:val="18"/>
          <w:szCs w:val="18"/>
          <w:lang w:val="en-GB"/>
        </w:rPr>
      </w:r>
      <w:r w:rsidR="00C85FE5">
        <w:rPr>
          <w:rFonts w:ascii="Calibri" w:hAnsi="Calibri"/>
          <w:sz w:val="18"/>
          <w:szCs w:val="18"/>
          <w:lang w:val="en-GB"/>
        </w:rPr>
        <w:fldChar w:fldCharType="separate"/>
      </w:r>
      <w:r w:rsidR="00D5162C" w:rsidRPr="00A710A5">
        <w:rPr>
          <w:rFonts w:ascii="Calibri" w:hAnsi="Calibri"/>
          <w:sz w:val="18"/>
          <w:szCs w:val="18"/>
          <w:lang w:val="en-GB"/>
        </w:rPr>
        <w:t>Figure 4.15</w:t>
      </w:r>
      <w:r w:rsidR="00C85FE5">
        <w:rPr>
          <w:rFonts w:ascii="Calibri" w:hAnsi="Calibri"/>
          <w:sz w:val="18"/>
          <w:szCs w:val="18"/>
          <w:lang w:val="en-GB"/>
        </w:rPr>
        <w:fldChar w:fldCharType="end"/>
      </w:r>
      <w:r w:rsidRPr="00AA3829">
        <w:rPr>
          <w:rFonts w:ascii="Calibri" w:hAnsi="Calibri"/>
          <w:sz w:val="18"/>
          <w:szCs w:val="18"/>
          <w:lang w:val="en-GB"/>
        </w:rPr>
        <w:fldChar w:fldCharType="begin" w:fldLock="1"/>
      </w:r>
      <w:r w:rsidRPr="00AA3829">
        <w:rPr>
          <w:rFonts w:ascii="Calibri" w:hAnsi="Calibri"/>
          <w:sz w:val="18"/>
          <w:szCs w:val="18"/>
          <w:lang w:val="en-GB"/>
        </w:rPr>
        <w:instrText xml:space="preserve"> REF _Ref432778802 \h </w:instrText>
      </w:r>
      <w:r>
        <w:rPr>
          <w:rFonts w:ascii="Calibri" w:hAnsi="Calibri"/>
          <w:sz w:val="18"/>
          <w:szCs w:val="18"/>
          <w:lang w:val="en-GB"/>
        </w:rPr>
        <w:instrText xml:space="preserve"> \* MERGEFORMAT </w:instrText>
      </w:r>
      <w:r w:rsidRPr="00AA3829">
        <w:rPr>
          <w:rFonts w:ascii="Calibri" w:hAnsi="Calibri"/>
          <w:sz w:val="18"/>
          <w:szCs w:val="18"/>
          <w:lang w:val="en-GB"/>
        </w:rPr>
      </w:r>
      <w:r w:rsidRPr="00AA3829">
        <w:rPr>
          <w:rFonts w:ascii="Calibri" w:hAnsi="Calibri"/>
          <w:sz w:val="18"/>
          <w:szCs w:val="18"/>
          <w:lang w:val="en-GB"/>
        </w:rPr>
        <w:fldChar w:fldCharType="end"/>
      </w:r>
      <w:r>
        <w:rPr>
          <w:rFonts w:ascii="Calibri" w:hAnsi="Calibri"/>
          <w:sz w:val="18"/>
          <w:szCs w:val="18"/>
          <w:lang w:val="en-GB"/>
        </w:rPr>
        <w:t xml:space="preserve"> flow is from upper aquifer to lower aquifer based on the downward head gradient (H</w:t>
      </w:r>
      <w:r w:rsidRPr="00AA3829">
        <w:rPr>
          <w:rFonts w:ascii="Calibri" w:hAnsi="Calibri"/>
          <w:sz w:val="18"/>
          <w:szCs w:val="18"/>
          <w:vertAlign w:val="subscript"/>
          <w:lang w:val="en-GB"/>
        </w:rPr>
        <w:t>1</w:t>
      </w:r>
      <w:r>
        <w:rPr>
          <w:rFonts w:ascii="Calibri" w:hAnsi="Calibri"/>
          <w:sz w:val="18"/>
          <w:szCs w:val="18"/>
          <w:lang w:val="en-GB"/>
        </w:rPr>
        <w:t>&gt;H</w:t>
      </w:r>
      <w:r w:rsidRPr="00AA3829">
        <w:rPr>
          <w:rFonts w:ascii="Calibri" w:hAnsi="Calibri"/>
          <w:sz w:val="18"/>
          <w:szCs w:val="18"/>
          <w:vertAlign w:val="subscript"/>
          <w:lang w:val="en-GB"/>
        </w:rPr>
        <w:t>2</w:t>
      </w:r>
      <w:r>
        <w:rPr>
          <w:rFonts w:ascii="Calibri" w:hAnsi="Calibri"/>
          <w:sz w:val="18"/>
          <w:szCs w:val="18"/>
          <w:lang w:val="en-GB"/>
        </w:rPr>
        <w:t xml:space="preserve">). This scenario represents the period of depressurisation during or long after gas extraction has ended (note from </w:t>
      </w:r>
      <w:r>
        <w:rPr>
          <w:rFonts w:ascii="Calibri" w:hAnsi="Calibri"/>
          <w:sz w:val="18"/>
          <w:szCs w:val="18"/>
          <w:lang w:val="en-GB"/>
        </w:rPr>
        <w:fldChar w:fldCharType="begin" w:fldLock="1"/>
      </w:r>
      <w:r>
        <w:rPr>
          <w:rFonts w:ascii="Calibri" w:hAnsi="Calibri"/>
          <w:sz w:val="18"/>
          <w:szCs w:val="18"/>
          <w:lang w:val="en-GB"/>
        </w:rPr>
        <w:instrText xml:space="preserve"> REF _Ref437008401 \h  \* MERGEFORMAT </w:instrText>
      </w:r>
      <w:r>
        <w:rPr>
          <w:rFonts w:ascii="Calibri" w:hAnsi="Calibri"/>
          <w:sz w:val="18"/>
          <w:szCs w:val="18"/>
          <w:lang w:val="en-GB"/>
        </w:rPr>
      </w:r>
      <w:r>
        <w:rPr>
          <w:rFonts w:ascii="Calibri" w:hAnsi="Calibri"/>
          <w:sz w:val="18"/>
          <w:szCs w:val="18"/>
          <w:lang w:val="en-GB"/>
        </w:rPr>
        <w:fldChar w:fldCharType="separate"/>
      </w:r>
      <w:r w:rsidR="00D5162C" w:rsidRPr="00A710A5">
        <w:rPr>
          <w:rFonts w:ascii="Calibri" w:hAnsi="Calibri"/>
          <w:sz w:val="18"/>
          <w:szCs w:val="18"/>
          <w:lang w:val="en-GB"/>
        </w:rPr>
        <w:t>Figure 4.8</w:t>
      </w:r>
      <w:r>
        <w:rPr>
          <w:rFonts w:ascii="Calibri" w:hAnsi="Calibri"/>
          <w:sz w:val="18"/>
          <w:szCs w:val="18"/>
          <w:lang w:val="en-GB"/>
        </w:rPr>
        <w:fldChar w:fldCharType="end"/>
      </w:r>
      <w:r>
        <w:rPr>
          <w:rFonts w:ascii="Calibri" w:hAnsi="Calibri"/>
          <w:sz w:val="18"/>
          <w:szCs w:val="18"/>
          <w:lang w:val="en-GB"/>
        </w:rPr>
        <w:t xml:space="preserve"> that recovery to the initial hydraulic head condition in the coal seam formation may take hundreds of years). When an upward gradient exists (H</w:t>
      </w:r>
      <w:r w:rsidRPr="00DA47FA">
        <w:rPr>
          <w:rFonts w:ascii="Calibri" w:hAnsi="Calibri"/>
          <w:sz w:val="18"/>
          <w:szCs w:val="18"/>
          <w:vertAlign w:val="subscript"/>
          <w:lang w:val="en-GB"/>
        </w:rPr>
        <w:t>2</w:t>
      </w:r>
      <w:r w:rsidRPr="00AA3829">
        <w:rPr>
          <w:rFonts w:ascii="Calibri" w:hAnsi="Calibri"/>
          <w:sz w:val="18"/>
          <w:szCs w:val="18"/>
          <w:lang w:val="en-GB"/>
        </w:rPr>
        <w:t>&gt;</w:t>
      </w:r>
      <w:r>
        <w:rPr>
          <w:rFonts w:ascii="Calibri" w:hAnsi="Calibri"/>
          <w:sz w:val="18"/>
          <w:szCs w:val="18"/>
          <w:lang w:val="en-GB"/>
        </w:rPr>
        <w:t>H</w:t>
      </w:r>
      <w:r w:rsidRPr="00DA47FA">
        <w:rPr>
          <w:rFonts w:ascii="Calibri" w:hAnsi="Calibri"/>
          <w:sz w:val="18"/>
          <w:szCs w:val="18"/>
          <w:vertAlign w:val="subscript"/>
          <w:lang w:val="en-GB"/>
        </w:rPr>
        <w:t>1</w:t>
      </w:r>
      <w:r w:rsidRPr="00AA3829">
        <w:rPr>
          <w:rFonts w:ascii="Calibri" w:hAnsi="Calibri"/>
          <w:sz w:val="18"/>
          <w:szCs w:val="18"/>
          <w:lang w:val="en-GB"/>
        </w:rPr>
        <w:t>)</w:t>
      </w:r>
      <w:r>
        <w:rPr>
          <w:rFonts w:ascii="Calibri" w:hAnsi="Calibri"/>
          <w:sz w:val="18"/>
          <w:szCs w:val="18"/>
          <w:lang w:val="en-GB"/>
        </w:rPr>
        <w:t xml:space="preserve">, flow will be from the lower to the upper aquifer. The latter condition was observed both pre-CSG and post-CSG extraction in several locations of the groundwater model discussed in section </w:t>
      </w:r>
      <w:r>
        <w:rPr>
          <w:rFonts w:ascii="Calibri" w:hAnsi="Calibri"/>
          <w:sz w:val="18"/>
          <w:szCs w:val="18"/>
          <w:lang w:val="en-GB"/>
        </w:rPr>
        <w:fldChar w:fldCharType="begin" w:fldLock="1"/>
      </w:r>
      <w:r>
        <w:rPr>
          <w:rFonts w:ascii="Calibri" w:hAnsi="Calibri"/>
          <w:sz w:val="18"/>
          <w:szCs w:val="18"/>
          <w:lang w:val="en-GB"/>
        </w:rPr>
        <w:instrText xml:space="preserve"> REF _Ref440965450 \r \h  \* MERGEFORMAT </w:instrText>
      </w:r>
      <w:r>
        <w:rPr>
          <w:rFonts w:ascii="Calibri" w:hAnsi="Calibri"/>
          <w:sz w:val="18"/>
          <w:szCs w:val="18"/>
          <w:lang w:val="en-GB"/>
        </w:rPr>
      </w:r>
      <w:r>
        <w:rPr>
          <w:rFonts w:ascii="Calibri" w:hAnsi="Calibri"/>
          <w:sz w:val="18"/>
          <w:szCs w:val="18"/>
          <w:lang w:val="en-GB"/>
        </w:rPr>
        <w:fldChar w:fldCharType="separate"/>
      </w:r>
      <w:r w:rsidR="00D5162C">
        <w:rPr>
          <w:rFonts w:ascii="Calibri" w:hAnsi="Calibri"/>
          <w:sz w:val="18"/>
          <w:szCs w:val="18"/>
          <w:lang w:val="en-GB"/>
        </w:rPr>
        <w:t>4.1.2</w:t>
      </w:r>
      <w:r>
        <w:rPr>
          <w:rFonts w:ascii="Calibri" w:hAnsi="Calibri"/>
          <w:sz w:val="18"/>
          <w:szCs w:val="18"/>
          <w:lang w:val="en-GB"/>
        </w:rPr>
        <w:fldChar w:fldCharType="end"/>
      </w:r>
      <w:r>
        <w:rPr>
          <w:rFonts w:ascii="Calibri" w:hAnsi="Calibri"/>
          <w:sz w:val="18"/>
          <w:szCs w:val="18"/>
          <w:lang w:val="en-GB"/>
        </w:rPr>
        <w:t xml:space="preserve"> (</w:t>
      </w:r>
      <w:r>
        <w:rPr>
          <w:rFonts w:ascii="Calibri" w:hAnsi="Calibri"/>
          <w:sz w:val="18"/>
          <w:szCs w:val="18"/>
          <w:lang w:val="en-GB"/>
        </w:rPr>
        <w:fldChar w:fldCharType="begin" w:fldLock="1"/>
      </w:r>
      <w:r>
        <w:rPr>
          <w:rFonts w:ascii="Calibri" w:hAnsi="Calibri"/>
          <w:sz w:val="18"/>
          <w:szCs w:val="18"/>
          <w:lang w:val="en-GB"/>
        </w:rPr>
        <w:instrText xml:space="preserve"> REF _Ref437007655 \h  \* MERGEFORMAT </w:instrText>
      </w:r>
      <w:r>
        <w:rPr>
          <w:rFonts w:ascii="Calibri" w:hAnsi="Calibri"/>
          <w:sz w:val="18"/>
          <w:szCs w:val="18"/>
          <w:lang w:val="en-GB"/>
        </w:rPr>
      </w:r>
      <w:r>
        <w:rPr>
          <w:rFonts w:ascii="Calibri" w:hAnsi="Calibri"/>
          <w:sz w:val="18"/>
          <w:szCs w:val="18"/>
          <w:lang w:val="en-GB"/>
        </w:rPr>
        <w:fldChar w:fldCharType="separate"/>
      </w:r>
      <w:r w:rsidR="00D5162C" w:rsidRPr="00A710A5">
        <w:rPr>
          <w:rFonts w:ascii="Calibri" w:hAnsi="Calibri"/>
          <w:sz w:val="18"/>
          <w:szCs w:val="18"/>
          <w:lang w:val="en-GB"/>
        </w:rPr>
        <w:t>Figure 4.4</w:t>
      </w:r>
      <w:r>
        <w:rPr>
          <w:rFonts w:ascii="Calibri" w:hAnsi="Calibri"/>
          <w:sz w:val="18"/>
          <w:szCs w:val="18"/>
          <w:lang w:val="en-GB"/>
        </w:rPr>
        <w:fldChar w:fldCharType="end"/>
      </w:r>
      <w:r>
        <w:rPr>
          <w:rFonts w:ascii="Calibri" w:hAnsi="Calibri"/>
          <w:sz w:val="18"/>
          <w:szCs w:val="18"/>
          <w:lang w:val="en-GB"/>
        </w:rPr>
        <w:t xml:space="preserve">). </w:t>
      </w:r>
    </w:p>
    <w:p w14:paraId="65BAFADC" w14:textId="77777777" w:rsidR="00EB0C9D" w:rsidRDefault="00EB0C9D" w:rsidP="00EB0C9D">
      <w:pPr>
        <w:jc w:val="center"/>
        <w:rPr>
          <w:lang w:val="en-GB"/>
        </w:rPr>
      </w:pPr>
      <w:r>
        <w:rPr>
          <w:rFonts w:eastAsia="Times New Roman"/>
          <w:noProof/>
          <w:lang w:val="en-AU" w:eastAsia="en-AU"/>
        </w:rPr>
        <w:drawing>
          <wp:inline distT="0" distB="0" distL="0" distR="0" wp14:anchorId="65BAFC90" wp14:editId="65BAFC91">
            <wp:extent cx="4502150" cy="5124302"/>
            <wp:effectExtent l="0" t="0" r="0" b="635"/>
            <wp:docPr id="97" name="Picture 3" descr="R Doble sect 2_11_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 Doble sect 2_11_ 2015.jpg"/>
                    <pic:cNvPicPr/>
                  </pic:nvPicPr>
                  <pic:blipFill>
                    <a:blip r:embed="rId69"/>
                    <a:stretch>
                      <a:fillRect/>
                    </a:stretch>
                  </pic:blipFill>
                  <pic:spPr>
                    <a:xfrm>
                      <a:off x="0" y="0"/>
                      <a:ext cx="4517916" cy="5142247"/>
                    </a:xfrm>
                    <a:prstGeom prst="rect">
                      <a:avLst/>
                    </a:prstGeom>
                  </pic:spPr>
                </pic:pic>
              </a:graphicData>
            </a:graphic>
          </wp:inline>
        </w:drawing>
      </w:r>
    </w:p>
    <w:p w14:paraId="65BAFADD" w14:textId="77777777" w:rsidR="00EB0C9D" w:rsidRDefault="00EB0C9D" w:rsidP="00EB0C9D">
      <w:pPr>
        <w:pStyle w:val="Caption"/>
      </w:pPr>
      <w:bookmarkStart w:id="1270" w:name="_Ref448415154"/>
      <w:bookmarkStart w:id="1271" w:name="_Toc449469446"/>
      <w:r>
        <w:t xml:space="preserve">Figure </w:t>
      </w:r>
      <w:r>
        <w:fldChar w:fldCharType="begin" w:fldLock="1"/>
      </w:r>
      <w:r>
        <w:instrText xml:space="preserve"> STYLEREF 1 \s </w:instrText>
      </w:r>
      <w:r>
        <w:fldChar w:fldCharType="separate"/>
      </w:r>
      <w:r w:rsidR="00D5162C">
        <w:rPr>
          <w:noProof/>
        </w:rPr>
        <w:t>4</w:t>
      </w:r>
      <w:r>
        <w:fldChar w:fldCharType="end"/>
      </w:r>
      <w:r>
        <w:t>.</w:t>
      </w:r>
      <w:r>
        <w:fldChar w:fldCharType="begin"/>
      </w:r>
      <w:r>
        <w:instrText xml:space="preserve"> SEQ Figure \* ARABIC \s 1 </w:instrText>
      </w:r>
      <w:r>
        <w:fldChar w:fldCharType="separate"/>
      </w:r>
      <w:r w:rsidR="00340DA3">
        <w:rPr>
          <w:noProof/>
        </w:rPr>
        <w:t>15</w:t>
      </w:r>
      <w:r>
        <w:fldChar w:fldCharType="end"/>
      </w:r>
      <w:bookmarkEnd w:id="1270"/>
      <w:r>
        <w:t xml:space="preserve"> Pathways for water movement in cemented wellbores: flow through microannulus between cement and rock matrix (1) or steel casing (2), flow through deteriorated cemented annulus (3), flow through deteriorated cement plugs (4), flow through microannulus between plug and casing (5), and flow through corroded or sheared casing (6). Upward flow is equally possible when H</w:t>
      </w:r>
      <w:r w:rsidRPr="00AA3829">
        <w:rPr>
          <w:vertAlign w:val="subscript"/>
        </w:rPr>
        <w:t>2</w:t>
      </w:r>
      <w:r>
        <w:t xml:space="preserve"> &gt; H</w:t>
      </w:r>
      <w:r w:rsidRPr="00AA3829">
        <w:rPr>
          <w:vertAlign w:val="subscript"/>
        </w:rPr>
        <w:t>1</w:t>
      </w:r>
      <w:r>
        <w:t>.</w:t>
      </w:r>
      <w:bookmarkEnd w:id="1271"/>
    </w:p>
    <w:p w14:paraId="65BAFADE" w14:textId="77777777" w:rsidR="00D83FCB" w:rsidRPr="00525B44" w:rsidRDefault="00D83FCB" w:rsidP="00AC553F">
      <w:pPr>
        <w:rPr>
          <w:rFonts w:ascii="Calibri" w:hAnsi="Calibri"/>
          <w:sz w:val="18"/>
          <w:szCs w:val="18"/>
        </w:rPr>
      </w:pPr>
    </w:p>
    <w:p w14:paraId="65BAFADF" w14:textId="77777777" w:rsidR="00AC553F" w:rsidRPr="00A24F7F" w:rsidRDefault="00AC553F" w:rsidP="00AC553F">
      <w:pPr>
        <w:pStyle w:val="Heading4"/>
      </w:pPr>
      <w:r>
        <w:t>Flow through microannulus on the interfaces</w:t>
      </w:r>
    </w:p>
    <w:p w14:paraId="65BAFAE0" w14:textId="77777777" w:rsidR="00AC553F" w:rsidRPr="00525B44" w:rsidRDefault="00AC553F" w:rsidP="00AC553F">
      <w:pPr>
        <w:rPr>
          <w:rFonts w:ascii="Calibri" w:hAnsi="Calibri"/>
          <w:sz w:val="18"/>
          <w:szCs w:val="18"/>
        </w:rPr>
      </w:pPr>
      <w:r w:rsidRPr="00525B44">
        <w:rPr>
          <w:rFonts w:ascii="Calibri" w:hAnsi="Calibri"/>
          <w:sz w:val="18"/>
          <w:szCs w:val="18"/>
        </w:rPr>
        <w:t>Flow is through a thin annulus between the cement and surrounding rock matrix, or cement and steel casing, so the fluid will experience friction against the sides of the cement and rock matrix rather than the resistance experienced by flow through a porous media, typically represented by Darcy’s law. Usually these interface annuli are small, and flow rates are low, but where cementing is incomplete due to bore hole collapse or washout or insufficient cement height, the annulus is larger and flow rates may be large enough to warrant modelling for quantification.</w:t>
      </w:r>
    </w:p>
    <w:p w14:paraId="65BAFAE1" w14:textId="77777777" w:rsidR="00AC553F" w:rsidRPr="00525B44" w:rsidRDefault="00AC553F" w:rsidP="00AC553F">
      <w:pPr>
        <w:rPr>
          <w:rFonts w:ascii="Calibri" w:hAnsi="Calibri"/>
          <w:sz w:val="18"/>
          <w:szCs w:val="18"/>
        </w:rPr>
      </w:pPr>
      <w:r w:rsidRPr="00525B44">
        <w:rPr>
          <w:rFonts w:ascii="Calibri" w:hAnsi="Calibri"/>
          <w:sz w:val="18"/>
          <w:szCs w:val="18"/>
        </w:rPr>
        <w:t>This type of flow is best represented by algorithms for flow through conduits. The width of the conduit is defined as the circumference around the well cement, the length of the conduit is the vertical length of the gap or the distance between the production reservoir and the surficial aquifers, and the aperture is the average width of the gap between the cement and the rock matrix. Equations for the hydraulic properties of an annulus are given in Appendix 1.</w:t>
      </w:r>
    </w:p>
    <w:p w14:paraId="65BAFAE2" w14:textId="77777777" w:rsidR="00AC553F" w:rsidRPr="00525B44" w:rsidRDefault="00AC553F" w:rsidP="00AC553F">
      <w:pPr>
        <w:rPr>
          <w:rFonts w:ascii="Calibri" w:hAnsi="Calibri"/>
          <w:sz w:val="18"/>
          <w:szCs w:val="18"/>
        </w:rPr>
      </w:pPr>
      <w:r w:rsidRPr="00525B44">
        <w:rPr>
          <w:rFonts w:ascii="Calibri" w:hAnsi="Calibri"/>
          <w:sz w:val="18"/>
          <w:szCs w:val="18"/>
        </w:rPr>
        <w:t>Flow between the internal cement plug and steel casing has a similar conceptualisation, but with the well divided into nodes representing each of the cement plugs and open pipe sections.</w:t>
      </w:r>
    </w:p>
    <w:p w14:paraId="65BAFAE3" w14:textId="77777777" w:rsidR="00AC553F" w:rsidRPr="00525B44" w:rsidRDefault="00AC553F" w:rsidP="00AC553F">
      <w:pPr>
        <w:rPr>
          <w:rFonts w:ascii="Calibri" w:hAnsi="Calibri"/>
          <w:sz w:val="18"/>
          <w:szCs w:val="18"/>
        </w:rPr>
      </w:pPr>
      <w:r w:rsidRPr="00525B44">
        <w:rPr>
          <w:rFonts w:ascii="Calibri" w:hAnsi="Calibri"/>
          <w:sz w:val="18"/>
          <w:szCs w:val="18"/>
        </w:rPr>
        <w:t xml:space="preserve">For flow between the internal cement plug and steel casing, the effective hydraulic conductivity would be defined with the flow length parameter (see Equation 3, </w:t>
      </w:r>
      <w:r w:rsidRPr="00525B44">
        <w:rPr>
          <w:rFonts w:ascii="Calibri" w:hAnsi="Calibri"/>
          <w:i/>
          <w:sz w:val="18"/>
          <w:szCs w:val="18"/>
        </w:rPr>
        <w:t>l</w:t>
      </w:r>
      <w:r w:rsidRPr="00525B44">
        <w:rPr>
          <w:rFonts w:ascii="Calibri" w:hAnsi="Calibri"/>
          <w:i/>
          <w:sz w:val="18"/>
          <w:szCs w:val="18"/>
          <w:vertAlign w:val="subscript"/>
        </w:rPr>
        <w:t>cn</w:t>
      </w:r>
      <w:r w:rsidRPr="00525B44">
        <w:rPr>
          <w:rFonts w:ascii="Calibri" w:hAnsi="Calibri"/>
          <w:sz w:val="18"/>
          <w:szCs w:val="18"/>
        </w:rPr>
        <w:t xml:space="preserve"> and </w:t>
      </w:r>
      <w:r w:rsidRPr="00525B44">
        <w:rPr>
          <w:rFonts w:ascii="Calibri" w:hAnsi="Calibri"/>
          <w:i/>
          <w:sz w:val="18"/>
          <w:szCs w:val="18"/>
        </w:rPr>
        <w:t>l</w:t>
      </w:r>
      <w:r w:rsidRPr="00525B44">
        <w:rPr>
          <w:rFonts w:ascii="Calibri" w:hAnsi="Calibri"/>
          <w:i/>
          <w:sz w:val="18"/>
          <w:szCs w:val="18"/>
          <w:vertAlign w:val="subscript"/>
        </w:rPr>
        <w:t>cm</w:t>
      </w:r>
      <w:r w:rsidRPr="00525B44">
        <w:rPr>
          <w:rFonts w:ascii="Calibri" w:hAnsi="Calibri"/>
          <w:sz w:val="18"/>
          <w:szCs w:val="18"/>
        </w:rPr>
        <w:t>) equal to the vertical dimension of the cement plug.</w:t>
      </w:r>
    </w:p>
    <w:p w14:paraId="65BAFAE4" w14:textId="77777777" w:rsidR="00AC553F" w:rsidRPr="00A24F7F" w:rsidRDefault="00AC553F" w:rsidP="00AC553F">
      <w:pPr>
        <w:pStyle w:val="Heading4"/>
      </w:pPr>
      <w:r>
        <w:t>Flow through degraded cement sheath</w:t>
      </w:r>
    </w:p>
    <w:p w14:paraId="65BAFAE5" w14:textId="77777777" w:rsidR="00AC553F" w:rsidRPr="00015508" w:rsidRDefault="00AC553F" w:rsidP="00AC553F">
      <w:r w:rsidRPr="00525B44">
        <w:rPr>
          <w:rFonts w:ascii="Calibri" w:hAnsi="Calibri"/>
          <w:sz w:val="18"/>
          <w:szCs w:val="18"/>
        </w:rPr>
        <w:t>This conceptualisation is similar to the work by Nowamooz et al. (2015), with flow through porous media (degraded cement) within the well annulus. The effective well hydraulic conductivities are likely to range between 10</w:t>
      </w:r>
      <w:r w:rsidRPr="00525B44">
        <w:rPr>
          <w:rFonts w:ascii="Calibri" w:hAnsi="Calibri"/>
          <w:sz w:val="18"/>
          <w:szCs w:val="18"/>
          <w:vertAlign w:val="superscript"/>
        </w:rPr>
        <w:t>-6</w:t>
      </w:r>
      <w:r w:rsidRPr="00525B44">
        <w:rPr>
          <w:rFonts w:ascii="Calibri" w:hAnsi="Calibri"/>
          <w:sz w:val="18"/>
          <w:szCs w:val="18"/>
        </w:rPr>
        <w:t xml:space="preserve"> and 10</w:t>
      </w:r>
      <w:r w:rsidRPr="00525B44">
        <w:rPr>
          <w:rFonts w:ascii="Calibri" w:hAnsi="Calibri"/>
          <w:sz w:val="18"/>
          <w:szCs w:val="18"/>
          <w:vertAlign w:val="superscript"/>
        </w:rPr>
        <w:t>-1</w:t>
      </w:r>
      <w:r w:rsidRPr="00525B44">
        <w:rPr>
          <w:rFonts w:ascii="Calibri" w:hAnsi="Calibri"/>
          <w:sz w:val="18"/>
          <w:szCs w:val="18"/>
        </w:rPr>
        <w:t xml:space="preserve"> m/d as indicated in </w:t>
      </w:r>
      <w:r w:rsidR="000A02EA">
        <w:rPr>
          <w:rFonts w:ascii="Calibri" w:hAnsi="Calibri"/>
          <w:sz w:val="18"/>
          <w:szCs w:val="18"/>
        </w:rPr>
        <w:t>Table 4.1</w:t>
      </w:r>
      <w:r w:rsidRPr="00525B44">
        <w:rPr>
          <w:rFonts w:ascii="Calibri" w:hAnsi="Calibri"/>
          <w:sz w:val="18"/>
          <w:szCs w:val="18"/>
        </w:rPr>
        <w:fldChar w:fldCharType="begin" w:fldLock="1"/>
      </w:r>
      <w:r w:rsidRPr="00525B44">
        <w:rPr>
          <w:rFonts w:ascii="Calibri" w:hAnsi="Calibri"/>
          <w:sz w:val="18"/>
          <w:szCs w:val="18"/>
        </w:rPr>
        <w:instrText xml:space="preserve"> REF _Ref428783912 \h  \* MERGEFORMAT </w:instrText>
      </w:r>
      <w:r w:rsidRPr="00525B44">
        <w:rPr>
          <w:rFonts w:ascii="Calibri" w:hAnsi="Calibri"/>
          <w:sz w:val="18"/>
          <w:szCs w:val="18"/>
        </w:rPr>
      </w:r>
      <w:r w:rsidRPr="00525B44">
        <w:rPr>
          <w:rFonts w:ascii="Calibri" w:hAnsi="Calibri"/>
          <w:sz w:val="18"/>
          <w:szCs w:val="18"/>
        </w:rPr>
        <w:fldChar w:fldCharType="end"/>
      </w:r>
      <w:r w:rsidRPr="00525B44">
        <w:rPr>
          <w:rFonts w:ascii="Calibri" w:hAnsi="Calibri"/>
          <w:sz w:val="18"/>
          <w:szCs w:val="18"/>
        </w:rPr>
        <w:t>. Nowamooz et al. (2015) suggest that this is one of the most common types of failure</w:t>
      </w:r>
      <w:r>
        <w:t>.</w:t>
      </w:r>
    </w:p>
    <w:p w14:paraId="65BAFAE6" w14:textId="77777777" w:rsidR="00AC553F" w:rsidRPr="00A24F7F" w:rsidRDefault="00AC553F" w:rsidP="00AC553F">
      <w:pPr>
        <w:pStyle w:val="Heading4"/>
      </w:pPr>
      <w:r>
        <w:t>Flow through degraded cement plug</w:t>
      </w:r>
    </w:p>
    <w:p w14:paraId="65BAFAE7" w14:textId="77777777" w:rsidR="00AC553F" w:rsidRPr="00525B44" w:rsidRDefault="00AC553F" w:rsidP="00AC553F">
      <w:pPr>
        <w:rPr>
          <w:rFonts w:ascii="Calibri" w:hAnsi="Calibri"/>
          <w:sz w:val="18"/>
          <w:szCs w:val="18"/>
        </w:rPr>
      </w:pPr>
      <w:r w:rsidRPr="00525B44">
        <w:rPr>
          <w:rFonts w:ascii="Calibri" w:hAnsi="Calibri"/>
          <w:sz w:val="18"/>
          <w:szCs w:val="18"/>
        </w:rPr>
        <w:t xml:space="preserve">Flow through a degraded cement plug is also described in Nowamooz et al. (2015). Effective hydraulic conductivity </w:t>
      </w:r>
      <w:r w:rsidR="00987921">
        <w:rPr>
          <w:rFonts w:ascii="Calibri" w:hAnsi="Calibri"/>
          <w:sz w:val="18"/>
          <w:szCs w:val="18"/>
        </w:rPr>
        <w:t>may</w:t>
      </w:r>
      <w:r w:rsidRPr="00525B44">
        <w:rPr>
          <w:rFonts w:ascii="Calibri" w:hAnsi="Calibri"/>
          <w:sz w:val="18"/>
          <w:szCs w:val="18"/>
        </w:rPr>
        <w:t xml:space="preserve"> be calculated from the effective cement conductivities suggested in </w:t>
      </w:r>
      <w:r w:rsidR="000A02EA">
        <w:rPr>
          <w:rFonts w:ascii="Calibri" w:hAnsi="Calibri"/>
          <w:sz w:val="18"/>
          <w:szCs w:val="18"/>
        </w:rPr>
        <w:t>Table 4.1</w:t>
      </w:r>
      <w:r w:rsidRPr="00525B44">
        <w:rPr>
          <w:rFonts w:ascii="Calibri" w:hAnsi="Calibri"/>
          <w:sz w:val="18"/>
          <w:szCs w:val="18"/>
        </w:rPr>
        <w:fldChar w:fldCharType="begin" w:fldLock="1"/>
      </w:r>
      <w:r w:rsidRPr="00525B44">
        <w:rPr>
          <w:rFonts w:ascii="Calibri" w:hAnsi="Calibri"/>
          <w:sz w:val="18"/>
          <w:szCs w:val="18"/>
        </w:rPr>
        <w:instrText xml:space="preserve"> REF _Ref428783912 \h  \* MERGEFORMAT </w:instrText>
      </w:r>
      <w:r w:rsidRPr="00525B44">
        <w:rPr>
          <w:rFonts w:ascii="Calibri" w:hAnsi="Calibri"/>
          <w:sz w:val="18"/>
          <w:szCs w:val="18"/>
        </w:rPr>
      </w:r>
      <w:r w:rsidRPr="00525B44">
        <w:rPr>
          <w:rFonts w:ascii="Calibri" w:hAnsi="Calibri"/>
          <w:sz w:val="18"/>
          <w:szCs w:val="18"/>
        </w:rPr>
        <w:fldChar w:fldCharType="end"/>
      </w:r>
      <w:r w:rsidRPr="00525B44">
        <w:rPr>
          <w:rFonts w:ascii="Calibri" w:hAnsi="Calibri"/>
          <w:sz w:val="18"/>
          <w:szCs w:val="18"/>
        </w:rPr>
        <w:t xml:space="preserve"> (approximately 10</w:t>
      </w:r>
      <w:r w:rsidRPr="00525B44">
        <w:rPr>
          <w:rFonts w:ascii="Calibri" w:hAnsi="Calibri"/>
          <w:sz w:val="18"/>
          <w:szCs w:val="18"/>
          <w:vertAlign w:val="superscript"/>
        </w:rPr>
        <w:t>-6</w:t>
      </w:r>
      <w:r w:rsidRPr="00525B44">
        <w:rPr>
          <w:rFonts w:ascii="Calibri" w:hAnsi="Calibri"/>
          <w:sz w:val="18"/>
          <w:szCs w:val="18"/>
        </w:rPr>
        <w:t xml:space="preserve"> to 10</w:t>
      </w:r>
      <w:r w:rsidRPr="00525B44">
        <w:rPr>
          <w:rFonts w:ascii="Calibri" w:hAnsi="Calibri"/>
          <w:sz w:val="18"/>
          <w:szCs w:val="18"/>
          <w:vertAlign w:val="superscript"/>
        </w:rPr>
        <w:t>-1</w:t>
      </w:r>
      <w:r w:rsidRPr="00525B44">
        <w:rPr>
          <w:rFonts w:ascii="Calibri" w:hAnsi="Calibri"/>
          <w:sz w:val="18"/>
          <w:szCs w:val="18"/>
        </w:rPr>
        <w:t xml:space="preserve"> m/d).</w:t>
      </w:r>
    </w:p>
    <w:p w14:paraId="65BAFAE8" w14:textId="77777777" w:rsidR="00AC553F" w:rsidRPr="00A24F7F" w:rsidRDefault="00AC553F" w:rsidP="00AC553F">
      <w:pPr>
        <w:pStyle w:val="Heading4"/>
      </w:pPr>
      <w:r>
        <w:t>Flow through corroded steel casing</w:t>
      </w:r>
    </w:p>
    <w:p w14:paraId="65BAFAE9" w14:textId="77777777" w:rsidR="00AC553F" w:rsidRDefault="00AC553F" w:rsidP="00AC553F">
      <w:pPr>
        <w:rPr>
          <w:rFonts w:ascii="Calibri" w:hAnsi="Calibri"/>
          <w:sz w:val="18"/>
          <w:szCs w:val="18"/>
        </w:rPr>
      </w:pPr>
      <w:r w:rsidRPr="00525B44">
        <w:rPr>
          <w:rFonts w:ascii="Calibri" w:hAnsi="Calibri"/>
          <w:sz w:val="18"/>
          <w:szCs w:val="18"/>
        </w:rPr>
        <w:t>Flow will be dependent on the size and location of the corrosion hole in the steel casing and on the nature of pathways through the degraded or incomplete cement annulus. The maximum impact will be when the hole is big enough not to limit the flow vertically through the well. A number of scenarios may be modelled, including a number of different degrees of flow-limiting hole sizes. Flow through the steel casing also requires cement plugs to be degraded or not present.</w:t>
      </w:r>
    </w:p>
    <w:p w14:paraId="65BAFAEA" w14:textId="77777777" w:rsidR="00AC553F" w:rsidRDefault="00AC553F" w:rsidP="00A710A5">
      <w:pPr>
        <w:pStyle w:val="Heading3"/>
      </w:pPr>
      <w:bookmarkStart w:id="1272" w:name="_Toc448486800"/>
      <w:bookmarkStart w:id="1273" w:name="_Toc449101474"/>
      <w:bookmarkStart w:id="1274" w:name="_Toc449103173"/>
      <w:bookmarkStart w:id="1275" w:name="_Toc449103273"/>
      <w:bookmarkStart w:id="1276" w:name="_Toc449103804"/>
      <w:bookmarkStart w:id="1277" w:name="_Toc449103921"/>
      <w:bookmarkStart w:id="1278" w:name="_Toc449104038"/>
      <w:bookmarkStart w:id="1279" w:name="_Toc449104155"/>
      <w:bookmarkStart w:id="1280" w:name="_Toc449104500"/>
      <w:bookmarkStart w:id="1281" w:name="_Ref448415755"/>
      <w:bookmarkStart w:id="1282" w:name="_Toc449104501"/>
      <w:bookmarkEnd w:id="1272"/>
      <w:bookmarkEnd w:id="1273"/>
      <w:bookmarkEnd w:id="1274"/>
      <w:bookmarkEnd w:id="1275"/>
      <w:bookmarkEnd w:id="1276"/>
      <w:bookmarkEnd w:id="1277"/>
      <w:bookmarkEnd w:id="1278"/>
      <w:bookmarkEnd w:id="1279"/>
      <w:bookmarkEnd w:id="1280"/>
      <w:r>
        <w:t>Pathways linked to</w:t>
      </w:r>
      <w:r w:rsidRPr="00AA3829">
        <w:t xml:space="preserve"> </w:t>
      </w:r>
      <w:r w:rsidR="004E2FC1">
        <w:t>water bores</w:t>
      </w:r>
      <w:r w:rsidR="004E2FC1" w:rsidRPr="00AA3829">
        <w:t xml:space="preserve"> </w:t>
      </w:r>
      <w:r w:rsidR="004E2FC1">
        <w:t xml:space="preserve">and </w:t>
      </w:r>
      <w:r w:rsidRPr="00AA3829">
        <w:t>repurposed oil and gas well</w:t>
      </w:r>
      <w:bookmarkEnd w:id="1281"/>
      <w:bookmarkEnd w:id="1282"/>
      <w:r w:rsidR="004E2FC1">
        <w:t>s</w:t>
      </w:r>
    </w:p>
    <w:p w14:paraId="65BAFAEB" w14:textId="77777777" w:rsidR="00ED50FB" w:rsidRPr="00AA3829" w:rsidRDefault="00ED50FB" w:rsidP="00ED50FB">
      <w:r>
        <w:rPr>
          <w:rFonts w:ascii="Calibri" w:hAnsi="Calibri"/>
          <w:sz w:val="18"/>
          <w:szCs w:val="18"/>
          <w:lang w:val="en-AU"/>
        </w:rPr>
        <w:t xml:space="preserve">The assessment of the integrity of water bores in the Surat Basin, Queensland, revealed </w:t>
      </w:r>
      <w:r w:rsidRPr="00795B30">
        <w:rPr>
          <w:rFonts w:ascii="Calibri" w:hAnsi="Calibri"/>
          <w:sz w:val="18"/>
          <w:szCs w:val="18"/>
          <w:lang w:val="en-AU"/>
        </w:rPr>
        <w:t xml:space="preserve">that a large number of bores </w:t>
      </w:r>
      <w:r>
        <w:rPr>
          <w:rFonts w:ascii="Calibri" w:hAnsi="Calibri"/>
          <w:sz w:val="18"/>
          <w:szCs w:val="18"/>
          <w:lang w:val="en-AU"/>
        </w:rPr>
        <w:t xml:space="preserve">(about 3500) </w:t>
      </w:r>
      <w:r w:rsidRPr="00795B30">
        <w:rPr>
          <w:rFonts w:ascii="Calibri" w:hAnsi="Calibri"/>
          <w:sz w:val="18"/>
          <w:szCs w:val="18"/>
          <w:lang w:val="en-AU"/>
        </w:rPr>
        <w:t>constructed prior to 1968 are assumed to have poor integrity</w:t>
      </w:r>
      <w:r>
        <w:rPr>
          <w:rFonts w:ascii="Calibri" w:hAnsi="Calibri"/>
          <w:sz w:val="18"/>
          <w:szCs w:val="18"/>
          <w:lang w:val="en-AU"/>
        </w:rPr>
        <w:t xml:space="preserve"> (Section </w:t>
      </w:r>
      <w:r>
        <w:rPr>
          <w:rFonts w:ascii="Calibri" w:hAnsi="Calibri"/>
          <w:sz w:val="18"/>
          <w:szCs w:val="18"/>
          <w:lang w:val="en-AU"/>
        </w:rPr>
        <w:fldChar w:fldCharType="begin" w:fldLock="1"/>
      </w:r>
      <w:r>
        <w:rPr>
          <w:rFonts w:ascii="Calibri" w:hAnsi="Calibri"/>
          <w:sz w:val="18"/>
          <w:szCs w:val="18"/>
          <w:lang w:val="en-AU"/>
        </w:rPr>
        <w:instrText xml:space="preserve"> REF _Ref450300109 \r \h </w:instrText>
      </w:r>
      <w:r>
        <w:rPr>
          <w:rFonts w:ascii="Calibri" w:hAnsi="Calibri"/>
          <w:sz w:val="18"/>
          <w:szCs w:val="18"/>
          <w:lang w:val="en-AU"/>
        </w:rPr>
      </w:r>
      <w:r>
        <w:rPr>
          <w:rFonts w:ascii="Calibri" w:hAnsi="Calibri"/>
          <w:sz w:val="18"/>
          <w:szCs w:val="18"/>
          <w:lang w:val="en-AU"/>
        </w:rPr>
        <w:fldChar w:fldCharType="separate"/>
      </w:r>
      <w:r>
        <w:rPr>
          <w:rFonts w:ascii="Calibri" w:hAnsi="Calibri"/>
          <w:sz w:val="18"/>
          <w:szCs w:val="18"/>
          <w:lang w:val="en-AU"/>
        </w:rPr>
        <w:t>3.6</w:t>
      </w:r>
      <w:r>
        <w:rPr>
          <w:rFonts w:ascii="Calibri" w:hAnsi="Calibri"/>
          <w:sz w:val="18"/>
          <w:szCs w:val="18"/>
          <w:lang w:val="en-AU"/>
        </w:rPr>
        <w:fldChar w:fldCharType="end"/>
      </w:r>
      <w:r>
        <w:rPr>
          <w:rFonts w:ascii="Calibri" w:hAnsi="Calibri"/>
          <w:sz w:val="18"/>
          <w:szCs w:val="18"/>
          <w:lang w:val="en-AU"/>
        </w:rPr>
        <w:t>)</w:t>
      </w:r>
      <w:r w:rsidRPr="00795B30">
        <w:rPr>
          <w:rFonts w:ascii="Calibri" w:hAnsi="Calibri"/>
          <w:sz w:val="18"/>
          <w:szCs w:val="18"/>
          <w:lang w:val="en-AU"/>
        </w:rPr>
        <w:t>. Th</w:t>
      </w:r>
      <w:r w:rsidR="008328B5">
        <w:rPr>
          <w:rFonts w:ascii="Calibri" w:hAnsi="Calibri"/>
          <w:sz w:val="18"/>
          <w:szCs w:val="18"/>
          <w:lang w:val="en-AU"/>
        </w:rPr>
        <w:t>e</w:t>
      </w:r>
      <w:r w:rsidRPr="00795B30">
        <w:rPr>
          <w:rFonts w:ascii="Calibri" w:hAnsi="Calibri"/>
          <w:sz w:val="18"/>
          <w:szCs w:val="18"/>
          <w:lang w:val="en-AU"/>
        </w:rPr>
        <w:t xml:space="preserve"> assumption is </w:t>
      </w:r>
      <w:r w:rsidR="00EA18B6">
        <w:rPr>
          <w:rFonts w:ascii="Calibri" w:hAnsi="Calibri"/>
          <w:sz w:val="18"/>
          <w:szCs w:val="18"/>
          <w:lang w:val="en-AU"/>
        </w:rPr>
        <w:t xml:space="preserve">that </w:t>
      </w:r>
      <w:r w:rsidR="008328B5">
        <w:rPr>
          <w:rFonts w:ascii="Calibri" w:hAnsi="Calibri"/>
          <w:sz w:val="18"/>
          <w:szCs w:val="18"/>
          <w:lang w:val="en-AU"/>
        </w:rPr>
        <w:t xml:space="preserve">the </w:t>
      </w:r>
      <w:r w:rsidR="008328B5">
        <w:rPr>
          <w:rFonts w:ascii="Calibri" w:hAnsi="Calibri"/>
          <w:sz w:val="18"/>
          <w:szCs w:val="18"/>
        </w:rPr>
        <w:t xml:space="preserve">less </w:t>
      </w:r>
      <w:r w:rsidR="008328B5" w:rsidRPr="0028709C">
        <w:rPr>
          <w:rFonts w:ascii="Calibri" w:hAnsi="Calibri"/>
          <w:sz w:val="18"/>
          <w:szCs w:val="18"/>
        </w:rPr>
        <w:t xml:space="preserve">stringent regulations </w:t>
      </w:r>
      <w:r w:rsidR="008328B5">
        <w:rPr>
          <w:rFonts w:ascii="Calibri" w:hAnsi="Calibri"/>
          <w:sz w:val="18"/>
          <w:szCs w:val="18"/>
        </w:rPr>
        <w:t>regarding bore construction before 1968 resulted in a less engineered and thus less protective environment for a</w:t>
      </w:r>
      <w:r w:rsidRPr="00795B30">
        <w:rPr>
          <w:rFonts w:ascii="Calibri" w:hAnsi="Calibri"/>
          <w:sz w:val="18"/>
          <w:szCs w:val="18"/>
          <w:lang w:val="en-AU"/>
        </w:rPr>
        <w:t xml:space="preserve"> </w:t>
      </w:r>
      <w:r w:rsidR="008328B5">
        <w:rPr>
          <w:rFonts w:ascii="Calibri" w:hAnsi="Calibri"/>
          <w:sz w:val="18"/>
          <w:szCs w:val="18"/>
          <w:lang w:val="en-AU"/>
        </w:rPr>
        <w:t xml:space="preserve">bore’s </w:t>
      </w:r>
      <w:r>
        <w:rPr>
          <w:rFonts w:ascii="Calibri" w:hAnsi="Calibri"/>
          <w:sz w:val="18"/>
          <w:szCs w:val="18"/>
          <w:lang w:val="en-AU"/>
        </w:rPr>
        <w:t xml:space="preserve">steel </w:t>
      </w:r>
      <w:r w:rsidRPr="00795B30">
        <w:rPr>
          <w:rFonts w:ascii="Calibri" w:hAnsi="Calibri"/>
          <w:sz w:val="18"/>
          <w:szCs w:val="18"/>
          <w:lang w:val="en-AU"/>
        </w:rPr>
        <w:t>cas</w:t>
      </w:r>
      <w:r>
        <w:rPr>
          <w:rFonts w:ascii="Calibri" w:hAnsi="Calibri"/>
          <w:sz w:val="18"/>
          <w:szCs w:val="18"/>
          <w:lang w:val="en-AU"/>
        </w:rPr>
        <w:t>ing</w:t>
      </w:r>
      <w:r w:rsidR="008328B5">
        <w:rPr>
          <w:rFonts w:ascii="Calibri" w:hAnsi="Calibri"/>
          <w:sz w:val="18"/>
          <w:szCs w:val="18"/>
          <w:lang w:val="en-AU"/>
        </w:rPr>
        <w:t>.</w:t>
      </w:r>
      <w:r w:rsidRPr="00795B30">
        <w:rPr>
          <w:rFonts w:ascii="Calibri" w:hAnsi="Calibri"/>
          <w:sz w:val="18"/>
          <w:szCs w:val="18"/>
          <w:lang w:val="en-AU"/>
        </w:rPr>
        <w:t xml:space="preserve"> </w:t>
      </w:r>
      <w:r w:rsidR="008328B5">
        <w:rPr>
          <w:rFonts w:ascii="Calibri" w:hAnsi="Calibri"/>
          <w:sz w:val="18"/>
          <w:szCs w:val="18"/>
          <w:lang w:val="en-AU"/>
        </w:rPr>
        <w:t xml:space="preserve">As result, the steel casing </w:t>
      </w:r>
      <w:r w:rsidRPr="00795B30">
        <w:rPr>
          <w:rFonts w:ascii="Calibri" w:hAnsi="Calibri"/>
          <w:sz w:val="18"/>
          <w:szCs w:val="18"/>
          <w:lang w:val="en-AU"/>
        </w:rPr>
        <w:t xml:space="preserve">would have corroded significantly </w:t>
      </w:r>
      <w:r>
        <w:rPr>
          <w:rFonts w:ascii="Calibri" w:hAnsi="Calibri"/>
          <w:sz w:val="18"/>
          <w:szCs w:val="18"/>
          <w:lang w:val="en-AU"/>
        </w:rPr>
        <w:t>by now</w:t>
      </w:r>
      <w:r w:rsidRPr="00795B30">
        <w:rPr>
          <w:rFonts w:ascii="Calibri" w:hAnsi="Calibri"/>
          <w:sz w:val="18"/>
          <w:szCs w:val="18"/>
          <w:lang w:val="en-AU"/>
        </w:rPr>
        <w:t>.</w:t>
      </w:r>
      <w:r w:rsidR="00EA18B6">
        <w:rPr>
          <w:rFonts w:ascii="Calibri" w:hAnsi="Calibri"/>
          <w:sz w:val="18"/>
          <w:szCs w:val="18"/>
          <w:lang w:val="en-AU"/>
        </w:rPr>
        <w:t xml:space="preserve"> This would potentially provide leakage pathways that could increase the inter-aquifer connectivity.</w:t>
      </w:r>
    </w:p>
    <w:p w14:paraId="65BAFAEC" w14:textId="77777777" w:rsidR="00EB536A" w:rsidRPr="00C4297A" w:rsidRDefault="007E4174" w:rsidP="00EB536A">
      <w:pPr>
        <w:rPr>
          <w:rFonts w:ascii="Calibri" w:hAnsi="Calibri"/>
          <w:sz w:val="18"/>
          <w:szCs w:val="18"/>
          <w:lang w:val="en-GB"/>
        </w:rPr>
      </w:pPr>
      <w:r>
        <w:rPr>
          <w:rFonts w:ascii="Calibri" w:hAnsi="Calibri"/>
          <w:sz w:val="18"/>
          <w:szCs w:val="18"/>
          <w:lang w:val="en-GB"/>
        </w:rPr>
        <w:t>Seepage f</w:t>
      </w:r>
      <w:r w:rsidR="00EB536A" w:rsidRPr="00C4297A">
        <w:rPr>
          <w:rFonts w:ascii="Calibri" w:hAnsi="Calibri"/>
          <w:sz w:val="18"/>
          <w:szCs w:val="18"/>
          <w:lang w:val="en-GB"/>
        </w:rPr>
        <w:t xml:space="preserve">low pathways </w:t>
      </w:r>
      <w:r>
        <w:rPr>
          <w:rFonts w:ascii="Calibri" w:hAnsi="Calibri"/>
          <w:sz w:val="18"/>
          <w:szCs w:val="18"/>
          <w:lang w:val="en-GB"/>
        </w:rPr>
        <w:t>may also exist within</w:t>
      </w:r>
      <w:r w:rsidR="00EB536A" w:rsidRPr="00C4297A">
        <w:rPr>
          <w:rFonts w:ascii="Calibri" w:hAnsi="Calibri"/>
          <w:sz w:val="18"/>
          <w:szCs w:val="18"/>
          <w:lang w:val="en-GB"/>
        </w:rPr>
        <w:t xml:space="preserve"> oil and gas wells repurposed into water extraction bores</w:t>
      </w:r>
      <w:r>
        <w:rPr>
          <w:rFonts w:ascii="Calibri" w:hAnsi="Calibri"/>
          <w:sz w:val="18"/>
          <w:szCs w:val="18"/>
          <w:lang w:val="en-GB"/>
        </w:rPr>
        <w:t>,</w:t>
      </w:r>
      <w:r w:rsidR="00EB536A" w:rsidRPr="00C4297A">
        <w:rPr>
          <w:rFonts w:ascii="Calibri" w:hAnsi="Calibri"/>
          <w:sz w:val="18"/>
          <w:szCs w:val="18"/>
          <w:lang w:val="en-GB"/>
        </w:rPr>
        <w:t xml:space="preserve"> </w:t>
      </w:r>
      <w:r>
        <w:rPr>
          <w:rFonts w:ascii="Calibri" w:hAnsi="Calibri"/>
          <w:sz w:val="18"/>
          <w:szCs w:val="18"/>
          <w:lang w:val="en-GB"/>
        </w:rPr>
        <w:t>especially when</w:t>
      </w:r>
      <w:r w:rsidR="00EB536A" w:rsidRPr="00C4297A">
        <w:rPr>
          <w:rFonts w:ascii="Calibri" w:hAnsi="Calibri"/>
          <w:sz w:val="18"/>
          <w:szCs w:val="18"/>
          <w:lang w:val="en-GB"/>
        </w:rPr>
        <w:t xml:space="preserve"> casing has </w:t>
      </w:r>
      <w:r w:rsidR="00EB536A">
        <w:rPr>
          <w:rFonts w:ascii="Calibri" w:hAnsi="Calibri"/>
          <w:sz w:val="18"/>
          <w:szCs w:val="18"/>
          <w:lang w:val="en-GB"/>
        </w:rPr>
        <w:t xml:space="preserve">been removed and </w:t>
      </w:r>
      <w:r w:rsidR="00EB536A" w:rsidRPr="00C4297A">
        <w:rPr>
          <w:rFonts w:ascii="Calibri" w:hAnsi="Calibri"/>
          <w:sz w:val="18"/>
          <w:szCs w:val="18"/>
          <w:lang w:val="en-GB"/>
        </w:rPr>
        <w:t>there is no cementing of the annulus</w:t>
      </w:r>
      <w:r w:rsidR="00EB536A" w:rsidRPr="00A710A5">
        <w:rPr>
          <w:rFonts w:ascii="Calibri" w:hAnsi="Calibri"/>
          <w:sz w:val="18"/>
          <w:szCs w:val="18"/>
          <w:lang w:val="en-GB"/>
        </w:rPr>
        <w:t xml:space="preserve"> </w:t>
      </w:r>
      <w:r w:rsidR="00EB536A" w:rsidRPr="00C4297A">
        <w:rPr>
          <w:rFonts w:ascii="Calibri" w:hAnsi="Calibri"/>
          <w:sz w:val="18"/>
          <w:szCs w:val="18"/>
          <w:lang w:val="en-GB"/>
        </w:rPr>
        <w:t>(</w:t>
      </w:r>
      <w:r w:rsidR="00C85FE5">
        <w:rPr>
          <w:rFonts w:ascii="Calibri" w:hAnsi="Calibri"/>
          <w:sz w:val="18"/>
          <w:szCs w:val="18"/>
          <w:lang w:val="en-GB"/>
        </w:rPr>
        <w:fldChar w:fldCharType="begin" w:fldLock="1"/>
      </w:r>
      <w:r w:rsidR="00C85FE5">
        <w:rPr>
          <w:rFonts w:ascii="Calibri" w:hAnsi="Calibri"/>
          <w:sz w:val="18"/>
          <w:szCs w:val="18"/>
          <w:lang w:val="en-GB"/>
        </w:rPr>
        <w:instrText xml:space="preserve"> REF _Ref448415293 \h  \* MERGEFORMAT </w:instrText>
      </w:r>
      <w:r w:rsidR="00C85FE5">
        <w:rPr>
          <w:rFonts w:ascii="Calibri" w:hAnsi="Calibri"/>
          <w:sz w:val="18"/>
          <w:szCs w:val="18"/>
          <w:lang w:val="en-GB"/>
        </w:rPr>
      </w:r>
      <w:r w:rsidR="00C85FE5">
        <w:rPr>
          <w:rFonts w:ascii="Calibri" w:hAnsi="Calibri"/>
          <w:sz w:val="18"/>
          <w:szCs w:val="18"/>
          <w:lang w:val="en-GB"/>
        </w:rPr>
        <w:fldChar w:fldCharType="separate"/>
      </w:r>
      <w:r w:rsidR="00D5162C" w:rsidRPr="00A710A5">
        <w:rPr>
          <w:rFonts w:ascii="Calibri" w:hAnsi="Calibri"/>
          <w:sz w:val="18"/>
          <w:szCs w:val="18"/>
          <w:lang w:val="en-GB"/>
        </w:rPr>
        <w:t>Figure 4.16</w:t>
      </w:r>
      <w:r w:rsidR="00C85FE5">
        <w:rPr>
          <w:rFonts w:ascii="Calibri" w:hAnsi="Calibri"/>
          <w:sz w:val="18"/>
          <w:szCs w:val="18"/>
          <w:lang w:val="en-GB"/>
        </w:rPr>
        <w:fldChar w:fldCharType="end"/>
      </w:r>
      <w:r w:rsidR="00EB536A" w:rsidRPr="00A710A5">
        <w:rPr>
          <w:rFonts w:ascii="Calibri" w:hAnsi="Calibri"/>
          <w:sz w:val="18"/>
          <w:szCs w:val="18"/>
          <w:lang w:val="en-GB"/>
        </w:rPr>
        <w:fldChar w:fldCharType="begin" w:fldLock="1"/>
      </w:r>
      <w:r w:rsidR="00EB536A" w:rsidRPr="00A710A5">
        <w:rPr>
          <w:rFonts w:ascii="Calibri" w:hAnsi="Calibri"/>
          <w:sz w:val="18"/>
          <w:szCs w:val="18"/>
          <w:lang w:val="en-GB"/>
        </w:rPr>
        <w:instrText xml:space="preserve"> REF _Ref433987995 \h  \* MERGEFORMAT </w:instrText>
      </w:r>
      <w:r w:rsidR="00EB536A" w:rsidRPr="00A710A5">
        <w:rPr>
          <w:rFonts w:ascii="Calibri" w:hAnsi="Calibri"/>
          <w:sz w:val="18"/>
          <w:szCs w:val="18"/>
          <w:lang w:val="en-GB"/>
        </w:rPr>
      </w:r>
      <w:r w:rsidR="00EB536A" w:rsidRPr="00A710A5">
        <w:rPr>
          <w:rFonts w:ascii="Calibri" w:hAnsi="Calibri"/>
          <w:sz w:val="18"/>
          <w:szCs w:val="18"/>
          <w:lang w:val="en-GB"/>
        </w:rPr>
        <w:fldChar w:fldCharType="end"/>
      </w:r>
      <w:r w:rsidR="00EB536A" w:rsidRPr="00C4297A">
        <w:rPr>
          <w:rFonts w:ascii="Calibri" w:hAnsi="Calibri"/>
          <w:sz w:val="18"/>
          <w:szCs w:val="18"/>
          <w:lang w:val="en-GB"/>
        </w:rPr>
        <w:t>)</w:t>
      </w:r>
      <w:r>
        <w:rPr>
          <w:rFonts w:ascii="Calibri" w:hAnsi="Calibri"/>
          <w:sz w:val="18"/>
          <w:szCs w:val="18"/>
          <w:lang w:val="en-GB"/>
        </w:rPr>
        <w:t>. Potential pathways</w:t>
      </w:r>
      <w:r w:rsidR="00EB536A" w:rsidRPr="00C4297A">
        <w:rPr>
          <w:rFonts w:ascii="Calibri" w:hAnsi="Calibri"/>
          <w:sz w:val="18"/>
          <w:szCs w:val="18"/>
          <w:lang w:val="en-GB"/>
        </w:rPr>
        <w:t xml:space="preserve"> include</w:t>
      </w:r>
      <w:r w:rsidR="00EB536A">
        <w:rPr>
          <w:rFonts w:ascii="Calibri" w:hAnsi="Calibri"/>
          <w:sz w:val="18"/>
          <w:szCs w:val="18"/>
          <w:lang w:val="en-GB"/>
        </w:rPr>
        <w:t xml:space="preserve"> (for examples, see DNRM 2013c)</w:t>
      </w:r>
      <w:r w:rsidR="00EB536A" w:rsidRPr="00C4297A">
        <w:rPr>
          <w:rFonts w:ascii="Calibri" w:hAnsi="Calibri"/>
          <w:sz w:val="18"/>
          <w:szCs w:val="18"/>
          <w:lang w:val="en-GB"/>
        </w:rPr>
        <w:t>:</w:t>
      </w:r>
    </w:p>
    <w:p w14:paraId="65BAFAED" w14:textId="77777777" w:rsidR="00EB536A" w:rsidRPr="00C4297A" w:rsidRDefault="00EB536A" w:rsidP="00EB536A">
      <w:pPr>
        <w:pStyle w:val="ListParagraph"/>
        <w:numPr>
          <w:ilvl w:val="0"/>
          <w:numId w:val="44"/>
        </w:numPr>
        <w:rPr>
          <w:rFonts w:cs="Arial"/>
          <w:sz w:val="18"/>
          <w:szCs w:val="18"/>
          <w:lang w:val="en-GB"/>
        </w:rPr>
      </w:pPr>
      <w:r w:rsidRPr="00C4297A">
        <w:rPr>
          <w:rFonts w:cs="Arial"/>
          <w:sz w:val="18"/>
          <w:szCs w:val="18"/>
          <w:lang w:val="en-GB"/>
        </w:rPr>
        <w:t>Flow of water from unstressed, alluvial aquifers to stressed, confined aquifers (</w:t>
      </w:r>
      <w:r w:rsidRPr="00C4297A">
        <w:rPr>
          <w:sz w:val="18"/>
          <w:szCs w:val="18"/>
        </w:rPr>
        <w:fldChar w:fldCharType="begin" w:fldLock="1"/>
      </w:r>
      <w:r w:rsidRPr="00C4297A">
        <w:rPr>
          <w:sz w:val="18"/>
          <w:szCs w:val="18"/>
        </w:rPr>
        <w:instrText xml:space="preserve"> REF _Ref433987995 \h  \* MERGEFORMAT </w:instrText>
      </w:r>
      <w:r w:rsidRPr="00C4297A">
        <w:rPr>
          <w:sz w:val="18"/>
          <w:szCs w:val="18"/>
        </w:rPr>
      </w:r>
      <w:r w:rsidRPr="00C4297A">
        <w:rPr>
          <w:sz w:val="18"/>
          <w:szCs w:val="18"/>
        </w:rPr>
        <w:fldChar w:fldCharType="end"/>
      </w:r>
      <w:r w:rsidR="00BA3F97">
        <w:rPr>
          <w:rFonts w:cs="Arial"/>
          <w:sz w:val="18"/>
          <w:szCs w:val="18"/>
          <w:lang w:val="en-GB"/>
        </w:rPr>
        <w:t>1</w:t>
      </w:r>
      <w:r w:rsidRPr="00C4297A">
        <w:rPr>
          <w:rFonts w:cs="Arial"/>
          <w:sz w:val="18"/>
          <w:szCs w:val="18"/>
          <w:lang w:val="en-GB"/>
        </w:rPr>
        <w:t xml:space="preserve">), </w:t>
      </w:r>
    </w:p>
    <w:p w14:paraId="65BAFAEE" w14:textId="77777777" w:rsidR="00EB536A" w:rsidRPr="00C4297A" w:rsidRDefault="00EB536A" w:rsidP="00EB536A">
      <w:pPr>
        <w:pStyle w:val="ListParagraph"/>
        <w:numPr>
          <w:ilvl w:val="0"/>
          <w:numId w:val="44"/>
        </w:numPr>
        <w:rPr>
          <w:rFonts w:cs="Arial"/>
          <w:sz w:val="18"/>
          <w:szCs w:val="18"/>
          <w:lang w:val="en-GB"/>
        </w:rPr>
      </w:pPr>
      <w:r w:rsidRPr="00C4297A">
        <w:rPr>
          <w:rFonts w:cs="Arial"/>
          <w:sz w:val="18"/>
          <w:szCs w:val="18"/>
          <w:lang w:val="en-GB"/>
        </w:rPr>
        <w:t>Flow from artesian aquifer to alluvial aquifers (</w:t>
      </w:r>
      <w:r w:rsidRPr="00C4297A">
        <w:rPr>
          <w:sz w:val="18"/>
          <w:szCs w:val="18"/>
        </w:rPr>
        <w:fldChar w:fldCharType="begin" w:fldLock="1"/>
      </w:r>
      <w:r w:rsidRPr="00C4297A">
        <w:rPr>
          <w:sz w:val="18"/>
          <w:szCs w:val="18"/>
        </w:rPr>
        <w:instrText xml:space="preserve"> REF _Ref433987995 \h  \* MERGEFORMAT </w:instrText>
      </w:r>
      <w:r w:rsidRPr="00C4297A">
        <w:rPr>
          <w:sz w:val="18"/>
          <w:szCs w:val="18"/>
        </w:rPr>
      </w:r>
      <w:r w:rsidRPr="00C4297A">
        <w:rPr>
          <w:sz w:val="18"/>
          <w:szCs w:val="18"/>
        </w:rPr>
        <w:fldChar w:fldCharType="end"/>
      </w:r>
      <w:r w:rsidR="00BA3F97">
        <w:rPr>
          <w:rFonts w:cs="Arial"/>
          <w:sz w:val="18"/>
          <w:szCs w:val="18"/>
          <w:lang w:val="en-GB"/>
        </w:rPr>
        <w:t>2</w:t>
      </w:r>
      <w:r w:rsidRPr="00C4297A">
        <w:rPr>
          <w:rFonts w:cs="Arial"/>
          <w:sz w:val="18"/>
          <w:szCs w:val="18"/>
          <w:lang w:val="en-GB"/>
        </w:rPr>
        <w:t>), and</w:t>
      </w:r>
    </w:p>
    <w:p w14:paraId="65BAFAEF" w14:textId="77777777" w:rsidR="00EB536A" w:rsidRPr="00C4297A" w:rsidRDefault="00EB536A" w:rsidP="00EB536A">
      <w:pPr>
        <w:pStyle w:val="ListParagraph"/>
        <w:numPr>
          <w:ilvl w:val="0"/>
          <w:numId w:val="44"/>
        </w:numPr>
        <w:rPr>
          <w:rFonts w:cs="Arial"/>
          <w:sz w:val="18"/>
          <w:szCs w:val="18"/>
          <w:lang w:val="en-GB"/>
        </w:rPr>
      </w:pPr>
      <w:r w:rsidRPr="00C4297A">
        <w:rPr>
          <w:rFonts w:cs="Arial"/>
          <w:sz w:val="18"/>
          <w:szCs w:val="18"/>
          <w:lang w:val="en-GB"/>
        </w:rPr>
        <w:t>Mixing of water pumped from both alluvial and confined aquifers (</w:t>
      </w:r>
      <w:r w:rsidRPr="00C4297A">
        <w:rPr>
          <w:sz w:val="18"/>
          <w:szCs w:val="18"/>
        </w:rPr>
        <w:fldChar w:fldCharType="begin" w:fldLock="1"/>
      </w:r>
      <w:r w:rsidRPr="00C4297A">
        <w:rPr>
          <w:sz w:val="18"/>
          <w:szCs w:val="18"/>
        </w:rPr>
        <w:instrText xml:space="preserve"> REF _Ref433987995 \h  \* MERGEFORMAT </w:instrText>
      </w:r>
      <w:r w:rsidRPr="00C4297A">
        <w:rPr>
          <w:sz w:val="18"/>
          <w:szCs w:val="18"/>
        </w:rPr>
      </w:r>
      <w:r w:rsidRPr="00C4297A">
        <w:rPr>
          <w:sz w:val="18"/>
          <w:szCs w:val="18"/>
        </w:rPr>
        <w:fldChar w:fldCharType="end"/>
      </w:r>
      <w:r w:rsidR="00BA3F97">
        <w:rPr>
          <w:rFonts w:cs="Arial"/>
          <w:sz w:val="18"/>
          <w:szCs w:val="18"/>
          <w:lang w:val="en-GB"/>
        </w:rPr>
        <w:t>3</w:t>
      </w:r>
      <w:r w:rsidRPr="00C4297A">
        <w:rPr>
          <w:rFonts w:cs="Arial"/>
          <w:sz w:val="18"/>
          <w:szCs w:val="18"/>
          <w:lang w:val="en-GB"/>
        </w:rPr>
        <w:t>).</w:t>
      </w:r>
    </w:p>
    <w:p w14:paraId="65BAFAF0" w14:textId="77777777" w:rsidR="009A19C1" w:rsidRDefault="009A19C1" w:rsidP="009A19C1">
      <w:pPr>
        <w:rPr>
          <w:lang w:val="en-GB"/>
        </w:rPr>
      </w:pPr>
    </w:p>
    <w:p w14:paraId="65BAFAF1" w14:textId="77777777" w:rsidR="00C45774" w:rsidRDefault="00C45774" w:rsidP="00C45774">
      <w:pPr>
        <w:jc w:val="center"/>
        <w:rPr>
          <w:lang w:val="en-GB"/>
        </w:rPr>
      </w:pPr>
      <w:r w:rsidRPr="00265B49">
        <w:rPr>
          <w:noProof/>
          <w:lang w:val="en-AU" w:eastAsia="en-AU"/>
        </w:rPr>
        <w:drawing>
          <wp:inline distT="0" distB="0" distL="0" distR="0" wp14:anchorId="65BAFC92" wp14:editId="65BAFC93">
            <wp:extent cx="5297471" cy="7139354"/>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99634" cy="7142269"/>
                    </a:xfrm>
                    <a:prstGeom prst="rect">
                      <a:avLst/>
                    </a:prstGeom>
                    <a:noFill/>
                    <a:ln>
                      <a:noFill/>
                    </a:ln>
                  </pic:spPr>
                </pic:pic>
              </a:graphicData>
            </a:graphic>
          </wp:inline>
        </w:drawing>
      </w:r>
    </w:p>
    <w:p w14:paraId="65BAFAF2" w14:textId="77777777" w:rsidR="00C45774" w:rsidRDefault="00C45774" w:rsidP="00C45774">
      <w:pPr>
        <w:pStyle w:val="Caption"/>
      </w:pPr>
      <w:bookmarkStart w:id="1283" w:name="_Ref448415293"/>
      <w:bookmarkStart w:id="1284" w:name="_Toc449469447"/>
      <w:r w:rsidRPr="000E6A06">
        <w:t xml:space="preserve">Figure </w:t>
      </w:r>
      <w:r>
        <w:fldChar w:fldCharType="begin" w:fldLock="1"/>
      </w:r>
      <w:r>
        <w:instrText xml:space="preserve"> STYLEREF 1 \s </w:instrText>
      </w:r>
      <w:r>
        <w:fldChar w:fldCharType="separate"/>
      </w:r>
      <w:r w:rsidR="00D5162C">
        <w:rPr>
          <w:noProof/>
        </w:rPr>
        <w:t>4</w:t>
      </w:r>
      <w:r>
        <w:fldChar w:fldCharType="end"/>
      </w:r>
      <w:r>
        <w:t>.</w:t>
      </w:r>
      <w:r>
        <w:fldChar w:fldCharType="begin"/>
      </w:r>
      <w:r>
        <w:instrText xml:space="preserve"> SEQ Figure \* ARABIC \s 1 </w:instrText>
      </w:r>
      <w:r>
        <w:fldChar w:fldCharType="separate"/>
      </w:r>
      <w:r w:rsidR="00340DA3">
        <w:rPr>
          <w:noProof/>
        </w:rPr>
        <w:t>16</w:t>
      </w:r>
      <w:r>
        <w:fldChar w:fldCharType="end"/>
      </w:r>
      <w:bookmarkEnd w:id="1283"/>
      <w:r w:rsidRPr="000E6A06">
        <w:t xml:space="preserve"> Pathways for water movement through an oil and gas well rep</w:t>
      </w:r>
      <w:r>
        <w:t>urposed for water extraction: (1</w:t>
      </w:r>
      <w:r w:rsidRPr="000E6A06">
        <w:t xml:space="preserve">) flow through a repurposed bore from the unstressed, alluvial aquifer to a stressed, confined aquifer, </w:t>
      </w:r>
      <w:r>
        <w:t>(2</w:t>
      </w:r>
      <w:r w:rsidRPr="000E6A06">
        <w:t>) flow through a repurposed bore from an artesian aquifer to an alluvial aquifer and (</w:t>
      </w:r>
      <w:r>
        <w:t>3</w:t>
      </w:r>
      <w:r w:rsidRPr="000E6A06">
        <w:t>)</w:t>
      </w:r>
      <w:r>
        <w:t xml:space="preserve"> mixing of water through pumping from both confined and alluvial aquifers.</w:t>
      </w:r>
      <w:bookmarkEnd w:id="1284"/>
    </w:p>
    <w:p w14:paraId="65BAFAF3" w14:textId="77777777" w:rsidR="00AC553F" w:rsidRDefault="00AC553F" w:rsidP="00715715">
      <w:pPr>
        <w:rPr>
          <w:rFonts w:ascii="Calibri" w:hAnsi="Calibri"/>
          <w:sz w:val="18"/>
          <w:szCs w:val="18"/>
        </w:rPr>
      </w:pPr>
    </w:p>
    <w:p w14:paraId="65BAFAF4" w14:textId="77777777" w:rsidR="009A19C1" w:rsidRDefault="00EB536A" w:rsidP="00A710A5">
      <w:pPr>
        <w:pStyle w:val="Heading3"/>
      </w:pPr>
      <w:bookmarkStart w:id="1285" w:name="_Ref448415717"/>
      <w:bookmarkStart w:id="1286" w:name="_Ref448416944"/>
      <w:bookmarkStart w:id="1287" w:name="_Toc449104502"/>
      <w:r>
        <w:t>Pathways linked to n</w:t>
      </w:r>
      <w:r w:rsidR="009A19C1">
        <w:t>atural rock fractures and faults</w:t>
      </w:r>
      <w:bookmarkEnd w:id="1285"/>
      <w:bookmarkEnd w:id="1286"/>
      <w:bookmarkEnd w:id="1287"/>
    </w:p>
    <w:p w14:paraId="65BAFAF5" w14:textId="77777777" w:rsidR="009A19C1" w:rsidRDefault="009A19C1" w:rsidP="009A19C1">
      <w:pPr>
        <w:rPr>
          <w:rFonts w:ascii="Calibri" w:hAnsi="Calibri"/>
          <w:sz w:val="18"/>
          <w:szCs w:val="18"/>
        </w:rPr>
      </w:pPr>
      <w:r w:rsidRPr="00525B44">
        <w:rPr>
          <w:rFonts w:ascii="Calibri" w:hAnsi="Calibri"/>
          <w:sz w:val="18"/>
          <w:szCs w:val="18"/>
        </w:rPr>
        <w:t>Flow through permeable natural rock fractures may also be modelled for production wells by characterising a fracture network or fault and applying the high head gradients from hydraulic fracturing across the fracture or fault</w:t>
      </w:r>
      <w:r>
        <w:rPr>
          <w:rFonts w:ascii="Calibri" w:hAnsi="Calibri"/>
          <w:sz w:val="18"/>
          <w:szCs w:val="18"/>
        </w:rPr>
        <w:t xml:space="preserve"> (see </w:t>
      </w:r>
      <w:r w:rsidR="00C85FE5">
        <w:rPr>
          <w:rFonts w:ascii="Calibri" w:hAnsi="Calibri"/>
          <w:sz w:val="18"/>
          <w:szCs w:val="18"/>
        </w:rPr>
        <w:fldChar w:fldCharType="begin" w:fldLock="1"/>
      </w:r>
      <w:r w:rsidR="00C85FE5">
        <w:rPr>
          <w:rFonts w:ascii="Calibri" w:hAnsi="Calibri"/>
          <w:sz w:val="18"/>
          <w:szCs w:val="18"/>
        </w:rPr>
        <w:instrText xml:space="preserve"> REF _Ref448415321 \h  \* MERGEFORMAT </w:instrText>
      </w:r>
      <w:r w:rsidR="00C85FE5">
        <w:rPr>
          <w:rFonts w:ascii="Calibri" w:hAnsi="Calibri"/>
          <w:sz w:val="18"/>
          <w:szCs w:val="18"/>
        </w:rPr>
      </w:r>
      <w:r w:rsidR="00C85FE5">
        <w:rPr>
          <w:rFonts w:ascii="Calibri" w:hAnsi="Calibri"/>
          <w:sz w:val="18"/>
          <w:szCs w:val="18"/>
        </w:rPr>
        <w:fldChar w:fldCharType="separate"/>
      </w:r>
      <w:r w:rsidR="00D5162C" w:rsidRPr="00A710A5">
        <w:rPr>
          <w:rFonts w:ascii="Calibri" w:hAnsi="Calibri"/>
          <w:sz w:val="18"/>
          <w:szCs w:val="18"/>
        </w:rPr>
        <w:t>Figure 4.17</w:t>
      </w:r>
      <w:r w:rsidR="00C85FE5">
        <w:rPr>
          <w:rFonts w:ascii="Calibri" w:hAnsi="Calibri"/>
          <w:sz w:val="18"/>
          <w:szCs w:val="18"/>
        </w:rPr>
        <w:fldChar w:fldCharType="end"/>
      </w:r>
      <w:r>
        <w:rPr>
          <w:rFonts w:ascii="Calibri" w:hAnsi="Calibri"/>
          <w:sz w:val="18"/>
          <w:szCs w:val="18"/>
        </w:rPr>
        <w:fldChar w:fldCharType="begin" w:fldLock="1"/>
      </w:r>
      <w:r>
        <w:rPr>
          <w:rFonts w:ascii="Calibri" w:hAnsi="Calibri"/>
          <w:sz w:val="18"/>
          <w:szCs w:val="18"/>
        </w:rPr>
        <w:instrText xml:space="preserve"> REF _Ref448393969 \h  \* MERGEFORMAT </w:instrText>
      </w:r>
      <w:r>
        <w:rPr>
          <w:rFonts w:ascii="Calibri" w:hAnsi="Calibri"/>
          <w:sz w:val="18"/>
          <w:szCs w:val="18"/>
        </w:rPr>
      </w:r>
      <w:r>
        <w:rPr>
          <w:rFonts w:ascii="Calibri" w:hAnsi="Calibri"/>
          <w:sz w:val="18"/>
          <w:szCs w:val="18"/>
        </w:rPr>
        <w:fldChar w:fldCharType="end"/>
      </w:r>
      <w:r>
        <w:rPr>
          <w:rFonts w:ascii="Calibri" w:hAnsi="Calibri"/>
          <w:sz w:val="18"/>
          <w:szCs w:val="18"/>
        </w:rPr>
        <w:t>)</w:t>
      </w:r>
      <w:r w:rsidRPr="00525B44">
        <w:rPr>
          <w:rFonts w:ascii="Calibri" w:hAnsi="Calibri"/>
          <w:sz w:val="18"/>
          <w:szCs w:val="18"/>
        </w:rPr>
        <w:t xml:space="preserve">. An additional model run with background hydrostatic </w:t>
      </w:r>
      <w:r>
        <w:rPr>
          <w:rFonts w:ascii="Calibri" w:hAnsi="Calibri"/>
          <w:sz w:val="18"/>
          <w:szCs w:val="18"/>
        </w:rPr>
        <w:t>pressures, rather than pressuris</w:t>
      </w:r>
      <w:r w:rsidRPr="00525B44">
        <w:rPr>
          <w:rFonts w:ascii="Calibri" w:hAnsi="Calibri"/>
          <w:sz w:val="18"/>
          <w:szCs w:val="18"/>
        </w:rPr>
        <w:t>ed hydraulic fracturing fluid, should also be considered to compare the rate of water transmission during hydraulic fracturing with the flow of water naturally found through rock fractures where CSG production is not present.</w:t>
      </w:r>
    </w:p>
    <w:p w14:paraId="65BAFAF6" w14:textId="77777777" w:rsidR="009A19C1" w:rsidRPr="00C4297A" w:rsidRDefault="009A19C1" w:rsidP="009A19C1">
      <w:pPr>
        <w:rPr>
          <w:rFonts w:ascii="Calibri" w:hAnsi="Calibri"/>
          <w:sz w:val="18"/>
          <w:szCs w:val="18"/>
          <w:lang w:val="en-GB"/>
        </w:rPr>
      </w:pPr>
      <w:r w:rsidRPr="00C4297A">
        <w:rPr>
          <w:rFonts w:ascii="Calibri" w:hAnsi="Calibri"/>
          <w:sz w:val="18"/>
          <w:szCs w:val="18"/>
        </w:rPr>
        <w:t>Preferential</w:t>
      </w:r>
      <w:r w:rsidRPr="0028709C">
        <w:rPr>
          <w:sz w:val="18"/>
          <w:szCs w:val="18"/>
        </w:rPr>
        <w:t xml:space="preserve"> </w:t>
      </w:r>
      <w:r w:rsidRPr="00C4297A">
        <w:rPr>
          <w:rFonts w:ascii="Calibri" w:hAnsi="Calibri"/>
          <w:sz w:val="18"/>
          <w:szCs w:val="18"/>
        </w:rPr>
        <w:t>pathways through fractures and faults (</w:t>
      </w:r>
      <w:r w:rsidR="00C85FE5">
        <w:rPr>
          <w:rFonts w:ascii="Calibri" w:hAnsi="Calibri"/>
          <w:sz w:val="18"/>
          <w:szCs w:val="18"/>
        </w:rPr>
        <w:fldChar w:fldCharType="begin" w:fldLock="1"/>
      </w:r>
      <w:r w:rsidR="00C85FE5">
        <w:rPr>
          <w:rFonts w:ascii="Calibri" w:hAnsi="Calibri"/>
          <w:sz w:val="18"/>
          <w:szCs w:val="18"/>
        </w:rPr>
        <w:instrText xml:space="preserve"> REF _Ref448415321 \h  \* MERGEFORMAT </w:instrText>
      </w:r>
      <w:r w:rsidR="00C85FE5">
        <w:rPr>
          <w:rFonts w:ascii="Calibri" w:hAnsi="Calibri"/>
          <w:sz w:val="18"/>
          <w:szCs w:val="18"/>
        </w:rPr>
      </w:r>
      <w:r w:rsidR="00C85FE5">
        <w:rPr>
          <w:rFonts w:ascii="Calibri" w:hAnsi="Calibri"/>
          <w:sz w:val="18"/>
          <w:szCs w:val="18"/>
        </w:rPr>
        <w:fldChar w:fldCharType="separate"/>
      </w:r>
      <w:r w:rsidR="00D5162C" w:rsidRPr="00A710A5">
        <w:rPr>
          <w:rFonts w:ascii="Calibri" w:hAnsi="Calibri"/>
          <w:sz w:val="18"/>
          <w:szCs w:val="18"/>
        </w:rPr>
        <w:t>Figure 4.17</w:t>
      </w:r>
      <w:r w:rsidR="00C85FE5">
        <w:rPr>
          <w:rFonts w:ascii="Calibri" w:hAnsi="Calibri"/>
          <w:sz w:val="18"/>
          <w:szCs w:val="18"/>
        </w:rPr>
        <w:fldChar w:fldCharType="end"/>
      </w:r>
      <w:r w:rsidRPr="00A710A5">
        <w:rPr>
          <w:rFonts w:ascii="Calibri" w:hAnsi="Calibri"/>
          <w:sz w:val="18"/>
          <w:szCs w:val="18"/>
        </w:rPr>
        <w:fldChar w:fldCharType="begin" w:fldLock="1"/>
      </w:r>
      <w:r w:rsidRPr="00C4297A">
        <w:rPr>
          <w:rFonts w:ascii="Calibri" w:hAnsi="Calibri"/>
          <w:sz w:val="18"/>
          <w:szCs w:val="18"/>
        </w:rPr>
        <w:instrText xml:space="preserve"> REF _Ref432778803 \h  \* MERGEFORMAT </w:instrText>
      </w:r>
      <w:r w:rsidRPr="00A710A5">
        <w:rPr>
          <w:rFonts w:ascii="Calibri" w:hAnsi="Calibri"/>
          <w:sz w:val="18"/>
          <w:szCs w:val="18"/>
        </w:rPr>
      </w:r>
      <w:r w:rsidRPr="00A710A5">
        <w:rPr>
          <w:rFonts w:ascii="Calibri" w:hAnsi="Calibri"/>
          <w:sz w:val="18"/>
          <w:szCs w:val="18"/>
        </w:rPr>
        <w:fldChar w:fldCharType="end"/>
      </w:r>
      <w:r w:rsidRPr="00A710A5">
        <w:rPr>
          <w:rFonts w:ascii="Calibri" w:hAnsi="Calibri"/>
          <w:sz w:val="18"/>
          <w:szCs w:val="18"/>
        </w:rPr>
        <w:t>) include:</w:t>
      </w:r>
    </w:p>
    <w:p w14:paraId="65BAFAF7" w14:textId="77777777" w:rsidR="009A19C1" w:rsidRPr="00C4297A" w:rsidRDefault="009A19C1" w:rsidP="009A19C1">
      <w:pPr>
        <w:pStyle w:val="ListParagraph"/>
        <w:numPr>
          <w:ilvl w:val="0"/>
          <w:numId w:val="44"/>
        </w:numPr>
        <w:rPr>
          <w:rFonts w:cs="Arial"/>
          <w:sz w:val="18"/>
          <w:szCs w:val="18"/>
          <w:lang w:val="en-GB"/>
        </w:rPr>
      </w:pPr>
      <w:r w:rsidRPr="00C4297A">
        <w:rPr>
          <w:rFonts w:cs="Arial"/>
          <w:sz w:val="18"/>
          <w:szCs w:val="18"/>
        </w:rPr>
        <w:t>Flow of water through pre-existing permeable fractures (</w:t>
      </w:r>
      <w:r w:rsidRPr="00C4297A">
        <w:rPr>
          <w:sz w:val="18"/>
          <w:szCs w:val="18"/>
        </w:rPr>
        <w:fldChar w:fldCharType="begin" w:fldLock="1"/>
      </w:r>
      <w:r w:rsidRPr="00C4297A">
        <w:rPr>
          <w:sz w:val="18"/>
          <w:szCs w:val="18"/>
        </w:rPr>
        <w:instrText xml:space="preserve"> REF _Ref432778803 \h  \* MERGEFORMAT </w:instrText>
      </w:r>
      <w:r w:rsidRPr="00C4297A">
        <w:rPr>
          <w:sz w:val="18"/>
          <w:szCs w:val="18"/>
        </w:rPr>
      </w:r>
      <w:r w:rsidRPr="00C4297A">
        <w:rPr>
          <w:sz w:val="18"/>
          <w:szCs w:val="18"/>
        </w:rPr>
        <w:fldChar w:fldCharType="end"/>
      </w:r>
      <w:r w:rsidR="00BA3F97">
        <w:rPr>
          <w:rFonts w:cs="Arial"/>
          <w:sz w:val="18"/>
          <w:szCs w:val="18"/>
          <w:lang w:val="en-GB"/>
        </w:rPr>
        <w:t>1</w:t>
      </w:r>
      <w:r w:rsidRPr="00C4297A">
        <w:rPr>
          <w:rFonts w:cs="Arial"/>
          <w:sz w:val="18"/>
          <w:szCs w:val="18"/>
          <w:lang w:val="en-GB"/>
        </w:rPr>
        <w:t>)</w:t>
      </w:r>
      <w:r w:rsidR="002703B8">
        <w:rPr>
          <w:rFonts w:cs="Arial"/>
          <w:sz w:val="18"/>
          <w:szCs w:val="18"/>
          <w:lang w:val="en-GB"/>
        </w:rPr>
        <w:t>,</w:t>
      </w:r>
    </w:p>
    <w:p w14:paraId="65BAFAF8" w14:textId="77777777" w:rsidR="009A19C1" w:rsidRPr="00C4297A" w:rsidRDefault="009A19C1" w:rsidP="009A19C1">
      <w:pPr>
        <w:pStyle w:val="ListParagraph"/>
        <w:numPr>
          <w:ilvl w:val="0"/>
          <w:numId w:val="44"/>
        </w:numPr>
        <w:rPr>
          <w:rFonts w:cs="Arial"/>
          <w:sz w:val="18"/>
          <w:szCs w:val="18"/>
          <w:lang w:val="en-GB"/>
        </w:rPr>
      </w:pPr>
      <w:r w:rsidRPr="00C4297A">
        <w:rPr>
          <w:rFonts w:cs="Arial"/>
          <w:sz w:val="18"/>
          <w:szCs w:val="18"/>
        </w:rPr>
        <w:t>Flow of water through existing permeable faults (</w:t>
      </w:r>
      <w:r w:rsidRPr="00C4297A">
        <w:rPr>
          <w:sz w:val="18"/>
          <w:szCs w:val="18"/>
        </w:rPr>
        <w:fldChar w:fldCharType="begin" w:fldLock="1"/>
      </w:r>
      <w:r w:rsidRPr="00C4297A">
        <w:rPr>
          <w:sz w:val="18"/>
          <w:szCs w:val="18"/>
        </w:rPr>
        <w:instrText xml:space="preserve"> REF _Ref432778803 \h  \* MERGEFORMAT </w:instrText>
      </w:r>
      <w:r w:rsidRPr="00C4297A">
        <w:rPr>
          <w:sz w:val="18"/>
          <w:szCs w:val="18"/>
        </w:rPr>
      </w:r>
      <w:r w:rsidRPr="00C4297A">
        <w:rPr>
          <w:sz w:val="18"/>
          <w:szCs w:val="18"/>
        </w:rPr>
        <w:fldChar w:fldCharType="end"/>
      </w:r>
      <w:r w:rsidR="00BA3F97">
        <w:rPr>
          <w:rFonts w:cs="Arial"/>
          <w:sz w:val="18"/>
          <w:szCs w:val="18"/>
          <w:lang w:val="en-GB"/>
        </w:rPr>
        <w:t>2</w:t>
      </w:r>
      <w:r w:rsidRPr="00C4297A">
        <w:rPr>
          <w:rFonts w:cs="Arial"/>
          <w:sz w:val="18"/>
          <w:szCs w:val="18"/>
          <w:lang w:val="en-GB"/>
        </w:rPr>
        <w:t>)</w:t>
      </w:r>
      <w:r w:rsidR="002703B8">
        <w:rPr>
          <w:rFonts w:cs="Arial"/>
          <w:sz w:val="18"/>
          <w:szCs w:val="18"/>
          <w:lang w:val="en-GB"/>
        </w:rPr>
        <w:t>, and</w:t>
      </w:r>
    </w:p>
    <w:p w14:paraId="65BAFAF9" w14:textId="77777777" w:rsidR="009A19C1" w:rsidRPr="00C4297A" w:rsidRDefault="009A19C1" w:rsidP="009A19C1">
      <w:pPr>
        <w:pStyle w:val="ListParagraph"/>
        <w:numPr>
          <w:ilvl w:val="0"/>
          <w:numId w:val="44"/>
        </w:numPr>
        <w:rPr>
          <w:rFonts w:cs="Arial"/>
          <w:sz w:val="18"/>
          <w:szCs w:val="18"/>
          <w:lang w:val="en-GB"/>
        </w:rPr>
      </w:pPr>
      <w:r w:rsidRPr="00C4297A">
        <w:rPr>
          <w:rFonts w:cs="Arial"/>
          <w:sz w:val="18"/>
          <w:szCs w:val="18"/>
        </w:rPr>
        <w:t>Flow of water through fracture pathways created by hydraulic fracturing (</w:t>
      </w:r>
      <w:r w:rsidRPr="00C4297A">
        <w:rPr>
          <w:sz w:val="18"/>
          <w:szCs w:val="18"/>
        </w:rPr>
        <w:fldChar w:fldCharType="begin" w:fldLock="1"/>
      </w:r>
      <w:r w:rsidRPr="00C4297A">
        <w:rPr>
          <w:sz w:val="18"/>
          <w:szCs w:val="18"/>
        </w:rPr>
        <w:instrText xml:space="preserve"> REF _Ref432778803 \h  \* MERGEFORMAT </w:instrText>
      </w:r>
      <w:r w:rsidRPr="00C4297A">
        <w:rPr>
          <w:sz w:val="18"/>
          <w:szCs w:val="18"/>
        </w:rPr>
      </w:r>
      <w:r w:rsidRPr="00C4297A">
        <w:rPr>
          <w:sz w:val="18"/>
          <w:szCs w:val="18"/>
        </w:rPr>
        <w:fldChar w:fldCharType="end"/>
      </w:r>
      <w:r w:rsidR="00BA3F97">
        <w:rPr>
          <w:rFonts w:cs="Arial"/>
          <w:sz w:val="18"/>
          <w:szCs w:val="18"/>
          <w:lang w:val="en-GB"/>
        </w:rPr>
        <w:t>3</w:t>
      </w:r>
      <w:r w:rsidRPr="00C4297A">
        <w:rPr>
          <w:rFonts w:cs="Arial"/>
          <w:sz w:val="18"/>
          <w:szCs w:val="18"/>
          <w:lang w:val="en-GB"/>
        </w:rPr>
        <w:t>)</w:t>
      </w:r>
      <w:r w:rsidR="002703B8">
        <w:rPr>
          <w:rFonts w:cs="Arial"/>
          <w:sz w:val="18"/>
          <w:szCs w:val="18"/>
          <w:lang w:val="en-GB"/>
        </w:rPr>
        <w:t>.</w:t>
      </w:r>
    </w:p>
    <w:p w14:paraId="65BAFAFA" w14:textId="77777777" w:rsidR="009A19C1" w:rsidRPr="0028709C" w:rsidRDefault="00C85FE5" w:rsidP="009A19C1">
      <w:pPr>
        <w:rPr>
          <w:sz w:val="18"/>
          <w:szCs w:val="18"/>
          <w:lang w:val="en-GB"/>
        </w:rPr>
      </w:pPr>
      <w:r>
        <w:rPr>
          <w:rFonts w:ascii="Calibri" w:hAnsi="Calibri"/>
          <w:sz w:val="18"/>
          <w:szCs w:val="18"/>
          <w:lang w:val="en-GB"/>
        </w:rPr>
        <w:t xml:space="preserve">Similar to </w:t>
      </w:r>
      <w:r>
        <w:rPr>
          <w:rFonts w:ascii="Calibri" w:hAnsi="Calibri"/>
          <w:sz w:val="18"/>
          <w:szCs w:val="18"/>
          <w:lang w:val="en-GB"/>
        </w:rPr>
        <w:fldChar w:fldCharType="begin" w:fldLock="1"/>
      </w:r>
      <w:r>
        <w:rPr>
          <w:rFonts w:ascii="Calibri" w:hAnsi="Calibri"/>
          <w:sz w:val="18"/>
          <w:szCs w:val="18"/>
          <w:lang w:val="en-GB"/>
        </w:rPr>
        <w:instrText xml:space="preserve"> REF _Ref448415154 \h  \* MERGEFORMAT </w:instrText>
      </w:r>
      <w:r>
        <w:rPr>
          <w:rFonts w:ascii="Calibri" w:hAnsi="Calibri"/>
          <w:sz w:val="18"/>
          <w:szCs w:val="18"/>
          <w:lang w:val="en-GB"/>
        </w:rPr>
      </w:r>
      <w:r>
        <w:rPr>
          <w:rFonts w:ascii="Calibri" w:hAnsi="Calibri"/>
          <w:sz w:val="18"/>
          <w:szCs w:val="18"/>
          <w:lang w:val="en-GB"/>
        </w:rPr>
        <w:fldChar w:fldCharType="separate"/>
      </w:r>
      <w:r w:rsidR="00D5162C" w:rsidRPr="00A710A5">
        <w:rPr>
          <w:rFonts w:ascii="Calibri" w:hAnsi="Calibri"/>
          <w:sz w:val="18"/>
          <w:szCs w:val="18"/>
          <w:lang w:val="en-GB"/>
        </w:rPr>
        <w:t>Figure 4.15</w:t>
      </w:r>
      <w:r>
        <w:rPr>
          <w:rFonts w:ascii="Calibri" w:hAnsi="Calibri"/>
          <w:sz w:val="18"/>
          <w:szCs w:val="18"/>
          <w:lang w:val="en-GB"/>
        </w:rPr>
        <w:fldChar w:fldCharType="end"/>
      </w:r>
      <w:r w:rsidR="009A19C1" w:rsidRPr="00350B08">
        <w:rPr>
          <w:rFonts w:ascii="Calibri" w:hAnsi="Calibri"/>
          <w:sz w:val="18"/>
          <w:szCs w:val="18"/>
          <w:lang w:val="en-GB"/>
        </w:rPr>
        <w:fldChar w:fldCharType="begin" w:fldLock="1"/>
      </w:r>
      <w:r w:rsidR="009A19C1" w:rsidRPr="00350B08">
        <w:rPr>
          <w:rFonts w:ascii="Calibri" w:hAnsi="Calibri"/>
          <w:sz w:val="18"/>
          <w:szCs w:val="18"/>
          <w:lang w:val="en-GB"/>
        </w:rPr>
        <w:instrText xml:space="preserve"> REF _Ref432778802 \h </w:instrText>
      </w:r>
      <w:r w:rsidR="009A19C1">
        <w:rPr>
          <w:rFonts w:ascii="Calibri" w:hAnsi="Calibri"/>
          <w:sz w:val="18"/>
          <w:szCs w:val="18"/>
          <w:lang w:val="en-GB"/>
        </w:rPr>
        <w:instrText xml:space="preserve"> \* MERGEFORMAT </w:instrText>
      </w:r>
      <w:r w:rsidR="009A19C1" w:rsidRPr="00350B08">
        <w:rPr>
          <w:rFonts w:ascii="Calibri" w:hAnsi="Calibri"/>
          <w:sz w:val="18"/>
          <w:szCs w:val="18"/>
          <w:lang w:val="en-GB"/>
        </w:rPr>
      </w:r>
      <w:r w:rsidR="009A19C1" w:rsidRPr="00350B08">
        <w:rPr>
          <w:rFonts w:ascii="Calibri" w:hAnsi="Calibri"/>
          <w:sz w:val="18"/>
          <w:szCs w:val="18"/>
          <w:lang w:val="en-GB"/>
        </w:rPr>
        <w:fldChar w:fldCharType="end"/>
      </w:r>
      <w:r w:rsidR="009A19C1">
        <w:rPr>
          <w:rFonts w:ascii="Calibri" w:hAnsi="Calibri"/>
          <w:sz w:val="18"/>
          <w:szCs w:val="18"/>
          <w:lang w:val="en-GB"/>
        </w:rPr>
        <w:t>, groundwater flow may be from lower to upper aquifer where the head gradient (H</w:t>
      </w:r>
      <w:r w:rsidR="007F44A4">
        <w:rPr>
          <w:rFonts w:ascii="Calibri" w:hAnsi="Calibri"/>
          <w:sz w:val="18"/>
          <w:szCs w:val="18"/>
          <w:vertAlign w:val="subscript"/>
          <w:lang w:val="en-GB"/>
        </w:rPr>
        <w:t>2</w:t>
      </w:r>
      <w:r w:rsidR="009A19C1">
        <w:rPr>
          <w:rFonts w:ascii="Calibri" w:hAnsi="Calibri"/>
          <w:sz w:val="18"/>
          <w:szCs w:val="18"/>
          <w:lang w:val="en-GB"/>
        </w:rPr>
        <w:t>&gt;H</w:t>
      </w:r>
      <w:r w:rsidR="007F44A4">
        <w:rPr>
          <w:rFonts w:ascii="Calibri" w:hAnsi="Calibri"/>
          <w:sz w:val="18"/>
          <w:szCs w:val="18"/>
          <w:vertAlign w:val="subscript"/>
          <w:lang w:val="en-GB"/>
        </w:rPr>
        <w:t>1</w:t>
      </w:r>
      <w:r w:rsidR="009A19C1">
        <w:rPr>
          <w:rFonts w:ascii="Calibri" w:hAnsi="Calibri"/>
          <w:sz w:val="18"/>
          <w:szCs w:val="18"/>
          <w:lang w:val="en-GB"/>
        </w:rPr>
        <w:t xml:space="preserve">) is upward.  </w:t>
      </w:r>
    </w:p>
    <w:p w14:paraId="65BAFAFB" w14:textId="77777777" w:rsidR="009A19C1" w:rsidRPr="00601A00" w:rsidRDefault="009A19C1" w:rsidP="009A19C1">
      <w:pPr>
        <w:jc w:val="center"/>
        <w:rPr>
          <w:lang w:val="en-GB"/>
        </w:rPr>
      </w:pPr>
      <w:r w:rsidRPr="00D42724">
        <w:rPr>
          <w:noProof/>
          <w:lang w:val="en-AU" w:eastAsia="en-AU"/>
        </w:rPr>
        <w:drawing>
          <wp:inline distT="0" distB="0" distL="0" distR="0" wp14:anchorId="65BAFC94" wp14:editId="65BAFC95">
            <wp:extent cx="5755640" cy="5504866"/>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5640" cy="5504866"/>
                    </a:xfrm>
                    <a:prstGeom prst="rect">
                      <a:avLst/>
                    </a:prstGeom>
                    <a:noFill/>
                    <a:ln>
                      <a:noFill/>
                    </a:ln>
                  </pic:spPr>
                </pic:pic>
              </a:graphicData>
            </a:graphic>
          </wp:inline>
        </w:drawing>
      </w:r>
    </w:p>
    <w:p w14:paraId="65BAFAFC" w14:textId="77777777" w:rsidR="009A19C1" w:rsidRDefault="009A19C1" w:rsidP="009A19C1">
      <w:pPr>
        <w:pStyle w:val="Caption"/>
      </w:pPr>
      <w:bookmarkStart w:id="1288" w:name="_Ref448415321"/>
      <w:bookmarkStart w:id="1289" w:name="_Toc449469448"/>
      <w:r>
        <w:t xml:space="preserve">Figure </w:t>
      </w:r>
      <w:r>
        <w:fldChar w:fldCharType="begin" w:fldLock="1"/>
      </w:r>
      <w:r>
        <w:instrText xml:space="preserve"> STYLEREF 1 \s </w:instrText>
      </w:r>
      <w:r>
        <w:fldChar w:fldCharType="separate"/>
      </w:r>
      <w:r w:rsidR="00D5162C">
        <w:rPr>
          <w:noProof/>
        </w:rPr>
        <w:t>4</w:t>
      </w:r>
      <w:r>
        <w:fldChar w:fldCharType="end"/>
      </w:r>
      <w:r>
        <w:t>.</w:t>
      </w:r>
      <w:r>
        <w:fldChar w:fldCharType="begin"/>
      </w:r>
      <w:r>
        <w:instrText xml:space="preserve"> SEQ Figure \* ARABIC \s 1 </w:instrText>
      </w:r>
      <w:r>
        <w:fldChar w:fldCharType="separate"/>
      </w:r>
      <w:r w:rsidR="00340DA3">
        <w:rPr>
          <w:noProof/>
        </w:rPr>
        <w:t>17</w:t>
      </w:r>
      <w:r>
        <w:fldChar w:fldCharType="end"/>
      </w:r>
      <w:bookmarkEnd w:id="1288"/>
      <w:r>
        <w:t xml:space="preserve"> Pathways for water movement in fractures and faults</w:t>
      </w:r>
      <w:r w:rsidR="007F44A4">
        <w:t xml:space="preserve"> during hydraulic fracturing events</w:t>
      </w:r>
      <w:r>
        <w:t>: (1) flow from production interval through fracture</w:t>
      </w:r>
      <w:r w:rsidR="007F44A4">
        <w:t>s</w:t>
      </w:r>
      <w:r>
        <w:t>, (2) flow through a natural fault, and (3) flow through a hydraulic fracture up the wellbore annulus. Downward flow is equally possible when H</w:t>
      </w:r>
      <w:r>
        <w:rPr>
          <w:vertAlign w:val="subscript"/>
        </w:rPr>
        <w:t>1</w:t>
      </w:r>
      <w:r>
        <w:t>&gt; H</w:t>
      </w:r>
      <w:r>
        <w:rPr>
          <w:vertAlign w:val="subscript"/>
        </w:rPr>
        <w:t>2</w:t>
      </w:r>
      <w:r>
        <w:t>.</w:t>
      </w:r>
      <w:r w:rsidR="00BC2AC0">
        <w:t xml:space="preserve"> Note: </w:t>
      </w:r>
      <w:r w:rsidR="00BC2AC0" w:rsidRPr="00A710A5">
        <w:t>This is a simplified fault representation; any flow associated with the fault plane is likely to involve flow through connected fractures in the damage zone either side of the fault</w:t>
      </w:r>
      <w:r w:rsidR="00BC2AC0">
        <w:t>.</w:t>
      </w:r>
      <w:bookmarkEnd w:id="1289"/>
    </w:p>
    <w:p w14:paraId="65BAFAFD" w14:textId="77777777" w:rsidR="009A19C1" w:rsidRPr="00525B44" w:rsidRDefault="009A19C1" w:rsidP="00715715">
      <w:pPr>
        <w:rPr>
          <w:rFonts w:ascii="Calibri" w:hAnsi="Calibri"/>
          <w:sz w:val="18"/>
          <w:szCs w:val="18"/>
        </w:rPr>
      </w:pPr>
    </w:p>
    <w:p w14:paraId="65BAFAFE" w14:textId="77777777" w:rsidR="00C24EFD" w:rsidRDefault="00C24EFD" w:rsidP="00A710A5">
      <w:pPr>
        <w:pStyle w:val="Heading3"/>
      </w:pPr>
      <w:bookmarkStart w:id="1290" w:name="_Toc449103277"/>
      <w:bookmarkStart w:id="1291" w:name="_Toc449103808"/>
      <w:bookmarkStart w:id="1292" w:name="_Toc449103925"/>
      <w:bookmarkStart w:id="1293" w:name="_Toc449104042"/>
      <w:bookmarkStart w:id="1294" w:name="_Toc449104159"/>
      <w:bookmarkStart w:id="1295" w:name="_Toc449104504"/>
      <w:bookmarkStart w:id="1296" w:name="_Toc449104505"/>
      <w:bookmarkStart w:id="1297" w:name="_Ref449467799"/>
      <w:bookmarkStart w:id="1298" w:name="_Ref449467964"/>
      <w:bookmarkEnd w:id="1290"/>
      <w:bookmarkEnd w:id="1291"/>
      <w:bookmarkEnd w:id="1292"/>
      <w:bookmarkEnd w:id="1293"/>
      <w:bookmarkEnd w:id="1294"/>
      <w:bookmarkEnd w:id="1295"/>
      <w:r>
        <w:t>Well failure linked to CSG well construction phase</w:t>
      </w:r>
      <w:bookmarkEnd w:id="1296"/>
      <w:bookmarkEnd w:id="1297"/>
      <w:bookmarkEnd w:id="1298"/>
    </w:p>
    <w:p w14:paraId="65BAFAFF" w14:textId="77777777" w:rsidR="00967424" w:rsidRPr="00525B44" w:rsidRDefault="00967424" w:rsidP="00967424">
      <w:pPr>
        <w:rPr>
          <w:rFonts w:ascii="Calibri" w:hAnsi="Calibri"/>
          <w:sz w:val="18"/>
          <w:szCs w:val="18"/>
        </w:rPr>
      </w:pPr>
      <w:r w:rsidRPr="00525B44">
        <w:rPr>
          <w:rFonts w:ascii="Calibri" w:hAnsi="Calibri"/>
          <w:sz w:val="18"/>
          <w:szCs w:val="18"/>
        </w:rPr>
        <w:t xml:space="preserve">Well failure </w:t>
      </w:r>
      <w:r w:rsidR="00EC5496" w:rsidRPr="00525B44">
        <w:rPr>
          <w:rFonts w:ascii="Calibri" w:hAnsi="Calibri"/>
          <w:sz w:val="18"/>
          <w:szCs w:val="18"/>
        </w:rPr>
        <w:t xml:space="preserve">as a consequence of </w:t>
      </w:r>
      <w:r w:rsidRPr="00525B44">
        <w:rPr>
          <w:rFonts w:ascii="Calibri" w:hAnsi="Calibri"/>
          <w:sz w:val="18"/>
          <w:szCs w:val="18"/>
        </w:rPr>
        <w:t>construction is usually a result of drilling fluid losses during the drilling process and incomplete or poor quality cementing of the wells.</w:t>
      </w:r>
    </w:p>
    <w:p w14:paraId="65BAFB00" w14:textId="77777777" w:rsidR="00967424" w:rsidRDefault="00FD31D0" w:rsidP="001C49AC">
      <w:pPr>
        <w:pStyle w:val="Heading4"/>
      </w:pPr>
      <w:r>
        <w:t>Formation fluid influx or blowout</w:t>
      </w:r>
    </w:p>
    <w:p w14:paraId="65BAFB01" w14:textId="77777777" w:rsidR="00967424" w:rsidRPr="00525B44" w:rsidRDefault="00967424" w:rsidP="00967424">
      <w:pPr>
        <w:rPr>
          <w:rFonts w:ascii="Calibri" w:hAnsi="Calibri"/>
          <w:sz w:val="18"/>
          <w:szCs w:val="18"/>
          <w:lang w:val="en-GB"/>
        </w:rPr>
      </w:pPr>
      <w:r w:rsidRPr="00525B44">
        <w:rPr>
          <w:rFonts w:ascii="Calibri" w:hAnsi="Calibri"/>
          <w:sz w:val="18"/>
          <w:szCs w:val="18"/>
          <w:lang w:val="en-GB"/>
        </w:rPr>
        <w:t xml:space="preserve">When the formation </w:t>
      </w:r>
      <w:r w:rsidR="002933EF" w:rsidRPr="00525B44">
        <w:rPr>
          <w:rFonts w:ascii="Calibri" w:hAnsi="Calibri"/>
          <w:sz w:val="18"/>
          <w:szCs w:val="18"/>
          <w:lang w:val="en-GB"/>
        </w:rPr>
        <w:t xml:space="preserve">fluid </w:t>
      </w:r>
      <w:r w:rsidRPr="00525B44">
        <w:rPr>
          <w:rFonts w:ascii="Calibri" w:hAnsi="Calibri"/>
          <w:sz w:val="18"/>
          <w:szCs w:val="18"/>
          <w:lang w:val="en-GB"/>
        </w:rPr>
        <w:t>pressure is significantly higher than the pressure of the drilling fluid</w:t>
      </w:r>
      <w:r w:rsidR="002933EF" w:rsidRPr="00525B44">
        <w:rPr>
          <w:rFonts w:ascii="Calibri" w:hAnsi="Calibri"/>
          <w:sz w:val="18"/>
          <w:szCs w:val="18"/>
          <w:lang w:val="en-GB"/>
        </w:rPr>
        <w:t xml:space="preserve"> in the well</w:t>
      </w:r>
      <w:r w:rsidRPr="00525B44">
        <w:rPr>
          <w:rFonts w:ascii="Calibri" w:hAnsi="Calibri"/>
          <w:sz w:val="18"/>
          <w:szCs w:val="18"/>
          <w:lang w:val="en-GB"/>
        </w:rPr>
        <w:t xml:space="preserve">, </w:t>
      </w:r>
      <w:r w:rsidR="002933EF" w:rsidRPr="00525B44">
        <w:rPr>
          <w:rFonts w:ascii="Calibri" w:hAnsi="Calibri"/>
          <w:sz w:val="18"/>
          <w:szCs w:val="18"/>
          <w:lang w:val="en-GB"/>
        </w:rPr>
        <w:t xml:space="preserve">formation fluid influx or blowout </w:t>
      </w:r>
      <w:r w:rsidRPr="00525B44">
        <w:rPr>
          <w:rFonts w:ascii="Calibri" w:hAnsi="Calibri"/>
          <w:sz w:val="18"/>
          <w:szCs w:val="18"/>
          <w:lang w:val="en-GB"/>
        </w:rPr>
        <w:t>can occur</w:t>
      </w:r>
      <w:r w:rsidR="002933EF" w:rsidRPr="00525B44">
        <w:rPr>
          <w:rFonts w:ascii="Calibri" w:hAnsi="Calibri"/>
          <w:sz w:val="18"/>
          <w:szCs w:val="18"/>
          <w:lang w:val="en-GB"/>
        </w:rPr>
        <w:t xml:space="preserve">. </w:t>
      </w:r>
      <w:r w:rsidR="00E6604A" w:rsidRPr="00525B44">
        <w:rPr>
          <w:rFonts w:ascii="Calibri" w:hAnsi="Calibri"/>
          <w:sz w:val="18"/>
          <w:szCs w:val="18"/>
          <w:lang w:val="en-GB"/>
        </w:rPr>
        <w:t xml:space="preserve">Because its effects (i.e. consequences) will likely be short-term and near-well, the blowout does not represent an immediate risk of contamination. </w:t>
      </w:r>
      <w:r w:rsidR="00C26290" w:rsidRPr="00525B44">
        <w:rPr>
          <w:rFonts w:ascii="Calibri" w:hAnsi="Calibri"/>
          <w:sz w:val="18"/>
          <w:szCs w:val="18"/>
          <w:lang w:val="en-GB"/>
        </w:rPr>
        <w:t>Rock failure on the borehole wall in the forms of b</w:t>
      </w:r>
      <w:r w:rsidR="002933EF" w:rsidRPr="00525B44">
        <w:rPr>
          <w:rFonts w:ascii="Calibri" w:hAnsi="Calibri"/>
          <w:sz w:val="18"/>
          <w:szCs w:val="18"/>
          <w:lang w:val="en-GB"/>
        </w:rPr>
        <w:t>reakouts or washouts can also occur</w:t>
      </w:r>
      <w:r w:rsidR="00C26290" w:rsidRPr="00525B44">
        <w:rPr>
          <w:rFonts w:ascii="Calibri" w:hAnsi="Calibri"/>
          <w:sz w:val="18"/>
          <w:szCs w:val="18"/>
          <w:lang w:val="en-GB"/>
        </w:rPr>
        <w:t xml:space="preserve"> due to insufficient drilling fluid pressure</w:t>
      </w:r>
      <w:r w:rsidR="002933EF" w:rsidRPr="00525B44">
        <w:rPr>
          <w:rFonts w:ascii="Calibri" w:hAnsi="Calibri"/>
          <w:sz w:val="18"/>
          <w:szCs w:val="18"/>
          <w:lang w:val="en-GB"/>
        </w:rPr>
        <w:t>. T</w:t>
      </w:r>
      <w:r w:rsidRPr="00525B44">
        <w:rPr>
          <w:rFonts w:ascii="Calibri" w:hAnsi="Calibri"/>
          <w:sz w:val="18"/>
          <w:szCs w:val="18"/>
          <w:lang w:val="en-GB"/>
        </w:rPr>
        <w:t xml:space="preserve">his can be minor, such as small pieces of rock breaking off from the walls of the borehole, or major failures where </w:t>
      </w:r>
      <w:r w:rsidR="002933EF" w:rsidRPr="00525B44">
        <w:rPr>
          <w:rFonts w:ascii="Calibri" w:hAnsi="Calibri"/>
          <w:sz w:val="18"/>
          <w:szCs w:val="18"/>
          <w:lang w:val="en-GB"/>
        </w:rPr>
        <w:t xml:space="preserve">some of </w:t>
      </w:r>
      <w:r w:rsidRPr="00525B44">
        <w:rPr>
          <w:rFonts w:ascii="Calibri" w:hAnsi="Calibri"/>
          <w:sz w:val="18"/>
          <w:szCs w:val="18"/>
          <w:lang w:val="en-GB"/>
        </w:rPr>
        <w:t xml:space="preserve">the failed rock materials cannot be removed from the borehole by the drilling fluid. The result is large </w:t>
      </w:r>
      <w:r w:rsidR="00D124E5" w:rsidRPr="00525B44">
        <w:rPr>
          <w:rFonts w:ascii="Calibri" w:hAnsi="Calibri"/>
          <w:sz w:val="18"/>
          <w:szCs w:val="18"/>
          <w:lang w:val="en-GB"/>
        </w:rPr>
        <w:t>variations in well diameter</w:t>
      </w:r>
      <w:r w:rsidR="00C26290" w:rsidRPr="00525B44">
        <w:rPr>
          <w:rFonts w:ascii="Calibri" w:hAnsi="Calibri"/>
          <w:sz w:val="18"/>
          <w:szCs w:val="18"/>
          <w:lang w:val="en-GB"/>
        </w:rPr>
        <w:t xml:space="preserve"> and </w:t>
      </w:r>
      <w:r w:rsidR="005C663B" w:rsidRPr="00525B44">
        <w:rPr>
          <w:rFonts w:ascii="Calibri" w:hAnsi="Calibri"/>
          <w:sz w:val="18"/>
          <w:szCs w:val="18"/>
          <w:lang w:val="en-GB"/>
        </w:rPr>
        <w:t xml:space="preserve">a </w:t>
      </w:r>
      <w:r w:rsidR="00C26290" w:rsidRPr="00525B44">
        <w:rPr>
          <w:rFonts w:ascii="Calibri" w:hAnsi="Calibri"/>
          <w:sz w:val="18"/>
          <w:szCs w:val="18"/>
          <w:lang w:val="en-GB"/>
        </w:rPr>
        <w:t xml:space="preserve">poorly cleaned hole, which have </w:t>
      </w:r>
      <w:r w:rsidRPr="00525B44">
        <w:rPr>
          <w:rFonts w:ascii="Calibri" w:hAnsi="Calibri"/>
          <w:sz w:val="18"/>
          <w:szCs w:val="18"/>
          <w:lang w:val="en-GB"/>
        </w:rPr>
        <w:t>the potential for insufficient</w:t>
      </w:r>
      <w:r w:rsidR="002933EF" w:rsidRPr="00525B44">
        <w:rPr>
          <w:rFonts w:ascii="Calibri" w:hAnsi="Calibri"/>
          <w:sz w:val="18"/>
          <w:szCs w:val="18"/>
          <w:lang w:val="en-GB"/>
        </w:rPr>
        <w:t xml:space="preserve"> and poor</w:t>
      </w:r>
      <w:r w:rsidRPr="00525B44">
        <w:rPr>
          <w:rFonts w:ascii="Calibri" w:hAnsi="Calibri"/>
          <w:sz w:val="18"/>
          <w:szCs w:val="18"/>
          <w:lang w:val="en-GB"/>
        </w:rPr>
        <w:t xml:space="preserve"> cementing.</w:t>
      </w:r>
    </w:p>
    <w:p w14:paraId="65BAFB02" w14:textId="77777777" w:rsidR="00967424" w:rsidRPr="00525B44" w:rsidRDefault="00D124E5" w:rsidP="00967424">
      <w:pPr>
        <w:rPr>
          <w:rFonts w:ascii="Calibri" w:hAnsi="Calibri"/>
          <w:sz w:val="18"/>
          <w:szCs w:val="18"/>
          <w:lang w:val="en-GB"/>
        </w:rPr>
      </w:pPr>
      <w:r w:rsidRPr="00525B44">
        <w:rPr>
          <w:rFonts w:ascii="Calibri" w:hAnsi="Calibri"/>
          <w:sz w:val="18"/>
          <w:szCs w:val="18"/>
          <w:lang w:val="en-GB"/>
        </w:rPr>
        <w:t>The h</w:t>
      </w:r>
      <w:r w:rsidR="00967424" w:rsidRPr="00525B44">
        <w:rPr>
          <w:rFonts w:ascii="Calibri" w:hAnsi="Calibri"/>
          <w:sz w:val="18"/>
          <w:szCs w:val="18"/>
          <w:lang w:val="en-GB"/>
        </w:rPr>
        <w:t xml:space="preserve">ydrogeological impact of </w:t>
      </w:r>
      <w:r w:rsidR="002933EF" w:rsidRPr="00525B44">
        <w:rPr>
          <w:rFonts w:ascii="Calibri" w:hAnsi="Calibri"/>
          <w:sz w:val="18"/>
          <w:szCs w:val="18"/>
          <w:lang w:val="en-GB"/>
        </w:rPr>
        <w:t>the borehole breakouts/washouts</w:t>
      </w:r>
      <w:r w:rsidR="00967424" w:rsidRPr="00525B44">
        <w:rPr>
          <w:rFonts w:ascii="Calibri" w:hAnsi="Calibri"/>
          <w:sz w:val="18"/>
          <w:szCs w:val="18"/>
          <w:lang w:val="en-GB"/>
        </w:rPr>
        <w:t xml:space="preserve"> may be conceptualised as flow through the well annulus due to insufficient cementing. This is most likely to be a more significant issue after well </w:t>
      </w:r>
      <w:r w:rsidR="0041166E" w:rsidRPr="00525B44">
        <w:rPr>
          <w:rFonts w:ascii="Calibri" w:hAnsi="Calibri"/>
          <w:sz w:val="18"/>
          <w:szCs w:val="18"/>
          <w:lang w:val="en-GB"/>
        </w:rPr>
        <w:t>decommissioning or abandoning</w:t>
      </w:r>
      <w:r w:rsidR="00967424" w:rsidRPr="00525B44">
        <w:rPr>
          <w:rFonts w:ascii="Calibri" w:hAnsi="Calibri"/>
          <w:sz w:val="18"/>
          <w:szCs w:val="18"/>
          <w:lang w:val="en-GB"/>
        </w:rPr>
        <w:t xml:space="preserve">, </w:t>
      </w:r>
      <w:r w:rsidR="005C663B" w:rsidRPr="00525B44">
        <w:rPr>
          <w:rFonts w:ascii="Calibri" w:hAnsi="Calibri"/>
          <w:sz w:val="18"/>
          <w:szCs w:val="18"/>
          <w:lang w:val="en-GB"/>
        </w:rPr>
        <w:t xml:space="preserve">and </w:t>
      </w:r>
      <w:r w:rsidR="00967424" w:rsidRPr="00525B44">
        <w:rPr>
          <w:rFonts w:ascii="Calibri" w:hAnsi="Calibri"/>
          <w:sz w:val="18"/>
          <w:szCs w:val="18"/>
          <w:lang w:val="en-GB"/>
        </w:rPr>
        <w:t xml:space="preserve">is outlined in more detail in </w:t>
      </w:r>
      <w:r w:rsidR="002C1BF4" w:rsidRPr="00525B44">
        <w:rPr>
          <w:rFonts w:ascii="Calibri" w:hAnsi="Calibri"/>
          <w:sz w:val="18"/>
          <w:szCs w:val="18"/>
          <w:lang w:val="en-GB"/>
        </w:rPr>
        <w:t>S</w:t>
      </w:r>
      <w:r w:rsidR="00967424" w:rsidRPr="00525B44">
        <w:rPr>
          <w:rFonts w:ascii="Calibri" w:hAnsi="Calibri"/>
          <w:sz w:val="18"/>
          <w:szCs w:val="18"/>
          <w:lang w:val="en-GB"/>
        </w:rPr>
        <w:t xml:space="preserve">ection </w:t>
      </w:r>
      <w:r w:rsidR="00E05F86">
        <w:rPr>
          <w:rFonts w:ascii="Calibri" w:hAnsi="Calibri"/>
          <w:sz w:val="18"/>
          <w:szCs w:val="18"/>
          <w:lang w:val="en-GB"/>
        </w:rPr>
        <w:fldChar w:fldCharType="begin" w:fldLock="1"/>
      </w:r>
      <w:r w:rsidR="00E05F86">
        <w:rPr>
          <w:rFonts w:ascii="Calibri" w:hAnsi="Calibri"/>
          <w:sz w:val="18"/>
          <w:szCs w:val="18"/>
          <w:lang w:val="en-GB"/>
        </w:rPr>
        <w:instrText xml:space="preserve"> REF _Ref448416294 \r \h </w:instrText>
      </w:r>
      <w:r w:rsidR="00E05F86">
        <w:rPr>
          <w:rFonts w:ascii="Calibri" w:hAnsi="Calibri"/>
          <w:sz w:val="18"/>
          <w:szCs w:val="18"/>
          <w:lang w:val="en-GB"/>
        </w:rPr>
      </w:r>
      <w:r w:rsidR="00E05F86">
        <w:rPr>
          <w:rFonts w:ascii="Calibri" w:hAnsi="Calibri"/>
          <w:sz w:val="18"/>
          <w:szCs w:val="18"/>
          <w:lang w:val="en-GB"/>
        </w:rPr>
        <w:fldChar w:fldCharType="separate"/>
      </w:r>
      <w:r w:rsidR="00D5162C">
        <w:rPr>
          <w:rFonts w:ascii="Calibri" w:hAnsi="Calibri"/>
          <w:sz w:val="18"/>
          <w:szCs w:val="18"/>
          <w:lang w:val="en-GB"/>
        </w:rPr>
        <w:t>4.3.2</w:t>
      </w:r>
      <w:r w:rsidR="00E05F86">
        <w:rPr>
          <w:rFonts w:ascii="Calibri" w:hAnsi="Calibri"/>
          <w:sz w:val="18"/>
          <w:szCs w:val="18"/>
          <w:lang w:val="en-GB"/>
        </w:rPr>
        <w:fldChar w:fldCharType="end"/>
      </w:r>
      <w:r w:rsidR="00967424" w:rsidRPr="00525B44">
        <w:rPr>
          <w:rFonts w:ascii="Calibri" w:hAnsi="Calibri"/>
          <w:sz w:val="18"/>
          <w:szCs w:val="18"/>
          <w:lang w:val="en-GB"/>
        </w:rPr>
        <w:t>.</w:t>
      </w:r>
    </w:p>
    <w:p w14:paraId="65BAFB03" w14:textId="77777777" w:rsidR="00967424" w:rsidRDefault="00967424" w:rsidP="001C49AC">
      <w:pPr>
        <w:pStyle w:val="Heading4"/>
      </w:pPr>
      <w:r>
        <w:t>Drilling fluid loss</w:t>
      </w:r>
    </w:p>
    <w:p w14:paraId="65BAFB04" w14:textId="77777777" w:rsidR="00967424" w:rsidRPr="00525B44" w:rsidRDefault="00EC5496" w:rsidP="00967424">
      <w:pPr>
        <w:rPr>
          <w:rFonts w:ascii="Calibri" w:hAnsi="Calibri"/>
          <w:sz w:val="18"/>
          <w:szCs w:val="18"/>
        </w:rPr>
      </w:pPr>
      <w:r w:rsidRPr="00525B44">
        <w:rPr>
          <w:rFonts w:ascii="Calibri" w:hAnsi="Calibri"/>
          <w:sz w:val="18"/>
          <w:szCs w:val="18"/>
        </w:rPr>
        <w:t>I</w:t>
      </w:r>
      <w:r w:rsidR="00967424" w:rsidRPr="00525B44">
        <w:rPr>
          <w:rFonts w:ascii="Calibri" w:hAnsi="Calibri"/>
          <w:sz w:val="18"/>
          <w:szCs w:val="18"/>
        </w:rPr>
        <w:t>t is also important to consider the impacts of drilling fluid loss into aquifers. While there is little data</w:t>
      </w:r>
      <w:r w:rsidR="005C0DC5" w:rsidRPr="00525B44">
        <w:rPr>
          <w:rFonts w:ascii="Calibri" w:hAnsi="Calibri"/>
          <w:sz w:val="18"/>
          <w:szCs w:val="18"/>
        </w:rPr>
        <w:t xml:space="preserve"> reported</w:t>
      </w:r>
      <w:r w:rsidR="00967424" w:rsidRPr="00525B44">
        <w:rPr>
          <w:rFonts w:ascii="Calibri" w:hAnsi="Calibri"/>
          <w:sz w:val="18"/>
          <w:szCs w:val="18"/>
        </w:rPr>
        <w:t xml:space="preserve"> on the possible volume of</w:t>
      </w:r>
      <w:r w:rsidR="00C26290" w:rsidRPr="00525B44">
        <w:rPr>
          <w:rFonts w:ascii="Calibri" w:hAnsi="Calibri"/>
          <w:sz w:val="18"/>
          <w:szCs w:val="18"/>
        </w:rPr>
        <w:t xml:space="preserve"> drilling fluid</w:t>
      </w:r>
      <w:r w:rsidR="00967424" w:rsidRPr="00525B44">
        <w:rPr>
          <w:rFonts w:ascii="Calibri" w:hAnsi="Calibri"/>
          <w:sz w:val="18"/>
          <w:szCs w:val="18"/>
        </w:rPr>
        <w:t xml:space="preserve"> loss for CSG wells, for conventional oil</w:t>
      </w:r>
      <w:r w:rsidR="00C26290" w:rsidRPr="00525B44">
        <w:rPr>
          <w:rFonts w:ascii="Calibri" w:hAnsi="Calibri"/>
          <w:sz w:val="18"/>
          <w:szCs w:val="18"/>
        </w:rPr>
        <w:t xml:space="preserve"> and</w:t>
      </w:r>
      <w:r w:rsidR="00967424" w:rsidRPr="00525B44">
        <w:rPr>
          <w:rFonts w:ascii="Calibri" w:hAnsi="Calibri"/>
          <w:sz w:val="18"/>
          <w:szCs w:val="18"/>
        </w:rPr>
        <w:t xml:space="preserve"> gas wells, this volume can range from hundreds to several thousands of barrels (12 to over 120 m</w:t>
      </w:r>
      <w:r w:rsidR="00967424" w:rsidRPr="00525B44">
        <w:rPr>
          <w:rFonts w:ascii="Calibri" w:hAnsi="Calibri"/>
          <w:sz w:val="18"/>
          <w:szCs w:val="18"/>
          <w:vertAlign w:val="superscript"/>
        </w:rPr>
        <w:t>3</w:t>
      </w:r>
      <w:r w:rsidR="00967424" w:rsidRPr="00525B44">
        <w:rPr>
          <w:rFonts w:ascii="Calibri" w:hAnsi="Calibri"/>
          <w:sz w:val="18"/>
          <w:szCs w:val="18"/>
        </w:rPr>
        <w:t>) for carbonate formations (</w:t>
      </w:r>
      <w:r w:rsidR="00322327" w:rsidRPr="00525B44">
        <w:rPr>
          <w:rFonts w:ascii="Calibri" w:hAnsi="Calibri"/>
          <w:sz w:val="18"/>
          <w:szCs w:val="18"/>
        </w:rPr>
        <w:t>Wang et al. 2010</w:t>
      </w:r>
      <w:r w:rsidR="00967424" w:rsidRPr="00525B44">
        <w:rPr>
          <w:rFonts w:ascii="Calibri" w:hAnsi="Calibri"/>
          <w:sz w:val="18"/>
          <w:szCs w:val="18"/>
        </w:rPr>
        <w:t>).</w:t>
      </w:r>
    </w:p>
    <w:p w14:paraId="65BAFB05" w14:textId="77777777" w:rsidR="00967424" w:rsidRPr="00525B44" w:rsidRDefault="00967424" w:rsidP="00967424">
      <w:pPr>
        <w:rPr>
          <w:rFonts w:ascii="Calibri" w:hAnsi="Calibri"/>
          <w:sz w:val="18"/>
          <w:szCs w:val="18"/>
        </w:rPr>
      </w:pPr>
      <w:r w:rsidRPr="00525B44">
        <w:rPr>
          <w:rFonts w:ascii="Calibri" w:hAnsi="Calibri"/>
          <w:sz w:val="18"/>
          <w:szCs w:val="18"/>
        </w:rPr>
        <w:t xml:space="preserve">Determining the hydrogeological impact </w:t>
      </w:r>
      <w:r w:rsidR="00EC5496" w:rsidRPr="00525B44">
        <w:rPr>
          <w:rFonts w:ascii="Calibri" w:hAnsi="Calibri"/>
          <w:sz w:val="18"/>
          <w:szCs w:val="18"/>
        </w:rPr>
        <w:t xml:space="preserve">in terms </w:t>
      </w:r>
      <w:r w:rsidR="00EC20AA" w:rsidRPr="00525B44">
        <w:rPr>
          <w:rFonts w:ascii="Calibri" w:hAnsi="Calibri"/>
          <w:sz w:val="18"/>
          <w:szCs w:val="18"/>
        </w:rPr>
        <w:t xml:space="preserve">of </w:t>
      </w:r>
      <w:r w:rsidR="00EC5496" w:rsidRPr="00525B44">
        <w:rPr>
          <w:rFonts w:ascii="Calibri" w:hAnsi="Calibri"/>
          <w:sz w:val="18"/>
          <w:szCs w:val="18"/>
        </w:rPr>
        <w:t xml:space="preserve">aquifer contamination </w:t>
      </w:r>
      <w:r w:rsidRPr="00525B44">
        <w:rPr>
          <w:rFonts w:ascii="Calibri" w:hAnsi="Calibri"/>
          <w:sz w:val="18"/>
          <w:szCs w:val="18"/>
        </w:rPr>
        <w:t>would involve model</w:t>
      </w:r>
      <w:r w:rsidR="002B7888" w:rsidRPr="00525B44">
        <w:rPr>
          <w:rFonts w:ascii="Calibri" w:hAnsi="Calibri"/>
          <w:sz w:val="18"/>
          <w:szCs w:val="18"/>
        </w:rPr>
        <w:t>l</w:t>
      </w:r>
      <w:r w:rsidRPr="00525B44">
        <w:rPr>
          <w:rFonts w:ascii="Calibri" w:hAnsi="Calibri"/>
          <w:sz w:val="18"/>
          <w:szCs w:val="18"/>
        </w:rPr>
        <w:t>ing the release of a volume of drilling fluid into the aquifer used for water extraction. Modelling the transport of solutes within the drilling fluid within the aquifer is advisable to determine the extent and duration of hydrogeological impact.</w:t>
      </w:r>
    </w:p>
    <w:p w14:paraId="65BAFB06" w14:textId="77777777" w:rsidR="00967424" w:rsidRDefault="00967424" w:rsidP="001C49AC">
      <w:pPr>
        <w:pStyle w:val="Heading4"/>
      </w:pPr>
      <w:r>
        <w:t>Cementing</w:t>
      </w:r>
    </w:p>
    <w:p w14:paraId="65BAFB07" w14:textId="77777777" w:rsidR="00967424" w:rsidRDefault="00212B04" w:rsidP="00967424">
      <w:pPr>
        <w:rPr>
          <w:rFonts w:asciiTheme="majorHAnsi" w:hAnsiTheme="majorHAnsi"/>
          <w:sz w:val="18"/>
          <w:szCs w:val="18"/>
        </w:rPr>
      </w:pPr>
      <w:r w:rsidRPr="00525B44">
        <w:rPr>
          <w:rFonts w:asciiTheme="majorHAnsi" w:hAnsiTheme="majorHAnsi"/>
          <w:sz w:val="18"/>
          <w:szCs w:val="18"/>
        </w:rPr>
        <w:t>P</w:t>
      </w:r>
      <w:r w:rsidR="00967424" w:rsidRPr="00525B44">
        <w:rPr>
          <w:rFonts w:asciiTheme="majorHAnsi" w:hAnsiTheme="majorHAnsi"/>
          <w:sz w:val="18"/>
          <w:szCs w:val="18"/>
        </w:rPr>
        <w:t>oor cementing of well</w:t>
      </w:r>
      <w:r w:rsidRPr="00525B44">
        <w:rPr>
          <w:rFonts w:asciiTheme="majorHAnsi" w:hAnsiTheme="majorHAnsi"/>
          <w:sz w:val="18"/>
          <w:szCs w:val="18"/>
        </w:rPr>
        <w:t>s</w:t>
      </w:r>
      <w:r w:rsidR="00967424" w:rsidRPr="00525B44">
        <w:rPr>
          <w:rFonts w:asciiTheme="majorHAnsi" w:hAnsiTheme="majorHAnsi"/>
          <w:sz w:val="18"/>
          <w:szCs w:val="18"/>
        </w:rPr>
        <w:t xml:space="preserve"> </w:t>
      </w:r>
      <w:r w:rsidR="00C26290" w:rsidRPr="00525B44">
        <w:rPr>
          <w:rFonts w:asciiTheme="majorHAnsi" w:hAnsiTheme="majorHAnsi"/>
          <w:sz w:val="18"/>
          <w:szCs w:val="18"/>
        </w:rPr>
        <w:t xml:space="preserve">can </w:t>
      </w:r>
      <w:r w:rsidRPr="00525B44">
        <w:rPr>
          <w:rFonts w:asciiTheme="majorHAnsi" w:hAnsiTheme="majorHAnsi"/>
          <w:sz w:val="18"/>
          <w:szCs w:val="18"/>
        </w:rPr>
        <w:t>result in</w:t>
      </w:r>
      <w:r w:rsidR="00967424" w:rsidRPr="00525B44">
        <w:rPr>
          <w:rFonts w:asciiTheme="majorHAnsi" w:hAnsiTheme="majorHAnsi"/>
          <w:sz w:val="18"/>
          <w:szCs w:val="18"/>
        </w:rPr>
        <w:t xml:space="preserve"> </w:t>
      </w:r>
      <w:r w:rsidR="00C26290" w:rsidRPr="00525B44">
        <w:rPr>
          <w:rFonts w:asciiTheme="majorHAnsi" w:hAnsiTheme="majorHAnsi"/>
          <w:sz w:val="18"/>
          <w:szCs w:val="18"/>
        </w:rPr>
        <w:t>insufficient cement height</w:t>
      </w:r>
      <w:r w:rsidR="00967424" w:rsidRPr="00525B44">
        <w:rPr>
          <w:rFonts w:asciiTheme="majorHAnsi" w:hAnsiTheme="majorHAnsi"/>
          <w:sz w:val="18"/>
          <w:szCs w:val="18"/>
        </w:rPr>
        <w:t>,</w:t>
      </w:r>
      <w:r w:rsidR="005C663B" w:rsidRPr="00525B44">
        <w:rPr>
          <w:rFonts w:asciiTheme="majorHAnsi" w:hAnsiTheme="majorHAnsi"/>
          <w:sz w:val="18"/>
          <w:szCs w:val="18"/>
        </w:rPr>
        <w:t xml:space="preserve"> and</w:t>
      </w:r>
      <w:r w:rsidR="00967424" w:rsidRPr="00525B44">
        <w:rPr>
          <w:rFonts w:asciiTheme="majorHAnsi" w:hAnsiTheme="majorHAnsi"/>
          <w:sz w:val="18"/>
          <w:szCs w:val="18"/>
        </w:rPr>
        <w:t xml:space="preserve"> poor quality cement</w:t>
      </w:r>
      <w:r w:rsidR="00EC20AA" w:rsidRPr="00525B44">
        <w:rPr>
          <w:rFonts w:asciiTheme="majorHAnsi" w:hAnsiTheme="majorHAnsi"/>
          <w:sz w:val="18"/>
          <w:szCs w:val="18"/>
        </w:rPr>
        <w:t xml:space="preserve"> sheath</w:t>
      </w:r>
      <w:r w:rsidR="0095162C" w:rsidRPr="00525B44">
        <w:rPr>
          <w:rFonts w:asciiTheme="majorHAnsi" w:hAnsiTheme="majorHAnsi"/>
          <w:sz w:val="18"/>
          <w:szCs w:val="18"/>
        </w:rPr>
        <w:t xml:space="preserve"> and cement bonds</w:t>
      </w:r>
      <w:r w:rsidR="00967424" w:rsidRPr="00525B44">
        <w:rPr>
          <w:rFonts w:asciiTheme="majorHAnsi" w:hAnsiTheme="majorHAnsi"/>
          <w:sz w:val="18"/>
          <w:szCs w:val="18"/>
        </w:rPr>
        <w:t xml:space="preserve">, which is likely to deteriorate </w:t>
      </w:r>
      <w:r w:rsidR="0095162C" w:rsidRPr="00525B44">
        <w:rPr>
          <w:rFonts w:asciiTheme="majorHAnsi" w:hAnsiTheme="majorHAnsi"/>
          <w:sz w:val="18"/>
          <w:szCs w:val="18"/>
        </w:rPr>
        <w:t xml:space="preserve">with time </w:t>
      </w:r>
      <w:r w:rsidR="00967424" w:rsidRPr="00525B44">
        <w:rPr>
          <w:rFonts w:asciiTheme="majorHAnsi" w:hAnsiTheme="majorHAnsi"/>
          <w:sz w:val="18"/>
          <w:szCs w:val="18"/>
        </w:rPr>
        <w:t xml:space="preserve">and allow flow of water </w:t>
      </w:r>
      <w:r w:rsidR="0095162C" w:rsidRPr="00525B44">
        <w:rPr>
          <w:rFonts w:asciiTheme="majorHAnsi" w:hAnsiTheme="majorHAnsi"/>
          <w:sz w:val="18"/>
          <w:szCs w:val="18"/>
        </w:rPr>
        <w:t xml:space="preserve">between different geological units </w:t>
      </w:r>
      <w:r w:rsidR="00967424" w:rsidRPr="00525B44">
        <w:rPr>
          <w:rFonts w:asciiTheme="majorHAnsi" w:hAnsiTheme="majorHAnsi"/>
          <w:sz w:val="18"/>
          <w:szCs w:val="18"/>
        </w:rPr>
        <w:t xml:space="preserve">through the well annulus. </w:t>
      </w:r>
      <w:r w:rsidR="00E30D7B" w:rsidRPr="00525B44">
        <w:rPr>
          <w:rFonts w:asciiTheme="majorHAnsi" w:hAnsiTheme="majorHAnsi"/>
          <w:sz w:val="18"/>
          <w:szCs w:val="18"/>
        </w:rPr>
        <w:t xml:space="preserve">Poor quality cement may be the result of too rapid curing (high heat release), incorrect pressure or temperature ratings for the depth of well in which it is used, incorrect level </w:t>
      </w:r>
      <w:r w:rsidR="002C1BF4" w:rsidRPr="00525B44">
        <w:rPr>
          <w:rFonts w:asciiTheme="majorHAnsi" w:hAnsiTheme="majorHAnsi"/>
          <w:sz w:val="18"/>
          <w:szCs w:val="18"/>
        </w:rPr>
        <w:t xml:space="preserve">of </w:t>
      </w:r>
      <w:r w:rsidR="00B85083" w:rsidRPr="00525B44">
        <w:rPr>
          <w:rFonts w:asciiTheme="majorHAnsi" w:hAnsiTheme="majorHAnsi"/>
          <w:sz w:val="18"/>
          <w:szCs w:val="18"/>
        </w:rPr>
        <w:t>sulfate</w:t>
      </w:r>
      <w:r w:rsidR="00E30D7B" w:rsidRPr="00525B44">
        <w:rPr>
          <w:rFonts w:asciiTheme="majorHAnsi" w:hAnsiTheme="majorHAnsi"/>
          <w:sz w:val="18"/>
          <w:szCs w:val="18"/>
        </w:rPr>
        <w:t xml:space="preserve"> resistance and use of inappropriate additives. </w:t>
      </w:r>
      <w:r w:rsidR="00967424" w:rsidRPr="00525B44">
        <w:rPr>
          <w:rFonts w:asciiTheme="majorHAnsi" w:hAnsiTheme="majorHAnsi"/>
          <w:sz w:val="18"/>
          <w:szCs w:val="18"/>
        </w:rPr>
        <w:t xml:space="preserve">The conceptualisation of flow through </w:t>
      </w:r>
      <w:r w:rsidR="0041166E" w:rsidRPr="00525B44">
        <w:rPr>
          <w:rFonts w:asciiTheme="majorHAnsi" w:hAnsiTheme="majorHAnsi"/>
          <w:sz w:val="18"/>
          <w:szCs w:val="18"/>
        </w:rPr>
        <w:t>decommissioned</w:t>
      </w:r>
      <w:r w:rsidR="00967424" w:rsidRPr="00525B44">
        <w:rPr>
          <w:rFonts w:asciiTheme="majorHAnsi" w:hAnsiTheme="majorHAnsi"/>
          <w:sz w:val="18"/>
          <w:szCs w:val="18"/>
        </w:rPr>
        <w:t xml:space="preserve"> bores is discussed in </w:t>
      </w:r>
      <w:r w:rsidR="002C1BF4" w:rsidRPr="00A34C1E">
        <w:rPr>
          <w:rFonts w:asciiTheme="majorHAnsi" w:hAnsiTheme="majorHAnsi"/>
          <w:sz w:val="18"/>
          <w:szCs w:val="18"/>
          <w:lang w:val="en-GB"/>
        </w:rPr>
        <w:t>Section</w:t>
      </w:r>
      <w:r w:rsidR="0043692F" w:rsidRPr="00A34C1E">
        <w:rPr>
          <w:rFonts w:asciiTheme="majorHAnsi" w:hAnsiTheme="majorHAnsi"/>
          <w:sz w:val="18"/>
          <w:szCs w:val="18"/>
          <w:lang w:val="en-GB"/>
        </w:rPr>
        <w:t xml:space="preserve"> </w:t>
      </w:r>
      <w:r w:rsidR="00A34C1E">
        <w:rPr>
          <w:rFonts w:asciiTheme="majorHAnsi" w:hAnsiTheme="majorHAnsi"/>
          <w:sz w:val="18"/>
          <w:szCs w:val="18"/>
          <w:lang w:val="en-GB"/>
        </w:rPr>
        <w:fldChar w:fldCharType="begin" w:fldLock="1"/>
      </w:r>
      <w:r w:rsidR="00A34C1E">
        <w:rPr>
          <w:rFonts w:asciiTheme="majorHAnsi" w:hAnsiTheme="majorHAnsi"/>
          <w:sz w:val="18"/>
          <w:szCs w:val="18"/>
          <w:lang w:val="en-GB"/>
        </w:rPr>
        <w:instrText xml:space="preserve"> REF _Ref448416100 \r \h </w:instrText>
      </w:r>
      <w:r w:rsidR="00A34C1E">
        <w:rPr>
          <w:rFonts w:asciiTheme="majorHAnsi" w:hAnsiTheme="majorHAnsi"/>
          <w:sz w:val="18"/>
          <w:szCs w:val="18"/>
          <w:lang w:val="en-GB"/>
        </w:rPr>
      </w:r>
      <w:r w:rsidR="00A34C1E">
        <w:rPr>
          <w:rFonts w:asciiTheme="majorHAnsi" w:hAnsiTheme="majorHAnsi"/>
          <w:sz w:val="18"/>
          <w:szCs w:val="18"/>
          <w:lang w:val="en-GB"/>
        </w:rPr>
        <w:fldChar w:fldCharType="separate"/>
      </w:r>
      <w:r w:rsidR="00D5162C">
        <w:rPr>
          <w:rFonts w:asciiTheme="majorHAnsi" w:hAnsiTheme="majorHAnsi"/>
          <w:sz w:val="18"/>
          <w:szCs w:val="18"/>
          <w:lang w:val="en-GB"/>
        </w:rPr>
        <w:t>4.3.2</w:t>
      </w:r>
      <w:r w:rsidR="00A34C1E">
        <w:rPr>
          <w:rFonts w:asciiTheme="majorHAnsi" w:hAnsiTheme="majorHAnsi"/>
          <w:sz w:val="18"/>
          <w:szCs w:val="18"/>
          <w:lang w:val="en-GB"/>
        </w:rPr>
        <w:fldChar w:fldCharType="end"/>
      </w:r>
      <w:r w:rsidR="00967424" w:rsidRPr="00525B44">
        <w:rPr>
          <w:rFonts w:asciiTheme="majorHAnsi" w:hAnsiTheme="majorHAnsi"/>
          <w:sz w:val="18"/>
          <w:szCs w:val="18"/>
        </w:rPr>
        <w:t>.</w:t>
      </w:r>
    </w:p>
    <w:p w14:paraId="65BAFB08" w14:textId="77777777" w:rsidR="00967424" w:rsidRPr="002112A5" w:rsidRDefault="008E4623" w:rsidP="001C49AC">
      <w:pPr>
        <w:pStyle w:val="Heading3"/>
      </w:pPr>
      <w:bookmarkStart w:id="1299" w:name="_Toc448486805"/>
      <w:bookmarkStart w:id="1300" w:name="_Toc449101479"/>
      <w:bookmarkStart w:id="1301" w:name="_Toc449103178"/>
      <w:bookmarkStart w:id="1302" w:name="_Toc449103279"/>
      <w:bookmarkStart w:id="1303" w:name="_Toc449103813"/>
      <w:bookmarkStart w:id="1304" w:name="_Toc449103930"/>
      <w:bookmarkStart w:id="1305" w:name="_Toc449104047"/>
      <w:bookmarkStart w:id="1306" w:name="_Toc449104164"/>
      <w:bookmarkStart w:id="1307" w:name="_Toc449104506"/>
      <w:bookmarkStart w:id="1308" w:name="_Ref428699435"/>
      <w:bookmarkStart w:id="1309" w:name="_Toc447635402"/>
      <w:bookmarkStart w:id="1310" w:name="_Ref448417156"/>
      <w:bookmarkStart w:id="1311" w:name="_Toc449104507"/>
      <w:bookmarkEnd w:id="1299"/>
      <w:bookmarkEnd w:id="1300"/>
      <w:bookmarkEnd w:id="1301"/>
      <w:bookmarkEnd w:id="1302"/>
      <w:bookmarkEnd w:id="1303"/>
      <w:bookmarkEnd w:id="1304"/>
      <w:bookmarkEnd w:id="1305"/>
      <w:bookmarkEnd w:id="1306"/>
      <w:bookmarkEnd w:id="1307"/>
      <w:r>
        <w:t>W</w:t>
      </w:r>
      <w:r w:rsidR="00925C4D">
        <w:t>ell failure linked to p</w:t>
      </w:r>
      <w:r w:rsidR="00967424" w:rsidRPr="002112A5">
        <w:t>roduction</w:t>
      </w:r>
      <w:bookmarkEnd w:id="1308"/>
      <w:r w:rsidR="00CF463A">
        <w:t xml:space="preserve"> phase</w:t>
      </w:r>
      <w:bookmarkEnd w:id="1309"/>
      <w:bookmarkEnd w:id="1310"/>
      <w:bookmarkEnd w:id="1311"/>
    </w:p>
    <w:p w14:paraId="65BAFB09" w14:textId="77777777" w:rsidR="00967424" w:rsidRPr="00525B44" w:rsidRDefault="00967424" w:rsidP="00967424">
      <w:pPr>
        <w:rPr>
          <w:rFonts w:ascii="Calibri" w:hAnsi="Calibri"/>
          <w:sz w:val="18"/>
          <w:szCs w:val="18"/>
          <w:lang w:val="en-GB"/>
        </w:rPr>
      </w:pPr>
      <w:r w:rsidRPr="00525B44">
        <w:rPr>
          <w:rFonts w:ascii="Calibri" w:hAnsi="Calibri"/>
          <w:sz w:val="18"/>
          <w:szCs w:val="18"/>
          <w:lang w:val="en-GB"/>
        </w:rPr>
        <w:t xml:space="preserve">Well failure during </w:t>
      </w:r>
      <w:r w:rsidR="00233336" w:rsidRPr="00525B44">
        <w:rPr>
          <w:rFonts w:ascii="Calibri" w:hAnsi="Calibri"/>
          <w:sz w:val="18"/>
          <w:szCs w:val="18"/>
          <w:lang w:val="en-GB"/>
        </w:rPr>
        <w:t xml:space="preserve">or as a consequence of </w:t>
      </w:r>
      <w:r w:rsidRPr="00525B44">
        <w:rPr>
          <w:rFonts w:ascii="Calibri" w:hAnsi="Calibri"/>
          <w:sz w:val="18"/>
          <w:szCs w:val="18"/>
          <w:lang w:val="en-GB"/>
        </w:rPr>
        <w:t xml:space="preserve">production is likely to be a result of geomechanical </w:t>
      </w:r>
      <w:r w:rsidR="0095162C" w:rsidRPr="00525B44">
        <w:rPr>
          <w:rFonts w:ascii="Calibri" w:hAnsi="Calibri"/>
          <w:sz w:val="18"/>
          <w:szCs w:val="18"/>
          <w:lang w:val="en-GB"/>
        </w:rPr>
        <w:t>impact to</w:t>
      </w:r>
      <w:r w:rsidRPr="00525B44">
        <w:rPr>
          <w:rFonts w:ascii="Calibri" w:hAnsi="Calibri"/>
          <w:sz w:val="18"/>
          <w:szCs w:val="18"/>
          <w:lang w:val="en-GB"/>
        </w:rPr>
        <w:t xml:space="preserve"> the well above, within or below the production interval due to </w:t>
      </w:r>
      <w:r w:rsidR="0095162C" w:rsidRPr="00525B44">
        <w:rPr>
          <w:rFonts w:ascii="Calibri" w:hAnsi="Calibri"/>
          <w:sz w:val="18"/>
          <w:szCs w:val="18"/>
          <w:lang w:val="en-GB"/>
        </w:rPr>
        <w:t>compaction</w:t>
      </w:r>
      <w:r w:rsidRPr="00525B44">
        <w:rPr>
          <w:rFonts w:ascii="Calibri" w:hAnsi="Calibri"/>
          <w:sz w:val="18"/>
          <w:szCs w:val="18"/>
          <w:lang w:val="en-GB"/>
        </w:rPr>
        <w:t xml:space="preserve"> or expansion of the </w:t>
      </w:r>
      <w:r w:rsidR="0095162C" w:rsidRPr="00525B44">
        <w:rPr>
          <w:rFonts w:ascii="Calibri" w:hAnsi="Calibri"/>
          <w:sz w:val="18"/>
          <w:szCs w:val="18"/>
          <w:lang w:val="en-GB"/>
        </w:rPr>
        <w:t xml:space="preserve">rock formations </w:t>
      </w:r>
      <w:r w:rsidRPr="00525B44">
        <w:rPr>
          <w:rFonts w:ascii="Calibri" w:hAnsi="Calibri"/>
          <w:sz w:val="18"/>
          <w:szCs w:val="18"/>
          <w:lang w:val="en-GB"/>
        </w:rPr>
        <w:t>surrounding</w:t>
      </w:r>
      <w:r w:rsidR="0095162C" w:rsidRPr="00525B44">
        <w:rPr>
          <w:rFonts w:ascii="Calibri" w:hAnsi="Calibri"/>
          <w:sz w:val="18"/>
          <w:szCs w:val="18"/>
          <w:lang w:val="en-GB"/>
        </w:rPr>
        <w:t xml:space="preserve"> the well</w:t>
      </w:r>
      <w:r w:rsidRPr="00525B44">
        <w:rPr>
          <w:rFonts w:ascii="Calibri" w:hAnsi="Calibri"/>
          <w:sz w:val="18"/>
          <w:szCs w:val="18"/>
          <w:lang w:val="en-GB"/>
        </w:rPr>
        <w:t xml:space="preserve">. During </w:t>
      </w:r>
      <w:r w:rsidR="00E30D7B" w:rsidRPr="00525B44">
        <w:rPr>
          <w:rFonts w:ascii="Calibri" w:hAnsi="Calibri"/>
          <w:sz w:val="18"/>
          <w:szCs w:val="18"/>
          <w:lang w:val="en-GB"/>
        </w:rPr>
        <w:t xml:space="preserve">hydraulic </w:t>
      </w:r>
      <w:r w:rsidRPr="00525B44">
        <w:rPr>
          <w:rFonts w:ascii="Calibri" w:hAnsi="Calibri"/>
          <w:sz w:val="18"/>
          <w:szCs w:val="18"/>
          <w:lang w:val="en-GB"/>
        </w:rPr>
        <w:t>fracturing there is a risk of losing hydraulic fracturing fluids into the surficial aquifers</w:t>
      </w:r>
      <w:r w:rsidR="00415DE8" w:rsidRPr="00525B44">
        <w:rPr>
          <w:rFonts w:ascii="Calibri" w:hAnsi="Calibri"/>
          <w:sz w:val="18"/>
          <w:szCs w:val="18"/>
          <w:lang w:val="en-GB"/>
        </w:rPr>
        <w:t xml:space="preserve"> via one or </w:t>
      </w:r>
      <w:r w:rsidR="005C663B" w:rsidRPr="00525B44">
        <w:rPr>
          <w:rFonts w:ascii="Calibri" w:hAnsi="Calibri"/>
          <w:sz w:val="18"/>
          <w:szCs w:val="18"/>
          <w:lang w:val="en-GB"/>
        </w:rPr>
        <w:t xml:space="preserve">a </w:t>
      </w:r>
      <w:r w:rsidR="00415DE8" w:rsidRPr="00525B44">
        <w:rPr>
          <w:rFonts w:ascii="Calibri" w:hAnsi="Calibri"/>
          <w:sz w:val="18"/>
          <w:szCs w:val="18"/>
          <w:lang w:val="en-GB"/>
        </w:rPr>
        <w:t xml:space="preserve">combination </w:t>
      </w:r>
      <w:r w:rsidR="00F25962" w:rsidRPr="00525B44">
        <w:rPr>
          <w:rFonts w:ascii="Calibri" w:hAnsi="Calibri"/>
          <w:sz w:val="18"/>
          <w:szCs w:val="18"/>
          <w:lang w:val="en-GB"/>
        </w:rPr>
        <w:t>of the</w:t>
      </w:r>
      <w:r w:rsidR="00415DE8" w:rsidRPr="00525B44">
        <w:rPr>
          <w:rFonts w:ascii="Calibri" w:hAnsi="Calibri"/>
          <w:sz w:val="18"/>
          <w:szCs w:val="18"/>
          <w:lang w:val="en-GB"/>
        </w:rPr>
        <w:t xml:space="preserve"> following fluid flow</w:t>
      </w:r>
      <w:r w:rsidR="00F25962" w:rsidRPr="00525B44">
        <w:rPr>
          <w:rFonts w:ascii="Calibri" w:hAnsi="Calibri"/>
          <w:sz w:val="18"/>
          <w:szCs w:val="18"/>
          <w:lang w:val="en-GB"/>
        </w:rPr>
        <w:t xml:space="preserve"> pathways</w:t>
      </w:r>
      <w:r w:rsidR="00415DE8" w:rsidRPr="00525B44">
        <w:rPr>
          <w:rFonts w:ascii="Calibri" w:hAnsi="Calibri"/>
          <w:sz w:val="18"/>
          <w:szCs w:val="18"/>
          <w:lang w:val="en-GB"/>
        </w:rPr>
        <w:t xml:space="preserve"> connecting the production zone and surficial aquifers; i)</w:t>
      </w:r>
      <w:r w:rsidRPr="00525B44">
        <w:rPr>
          <w:rFonts w:ascii="Calibri" w:hAnsi="Calibri"/>
          <w:sz w:val="18"/>
          <w:szCs w:val="18"/>
          <w:lang w:val="en-GB"/>
        </w:rPr>
        <w:t xml:space="preserve"> </w:t>
      </w:r>
      <w:r w:rsidR="00415DE8" w:rsidRPr="00525B44">
        <w:rPr>
          <w:rFonts w:ascii="Calibri" w:hAnsi="Calibri"/>
          <w:sz w:val="18"/>
          <w:szCs w:val="18"/>
          <w:lang w:val="en-GB"/>
        </w:rPr>
        <w:t xml:space="preserve">newly </w:t>
      </w:r>
      <w:r w:rsidR="00E30D7B" w:rsidRPr="00525B44">
        <w:rPr>
          <w:rFonts w:ascii="Calibri" w:hAnsi="Calibri"/>
          <w:sz w:val="18"/>
          <w:szCs w:val="18"/>
          <w:lang w:val="en-GB"/>
        </w:rPr>
        <w:t>creat</w:t>
      </w:r>
      <w:r w:rsidR="00415DE8" w:rsidRPr="00525B44">
        <w:rPr>
          <w:rFonts w:ascii="Calibri" w:hAnsi="Calibri"/>
          <w:sz w:val="18"/>
          <w:szCs w:val="18"/>
          <w:lang w:val="en-GB"/>
        </w:rPr>
        <w:t>ed</w:t>
      </w:r>
      <w:r w:rsidR="00E30D7B" w:rsidRPr="00525B44">
        <w:rPr>
          <w:rFonts w:ascii="Calibri" w:hAnsi="Calibri"/>
          <w:sz w:val="18"/>
          <w:szCs w:val="18"/>
          <w:lang w:val="en-GB"/>
        </w:rPr>
        <w:t xml:space="preserve"> </w:t>
      </w:r>
      <w:r w:rsidRPr="00525B44">
        <w:rPr>
          <w:rFonts w:ascii="Calibri" w:hAnsi="Calibri"/>
          <w:sz w:val="18"/>
          <w:szCs w:val="18"/>
          <w:lang w:val="en-GB"/>
        </w:rPr>
        <w:t>fracture</w:t>
      </w:r>
      <w:r w:rsidR="001C1EE0">
        <w:rPr>
          <w:rFonts w:ascii="Calibri" w:hAnsi="Calibri"/>
          <w:sz w:val="18"/>
          <w:szCs w:val="18"/>
          <w:lang w:val="en-GB"/>
        </w:rPr>
        <w:t>s, ii) existing or mobilis</w:t>
      </w:r>
      <w:r w:rsidR="00415DE8" w:rsidRPr="00525B44">
        <w:rPr>
          <w:rFonts w:ascii="Calibri" w:hAnsi="Calibri"/>
          <w:sz w:val="18"/>
          <w:szCs w:val="18"/>
          <w:lang w:val="en-GB"/>
        </w:rPr>
        <w:t>ed permeable faults,</w:t>
      </w:r>
      <w:r w:rsidRPr="00525B44">
        <w:rPr>
          <w:rFonts w:ascii="Calibri" w:hAnsi="Calibri"/>
          <w:sz w:val="18"/>
          <w:szCs w:val="18"/>
          <w:lang w:val="en-GB"/>
        </w:rPr>
        <w:t xml:space="preserve"> </w:t>
      </w:r>
      <w:r w:rsidR="00E30D7B" w:rsidRPr="00525B44">
        <w:rPr>
          <w:rFonts w:ascii="Calibri" w:hAnsi="Calibri"/>
          <w:sz w:val="18"/>
          <w:szCs w:val="18"/>
          <w:lang w:val="en-GB"/>
        </w:rPr>
        <w:t>and</w:t>
      </w:r>
      <w:r w:rsidR="00415DE8" w:rsidRPr="00525B44">
        <w:rPr>
          <w:rFonts w:ascii="Calibri" w:hAnsi="Calibri"/>
          <w:sz w:val="18"/>
          <w:szCs w:val="18"/>
          <w:lang w:val="en-GB"/>
        </w:rPr>
        <w:t xml:space="preserve"> iii) uncemented or poorly cemented</w:t>
      </w:r>
      <w:r w:rsidR="00E30D7B" w:rsidRPr="00525B44">
        <w:rPr>
          <w:rFonts w:ascii="Calibri" w:hAnsi="Calibri"/>
          <w:sz w:val="18"/>
          <w:szCs w:val="18"/>
          <w:lang w:val="en-GB"/>
        </w:rPr>
        <w:t xml:space="preserve"> well annulus</w:t>
      </w:r>
      <w:r w:rsidR="002B56A1" w:rsidRPr="00525B44">
        <w:rPr>
          <w:rFonts w:ascii="Calibri" w:hAnsi="Calibri"/>
          <w:sz w:val="18"/>
          <w:szCs w:val="18"/>
          <w:lang w:val="en-GB"/>
        </w:rPr>
        <w:t xml:space="preserve"> (</w:t>
      </w:r>
      <w:r w:rsidR="003050EF" w:rsidRPr="00525B44">
        <w:rPr>
          <w:rFonts w:ascii="Calibri" w:hAnsi="Calibri"/>
          <w:sz w:val="18"/>
          <w:szCs w:val="18"/>
          <w:lang w:val="en-GB"/>
        </w:rPr>
        <w:t>Reagan et al. 2015</w:t>
      </w:r>
      <w:r w:rsidR="002B56A1" w:rsidRPr="00525B44">
        <w:rPr>
          <w:rFonts w:ascii="Calibri" w:hAnsi="Calibri"/>
          <w:sz w:val="18"/>
          <w:szCs w:val="18"/>
          <w:lang w:val="en-GB"/>
        </w:rPr>
        <w:t>)</w:t>
      </w:r>
      <w:r w:rsidRPr="00525B44">
        <w:rPr>
          <w:rFonts w:ascii="Calibri" w:hAnsi="Calibri"/>
          <w:sz w:val="18"/>
          <w:szCs w:val="18"/>
          <w:lang w:val="en-GB"/>
        </w:rPr>
        <w:t>.</w:t>
      </w:r>
    </w:p>
    <w:p w14:paraId="65BAFB0A" w14:textId="77777777" w:rsidR="00967424" w:rsidRDefault="00967424" w:rsidP="001C49AC">
      <w:pPr>
        <w:pStyle w:val="Heading4"/>
      </w:pPr>
      <w:r>
        <w:t xml:space="preserve">Shear </w:t>
      </w:r>
      <w:r w:rsidR="00EC20AA">
        <w:t>failure of well</w:t>
      </w:r>
      <w:r w:rsidR="009E6245">
        <w:t xml:space="preserve"> </w:t>
      </w:r>
      <w:r w:rsidR="00EC20AA">
        <w:t>in overburden formations</w:t>
      </w:r>
    </w:p>
    <w:p w14:paraId="65BAFB0B" w14:textId="77777777" w:rsidR="009E6245" w:rsidRPr="00525B44" w:rsidRDefault="00277DAC" w:rsidP="009E6245">
      <w:pPr>
        <w:rPr>
          <w:rFonts w:ascii="Calibri" w:hAnsi="Calibri"/>
          <w:sz w:val="18"/>
          <w:szCs w:val="18"/>
          <w:lang w:val="en-GB"/>
        </w:rPr>
      </w:pPr>
      <w:r w:rsidRPr="00525B44">
        <w:rPr>
          <w:rFonts w:ascii="Calibri" w:hAnsi="Calibri"/>
          <w:sz w:val="18"/>
          <w:szCs w:val="18"/>
          <w:lang w:val="en-GB"/>
        </w:rPr>
        <w:t>The maximum possible impact</w:t>
      </w:r>
      <w:r w:rsidR="00967424" w:rsidRPr="00525B44">
        <w:rPr>
          <w:rFonts w:ascii="Calibri" w:hAnsi="Calibri"/>
          <w:sz w:val="18"/>
          <w:szCs w:val="18"/>
          <w:lang w:val="en-GB"/>
        </w:rPr>
        <w:t xml:space="preserve"> for wells that are damaged</w:t>
      </w:r>
      <w:r w:rsidR="0080726A" w:rsidRPr="00525B44">
        <w:rPr>
          <w:rFonts w:ascii="Calibri" w:hAnsi="Calibri"/>
          <w:sz w:val="18"/>
          <w:szCs w:val="18"/>
          <w:lang w:val="en-GB"/>
        </w:rPr>
        <w:t xml:space="preserve"> by shear movement of the formations</w:t>
      </w:r>
      <w:r w:rsidR="00967424" w:rsidRPr="00525B44">
        <w:rPr>
          <w:rFonts w:ascii="Calibri" w:hAnsi="Calibri"/>
          <w:sz w:val="18"/>
          <w:szCs w:val="18"/>
          <w:lang w:val="en-GB"/>
        </w:rPr>
        <w:t xml:space="preserve"> above the production interval</w:t>
      </w:r>
      <w:r w:rsidR="0080726A" w:rsidRPr="00525B44">
        <w:rPr>
          <w:rFonts w:ascii="Calibri" w:hAnsi="Calibri"/>
          <w:sz w:val="18"/>
          <w:szCs w:val="18"/>
          <w:lang w:val="en-GB"/>
        </w:rPr>
        <w:t xml:space="preserve"> (e.g.</w:t>
      </w:r>
      <w:r w:rsidR="00510D23" w:rsidRPr="00525B44">
        <w:rPr>
          <w:rFonts w:ascii="Calibri" w:hAnsi="Calibri"/>
          <w:sz w:val="18"/>
          <w:szCs w:val="18"/>
          <w:lang w:val="en-GB"/>
        </w:rPr>
        <w:t xml:space="preserve"> </w:t>
      </w:r>
      <w:r w:rsidR="00B6357C" w:rsidRPr="00525B44">
        <w:rPr>
          <w:rFonts w:ascii="Calibri" w:hAnsi="Calibri"/>
          <w:sz w:val="18"/>
          <w:szCs w:val="18"/>
          <w:lang w:val="en-GB"/>
        </w:rPr>
        <w:fldChar w:fldCharType="begin" w:fldLock="1"/>
      </w:r>
      <w:r w:rsidR="00510D23" w:rsidRPr="00525B44">
        <w:rPr>
          <w:rFonts w:ascii="Calibri" w:hAnsi="Calibri"/>
          <w:sz w:val="18"/>
          <w:szCs w:val="18"/>
          <w:lang w:val="en-GB"/>
        </w:rPr>
        <w:instrText xml:space="preserve"> REF _Ref422656800 \h </w:instrText>
      </w:r>
      <w:r w:rsidR="00525B44" w:rsidRPr="00525B44">
        <w:rPr>
          <w:rFonts w:ascii="Calibri" w:hAnsi="Calibri"/>
          <w:sz w:val="18"/>
          <w:szCs w:val="18"/>
          <w:lang w:val="en-GB"/>
        </w:rPr>
        <w:instrText xml:space="preserve"> \* MERGEFORMAT </w:instrText>
      </w:r>
      <w:r w:rsidR="00B6357C" w:rsidRPr="00525B44">
        <w:rPr>
          <w:rFonts w:ascii="Calibri" w:hAnsi="Calibri"/>
          <w:sz w:val="18"/>
          <w:szCs w:val="18"/>
          <w:lang w:val="en-GB"/>
        </w:rPr>
      </w:r>
      <w:r w:rsidR="00B6357C" w:rsidRPr="00525B44">
        <w:rPr>
          <w:rFonts w:ascii="Calibri" w:hAnsi="Calibri"/>
          <w:sz w:val="18"/>
          <w:szCs w:val="18"/>
          <w:lang w:val="en-GB"/>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2.5</w:t>
      </w:r>
      <w:r w:rsidR="00B6357C" w:rsidRPr="00525B44">
        <w:rPr>
          <w:rFonts w:ascii="Calibri" w:hAnsi="Calibri"/>
          <w:sz w:val="18"/>
          <w:szCs w:val="18"/>
          <w:lang w:val="en-GB"/>
        </w:rPr>
        <w:fldChar w:fldCharType="end"/>
      </w:r>
      <w:r w:rsidR="0080726A" w:rsidRPr="00525B44">
        <w:rPr>
          <w:rFonts w:ascii="Calibri" w:hAnsi="Calibri"/>
          <w:sz w:val="18"/>
          <w:szCs w:val="18"/>
          <w:lang w:val="en-GB"/>
        </w:rPr>
        <w:t>)</w:t>
      </w:r>
      <w:r w:rsidR="00967424" w:rsidRPr="00525B44">
        <w:rPr>
          <w:rFonts w:ascii="Calibri" w:hAnsi="Calibri"/>
          <w:sz w:val="18"/>
          <w:szCs w:val="18"/>
          <w:lang w:val="en-GB"/>
        </w:rPr>
        <w:t xml:space="preserve"> is that flow is possible between the production zone and surficial aquifers through the </w:t>
      </w:r>
      <w:r w:rsidR="0041166E" w:rsidRPr="00525B44">
        <w:rPr>
          <w:rFonts w:ascii="Calibri" w:hAnsi="Calibri"/>
          <w:sz w:val="18"/>
          <w:szCs w:val="18"/>
          <w:lang w:val="en-GB"/>
        </w:rPr>
        <w:t xml:space="preserve">entire </w:t>
      </w:r>
      <w:r w:rsidR="00967424" w:rsidRPr="00525B44">
        <w:rPr>
          <w:rFonts w:ascii="Calibri" w:hAnsi="Calibri"/>
          <w:sz w:val="18"/>
          <w:szCs w:val="18"/>
          <w:lang w:val="en-GB"/>
        </w:rPr>
        <w:t xml:space="preserve">well conduit. </w:t>
      </w:r>
      <w:r w:rsidR="00CB4CAA" w:rsidRPr="00525B44">
        <w:rPr>
          <w:rFonts w:ascii="Calibri" w:hAnsi="Calibri"/>
          <w:sz w:val="18"/>
          <w:szCs w:val="18"/>
          <w:lang w:val="en-GB"/>
        </w:rPr>
        <w:t xml:space="preserve">The direction of flow will depend on the hydraulic head gradient between </w:t>
      </w:r>
      <w:r w:rsidR="005C663B" w:rsidRPr="00525B44">
        <w:rPr>
          <w:rFonts w:ascii="Calibri" w:hAnsi="Calibri"/>
          <w:sz w:val="18"/>
          <w:szCs w:val="18"/>
          <w:lang w:val="en-GB"/>
        </w:rPr>
        <w:t xml:space="preserve">the </w:t>
      </w:r>
      <w:r w:rsidR="00CB4CAA" w:rsidRPr="00525B44">
        <w:rPr>
          <w:rFonts w:ascii="Calibri" w:hAnsi="Calibri"/>
          <w:sz w:val="18"/>
          <w:szCs w:val="18"/>
          <w:lang w:val="en-GB"/>
        </w:rPr>
        <w:t xml:space="preserve">production zone and aquifer. </w:t>
      </w:r>
      <w:r w:rsidR="00967424" w:rsidRPr="00525B44">
        <w:rPr>
          <w:rFonts w:ascii="Calibri" w:hAnsi="Calibri"/>
          <w:sz w:val="18"/>
          <w:szCs w:val="18"/>
          <w:lang w:val="en-GB"/>
        </w:rPr>
        <w:t xml:space="preserve">This may be modelled using </w:t>
      </w:r>
      <w:r w:rsidR="006F284E" w:rsidRPr="00525B44">
        <w:rPr>
          <w:rFonts w:ascii="Calibri" w:hAnsi="Calibri"/>
          <w:sz w:val="18"/>
          <w:szCs w:val="18"/>
          <w:lang w:val="en-GB"/>
        </w:rPr>
        <w:t>groundwater flow equations through the bore</w:t>
      </w:r>
      <w:r w:rsidR="00967424" w:rsidRPr="00525B44">
        <w:rPr>
          <w:rFonts w:ascii="Calibri" w:hAnsi="Calibri"/>
          <w:sz w:val="18"/>
          <w:szCs w:val="18"/>
          <w:lang w:val="en-GB"/>
        </w:rPr>
        <w:t xml:space="preserve"> using a maximum conductance calculated for flow through the well casing.</w:t>
      </w:r>
      <w:r w:rsidR="006F284E" w:rsidRPr="00525B44">
        <w:rPr>
          <w:rFonts w:ascii="Calibri" w:hAnsi="Calibri"/>
          <w:sz w:val="18"/>
          <w:szCs w:val="18"/>
          <w:lang w:val="en-GB"/>
        </w:rPr>
        <w:t xml:space="preserve"> Due to the large head differences between the aquifers </w:t>
      </w:r>
      <w:r w:rsidR="00C3718A" w:rsidRPr="00525B44">
        <w:rPr>
          <w:rFonts w:ascii="Calibri" w:hAnsi="Calibri"/>
          <w:sz w:val="18"/>
          <w:szCs w:val="18"/>
          <w:lang w:val="en-GB"/>
        </w:rPr>
        <w:t xml:space="preserve">and production interval </w:t>
      </w:r>
      <w:r w:rsidR="006F284E" w:rsidRPr="00525B44">
        <w:rPr>
          <w:rFonts w:ascii="Calibri" w:hAnsi="Calibri"/>
          <w:sz w:val="18"/>
          <w:szCs w:val="18"/>
          <w:lang w:val="en-GB"/>
        </w:rPr>
        <w:t xml:space="preserve">during production, </w:t>
      </w:r>
      <w:r w:rsidR="00A335DF" w:rsidRPr="00525B44">
        <w:rPr>
          <w:rFonts w:ascii="Calibri" w:hAnsi="Calibri"/>
          <w:sz w:val="18"/>
          <w:szCs w:val="18"/>
          <w:lang w:val="en-GB"/>
        </w:rPr>
        <w:t xml:space="preserve">the rate of </w:t>
      </w:r>
      <w:r w:rsidR="006F284E" w:rsidRPr="00525B44">
        <w:rPr>
          <w:rFonts w:ascii="Calibri" w:hAnsi="Calibri"/>
          <w:sz w:val="18"/>
          <w:szCs w:val="18"/>
          <w:lang w:val="en-GB"/>
        </w:rPr>
        <w:t xml:space="preserve">flow through the well is likely to be </w:t>
      </w:r>
      <w:r w:rsidR="00A335DF" w:rsidRPr="00525B44">
        <w:rPr>
          <w:rFonts w:ascii="Calibri" w:hAnsi="Calibri"/>
          <w:sz w:val="18"/>
          <w:szCs w:val="18"/>
          <w:lang w:val="en-GB"/>
        </w:rPr>
        <w:t>high</w:t>
      </w:r>
      <w:r w:rsidR="006F284E" w:rsidRPr="00525B44">
        <w:rPr>
          <w:rFonts w:ascii="Calibri" w:hAnsi="Calibri"/>
          <w:sz w:val="18"/>
          <w:szCs w:val="18"/>
          <w:lang w:val="en-GB"/>
        </w:rPr>
        <w:t xml:space="preserve">, </w:t>
      </w:r>
      <w:r w:rsidR="00A335DF" w:rsidRPr="00525B44">
        <w:rPr>
          <w:rFonts w:ascii="Calibri" w:hAnsi="Calibri"/>
          <w:sz w:val="18"/>
          <w:szCs w:val="18"/>
          <w:lang w:val="en-GB"/>
        </w:rPr>
        <w:t xml:space="preserve">which </w:t>
      </w:r>
      <w:r w:rsidR="006F284E" w:rsidRPr="00525B44">
        <w:rPr>
          <w:rFonts w:ascii="Calibri" w:hAnsi="Calibri"/>
          <w:sz w:val="18"/>
          <w:szCs w:val="18"/>
          <w:lang w:val="en-GB"/>
        </w:rPr>
        <w:t xml:space="preserve">may </w:t>
      </w:r>
      <w:r w:rsidR="00A335DF" w:rsidRPr="00525B44">
        <w:rPr>
          <w:rFonts w:ascii="Calibri" w:hAnsi="Calibri"/>
          <w:sz w:val="18"/>
          <w:szCs w:val="18"/>
          <w:lang w:val="en-GB"/>
        </w:rPr>
        <w:t xml:space="preserve">warrant using </w:t>
      </w:r>
      <w:r w:rsidR="006F284E" w:rsidRPr="00525B44">
        <w:rPr>
          <w:rFonts w:ascii="Calibri" w:hAnsi="Calibri"/>
          <w:sz w:val="18"/>
          <w:szCs w:val="18"/>
          <w:lang w:val="en-GB"/>
        </w:rPr>
        <w:t>equations for turbulent flow</w:t>
      </w:r>
      <w:r w:rsidR="002B7888" w:rsidRPr="00525B44">
        <w:rPr>
          <w:rFonts w:ascii="Calibri" w:hAnsi="Calibri"/>
          <w:sz w:val="18"/>
          <w:szCs w:val="18"/>
          <w:lang w:val="en-GB"/>
        </w:rPr>
        <w:t xml:space="preserve"> (see discussion in </w:t>
      </w:r>
      <w:r w:rsidR="002C1BF4" w:rsidRPr="00525B44">
        <w:rPr>
          <w:rFonts w:ascii="Calibri" w:hAnsi="Calibri"/>
          <w:sz w:val="18"/>
          <w:szCs w:val="18"/>
          <w:lang w:val="en-GB"/>
        </w:rPr>
        <w:t>Section</w:t>
      </w:r>
      <w:r w:rsidR="00987921">
        <w:rPr>
          <w:rFonts w:ascii="Calibri" w:hAnsi="Calibri"/>
          <w:sz w:val="18"/>
          <w:szCs w:val="18"/>
          <w:lang w:val="en-GB"/>
        </w:rPr>
        <w:t xml:space="preserve"> </w:t>
      </w:r>
      <w:r w:rsidR="00987921">
        <w:rPr>
          <w:rFonts w:ascii="Calibri" w:hAnsi="Calibri"/>
          <w:sz w:val="18"/>
          <w:szCs w:val="18"/>
          <w:lang w:val="en-GB"/>
        </w:rPr>
        <w:fldChar w:fldCharType="begin" w:fldLock="1"/>
      </w:r>
      <w:r w:rsidR="00987921">
        <w:rPr>
          <w:rFonts w:ascii="Calibri" w:hAnsi="Calibri"/>
          <w:sz w:val="18"/>
          <w:szCs w:val="18"/>
          <w:lang w:val="en-GB"/>
        </w:rPr>
        <w:instrText xml:space="preserve"> REF _Ref448485228 \r \h </w:instrText>
      </w:r>
      <w:r w:rsidR="00987921">
        <w:rPr>
          <w:rFonts w:ascii="Calibri" w:hAnsi="Calibri"/>
          <w:sz w:val="18"/>
          <w:szCs w:val="18"/>
          <w:lang w:val="en-GB"/>
        </w:rPr>
      </w:r>
      <w:r w:rsidR="00987921">
        <w:rPr>
          <w:rFonts w:ascii="Calibri" w:hAnsi="Calibri"/>
          <w:sz w:val="18"/>
          <w:szCs w:val="18"/>
          <w:lang w:val="en-GB"/>
        </w:rPr>
        <w:fldChar w:fldCharType="separate"/>
      </w:r>
      <w:r w:rsidR="00D5162C">
        <w:rPr>
          <w:rFonts w:ascii="Calibri" w:hAnsi="Calibri"/>
          <w:sz w:val="18"/>
          <w:szCs w:val="18"/>
          <w:lang w:val="en-GB"/>
        </w:rPr>
        <w:t>4.3.7</w:t>
      </w:r>
      <w:r w:rsidR="00987921">
        <w:rPr>
          <w:rFonts w:ascii="Calibri" w:hAnsi="Calibri"/>
          <w:sz w:val="18"/>
          <w:szCs w:val="18"/>
          <w:lang w:val="en-GB"/>
        </w:rPr>
        <w:fldChar w:fldCharType="end"/>
      </w:r>
      <w:r w:rsidR="002B7888" w:rsidRPr="00525B44">
        <w:rPr>
          <w:rFonts w:ascii="Calibri" w:hAnsi="Calibri"/>
          <w:sz w:val="18"/>
          <w:szCs w:val="18"/>
          <w:lang w:val="en-GB"/>
        </w:rPr>
        <w:t>)</w:t>
      </w:r>
      <w:r w:rsidR="006F284E" w:rsidRPr="00525B44">
        <w:rPr>
          <w:rFonts w:ascii="Calibri" w:hAnsi="Calibri"/>
          <w:sz w:val="18"/>
          <w:szCs w:val="18"/>
          <w:lang w:val="en-GB"/>
        </w:rPr>
        <w:t>.</w:t>
      </w:r>
    </w:p>
    <w:p w14:paraId="65BAFB0C" w14:textId="77777777" w:rsidR="00967424" w:rsidRDefault="00967424" w:rsidP="001C49AC">
      <w:pPr>
        <w:pStyle w:val="Heading4"/>
      </w:pPr>
      <w:bookmarkStart w:id="1312" w:name="_Ref428699431"/>
      <w:r>
        <w:t>Hydraulic fracturing liquid losses into the aquifer.</w:t>
      </w:r>
      <w:bookmarkEnd w:id="1312"/>
    </w:p>
    <w:p w14:paraId="65BAFB0D" w14:textId="77777777" w:rsidR="00967424" w:rsidRDefault="00CB29AB" w:rsidP="00967424">
      <w:r w:rsidRPr="00742845">
        <w:rPr>
          <w:rFonts w:ascii="Calibri" w:hAnsi="Calibri"/>
          <w:sz w:val="18"/>
          <w:szCs w:val="18"/>
        </w:rPr>
        <w:t xml:space="preserve">For </w:t>
      </w:r>
      <w:r w:rsidR="00967424" w:rsidRPr="00742845">
        <w:rPr>
          <w:rFonts w:ascii="Calibri" w:hAnsi="Calibri"/>
          <w:sz w:val="18"/>
          <w:szCs w:val="18"/>
        </w:rPr>
        <w:t xml:space="preserve">hydraulic fracturing </w:t>
      </w:r>
      <w:r w:rsidRPr="00ED5FA4">
        <w:rPr>
          <w:rFonts w:ascii="Calibri" w:hAnsi="Calibri"/>
          <w:sz w:val="18"/>
          <w:szCs w:val="18"/>
        </w:rPr>
        <w:t>of</w:t>
      </w:r>
      <w:r w:rsidR="00967424" w:rsidRPr="00ED5FA4">
        <w:rPr>
          <w:rFonts w:ascii="Calibri" w:hAnsi="Calibri"/>
          <w:sz w:val="18"/>
          <w:szCs w:val="18"/>
        </w:rPr>
        <w:t xml:space="preserve"> CSG well</w:t>
      </w:r>
      <w:r w:rsidRPr="00ED5FA4">
        <w:rPr>
          <w:rFonts w:ascii="Calibri" w:hAnsi="Calibri"/>
          <w:sz w:val="18"/>
          <w:szCs w:val="18"/>
        </w:rPr>
        <w:t>s</w:t>
      </w:r>
      <w:r w:rsidR="00967424" w:rsidRPr="007039E2">
        <w:rPr>
          <w:rFonts w:ascii="Calibri" w:hAnsi="Calibri"/>
          <w:sz w:val="18"/>
          <w:szCs w:val="18"/>
        </w:rPr>
        <w:t xml:space="preserve">, the typical volume of hydraulic fluid per operation </w:t>
      </w:r>
      <w:r w:rsidR="007C5000" w:rsidRPr="007039E2">
        <w:rPr>
          <w:rFonts w:ascii="Calibri" w:hAnsi="Calibri"/>
          <w:sz w:val="18"/>
          <w:szCs w:val="18"/>
        </w:rPr>
        <w:t>in Australian coal seams is approxi</w:t>
      </w:r>
      <w:r w:rsidR="007C5000" w:rsidRPr="00A72829">
        <w:rPr>
          <w:rFonts w:ascii="Calibri" w:hAnsi="Calibri"/>
          <w:sz w:val="18"/>
          <w:szCs w:val="18"/>
        </w:rPr>
        <w:t xml:space="preserve">mately 1 ML per well (with a range from 0.15 to 1.5 ML). </w:t>
      </w:r>
      <w:r w:rsidR="00967424" w:rsidRPr="00C25A2A">
        <w:rPr>
          <w:rFonts w:ascii="Calibri" w:hAnsi="Calibri"/>
          <w:sz w:val="18"/>
          <w:szCs w:val="18"/>
        </w:rPr>
        <w:t xml:space="preserve">In </w:t>
      </w:r>
      <w:r w:rsidR="005C663B" w:rsidRPr="00C25A2A">
        <w:rPr>
          <w:rFonts w:ascii="Calibri" w:hAnsi="Calibri"/>
          <w:sz w:val="18"/>
          <w:szCs w:val="18"/>
        </w:rPr>
        <w:t xml:space="preserve">the </w:t>
      </w:r>
      <w:r w:rsidR="00967424" w:rsidRPr="00C25A2A">
        <w:rPr>
          <w:rFonts w:ascii="Calibri" w:hAnsi="Calibri"/>
          <w:sz w:val="18"/>
          <w:szCs w:val="18"/>
        </w:rPr>
        <w:t>case</w:t>
      </w:r>
      <w:r w:rsidR="005B67AB" w:rsidRPr="00F97F3D">
        <w:rPr>
          <w:rFonts w:ascii="Calibri" w:hAnsi="Calibri"/>
          <w:sz w:val="18"/>
          <w:szCs w:val="18"/>
        </w:rPr>
        <w:t xml:space="preserve"> of</w:t>
      </w:r>
      <w:r w:rsidR="00967424" w:rsidRPr="00F97F3D">
        <w:rPr>
          <w:rFonts w:ascii="Calibri" w:hAnsi="Calibri"/>
          <w:sz w:val="18"/>
          <w:szCs w:val="18"/>
        </w:rPr>
        <w:t xml:space="preserve"> release </w:t>
      </w:r>
      <w:r w:rsidR="005B67AB" w:rsidRPr="00F97F3D">
        <w:rPr>
          <w:rFonts w:ascii="Calibri" w:hAnsi="Calibri"/>
          <w:sz w:val="18"/>
          <w:szCs w:val="18"/>
        </w:rPr>
        <w:t xml:space="preserve">of </w:t>
      </w:r>
      <w:r w:rsidR="00967424" w:rsidRPr="00F97F3D">
        <w:rPr>
          <w:rFonts w:ascii="Calibri" w:hAnsi="Calibri"/>
          <w:sz w:val="18"/>
          <w:szCs w:val="18"/>
        </w:rPr>
        <w:t>hydraulic fracturing liquids</w:t>
      </w:r>
      <w:r w:rsidR="00CB4CAA" w:rsidRPr="00060077">
        <w:rPr>
          <w:rFonts w:ascii="Calibri" w:hAnsi="Calibri"/>
          <w:sz w:val="18"/>
          <w:szCs w:val="18"/>
        </w:rPr>
        <w:t xml:space="preserve"> during fracturing</w:t>
      </w:r>
      <w:r w:rsidR="005B67AB" w:rsidRPr="007155EC">
        <w:rPr>
          <w:rFonts w:ascii="Calibri" w:hAnsi="Calibri"/>
          <w:sz w:val="18"/>
          <w:szCs w:val="18"/>
        </w:rPr>
        <w:t xml:space="preserve">, </w:t>
      </w:r>
      <w:r w:rsidR="00DF04F4" w:rsidRPr="0044329C">
        <w:rPr>
          <w:rFonts w:ascii="Calibri" w:hAnsi="Calibri"/>
          <w:sz w:val="18"/>
          <w:szCs w:val="18"/>
        </w:rPr>
        <w:t xml:space="preserve">involving pathways via </w:t>
      </w:r>
      <w:r w:rsidR="009D5AA3" w:rsidRPr="00835803">
        <w:rPr>
          <w:rFonts w:ascii="Calibri" w:hAnsi="Calibri"/>
          <w:sz w:val="18"/>
          <w:szCs w:val="18"/>
        </w:rPr>
        <w:t xml:space="preserve">an </w:t>
      </w:r>
      <w:r w:rsidR="00DF04F4" w:rsidRPr="00546BC4">
        <w:rPr>
          <w:rFonts w:ascii="Calibri" w:hAnsi="Calibri"/>
          <w:sz w:val="18"/>
          <w:szCs w:val="18"/>
          <w:lang w:val="en-GB"/>
        </w:rPr>
        <w:t>uncemented or poorly cemented well annulus</w:t>
      </w:r>
      <w:r w:rsidR="009D5AA3" w:rsidRPr="00546BC4">
        <w:rPr>
          <w:rFonts w:ascii="Calibri" w:hAnsi="Calibri"/>
          <w:sz w:val="18"/>
          <w:szCs w:val="18"/>
          <w:lang w:val="en-GB"/>
        </w:rPr>
        <w:t xml:space="preserve"> or via</w:t>
      </w:r>
      <w:r w:rsidR="00DF04F4" w:rsidRPr="00ED677C">
        <w:rPr>
          <w:rFonts w:ascii="Calibri" w:hAnsi="Calibri"/>
          <w:sz w:val="18"/>
          <w:szCs w:val="18"/>
          <w:lang w:val="en-GB"/>
        </w:rPr>
        <w:t xml:space="preserve"> </w:t>
      </w:r>
      <w:r w:rsidR="001C1EE0">
        <w:rPr>
          <w:rFonts w:ascii="Calibri" w:hAnsi="Calibri"/>
          <w:sz w:val="18"/>
          <w:szCs w:val="18"/>
          <w:lang w:val="en-GB"/>
        </w:rPr>
        <w:t>existing or mobilis</w:t>
      </w:r>
      <w:r w:rsidR="009D5AA3" w:rsidRPr="00ED677C">
        <w:rPr>
          <w:rFonts w:ascii="Calibri" w:hAnsi="Calibri"/>
          <w:sz w:val="18"/>
          <w:szCs w:val="18"/>
          <w:lang w:val="en-GB"/>
        </w:rPr>
        <w:t>ed permeable faults,</w:t>
      </w:r>
      <w:r w:rsidR="009D5AA3" w:rsidRPr="00BF46F6">
        <w:rPr>
          <w:rFonts w:ascii="Calibri" w:hAnsi="Calibri"/>
          <w:sz w:val="18"/>
          <w:szCs w:val="18"/>
        </w:rPr>
        <w:t xml:space="preserve"> </w:t>
      </w:r>
      <w:r w:rsidR="005B67AB" w:rsidRPr="00BF46F6">
        <w:rPr>
          <w:rFonts w:ascii="Calibri" w:hAnsi="Calibri"/>
          <w:sz w:val="18"/>
          <w:szCs w:val="18"/>
        </w:rPr>
        <w:t>flow</w:t>
      </w:r>
      <w:r w:rsidR="00967424" w:rsidRPr="00742845">
        <w:rPr>
          <w:rFonts w:ascii="Calibri" w:hAnsi="Calibri"/>
          <w:sz w:val="18"/>
          <w:szCs w:val="18"/>
        </w:rPr>
        <w:t xml:space="preserve"> </w:t>
      </w:r>
      <w:r w:rsidR="009D5AA3" w:rsidRPr="00742845">
        <w:rPr>
          <w:rFonts w:ascii="Calibri" w:hAnsi="Calibri"/>
          <w:sz w:val="18"/>
          <w:szCs w:val="18"/>
        </w:rPr>
        <w:t xml:space="preserve">during the fracturing event </w:t>
      </w:r>
      <w:r w:rsidR="00967424" w:rsidRPr="00742845">
        <w:rPr>
          <w:rFonts w:ascii="Calibri" w:hAnsi="Calibri"/>
          <w:sz w:val="18"/>
          <w:szCs w:val="18"/>
        </w:rPr>
        <w:t xml:space="preserve">is </w:t>
      </w:r>
      <w:r w:rsidR="00D810F1" w:rsidRPr="00742845">
        <w:rPr>
          <w:rFonts w:ascii="Calibri" w:hAnsi="Calibri"/>
          <w:sz w:val="18"/>
          <w:szCs w:val="18"/>
        </w:rPr>
        <w:t xml:space="preserve">most </w:t>
      </w:r>
      <w:r w:rsidR="00967424" w:rsidRPr="00742845">
        <w:rPr>
          <w:rFonts w:ascii="Calibri" w:hAnsi="Calibri"/>
          <w:sz w:val="18"/>
          <w:szCs w:val="18"/>
        </w:rPr>
        <w:t xml:space="preserve">likely </w:t>
      </w:r>
      <w:r w:rsidR="005B67AB" w:rsidRPr="00742845">
        <w:rPr>
          <w:rFonts w:ascii="Calibri" w:hAnsi="Calibri"/>
          <w:sz w:val="18"/>
          <w:szCs w:val="18"/>
        </w:rPr>
        <w:t xml:space="preserve">going </w:t>
      </w:r>
      <w:r w:rsidR="00967424" w:rsidRPr="00742845">
        <w:rPr>
          <w:rFonts w:ascii="Calibri" w:hAnsi="Calibri"/>
          <w:sz w:val="18"/>
          <w:szCs w:val="18"/>
        </w:rPr>
        <w:t xml:space="preserve">to be from the production zone </w:t>
      </w:r>
      <w:r w:rsidR="009D5AA3" w:rsidRPr="00742845">
        <w:rPr>
          <w:rFonts w:ascii="Calibri" w:hAnsi="Calibri"/>
          <w:sz w:val="18"/>
          <w:szCs w:val="18"/>
        </w:rPr>
        <w:t xml:space="preserve">into adjacent </w:t>
      </w:r>
      <w:r w:rsidR="00967424" w:rsidRPr="00742845">
        <w:rPr>
          <w:rFonts w:ascii="Calibri" w:hAnsi="Calibri"/>
          <w:sz w:val="18"/>
          <w:szCs w:val="18"/>
        </w:rPr>
        <w:t xml:space="preserve">aquifers used for water production. See </w:t>
      </w:r>
      <w:r w:rsidR="008E05DC" w:rsidRPr="00742845">
        <w:rPr>
          <w:rFonts w:ascii="Calibri" w:hAnsi="Calibri"/>
          <w:sz w:val="18"/>
          <w:szCs w:val="18"/>
        </w:rPr>
        <w:t xml:space="preserve">also </w:t>
      </w:r>
      <w:r w:rsidR="002C1BF4" w:rsidRPr="00742845">
        <w:rPr>
          <w:rFonts w:ascii="Calibri" w:hAnsi="Calibri"/>
          <w:sz w:val="18"/>
          <w:szCs w:val="18"/>
        </w:rPr>
        <w:t>Section</w:t>
      </w:r>
      <w:r w:rsidR="00967424" w:rsidRPr="00742845">
        <w:rPr>
          <w:rFonts w:ascii="Calibri" w:hAnsi="Calibri"/>
          <w:sz w:val="18"/>
          <w:szCs w:val="18"/>
        </w:rPr>
        <w:t xml:space="preserve"> </w:t>
      </w:r>
      <w:r w:rsidR="00B6357C" w:rsidRPr="00742845">
        <w:rPr>
          <w:rFonts w:ascii="Calibri" w:hAnsi="Calibri"/>
          <w:sz w:val="18"/>
          <w:szCs w:val="18"/>
        </w:rPr>
        <w:fldChar w:fldCharType="begin" w:fldLock="1"/>
      </w:r>
      <w:r w:rsidR="00016302" w:rsidRPr="00742845">
        <w:rPr>
          <w:rFonts w:ascii="Calibri" w:hAnsi="Calibri"/>
          <w:sz w:val="18"/>
          <w:szCs w:val="18"/>
        </w:rPr>
        <w:instrText xml:space="preserve"> REF _Ref432079773 \r \h </w:instrText>
      </w:r>
      <w:r w:rsidR="00525B44" w:rsidRPr="00742845">
        <w:rPr>
          <w:rFonts w:ascii="Calibri" w:hAnsi="Calibri"/>
          <w:sz w:val="18"/>
          <w:szCs w:val="18"/>
        </w:rPr>
        <w:instrText xml:space="preserve"> \* MERGEFORMAT </w:instrText>
      </w:r>
      <w:r w:rsidR="00B6357C" w:rsidRPr="00742845">
        <w:rPr>
          <w:rFonts w:ascii="Calibri" w:hAnsi="Calibri"/>
          <w:sz w:val="18"/>
          <w:szCs w:val="18"/>
        </w:rPr>
      </w:r>
      <w:r w:rsidR="00B6357C" w:rsidRPr="00742845">
        <w:rPr>
          <w:rFonts w:ascii="Calibri" w:hAnsi="Calibri"/>
          <w:sz w:val="18"/>
          <w:szCs w:val="18"/>
        </w:rPr>
        <w:fldChar w:fldCharType="separate"/>
      </w:r>
      <w:r w:rsidR="00D5162C">
        <w:rPr>
          <w:rFonts w:ascii="Calibri" w:hAnsi="Calibri"/>
          <w:sz w:val="18"/>
          <w:szCs w:val="18"/>
        </w:rPr>
        <w:t>4.3.6.3</w:t>
      </w:r>
      <w:r w:rsidR="00B6357C" w:rsidRPr="00742845">
        <w:rPr>
          <w:rFonts w:ascii="Calibri" w:hAnsi="Calibri"/>
          <w:sz w:val="18"/>
          <w:szCs w:val="18"/>
        </w:rPr>
        <w:fldChar w:fldCharType="end"/>
      </w:r>
      <w:r w:rsidR="00016302" w:rsidRPr="00742845">
        <w:t>.</w:t>
      </w:r>
    </w:p>
    <w:p w14:paraId="65BAFB0E" w14:textId="77777777" w:rsidR="00967424" w:rsidRDefault="00967424" w:rsidP="001C49AC">
      <w:pPr>
        <w:pStyle w:val="Heading4"/>
      </w:pPr>
      <w:bookmarkStart w:id="1313" w:name="_Ref432079773"/>
      <w:r w:rsidRPr="00AE7CEE">
        <w:t>Creation of fracture pathways between the production and surficial</w:t>
      </w:r>
      <w:r>
        <w:t xml:space="preserve"> aquifers</w:t>
      </w:r>
      <w:bookmarkEnd w:id="1313"/>
    </w:p>
    <w:p w14:paraId="65BAFB0F" w14:textId="77777777" w:rsidR="00967424" w:rsidRPr="00525B44" w:rsidRDefault="00967424" w:rsidP="00967424">
      <w:pPr>
        <w:rPr>
          <w:rFonts w:ascii="Calibri" w:hAnsi="Calibri"/>
          <w:sz w:val="18"/>
          <w:szCs w:val="18"/>
        </w:rPr>
      </w:pPr>
      <w:r w:rsidRPr="00525B44">
        <w:rPr>
          <w:rFonts w:ascii="Calibri" w:hAnsi="Calibri"/>
          <w:sz w:val="18"/>
          <w:szCs w:val="18"/>
        </w:rPr>
        <w:t xml:space="preserve">Fracture pathways in the overburden and aquitards may be created through the process of hydraulic </w:t>
      </w:r>
      <w:r w:rsidR="00393FCB" w:rsidRPr="00525B44">
        <w:rPr>
          <w:rFonts w:ascii="Calibri" w:hAnsi="Calibri"/>
          <w:sz w:val="18"/>
          <w:szCs w:val="18"/>
        </w:rPr>
        <w:t>fracturing</w:t>
      </w:r>
      <w:r w:rsidRPr="00525B44">
        <w:rPr>
          <w:rFonts w:ascii="Calibri" w:hAnsi="Calibri"/>
          <w:sz w:val="18"/>
          <w:szCs w:val="18"/>
        </w:rPr>
        <w:t xml:space="preserve">, </w:t>
      </w:r>
      <w:r w:rsidR="005C663B" w:rsidRPr="00525B44">
        <w:rPr>
          <w:rFonts w:ascii="Calibri" w:hAnsi="Calibri"/>
          <w:sz w:val="18"/>
          <w:szCs w:val="18"/>
        </w:rPr>
        <w:t>i.e.</w:t>
      </w:r>
      <w:r w:rsidRPr="00525B44">
        <w:rPr>
          <w:rFonts w:ascii="Calibri" w:hAnsi="Calibri"/>
          <w:sz w:val="18"/>
          <w:szCs w:val="18"/>
        </w:rPr>
        <w:t xml:space="preserve"> pressurising the </w:t>
      </w:r>
      <w:r w:rsidR="00430884" w:rsidRPr="00525B44">
        <w:rPr>
          <w:rFonts w:ascii="Calibri" w:hAnsi="Calibri"/>
          <w:sz w:val="18"/>
          <w:szCs w:val="18"/>
        </w:rPr>
        <w:t xml:space="preserve">coal seams within the </w:t>
      </w:r>
      <w:r w:rsidR="00BB583C" w:rsidRPr="00525B44">
        <w:rPr>
          <w:rFonts w:ascii="Calibri" w:hAnsi="Calibri"/>
          <w:sz w:val="18"/>
          <w:szCs w:val="18"/>
        </w:rPr>
        <w:t xml:space="preserve">production </w:t>
      </w:r>
      <w:r w:rsidR="00430884" w:rsidRPr="00525B44">
        <w:rPr>
          <w:rFonts w:ascii="Calibri" w:hAnsi="Calibri"/>
          <w:sz w:val="18"/>
          <w:szCs w:val="18"/>
        </w:rPr>
        <w:t>reservoir</w:t>
      </w:r>
      <w:r w:rsidRPr="00525B44">
        <w:rPr>
          <w:rFonts w:ascii="Calibri" w:hAnsi="Calibri"/>
          <w:sz w:val="18"/>
          <w:szCs w:val="18"/>
        </w:rPr>
        <w:t xml:space="preserve"> in order to </w:t>
      </w:r>
      <w:r w:rsidR="00430884" w:rsidRPr="00525B44">
        <w:rPr>
          <w:rFonts w:ascii="Calibri" w:hAnsi="Calibri"/>
          <w:sz w:val="18"/>
          <w:szCs w:val="18"/>
        </w:rPr>
        <w:t xml:space="preserve">create access for </w:t>
      </w:r>
      <w:r w:rsidR="00E3501F" w:rsidRPr="00525B44">
        <w:rPr>
          <w:rFonts w:ascii="Calibri" w:hAnsi="Calibri"/>
          <w:sz w:val="18"/>
          <w:szCs w:val="18"/>
        </w:rPr>
        <w:t xml:space="preserve">subsequent </w:t>
      </w:r>
      <w:r w:rsidR="00430884" w:rsidRPr="00525B44">
        <w:rPr>
          <w:rFonts w:ascii="Calibri" w:hAnsi="Calibri"/>
          <w:sz w:val="18"/>
          <w:szCs w:val="18"/>
        </w:rPr>
        <w:t xml:space="preserve">gas </w:t>
      </w:r>
      <w:r w:rsidR="00BB583C" w:rsidRPr="00525B44">
        <w:rPr>
          <w:rFonts w:ascii="Calibri" w:hAnsi="Calibri"/>
          <w:sz w:val="18"/>
          <w:szCs w:val="18"/>
        </w:rPr>
        <w:t>extract</w:t>
      </w:r>
      <w:r w:rsidR="00430884" w:rsidRPr="00525B44">
        <w:rPr>
          <w:rFonts w:ascii="Calibri" w:hAnsi="Calibri"/>
          <w:sz w:val="18"/>
          <w:szCs w:val="18"/>
        </w:rPr>
        <w:t>ion</w:t>
      </w:r>
      <w:r w:rsidRPr="00525B44">
        <w:rPr>
          <w:rFonts w:ascii="Calibri" w:hAnsi="Calibri"/>
          <w:sz w:val="18"/>
          <w:szCs w:val="18"/>
        </w:rPr>
        <w:t>.</w:t>
      </w:r>
      <w:r w:rsidR="000D3B9C">
        <w:rPr>
          <w:rFonts w:ascii="Calibri" w:hAnsi="Calibri"/>
          <w:sz w:val="18"/>
          <w:szCs w:val="18"/>
        </w:rPr>
        <w:t xml:space="preserve"> </w:t>
      </w:r>
      <w:r w:rsidR="003B2D9E" w:rsidRPr="00525B44">
        <w:rPr>
          <w:rFonts w:ascii="Calibri" w:hAnsi="Calibri"/>
          <w:sz w:val="18"/>
          <w:szCs w:val="18"/>
        </w:rPr>
        <w:t>Because the hydraulic fracturing operations are highly engineered, optimised and monitored, the likelihood for fractures growing vertically within and through aquitards is very unlikely.</w:t>
      </w:r>
    </w:p>
    <w:p w14:paraId="65BAFB10" w14:textId="77777777" w:rsidR="00AC553F" w:rsidRDefault="00967424" w:rsidP="00A710A5">
      <w:pPr>
        <w:pStyle w:val="Para0"/>
        <w:spacing w:line="240" w:lineRule="auto"/>
      </w:pPr>
      <w:r w:rsidRPr="00A710A5">
        <w:rPr>
          <w:rFonts w:ascii="Calibri" w:eastAsiaTheme="minorEastAsia" w:hAnsi="Calibri" w:cstheme="minorBidi"/>
          <w:color w:val="auto"/>
          <w:sz w:val="18"/>
          <w:szCs w:val="18"/>
          <w:lang w:val="en-US"/>
        </w:rPr>
        <w:t xml:space="preserve">This type of failure </w:t>
      </w:r>
      <w:r w:rsidR="005C0C79" w:rsidRPr="00A710A5">
        <w:rPr>
          <w:rFonts w:ascii="Calibri" w:eastAsiaTheme="minorEastAsia" w:hAnsi="Calibri" w:cstheme="minorBidi"/>
          <w:color w:val="auto"/>
          <w:sz w:val="18"/>
          <w:szCs w:val="18"/>
          <w:lang w:val="en-US"/>
        </w:rPr>
        <w:t xml:space="preserve">may </w:t>
      </w:r>
      <w:r w:rsidRPr="00A710A5">
        <w:rPr>
          <w:rFonts w:ascii="Calibri" w:eastAsiaTheme="minorEastAsia" w:hAnsi="Calibri" w:cstheme="minorBidi"/>
          <w:color w:val="auto"/>
          <w:sz w:val="18"/>
          <w:szCs w:val="18"/>
          <w:lang w:val="en-US"/>
        </w:rPr>
        <w:t xml:space="preserve">be </w:t>
      </w:r>
      <w:r w:rsidR="00D8161E" w:rsidRPr="00A710A5">
        <w:rPr>
          <w:rFonts w:ascii="Calibri" w:eastAsiaTheme="minorEastAsia" w:hAnsi="Calibri" w:cstheme="minorBidi"/>
          <w:color w:val="auto"/>
          <w:sz w:val="18"/>
          <w:szCs w:val="18"/>
          <w:lang w:val="en-US"/>
        </w:rPr>
        <w:t>modelled</w:t>
      </w:r>
      <w:r w:rsidRPr="00A710A5">
        <w:rPr>
          <w:rFonts w:ascii="Calibri" w:eastAsiaTheme="minorEastAsia" w:hAnsi="Calibri" w:cstheme="minorBidi"/>
          <w:color w:val="auto"/>
          <w:sz w:val="18"/>
          <w:szCs w:val="18"/>
          <w:lang w:val="en-US"/>
        </w:rPr>
        <w:t xml:space="preserve"> by creating typical fracture pathways in the </w:t>
      </w:r>
      <w:r w:rsidR="007C5000" w:rsidRPr="00A710A5">
        <w:rPr>
          <w:rFonts w:ascii="Calibri" w:eastAsiaTheme="minorEastAsia" w:hAnsi="Calibri" w:cstheme="minorBidi"/>
          <w:color w:val="auto"/>
          <w:sz w:val="18"/>
          <w:szCs w:val="18"/>
          <w:lang w:val="en-US"/>
        </w:rPr>
        <w:t>rock</w:t>
      </w:r>
      <w:r w:rsidR="005C0C79" w:rsidRPr="00A710A5">
        <w:rPr>
          <w:rFonts w:ascii="Calibri" w:eastAsiaTheme="minorEastAsia" w:hAnsi="Calibri" w:cstheme="minorBidi"/>
          <w:color w:val="auto"/>
          <w:sz w:val="18"/>
          <w:szCs w:val="18"/>
          <w:lang w:val="en-US"/>
        </w:rPr>
        <w:t xml:space="preserve"> </w:t>
      </w:r>
      <w:r w:rsidRPr="00A710A5">
        <w:rPr>
          <w:rFonts w:ascii="Calibri" w:eastAsiaTheme="minorEastAsia" w:hAnsi="Calibri" w:cstheme="minorBidi"/>
          <w:color w:val="auto"/>
          <w:sz w:val="18"/>
          <w:szCs w:val="18"/>
          <w:lang w:val="en-US"/>
        </w:rPr>
        <w:t xml:space="preserve">matrix and estimating </w:t>
      </w:r>
      <w:r w:rsidR="005C0C79" w:rsidRPr="00A710A5">
        <w:rPr>
          <w:rFonts w:ascii="Calibri" w:eastAsiaTheme="minorEastAsia" w:hAnsi="Calibri" w:cstheme="minorBidi"/>
          <w:color w:val="auto"/>
          <w:sz w:val="18"/>
          <w:szCs w:val="18"/>
          <w:lang w:val="en-US"/>
        </w:rPr>
        <w:t xml:space="preserve">flow through the fractures under both high pressure </w:t>
      </w:r>
      <w:r w:rsidRPr="00A710A5">
        <w:rPr>
          <w:rFonts w:ascii="Calibri" w:eastAsiaTheme="minorEastAsia" w:hAnsi="Calibri" w:cstheme="minorBidi"/>
          <w:color w:val="auto"/>
          <w:sz w:val="18"/>
          <w:szCs w:val="18"/>
          <w:lang w:val="en-US"/>
        </w:rPr>
        <w:t>during the hydraulic frac</w:t>
      </w:r>
      <w:r w:rsidR="00393FCB" w:rsidRPr="00A710A5">
        <w:rPr>
          <w:rFonts w:ascii="Calibri" w:eastAsiaTheme="minorEastAsia" w:hAnsi="Calibri" w:cstheme="minorBidi"/>
          <w:color w:val="auto"/>
          <w:sz w:val="18"/>
          <w:szCs w:val="18"/>
          <w:lang w:val="en-US"/>
        </w:rPr>
        <w:t>turing</w:t>
      </w:r>
      <w:r w:rsidRPr="00A710A5">
        <w:rPr>
          <w:rFonts w:ascii="Calibri" w:eastAsiaTheme="minorEastAsia" w:hAnsi="Calibri" w:cstheme="minorBidi"/>
          <w:color w:val="auto"/>
          <w:sz w:val="18"/>
          <w:szCs w:val="18"/>
          <w:lang w:val="en-US"/>
        </w:rPr>
        <w:t xml:space="preserve"> process, </w:t>
      </w:r>
      <w:r w:rsidR="005C0C79" w:rsidRPr="00A710A5">
        <w:rPr>
          <w:rFonts w:ascii="Calibri" w:eastAsiaTheme="minorEastAsia" w:hAnsi="Calibri" w:cstheme="minorBidi"/>
          <w:color w:val="auto"/>
          <w:sz w:val="18"/>
          <w:szCs w:val="18"/>
          <w:lang w:val="en-US"/>
        </w:rPr>
        <w:t xml:space="preserve">or </w:t>
      </w:r>
      <w:r w:rsidRPr="00A710A5">
        <w:rPr>
          <w:rFonts w:ascii="Calibri" w:eastAsiaTheme="minorEastAsia" w:hAnsi="Calibri" w:cstheme="minorBidi"/>
          <w:color w:val="auto"/>
          <w:sz w:val="18"/>
          <w:szCs w:val="18"/>
          <w:lang w:val="en-US"/>
        </w:rPr>
        <w:t xml:space="preserve">low pressure </w:t>
      </w:r>
      <w:r w:rsidR="00DF2E44" w:rsidRPr="00A710A5">
        <w:rPr>
          <w:rFonts w:ascii="Calibri" w:eastAsiaTheme="minorEastAsia" w:hAnsi="Calibri" w:cstheme="minorBidi"/>
          <w:color w:val="auto"/>
          <w:sz w:val="18"/>
          <w:szCs w:val="18"/>
          <w:lang w:val="en-US"/>
        </w:rPr>
        <w:t>during production and</w:t>
      </w:r>
      <w:r w:rsidRPr="00A710A5">
        <w:rPr>
          <w:rFonts w:ascii="Calibri" w:eastAsiaTheme="minorEastAsia" w:hAnsi="Calibri" w:cstheme="minorBidi"/>
          <w:color w:val="auto"/>
          <w:sz w:val="18"/>
          <w:szCs w:val="18"/>
          <w:lang w:val="en-US"/>
        </w:rPr>
        <w:t xml:space="preserve"> once the well is abandoned.</w:t>
      </w:r>
      <w:r w:rsidR="005C0C79" w:rsidRPr="00A710A5">
        <w:rPr>
          <w:rFonts w:ascii="Calibri" w:eastAsiaTheme="minorEastAsia" w:hAnsi="Calibri" w:cstheme="minorBidi"/>
          <w:color w:val="auto"/>
          <w:sz w:val="18"/>
          <w:szCs w:val="18"/>
          <w:lang w:val="en-US"/>
        </w:rPr>
        <w:t xml:space="preserve"> </w:t>
      </w:r>
    </w:p>
    <w:p w14:paraId="65BAFB11" w14:textId="77777777" w:rsidR="00AC553F" w:rsidRDefault="00AC1A9F" w:rsidP="00AC553F">
      <w:pPr>
        <w:pStyle w:val="Heading3"/>
      </w:pPr>
      <w:bookmarkStart w:id="1314" w:name="_Ref448417325"/>
      <w:bookmarkStart w:id="1315" w:name="_Ref448485228"/>
      <w:bookmarkStart w:id="1316" w:name="_Toc449104508"/>
      <w:r>
        <w:t>Pathway</w:t>
      </w:r>
      <w:r w:rsidR="00AC553F">
        <w:t xml:space="preserve"> conceptualisation </w:t>
      </w:r>
      <w:r w:rsidR="00AC472D">
        <w:t xml:space="preserve">for </w:t>
      </w:r>
      <w:r w:rsidR="00AC553F">
        <w:t>groundwater model</w:t>
      </w:r>
      <w:bookmarkEnd w:id="1314"/>
      <w:r w:rsidR="00AC472D">
        <w:t>ling</w:t>
      </w:r>
      <w:bookmarkEnd w:id="1315"/>
      <w:bookmarkEnd w:id="1316"/>
    </w:p>
    <w:p w14:paraId="65BAFB12" w14:textId="77777777" w:rsidR="00AC553F" w:rsidRDefault="00AC553F">
      <w:pPr>
        <w:rPr>
          <w:rFonts w:ascii="Calibri" w:hAnsi="Calibri"/>
          <w:sz w:val="18"/>
          <w:szCs w:val="18"/>
          <w:lang w:val="en-GB"/>
        </w:rPr>
      </w:pPr>
      <w:r w:rsidRPr="00525B44">
        <w:rPr>
          <w:rFonts w:ascii="Calibri" w:hAnsi="Calibri"/>
          <w:sz w:val="18"/>
          <w:szCs w:val="18"/>
          <w:lang w:val="en-GB"/>
        </w:rPr>
        <w:t>Consider a CSG target formation whose hydraulic head exceeds that of the overlying water bearing aquifer. In the case where a preferential flow path exists due to a leaky well, upward flow between the CSG formation and the aquifer may be modelled using a Darcy flow conceptualisation:</w:t>
      </w:r>
    </w:p>
    <w:p w14:paraId="65BAFB13" w14:textId="77777777" w:rsidR="00AC553F" w:rsidRDefault="00AC553F" w:rsidP="00AC553F">
      <w:pPr>
        <w:tabs>
          <w:tab w:val="center" w:pos="4253"/>
          <w:tab w:val="right" w:pos="8789"/>
        </w:tabs>
        <w:rPr>
          <w:rFonts w:ascii="Calibri" w:hAnsi="Calibri"/>
          <w:sz w:val="18"/>
          <w:szCs w:val="18"/>
          <w:lang w:val="en-GB"/>
        </w:rPr>
      </w:pPr>
      <w:r>
        <w:rPr>
          <w:rFonts w:ascii="Calibri" w:hAnsi="Calibri"/>
          <w:sz w:val="18"/>
          <w:szCs w:val="18"/>
          <w:lang w:val="en-GB"/>
        </w:rPr>
        <w:tab/>
      </w:r>
      <m:oMath>
        <m:r>
          <w:rPr>
            <w:rFonts w:ascii="Cambria Math" w:hAnsi="Cambria Math"/>
            <w:sz w:val="18"/>
            <w:szCs w:val="18"/>
            <w:lang w:val="en-GB"/>
          </w:rPr>
          <m:t>Q=KA</m:t>
        </m:r>
        <m:f>
          <m:fPr>
            <m:ctrlPr>
              <w:rPr>
                <w:rFonts w:ascii="Cambria Math" w:hAnsi="Cambria Math"/>
                <w:i/>
                <w:sz w:val="18"/>
                <w:szCs w:val="18"/>
                <w:lang w:val="en-GB"/>
              </w:rPr>
            </m:ctrlPr>
          </m:fPr>
          <m:num>
            <m:r>
              <w:rPr>
                <w:rFonts w:ascii="Cambria Math" w:hAnsi="Cambria Math"/>
                <w:sz w:val="18"/>
                <w:szCs w:val="18"/>
                <w:lang w:val="en-GB"/>
              </w:rPr>
              <m:t>dh</m:t>
            </m:r>
          </m:num>
          <m:den>
            <m:r>
              <w:rPr>
                <w:rFonts w:ascii="Cambria Math" w:hAnsi="Cambria Math"/>
                <w:sz w:val="18"/>
                <w:szCs w:val="18"/>
                <w:lang w:val="en-GB"/>
              </w:rPr>
              <m:t>dl</m:t>
            </m:r>
          </m:den>
        </m:f>
      </m:oMath>
      <w:r>
        <w:rPr>
          <w:rFonts w:ascii="Calibri" w:hAnsi="Calibri"/>
          <w:sz w:val="18"/>
          <w:szCs w:val="18"/>
          <w:lang w:val="en-GB"/>
        </w:rPr>
        <w:tab/>
        <w:t>(2)</w:t>
      </w:r>
    </w:p>
    <w:p w14:paraId="65BAFB14" w14:textId="31530A95" w:rsidR="00AC553F" w:rsidRPr="00525B44" w:rsidRDefault="00AC553F" w:rsidP="00AC553F">
      <w:pPr>
        <w:tabs>
          <w:tab w:val="center" w:pos="4253"/>
        </w:tabs>
        <w:rPr>
          <w:rFonts w:ascii="Calibri" w:hAnsi="Calibri"/>
          <w:sz w:val="18"/>
          <w:szCs w:val="18"/>
        </w:rPr>
      </w:pPr>
      <w:r>
        <w:rPr>
          <w:rFonts w:ascii="Calibri" w:hAnsi="Calibri"/>
          <w:sz w:val="18"/>
          <w:szCs w:val="18"/>
        </w:rPr>
        <w:tab/>
      </w:r>
      <w:r w:rsidRPr="00525B44">
        <w:rPr>
          <w:rFonts w:ascii="Calibri" w:hAnsi="Calibri"/>
          <w:sz w:val="18"/>
          <w:szCs w:val="18"/>
        </w:rPr>
        <w:t>where</w:t>
      </w:r>
      <w:r w:rsidRPr="00525B44">
        <w:rPr>
          <w:rFonts w:ascii="Calibri" w:hAnsi="Calibri"/>
          <w:i/>
          <w:sz w:val="18"/>
          <w:szCs w:val="18"/>
        </w:rPr>
        <w:t xml:space="preserve"> K</w:t>
      </w:r>
      <w:r w:rsidRPr="00525B44">
        <w:rPr>
          <w:rFonts w:ascii="Calibri" w:hAnsi="Calibri"/>
          <w:sz w:val="18"/>
          <w:szCs w:val="18"/>
        </w:rPr>
        <w:t xml:space="preserve"> is the effective hydraulic conductivity (averaged over all components contributing to the flow path </w:t>
      </w:r>
      <w:r w:rsidR="001C335C" w:rsidRPr="000811A9">
        <w:rPr>
          <w:rFonts w:ascii="Calibri" w:hAnsi="Calibri"/>
          <w:sz w:val="18"/>
          <w:szCs w:val="18"/>
        </w:rPr>
        <w:t>–</w:t>
      </w:r>
      <w:r w:rsidRPr="00525B44">
        <w:rPr>
          <w:rFonts w:ascii="Calibri" w:hAnsi="Calibri"/>
          <w:sz w:val="18"/>
          <w:szCs w:val="18"/>
        </w:rPr>
        <w:t xml:space="preserve"> possibly including </w:t>
      </w:r>
      <w:r w:rsidR="0094518B">
        <w:rPr>
          <w:rFonts w:ascii="ZWAdobeF" w:hAnsi="ZWAdobeF" w:cs="ZWAdobeF"/>
          <w:sz w:val="2"/>
          <w:szCs w:val="2"/>
        </w:rPr>
        <w:t>12T</w:t>
      </w:r>
      <w:r w:rsidRPr="00A15FB5">
        <w:rPr>
          <w:rStyle w:val="BodyChar"/>
        </w:rPr>
        <w:t>the well, the cement annulus or the microannulus, etc.), A is the cross sectional area of the well, the cement annulus or the microannulus between</w:t>
      </w:r>
      <w:r w:rsidR="0094518B">
        <w:rPr>
          <w:rStyle w:val="BodyChar"/>
          <w:rFonts w:ascii="ZWAdobeF" w:hAnsi="ZWAdobeF" w:cs="ZWAdobeF"/>
          <w:sz w:val="2"/>
          <w:szCs w:val="2"/>
        </w:rPr>
        <w:t>12T</w:t>
      </w:r>
      <w:r w:rsidRPr="00525B44">
        <w:rPr>
          <w:rFonts w:ascii="Calibri" w:hAnsi="Calibri"/>
          <w:sz w:val="18"/>
          <w:szCs w:val="18"/>
        </w:rPr>
        <w:t xml:space="preserve"> the cement and rock matrix or steel conduit, </w:t>
      </w:r>
      <w:r w:rsidRPr="00525B44">
        <w:rPr>
          <w:rFonts w:ascii="Calibri" w:hAnsi="Calibri"/>
          <w:i/>
          <w:sz w:val="18"/>
          <w:szCs w:val="18"/>
        </w:rPr>
        <w:t xml:space="preserve">dh </w:t>
      </w:r>
      <w:r w:rsidRPr="00525B44">
        <w:rPr>
          <w:rFonts w:ascii="Calibri" w:hAnsi="Calibri"/>
          <w:sz w:val="18"/>
          <w:szCs w:val="18"/>
        </w:rPr>
        <w:t>is the head difference between the water entry and exit points from the well or annulus,</w:t>
      </w:r>
      <w:r w:rsidRPr="00525B44">
        <w:rPr>
          <w:rFonts w:ascii="Calibri" w:hAnsi="Calibri"/>
          <w:i/>
          <w:sz w:val="18"/>
          <w:szCs w:val="18"/>
        </w:rPr>
        <w:t xml:space="preserve"> and dl</w:t>
      </w:r>
      <w:r w:rsidRPr="00525B44">
        <w:rPr>
          <w:rFonts w:ascii="Calibri" w:hAnsi="Calibri"/>
          <w:sz w:val="18"/>
          <w:szCs w:val="18"/>
        </w:rPr>
        <w:t xml:space="preserve"> is the length of the flow path between the points at which </w:t>
      </w:r>
      <w:r w:rsidRPr="00525B44">
        <w:rPr>
          <w:rFonts w:ascii="Calibri" w:hAnsi="Calibri"/>
          <w:i/>
          <w:sz w:val="18"/>
          <w:szCs w:val="18"/>
        </w:rPr>
        <w:t>dh</w:t>
      </w:r>
      <w:r w:rsidRPr="00525B44">
        <w:rPr>
          <w:rFonts w:ascii="Calibri" w:hAnsi="Calibri"/>
          <w:sz w:val="18"/>
          <w:szCs w:val="18"/>
        </w:rPr>
        <w:t xml:space="preserve"> is measured.</w:t>
      </w:r>
    </w:p>
    <w:p w14:paraId="65BAFB15" w14:textId="77777777" w:rsidR="00AC553F" w:rsidRPr="00525B44" w:rsidRDefault="00AC553F" w:rsidP="00AC553F">
      <w:pPr>
        <w:rPr>
          <w:rFonts w:ascii="Calibri" w:hAnsi="Calibri"/>
          <w:sz w:val="18"/>
          <w:szCs w:val="18"/>
        </w:rPr>
      </w:pPr>
      <w:r w:rsidRPr="00525B44">
        <w:rPr>
          <w:rFonts w:ascii="Calibri" w:hAnsi="Calibri"/>
          <w:sz w:val="18"/>
          <w:szCs w:val="18"/>
        </w:rPr>
        <w:t xml:space="preserve">A simplified conceptual representation of a possible flow condition is provided in </w:t>
      </w:r>
      <w:r w:rsidR="000D3B9C">
        <w:rPr>
          <w:rFonts w:ascii="Calibri" w:hAnsi="Calibri"/>
          <w:sz w:val="18"/>
          <w:szCs w:val="18"/>
        </w:rPr>
        <w:fldChar w:fldCharType="begin" w:fldLock="1"/>
      </w:r>
      <w:r w:rsidR="000D3B9C">
        <w:rPr>
          <w:rFonts w:ascii="Calibri" w:hAnsi="Calibri"/>
          <w:sz w:val="18"/>
          <w:szCs w:val="18"/>
        </w:rPr>
        <w:instrText xml:space="preserve"> REF _Ref448485472 \h  \* MERGEFORMAT </w:instrText>
      </w:r>
      <w:r w:rsidR="000D3B9C">
        <w:rPr>
          <w:rFonts w:ascii="Calibri" w:hAnsi="Calibri"/>
          <w:sz w:val="18"/>
          <w:szCs w:val="18"/>
        </w:rPr>
      </w:r>
      <w:r w:rsidR="000D3B9C">
        <w:rPr>
          <w:rFonts w:ascii="Calibri" w:hAnsi="Calibri"/>
          <w:sz w:val="18"/>
          <w:szCs w:val="18"/>
        </w:rPr>
        <w:fldChar w:fldCharType="separate"/>
      </w:r>
      <w:r w:rsidR="00D5162C" w:rsidRPr="00A710A5">
        <w:rPr>
          <w:rFonts w:ascii="Calibri" w:hAnsi="Calibri"/>
          <w:sz w:val="18"/>
          <w:szCs w:val="18"/>
        </w:rPr>
        <w:t>Figure 4.18</w:t>
      </w:r>
      <w:r w:rsidR="000D3B9C">
        <w:rPr>
          <w:rFonts w:ascii="Calibri" w:hAnsi="Calibri"/>
          <w:sz w:val="18"/>
          <w:szCs w:val="18"/>
        </w:rPr>
        <w:fldChar w:fldCharType="end"/>
      </w:r>
      <w:r w:rsidRPr="00525B44">
        <w:rPr>
          <w:rFonts w:ascii="Calibri" w:hAnsi="Calibri"/>
          <w:sz w:val="18"/>
          <w:szCs w:val="18"/>
        </w:rPr>
        <w:fldChar w:fldCharType="begin" w:fldLock="1"/>
      </w:r>
      <w:r w:rsidRPr="00525B44">
        <w:rPr>
          <w:rFonts w:ascii="Calibri" w:hAnsi="Calibri"/>
          <w:sz w:val="18"/>
          <w:szCs w:val="18"/>
        </w:rPr>
        <w:instrText xml:space="preserve"> REF _Ref433621880 \h </w:instrText>
      </w:r>
      <w:r>
        <w:rPr>
          <w:rFonts w:ascii="Calibri" w:hAnsi="Calibri"/>
          <w:sz w:val="18"/>
          <w:szCs w:val="18"/>
        </w:rPr>
        <w:instrText xml:space="preserve"> \* MERGEFORMAT </w:instrText>
      </w:r>
      <w:r w:rsidRPr="00525B44">
        <w:rPr>
          <w:rFonts w:ascii="Calibri" w:hAnsi="Calibri"/>
          <w:sz w:val="18"/>
          <w:szCs w:val="18"/>
        </w:rPr>
      </w:r>
      <w:r w:rsidRPr="00525B44">
        <w:rPr>
          <w:rFonts w:ascii="Calibri" w:hAnsi="Calibri"/>
          <w:sz w:val="18"/>
          <w:szCs w:val="18"/>
        </w:rPr>
        <w:fldChar w:fldCharType="end"/>
      </w:r>
      <w:r w:rsidRPr="00525B44">
        <w:rPr>
          <w:rFonts w:ascii="Calibri" w:hAnsi="Calibri"/>
          <w:sz w:val="18"/>
          <w:szCs w:val="18"/>
        </w:rPr>
        <w:t xml:space="preserve">. Here, </w:t>
      </w:r>
      <w:r w:rsidRPr="00525B44">
        <w:rPr>
          <w:rFonts w:ascii="Calibri" w:hAnsi="Calibri"/>
          <w:i/>
          <w:sz w:val="18"/>
          <w:szCs w:val="18"/>
        </w:rPr>
        <w:t>dh</w:t>
      </w:r>
      <w:r w:rsidRPr="00525B44">
        <w:rPr>
          <w:rFonts w:ascii="Calibri" w:hAnsi="Calibri"/>
          <w:sz w:val="18"/>
          <w:szCs w:val="18"/>
        </w:rPr>
        <w:t xml:space="preserve"> is the head difference between </w:t>
      </w:r>
      <w:r w:rsidRPr="00525B44">
        <w:rPr>
          <w:rFonts w:ascii="Calibri" w:hAnsi="Calibri"/>
          <w:i/>
          <w:sz w:val="18"/>
          <w:szCs w:val="18"/>
        </w:rPr>
        <w:t>h</w:t>
      </w:r>
      <w:r w:rsidRPr="00525B44">
        <w:rPr>
          <w:rFonts w:ascii="Calibri" w:hAnsi="Calibri"/>
          <w:i/>
          <w:sz w:val="18"/>
          <w:szCs w:val="18"/>
          <w:vertAlign w:val="subscript"/>
        </w:rPr>
        <w:t>1</w:t>
      </w:r>
      <w:r w:rsidRPr="00525B44">
        <w:rPr>
          <w:rFonts w:ascii="Calibri" w:hAnsi="Calibri"/>
          <w:sz w:val="18"/>
          <w:szCs w:val="18"/>
        </w:rPr>
        <w:t xml:space="preserve"> and </w:t>
      </w:r>
      <w:r w:rsidRPr="00525B44">
        <w:rPr>
          <w:rFonts w:ascii="Calibri" w:hAnsi="Calibri"/>
          <w:i/>
          <w:sz w:val="18"/>
          <w:szCs w:val="18"/>
        </w:rPr>
        <w:t>h</w:t>
      </w:r>
      <w:r w:rsidRPr="00525B44">
        <w:rPr>
          <w:rFonts w:ascii="Calibri" w:hAnsi="Calibri"/>
          <w:i/>
          <w:sz w:val="18"/>
          <w:szCs w:val="18"/>
          <w:vertAlign w:val="subscript"/>
        </w:rPr>
        <w:t>2</w:t>
      </w:r>
      <w:r w:rsidRPr="00525B44">
        <w:rPr>
          <w:rFonts w:ascii="Calibri" w:hAnsi="Calibri"/>
          <w:sz w:val="18"/>
          <w:szCs w:val="18"/>
        </w:rPr>
        <w:t xml:space="preserve">, </w:t>
      </w:r>
      <w:r w:rsidRPr="00525B44">
        <w:rPr>
          <w:rFonts w:ascii="Calibri" w:hAnsi="Calibri"/>
          <w:i/>
          <w:sz w:val="18"/>
          <w:szCs w:val="18"/>
        </w:rPr>
        <w:t>dl</w:t>
      </w:r>
      <w:r w:rsidRPr="00525B44">
        <w:rPr>
          <w:rFonts w:ascii="Calibri" w:hAnsi="Calibri"/>
          <w:sz w:val="18"/>
          <w:szCs w:val="18"/>
        </w:rPr>
        <w:t xml:space="preserve"> is length of the well </w:t>
      </w:r>
      <w:r w:rsidRPr="00525B44">
        <w:rPr>
          <w:rFonts w:ascii="Calibri" w:hAnsi="Calibri"/>
          <w:i/>
          <w:sz w:val="18"/>
          <w:szCs w:val="18"/>
        </w:rPr>
        <w:t>l</w:t>
      </w:r>
      <w:r w:rsidRPr="00525B44">
        <w:rPr>
          <w:rFonts w:ascii="Calibri" w:hAnsi="Calibri"/>
          <w:sz w:val="18"/>
          <w:szCs w:val="18"/>
        </w:rPr>
        <w:t xml:space="preserve">, and the cross-sectional flow area is a function of the radius of the well </w:t>
      </w:r>
      <w:r w:rsidRPr="00525B44">
        <w:rPr>
          <w:rFonts w:ascii="Calibri" w:hAnsi="Calibri"/>
          <w:i/>
          <w:sz w:val="18"/>
          <w:szCs w:val="18"/>
        </w:rPr>
        <w:t>r</w:t>
      </w:r>
      <w:r w:rsidRPr="00525B44">
        <w:rPr>
          <w:rFonts w:ascii="Calibri" w:hAnsi="Calibri"/>
          <w:sz w:val="18"/>
          <w:szCs w:val="18"/>
        </w:rPr>
        <w:t xml:space="preserve"> (assuming flow is through the well).</w:t>
      </w:r>
    </w:p>
    <w:p w14:paraId="65BAFB16" w14:textId="77777777" w:rsidR="00AC553F" w:rsidRPr="00525B44" w:rsidRDefault="00AC553F" w:rsidP="00AC553F">
      <w:pPr>
        <w:rPr>
          <w:rFonts w:ascii="Calibri" w:hAnsi="Calibri"/>
          <w:b/>
        </w:rPr>
      </w:pPr>
    </w:p>
    <w:p w14:paraId="65BAFB17" w14:textId="77777777" w:rsidR="00AC553F" w:rsidRDefault="00AC553F" w:rsidP="00AC553F">
      <w:pPr>
        <w:jc w:val="center"/>
      </w:pPr>
      <w:r w:rsidRPr="00665E66">
        <w:rPr>
          <w:noProof/>
          <w:lang w:val="en-AU" w:eastAsia="en-AU"/>
        </w:rPr>
        <w:drawing>
          <wp:inline distT="0" distB="0" distL="0" distR="0" wp14:anchorId="65BAFC96" wp14:editId="65BAFC97">
            <wp:extent cx="3094355" cy="4254500"/>
            <wp:effectExtent l="0" t="0" r="0" b="0"/>
            <wp:docPr id="93" name="Picture 1" descr="1939A793-11C7-4687-970F-98AFA8C7BA99@gateway"/>
            <wp:cNvGraphicFramePr/>
            <a:graphic xmlns:a="http://schemas.openxmlformats.org/drawingml/2006/main">
              <a:graphicData uri="http://schemas.openxmlformats.org/drawingml/2006/picture">
                <pic:pic xmlns:pic="http://schemas.openxmlformats.org/drawingml/2006/picture">
                  <pic:nvPicPr>
                    <pic:cNvPr id="7170" name="5F448994-B4F4-4B70-8DDC-4C0114C076E4" descr="1939A793-11C7-4687-970F-98AFA8C7BA99@gateway"/>
                    <pic:cNvPicPr>
                      <a:picLocks noChangeAspect="1" noChangeArrowheads="1"/>
                    </pic:cNvPicPr>
                  </pic:nvPicPr>
                  <pic:blipFill>
                    <a:blip r:embed="rId72" cstate="print"/>
                    <a:srcRect/>
                    <a:stretch>
                      <a:fillRect/>
                    </a:stretch>
                  </pic:blipFill>
                  <pic:spPr bwMode="auto">
                    <a:xfrm>
                      <a:off x="0" y="0"/>
                      <a:ext cx="3120879" cy="4290968"/>
                    </a:xfrm>
                    <a:prstGeom prst="rect">
                      <a:avLst/>
                    </a:prstGeom>
                    <a:noFill/>
                    <a:ln w="9525">
                      <a:noFill/>
                      <a:miter lim="800000"/>
                      <a:headEnd/>
                      <a:tailEnd/>
                    </a:ln>
                  </pic:spPr>
                </pic:pic>
              </a:graphicData>
            </a:graphic>
          </wp:inline>
        </w:drawing>
      </w:r>
    </w:p>
    <w:p w14:paraId="65BAFB18" w14:textId="77777777" w:rsidR="00AC553F" w:rsidRDefault="00AC553F" w:rsidP="00AC553F">
      <w:pPr>
        <w:pStyle w:val="Caption"/>
      </w:pPr>
      <w:bookmarkStart w:id="1317" w:name="_Ref448485472"/>
      <w:bookmarkStart w:id="1318" w:name="_Toc449469449"/>
      <w:r>
        <w:t xml:space="preserve">Figure </w:t>
      </w:r>
      <w:r>
        <w:fldChar w:fldCharType="begin" w:fldLock="1"/>
      </w:r>
      <w:r>
        <w:instrText xml:space="preserve"> STYLEREF 1 \s </w:instrText>
      </w:r>
      <w:r>
        <w:fldChar w:fldCharType="separate"/>
      </w:r>
      <w:r w:rsidR="00D5162C">
        <w:rPr>
          <w:noProof/>
        </w:rPr>
        <w:t>4</w:t>
      </w:r>
      <w:r>
        <w:fldChar w:fldCharType="end"/>
      </w:r>
      <w:r>
        <w:t>.</w:t>
      </w:r>
      <w:r>
        <w:fldChar w:fldCharType="begin"/>
      </w:r>
      <w:r>
        <w:instrText xml:space="preserve"> SEQ Figure \* ARABIC \s 1 </w:instrText>
      </w:r>
      <w:r>
        <w:fldChar w:fldCharType="separate"/>
      </w:r>
      <w:r w:rsidR="00340DA3">
        <w:rPr>
          <w:noProof/>
        </w:rPr>
        <w:t>18</w:t>
      </w:r>
      <w:r>
        <w:fldChar w:fldCharType="end"/>
      </w:r>
      <w:bookmarkEnd w:id="1317"/>
      <w:r>
        <w:t xml:space="preserve"> Conceptualisation of flow through a failed well in the case of an artesian CSG target formation. Q is the flow through the bore, </w:t>
      </w:r>
      <w:r w:rsidRPr="00100260">
        <w:t>l</w:t>
      </w:r>
      <w:r>
        <w:t xml:space="preserve"> is the length of the bore, </w:t>
      </w:r>
      <w:r w:rsidRPr="00100260">
        <w:t>r</w:t>
      </w:r>
      <w:r>
        <w:t xml:space="preserve"> is the radius of the bore, </w:t>
      </w:r>
      <w:r w:rsidRPr="00100260">
        <w:t>h</w:t>
      </w:r>
      <w:r>
        <w:rPr>
          <w:vertAlign w:val="subscript"/>
        </w:rPr>
        <w:t>1</w:t>
      </w:r>
      <w:r>
        <w:t xml:space="preserve"> is the pressure head in the upper aquifer within the well, </w:t>
      </w:r>
      <w:r w:rsidRPr="00100260">
        <w:t>h</w:t>
      </w:r>
      <w:r>
        <w:rPr>
          <w:vertAlign w:val="subscript"/>
        </w:rPr>
        <w:t>2</w:t>
      </w:r>
      <w:r>
        <w:t xml:space="preserve"> is the pressure head in the lower aquifer within the well, and </w:t>
      </w:r>
      <w:r w:rsidRPr="00100260">
        <w:t>H</w:t>
      </w:r>
      <w:r>
        <w:rPr>
          <w:vertAlign w:val="subscript"/>
        </w:rPr>
        <w:t>o1</w:t>
      </w:r>
      <w:r>
        <w:t xml:space="preserve"> and </w:t>
      </w:r>
      <w:r w:rsidRPr="00100260">
        <w:t>H</w:t>
      </w:r>
      <w:r>
        <w:rPr>
          <w:vertAlign w:val="subscript"/>
        </w:rPr>
        <w:t>o2</w:t>
      </w:r>
      <w:r>
        <w:t xml:space="preserve"> are head measurements in observation bores in the upper and lower aquifers, respectively.</w:t>
      </w:r>
      <w:bookmarkEnd w:id="1318"/>
    </w:p>
    <w:p w14:paraId="65BAFB19" w14:textId="77777777" w:rsidR="00AC553F" w:rsidRPr="005A76F3" w:rsidRDefault="00AC553F" w:rsidP="00AC553F">
      <w:pPr>
        <w:pStyle w:val="Para0"/>
      </w:pPr>
    </w:p>
    <w:p w14:paraId="65BAFB1A" w14:textId="77777777" w:rsidR="00AC553F" w:rsidRPr="00525B44" w:rsidRDefault="00AC553F">
      <w:pPr>
        <w:rPr>
          <w:rFonts w:ascii="Calibri" w:hAnsi="Calibri"/>
          <w:sz w:val="18"/>
          <w:szCs w:val="18"/>
        </w:rPr>
      </w:pPr>
      <w:r w:rsidRPr="00525B44">
        <w:rPr>
          <w:rFonts w:ascii="Calibri" w:hAnsi="Calibri"/>
          <w:sz w:val="18"/>
          <w:szCs w:val="18"/>
        </w:rPr>
        <w:t>Depending on the cross sectional flow area, the effective hydraulic conductivity and the pressure head difference, flow within the bore may be laminar</w:t>
      </w:r>
      <w:r w:rsidRPr="00525B44">
        <w:rPr>
          <w:rStyle w:val="FootnoteReference"/>
          <w:rFonts w:ascii="Calibri" w:hAnsi="Calibri"/>
          <w:sz w:val="18"/>
          <w:szCs w:val="18"/>
        </w:rPr>
        <w:footnoteReference w:id="3"/>
      </w:r>
      <w:r w:rsidRPr="00525B44">
        <w:rPr>
          <w:rFonts w:ascii="Calibri" w:hAnsi="Calibri"/>
          <w:sz w:val="18"/>
          <w:szCs w:val="18"/>
        </w:rPr>
        <w:t xml:space="preserve"> or turbulent (</w:t>
      </w:r>
      <w:r w:rsidR="004355A6">
        <w:rPr>
          <w:rFonts w:ascii="Calibri" w:hAnsi="Calibri"/>
          <w:sz w:val="18"/>
          <w:szCs w:val="18"/>
        </w:rPr>
        <w:fldChar w:fldCharType="begin" w:fldLock="1"/>
      </w:r>
      <w:r w:rsidR="004355A6">
        <w:rPr>
          <w:rFonts w:ascii="Calibri" w:hAnsi="Calibri"/>
          <w:sz w:val="18"/>
          <w:szCs w:val="18"/>
        </w:rPr>
        <w:instrText xml:space="preserve"> REF _Ref448485278 \h  \* MERGEFORMAT </w:instrText>
      </w:r>
      <w:r w:rsidR="004355A6">
        <w:rPr>
          <w:rFonts w:ascii="Calibri" w:hAnsi="Calibri"/>
          <w:sz w:val="18"/>
          <w:szCs w:val="18"/>
        </w:rPr>
      </w:r>
      <w:r w:rsidR="004355A6">
        <w:rPr>
          <w:rFonts w:ascii="Calibri" w:hAnsi="Calibri"/>
          <w:sz w:val="18"/>
          <w:szCs w:val="18"/>
        </w:rPr>
        <w:fldChar w:fldCharType="separate"/>
      </w:r>
      <w:r w:rsidR="00D5162C" w:rsidRPr="00A710A5">
        <w:rPr>
          <w:rFonts w:ascii="Calibri" w:hAnsi="Calibri"/>
          <w:sz w:val="18"/>
          <w:szCs w:val="18"/>
        </w:rPr>
        <w:t>Figure 4.19</w:t>
      </w:r>
      <w:r w:rsidR="004355A6">
        <w:rPr>
          <w:rFonts w:ascii="Calibri" w:hAnsi="Calibri"/>
          <w:sz w:val="18"/>
          <w:szCs w:val="18"/>
        </w:rPr>
        <w:fldChar w:fldCharType="end"/>
      </w:r>
      <w:r w:rsidRPr="00525B44">
        <w:rPr>
          <w:rFonts w:ascii="Calibri" w:hAnsi="Calibri"/>
          <w:sz w:val="18"/>
          <w:szCs w:val="18"/>
        </w:rPr>
        <w:fldChar w:fldCharType="begin" w:fldLock="1"/>
      </w:r>
      <w:r w:rsidRPr="00525B44">
        <w:rPr>
          <w:rFonts w:ascii="Calibri" w:hAnsi="Calibri"/>
          <w:sz w:val="18"/>
          <w:szCs w:val="18"/>
        </w:rPr>
        <w:instrText xml:space="preserve"> REF _Ref434677322 \h </w:instrText>
      </w:r>
      <w:r>
        <w:rPr>
          <w:rFonts w:ascii="Calibri" w:hAnsi="Calibri"/>
          <w:sz w:val="18"/>
          <w:szCs w:val="18"/>
        </w:rPr>
        <w:instrText xml:space="preserve"> \* MERGEFORMAT </w:instrText>
      </w:r>
      <w:r w:rsidRPr="00525B44">
        <w:rPr>
          <w:rFonts w:ascii="Calibri" w:hAnsi="Calibri"/>
          <w:sz w:val="18"/>
          <w:szCs w:val="18"/>
        </w:rPr>
      </w:r>
      <w:r w:rsidRPr="00525B44">
        <w:rPr>
          <w:rFonts w:ascii="Calibri" w:hAnsi="Calibri"/>
          <w:sz w:val="18"/>
          <w:szCs w:val="18"/>
        </w:rPr>
        <w:fldChar w:fldCharType="end"/>
      </w:r>
      <w:r w:rsidRPr="00525B44">
        <w:rPr>
          <w:rFonts w:ascii="Calibri" w:hAnsi="Calibri"/>
          <w:sz w:val="18"/>
          <w:szCs w:val="18"/>
        </w:rPr>
        <w:t>). For leaky wells with flow along the degraded cement annulus or well centre, the effective permeability was found to be in the 10</w:t>
      </w:r>
      <w:r w:rsidRPr="00525B44">
        <w:rPr>
          <w:rFonts w:ascii="Calibri" w:hAnsi="Calibri"/>
          <w:sz w:val="18"/>
          <w:szCs w:val="18"/>
          <w:vertAlign w:val="superscript"/>
        </w:rPr>
        <w:t>-11</w:t>
      </w:r>
      <w:r w:rsidRPr="00525B44">
        <w:rPr>
          <w:rFonts w:ascii="Calibri" w:hAnsi="Calibri"/>
          <w:sz w:val="18"/>
          <w:szCs w:val="18"/>
        </w:rPr>
        <w:t xml:space="preserve"> to 10</w:t>
      </w:r>
      <w:r w:rsidRPr="00525B44">
        <w:rPr>
          <w:rFonts w:ascii="Calibri" w:hAnsi="Calibri"/>
          <w:sz w:val="18"/>
          <w:szCs w:val="18"/>
          <w:vertAlign w:val="superscript"/>
        </w:rPr>
        <w:t>-6</w:t>
      </w:r>
      <w:r w:rsidRPr="00525B44">
        <w:rPr>
          <w:rFonts w:ascii="Calibri" w:hAnsi="Calibri"/>
          <w:sz w:val="18"/>
          <w:szCs w:val="18"/>
        </w:rPr>
        <w:t xml:space="preserve"> m.s</w:t>
      </w:r>
      <w:r w:rsidRPr="00525B44">
        <w:rPr>
          <w:rFonts w:ascii="Calibri" w:hAnsi="Calibri"/>
          <w:sz w:val="18"/>
          <w:szCs w:val="18"/>
          <w:vertAlign w:val="superscript"/>
        </w:rPr>
        <w:t xml:space="preserve">-1 </w:t>
      </w:r>
      <w:r w:rsidRPr="00525B44">
        <w:rPr>
          <w:rFonts w:ascii="Calibri" w:hAnsi="Calibri"/>
          <w:sz w:val="18"/>
          <w:szCs w:val="18"/>
        </w:rPr>
        <w:t xml:space="preserve">range (see </w:t>
      </w:r>
      <w:r w:rsidR="000A02EA">
        <w:rPr>
          <w:rFonts w:ascii="Calibri" w:hAnsi="Calibri"/>
          <w:sz w:val="18"/>
          <w:szCs w:val="18"/>
        </w:rPr>
        <w:t>Table 4.1</w:t>
      </w:r>
      <w:r w:rsidRPr="00525B44">
        <w:rPr>
          <w:rFonts w:ascii="Calibri" w:hAnsi="Calibri"/>
          <w:sz w:val="18"/>
          <w:szCs w:val="18"/>
        </w:rPr>
        <w:fldChar w:fldCharType="begin" w:fldLock="1"/>
      </w:r>
      <w:r w:rsidRPr="00525B44">
        <w:rPr>
          <w:rFonts w:ascii="Calibri" w:hAnsi="Calibri"/>
          <w:sz w:val="18"/>
          <w:szCs w:val="18"/>
        </w:rPr>
        <w:instrText xml:space="preserve"> REF _Ref428783912 \h  \* MERGEFORMAT </w:instrText>
      </w:r>
      <w:r w:rsidRPr="00525B44">
        <w:rPr>
          <w:rFonts w:ascii="Calibri" w:hAnsi="Calibri"/>
          <w:sz w:val="18"/>
          <w:szCs w:val="18"/>
        </w:rPr>
      </w:r>
      <w:r w:rsidRPr="00525B44">
        <w:rPr>
          <w:rFonts w:ascii="Calibri" w:hAnsi="Calibri"/>
          <w:sz w:val="18"/>
          <w:szCs w:val="18"/>
        </w:rPr>
        <w:fldChar w:fldCharType="end"/>
      </w:r>
      <w:r w:rsidRPr="00525B44">
        <w:rPr>
          <w:rFonts w:ascii="Calibri" w:hAnsi="Calibri"/>
          <w:sz w:val="18"/>
          <w:szCs w:val="18"/>
        </w:rPr>
        <w:t xml:space="preserve"> and </w:t>
      </w:r>
      <w:r w:rsidRPr="00525B44">
        <w:rPr>
          <w:rFonts w:ascii="Calibri" w:hAnsi="Calibri"/>
          <w:sz w:val="18"/>
          <w:szCs w:val="18"/>
        </w:rPr>
        <w:fldChar w:fldCharType="begin" w:fldLock="1"/>
      </w:r>
      <w:r w:rsidRPr="00525B44">
        <w:rPr>
          <w:rFonts w:ascii="Calibri" w:hAnsi="Calibri"/>
          <w:sz w:val="18"/>
          <w:szCs w:val="18"/>
        </w:rPr>
        <w:instrText xml:space="preserve"> REF _Ref437250187 \h </w:instrText>
      </w:r>
      <w:r>
        <w:rPr>
          <w:rFonts w:ascii="Calibri" w:hAnsi="Calibri"/>
          <w:sz w:val="18"/>
          <w:szCs w:val="18"/>
        </w:rPr>
        <w:instrText xml:space="preserve"> \* MERGEFORMAT </w:instrText>
      </w:r>
      <w:r w:rsidRPr="00525B44">
        <w:rPr>
          <w:rFonts w:ascii="Calibri" w:hAnsi="Calibri"/>
          <w:sz w:val="18"/>
          <w:szCs w:val="18"/>
        </w:rPr>
      </w:r>
      <w:r w:rsidRPr="00525B44">
        <w:rPr>
          <w:rFonts w:ascii="Calibri" w:hAnsi="Calibri"/>
          <w:sz w:val="18"/>
          <w:szCs w:val="18"/>
        </w:rPr>
        <w:fldChar w:fldCharType="separate"/>
      </w:r>
      <w:r w:rsidR="00D5162C" w:rsidRPr="00A710A5">
        <w:rPr>
          <w:rFonts w:ascii="Calibri" w:hAnsi="Calibri"/>
          <w:sz w:val="18"/>
          <w:szCs w:val="18"/>
        </w:rPr>
        <w:t xml:space="preserve">Figure </w:t>
      </w:r>
      <w:r w:rsidR="00D5162C" w:rsidRPr="00A710A5">
        <w:rPr>
          <w:rFonts w:ascii="Calibri" w:hAnsi="Calibri"/>
          <w:noProof/>
          <w:sz w:val="18"/>
          <w:szCs w:val="18"/>
        </w:rPr>
        <w:t>4.13</w:t>
      </w:r>
      <w:r w:rsidRPr="00525B44">
        <w:rPr>
          <w:rFonts w:ascii="Calibri" w:hAnsi="Calibri"/>
          <w:sz w:val="18"/>
          <w:szCs w:val="18"/>
        </w:rPr>
        <w:fldChar w:fldCharType="end"/>
      </w:r>
      <w:r w:rsidRPr="00525B44">
        <w:rPr>
          <w:rFonts w:ascii="Calibri" w:hAnsi="Calibri"/>
          <w:sz w:val="18"/>
          <w:szCs w:val="18"/>
        </w:rPr>
        <w:t xml:space="preserve">). Comparing the latter values with the range of conductivities used in </w:t>
      </w:r>
      <w:r w:rsidR="000D3B9C">
        <w:rPr>
          <w:rFonts w:ascii="Calibri" w:hAnsi="Calibri"/>
          <w:sz w:val="18"/>
          <w:szCs w:val="18"/>
        </w:rPr>
        <w:fldChar w:fldCharType="begin" w:fldLock="1"/>
      </w:r>
      <w:r w:rsidR="000D3B9C">
        <w:rPr>
          <w:rFonts w:ascii="Calibri" w:hAnsi="Calibri"/>
          <w:sz w:val="18"/>
          <w:szCs w:val="18"/>
        </w:rPr>
        <w:instrText xml:space="preserve"> REF _Ref448485278 \h  \* MERGEFORMAT </w:instrText>
      </w:r>
      <w:r w:rsidR="000D3B9C">
        <w:rPr>
          <w:rFonts w:ascii="Calibri" w:hAnsi="Calibri"/>
          <w:sz w:val="18"/>
          <w:szCs w:val="18"/>
        </w:rPr>
      </w:r>
      <w:r w:rsidR="000D3B9C">
        <w:rPr>
          <w:rFonts w:ascii="Calibri" w:hAnsi="Calibri"/>
          <w:sz w:val="18"/>
          <w:szCs w:val="18"/>
        </w:rPr>
        <w:fldChar w:fldCharType="separate"/>
      </w:r>
      <w:r w:rsidR="00D5162C" w:rsidRPr="00A710A5">
        <w:rPr>
          <w:rFonts w:ascii="Calibri" w:hAnsi="Calibri"/>
          <w:sz w:val="18"/>
          <w:szCs w:val="18"/>
        </w:rPr>
        <w:t>Figure 4.19</w:t>
      </w:r>
      <w:r w:rsidR="000D3B9C">
        <w:rPr>
          <w:rFonts w:ascii="Calibri" w:hAnsi="Calibri"/>
          <w:sz w:val="18"/>
          <w:szCs w:val="18"/>
        </w:rPr>
        <w:fldChar w:fldCharType="end"/>
      </w:r>
      <w:r w:rsidRPr="00525B44">
        <w:rPr>
          <w:rFonts w:ascii="Calibri" w:hAnsi="Calibri"/>
          <w:sz w:val="18"/>
          <w:szCs w:val="18"/>
        </w:rPr>
        <w:fldChar w:fldCharType="begin" w:fldLock="1"/>
      </w:r>
      <w:r w:rsidRPr="00525B44">
        <w:rPr>
          <w:rFonts w:ascii="Calibri" w:hAnsi="Calibri"/>
          <w:sz w:val="18"/>
          <w:szCs w:val="18"/>
        </w:rPr>
        <w:instrText xml:space="preserve"> REF _Ref434677322 \h </w:instrText>
      </w:r>
      <w:r>
        <w:rPr>
          <w:rFonts w:ascii="Calibri" w:hAnsi="Calibri"/>
          <w:sz w:val="18"/>
          <w:szCs w:val="18"/>
        </w:rPr>
        <w:instrText xml:space="preserve"> \* MERGEFORMAT </w:instrText>
      </w:r>
      <w:r w:rsidRPr="00525B44">
        <w:rPr>
          <w:rFonts w:ascii="Calibri" w:hAnsi="Calibri"/>
          <w:sz w:val="18"/>
          <w:szCs w:val="18"/>
        </w:rPr>
      </w:r>
      <w:r w:rsidRPr="00525B44">
        <w:rPr>
          <w:rFonts w:ascii="Calibri" w:hAnsi="Calibri"/>
          <w:sz w:val="18"/>
          <w:szCs w:val="18"/>
        </w:rPr>
        <w:fldChar w:fldCharType="end"/>
      </w:r>
      <w:r w:rsidRPr="00525B44">
        <w:rPr>
          <w:rFonts w:ascii="Calibri" w:hAnsi="Calibri"/>
          <w:sz w:val="18"/>
          <w:szCs w:val="18"/>
        </w:rPr>
        <w:t>, one can conclude that turbulent flow is very unlikely to occur in wells with degraded cement. Turbulent flow, which may occur in preferential pathways present in sealed exploration bores, may require alternative formulations within the well, i.e. the Darcy-Weisbach equation (Brown 2002), the Hazen-Williams equation (Williams and Hazen 1933; Liou 1998), or the Manning’s equation (Kamand 1988). These equations are detailed in Appendix 1.</w:t>
      </w:r>
    </w:p>
    <w:p w14:paraId="65BAFB1B" w14:textId="77777777" w:rsidR="00AC553F" w:rsidRDefault="00AC553F" w:rsidP="00AC553F"/>
    <w:p w14:paraId="65BAFB1C" w14:textId="77777777" w:rsidR="00AC553F" w:rsidRDefault="00AC553F" w:rsidP="00AC553F">
      <w:pPr>
        <w:jc w:val="center"/>
      </w:pPr>
      <w:r>
        <w:rPr>
          <w:noProof/>
          <w:lang w:val="en-AU" w:eastAsia="en-AU"/>
        </w:rPr>
        <w:drawing>
          <wp:inline distT="0" distB="0" distL="0" distR="0" wp14:anchorId="65BAFC98" wp14:editId="65BAFC99">
            <wp:extent cx="4800771" cy="4474028"/>
            <wp:effectExtent l="0" t="0" r="0" b="3175"/>
            <wp:docPr id="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srcRect/>
                    <a:stretch>
                      <a:fillRect/>
                    </a:stretch>
                  </pic:blipFill>
                  <pic:spPr bwMode="auto">
                    <a:xfrm>
                      <a:off x="0" y="0"/>
                      <a:ext cx="4811171" cy="4483720"/>
                    </a:xfrm>
                    <a:prstGeom prst="rect">
                      <a:avLst/>
                    </a:prstGeom>
                    <a:noFill/>
                    <a:ln w="9525">
                      <a:noFill/>
                      <a:miter lim="800000"/>
                      <a:headEnd/>
                      <a:tailEnd/>
                    </a:ln>
                  </pic:spPr>
                </pic:pic>
              </a:graphicData>
            </a:graphic>
          </wp:inline>
        </w:drawing>
      </w:r>
    </w:p>
    <w:p w14:paraId="65BAFB1D" w14:textId="77777777" w:rsidR="00AC553F" w:rsidRDefault="00AC553F" w:rsidP="00AC553F">
      <w:pPr>
        <w:pStyle w:val="Caption"/>
      </w:pPr>
      <w:bookmarkStart w:id="1319" w:name="_Ref448485278"/>
      <w:bookmarkStart w:id="1320" w:name="_Toc449469450"/>
      <w:r>
        <w:t xml:space="preserve">Figure </w:t>
      </w:r>
      <w:r>
        <w:fldChar w:fldCharType="begin" w:fldLock="1"/>
      </w:r>
      <w:r>
        <w:instrText xml:space="preserve"> STYLEREF 1 \s </w:instrText>
      </w:r>
      <w:r>
        <w:fldChar w:fldCharType="separate"/>
      </w:r>
      <w:r w:rsidR="00D5162C">
        <w:rPr>
          <w:noProof/>
        </w:rPr>
        <w:t>4</w:t>
      </w:r>
      <w:r>
        <w:fldChar w:fldCharType="end"/>
      </w:r>
      <w:r>
        <w:t>.</w:t>
      </w:r>
      <w:r>
        <w:fldChar w:fldCharType="begin"/>
      </w:r>
      <w:r>
        <w:instrText xml:space="preserve"> SEQ Figure \* ARABIC \s 1 </w:instrText>
      </w:r>
      <w:r>
        <w:fldChar w:fldCharType="separate"/>
      </w:r>
      <w:r w:rsidR="00340DA3">
        <w:rPr>
          <w:noProof/>
        </w:rPr>
        <w:t>19</w:t>
      </w:r>
      <w:r>
        <w:fldChar w:fldCharType="end"/>
      </w:r>
      <w:bookmarkEnd w:id="1319"/>
      <w:r>
        <w:t xml:space="preserve"> Dependency of Reynolds number on well hydraulic conductivity and well diameter. Hydraulic gradient is 2.</w:t>
      </w:r>
      <w:bookmarkEnd w:id="1320"/>
    </w:p>
    <w:p w14:paraId="65BAFB1E" w14:textId="77777777" w:rsidR="00AC553F" w:rsidRDefault="00AC553F" w:rsidP="00AC553F">
      <w:pPr>
        <w:rPr>
          <w:rFonts w:ascii="Calibri" w:hAnsi="Calibri"/>
          <w:sz w:val="18"/>
          <w:szCs w:val="18"/>
        </w:rPr>
      </w:pPr>
    </w:p>
    <w:p w14:paraId="65BAFB1F" w14:textId="77777777" w:rsidR="00AC553F" w:rsidRPr="00525B44" w:rsidRDefault="00AC553F" w:rsidP="00AC553F">
      <w:pPr>
        <w:rPr>
          <w:rFonts w:ascii="Calibri" w:hAnsi="Calibri"/>
          <w:sz w:val="18"/>
          <w:szCs w:val="18"/>
        </w:rPr>
      </w:pPr>
      <w:r w:rsidRPr="00525B44">
        <w:rPr>
          <w:rFonts w:ascii="Calibri" w:hAnsi="Calibri"/>
          <w:sz w:val="18"/>
          <w:szCs w:val="18"/>
        </w:rPr>
        <w:t>In addition to the conditions of the well, exchange of fluid between aquifers may be regulated by the ability of the production zone or surficial aquifers to release or accept quantities of water. A sensitivity analysis using analytical formulations for flow in a well has been undertaken to assess under which hydrogeological and well conditions preferential flow causes material changes to the head in the losing aquifer (Turnadge et al. 2015).</w:t>
      </w:r>
    </w:p>
    <w:p w14:paraId="65BAFB20" w14:textId="77777777" w:rsidR="004A792C" w:rsidRDefault="004A792C">
      <w:pPr>
        <w:autoSpaceDE/>
        <w:autoSpaceDN/>
        <w:rPr>
          <w:rFonts w:ascii="Calibri" w:hAnsi="Calibri"/>
          <w:sz w:val="18"/>
          <w:szCs w:val="18"/>
        </w:rPr>
      </w:pPr>
      <w:r>
        <w:rPr>
          <w:rFonts w:ascii="Calibri" w:hAnsi="Calibri"/>
          <w:sz w:val="18"/>
          <w:szCs w:val="18"/>
        </w:rPr>
        <w:br w:type="page"/>
      </w:r>
    </w:p>
    <w:p w14:paraId="65BAFB21" w14:textId="77777777" w:rsidR="0055433A" w:rsidRDefault="0055433A" w:rsidP="001C49AC">
      <w:pPr>
        <w:pStyle w:val="Heading2"/>
      </w:pPr>
      <w:bookmarkStart w:id="1321" w:name="_Toc448486808"/>
      <w:bookmarkStart w:id="1322" w:name="_Toc449101482"/>
      <w:bookmarkStart w:id="1323" w:name="_Toc449103181"/>
      <w:bookmarkStart w:id="1324" w:name="_Toc449103282"/>
      <w:bookmarkStart w:id="1325" w:name="_Toc449103819"/>
      <w:bookmarkStart w:id="1326" w:name="_Toc449103936"/>
      <w:bookmarkStart w:id="1327" w:name="_Toc449104053"/>
      <w:bookmarkStart w:id="1328" w:name="_Toc449104170"/>
      <w:bookmarkStart w:id="1329" w:name="_Toc449104509"/>
      <w:bookmarkStart w:id="1330" w:name="_Toc433992828"/>
      <w:bookmarkStart w:id="1331" w:name="_Ref440973992"/>
      <w:bookmarkStart w:id="1332" w:name="_Toc447635405"/>
      <w:bookmarkStart w:id="1333" w:name="_Toc449104510"/>
      <w:bookmarkEnd w:id="1321"/>
      <w:bookmarkEnd w:id="1322"/>
      <w:bookmarkEnd w:id="1323"/>
      <w:bookmarkEnd w:id="1324"/>
      <w:bookmarkEnd w:id="1325"/>
      <w:bookmarkEnd w:id="1326"/>
      <w:bookmarkEnd w:id="1327"/>
      <w:bookmarkEnd w:id="1328"/>
      <w:bookmarkEnd w:id="1329"/>
      <w:r>
        <w:t>Appropriate models</w:t>
      </w:r>
      <w:bookmarkEnd w:id="1330"/>
      <w:bookmarkEnd w:id="1331"/>
      <w:bookmarkEnd w:id="1332"/>
      <w:r w:rsidR="00D37755">
        <w:t xml:space="preserve"> for well integrity failure analysis</w:t>
      </w:r>
      <w:bookmarkEnd w:id="1333"/>
    </w:p>
    <w:p w14:paraId="65BAFB22" w14:textId="77777777" w:rsidR="0055433A" w:rsidRPr="00525B44" w:rsidRDefault="0055433A" w:rsidP="0055433A">
      <w:pPr>
        <w:rPr>
          <w:rFonts w:ascii="Calibri" w:hAnsi="Calibri"/>
          <w:sz w:val="18"/>
          <w:szCs w:val="18"/>
        </w:rPr>
      </w:pPr>
      <w:r w:rsidRPr="00525B44">
        <w:rPr>
          <w:rFonts w:ascii="Calibri" w:hAnsi="Calibri"/>
          <w:sz w:val="18"/>
          <w:szCs w:val="18"/>
        </w:rPr>
        <w:t>There are a number of models that are potentially suitable for mode</w:t>
      </w:r>
      <w:r w:rsidR="00D636A5" w:rsidRPr="00525B44">
        <w:rPr>
          <w:rFonts w:ascii="Calibri" w:hAnsi="Calibri"/>
          <w:sz w:val="18"/>
          <w:szCs w:val="18"/>
        </w:rPr>
        <w:t>l</w:t>
      </w:r>
      <w:r w:rsidRPr="00525B44">
        <w:rPr>
          <w:rFonts w:ascii="Calibri" w:hAnsi="Calibri"/>
          <w:sz w:val="18"/>
          <w:szCs w:val="18"/>
        </w:rPr>
        <w:t xml:space="preserve">ling the hydrological impacts of well failure. Models include single phase groundwater flow models such as MODFLOW </w:t>
      </w:r>
      <w:r w:rsidR="0034521E" w:rsidRPr="00525B44">
        <w:rPr>
          <w:rFonts w:ascii="Calibri" w:hAnsi="Calibri"/>
          <w:sz w:val="18"/>
          <w:szCs w:val="18"/>
        </w:rPr>
        <w:t>(Harburgh 2005)</w:t>
      </w:r>
      <w:r w:rsidR="00B5542E" w:rsidRPr="00525B44">
        <w:rPr>
          <w:rFonts w:ascii="Calibri" w:hAnsi="Calibri"/>
          <w:sz w:val="18"/>
          <w:szCs w:val="18"/>
        </w:rPr>
        <w:t>, FEFLOW</w:t>
      </w:r>
      <w:r w:rsidR="00F415F6" w:rsidRPr="00525B44">
        <w:rPr>
          <w:rFonts w:ascii="Calibri" w:hAnsi="Calibri"/>
          <w:sz w:val="18"/>
          <w:szCs w:val="18"/>
        </w:rPr>
        <w:t xml:space="preserve"> </w:t>
      </w:r>
      <w:r w:rsidR="0034521E" w:rsidRPr="00525B44">
        <w:rPr>
          <w:rFonts w:ascii="Calibri" w:hAnsi="Calibri"/>
          <w:sz w:val="18"/>
          <w:szCs w:val="18"/>
        </w:rPr>
        <w:t>(Diersch 1998; Diersch 2005)</w:t>
      </w:r>
      <w:r w:rsidR="00B5542E" w:rsidRPr="00525B44">
        <w:rPr>
          <w:rFonts w:ascii="Calibri" w:hAnsi="Calibri"/>
          <w:sz w:val="18"/>
          <w:szCs w:val="18"/>
        </w:rPr>
        <w:t xml:space="preserve"> or HydroGeoSphere</w:t>
      </w:r>
      <w:r w:rsidR="00F415F6" w:rsidRPr="00525B44">
        <w:rPr>
          <w:rFonts w:ascii="Calibri" w:hAnsi="Calibri"/>
          <w:sz w:val="18"/>
          <w:szCs w:val="18"/>
        </w:rPr>
        <w:t xml:space="preserve"> </w:t>
      </w:r>
      <w:r w:rsidR="0034521E" w:rsidRPr="00525B44">
        <w:rPr>
          <w:rFonts w:ascii="Calibri" w:hAnsi="Calibri"/>
          <w:sz w:val="18"/>
          <w:szCs w:val="18"/>
        </w:rPr>
        <w:t>(Therrien et al. 2006)</w:t>
      </w:r>
      <w:r w:rsidR="00B5542E" w:rsidRPr="00525B44">
        <w:rPr>
          <w:rFonts w:ascii="Calibri" w:hAnsi="Calibri"/>
          <w:sz w:val="18"/>
          <w:szCs w:val="18"/>
        </w:rPr>
        <w:t xml:space="preserve"> </w:t>
      </w:r>
      <w:r w:rsidRPr="00525B44">
        <w:rPr>
          <w:rFonts w:ascii="Calibri" w:hAnsi="Calibri"/>
          <w:sz w:val="18"/>
          <w:szCs w:val="18"/>
        </w:rPr>
        <w:t>and multi</w:t>
      </w:r>
      <w:r w:rsidR="008647CD" w:rsidRPr="00525B44">
        <w:rPr>
          <w:rFonts w:ascii="Calibri" w:hAnsi="Calibri"/>
          <w:sz w:val="18"/>
          <w:szCs w:val="18"/>
        </w:rPr>
        <w:t>-</w:t>
      </w:r>
      <w:r w:rsidRPr="00525B44">
        <w:rPr>
          <w:rFonts w:ascii="Calibri" w:hAnsi="Calibri"/>
          <w:sz w:val="18"/>
          <w:szCs w:val="18"/>
        </w:rPr>
        <w:t xml:space="preserve">phase models such as ECLIPSE </w:t>
      </w:r>
      <w:r w:rsidR="0034521E" w:rsidRPr="00525B44">
        <w:rPr>
          <w:rFonts w:ascii="Calibri" w:hAnsi="Calibri"/>
          <w:sz w:val="18"/>
          <w:szCs w:val="18"/>
        </w:rPr>
        <w:t>(Schlumberger 2011)</w:t>
      </w:r>
      <w:r w:rsidRPr="00525B44">
        <w:rPr>
          <w:rFonts w:ascii="Calibri" w:hAnsi="Calibri"/>
          <w:sz w:val="18"/>
          <w:szCs w:val="18"/>
        </w:rPr>
        <w:t xml:space="preserve">, TOUGH 2 </w:t>
      </w:r>
      <w:r w:rsidR="0034521E" w:rsidRPr="00525B44">
        <w:rPr>
          <w:rFonts w:ascii="Calibri" w:hAnsi="Calibri"/>
          <w:sz w:val="18"/>
          <w:szCs w:val="18"/>
        </w:rPr>
        <w:t>(Pruess et al. 1999)</w:t>
      </w:r>
      <w:r w:rsidRPr="00525B44">
        <w:rPr>
          <w:rFonts w:ascii="Calibri" w:hAnsi="Calibri"/>
          <w:sz w:val="18"/>
          <w:szCs w:val="18"/>
        </w:rPr>
        <w:t xml:space="preserve"> or DuMu</w:t>
      </w:r>
      <w:r w:rsidRPr="00525B44">
        <w:rPr>
          <w:rFonts w:ascii="Calibri" w:hAnsi="Calibri"/>
          <w:sz w:val="18"/>
          <w:szCs w:val="18"/>
          <w:vertAlign w:val="superscript"/>
        </w:rPr>
        <w:t>x</w:t>
      </w:r>
      <w:r w:rsidRPr="00525B44">
        <w:rPr>
          <w:rFonts w:ascii="Calibri" w:hAnsi="Calibri"/>
          <w:sz w:val="18"/>
          <w:szCs w:val="18"/>
        </w:rPr>
        <w:t xml:space="preserve"> </w:t>
      </w:r>
      <w:r w:rsidR="0034521E" w:rsidRPr="00525B44">
        <w:rPr>
          <w:rFonts w:ascii="Calibri" w:hAnsi="Calibri"/>
          <w:sz w:val="18"/>
          <w:szCs w:val="18"/>
        </w:rPr>
        <w:t>(Flemisch et al. 2011)</w:t>
      </w:r>
      <w:r w:rsidRPr="00525B44">
        <w:rPr>
          <w:rFonts w:ascii="Calibri" w:hAnsi="Calibri"/>
          <w:sz w:val="18"/>
          <w:szCs w:val="18"/>
        </w:rPr>
        <w:t>.</w:t>
      </w:r>
    </w:p>
    <w:p w14:paraId="65BAFB23" w14:textId="77777777" w:rsidR="0055433A" w:rsidRPr="00525B44" w:rsidRDefault="0055433A" w:rsidP="0055433A">
      <w:pPr>
        <w:rPr>
          <w:rFonts w:ascii="Calibri" w:hAnsi="Calibri"/>
          <w:sz w:val="18"/>
          <w:szCs w:val="18"/>
        </w:rPr>
      </w:pPr>
      <w:r w:rsidRPr="00525B44">
        <w:rPr>
          <w:rFonts w:ascii="Calibri" w:hAnsi="Calibri"/>
          <w:sz w:val="18"/>
          <w:szCs w:val="18"/>
        </w:rPr>
        <w:t xml:space="preserve">The most appropriate model to select depends significantly on the questions being asked: specifically the substance being </w:t>
      </w:r>
      <w:r w:rsidR="00637040" w:rsidRPr="00525B44">
        <w:rPr>
          <w:rFonts w:ascii="Calibri" w:hAnsi="Calibri"/>
          <w:sz w:val="18"/>
          <w:szCs w:val="18"/>
        </w:rPr>
        <w:t>model</w:t>
      </w:r>
      <w:r w:rsidR="008647CD" w:rsidRPr="00525B44">
        <w:rPr>
          <w:rFonts w:ascii="Calibri" w:hAnsi="Calibri"/>
          <w:sz w:val="18"/>
          <w:szCs w:val="18"/>
        </w:rPr>
        <w:t>l</w:t>
      </w:r>
      <w:r w:rsidR="00637040" w:rsidRPr="00525B44">
        <w:rPr>
          <w:rFonts w:ascii="Calibri" w:hAnsi="Calibri"/>
          <w:sz w:val="18"/>
          <w:szCs w:val="18"/>
        </w:rPr>
        <w:t>ed</w:t>
      </w:r>
      <w:r w:rsidRPr="00525B44">
        <w:rPr>
          <w:rFonts w:ascii="Calibri" w:hAnsi="Calibri"/>
          <w:sz w:val="18"/>
          <w:szCs w:val="18"/>
        </w:rPr>
        <w:t xml:space="preserve"> (liquid, solute or gas) and the location of interest: the production zone, surficial aquifers or the land surface. This must be decided at the outset of the project, as it is not a simple matter to change models during the course of the model</w:t>
      </w:r>
      <w:r w:rsidR="008647CD" w:rsidRPr="00525B44">
        <w:rPr>
          <w:rFonts w:ascii="Calibri" w:hAnsi="Calibri"/>
          <w:sz w:val="18"/>
          <w:szCs w:val="18"/>
        </w:rPr>
        <w:t>l</w:t>
      </w:r>
      <w:r w:rsidRPr="00525B44">
        <w:rPr>
          <w:rFonts w:ascii="Calibri" w:hAnsi="Calibri"/>
          <w:sz w:val="18"/>
          <w:szCs w:val="18"/>
        </w:rPr>
        <w:t>ing.</w:t>
      </w:r>
    </w:p>
    <w:p w14:paraId="65BAFB24" w14:textId="77777777" w:rsidR="0055433A" w:rsidRDefault="0055433A" w:rsidP="001C49AC">
      <w:pPr>
        <w:pStyle w:val="Heading3"/>
      </w:pPr>
      <w:bookmarkStart w:id="1334" w:name="_Toc447635406"/>
      <w:bookmarkStart w:id="1335" w:name="_Toc449104511"/>
      <w:r>
        <w:t>Groundwater flow models</w:t>
      </w:r>
      <w:bookmarkEnd w:id="1334"/>
      <w:bookmarkEnd w:id="1335"/>
      <w:r>
        <w:t xml:space="preserve"> </w:t>
      </w:r>
    </w:p>
    <w:p w14:paraId="65BAFB25" w14:textId="77777777" w:rsidR="0055433A" w:rsidRPr="00525B44" w:rsidRDefault="0055433A" w:rsidP="0055433A">
      <w:pPr>
        <w:rPr>
          <w:rFonts w:ascii="Calibri" w:hAnsi="Calibri"/>
          <w:sz w:val="18"/>
          <w:szCs w:val="18"/>
        </w:rPr>
      </w:pPr>
      <w:r w:rsidRPr="00525B44">
        <w:rPr>
          <w:rFonts w:ascii="Calibri" w:hAnsi="Calibri"/>
          <w:sz w:val="18"/>
          <w:szCs w:val="18"/>
        </w:rPr>
        <w:t>The benefit</w:t>
      </w:r>
      <w:r w:rsidR="00427E60" w:rsidRPr="00525B44">
        <w:rPr>
          <w:rFonts w:ascii="Calibri" w:hAnsi="Calibri"/>
          <w:sz w:val="18"/>
          <w:szCs w:val="18"/>
        </w:rPr>
        <w:t>s</w:t>
      </w:r>
      <w:r w:rsidRPr="00525B44">
        <w:rPr>
          <w:rFonts w:ascii="Calibri" w:hAnsi="Calibri"/>
          <w:sz w:val="18"/>
          <w:szCs w:val="18"/>
        </w:rPr>
        <w:t xml:space="preserve"> of groundwater flow models such as MODFLOW </w:t>
      </w:r>
      <w:r w:rsidR="00637040" w:rsidRPr="00525B44">
        <w:rPr>
          <w:rFonts w:ascii="Calibri" w:hAnsi="Calibri"/>
          <w:sz w:val="18"/>
          <w:szCs w:val="18"/>
        </w:rPr>
        <w:t xml:space="preserve">or FEFLOW </w:t>
      </w:r>
      <w:r w:rsidRPr="00525B44">
        <w:rPr>
          <w:rFonts w:ascii="Calibri" w:hAnsi="Calibri"/>
          <w:sz w:val="18"/>
          <w:szCs w:val="18"/>
        </w:rPr>
        <w:t>are that they are readily available, commonly used by water resources managers and have the necessary pre and post processing facilities to develop highly complex hydrogeological conceptual models. This includ</w:t>
      </w:r>
      <w:r w:rsidR="00637040" w:rsidRPr="00525B44">
        <w:rPr>
          <w:rFonts w:ascii="Calibri" w:hAnsi="Calibri"/>
          <w:sz w:val="18"/>
          <w:szCs w:val="18"/>
        </w:rPr>
        <w:t>es the ability to include wells</w:t>
      </w:r>
      <w:r w:rsidRPr="00525B44">
        <w:rPr>
          <w:rFonts w:ascii="Calibri" w:hAnsi="Calibri"/>
          <w:sz w:val="18"/>
          <w:szCs w:val="18"/>
        </w:rPr>
        <w:t xml:space="preserve"> and surface water flow if required. Often, the conceptuali</w:t>
      </w:r>
      <w:r w:rsidR="00427E60" w:rsidRPr="00525B44">
        <w:rPr>
          <w:rFonts w:ascii="Calibri" w:hAnsi="Calibri"/>
          <w:sz w:val="18"/>
          <w:szCs w:val="18"/>
        </w:rPr>
        <w:t>s</w:t>
      </w:r>
      <w:r w:rsidRPr="00525B44">
        <w:rPr>
          <w:rFonts w:ascii="Calibri" w:hAnsi="Calibri"/>
          <w:sz w:val="18"/>
          <w:szCs w:val="18"/>
        </w:rPr>
        <w:t>ation and parameteri</w:t>
      </w:r>
      <w:r w:rsidR="00427E60" w:rsidRPr="00525B44">
        <w:rPr>
          <w:rFonts w:ascii="Calibri" w:hAnsi="Calibri"/>
          <w:sz w:val="18"/>
          <w:szCs w:val="18"/>
        </w:rPr>
        <w:t>s</w:t>
      </w:r>
      <w:r w:rsidRPr="00525B44">
        <w:rPr>
          <w:rFonts w:ascii="Calibri" w:hAnsi="Calibri"/>
          <w:sz w:val="18"/>
          <w:szCs w:val="18"/>
        </w:rPr>
        <w:t>ation process for a region has already been undertaken by a wate</w:t>
      </w:r>
      <w:r w:rsidR="00BE0D0B">
        <w:rPr>
          <w:rFonts w:ascii="Calibri" w:hAnsi="Calibri"/>
          <w:sz w:val="18"/>
          <w:szCs w:val="18"/>
        </w:rPr>
        <w:t>r resources management organis</w:t>
      </w:r>
      <w:r w:rsidRPr="00525B44">
        <w:rPr>
          <w:rFonts w:ascii="Calibri" w:hAnsi="Calibri"/>
          <w:sz w:val="18"/>
          <w:szCs w:val="18"/>
        </w:rPr>
        <w:t xml:space="preserve">ation and data is readily available. The MODFLOW USG process </w:t>
      </w:r>
      <w:r w:rsidR="0034521E" w:rsidRPr="00525B44">
        <w:rPr>
          <w:rFonts w:ascii="Calibri" w:hAnsi="Calibri"/>
          <w:sz w:val="18"/>
          <w:szCs w:val="18"/>
        </w:rPr>
        <w:t>(</w:t>
      </w:r>
      <w:r w:rsidR="00913FB8" w:rsidRPr="00525B44">
        <w:rPr>
          <w:rFonts w:ascii="Calibri" w:hAnsi="Calibri"/>
          <w:sz w:val="18"/>
          <w:szCs w:val="18"/>
        </w:rPr>
        <w:t xml:space="preserve">Panday </w:t>
      </w:r>
      <w:r w:rsidR="0034521E" w:rsidRPr="00525B44">
        <w:rPr>
          <w:rFonts w:ascii="Calibri" w:hAnsi="Calibri"/>
          <w:sz w:val="18"/>
          <w:szCs w:val="18"/>
        </w:rPr>
        <w:t>et al.</w:t>
      </w:r>
      <w:r w:rsidR="00913FB8" w:rsidRPr="00525B44">
        <w:rPr>
          <w:rFonts w:ascii="Calibri" w:hAnsi="Calibri"/>
          <w:sz w:val="18"/>
          <w:szCs w:val="18"/>
        </w:rPr>
        <w:t xml:space="preserve"> 2013</w:t>
      </w:r>
      <w:r w:rsidR="0034521E" w:rsidRPr="00525B44">
        <w:rPr>
          <w:rFonts w:ascii="Calibri" w:hAnsi="Calibri"/>
          <w:sz w:val="18"/>
          <w:szCs w:val="18"/>
        </w:rPr>
        <w:t>)</w:t>
      </w:r>
      <w:r w:rsidRPr="00525B44">
        <w:rPr>
          <w:rFonts w:ascii="Calibri" w:hAnsi="Calibri"/>
          <w:sz w:val="18"/>
          <w:szCs w:val="18"/>
        </w:rPr>
        <w:t xml:space="preserve"> allows the use of an unstructur</w:t>
      </w:r>
      <w:r w:rsidR="00694731" w:rsidRPr="00525B44">
        <w:rPr>
          <w:rFonts w:ascii="Calibri" w:hAnsi="Calibri"/>
          <w:sz w:val="18"/>
          <w:szCs w:val="18"/>
        </w:rPr>
        <w:t>ed grid, and with the Connected</w:t>
      </w:r>
      <w:r w:rsidRPr="00525B44">
        <w:rPr>
          <w:rFonts w:ascii="Calibri" w:hAnsi="Calibri"/>
          <w:sz w:val="18"/>
          <w:szCs w:val="18"/>
        </w:rPr>
        <w:t xml:space="preserve"> </w:t>
      </w:r>
      <w:r w:rsidR="00694731" w:rsidRPr="00525B44">
        <w:rPr>
          <w:rFonts w:ascii="Calibri" w:hAnsi="Calibri"/>
          <w:sz w:val="18"/>
          <w:szCs w:val="18"/>
        </w:rPr>
        <w:t>L</w:t>
      </w:r>
      <w:r w:rsidRPr="00525B44">
        <w:rPr>
          <w:rFonts w:ascii="Calibri" w:hAnsi="Calibri"/>
          <w:sz w:val="18"/>
          <w:szCs w:val="18"/>
        </w:rPr>
        <w:t xml:space="preserve">inear </w:t>
      </w:r>
      <w:r w:rsidR="00694731" w:rsidRPr="00525B44">
        <w:rPr>
          <w:rFonts w:ascii="Calibri" w:hAnsi="Calibri"/>
          <w:sz w:val="18"/>
          <w:szCs w:val="18"/>
        </w:rPr>
        <w:t>N</w:t>
      </w:r>
      <w:r w:rsidRPr="00525B44">
        <w:rPr>
          <w:rFonts w:ascii="Calibri" w:hAnsi="Calibri"/>
          <w:sz w:val="18"/>
          <w:szCs w:val="18"/>
        </w:rPr>
        <w:t>etwork (CLN) package, passive flow through well and fractures can be model</w:t>
      </w:r>
      <w:r w:rsidR="00F162FE" w:rsidRPr="00525B44">
        <w:rPr>
          <w:rFonts w:ascii="Calibri" w:hAnsi="Calibri"/>
          <w:sz w:val="18"/>
          <w:szCs w:val="18"/>
        </w:rPr>
        <w:t>l</w:t>
      </w:r>
      <w:r w:rsidRPr="00525B44">
        <w:rPr>
          <w:rFonts w:ascii="Calibri" w:hAnsi="Calibri"/>
          <w:sz w:val="18"/>
          <w:szCs w:val="18"/>
        </w:rPr>
        <w:t xml:space="preserve">ed </w:t>
      </w:r>
      <w:r w:rsidR="00637040" w:rsidRPr="00525B44">
        <w:rPr>
          <w:rFonts w:ascii="Calibri" w:hAnsi="Calibri"/>
          <w:sz w:val="18"/>
          <w:szCs w:val="18"/>
        </w:rPr>
        <w:t>(Panday</w:t>
      </w:r>
      <w:r w:rsidR="0034521E" w:rsidRPr="00525B44">
        <w:rPr>
          <w:rFonts w:ascii="Calibri" w:hAnsi="Calibri"/>
          <w:sz w:val="18"/>
          <w:szCs w:val="18"/>
        </w:rPr>
        <w:t xml:space="preserve"> et al.</w:t>
      </w:r>
      <w:r w:rsidR="00F415F6" w:rsidRPr="00525B44">
        <w:rPr>
          <w:rFonts w:ascii="Calibri" w:hAnsi="Calibri"/>
          <w:sz w:val="18"/>
          <w:szCs w:val="18"/>
        </w:rPr>
        <w:t xml:space="preserve"> 2013</w:t>
      </w:r>
      <w:r w:rsidR="00637040" w:rsidRPr="00525B44">
        <w:rPr>
          <w:rFonts w:ascii="Calibri" w:hAnsi="Calibri"/>
          <w:sz w:val="18"/>
          <w:szCs w:val="18"/>
        </w:rPr>
        <w:t>)</w:t>
      </w:r>
      <w:r w:rsidRPr="00525B44">
        <w:rPr>
          <w:rFonts w:ascii="Calibri" w:hAnsi="Calibri"/>
          <w:sz w:val="18"/>
          <w:szCs w:val="18"/>
        </w:rPr>
        <w:t>.</w:t>
      </w:r>
    </w:p>
    <w:p w14:paraId="65BAFB26" w14:textId="77777777" w:rsidR="0055433A" w:rsidRDefault="00D8161E" w:rsidP="001C49AC">
      <w:pPr>
        <w:pStyle w:val="Heading3"/>
      </w:pPr>
      <w:bookmarkStart w:id="1336" w:name="_Toc447635407"/>
      <w:bookmarkStart w:id="1337" w:name="_Toc449104512"/>
      <w:r>
        <w:t>Multi-phase</w:t>
      </w:r>
      <w:r w:rsidR="0055433A">
        <w:t xml:space="preserve"> models</w:t>
      </w:r>
      <w:bookmarkEnd w:id="1336"/>
      <w:bookmarkEnd w:id="1337"/>
      <w:r w:rsidR="0055433A">
        <w:t xml:space="preserve"> </w:t>
      </w:r>
    </w:p>
    <w:p w14:paraId="65BAFB27" w14:textId="77777777" w:rsidR="0055433A" w:rsidRPr="00525B44" w:rsidRDefault="00D8161E" w:rsidP="0055433A">
      <w:pPr>
        <w:rPr>
          <w:rFonts w:ascii="Calibri" w:hAnsi="Calibri"/>
          <w:sz w:val="18"/>
          <w:szCs w:val="18"/>
        </w:rPr>
      </w:pPr>
      <w:r w:rsidRPr="00525B44">
        <w:rPr>
          <w:rFonts w:ascii="Calibri" w:hAnsi="Calibri"/>
          <w:sz w:val="18"/>
          <w:szCs w:val="18"/>
        </w:rPr>
        <w:t>Multi-phase</w:t>
      </w:r>
      <w:r w:rsidR="0055433A" w:rsidRPr="00525B44">
        <w:rPr>
          <w:rFonts w:ascii="Calibri" w:hAnsi="Calibri"/>
          <w:sz w:val="18"/>
          <w:szCs w:val="18"/>
        </w:rPr>
        <w:t xml:space="preserve"> models such as ECLIPSE </w:t>
      </w:r>
      <w:r w:rsidR="0034521E" w:rsidRPr="00525B44">
        <w:rPr>
          <w:rFonts w:ascii="Calibri" w:hAnsi="Calibri"/>
          <w:sz w:val="18"/>
          <w:szCs w:val="18"/>
        </w:rPr>
        <w:t>(Schlumberger 2011)</w:t>
      </w:r>
      <w:r w:rsidR="0055433A" w:rsidRPr="00525B44">
        <w:rPr>
          <w:rFonts w:ascii="Calibri" w:hAnsi="Calibri"/>
          <w:sz w:val="18"/>
          <w:szCs w:val="18"/>
        </w:rPr>
        <w:t xml:space="preserve">, TOUGH 2 </w:t>
      </w:r>
      <w:r w:rsidR="0034521E" w:rsidRPr="00525B44">
        <w:rPr>
          <w:rFonts w:ascii="Calibri" w:hAnsi="Calibri"/>
          <w:sz w:val="18"/>
          <w:szCs w:val="18"/>
        </w:rPr>
        <w:t>(Pruess et al. 1999)</w:t>
      </w:r>
      <w:r w:rsidR="0055433A" w:rsidRPr="00525B44">
        <w:rPr>
          <w:rFonts w:ascii="Calibri" w:hAnsi="Calibri"/>
          <w:sz w:val="18"/>
          <w:szCs w:val="18"/>
        </w:rPr>
        <w:t xml:space="preserve"> or DuMu</w:t>
      </w:r>
      <w:r w:rsidR="0055433A" w:rsidRPr="00525B44">
        <w:rPr>
          <w:rFonts w:ascii="Calibri" w:hAnsi="Calibri"/>
          <w:sz w:val="18"/>
          <w:szCs w:val="18"/>
          <w:vertAlign w:val="superscript"/>
        </w:rPr>
        <w:t>x</w:t>
      </w:r>
      <w:r w:rsidR="0055433A" w:rsidRPr="00525B44">
        <w:rPr>
          <w:rFonts w:ascii="Calibri" w:hAnsi="Calibri"/>
          <w:sz w:val="18"/>
          <w:szCs w:val="18"/>
        </w:rPr>
        <w:t xml:space="preserve"> </w:t>
      </w:r>
      <w:r w:rsidR="0034521E" w:rsidRPr="00525B44">
        <w:rPr>
          <w:rFonts w:ascii="Calibri" w:hAnsi="Calibri"/>
          <w:sz w:val="18"/>
          <w:szCs w:val="18"/>
        </w:rPr>
        <w:t>(Flemisch et al. 2011)</w:t>
      </w:r>
      <w:r w:rsidR="0055433A" w:rsidRPr="00525B44">
        <w:rPr>
          <w:rFonts w:ascii="Calibri" w:hAnsi="Calibri"/>
          <w:sz w:val="18"/>
          <w:szCs w:val="18"/>
        </w:rPr>
        <w:t xml:space="preserve"> al</w:t>
      </w:r>
      <w:r w:rsidR="00637040" w:rsidRPr="00525B44">
        <w:rPr>
          <w:rFonts w:ascii="Calibri" w:hAnsi="Calibri"/>
          <w:sz w:val="18"/>
          <w:szCs w:val="18"/>
        </w:rPr>
        <w:t>l</w:t>
      </w:r>
      <w:r w:rsidR="0055433A" w:rsidRPr="00525B44">
        <w:rPr>
          <w:rFonts w:ascii="Calibri" w:hAnsi="Calibri"/>
          <w:sz w:val="18"/>
          <w:szCs w:val="18"/>
        </w:rPr>
        <w:t xml:space="preserve">ow </w:t>
      </w:r>
      <w:r w:rsidR="00637040" w:rsidRPr="00525B44">
        <w:rPr>
          <w:rFonts w:ascii="Calibri" w:hAnsi="Calibri"/>
          <w:sz w:val="18"/>
          <w:szCs w:val="18"/>
        </w:rPr>
        <w:t xml:space="preserve">water </w:t>
      </w:r>
      <w:r w:rsidR="0055433A" w:rsidRPr="00525B44">
        <w:rPr>
          <w:rFonts w:ascii="Calibri" w:hAnsi="Calibri"/>
          <w:sz w:val="18"/>
          <w:szCs w:val="18"/>
        </w:rPr>
        <w:t>and gas</w:t>
      </w:r>
      <w:r w:rsidR="00637040" w:rsidRPr="00525B44">
        <w:rPr>
          <w:rFonts w:ascii="Calibri" w:hAnsi="Calibri"/>
          <w:sz w:val="18"/>
          <w:szCs w:val="18"/>
        </w:rPr>
        <w:t>, water and oil or water oil and gas</w:t>
      </w:r>
      <w:r w:rsidR="0055433A" w:rsidRPr="00525B44">
        <w:rPr>
          <w:rFonts w:ascii="Calibri" w:hAnsi="Calibri"/>
          <w:sz w:val="18"/>
          <w:szCs w:val="18"/>
        </w:rPr>
        <w:t xml:space="preserve"> phase</w:t>
      </w:r>
      <w:r w:rsidR="00637040" w:rsidRPr="00525B44">
        <w:rPr>
          <w:rFonts w:ascii="Calibri" w:hAnsi="Calibri"/>
          <w:sz w:val="18"/>
          <w:szCs w:val="18"/>
        </w:rPr>
        <w:t>s</w:t>
      </w:r>
      <w:r w:rsidR="0055433A" w:rsidRPr="00525B44">
        <w:rPr>
          <w:rFonts w:ascii="Calibri" w:hAnsi="Calibri"/>
          <w:sz w:val="18"/>
          <w:szCs w:val="18"/>
        </w:rPr>
        <w:t xml:space="preserve"> to be </w:t>
      </w:r>
      <w:r w:rsidRPr="00525B44">
        <w:rPr>
          <w:rFonts w:ascii="Calibri" w:hAnsi="Calibri"/>
          <w:sz w:val="18"/>
          <w:szCs w:val="18"/>
        </w:rPr>
        <w:t>modelled</w:t>
      </w:r>
      <w:r w:rsidR="0055433A" w:rsidRPr="00525B44">
        <w:rPr>
          <w:rFonts w:ascii="Calibri" w:hAnsi="Calibri"/>
          <w:sz w:val="18"/>
          <w:szCs w:val="18"/>
        </w:rPr>
        <w:t xml:space="preserve">. They tend to be computationally intensive, however, and require additional resources to set up and run. The most complex models, such as ECLIPSE, can be prohibitively expensive for smaller projects. For questions that involve the transport of a gas phase, or hydrodynamics within the production interval (such as drawdown </w:t>
      </w:r>
      <w:r w:rsidRPr="00525B44">
        <w:rPr>
          <w:rFonts w:ascii="Calibri" w:hAnsi="Calibri"/>
          <w:sz w:val="18"/>
          <w:szCs w:val="18"/>
        </w:rPr>
        <w:t>modelling</w:t>
      </w:r>
      <w:r w:rsidR="0055433A" w:rsidRPr="00525B44">
        <w:rPr>
          <w:rFonts w:ascii="Calibri" w:hAnsi="Calibri"/>
          <w:sz w:val="18"/>
          <w:szCs w:val="18"/>
        </w:rPr>
        <w:t xml:space="preserve">), these codes </w:t>
      </w:r>
      <w:r w:rsidR="00427E60" w:rsidRPr="00525B44">
        <w:rPr>
          <w:rFonts w:ascii="Calibri" w:hAnsi="Calibri"/>
          <w:sz w:val="18"/>
          <w:szCs w:val="18"/>
        </w:rPr>
        <w:t>have the required capabilities and are commonly applied in the oil and gas industry</w:t>
      </w:r>
      <w:r w:rsidR="0055576F" w:rsidRPr="00525B44">
        <w:rPr>
          <w:rFonts w:ascii="Calibri" w:hAnsi="Calibri"/>
          <w:sz w:val="18"/>
          <w:szCs w:val="18"/>
        </w:rPr>
        <w:t xml:space="preserve"> </w:t>
      </w:r>
      <w:r w:rsidR="0034521E" w:rsidRPr="00525B44">
        <w:rPr>
          <w:rFonts w:ascii="Calibri" w:hAnsi="Calibri"/>
          <w:sz w:val="18"/>
          <w:szCs w:val="18"/>
        </w:rPr>
        <w:t>(Wang et al. 2012; Turnadge et al. 2015)</w:t>
      </w:r>
      <w:r w:rsidR="00100260" w:rsidRPr="00525B44">
        <w:rPr>
          <w:rFonts w:ascii="Calibri" w:hAnsi="Calibri"/>
          <w:sz w:val="18"/>
          <w:szCs w:val="18"/>
        </w:rPr>
        <w:t>.</w:t>
      </w:r>
    </w:p>
    <w:p w14:paraId="65BAFB28" w14:textId="77777777" w:rsidR="0055433A" w:rsidRDefault="0055433A" w:rsidP="001C49AC">
      <w:pPr>
        <w:pStyle w:val="Heading3"/>
      </w:pPr>
      <w:bookmarkStart w:id="1338" w:name="_Toc447635408"/>
      <w:bookmarkStart w:id="1339" w:name="_Toc449104513"/>
      <w:r>
        <w:t>Model appropriateness</w:t>
      </w:r>
      <w:bookmarkEnd w:id="1338"/>
      <w:bookmarkEnd w:id="1339"/>
    </w:p>
    <w:p w14:paraId="65BAFB29" w14:textId="77777777" w:rsidR="0055433A" w:rsidRPr="00795B30" w:rsidRDefault="0055433A" w:rsidP="0055433A">
      <w:pPr>
        <w:rPr>
          <w:rFonts w:ascii="Calibri" w:hAnsi="Calibri"/>
          <w:sz w:val="18"/>
          <w:szCs w:val="18"/>
        </w:rPr>
      </w:pPr>
      <w:r w:rsidRPr="00795B30">
        <w:rPr>
          <w:rFonts w:ascii="Calibri" w:hAnsi="Calibri"/>
          <w:sz w:val="18"/>
          <w:szCs w:val="18"/>
        </w:rPr>
        <w:t>Using a single phase flow model</w:t>
      </w:r>
      <w:r w:rsidR="00FE5F8E" w:rsidRPr="00795B30">
        <w:rPr>
          <w:rFonts w:ascii="Calibri" w:hAnsi="Calibri"/>
          <w:sz w:val="18"/>
          <w:szCs w:val="18"/>
        </w:rPr>
        <w:t xml:space="preserve"> typical</w:t>
      </w:r>
      <w:r w:rsidRPr="00795B30">
        <w:rPr>
          <w:rFonts w:ascii="Calibri" w:hAnsi="Calibri"/>
          <w:sz w:val="18"/>
          <w:szCs w:val="18"/>
        </w:rPr>
        <w:t xml:space="preserve"> in hydrogeological </w:t>
      </w:r>
      <w:r w:rsidR="00FE5F8E" w:rsidRPr="00795B30">
        <w:rPr>
          <w:rFonts w:ascii="Calibri" w:hAnsi="Calibri"/>
          <w:sz w:val="18"/>
          <w:szCs w:val="18"/>
        </w:rPr>
        <w:t>model</w:t>
      </w:r>
      <w:r w:rsidR="00F162FE" w:rsidRPr="00795B30">
        <w:rPr>
          <w:rFonts w:ascii="Calibri" w:hAnsi="Calibri"/>
          <w:sz w:val="18"/>
          <w:szCs w:val="18"/>
        </w:rPr>
        <w:t>l</w:t>
      </w:r>
      <w:r w:rsidR="00FE5F8E" w:rsidRPr="00795B30">
        <w:rPr>
          <w:rFonts w:ascii="Calibri" w:hAnsi="Calibri"/>
          <w:sz w:val="18"/>
          <w:szCs w:val="18"/>
        </w:rPr>
        <w:t>ing such as MODFLOW</w:t>
      </w:r>
      <w:r w:rsidR="00024F2A" w:rsidRPr="00795B30">
        <w:rPr>
          <w:rFonts w:ascii="Calibri" w:hAnsi="Calibri"/>
          <w:sz w:val="18"/>
          <w:szCs w:val="18"/>
        </w:rPr>
        <w:t>,</w:t>
      </w:r>
      <w:r w:rsidRPr="00795B30">
        <w:rPr>
          <w:rFonts w:ascii="Calibri" w:hAnsi="Calibri"/>
          <w:sz w:val="18"/>
          <w:szCs w:val="18"/>
        </w:rPr>
        <w:t xml:space="preserve"> </w:t>
      </w:r>
      <w:r w:rsidR="00024F2A" w:rsidRPr="00795B30">
        <w:rPr>
          <w:rFonts w:ascii="Calibri" w:hAnsi="Calibri"/>
          <w:sz w:val="18"/>
          <w:szCs w:val="18"/>
        </w:rPr>
        <w:t xml:space="preserve">to simulate </w:t>
      </w:r>
      <w:r w:rsidR="00D8161E" w:rsidRPr="00795B30">
        <w:rPr>
          <w:rFonts w:ascii="Calibri" w:hAnsi="Calibri"/>
          <w:sz w:val="18"/>
          <w:szCs w:val="18"/>
        </w:rPr>
        <w:t>multi-phase</w:t>
      </w:r>
      <w:r w:rsidR="00024F2A" w:rsidRPr="00795B30">
        <w:rPr>
          <w:rFonts w:ascii="Calibri" w:hAnsi="Calibri"/>
          <w:sz w:val="18"/>
          <w:szCs w:val="18"/>
        </w:rPr>
        <w:t xml:space="preserve"> flow features associated with well failure </w:t>
      </w:r>
      <w:r w:rsidRPr="00795B30">
        <w:rPr>
          <w:rFonts w:ascii="Calibri" w:hAnsi="Calibri"/>
          <w:sz w:val="18"/>
          <w:szCs w:val="18"/>
        </w:rPr>
        <w:t xml:space="preserve">will impact results, although the extent to which </w:t>
      </w:r>
      <w:r w:rsidR="00836F8C" w:rsidRPr="00795B30">
        <w:rPr>
          <w:rFonts w:ascii="Calibri" w:hAnsi="Calibri"/>
          <w:sz w:val="18"/>
          <w:szCs w:val="18"/>
        </w:rPr>
        <w:t xml:space="preserve">this may occur </w:t>
      </w:r>
      <w:r w:rsidRPr="00795B30">
        <w:rPr>
          <w:rFonts w:ascii="Calibri" w:hAnsi="Calibri"/>
          <w:sz w:val="18"/>
          <w:szCs w:val="18"/>
        </w:rPr>
        <w:t xml:space="preserve">has not yet been </w:t>
      </w:r>
      <w:r w:rsidR="00FB3513" w:rsidRPr="00795B30">
        <w:rPr>
          <w:rFonts w:ascii="Calibri" w:hAnsi="Calibri"/>
          <w:sz w:val="18"/>
          <w:szCs w:val="18"/>
        </w:rPr>
        <w:t xml:space="preserve">fully </w:t>
      </w:r>
      <w:r w:rsidRPr="00795B30">
        <w:rPr>
          <w:rFonts w:ascii="Calibri" w:hAnsi="Calibri"/>
          <w:sz w:val="18"/>
          <w:szCs w:val="18"/>
        </w:rPr>
        <w:t xml:space="preserve">quantified. Moore et al. </w:t>
      </w:r>
      <w:r w:rsidR="00DE4285" w:rsidRPr="00795B30">
        <w:rPr>
          <w:rFonts w:ascii="Calibri" w:hAnsi="Calibri"/>
          <w:sz w:val="18"/>
          <w:szCs w:val="18"/>
        </w:rPr>
        <w:t>(2014)</w:t>
      </w:r>
      <w:r w:rsidRPr="00795B30">
        <w:rPr>
          <w:rFonts w:ascii="Calibri" w:hAnsi="Calibri"/>
          <w:sz w:val="18"/>
          <w:szCs w:val="18"/>
        </w:rPr>
        <w:t xml:space="preserve"> found that a single</w:t>
      </w:r>
      <w:r w:rsidR="00FC105B" w:rsidRPr="00795B30">
        <w:rPr>
          <w:rFonts w:ascii="Calibri" w:hAnsi="Calibri"/>
          <w:sz w:val="18"/>
          <w:szCs w:val="18"/>
        </w:rPr>
        <w:t>-</w:t>
      </w:r>
      <w:r w:rsidRPr="00795B30">
        <w:rPr>
          <w:rFonts w:ascii="Calibri" w:hAnsi="Calibri"/>
          <w:sz w:val="18"/>
          <w:szCs w:val="18"/>
        </w:rPr>
        <w:t xml:space="preserve">phase MODFLOW 2005 </w:t>
      </w:r>
      <w:r w:rsidR="0034521E" w:rsidRPr="00795B30">
        <w:rPr>
          <w:rFonts w:ascii="Calibri" w:hAnsi="Calibri"/>
          <w:sz w:val="18"/>
          <w:szCs w:val="18"/>
        </w:rPr>
        <w:t>(Harburgh 2005)</w:t>
      </w:r>
      <w:r w:rsidRPr="00795B30">
        <w:rPr>
          <w:rFonts w:ascii="Calibri" w:hAnsi="Calibri"/>
          <w:sz w:val="18"/>
          <w:szCs w:val="18"/>
        </w:rPr>
        <w:t xml:space="preserve"> model of the Walloon Coal Measures in the Surat Basin, Australia, led to overpredictions in drawdown from CSG wells compared with the otherwise equivalent two-phase ECLIPSE model </w:t>
      </w:r>
      <w:r w:rsidR="0034521E" w:rsidRPr="00795B30">
        <w:rPr>
          <w:rFonts w:ascii="Calibri" w:hAnsi="Calibri"/>
          <w:sz w:val="18"/>
          <w:szCs w:val="18"/>
        </w:rPr>
        <w:t>(Schlumberger 2011)</w:t>
      </w:r>
      <w:r w:rsidRPr="00795B30">
        <w:rPr>
          <w:rFonts w:ascii="Calibri" w:hAnsi="Calibri"/>
          <w:sz w:val="18"/>
          <w:szCs w:val="18"/>
        </w:rPr>
        <w:t xml:space="preserve">. This was due to the inability of a single-phase model to simulate loss of water from the </w:t>
      </w:r>
      <w:r w:rsidR="00852EAC" w:rsidRPr="00795B30">
        <w:rPr>
          <w:rFonts w:ascii="Calibri" w:hAnsi="Calibri"/>
          <w:sz w:val="18"/>
          <w:szCs w:val="18"/>
        </w:rPr>
        <w:t>rock</w:t>
      </w:r>
      <w:r w:rsidRPr="00795B30">
        <w:rPr>
          <w:rFonts w:ascii="Calibri" w:hAnsi="Calibri"/>
          <w:sz w:val="18"/>
          <w:szCs w:val="18"/>
        </w:rPr>
        <w:t xml:space="preserve"> pore due to displacement by gas, and reduction in the relative permeability after desaturation of </w:t>
      </w:r>
      <w:r w:rsidR="005C663B" w:rsidRPr="00795B30">
        <w:rPr>
          <w:rFonts w:ascii="Calibri" w:hAnsi="Calibri"/>
          <w:sz w:val="18"/>
          <w:szCs w:val="18"/>
        </w:rPr>
        <w:t xml:space="preserve">the </w:t>
      </w:r>
      <w:r w:rsidRPr="00795B30">
        <w:rPr>
          <w:rFonts w:ascii="Calibri" w:hAnsi="Calibri"/>
          <w:sz w:val="18"/>
          <w:szCs w:val="18"/>
        </w:rPr>
        <w:t xml:space="preserve">coal </w:t>
      </w:r>
      <w:r w:rsidR="00B231DD" w:rsidRPr="00795B30">
        <w:rPr>
          <w:rFonts w:ascii="Calibri" w:hAnsi="Calibri"/>
          <w:sz w:val="18"/>
          <w:szCs w:val="18"/>
        </w:rPr>
        <w:t>seam</w:t>
      </w:r>
      <w:r w:rsidRPr="00795B30">
        <w:rPr>
          <w:rFonts w:ascii="Calibri" w:hAnsi="Calibri"/>
          <w:sz w:val="18"/>
          <w:szCs w:val="18"/>
        </w:rPr>
        <w:t>.</w:t>
      </w:r>
      <w:r w:rsidR="00852EAC" w:rsidRPr="00795B30">
        <w:rPr>
          <w:rFonts w:ascii="Calibri" w:hAnsi="Calibri"/>
          <w:sz w:val="18"/>
          <w:szCs w:val="18"/>
        </w:rPr>
        <w:t xml:space="preserve"> </w:t>
      </w:r>
      <w:r w:rsidR="00E15DB6">
        <w:rPr>
          <w:rFonts w:ascii="Calibri" w:hAnsi="Calibri"/>
          <w:sz w:val="18"/>
          <w:szCs w:val="18"/>
        </w:rPr>
        <w:t xml:space="preserve">For a dual-phase flow system, typically in the near vicinity of the coal seam gas extraction areas, </w:t>
      </w:r>
      <w:r w:rsidR="00852EAC" w:rsidRPr="00795B30">
        <w:rPr>
          <w:rFonts w:ascii="Calibri" w:hAnsi="Calibri"/>
          <w:sz w:val="18"/>
          <w:szCs w:val="18"/>
        </w:rPr>
        <w:t xml:space="preserve">a simplified representation of the </w:t>
      </w:r>
      <w:r w:rsidR="00D8161E" w:rsidRPr="00795B30">
        <w:rPr>
          <w:rFonts w:ascii="Calibri" w:hAnsi="Calibri"/>
          <w:sz w:val="18"/>
          <w:szCs w:val="18"/>
        </w:rPr>
        <w:t>multi-phase</w:t>
      </w:r>
      <w:r w:rsidR="00852EAC" w:rsidRPr="00795B30">
        <w:rPr>
          <w:rFonts w:ascii="Calibri" w:hAnsi="Calibri"/>
          <w:sz w:val="18"/>
          <w:szCs w:val="18"/>
        </w:rPr>
        <w:t xml:space="preserve"> process </w:t>
      </w:r>
      <w:r w:rsidR="00E15DB6">
        <w:rPr>
          <w:rFonts w:ascii="Calibri" w:hAnsi="Calibri"/>
          <w:sz w:val="18"/>
          <w:szCs w:val="18"/>
        </w:rPr>
        <w:t xml:space="preserve">by a single-phase model </w:t>
      </w:r>
      <w:r w:rsidR="00852EAC" w:rsidRPr="00795B30">
        <w:rPr>
          <w:rFonts w:ascii="Calibri" w:hAnsi="Calibri"/>
          <w:sz w:val="18"/>
          <w:szCs w:val="18"/>
        </w:rPr>
        <w:t>may yield erroneous results</w:t>
      </w:r>
      <w:r w:rsidR="00F07DE4" w:rsidRPr="00795B30">
        <w:rPr>
          <w:rFonts w:ascii="Calibri" w:hAnsi="Calibri"/>
          <w:sz w:val="18"/>
          <w:szCs w:val="18"/>
        </w:rPr>
        <w:t>, but on the conservative side</w:t>
      </w:r>
      <w:r w:rsidR="00836F8C" w:rsidRPr="00795B30">
        <w:rPr>
          <w:rFonts w:ascii="Calibri" w:hAnsi="Calibri"/>
          <w:sz w:val="18"/>
          <w:szCs w:val="18"/>
        </w:rPr>
        <w:t xml:space="preserve"> in terms of drawdown prediction</w:t>
      </w:r>
      <w:r w:rsidR="00852EAC" w:rsidRPr="00795B30">
        <w:rPr>
          <w:rFonts w:ascii="Calibri" w:hAnsi="Calibri"/>
          <w:sz w:val="18"/>
          <w:szCs w:val="18"/>
        </w:rPr>
        <w:t>.</w:t>
      </w:r>
      <w:r w:rsidR="00E15DB6">
        <w:rPr>
          <w:rFonts w:ascii="Calibri" w:hAnsi="Calibri"/>
          <w:sz w:val="18"/>
          <w:szCs w:val="18"/>
        </w:rPr>
        <w:t xml:space="preserve"> Despite the lack of accuracy, the single-phase flow model may still be fit-for-purpose </w:t>
      </w:r>
      <w:r w:rsidR="0034419B">
        <w:rPr>
          <w:rFonts w:ascii="Calibri" w:hAnsi="Calibri"/>
          <w:sz w:val="18"/>
          <w:szCs w:val="18"/>
        </w:rPr>
        <w:t>when regional scale screening of potential impacts of well integrity failure is being undertaken</w:t>
      </w:r>
      <w:r w:rsidR="00E15DB6">
        <w:rPr>
          <w:rFonts w:ascii="Calibri" w:hAnsi="Calibri"/>
          <w:sz w:val="18"/>
          <w:szCs w:val="18"/>
        </w:rPr>
        <w:t>.</w:t>
      </w:r>
      <w:r w:rsidR="0034419B">
        <w:rPr>
          <w:rFonts w:ascii="Calibri" w:hAnsi="Calibri"/>
          <w:sz w:val="18"/>
          <w:szCs w:val="18"/>
        </w:rPr>
        <w:t xml:space="preserve"> More detailed assessments with </w:t>
      </w:r>
      <w:r w:rsidR="0031531E">
        <w:rPr>
          <w:rFonts w:ascii="Calibri" w:hAnsi="Calibri"/>
          <w:sz w:val="18"/>
          <w:szCs w:val="18"/>
        </w:rPr>
        <w:t xml:space="preserve">a </w:t>
      </w:r>
      <w:r w:rsidR="0034419B">
        <w:rPr>
          <w:rFonts w:ascii="Calibri" w:hAnsi="Calibri"/>
          <w:sz w:val="18"/>
          <w:szCs w:val="18"/>
        </w:rPr>
        <w:t>dual-phase model can then be undertaken to confirm or refute the degree of impact identified by the regional-scale single-phase model.</w:t>
      </w:r>
      <w:r w:rsidR="00CD4411">
        <w:rPr>
          <w:rFonts w:ascii="Calibri" w:hAnsi="Calibri"/>
          <w:sz w:val="18"/>
          <w:szCs w:val="18"/>
        </w:rPr>
        <w:t xml:space="preserve"> Furthermore, regional-scale implementation of a dual-phase flow model across potentially hundreds or thousands of wells is computationally very demanding (Moore et al. 2014).</w:t>
      </w:r>
    </w:p>
    <w:p w14:paraId="65BAFB2A" w14:textId="77777777" w:rsidR="00967424" w:rsidRPr="00795B30" w:rsidRDefault="0055433A" w:rsidP="00B67DDB">
      <w:pPr>
        <w:rPr>
          <w:rFonts w:ascii="Calibri" w:hAnsi="Calibri"/>
          <w:sz w:val="18"/>
          <w:szCs w:val="18"/>
        </w:rPr>
      </w:pPr>
      <w:r w:rsidRPr="00795B30">
        <w:rPr>
          <w:rFonts w:ascii="Calibri" w:hAnsi="Calibri"/>
          <w:sz w:val="18"/>
          <w:szCs w:val="18"/>
        </w:rPr>
        <w:t xml:space="preserve">Although </w:t>
      </w:r>
      <w:r w:rsidR="00836F8C" w:rsidRPr="00795B30">
        <w:rPr>
          <w:rFonts w:ascii="Calibri" w:hAnsi="Calibri"/>
          <w:sz w:val="18"/>
          <w:szCs w:val="18"/>
        </w:rPr>
        <w:t>this project</w:t>
      </w:r>
      <w:r w:rsidRPr="00795B30">
        <w:rPr>
          <w:rFonts w:ascii="Calibri" w:hAnsi="Calibri"/>
          <w:sz w:val="18"/>
          <w:szCs w:val="18"/>
        </w:rPr>
        <w:t xml:space="preserve"> consider</w:t>
      </w:r>
      <w:r w:rsidR="00836F8C" w:rsidRPr="00795B30">
        <w:rPr>
          <w:rFonts w:ascii="Calibri" w:hAnsi="Calibri"/>
          <w:sz w:val="18"/>
          <w:szCs w:val="18"/>
        </w:rPr>
        <w:t>s</w:t>
      </w:r>
      <w:r w:rsidRPr="00795B30">
        <w:rPr>
          <w:rFonts w:ascii="Calibri" w:hAnsi="Calibri"/>
          <w:sz w:val="18"/>
          <w:szCs w:val="18"/>
        </w:rPr>
        <w:t xml:space="preserve"> only the hydrological impacts of CSG well failure on surface or near surface water resources, that is</w:t>
      </w:r>
      <w:r w:rsidR="00836F8C" w:rsidRPr="00795B30">
        <w:rPr>
          <w:rFonts w:ascii="Calibri" w:hAnsi="Calibri"/>
          <w:sz w:val="18"/>
          <w:szCs w:val="18"/>
        </w:rPr>
        <w:t>,</w:t>
      </w:r>
      <w:r w:rsidRPr="00795B30">
        <w:rPr>
          <w:rFonts w:ascii="Calibri" w:hAnsi="Calibri"/>
          <w:sz w:val="18"/>
          <w:szCs w:val="18"/>
        </w:rPr>
        <w:t xml:space="preserve"> the movement of water </w:t>
      </w:r>
      <w:r w:rsidR="00836F8C" w:rsidRPr="00795B30">
        <w:rPr>
          <w:rFonts w:ascii="Calibri" w:hAnsi="Calibri"/>
          <w:sz w:val="18"/>
          <w:szCs w:val="18"/>
        </w:rPr>
        <w:t>(</w:t>
      </w:r>
      <w:r w:rsidRPr="00795B30">
        <w:rPr>
          <w:rFonts w:ascii="Calibri" w:hAnsi="Calibri"/>
          <w:sz w:val="18"/>
          <w:szCs w:val="18"/>
        </w:rPr>
        <w:t>and potentially water bo</w:t>
      </w:r>
      <w:r w:rsidR="006A1468">
        <w:rPr>
          <w:rFonts w:ascii="Calibri" w:hAnsi="Calibri"/>
          <w:sz w:val="18"/>
          <w:szCs w:val="18"/>
        </w:rPr>
        <w:t>r</w:t>
      </w:r>
      <w:r w:rsidRPr="00795B30">
        <w:rPr>
          <w:rFonts w:ascii="Calibri" w:hAnsi="Calibri"/>
          <w:sz w:val="18"/>
          <w:szCs w:val="18"/>
        </w:rPr>
        <w:t>ne contaminants</w:t>
      </w:r>
      <w:r w:rsidR="00836F8C" w:rsidRPr="00795B30">
        <w:rPr>
          <w:rFonts w:ascii="Calibri" w:hAnsi="Calibri"/>
          <w:sz w:val="18"/>
          <w:szCs w:val="18"/>
        </w:rPr>
        <w:t>)</w:t>
      </w:r>
      <w:r w:rsidRPr="00795B30">
        <w:rPr>
          <w:rFonts w:ascii="Calibri" w:hAnsi="Calibri"/>
          <w:sz w:val="18"/>
          <w:szCs w:val="18"/>
        </w:rPr>
        <w:t xml:space="preserve"> through the aquifer, the presence of gas in the system will still affect the rate of water movement. It is important, therefore, to test the effect of using a single-phase flow model on </w:t>
      </w:r>
      <w:r w:rsidR="00852EAC" w:rsidRPr="00795B30">
        <w:rPr>
          <w:rFonts w:ascii="Calibri" w:hAnsi="Calibri"/>
          <w:sz w:val="18"/>
          <w:szCs w:val="18"/>
        </w:rPr>
        <w:t>flow and transport</w:t>
      </w:r>
      <w:r w:rsidRPr="00795B30">
        <w:rPr>
          <w:rFonts w:ascii="Calibri" w:hAnsi="Calibri"/>
          <w:sz w:val="18"/>
          <w:szCs w:val="18"/>
        </w:rPr>
        <w:t xml:space="preserve">. To quantify this effect, </w:t>
      </w:r>
      <w:r w:rsidR="005F462B" w:rsidRPr="00795B30">
        <w:rPr>
          <w:rFonts w:ascii="Calibri" w:hAnsi="Calibri"/>
          <w:sz w:val="18"/>
          <w:szCs w:val="18"/>
        </w:rPr>
        <w:t xml:space="preserve">it would be worthwhile to replicate </w:t>
      </w:r>
      <w:r w:rsidRPr="00795B30">
        <w:rPr>
          <w:rFonts w:ascii="Calibri" w:hAnsi="Calibri"/>
          <w:sz w:val="18"/>
          <w:szCs w:val="18"/>
        </w:rPr>
        <w:t xml:space="preserve">the conditions of the </w:t>
      </w:r>
      <w:r w:rsidR="00D8161E" w:rsidRPr="00795B30">
        <w:rPr>
          <w:rFonts w:ascii="Calibri" w:hAnsi="Calibri"/>
          <w:sz w:val="18"/>
          <w:szCs w:val="18"/>
        </w:rPr>
        <w:t>dual-phase</w:t>
      </w:r>
      <w:r w:rsidRPr="00795B30">
        <w:rPr>
          <w:rFonts w:ascii="Calibri" w:hAnsi="Calibri"/>
          <w:sz w:val="18"/>
          <w:szCs w:val="18"/>
        </w:rPr>
        <w:t xml:space="preserve"> Nowamooz et al. </w:t>
      </w:r>
      <w:r w:rsidR="0034521E" w:rsidRPr="00795B30">
        <w:rPr>
          <w:rFonts w:ascii="Calibri" w:hAnsi="Calibri"/>
          <w:sz w:val="18"/>
          <w:szCs w:val="18"/>
        </w:rPr>
        <w:t xml:space="preserve">(2015) </w:t>
      </w:r>
      <w:r w:rsidRPr="00795B30">
        <w:rPr>
          <w:rFonts w:ascii="Calibri" w:hAnsi="Calibri"/>
          <w:sz w:val="18"/>
          <w:szCs w:val="18"/>
        </w:rPr>
        <w:t xml:space="preserve">study using the single phase model MODFLOW USG. The results of this test </w:t>
      </w:r>
      <w:r w:rsidR="009D4E76" w:rsidRPr="00795B30">
        <w:rPr>
          <w:rFonts w:ascii="Calibri" w:hAnsi="Calibri"/>
          <w:sz w:val="18"/>
          <w:szCs w:val="18"/>
        </w:rPr>
        <w:t>may provide guidance as to</w:t>
      </w:r>
      <w:r w:rsidRPr="00795B30">
        <w:rPr>
          <w:rFonts w:ascii="Calibri" w:hAnsi="Calibri"/>
          <w:sz w:val="18"/>
          <w:szCs w:val="18"/>
        </w:rPr>
        <w:t xml:space="preserve"> whether the fine scale </w:t>
      </w:r>
      <w:r w:rsidR="00D8161E" w:rsidRPr="00795B30">
        <w:rPr>
          <w:rFonts w:ascii="Calibri" w:hAnsi="Calibri"/>
          <w:sz w:val="18"/>
          <w:szCs w:val="18"/>
        </w:rPr>
        <w:t>modelling</w:t>
      </w:r>
      <w:r w:rsidRPr="00795B30">
        <w:rPr>
          <w:rFonts w:ascii="Calibri" w:hAnsi="Calibri"/>
          <w:sz w:val="18"/>
          <w:szCs w:val="18"/>
        </w:rPr>
        <w:t xml:space="preserve"> </w:t>
      </w:r>
      <w:r w:rsidR="009D4E76" w:rsidRPr="00795B30">
        <w:rPr>
          <w:rFonts w:ascii="Calibri" w:hAnsi="Calibri"/>
          <w:sz w:val="18"/>
          <w:szCs w:val="18"/>
        </w:rPr>
        <w:t>needs to be</w:t>
      </w:r>
      <w:r w:rsidRPr="00795B30">
        <w:rPr>
          <w:rFonts w:ascii="Calibri" w:hAnsi="Calibri"/>
          <w:sz w:val="18"/>
          <w:szCs w:val="18"/>
        </w:rPr>
        <w:t xml:space="preserve"> undertaken with MODFLOW USG or a </w:t>
      </w:r>
      <w:r w:rsidR="00D8161E" w:rsidRPr="00795B30">
        <w:rPr>
          <w:rFonts w:ascii="Calibri" w:hAnsi="Calibri"/>
          <w:sz w:val="18"/>
          <w:szCs w:val="18"/>
        </w:rPr>
        <w:t>dual-phase</w:t>
      </w:r>
      <w:r w:rsidRPr="00795B30">
        <w:rPr>
          <w:rFonts w:ascii="Calibri" w:hAnsi="Calibri"/>
          <w:sz w:val="18"/>
          <w:szCs w:val="18"/>
        </w:rPr>
        <w:t xml:space="preserve"> model such as DuMu</w:t>
      </w:r>
      <w:r w:rsidRPr="00795B30">
        <w:rPr>
          <w:rFonts w:ascii="Calibri" w:hAnsi="Calibri"/>
          <w:sz w:val="18"/>
          <w:szCs w:val="18"/>
          <w:vertAlign w:val="superscript"/>
        </w:rPr>
        <w:t>x</w:t>
      </w:r>
      <w:r w:rsidRPr="00795B30">
        <w:rPr>
          <w:rFonts w:ascii="Calibri" w:hAnsi="Calibri"/>
          <w:sz w:val="18"/>
          <w:szCs w:val="18"/>
        </w:rPr>
        <w:t xml:space="preserve"> or TOUGH2. </w:t>
      </w:r>
    </w:p>
    <w:p w14:paraId="65BAFB2B" w14:textId="77777777" w:rsidR="00FF678B" w:rsidRDefault="00FF678B" w:rsidP="001C49AC">
      <w:pPr>
        <w:pStyle w:val="Heading3"/>
      </w:pPr>
      <w:bookmarkStart w:id="1340" w:name="_Toc447635409"/>
      <w:bookmarkStart w:id="1341" w:name="_Toc449104514"/>
      <w:r>
        <w:t>MODFLOW USG conceptualisation</w:t>
      </w:r>
      <w:bookmarkEnd w:id="1340"/>
      <w:bookmarkEnd w:id="1341"/>
    </w:p>
    <w:p w14:paraId="65BAFB2C" w14:textId="77777777" w:rsidR="00D00484" w:rsidRPr="00795B30" w:rsidRDefault="00D00484" w:rsidP="00D00484">
      <w:pPr>
        <w:rPr>
          <w:rFonts w:ascii="Calibri" w:eastAsia="Times New Roman" w:hAnsi="Calibri"/>
          <w:sz w:val="18"/>
          <w:szCs w:val="18"/>
          <w:lang w:eastAsia="en-AU"/>
        </w:rPr>
      </w:pPr>
      <w:r w:rsidRPr="00795B30">
        <w:rPr>
          <w:rFonts w:ascii="Calibri" w:hAnsi="Calibri"/>
          <w:sz w:val="18"/>
          <w:szCs w:val="18"/>
          <w:lang w:val="en-GB"/>
        </w:rPr>
        <w:t xml:space="preserve">Flow </w:t>
      </w:r>
      <w:r w:rsidR="00836F8C" w:rsidRPr="00795B30">
        <w:rPr>
          <w:rFonts w:ascii="Calibri" w:hAnsi="Calibri"/>
          <w:sz w:val="18"/>
          <w:szCs w:val="18"/>
          <w:lang w:val="en-GB"/>
        </w:rPr>
        <w:t xml:space="preserve">from </w:t>
      </w:r>
      <w:r w:rsidRPr="00795B30">
        <w:rPr>
          <w:rFonts w:ascii="Calibri" w:hAnsi="Calibri"/>
          <w:sz w:val="18"/>
          <w:szCs w:val="18"/>
          <w:lang w:val="en-GB"/>
        </w:rPr>
        <w:t xml:space="preserve">water bearing aquifers to the </w:t>
      </w:r>
      <w:r w:rsidR="009D4E76" w:rsidRPr="00795B30">
        <w:rPr>
          <w:rFonts w:ascii="Calibri" w:hAnsi="Calibri"/>
          <w:sz w:val="18"/>
          <w:szCs w:val="18"/>
          <w:lang w:val="en-GB"/>
        </w:rPr>
        <w:t xml:space="preserve">CSG </w:t>
      </w:r>
      <w:r w:rsidRPr="00795B30">
        <w:rPr>
          <w:rFonts w:ascii="Calibri" w:hAnsi="Calibri"/>
          <w:sz w:val="18"/>
          <w:szCs w:val="18"/>
          <w:lang w:val="en-GB"/>
        </w:rPr>
        <w:t>production formation may be modelled using the C</w:t>
      </w:r>
      <w:r w:rsidRPr="00795B30">
        <w:rPr>
          <w:rFonts w:ascii="Calibri" w:hAnsi="Calibri"/>
          <w:sz w:val="18"/>
          <w:szCs w:val="18"/>
        </w:rPr>
        <w:t>on</w:t>
      </w:r>
      <w:r w:rsidR="00795449" w:rsidRPr="00795B30">
        <w:rPr>
          <w:rFonts w:ascii="Calibri" w:hAnsi="Calibri"/>
          <w:sz w:val="18"/>
          <w:szCs w:val="18"/>
        </w:rPr>
        <w:t>nected</w:t>
      </w:r>
      <w:r w:rsidRPr="00795B30">
        <w:rPr>
          <w:rFonts w:ascii="Calibri" w:hAnsi="Calibri"/>
          <w:sz w:val="18"/>
          <w:szCs w:val="18"/>
        </w:rPr>
        <w:t xml:space="preserve"> Linear Network package (CLN) within MODFLOW-USG (unstructured grid). The CLN package is able to represent flow through both wells and fractures</w:t>
      </w:r>
      <w:r w:rsidR="009D4E76" w:rsidRPr="00795B30">
        <w:rPr>
          <w:rFonts w:ascii="Calibri" w:hAnsi="Calibri"/>
          <w:sz w:val="18"/>
          <w:szCs w:val="18"/>
        </w:rPr>
        <w:t xml:space="preserve"> (</w:t>
      </w:r>
      <w:r w:rsidR="0034521E" w:rsidRPr="00795B30">
        <w:rPr>
          <w:rFonts w:ascii="Calibri" w:hAnsi="Calibri"/>
          <w:sz w:val="18"/>
          <w:szCs w:val="18"/>
        </w:rPr>
        <w:t>Panday et al.</w:t>
      </w:r>
      <w:r w:rsidR="00573374" w:rsidRPr="00795B30">
        <w:rPr>
          <w:rFonts w:ascii="Calibri" w:hAnsi="Calibri"/>
          <w:sz w:val="18"/>
          <w:szCs w:val="18"/>
        </w:rPr>
        <w:t xml:space="preserve"> 2013</w:t>
      </w:r>
      <w:r w:rsidR="009D4E76" w:rsidRPr="00795B30">
        <w:rPr>
          <w:rFonts w:ascii="Calibri" w:hAnsi="Calibri"/>
          <w:sz w:val="18"/>
          <w:szCs w:val="18"/>
        </w:rPr>
        <w:t>)</w:t>
      </w:r>
      <w:r w:rsidRPr="00795B30">
        <w:rPr>
          <w:rFonts w:ascii="Calibri" w:hAnsi="Calibri"/>
          <w:sz w:val="18"/>
          <w:szCs w:val="18"/>
        </w:rPr>
        <w:t>. Both wells and fractures are represented by the fraction of volume of the CLN cell that is saturated, the cross sectional area of the CLN cells, the length of the CLN cells and t</w:t>
      </w:r>
      <w:r w:rsidRPr="00795B30">
        <w:rPr>
          <w:rFonts w:ascii="Calibri" w:eastAsia="Times New Roman" w:hAnsi="Calibri"/>
          <w:sz w:val="18"/>
          <w:szCs w:val="18"/>
          <w:lang w:eastAsia="en-AU"/>
        </w:rPr>
        <w:t xml:space="preserve">he saturated linear conductivity of the connection between two CLN cells. Most of the failure pathways </w:t>
      </w:r>
      <w:r w:rsidR="009A6027" w:rsidRPr="00795B30">
        <w:rPr>
          <w:rFonts w:ascii="Calibri" w:eastAsia="Times New Roman" w:hAnsi="Calibri"/>
          <w:sz w:val="18"/>
          <w:szCs w:val="18"/>
          <w:lang w:eastAsia="en-AU"/>
        </w:rPr>
        <w:t xml:space="preserve">discussed in section </w:t>
      </w:r>
      <w:r w:rsidR="00B6357C" w:rsidRPr="00795B30">
        <w:rPr>
          <w:rFonts w:ascii="Calibri" w:eastAsia="Times New Roman" w:hAnsi="Calibri"/>
          <w:sz w:val="18"/>
          <w:szCs w:val="18"/>
          <w:lang w:eastAsia="en-AU"/>
        </w:rPr>
        <w:fldChar w:fldCharType="begin" w:fldLock="1"/>
      </w:r>
      <w:r w:rsidR="009A6027" w:rsidRPr="00795B30">
        <w:rPr>
          <w:rFonts w:ascii="Calibri" w:eastAsia="Times New Roman" w:hAnsi="Calibri"/>
          <w:sz w:val="18"/>
          <w:szCs w:val="18"/>
          <w:lang w:eastAsia="en-AU"/>
        </w:rPr>
        <w:instrText xml:space="preserve"> REF _Ref442912550 \r \h </w:instrText>
      </w:r>
      <w:r w:rsidR="00795B30" w:rsidRPr="00795B30">
        <w:rPr>
          <w:rFonts w:ascii="Calibri" w:eastAsia="Times New Roman" w:hAnsi="Calibri"/>
          <w:sz w:val="18"/>
          <w:szCs w:val="18"/>
          <w:lang w:eastAsia="en-AU"/>
        </w:rPr>
        <w:instrText xml:space="preserve"> \* MERGEFORMAT </w:instrText>
      </w:r>
      <w:r w:rsidR="00B6357C" w:rsidRPr="00795B30">
        <w:rPr>
          <w:rFonts w:ascii="Calibri" w:eastAsia="Times New Roman" w:hAnsi="Calibri"/>
          <w:sz w:val="18"/>
          <w:szCs w:val="18"/>
          <w:lang w:eastAsia="en-AU"/>
        </w:rPr>
      </w:r>
      <w:r w:rsidR="00B6357C" w:rsidRPr="00795B30">
        <w:rPr>
          <w:rFonts w:ascii="Calibri" w:eastAsia="Times New Roman" w:hAnsi="Calibri"/>
          <w:sz w:val="18"/>
          <w:szCs w:val="18"/>
          <w:lang w:eastAsia="en-AU"/>
        </w:rPr>
        <w:fldChar w:fldCharType="separate"/>
      </w:r>
      <w:r w:rsidR="00D5162C">
        <w:rPr>
          <w:rFonts w:ascii="Calibri" w:eastAsia="Times New Roman" w:hAnsi="Calibri"/>
          <w:sz w:val="18"/>
          <w:szCs w:val="18"/>
          <w:lang w:eastAsia="en-AU"/>
        </w:rPr>
        <w:t>4.3</w:t>
      </w:r>
      <w:r w:rsidR="00B6357C" w:rsidRPr="00795B30">
        <w:rPr>
          <w:rFonts w:ascii="Calibri" w:eastAsia="Times New Roman" w:hAnsi="Calibri"/>
          <w:sz w:val="18"/>
          <w:szCs w:val="18"/>
          <w:lang w:eastAsia="en-AU"/>
        </w:rPr>
        <w:fldChar w:fldCharType="end"/>
      </w:r>
      <w:r w:rsidRPr="00795B30">
        <w:rPr>
          <w:rFonts w:ascii="Calibri" w:eastAsia="Times New Roman" w:hAnsi="Calibri"/>
          <w:sz w:val="18"/>
          <w:szCs w:val="18"/>
          <w:lang w:eastAsia="en-AU"/>
        </w:rPr>
        <w:t xml:space="preserve"> may be represented by this formulation by varying the saturated linear conductivity, the flow length and the cross sectional area.</w:t>
      </w:r>
    </w:p>
    <w:p w14:paraId="65BAFB2D" w14:textId="77777777" w:rsidR="00D00484" w:rsidRPr="00795B30" w:rsidRDefault="00D00484" w:rsidP="00D00484">
      <w:pPr>
        <w:rPr>
          <w:rFonts w:ascii="Calibri" w:eastAsia="Times New Roman" w:hAnsi="Calibri"/>
          <w:sz w:val="18"/>
          <w:szCs w:val="18"/>
          <w:lang w:eastAsia="en-AU"/>
        </w:rPr>
      </w:pPr>
      <w:r w:rsidRPr="00795B30">
        <w:rPr>
          <w:rFonts w:ascii="Calibri" w:eastAsia="Times New Roman" w:hAnsi="Calibri"/>
          <w:sz w:val="18"/>
          <w:szCs w:val="18"/>
          <w:lang w:eastAsia="en-AU"/>
        </w:rPr>
        <w:t xml:space="preserve">The continuity equation for flow between CLN cells and from adjoining </w:t>
      </w:r>
      <w:r w:rsidR="002522E7" w:rsidRPr="00795B30">
        <w:rPr>
          <w:rFonts w:ascii="Calibri" w:eastAsia="Times New Roman" w:hAnsi="Calibri"/>
          <w:sz w:val="18"/>
          <w:szCs w:val="18"/>
          <w:lang w:eastAsia="en-AU"/>
        </w:rPr>
        <w:t>rock</w:t>
      </w:r>
      <w:r w:rsidRPr="00795B30">
        <w:rPr>
          <w:rFonts w:ascii="Calibri" w:eastAsia="Times New Roman" w:hAnsi="Calibri"/>
          <w:sz w:val="18"/>
          <w:szCs w:val="18"/>
          <w:lang w:eastAsia="en-AU"/>
        </w:rPr>
        <w:t xml:space="preserve"> matrix cells is given by:</w:t>
      </w:r>
    </w:p>
    <w:p w14:paraId="65BAFB2E" w14:textId="77777777" w:rsidR="00D00484" w:rsidRPr="00795B30" w:rsidRDefault="00D00484" w:rsidP="0032354F">
      <w:pPr>
        <w:pStyle w:val="Body"/>
        <w:tabs>
          <w:tab w:val="right" w:pos="8789"/>
        </w:tabs>
        <w:ind w:left="720" w:firstLine="720"/>
        <w:rPr>
          <w:szCs w:val="18"/>
        </w:rPr>
      </w:pPr>
      <w:r w:rsidRPr="00795B30">
        <w:rPr>
          <w:position w:val="-32"/>
          <w:szCs w:val="18"/>
        </w:rPr>
        <w:object w:dxaOrig="4220" w:dyaOrig="740" w14:anchorId="65BAFC9A">
          <v:shape id="_x0000_i1025" type="#_x0000_t75" style="width:210.75pt;height:36.75pt" o:ole="">
            <v:imagedata r:id="rId74" o:title=""/>
          </v:shape>
          <o:OLEObject Type="Embed" ProgID="Equation.DSMT4" ShapeID="_x0000_i1025" DrawAspect="Content" ObjectID="_1582024660" r:id="rId75"/>
        </w:object>
      </w:r>
      <w:r w:rsidRPr="00795B30">
        <w:rPr>
          <w:szCs w:val="18"/>
        </w:rPr>
        <w:tab/>
      </w:r>
      <w:r w:rsidR="00E13AE7">
        <w:rPr>
          <w:szCs w:val="18"/>
        </w:rPr>
        <w:t>(</w:t>
      </w:r>
      <w:r w:rsidR="004A792C">
        <w:rPr>
          <w:szCs w:val="18"/>
        </w:rPr>
        <w:t>3</w:t>
      </w:r>
      <w:r w:rsidR="00E13AE7">
        <w:rPr>
          <w:noProof/>
          <w:szCs w:val="18"/>
        </w:rPr>
        <w:t>)</w:t>
      </w:r>
    </w:p>
    <w:p w14:paraId="65BAFB2F" w14:textId="77777777" w:rsidR="00D00484" w:rsidRPr="00795B30" w:rsidRDefault="00D00484" w:rsidP="00D00484">
      <w:pPr>
        <w:rPr>
          <w:rFonts w:ascii="Calibri" w:hAnsi="Calibri"/>
          <w:sz w:val="18"/>
          <w:szCs w:val="18"/>
        </w:rPr>
      </w:pPr>
      <w:r w:rsidRPr="00795B30">
        <w:rPr>
          <w:rFonts w:ascii="Calibri" w:hAnsi="Calibri"/>
          <w:sz w:val="18"/>
          <w:szCs w:val="18"/>
        </w:rPr>
        <w:t>where</w:t>
      </w:r>
      <w:r w:rsidR="002522E7" w:rsidRPr="00795B30">
        <w:rPr>
          <w:rFonts w:ascii="Calibri" w:hAnsi="Calibri"/>
          <w:i/>
          <w:sz w:val="18"/>
          <w:szCs w:val="18"/>
        </w:rPr>
        <w:t xml:space="preserve"> </w:t>
      </w:r>
      <w:r w:rsidR="002614CE" w:rsidRPr="00795B30">
        <w:rPr>
          <w:rFonts w:ascii="Calibri" w:hAnsi="Calibri"/>
          <w:i/>
          <w:sz w:val="18"/>
          <w:szCs w:val="18"/>
        </w:rPr>
        <w:t>V</w:t>
      </w:r>
      <w:r w:rsidR="002614CE" w:rsidRPr="00795B30">
        <w:rPr>
          <w:rFonts w:ascii="Calibri" w:hAnsi="Calibri"/>
          <w:i/>
          <w:sz w:val="18"/>
          <w:szCs w:val="18"/>
          <w:vertAlign w:val="subscript"/>
        </w:rPr>
        <w:t>n</w:t>
      </w:r>
      <w:r w:rsidR="002614CE" w:rsidRPr="00795B30">
        <w:rPr>
          <w:rFonts w:ascii="Calibri" w:hAnsi="Calibri"/>
          <w:sz w:val="18"/>
          <w:szCs w:val="18"/>
          <w:vertAlign w:val="subscript"/>
        </w:rPr>
        <w:t xml:space="preserve"> </w:t>
      </w:r>
      <w:r w:rsidR="002614CE" w:rsidRPr="00795B30">
        <w:rPr>
          <w:rFonts w:ascii="Calibri" w:hAnsi="Calibri"/>
          <w:sz w:val="18"/>
          <w:szCs w:val="18"/>
        </w:rPr>
        <w:t xml:space="preserve">is the total volume of cell </w:t>
      </w:r>
      <w:r w:rsidR="002614CE" w:rsidRPr="00795B30">
        <w:rPr>
          <w:rFonts w:ascii="Calibri" w:hAnsi="Calibri"/>
          <w:i/>
          <w:sz w:val="18"/>
          <w:szCs w:val="18"/>
        </w:rPr>
        <w:t xml:space="preserve">n </w:t>
      </w:r>
      <w:r w:rsidR="002614CE" w:rsidRPr="00795B30">
        <w:rPr>
          <w:rFonts w:ascii="Calibri" w:hAnsi="Calibri"/>
          <w:sz w:val="18"/>
          <w:szCs w:val="18"/>
        </w:rPr>
        <w:t>(L</w:t>
      </w:r>
      <w:r w:rsidR="002614CE" w:rsidRPr="00795B30">
        <w:rPr>
          <w:rFonts w:ascii="Calibri" w:hAnsi="Calibri"/>
          <w:sz w:val="18"/>
          <w:szCs w:val="18"/>
          <w:vertAlign w:val="superscript"/>
        </w:rPr>
        <w:t>3</w:t>
      </w:r>
      <w:r w:rsidR="002614CE" w:rsidRPr="00795B30">
        <w:rPr>
          <w:rFonts w:ascii="Calibri" w:hAnsi="Calibri"/>
          <w:sz w:val="18"/>
          <w:szCs w:val="18"/>
        </w:rPr>
        <w:t xml:space="preserve">), </w:t>
      </w:r>
      <w:r w:rsidRPr="00795B30">
        <w:rPr>
          <w:rFonts w:ascii="Calibri" w:hAnsi="Calibri"/>
          <w:i/>
          <w:sz w:val="18"/>
          <w:szCs w:val="18"/>
        </w:rPr>
        <w:t>f</w:t>
      </w:r>
      <w:r w:rsidRPr="00795B30">
        <w:rPr>
          <w:rFonts w:ascii="Calibri" w:hAnsi="Calibri"/>
          <w:i/>
          <w:sz w:val="18"/>
          <w:szCs w:val="18"/>
          <w:vertAlign w:val="subscript"/>
        </w:rPr>
        <w:t>vn</w:t>
      </w:r>
      <w:r w:rsidR="002522E7" w:rsidRPr="00795B30">
        <w:rPr>
          <w:rFonts w:ascii="Calibri" w:hAnsi="Calibri"/>
          <w:sz w:val="18"/>
          <w:szCs w:val="18"/>
        </w:rPr>
        <w:t xml:space="preserve"> </w:t>
      </w:r>
      <w:r w:rsidRPr="00795B30">
        <w:rPr>
          <w:rFonts w:ascii="Calibri" w:hAnsi="Calibri"/>
          <w:sz w:val="18"/>
          <w:szCs w:val="18"/>
        </w:rPr>
        <w:t xml:space="preserve">is the fraction of the volume of CLN cell </w:t>
      </w:r>
      <w:r w:rsidRPr="00795B30">
        <w:rPr>
          <w:rFonts w:ascii="Calibri" w:hAnsi="Calibri"/>
          <w:i/>
          <w:sz w:val="18"/>
          <w:szCs w:val="18"/>
        </w:rPr>
        <w:t>n</w:t>
      </w:r>
      <w:r w:rsidRPr="00795B30">
        <w:rPr>
          <w:rFonts w:ascii="Calibri" w:hAnsi="Calibri"/>
          <w:sz w:val="18"/>
          <w:szCs w:val="18"/>
        </w:rPr>
        <w:t xml:space="preserve"> that is saturated</w:t>
      </w:r>
      <w:r w:rsidR="00204463" w:rsidRPr="00795B30">
        <w:rPr>
          <w:rFonts w:ascii="Calibri" w:hAnsi="Calibri"/>
          <w:sz w:val="18"/>
          <w:szCs w:val="18"/>
        </w:rPr>
        <w:t xml:space="preserve"> (-)</w:t>
      </w:r>
      <w:r w:rsidR="002522E7" w:rsidRPr="00795B30">
        <w:rPr>
          <w:rFonts w:ascii="Calibri" w:hAnsi="Calibri"/>
          <w:sz w:val="18"/>
          <w:szCs w:val="18"/>
        </w:rPr>
        <w:t xml:space="preserve">, </w:t>
      </w:r>
      <w:r w:rsidR="002614CE" w:rsidRPr="00795B30">
        <w:rPr>
          <w:rFonts w:ascii="Calibri" w:hAnsi="Calibri"/>
          <w:i/>
          <w:sz w:val="18"/>
          <w:szCs w:val="18"/>
        </w:rPr>
        <w:t>t</w:t>
      </w:r>
      <w:r w:rsidR="002614CE" w:rsidRPr="00795B30">
        <w:rPr>
          <w:rFonts w:ascii="Calibri" w:hAnsi="Calibri"/>
          <w:sz w:val="18"/>
          <w:szCs w:val="18"/>
        </w:rPr>
        <w:t xml:space="preserve"> is the timestep over which the calculation is performed (T) </w:t>
      </w:r>
      <w:r w:rsidRPr="00795B30">
        <w:rPr>
          <w:rFonts w:ascii="Calibri" w:hAnsi="Calibri"/>
          <w:i/>
          <w:sz w:val="18"/>
          <w:szCs w:val="18"/>
        </w:rPr>
        <w:t>f</w:t>
      </w:r>
      <w:r w:rsidRPr="00795B30">
        <w:rPr>
          <w:rFonts w:ascii="Calibri" w:hAnsi="Calibri"/>
          <w:i/>
          <w:sz w:val="18"/>
          <w:szCs w:val="18"/>
          <w:vertAlign w:val="subscript"/>
        </w:rPr>
        <w:t>unm</w:t>
      </w:r>
      <w:r w:rsidR="002522E7" w:rsidRPr="00795B30">
        <w:rPr>
          <w:rFonts w:ascii="Calibri" w:hAnsi="Calibri"/>
          <w:i/>
          <w:sz w:val="18"/>
          <w:szCs w:val="18"/>
        </w:rPr>
        <w:t xml:space="preserve"> </w:t>
      </w:r>
      <w:r w:rsidRPr="00795B30">
        <w:rPr>
          <w:rFonts w:ascii="Calibri" w:hAnsi="Calibri"/>
          <w:sz w:val="18"/>
          <w:szCs w:val="18"/>
        </w:rPr>
        <w:t xml:space="preserve">is the fraction of upstream CLN </w:t>
      </w:r>
      <w:r w:rsidR="00836F8C" w:rsidRPr="00795B30">
        <w:rPr>
          <w:rFonts w:ascii="Calibri" w:hAnsi="Calibri"/>
          <w:sz w:val="18"/>
          <w:szCs w:val="18"/>
        </w:rPr>
        <w:t>c</w:t>
      </w:r>
      <w:r w:rsidRPr="00795B30">
        <w:rPr>
          <w:rFonts w:ascii="Calibri" w:hAnsi="Calibri"/>
          <w:sz w:val="18"/>
          <w:szCs w:val="18"/>
        </w:rPr>
        <w:t>ell volume that is saturated</w:t>
      </w:r>
      <w:r w:rsidR="00204463" w:rsidRPr="00795B30">
        <w:rPr>
          <w:rFonts w:ascii="Calibri" w:hAnsi="Calibri"/>
          <w:sz w:val="18"/>
          <w:szCs w:val="18"/>
        </w:rPr>
        <w:t xml:space="preserve"> (-)</w:t>
      </w:r>
      <w:r w:rsidR="002522E7" w:rsidRPr="00795B30">
        <w:rPr>
          <w:rFonts w:ascii="Calibri" w:hAnsi="Calibri"/>
          <w:sz w:val="18"/>
          <w:szCs w:val="18"/>
        </w:rPr>
        <w:t>,</w:t>
      </w:r>
      <w:r w:rsidR="002522E7" w:rsidRPr="00795B30">
        <w:rPr>
          <w:rFonts w:ascii="Calibri" w:hAnsi="Calibri"/>
          <w:i/>
          <w:sz w:val="18"/>
          <w:szCs w:val="18"/>
        </w:rPr>
        <w:t xml:space="preserve"> </w:t>
      </w:r>
      <w:r w:rsidRPr="00795B30">
        <w:rPr>
          <w:rFonts w:ascii="Calibri" w:hAnsi="Calibri"/>
          <w:i/>
          <w:sz w:val="18"/>
          <w:szCs w:val="18"/>
        </w:rPr>
        <w:t>a</w:t>
      </w:r>
      <w:r w:rsidRPr="00795B30">
        <w:rPr>
          <w:rFonts w:ascii="Calibri" w:hAnsi="Calibri"/>
          <w:i/>
          <w:sz w:val="18"/>
          <w:szCs w:val="18"/>
          <w:vertAlign w:val="subscript"/>
        </w:rPr>
        <w:t>cnm</w:t>
      </w:r>
      <w:r w:rsidR="002522E7" w:rsidRPr="00795B30">
        <w:rPr>
          <w:rFonts w:ascii="Calibri" w:hAnsi="Calibri"/>
          <w:i/>
          <w:sz w:val="18"/>
          <w:szCs w:val="18"/>
        </w:rPr>
        <w:t xml:space="preserve"> </w:t>
      </w:r>
      <w:r w:rsidRPr="00795B30">
        <w:rPr>
          <w:rFonts w:ascii="Calibri" w:hAnsi="Calibri"/>
          <w:sz w:val="18"/>
          <w:szCs w:val="18"/>
        </w:rPr>
        <w:t>is the cross sectional area of the connection between the CLN cells</w:t>
      </w:r>
      <w:r w:rsidR="00204463" w:rsidRPr="00795B30">
        <w:rPr>
          <w:rFonts w:ascii="Calibri" w:hAnsi="Calibri"/>
          <w:sz w:val="18"/>
          <w:szCs w:val="18"/>
        </w:rPr>
        <w:t xml:space="preserve"> (L</w:t>
      </w:r>
      <w:r w:rsidR="002614CE" w:rsidRPr="00795B30">
        <w:rPr>
          <w:rFonts w:ascii="Calibri" w:hAnsi="Calibri"/>
          <w:sz w:val="18"/>
          <w:szCs w:val="18"/>
          <w:vertAlign w:val="superscript"/>
        </w:rPr>
        <w:t>2</w:t>
      </w:r>
      <w:r w:rsidR="00204463" w:rsidRPr="00795B30">
        <w:rPr>
          <w:rFonts w:ascii="Calibri" w:hAnsi="Calibri"/>
          <w:sz w:val="18"/>
          <w:szCs w:val="18"/>
        </w:rPr>
        <w:t>)</w:t>
      </w:r>
      <w:r w:rsidR="002522E7" w:rsidRPr="00795B30">
        <w:rPr>
          <w:rFonts w:ascii="Calibri" w:hAnsi="Calibri"/>
          <w:sz w:val="18"/>
          <w:szCs w:val="18"/>
        </w:rPr>
        <w:t>,</w:t>
      </w:r>
      <w:r w:rsidR="002522E7" w:rsidRPr="00795B30">
        <w:rPr>
          <w:rFonts w:ascii="Calibri" w:hAnsi="Calibri"/>
          <w:i/>
          <w:sz w:val="18"/>
          <w:szCs w:val="18"/>
        </w:rPr>
        <w:t xml:space="preserve"> </w:t>
      </w:r>
      <w:r w:rsidRPr="00795B30">
        <w:rPr>
          <w:rFonts w:ascii="Calibri" w:hAnsi="Calibri"/>
          <w:i/>
          <w:sz w:val="18"/>
          <w:szCs w:val="18"/>
        </w:rPr>
        <w:t>K</w:t>
      </w:r>
      <w:r w:rsidRPr="00795B30">
        <w:rPr>
          <w:rFonts w:ascii="Calibri" w:hAnsi="Calibri"/>
          <w:i/>
          <w:sz w:val="18"/>
          <w:szCs w:val="18"/>
          <w:vertAlign w:val="subscript"/>
        </w:rPr>
        <w:t>c</w:t>
      </w:r>
      <w:r w:rsidR="002614CE" w:rsidRPr="00795B30">
        <w:rPr>
          <w:rFonts w:ascii="Calibri" w:hAnsi="Calibri"/>
          <w:i/>
          <w:sz w:val="18"/>
          <w:szCs w:val="18"/>
          <w:vertAlign w:val="subscript"/>
        </w:rPr>
        <w:t>nm</w:t>
      </w:r>
      <w:r w:rsidR="002522E7" w:rsidRPr="00795B30">
        <w:rPr>
          <w:rFonts w:ascii="Calibri" w:hAnsi="Calibri"/>
          <w:sz w:val="18"/>
          <w:szCs w:val="18"/>
        </w:rPr>
        <w:t xml:space="preserve"> </w:t>
      </w:r>
      <w:r w:rsidRPr="00795B30">
        <w:rPr>
          <w:rFonts w:ascii="Calibri" w:hAnsi="Calibri"/>
          <w:sz w:val="18"/>
          <w:szCs w:val="18"/>
        </w:rPr>
        <w:t xml:space="preserve">is the saturated linear conductivity of the connection between the CLN cells </w:t>
      </w:r>
      <w:r w:rsidRPr="00795B30">
        <w:rPr>
          <w:rFonts w:ascii="Calibri" w:hAnsi="Calibri"/>
          <w:i/>
          <w:sz w:val="18"/>
          <w:szCs w:val="18"/>
        </w:rPr>
        <w:t>n</w:t>
      </w:r>
      <w:r w:rsidRPr="00795B30">
        <w:rPr>
          <w:rFonts w:ascii="Calibri" w:hAnsi="Calibri"/>
          <w:sz w:val="18"/>
          <w:szCs w:val="18"/>
        </w:rPr>
        <w:t xml:space="preserve"> and </w:t>
      </w:r>
      <w:r w:rsidRPr="00795B30">
        <w:rPr>
          <w:rFonts w:ascii="Calibri" w:hAnsi="Calibri"/>
          <w:i/>
          <w:sz w:val="18"/>
          <w:szCs w:val="18"/>
        </w:rPr>
        <w:t>m</w:t>
      </w:r>
      <w:r w:rsidR="00204463" w:rsidRPr="00795B30">
        <w:rPr>
          <w:rFonts w:ascii="Calibri" w:hAnsi="Calibri"/>
          <w:i/>
          <w:sz w:val="18"/>
          <w:szCs w:val="18"/>
        </w:rPr>
        <w:t xml:space="preserve"> </w:t>
      </w:r>
      <w:r w:rsidR="00204463" w:rsidRPr="00795B30">
        <w:rPr>
          <w:rFonts w:ascii="Calibri" w:hAnsi="Calibri"/>
          <w:sz w:val="18"/>
          <w:szCs w:val="18"/>
        </w:rPr>
        <w:t>(LT</w:t>
      </w:r>
      <w:r w:rsidR="00204463" w:rsidRPr="00795B30">
        <w:rPr>
          <w:rFonts w:ascii="Calibri" w:hAnsi="Calibri"/>
          <w:sz w:val="18"/>
          <w:szCs w:val="18"/>
          <w:vertAlign w:val="superscript"/>
        </w:rPr>
        <w:t>-1</w:t>
      </w:r>
      <w:r w:rsidR="00204463" w:rsidRPr="00795B30">
        <w:rPr>
          <w:rFonts w:ascii="Calibri" w:hAnsi="Calibri"/>
          <w:sz w:val="18"/>
          <w:szCs w:val="18"/>
        </w:rPr>
        <w:t>)</w:t>
      </w:r>
      <w:r w:rsidR="002522E7" w:rsidRPr="00795B30">
        <w:rPr>
          <w:rFonts w:ascii="Calibri" w:hAnsi="Calibri"/>
          <w:i/>
          <w:sz w:val="18"/>
          <w:szCs w:val="18"/>
        </w:rPr>
        <w:t xml:space="preserve">, </w:t>
      </w:r>
      <w:r w:rsidR="002614CE" w:rsidRPr="00795B30">
        <w:rPr>
          <w:rFonts w:ascii="Calibri" w:hAnsi="Calibri"/>
          <w:i/>
          <w:sz w:val="18"/>
          <w:szCs w:val="18"/>
        </w:rPr>
        <w:t>h</w:t>
      </w:r>
      <w:r w:rsidR="002614CE" w:rsidRPr="00795B30">
        <w:rPr>
          <w:rFonts w:ascii="Calibri" w:hAnsi="Calibri"/>
          <w:i/>
          <w:sz w:val="18"/>
          <w:szCs w:val="18"/>
          <w:vertAlign w:val="subscript"/>
        </w:rPr>
        <w:t>n</w:t>
      </w:r>
      <w:r w:rsidR="002614CE" w:rsidRPr="00795B30">
        <w:rPr>
          <w:rFonts w:ascii="Calibri" w:hAnsi="Calibri"/>
          <w:sz w:val="18"/>
          <w:szCs w:val="18"/>
        </w:rPr>
        <w:t xml:space="preserve"> and </w:t>
      </w:r>
      <w:r w:rsidR="002614CE" w:rsidRPr="00795B30">
        <w:rPr>
          <w:rFonts w:ascii="Calibri" w:hAnsi="Calibri"/>
          <w:i/>
          <w:sz w:val="18"/>
          <w:szCs w:val="18"/>
        </w:rPr>
        <w:t>h</w:t>
      </w:r>
      <w:r w:rsidR="002614CE" w:rsidRPr="00795B30">
        <w:rPr>
          <w:rFonts w:ascii="Calibri" w:hAnsi="Calibri"/>
          <w:i/>
          <w:sz w:val="18"/>
          <w:szCs w:val="18"/>
          <w:vertAlign w:val="subscript"/>
        </w:rPr>
        <w:t>m</w:t>
      </w:r>
      <w:r w:rsidR="002614CE" w:rsidRPr="00795B30">
        <w:rPr>
          <w:rFonts w:ascii="Calibri" w:hAnsi="Calibri"/>
          <w:i/>
          <w:sz w:val="18"/>
          <w:szCs w:val="18"/>
        </w:rPr>
        <w:t xml:space="preserve"> </w:t>
      </w:r>
      <w:r w:rsidR="002614CE" w:rsidRPr="00795B30">
        <w:rPr>
          <w:rFonts w:ascii="Calibri" w:hAnsi="Calibri"/>
          <w:sz w:val="18"/>
          <w:szCs w:val="18"/>
        </w:rPr>
        <w:t xml:space="preserve">are the heads in cells </w:t>
      </w:r>
      <w:r w:rsidR="002614CE" w:rsidRPr="00795B30">
        <w:rPr>
          <w:rFonts w:ascii="Calibri" w:hAnsi="Calibri"/>
          <w:i/>
          <w:sz w:val="18"/>
          <w:szCs w:val="18"/>
        </w:rPr>
        <w:t>n</w:t>
      </w:r>
      <w:r w:rsidR="002614CE" w:rsidRPr="00795B30">
        <w:rPr>
          <w:rFonts w:ascii="Calibri" w:hAnsi="Calibri"/>
          <w:sz w:val="18"/>
          <w:szCs w:val="18"/>
        </w:rPr>
        <w:t xml:space="preserve"> and </w:t>
      </w:r>
      <w:r w:rsidR="002614CE" w:rsidRPr="00795B30">
        <w:rPr>
          <w:rFonts w:ascii="Calibri" w:hAnsi="Calibri"/>
          <w:i/>
          <w:sz w:val="18"/>
          <w:szCs w:val="18"/>
        </w:rPr>
        <w:t>m</w:t>
      </w:r>
      <w:r w:rsidR="002614CE" w:rsidRPr="00795B30">
        <w:rPr>
          <w:rFonts w:ascii="Calibri" w:hAnsi="Calibri"/>
          <w:sz w:val="18"/>
          <w:szCs w:val="18"/>
          <w:vertAlign w:val="subscript"/>
        </w:rPr>
        <w:t xml:space="preserve"> </w:t>
      </w:r>
      <w:r w:rsidR="002614CE" w:rsidRPr="00795B30">
        <w:rPr>
          <w:rFonts w:ascii="Calibri" w:hAnsi="Calibri"/>
          <w:sz w:val="18"/>
          <w:szCs w:val="18"/>
        </w:rPr>
        <w:t>respectively (L),</w:t>
      </w:r>
      <w:r w:rsidR="002614CE" w:rsidRPr="00795B30">
        <w:rPr>
          <w:rFonts w:ascii="Calibri" w:hAnsi="Calibri"/>
          <w:i/>
          <w:sz w:val="18"/>
          <w:szCs w:val="18"/>
        </w:rPr>
        <w:t xml:space="preserve"> </w:t>
      </w:r>
      <w:r w:rsidRPr="00795B30">
        <w:rPr>
          <w:rFonts w:ascii="Calibri" w:hAnsi="Calibri"/>
          <w:i/>
          <w:sz w:val="18"/>
          <w:szCs w:val="18"/>
        </w:rPr>
        <w:t>l</w:t>
      </w:r>
      <w:r w:rsidRPr="00795B30">
        <w:rPr>
          <w:rFonts w:ascii="Calibri" w:hAnsi="Calibri"/>
          <w:i/>
          <w:sz w:val="18"/>
          <w:szCs w:val="18"/>
          <w:vertAlign w:val="subscript"/>
        </w:rPr>
        <w:t>cn</w:t>
      </w:r>
      <w:r w:rsidRPr="00795B30">
        <w:rPr>
          <w:rFonts w:ascii="Calibri" w:hAnsi="Calibri"/>
          <w:sz w:val="18"/>
          <w:szCs w:val="18"/>
        </w:rPr>
        <w:t xml:space="preserve"> and </w:t>
      </w:r>
      <w:r w:rsidRPr="00795B30">
        <w:rPr>
          <w:rFonts w:ascii="Calibri" w:hAnsi="Calibri"/>
          <w:i/>
          <w:sz w:val="18"/>
          <w:szCs w:val="18"/>
        </w:rPr>
        <w:t>l</w:t>
      </w:r>
      <w:r w:rsidRPr="00795B30">
        <w:rPr>
          <w:rFonts w:ascii="Calibri" w:hAnsi="Calibri"/>
          <w:i/>
          <w:sz w:val="18"/>
          <w:szCs w:val="18"/>
          <w:vertAlign w:val="subscript"/>
        </w:rPr>
        <w:t>cm</w:t>
      </w:r>
      <w:r w:rsidR="002522E7" w:rsidRPr="00795B30">
        <w:rPr>
          <w:rFonts w:ascii="Calibri" w:hAnsi="Calibri"/>
          <w:sz w:val="18"/>
          <w:szCs w:val="18"/>
        </w:rPr>
        <w:t xml:space="preserve"> </w:t>
      </w:r>
      <w:r w:rsidRPr="00795B30">
        <w:rPr>
          <w:rFonts w:ascii="Calibri" w:hAnsi="Calibri"/>
          <w:sz w:val="18"/>
          <w:szCs w:val="18"/>
        </w:rPr>
        <w:t xml:space="preserve">are the length of CLN cells </w:t>
      </w:r>
      <w:r w:rsidRPr="00795B30">
        <w:rPr>
          <w:rFonts w:ascii="Calibri" w:hAnsi="Calibri"/>
          <w:i/>
          <w:sz w:val="18"/>
          <w:szCs w:val="18"/>
        </w:rPr>
        <w:t>n</w:t>
      </w:r>
      <w:r w:rsidRPr="00795B30">
        <w:rPr>
          <w:rFonts w:ascii="Calibri" w:hAnsi="Calibri"/>
          <w:sz w:val="18"/>
          <w:szCs w:val="18"/>
        </w:rPr>
        <w:t xml:space="preserve"> and </w:t>
      </w:r>
      <w:r w:rsidRPr="00795B30">
        <w:rPr>
          <w:rFonts w:ascii="Calibri" w:hAnsi="Calibri"/>
          <w:i/>
          <w:sz w:val="18"/>
          <w:szCs w:val="18"/>
        </w:rPr>
        <w:t>m</w:t>
      </w:r>
      <w:r w:rsidR="00204463" w:rsidRPr="00795B30">
        <w:rPr>
          <w:rFonts w:ascii="Calibri" w:hAnsi="Calibri"/>
          <w:i/>
          <w:sz w:val="18"/>
          <w:szCs w:val="18"/>
        </w:rPr>
        <w:t xml:space="preserve"> </w:t>
      </w:r>
      <w:r w:rsidR="00204463" w:rsidRPr="00795B30">
        <w:rPr>
          <w:rFonts w:ascii="Calibri" w:hAnsi="Calibri"/>
          <w:sz w:val="18"/>
          <w:szCs w:val="18"/>
        </w:rPr>
        <w:t>(L)</w:t>
      </w:r>
      <w:r w:rsidR="002522E7" w:rsidRPr="00795B30">
        <w:rPr>
          <w:rFonts w:ascii="Calibri" w:hAnsi="Calibri"/>
          <w:i/>
          <w:sz w:val="18"/>
          <w:szCs w:val="18"/>
        </w:rPr>
        <w:t>,</w:t>
      </w:r>
      <w:r w:rsidR="002522E7" w:rsidRPr="00795B30">
        <w:rPr>
          <w:rFonts w:ascii="Calibri" w:hAnsi="Calibri" w:cs="Times New Roman"/>
          <w:sz w:val="18"/>
          <w:szCs w:val="18"/>
        </w:rPr>
        <w:t xml:space="preserve"> </w:t>
      </w:r>
      <w:r w:rsidRPr="00795B30">
        <w:rPr>
          <w:rFonts w:ascii="Calibri" w:hAnsi="Calibri" w:cs="Times New Roman"/>
          <w:sz w:val="18"/>
          <w:szCs w:val="18"/>
        </w:rPr>
        <w:t>Γ</w:t>
      </w:r>
      <w:r w:rsidRPr="00795B30">
        <w:rPr>
          <w:rFonts w:ascii="Calibri" w:hAnsi="Calibri"/>
          <w:i/>
          <w:sz w:val="18"/>
          <w:szCs w:val="18"/>
          <w:vertAlign w:val="subscript"/>
        </w:rPr>
        <w:t>cpn</w:t>
      </w:r>
      <w:r w:rsidR="002522E7" w:rsidRPr="00795B30">
        <w:rPr>
          <w:rFonts w:ascii="Calibri" w:hAnsi="Calibri"/>
          <w:i/>
          <w:sz w:val="18"/>
          <w:szCs w:val="18"/>
        </w:rPr>
        <w:t xml:space="preserve"> </w:t>
      </w:r>
      <w:r w:rsidRPr="00795B30">
        <w:rPr>
          <w:rFonts w:ascii="Calibri" w:hAnsi="Calibri"/>
          <w:sz w:val="18"/>
          <w:szCs w:val="18"/>
        </w:rPr>
        <w:t xml:space="preserve">is the volumetric flow from a connected GWF cell </w:t>
      </w:r>
      <w:r w:rsidRPr="00795B30">
        <w:rPr>
          <w:rFonts w:ascii="Calibri" w:hAnsi="Calibri"/>
          <w:i/>
          <w:sz w:val="18"/>
          <w:szCs w:val="18"/>
        </w:rPr>
        <w:t>p</w:t>
      </w:r>
      <w:r w:rsidRPr="00795B30">
        <w:rPr>
          <w:rFonts w:ascii="Calibri" w:hAnsi="Calibri"/>
          <w:sz w:val="18"/>
          <w:szCs w:val="18"/>
        </w:rPr>
        <w:t xml:space="preserve"> to a CLN cell </w:t>
      </w:r>
      <w:r w:rsidRPr="00795B30">
        <w:rPr>
          <w:rFonts w:ascii="Calibri" w:hAnsi="Calibri"/>
          <w:i/>
          <w:sz w:val="18"/>
          <w:szCs w:val="18"/>
        </w:rPr>
        <w:t>n</w:t>
      </w:r>
      <w:r w:rsidR="002522E7" w:rsidRPr="00795B30">
        <w:rPr>
          <w:rFonts w:ascii="Calibri" w:hAnsi="Calibri"/>
          <w:i/>
          <w:sz w:val="18"/>
          <w:szCs w:val="18"/>
        </w:rPr>
        <w:t xml:space="preserve"> </w:t>
      </w:r>
      <w:r w:rsidR="00204463" w:rsidRPr="00795B30">
        <w:rPr>
          <w:rFonts w:ascii="Calibri" w:hAnsi="Calibri"/>
          <w:sz w:val="18"/>
          <w:szCs w:val="18"/>
        </w:rPr>
        <w:t>(L</w:t>
      </w:r>
      <w:r w:rsidR="00204463" w:rsidRPr="00795B30">
        <w:rPr>
          <w:rFonts w:ascii="Calibri" w:hAnsi="Calibri"/>
          <w:sz w:val="18"/>
          <w:szCs w:val="18"/>
          <w:vertAlign w:val="superscript"/>
        </w:rPr>
        <w:t>3</w:t>
      </w:r>
      <w:r w:rsidR="00204463" w:rsidRPr="00795B30">
        <w:rPr>
          <w:rFonts w:ascii="Calibri" w:hAnsi="Calibri"/>
          <w:sz w:val="18"/>
          <w:szCs w:val="18"/>
        </w:rPr>
        <w:t>T</w:t>
      </w:r>
      <w:r w:rsidR="00204463" w:rsidRPr="00795B30">
        <w:rPr>
          <w:rFonts w:ascii="Calibri" w:hAnsi="Calibri"/>
          <w:sz w:val="18"/>
          <w:szCs w:val="18"/>
          <w:vertAlign w:val="superscript"/>
        </w:rPr>
        <w:t>-1</w:t>
      </w:r>
      <w:r w:rsidR="00204463" w:rsidRPr="00795B30">
        <w:rPr>
          <w:rFonts w:ascii="Calibri" w:hAnsi="Calibri"/>
          <w:sz w:val="18"/>
          <w:szCs w:val="18"/>
        </w:rPr>
        <w:t xml:space="preserve">) </w:t>
      </w:r>
      <w:r w:rsidR="0034521E" w:rsidRPr="00795B30">
        <w:rPr>
          <w:rFonts w:ascii="Calibri" w:hAnsi="Calibri"/>
          <w:sz w:val="18"/>
          <w:szCs w:val="18"/>
        </w:rPr>
        <w:t>(Panday et al. 2013)</w:t>
      </w:r>
      <w:r w:rsidRPr="00795B30">
        <w:rPr>
          <w:rFonts w:ascii="Calibri" w:hAnsi="Calibri"/>
          <w:sz w:val="18"/>
          <w:szCs w:val="18"/>
        </w:rPr>
        <w:t>.</w:t>
      </w:r>
    </w:p>
    <w:p w14:paraId="65BAFB30" w14:textId="77777777" w:rsidR="0021457F" w:rsidRPr="00795B30" w:rsidRDefault="00D00484" w:rsidP="0021457F">
      <w:pPr>
        <w:rPr>
          <w:rFonts w:ascii="Calibri" w:hAnsi="Calibri"/>
          <w:sz w:val="18"/>
          <w:szCs w:val="18"/>
        </w:rPr>
      </w:pPr>
      <w:r w:rsidRPr="00795B30">
        <w:rPr>
          <w:rFonts w:ascii="Calibri" w:hAnsi="Calibri"/>
          <w:sz w:val="18"/>
          <w:szCs w:val="18"/>
        </w:rPr>
        <w:t xml:space="preserve">The CLN process in the advanced version of MODFLOW-USG can simulate water flow through a conduit in laminar or turbulent states. </w:t>
      </w:r>
      <w:r w:rsidR="0021457F" w:rsidRPr="00795B30">
        <w:rPr>
          <w:rFonts w:ascii="Calibri" w:hAnsi="Calibri"/>
          <w:sz w:val="18"/>
          <w:szCs w:val="18"/>
        </w:rPr>
        <w:t>An upper bound estimate of flow through an abandoned (orphaned) well is conceptuali</w:t>
      </w:r>
      <w:r w:rsidR="00FC105B" w:rsidRPr="00795B30">
        <w:rPr>
          <w:rFonts w:ascii="Calibri" w:hAnsi="Calibri"/>
          <w:sz w:val="18"/>
          <w:szCs w:val="18"/>
        </w:rPr>
        <w:t>s</w:t>
      </w:r>
      <w:r w:rsidR="0021457F" w:rsidRPr="00795B30">
        <w:rPr>
          <w:rFonts w:ascii="Calibri" w:hAnsi="Calibri"/>
          <w:sz w:val="18"/>
          <w:szCs w:val="18"/>
        </w:rPr>
        <w:t>ed as flow through the full diameter of the bore through corrosion or damage in the steel casing, unlimited by the ability of the surficial aquifer or production formation to supply or dissipate water to or from the bore. In this case, flow through the well is likely to be turbulent, and the effective saturated linear conductivity (K</w:t>
      </w:r>
      <w:r w:rsidR="0021457F" w:rsidRPr="00795B30">
        <w:rPr>
          <w:rFonts w:ascii="Calibri" w:hAnsi="Calibri"/>
          <w:sz w:val="18"/>
          <w:szCs w:val="18"/>
          <w:vertAlign w:val="subscript"/>
        </w:rPr>
        <w:t>cnm</w:t>
      </w:r>
      <w:r w:rsidR="0021457F" w:rsidRPr="00795B30">
        <w:rPr>
          <w:rFonts w:ascii="Calibri" w:hAnsi="Calibri"/>
          <w:sz w:val="18"/>
          <w:szCs w:val="18"/>
        </w:rPr>
        <w:t>) for the CLN can be estimated from the Darcy-Weisbach equation, using the Colebrook formulation for turbulent flow through rough conduits. Optionally, the Hazen-Williams equation or Manning’s equation could also be used</w:t>
      </w:r>
      <w:r w:rsidR="00F162FE" w:rsidRPr="00795B30">
        <w:rPr>
          <w:rFonts w:ascii="Calibri" w:hAnsi="Calibri"/>
          <w:sz w:val="18"/>
          <w:szCs w:val="18"/>
        </w:rPr>
        <w:t xml:space="preserve"> (see Appendix 1 for equations)</w:t>
      </w:r>
      <w:r w:rsidR="0021457F" w:rsidRPr="00795B30">
        <w:rPr>
          <w:rFonts w:ascii="Calibri" w:hAnsi="Calibri"/>
          <w:sz w:val="18"/>
          <w:szCs w:val="18"/>
        </w:rPr>
        <w:t>.</w:t>
      </w:r>
    </w:p>
    <w:p w14:paraId="65BAFB31" w14:textId="77777777" w:rsidR="00D00484" w:rsidRPr="00795B30" w:rsidRDefault="00D00484" w:rsidP="00B67DDB">
      <w:pPr>
        <w:rPr>
          <w:rFonts w:ascii="Calibri" w:hAnsi="Calibri"/>
          <w:sz w:val="18"/>
          <w:szCs w:val="18"/>
        </w:rPr>
      </w:pPr>
      <w:r w:rsidRPr="00795B30">
        <w:rPr>
          <w:rFonts w:ascii="Calibri" w:hAnsi="Calibri"/>
          <w:sz w:val="18"/>
          <w:szCs w:val="18"/>
        </w:rPr>
        <w:t xml:space="preserve">For lower head gradients </w:t>
      </w:r>
      <w:r w:rsidR="0021457F" w:rsidRPr="00795B30">
        <w:rPr>
          <w:rFonts w:ascii="Calibri" w:hAnsi="Calibri"/>
          <w:sz w:val="18"/>
          <w:szCs w:val="18"/>
        </w:rPr>
        <w:t>or flow through degraded cement with a lower equivalent well hydraulic conductivity</w:t>
      </w:r>
      <w:r w:rsidRPr="00795B30">
        <w:rPr>
          <w:rFonts w:ascii="Calibri" w:hAnsi="Calibri"/>
          <w:sz w:val="18"/>
          <w:szCs w:val="18"/>
        </w:rPr>
        <w:t>, flow through the well may be laminar. Laminar flow is computed using the Hagen- Poiseuille equation, while three formulations are provided to simulate turbulent flow – the Darcy-Weisbach equation, the Hazen-Williams equation, and the Manning’s equation (Panday, pers comm.). Information for the total area of the conduit, the wetted area of conduit, the total perimeter and the wetted perimeter is required to use these formulations.</w:t>
      </w:r>
      <w:r w:rsidR="006A1468">
        <w:rPr>
          <w:rFonts w:ascii="Calibri" w:hAnsi="Calibri"/>
          <w:sz w:val="18"/>
          <w:szCs w:val="18"/>
        </w:rPr>
        <w:t xml:space="preserve"> </w:t>
      </w:r>
      <w:r w:rsidR="0021457F" w:rsidRPr="00795B30">
        <w:rPr>
          <w:rFonts w:ascii="Calibri" w:hAnsi="Calibri"/>
          <w:sz w:val="18"/>
          <w:szCs w:val="18"/>
        </w:rPr>
        <w:t>Testing for turbulent or laminar flow by calculating the Reynolds number can be done simply for each case prior to analysis</w:t>
      </w:r>
      <w:r w:rsidR="00FC105B" w:rsidRPr="00795B30">
        <w:rPr>
          <w:rFonts w:ascii="Calibri" w:hAnsi="Calibri"/>
          <w:sz w:val="18"/>
          <w:szCs w:val="18"/>
        </w:rPr>
        <w:t xml:space="preserve"> (see Section </w:t>
      </w:r>
      <w:r w:rsidR="00B6357C" w:rsidRPr="00795B30">
        <w:rPr>
          <w:rFonts w:ascii="Calibri" w:hAnsi="Calibri"/>
          <w:sz w:val="18"/>
          <w:szCs w:val="18"/>
        </w:rPr>
        <w:fldChar w:fldCharType="begin" w:fldLock="1"/>
      </w:r>
      <w:r w:rsidR="00FC105B" w:rsidRPr="00795B30">
        <w:rPr>
          <w:rFonts w:ascii="Calibri" w:hAnsi="Calibri"/>
          <w:sz w:val="18"/>
          <w:szCs w:val="18"/>
        </w:rPr>
        <w:instrText xml:space="preserve"> REF _Ref439598320 \r \h </w:instrText>
      </w:r>
      <w:r w:rsidR="00795B30" w:rsidRPr="00795B30">
        <w:rPr>
          <w:rFonts w:ascii="Calibri" w:hAnsi="Calibri"/>
          <w:sz w:val="18"/>
          <w:szCs w:val="18"/>
        </w:rPr>
        <w:instrText xml:space="preserve"> \* MERGEFORMAT </w:instrText>
      </w:r>
      <w:r w:rsidR="00B6357C" w:rsidRPr="00795B30">
        <w:rPr>
          <w:rFonts w:ascii="Calibri" w:hAnsi="Calibri"/>
          <w:sz w:val="18"/>
          <w:szCs w:val="18"/>
        </w:rPr>
      </w:r>
      <w:r w:rsidR="00B6357C" w:rsidRPr="00795B30">
        <w:rPr>
          <w:rFonts w:ascii="Calibri" w:hAnsi="Calibri"/>
          <w:sz w:val="18"/>
          <w:szCs w:val="18"/>
        </w:rPr>
        <w:fldChar w:fldCharType="separate"/>
      </w:r>
      <w:r w:rsidR="00D5162C">
        <w:rPr>
          <w:rFonts w:ascii="Calibri" w:hAnsi="Calibri"/>
          <w:sz w:val="18"/>
          <w:szCs w:val="18"/>
        </w:rPr>
        <w:t>1.1.1</w:t>
      </w:r>
      <w:r w:rsidR="00B6357C" w:rsidRPr="00795B30">
        <w:rPr>
          <w:rFonts w:ascii="Calibri" w:hAnsi="Calibri"/>
          <w:sz w:val="18"/>
          <w:szCs w:val="18"/>
        </w:rPr>
        <w:fldChar w:fldCharType="end"/>
      </w:r>
      <w:r w:rsidR="00FC105B" w:rsidRPr="00795B30">
        <w:rPr>
          <w:rFonts w:ascii="Calibri" w:hAnsi="Calibri"/>
          <w:sz w:val="18"/>
          <w:szCs w:val="18"/>
        </w:rPr>
        <w:t>)</w:t>
      </w:r>
      <w:r w:rsidR="0021457F" w:rsidRPr="00795B30">
        <w:rPr>
          <w:rFonts w:ascii="Calibri" w:hAnsi="Calibri"/>
          <w:sz w:val="18"/>
          <w:szCs w:val="18"/>
        </w:rPr>
        <w:t>.</w:t>
      </w:r>
    </w:p>
    <w:p w14:paraId="65BAFB32" w14:textId="77777777" w:rsidR="00636716" w:rsidRPr="007F4C6E" w:rsidRDefault="00636716" w:rsidP="00636716">
      <w:pPr>
        <w:pStyle w:val="Heading1"/>
      </w:pPr>
      <w:bookmarkStart w:id="1342" w:name="_Toc447635410"/>
      <w:bookmarkStart w:id="1343" w:name="_Toc449104515"/>
      <w:bookmarkStart w:id="1344" w:name="_Toc433992829"/>
      <w:r w:rsidRPr="007F4C6E">
        <w:t xml:space="preserve">Identification of </w:t>
      </w:r>
      <w:r>
        <w:t>k</w:t>
      </w:r>
      <w:r w:rsidRPr="007F4C6E">
        <w:t xml:space="preserve">nowledge </w:t>
      </w:r>
      <w:r>
        <w:t>g</w:t>
      </w:r>
      <w:r w:rsidRPr="007F4C6E">
        <w:t>aps</w:t>
      </w:r>
      <w:bookmarkEnd w:id="1342"/>
      <w:bookmarkEnd w:id="1343"/>
    </w:p>
    <w:p w14:paraId="65BAFB33" w14:textId="77777777" w:rsidR="00B57F53" w:rsidRPr="00C4297A" w:rsidRDefault="00B57F53" w:rsidP="00636716">
      <w:pPr>
        <w:pStyle w:val="OWSNormal9pt"/>
        <w:rPr>
          <w:b/>
          <w:i/>
        </w:rPr>
      </w:pPr>
      <w:r w:rsidRPr="00C4297A">
        <w:rPr>
          <w:b/>
          <w:i/>
        </w:rPr>
        <w:t>Water bore failure rate in Australia</w:t>
      </w:r>
    </w:p>
    <w:p w14:paraId="65BAFB34" w14:textId="77777777" w:rsidR="00B57F53" w:rsidRPr="00795B30" w:rsidRDefault="00BB583C" w:rsidP="00636716">
      <w:pPr>
        <w:pStyle w:val="OWSNormal9pt"/>
        <w:rPr>
          <w:szCs w:val="18"/>
        </w:rPr>
      </w:pPr>
      <w:r w:rsidRPr="00795B30">
        <w:rPr>
          <w:szCs w:val="18"/>
        </w:rPr>
        <w:t>There is very limited information in the public domain, and held by stakeholders, on the integrity of water bores in Australia (GHD 2010</w:t>
      </w:r>
      <w:r w:rsidR="00B57F53" w:rsidRPr="00795B30">
        <w:rPr>
          <w:szCs w:val="18"/>
        </w:rPr>
        <w:t xml:space="preserve">; </w:t>
      </w:r>
      <w:r w:rsidR="00365036" w:rsidRPr="00795B30">
        <w:rPr>
          <w:szCs w:val="18"/>
        </w:rPr>
        <w:t>Commonwealth of Australia</w:t>
      </w:r>
      <w:r w:rsidR="00B57F53" w:rsidRPr="00795B30">
        <w:rPr>
          <w:szCs w:val="18"/>
        </w:rPr>
        <w:t xml:space="preserve"> 201</w:t>
      </w:r>
      <w:r w:rsidR="00365036" w:rsidRPr="00795B30">
        <w:rPr>
          <w:szCs w:val="18"/>
        </w:rPr>
        <w:t>3</w:t>
      </w:r>
      <w:r w:rsidRPr="00795B30">
        <w:rPr>
          <w:szCs w:val="18"/>
        </w:rPr>
        <w:t>).</w:t>
      </w:r>
      <w:r w:rsidR="00BE412C">
        <w:rPr>
          <w:szCs w:val="18"/>
        </w:rPr>
        <w:t xml:space="preserve"> There is even less information on the possible consequences of reported or assumed bore failure, and whether or not remediation is necessary.</w:t>
      </w:r>
    </w:p>
    <w:p w14:paraId="65BAFB35" w14:textId="77777777" w:rsidR="00636716" w:rsidRPr="00C4297A" w:rsidRDefault="00636716" w:rsidP="00636716">
      <w:pPr>
        <w:pStyle w:val="OWSNormal9pt"/>
        <w:rPr>
          <w:b/>
          <w:i/>
        </w:rPr>
      </w:pPr>
      <w:r w:rsidRPr="00C4297A">
        <w:rPr>
          <w:b/>
          <w:i/>
        </w:rPr>
        <w:t>CSG well failure rate in Australia</w:t>
      </w:r>
    </w:p>
    <w:p w14:paraId="65BAFB36" w14:textId="77777777" w:rsidR="00A407F8" w:rsidRPr="00795B30" w:rsidRDefault="00636716" w:rsidP="00A407F8">
      <w:pPr>
        <w:adjustRightInd w:val="0"/>
        <w:spacing w:after="0"/>
        <w:rPr>
          <w:rFonts w:ascii="Calibri" w:hAnsi="Calibri"/>
          <w:sz w:val="18"/>
          <w:szCs w:val="18"/>
        </w:rPr>
      </w:pPr>
      <w:r w:rsidRPr="00795B30">
        <w:rPr>
          <w:rFonts w:ascii="Calibri" w:hAnsi="Calibri"/>
          <w:sz w:val="18"/>
          <w:szCs w:val="18"/>
        </w:rPr>
        <w:t>There are currently insufficient data/information available from open literature, government regulatory and industry bodies to establish well failure rates for CSG wells in Australia</w:t>
      </w:r>
      <w:r w:rsidR="005C663B" w:rsidRPr="00795B30">
        <w:rPr>
          <w:rFonts w:ascii="Calibri" w:hAnsi="Calibri"/>
          <w:sz w:val="18"/>
          <w:szCs w:val="18"/>
        </w:rPr>
        <w:t>. This is mainly because the industry is relatively young, and not because of lack of monitoring and disclosure.</w:t>
      </w:r>
    </w:p>
    <w:p w14:paraId="65BAFB37" w14:textId="77777777" w:rsidR="00BE412C" w:rsidRPr="00C4297A" w:rsidRDefault="00BE412C" w:rsidP="00BE412C">
      <w:pPr>
        <w:pStyle w:val="OWSNormal9pt"/>
        <w:rPr>
          <w:b/>
          <w:i/>
        </w:rPr>
      </w:pPr>
      <w:r w:rsidRPr="00C4297A">
        <w:rPr>
          <w:b/>
          <w:i/>
        </w:rPr>
        <w:t>Well failure criteria and consequences of well failure</w:t>
      </w:r>
    </w:p>
    <w:p w14:paraId="65BAFB38" w14:textId="77777777" w:rsidR="00BE412C" w:rsidRPr="00795B30" w:rsidRDefault="00BE412C" w:rsidP="00BE412C">
      <w:pPr>
        <w:pStyle w:val="OWSNormal9pt"/>
        <w:rPr>
          <w:color w:val="auto"/>
          <w:szCs w:val="18"/>
        </w:rPr>
      </w:pPr>
      <w:r w:rsidRPr="00795B30">
        <w:rPr>
          <w:color w:val="auto"/>
          <w:szCs w:val="18"/>
        </w:rPr>
        <w:t>Currently well failure is vaguely defined as failure of all well barriers, with a leakage pathway being created across all well barriers (King and King 2013). Well failure may result from a well breach (or number of well breaches), and can take the form of a hydrological or environmental breach. However, there is currently a lack of understanding as to what is an acceptable minimum rate of fluid released from a well that will have a negligible impact on the environment. More studies are needed on the consequences of well failure with respect to potential environmental impacts.</w:t>
      </w:r>
    </w:p>
    <w:p w14:paraId="65BAFB39" w14:textId="77777777" w:rsidR="00636716" w:rsidRPr="00C4297A" w:rsidRDefault="00636716" w:rsidP="00636716">
      <w:pPr>
        <w:pStyle w:val="OWSNormal9pt"/>
        <w:rPr>
          <w:b/>
          <w:i/>
        </w:rPr>
      </w:pPr>
      <w:r w:rsidRPr="00C4297A">
        <w:rPr>
          <w:b/>
          <w:i/>
        </w:rPr>
        <w:t>Failure mechanisms – cement sheath/bond integrity under well-life stress and pressure conditions</w:t>
      </w:r>
    </w:p>
    <w:p w14:paraId="65BAFB3A" w14:textId="77777777" w:rsidR="00636716" w:rsidRPr="00795B30" w:rsidRDefault="00636716" w:rsidP="00636716">
      <w:pPr>
        <w:rPr>
          <w:rFonts w:ascii="Calibri" w:hAnsi="Calibri"/>
          <w:sz w:val="18"/>
          <w:szCs w:val="18"/>
        </w:rPr>
      </w:pPr>
      <w:r w:rsidRPr="00795B30">
        <w:rPr>
          <w:rFonts w:ascii="Calibri" w:hAnsi="Calibri"/>
          <w:sz w:val="18"/>
          <w:szCs w:val="18"/>
        </w:rPr>
        <w:t xml:space="preserve">A CSG production well is likely to be subject to cyclic pressure/stress during </w:t>
      </w:r>
      <w:r w:rsidR="007E6974" w:rsidRPr="00795B30">
        <w:rPr>
          <w:rFonts w:ascii="Calibri" w:hAnsi="Calibri"/>
          <w:sz w:val="18"/>
          <w:szCs w:val="18"/>
        </w:rPr>
        <w:t>its</w:t>
      </w:r>
      <w:r w:rsidRPr="00795B30">
        <w:rPr>
          <w:rFonts w:ascii="Calibri" w:hAnsi="Calibri"/>
          <w:sz w:val="18"/>
          <w:szCs w:val="18"/>
        </w:rPr>
        <w:t xml:space="preserve"> life. The cyclic pressure/stress can be induced due to casing pressure tests, leak off tests and hydraulic fracturing stimulation. Little is known about the status of the cement sheath and cement bond integrity under the cyclic well stress/pressure over the entire well life. </w:t>
      </w:r>
    </w:p>
    <w:p w14:paraId="65BAFB3B" w14:textId="77777777" w:rsidR="00636716" w:rsidRPr="00C4297A" w:rsidRDefault="00636716" w:rsidP="00636716">
      <w:pPr>
        <w:pStyle w:val="OWSNormal9pt"/>
        <w:rPr>
          <w:b/>
          <w:i/>
        </w:rPr>
      </w:pPr>
      <w:r w:rsidRPr="00C4297A">
        <w:rPr>
          <w:b/>
          <w:i/>
        </w:rPr>
        <w:t>Failure mechanisms – reservoir compaction induced casing and cement sheath failure</w:t>
      </w:r>
    </w:p>
    <w:p w14:paraId="65BAFB3C" w14:textId="77777777" w:rsidR="00636716" w:rsidRPr="00795B30" w:rsidRDefault="00636716" w:rsidP="00A710A5">
      <w:pPr>
        <w:pStyle w:val="Default"/>
        <w:rPr>
          <w:rFonts w:ascii="Calibri" w:hAnsi="Calibri"/>
          <w:sz w:val="18"/>
          <w:szCs w:val="18"/>
        </w:rPr>
      </w:pPr>
      <w:r w:rsidRPr="00795B30">
        <w:rPr>
          <w:rFonts w:ascii="Calibri" w:hAnsi="Calibri"/>
          <w:sz w:val="18"/>
          <w:szCs w:val="18"/>
        </w:rPr>
        <w:t xml:space="preserve">The impact of reservoir compaction on casing and cement sheath integrity is well established for conventional oil and gas wells. Coal seam compaction is expected due to depressurisation for highly fractured and compressible coal seams. Furthermore, coal seams will shrink as more coal seam gas is produced. </w:t>
      </w:r>
      <w:r w:rsidRPr="0088396E">
        <w:rPr>
          <w:rFonts w:ascii="Calibri" w:hAnsi="Calibri"/>
          <w:sz w:val="18"/>
          <w:szCs w:val="18"/>
        </w:rPr>
        <w:t xml:space="preserve">A recent background review on subsidence from coal seam gas extraction in Australia indicated </w:t>
      </w:r>
      <w:r w:rsidR="002E69FA" w:rsidRPr="00A710A5">
        <w:rPr>
          <w:rFonts w:ascii="Calibri" w:hAnsi="Calibri"/>
          <w:sz w:val="18"/>
          <w:szCs w:val="18"/>
        </w:rPr>
        <w:t xml:space="preserve">there is no confirmed surface subsidence; the maximum predicted potential subsidence is approximately 280 mm. This is a prediction of cumulative compaction of all strata subject to drawdown, </w:t>
      </w:r>
      <w:r w:rsidR="00D045BB" w:rsidRPr="00A710A5">
        <w:rPr>
          <w:rFonts w:ascii="Calibri" w:hAnsi="Calibri"/>
          <w:sz w:val="18"/>
          <w:szCs w:val="18"/>
        </w:rPr>
        <w:t>while</w:t>
      </w:r>
      <w:r w:rsidR="002E69FA" w:rsidRPr="00A710A5">
        <w:rPr>
          <w:rFonts w:ascii="Calibri" w:hAnsi="Calibri"/>
          <w:sz w:val="18"/>
          <w:szCs w:val="18"/>
        </w:rPr>
        <w:t xml:space="preserve"> deformation was considered unlikely to be expressed at the surface</w:t>
      </w:r>
      <w:r w:rsidR="00D045BB">
        <w:rPr>
          <w:rFonts w:ascii="Calibri" w:hAnsi="Calibri"/>
          <w:sz w:val="18"/>
          <w:szCs w:val="18"/>
        </w:rPr>
        <w:t xml:space="preserve"> owing to the bridge function performed by the shallower rock preventing downward movement</w:t>
      </w:r>
      <w:r w:rsidRPr="00795B30">
        <w:rPr>
          <w:rFonts w:ascii="Calibri" w:hAnsi="Calibri"/>
          <w:sz w:val="18"/>
          <w:szCs w:val="18"/>
        </w:rPr>
        <w:t xml:space="preserve">. It is poorly understood if such compaction will affect casing, cement sheath and cement bond integrity for coal seam gas wells. </w:t>
      </w:r>
    </w:p>
    <w:p w14:paraId="65BAFB3D" w14:textId="77777777" w:rsidR="00636716" w:rsidRPr="00C4297A" w:rsidRDefault="00636716" w:rsidP="00636716">
      <w:pPr>
        <w:pStyle w:val="OWSNormal9pt"/>
        <w:rPr>
          <w:b/>
          <w:i/>
        </w:rPr>
      </w:pPr>
      <w:r w:rsidRPr="00C4297A">
        <w:rPr>
          <w:b/>
          <w:i/>
        </w:rPr>
        <w:t>Cement durability and degradation rate under typical CSG well condition</w:t>
      </w:r>
    </w:p>
    <w:p w14:paraId="65BAFB3E" w14:textId="77777777" w:rsidR="00636716" w:rsidRPr="00795B30" w:rsidRDefault="00636716" w:rsidP="00636716">
      <w:pPr>
        <w:pStyle w:val="OWSNormal9pt"/>
        <w:rPr>
          <w:szCs w:val="18"/>
        </w:rPr>
      </w:pPr>
      <w:r w:rsidRPr="00795B30">
        <w:rPr>
          <w:szCs w:val="18"/>
        </w:rPr>
        <w:t>Degradation of individual well barrier elements, such as cement and casing steel, have been studied in the laboratory by exposing them to an environment relevant to CO</w:t>
      </w:r>
      <w:r w:rsidRPr="00795B30">
        <w:rPr>
          <w:szCs w:val="18"/>
          <w:vertAlign w:val="subscript"/>
        </w:rPr>
        <w:t>2</w:t>
      </w:r>
      <w:r w:rsidRPr="00795B30">
        <w:rPr>
          <w:szCs w:val="18"/>
        </w:rPr>
        <w:t xml:space="preserve"> geo-sequestration, which is considered to be a harsher environment than that encountered by a CSG well. However, there is a lack of data/information on cement durability and degradation rate under typical CSG well downhole condition</w:t>
      </w:r>
      <w:r w:rsidR="007E6974" w:rsidRPr="00795B30">
        <w:rPr>
          <w:szCs w:val="18"/>
        </w:rPr>
        <w:t>s</w:t>
      </w:r>
      <w:r w:rsidRPr="00795B30">
        <w:rPr>
          <w:szCs w:val="18"/>
        </w:rPr>
        <w:t xml:space="preserve"> in Australia.</w:t>
      </w:r>
    </w:p>
    <w:p w14:paraId="65BAFB3F" w14:textId="77777777" w:rsidR="00636716" w:rsidRPr="00C4297A" w:rsidRDefault="00636716" w:rsidP="00636716">
      <w:pPr>
        <w:pStyle w:val="OWSNormal9pt"/>
        <w:rPr>
          <w:b/>
          <w:i/>
        </w:rPr>
      </w:pPr>
      <w:r w:rsidRPr="00C4297A">
        <w:rPr>
          <w:b/>
          <w:i/>
        </w:rPr>
        <w:t>Effective well permeability</w:t>
      </w:r>
    </w:p>
    <w:p w14:paraId="65BAFB40" w14:textId="77777777" w:rsidR="00636716" w:rsidRPr="00795B30" w:rsidRDefault="00636716" w:rsidP="00636716">
      <w:pPr>
        <w:pStyle w:val="OWSNormal9pt"/>
        <w:rPr>
          <w:color w:val="auto"/>
          <w:szCs w:val="18"/>
        </w:rPr>
      </w:pPr>
      <w:r w:rsidRPr="00795B30">
        <w:rPr>
          <w:color w:val="auto"/>
          <w:szCs w:val="18"/>
        </w:rPr>
        <w:t>Although there are some US studies o</w:t>
      </w:r>
      <w:r w:rsidR="007E6974" w:rsidRPr="00795B30">
        <w:rPr>
          <w:color w:val="auto"/>
          <w:szCs w:val="18"/>
        </w:rPr>
        <w:t>n</w:t>
      </w:r>
      <w:r w:rsidRPr="00795B30">
        <w:rPr>
          <w:color w:val="auto"/>
          <w:szCs w:val="18"/>
        </w:rPr>
        <w:t xml:space="preserve"> the permeability of degraded cement in CSG wells (</w:t>
      </w:r>
      <w:r w:rsidRPr="00795B30">
        <w:rPr>
          <w:szCs w:val="18"/>
        </w:rPr>
        <w:t>Duguid et al. 2013, 2014; Gasda et al. 2011; Crow et al. 2010; Carey et al. 2010; Carey et al. 2007</w:t>
      </w:r>
      <w:r w:rsidRPr="00795B30">
        <w:rPr>
          <w:color w:val="auto"/>
          <w:szCs w:val="18"/>
        </w:rPr>
        <w:t>), effective well permeability includes contributions of flow through degraded cement, disturbed soil</w:t>
      </w:r>
      <w:r w:rsidR="00FB3FDD" w:rsidRPr="00795B30">
        <w:rPr>
          <w:color w:val="auto"/>
          <w:szCs w:val="18"/>
        </w:rPr>
        <w:t>/rock</w:t>
      </w:r>
      <w:r w:rsidRPr="00795B30">
        <w:rPr>
          <w:color w:val="auto"/>
          <w:szCs w:val="18"/>
        </w:rPr>
        <w:t xml:space="preserve"> matrix, the micro annulus between cement and matrix, local fractures, and sometimes corroded steel. US studies of effective well permeability are fairly limited and highly dependent on well construction and local hydrogeological conditions (</w:t>
      </w:r>
      <w:r w:rsidRPr="00795B30">
        <w:rPr>
          <w:szCs w:val="18"/>
        </w:rPr>
        <w:t>Duguid et al. 2013; Hawkes and Gardner 2013; Gasda et al. 2011; Crow et al. 2010; Carey et al. 2010; Rocha-Valadez et al. 2014</w:t>
      </w:r>
      <w:r w:rsidRPr="00795B30">
        <w:rPr>
          <w:color w:val="auto"/>
          <w:szCs w:val="18"/>
        </w:rPr>
        <w:t xml:space="preserve">). Many are limited to wells in the production phase, the exception being </w:t>
      </w:r>
      <w:r w:rsidRPr="00795B30">
        <w:rPr>
          <w:szCs w:val="18"/>
        </w:rPr>
        <w:t xml:space="preserve">Hawkes and Gardner (2013). </w:t>
      </w:r>
      <w:r w:rsidRPr="00795B30">
        <w:rPr>
          <w:color w:val="auto"/>
          <w:szCs w:val="18"/>
        </w:rPr>
        <w:t>More studies of effective well permeability in Australian conditions are required for wells in all stages of development – exploration, production, decommission</w:t>
      </w:r>
      <w:r w:rsidR="0022031C" w:rsidRPr="00795B30">
        <w:rPr>
          <w:color w:val="auto"/>
          <w:szCs w:val="18"/>
        </w:rPr>
        <w:t>ing</w:t>
      </w:r>
      <w:r w:rsidRPr="00795B30">
        <w:rPr>
          <w:color w:val="auto"/>
          <w:szCs w:val="18"/>
        </w:rPr>
        <w:t xml:space="preserve"> </w:t>
      </w:r>
      <w:r w:rsidR="007E6974" w:rsidRPr="00795B30">
        <w:rPr>
          <w:color w:val="auto"/>
          <w:szCs w:val="18"/>
        </w:rPr>
        <w:t xml:space="preserve">(i.e. </w:t>
      </w:r>
      <w:r w:rsidR="0022031C" w:rsidRPr="00795B30">
        <w:rPr>
          <w:color w:val="auto"/>
          <w:szCs w:val="18"/>
        </w:rPr>
        <w:t xml:space="preserve">where </w:t>
      </w:r>
      <w:r w:rsidR="006B1CBA" w:rsidRPr="00795B30">
        <w:rPr>
          <w:color w:val="auto"/>
          <w:szCs w:val="18"/>
        </w:rPr>
        <w:t>work has been undertaken</w:t>
      </w:r>
      <w:r w:rsidR="007E6974" w:rsidRPr="00795B30">
        <w:rPr>
          <w:color w:val="auto"/>
          <w:szCs w:val="18"/>
        </w:rPr>
        <w:t xml:space="preserve"> to maintain bore integrity and remediate the site) </w:t>
      </w:r>
      <w:r w:rsidRPr="00795B30">
        <w:rPr>
          <w:color w:val="auto"/>
          <w:szCs w:val="18"/>
        </w:rPr>
        <w:t>and abandoned</w:t>
      </w:r>
      <w:r w:rsidR="007E6974" w:rsidRPr="00795B30">
        <w:rPr>
          <w:color w:val="auto"/>
          <w:szCs w:val="18"/>
        </w:rPr>
        <w:t xml:space="preserve"> (walk away approach</w:t>
      </w:r>
      <w:r w:rsidR="006B1CBA" w:rsidRPr="00795B30">
        <w:rPr>
          <w:color w:val="auto"/>
          <w:szCs w:val="18"/>
        </w:rPr>
        <w:t>, i.e. where a bore is simply no longer in use</w:t>
      </w:r>
      <w:r w:rsidR="007E6974" w:rsidRPr="00795B30">
        <w:rPr>
          <w:color w:val="auto"/>
          <w:szCs w:val="18"/>
        </w:rPr>
        <w:t>)</w:t>
      </w:r>
      <w:r w:rsidRPr="00795B30">
        <w:rPr>
          <w:color w:val="auto"/>
          <w:szCs w:val="18"/>
        </w:rPr>
        <w:t>.</w:t>
      </w:r>
      <w:r w:rsidR="006274A4">
        <w:rPr>
          <w:color w:val="auto"/>
          <w:szCs w:val="18"/>
        </w:rPr>
        <w:t xml:space="preserve"> In </w:t>
      </w:r>
      <w:r w:rsidR="00620C6E" w:rsidRPr="00667742">
        <w:rPr>
          <w:color w:val="auto"/>
          <w:szCs w:val="18"/>
        </w:rPr>
        <w:t>dual</w:t>
      </w:r>
      <w:r w:rsidR="00620C6E">
        <w:rPr>
          <w:color w:val="auto"/>
          <w:szCs w:val="18"/>
        </w:rPr>
        <w:t>-</w:t>
      </w:r>
      <w:r w:rsidR="00620C6E" w:rsidRPr="00667742">
        <w:rPr>
          <w:color w:val="auto"/>
          <w:szCs w:val="18"/>
        </w:rPr>
        <w:t>phase systems</w:t>
      </w:r>
      <w:r w:rsidR="006274A4">
        <w:rPr>
          <w:color w:val="auto"/>
          <w:szCs w:val="18"/>
        </w:rPr>
        <w:t xml:space="preserve">, </w:t>
      </w:r>
      <w:r w:rsidR="00620C6E">
        <w:rPr>
          <w:color w:val="auto"/>
          <w:szCs w:val="18"/>
        </w:rPr>
        <w:t xml:space="preserve">determination of </w:t>
      </w:r>
      <w:r w:rsidR="006274A4" w:rsidRPr="00A710A5">
        <w:rPr>
          <w:color w:val="auto"/>
          <w:szCs w:val="18"/>
        </w:rPr>
        <w:t>effective permeability needs to consider relative permeability.</w:t>
      </w:r>
      <w:r w:rsidR="00620C6E">
        <w:rPr>
          <w:color w:val="auto"/>
          <w:szCs w:val="18"/>
        </w:rPr>
        <w:t xml:space="preserve"> </w:t>
      </w:r>
      <w:r w:rsidR="00634ABD">
        <w:rPr>
          <w:color w:val="auto"/>
          <w:szCs w:val="18"/>
        </w:rPr>
        <w:t>This will also require determination of capillary pressure relationships for the cemented bore/well annulus.</w:t>
      </w:r>
    </w:p>
    <w:p w14:paraId="65BAFB41" w14:textId="77777777" w:rsidR="009D5169" w:rsidRPr="00B94BC8" w:rsidRDefault="009F75C7" w:rsidP="00B94BC8">
      <w:pPr>
        <w:pStyle w:val="Heading1"/>
        <w:ind w:left="0" w:firstLine="0"/>
      </w:pPr>
      <w:bookmarkStart w:id="1345" w:name="_Toc447635411"/>
      <w:bookmarkStart w:id="1346" w:name="_Toc449104516"/>
      <w:r w:rsidRPr="00B94BC8">
        <w:t>Key findings</w:t>
      </w:r>
      <w:bookmarkEnd w:id="1344"/>
      <w:bookmarkEnd w:id="1345"/>
      <w:bookmarkEnd w:id="1346"/>
    </w:p>
    <w:p w14:paraId="65BAFB42" w14:textId="77777777" w:rsidR="00A407F8" w:rsidRPr="00795B30" w:rsidRDefault="001B5A0A" w:rsidP="00A407F8">
      <w:pPr>
        <w:rPr>
          <w:rFonts w:ascii="Calibri" w:hAnsi="Calibri"/>
          <w:sz w:val="18"/>
          <w:szCs w:val="18"/>
        </w:rPr>
      </w:pPr>
      <w:r w:rsidRPr="00795B30">
        <w:rPr>
          <w:rFonts w:ascii="Calibri" w:hAnsi="Calibri"/>
          <w:sz w:val="18"/>
          <w:szCs w:val="18"/>
        </w:rPr>
        <w:t xml:space="preserve">This </w:t>
      </w:r>
      <w:r w:rsidR="00EC4ED9" w:rsidRPr="00795B30">
        <w:rPr>
          <w:rFonts w:ascii="Calibri" w:hAnsi="Calibri"/>
          <w:sz w:val="18"/>
          <w:szCs w:val="18"/>
        </w:rPr>
        <w:t xml:space="preserve">study </w:t>
      </w:r>
      <w:r w:rsidR="007B241B" w:rsidRPr="00795B30">
        <w:rPr>
          <w:rFonts w:ascii="Calibri" w:hAnsi="Calibri"/>
          <w:sz w:val="18"/>
          <w:szCs w:val="18"/>
        </w:rPr>
        <w:t xml:space="preserve">reviewed well failure mechanisms and </w:t>
      </w:r>
      <w:r w:rsidRPr="00795B30">
        <w:rPr>
          <w:rFonts w:ascii="Calibri" w:hAnsi="Calibri"/>
          <w:sz w:val="18"/>
          <w:szCs w:val="18"/>
        </w:rPr>
        <w:t xml:space="preserve">failure rates </w:t>
      </w:r>
      <w:r w:rsidR="007B241B" w:rsidRPr="00795B30">
        <w:rPr>
          <w:rFonts w:ascii="Calibri" w:hAnsi="Calibri"/>
          <w:sz w:val="18"/>
          <w:szCs w:val="18"/>
        </w:rPr>
        <w:t xml:space="preserve">associated with conventional and unconventional oil and gas extraction, </w:t>
      </w:r>
      <w:r w:rsidRPr="00795B30">
        <w:rPr>
          <w:rFonts w:ascii="Calibri" w:hAnsi="Calibri"/>
          <w:sz w:val="18"/>
          <w:szCs w:val="18"/>
        </w:rPr>
        <w:t xml:space="preserve">and </w:t>
      </w:r>
      <w:r w:rsidR="007B241B" w:rsidRPr="00795B30">
        <w:rPr>
          <w:rFonts w:ascii="Calibri" w:hAnsi="Calibri"/>
          <w:sz w:val="18"/>
          <w:szCs w:val="18"/>
        </w:rPr>
        <w:t xml:space="preserve">identified </w:t>
      </w:r>
      <w:r w:rsidRPr="00795B30">
        <w:rPr>
          <w:rFonts w:ascii="Calibri" w:hAnsi="Calibri"/>
          <w:sz w:val="18"/>
          <w:szCs w:val="18"/>
        </w:rPr>
        <w:t xml:space="preserve">knowledge gaps in the context of </w:t>
      </w:r>
      <w:r w:rsidR="00836F8C" w:rsidRPr="00795B30">
        <w:rPr>
          <w:rFonts w:ascii="Calibri" w:hAnsi="Calibri"/>
          <w:sz w:val="18"/>
          <w:szCs w:val="18"/>
        </w:rPr>
        <w:t xml:space="preserve">understanding the potential impacts of </w:t>
      </w:r>
      <w:r w:rsidR="007B241B" w:rsidRPr="00795B30">
        <w:rPr>
          <w:rFonts w:ascii="Calibri" w:hAnsi="Calibri"/>
          <w:sz w:val="18"/>
          <w:szCs w:val="18"/>
        </w:rPr>
        <w:t xml:space="preserve">coal seam gas </w:t>
      </w:r>
      <w:r w:rsidR="00836F8C" w:rsidRPr="00795B30">
        <w:rPr>
          <w:rFonts w:ascii="Calibri" w:hAnsi="Calibri"/>
          <w:sz w:val="18"/>
          <w:szCs w:val="18"/>
        </w:rPr>
        <w:t>well fail</w:t>
      </w:r>
      <w:r w:rsidR="00EC4ED9" w:rsidRPr="00795B30">
        <w:rPr>
          <w:rFonts w:ascii="Calibri" w:hAnsi="Calibri"/>
          <w:sz w:val="18"/>
          <w:szCs w:val="18"/>
        </w:rPr>
        <w:t>u</w:t>
      </w:r>
      <w:r w:rsidR="00836F8C" w:rsidRPr="00795B30">
        <w:rPr>
          <w:rFonts w:ascii="Calibri" w:hAnsi="Calibri"/>
          <w:sz w:val="18"/>
          <w:szCs w:val="18"/>
        </w:rPr>
        <w:t>re on aquifer connectivity</w:t>
      </w:r>
      <w:r w:rsidRPr="00795B30">
        <w:rPr>
          <w:rFonts w:ascii="Calibri" w:hAnsi="Calibri"/>
          <w:sz w:val="18"/>
          <w:szCs w:val="18"/>
        </w:rPr>
        <w:t>.</w:t>
      </w:r>
      <w:r w:rsidR="007B241B" w:rsidRPr="00795B30">
        <w:rPr>
          <w:rFonts w:ascii="Calibri" w:hAnsi="Calibri"/>
          <w:sz w:val="18"/>
          <w:szCs w:val="18"/>
        </w:rPr>
        <w:t xml:space="preserve"> </w:t>
      </w:r>
      <w:r w:rsidR="00BB21CD" w:rsidRPr="00795B30">
        <w:rPr>
          <w:rFonts w:ascii="Calibri" w:hAnsi="Calibri"/>
          <w:sz w:val="18"/>
          <w:szCs w:val="18"/>
        </w:rPr>
        <w:t xml:space="preserve">Well failure or loss of well integrity </w:t>
      </w:r>
      <w:r w:rsidR="007B241B" w:rsidRPr="00795B30">
        <w:rPr>
          <w:rFonts w:ascii="Calibri" w:hAnsi="Calibri"/>
          <w:sz w:val="18"/>
          <w:szCs w:val="18"/>
        </w:rPr>
        <w:t xml:space="preserve">may result from a well breach (or number of well breaches), and can take the form of a hydrological or environmental breach. Three types of breaches are discussed, i.e. well breach, hydrological breach, and environmental breach. </w:t>
      </w:r>
      <w:r w:rsidR="00100260" w:rsidRPr="00795B30">
        <w:rPr>
          <w:rFonts w:ascii="Calibri" w:hAnsi="Calibri"/>
          <w:sz w:val="18"/>
          <w:szCs w:val="18"/>
        </w:rPr>
        <w:t xml:space="preserve">Well failure mechanisms are addressed for each phase of an entire </w:t>
      </w:r>
      <w:r w:rsidR="00C53BFC" w:rsidRPr="00795B30">
        <w:rPr>
          <w:rFonts w:ascii="Calibri" w:hAnsi="Calibri"/>
          <w:sz w:val="18"/>
          <w:szCs w:val="18"/>
        </w:rPr>
        <w:t xml:space="preserve">CSG </w:t>
      </w:r>
      <w:r w:rsidR="00100260" w:rsidRPr="00795B30">
        <w:rPr>
          <w:rFonts w:ascii="Calibri" w:hAnsi="Calibri"/>
          <w:sz w:val="18"/>
          <w:szCs w:val="18"/>
        </w:rPr>
        <w:t xml:space="preserve">well life cycle, i.e., well </w:t>
      </w:r>
      <w:r w:rsidR="00233336" w:rsidRPr="00795B30">
        <w:rPr>
          <w:rFonts w:ascii="Calibri" w:hAnsi="Calibri"/>
          <w:sz w:val="18"/>
          <w:szCs w:val="18"/>
        </w:rPr>
        <w:t xml:space="preserve">design and/or </w:t>
      </w:r>
      <w:r w:rsidR="00100260" w:rsidRPr="00795B30">
        <w:rPr>
          <w:rFonts w:ascii="Calibri" w:hAnsi="Calibri"/>
          <w:sz w:val="18"/>
          <w:szCs w:val="18"/>
        </w:rPr>
        <w:t>construction, production and abandonment</w:t>
      </w:r>
      <w:r w:rsidR="00C53BFC" w:rsidRPr="00795B30">
        <w:rPr>
          <w:rFonts w:ascii="Calibri" w:hAnsi="Calibri"/>
          <w:sz w:val="18"/>
          <w:szCs w:val="18"/>
        </w:rPr>
        <w:t xml:space="preserve"> phase</w:t>
      </w:r>
      <w:r w:rsidR="00100260" w:rsidRPr="00795B30">
        <w:rPr>
          <w:rFonts w:ascii="Calibri" w:hAnsi="Calibri"/>
          <w:sz w:val="18"/>
          <w:szCs w:val="18"/>
        </w:rPr>
        <w:t xml:space="preserve">. </w:t>
      </w:r>
    </w:p>
    <w:p w14:paraId="65BAFB43" w14:textId="77777777" w:rsidR="00A407F8" w:rsidRPr="00795B30" w:rsidRDefault="00BB21CD" w:rsidP="00A407F8">
      <w:pPr>
        <w:rPr>
          <w:rFonts w:ascii="Calibri" w:hAnsi="Calibri"/>
          <w:sz w:val="18"/>
          <w:szCs w:val="18"/>
        </w:rPr>
      </w:pPr>
      <w:r w:rsidRPr="00795B30">
        <w:rPr>
          <w:rFonts w:ascii="Calibri" w:hAnsi="Calibri"/>
          <w:sz w:val="18"/>
          <w:szCs w:val="18"/>
        </w:rPr>
        <w:t>Well failure rate</w:t>
      </w:r>
      <w:r w:rsidR="00A82ACC" w:rsidRPr="00795B30">
        <w:rPr>
          <w:rFonts w:ascii="Calibri" w:hAnsi="Calibri"/>
          <w:sz w:val="18"/>
          <w:szCs w:val="18"/>
        </w:rPr>
        <w:t>s</w:t>
      </w:r>
      <w:r w:rsidRPr="00795B30">
        <w:rPr>
          <w:rFonts w:ascii="Calibri" w:hAnsi="Calibri"/>
          <w:sz w:val="18"/>
          <w:szCs w:val="18"/>
        </w:rPr>
        <w:t xml:space="preserve"> w</w:t>
      </w:r>
      <w:r w:rsidR="00A82ACC" w:rsidRPr="00795B30">
        <w:rPr>
          <w:rFonts w:ascii="Calibri" w:hAnsi="Calibri"/>
          <w:sz w:val="18"/>
          <w:szCs w:val="18"/>
        </w:rPr>
        <w:t>ere</w:t>
      </w:r>
      <w:r w:rsidRPr="00795B30">
        <w:rPr>
          <w:rFonts w:ascii="Calibri" w:hAnsi="Calibri"/>
          <w:sz w:val="18"/>
          <w:szCs w:val="18"/>
        </w:rPr>
        <w:t xml:space="preserve"> reviewed based on </w:t>
      </w:r>
      <w:r w:rsidR="00B97129" w:rsidRPr="00795B30">
        <w:rPr>
          <w:rFonts w:ascii="Calibri" w:hAnsi="Calibri"/>
          <w:sz w:val="18"/>
          <w:szCs w:val="18"/>
        </w:rPr>
        <w:t>three</w:t>
      </w:r>
      <w:r w:rsidRPr="00795B30">
        <w:rPr>
          <w:rFonts w:ascii="Calibri" w:hAnsi="Calibri"/>
          <w:sz w:val="18"/>
          <w:szCs w:val="18"/>
        </w:rPr>
        <w:t xml:space="preserve"> large datasets for onshore oil and gas wells, as well as coal seam gas wells</w:t>
      </w:r>
      <w:r w:rsidR="00281A8C" w:rsidRPr="00795B30">
        <w:rPr>
          <w:rFonts w:ascii="Calibri" w:hAnsi="Calibri"/>
          <w:sz w:val="18"/>
          <w:szCs w:val="18"/>
        </w:rPr>
        <w:t>,</w:t>
      </w:r>
      <w:r w:rsidRPr="00795B30">
        <w:rPr>
          <w:rFonts w:ascii="Calibri" w:hAnsi="Calibri"/>
          <w:sz w:val="18"/>
          <w:szCs w:val="18"/>
        </w:rPr>
        <w:t xml:space="preserve"> in the US</w:t>
      </w:r>
      <w:r w:rsidR="00A82ACC" w:rsidRPr="00795B30">
        <w:rPr>
          <w:rFonts w:ascii="Calibri" w:hAnsi="Calibri"/>
          <w:sz w:val="18"/>
          <w:szCs w:val="18"/>
        </w:rPr>
        <w:t xml:space="preserve"> and Canada.</w:t>
      </w:r>
      <w:r w:rsidR="00B97129" w:rsidRPr="00795B30">
        <w:rPr>
          <w:rFonts w:ascii="Calibri" w:hAnsi="Calibri"/>
          <w:sz w:val="18"/>
          <w:szCs w:val="18"/>
        </w:rPr>
        <w:t xml:space="preserve"> Two further studies considered offshore oil and gas wells, on</w:t>
      </w:r>
      <w:r w:rsidR="00281A8C" w:rsidRPr="00795B30">
        <w:rPr>
          <w:rFonts w:ascii="Calibri" w:hAnsi="Calibri"/>
          <w:sz w:val="18"/>
          <w:szCs w:val="18"/>
        </w:rPr>
        <w:t>e</w:t>
      </w:r>
      <w:r w:rsidR="00B97129" w:rsidRPr="00795B30">
        <w:rPr>
          <w:rFonts w:ascii="Calibri" w:hAnsi="Calibri"/>
          <w:sz w:val="18"/>
          <w:szCs w:val="18"/>
        </w:rPr>
        <w:t xml:space="preserve"> in the Gulf of Mexico (US) and one offshore Norway.</w:t>
      </w:r>
    </w:p>
    <w:p w14:paraId="65BAFB44" w14:textId="77777777" w:rsidR="00A407F8" w:rsidRPr="00795B30" w:rsidRDefault="00A407F8" w:rsidP="00A407F8">
      <w:pPr>
        <w:rPr>
          <w:rFonts w:ascii="Calibri" w:hAnsi="Calibri"/>
          <w:sz w:val="18"/>
          <w:szCs w:val="18"/>
        </w:rPr>
      </w:pPr>
      <w:bookmarkStart w:id="1347" w:name="_Toc433992833"/>
      <w:r w:rsidRPr="00795B30">
        <w:rPr>
          <w:rFonts w:ascii="Calibri" w:hAnsi="Calibri"/>
          <w:sz w:val="18"/>
          <w:szCs w:val="18"/>
        </w:rPr>
        <w:t>The onshore conventional oil and gas studies identified that:</w:t>
      </w:r>
      <w:bookmarkEnd w:id="1347"/>
    </w:p>
    <w:p w14:paraId="65BAFB45" w14:textId="77777777" w:rsidR="00BB21CD" w:rsidRPr="00795B30" w:rsidRDefault="00BB21CD" w:rsidP="00E13AE7">
      <w:pPr>
        <w:pStyle w:val="OWSbulletL1"/>
        <w:spacing w:line="240" w:lineRule="auto"/>
        <w:ind w:left="714" w:hanging="357"/>
        <w:rPr>
          <w:rFonts w:ascii="Calibri" w:hAnsi="Calibri"/>
          <w:sz w:val="18"/>
          <w:szCs w:val="18"/>
        </w:rPr>
      </w:pPr>
      <w:r w:rsidRPr="00795B30">
        <w:rPr>
          <w:rFonts w:ascii="Calibri" w:hAnsi="Calibri"/>
          <w:sz w:val="18"/>
          <w:szCs w:val="18"/>
        </w:rPr>
        <w:t xml:space="preserve">well barrier failure rates </w:t>
      </w:r>
      <w:r w:rsidR="005F7E3C">
        <w:rPr>
          <w:rFonts w:ascii="Calibri" w:hAnsi="Calibri"/>
          <w:sz w:val="18"/>
          <w:szCs w:val="18"/>
        </w:rPr>
        <w:t xml:space="preserve">(likely not resulting in leaks to groundwater) </w:t>
      </w:r>
      <w:r w:rsidRPr="00795B30">
        <w:rPr>
          <w:rFonts w:ascii="Calibri" w:hAnsi="Calibri"/>
          <w:sz w:val="18"/>
          <w:szCs w:val="18"/>
        </w:rPr>
        <w:t>ranged from 0.035 to 0.1% for a well population over 250,000</w:t>
      </w:r>
      <w:r w:rsidR="00057B1A" w:rsidRPr="00795B30">
        <w:rPr>
          <w:rFonts w:ascii="Calibri" w:hAnsi="Calibri"/>
          <w:sz w:val="18"/>
          <w:szCs w:val="18"/>
        </w:rPr>
        <w:t>, with w</w:t>
      </w:r>
      <w:r w:rsidRPr="00795B30">
        <w:rPr>
          <w:rFonts w:ascii="Calibri" w:hAnsi="Calibri"/>
          <w:sz w:val="18"/>
          <w:szCs w:val="18"/>
        </w:rPr>
        <w:t>ell failure rates estimated to be one order of magnitude lower</w:t>
      </w:r>
      <w:r w:rsidR="00A407F8" w:rsidRPr="00795B30">
        <w:rPr>
          <w:rFonts w:ascii="Calibri" w:hAnsi="Calibri"/>
          <w:sz w:val="18"/>
          <w:szCs w:val="18"/>
        </w:rPr>
        <w:t xml:space="preserve"> (Ohio and Texas, US)</w:t>
      </w:r>
    </w:p>
    <w:p w14:paraId="65BAFB46" w14:textId="77777777" w:rsidR="00BB21CD" w:rsidRPr="00795B30" w:rsidRDefault="00C67819" w:rsidP="00E13AE7">
      <w:pPr>
        <w:pStyle w:val="OWSbulletL1final"/>
        <w:spacing w:line="240" w:lineRule="auto"/>
        <w:ind w:left="714" w:hanging="357"/>
        <w:rPr>
          <w:rFonts w:ascii="Calibri" w:hAnsi="Calibri"/>
          <w:sz w:val="18"/>
          <w:szCs w:val="18"/>
        </w:rPr>
      </w:pPr>
      <w:r w:rsidRPr="00795B30">
        <w:rPr>
          <w:rFonts w:ascii="Calibri" w:hAnsi="Calibri"/>
          <w:sz w:val="18"/>
          <w:szCs w:val="18"/>
        </w:rPr>
        <w:t>t</w:t>
      </w:r>
      <w:r w:rsidR="00BB21CD" w:rsidRPr="00795B30">
        <w:rPr>
          <w:rFonts w:ascii="Calibri" w:hAnsi="Calibri"/>
          <w:sz w:val="18"/>
          <w:szCs w:val="18"/>
        </w:rPr>
        <w:t>he ratio of the number of wells with surface casing vent flow and gas migration outside the surface casing to the entire well population over 350,000 was 4.5%</w:t>
      </w:r>
      <w:r w:rsidR="00675EF2" w:rsidRPr="00795B30">
        <w:rPr>
          <w:rFonts w:ascii="Calibri" w:hAnsi="Calibri"/>
          <w:sz w:val="18"/>
          <w:szCs w:val="18"/>
        </w:rPr>
        <w:t>. T</w:t>
      </w:r>
      <w:r w:rsidR="00BB21CD" w:rsidRPr="00795B30">
        <w:rPr>
          <w:rFonts w:ascii="Calibri" w:hAnsi="Calibri"/>
          <w:sz w:val="18"/>
          <w:szCs w:val="18"/>
        </w:rPr>
        <w:t>he well failure rate was much higher (15%) in the specifically designated test area with a well population over 20,000</w:t>
      </w:r>
      <w:r w:rsidRPr="00795B30">
        <w:rPr>
          <w:rFonts w:ascii="Calibri" w:hAnsi="Calibri"/>
          <w:i/>
          <w:sz w:val="18"/>
          <w:szCs w:val="18"/>
        </w:rPr>
        <w:t xml:space="preserve"> </w:t>
      </w:r>
      <w:r w:rsidR="00A407F8" w:rsidRPr="00795B30">
        <w:rPr>
          <w:rFonts w:ascii="Calibri" w:hAnsi="Calibri"/>
          <w:sz w:val="18"/>
          <w:szCs w:val="18"/>
        </w:rPr>
        <w:t>(Alberta, Canada).</w:t>
      </w:r>
    </w:p>
    <w:p w14:paraId="65BAFB47" w14:textId="77777777" w:rsidR="00A407F8" w:rsidRPr="00795B30" w:rsidRDefault="00A407F8" w:rsidP="00A407F8">
      <w:pPr>
        <w:rPr>
          <w:rFonts w:ascii="Calibri" w:hAnsi="Calibri"/>
          <w:sz w:val="18"/>
          <w:szCs w:val="18"/>
        </w:rPr>
      </w:pPr>
      <w:r w:rsidRPr="00795B30">
        <w:rPr>
          <w:rFonts w:ascii="Calibri" w:hAnsi="Calibri"/>
          <w:sz w:val="18"/>
          <w:szCs w:val="18"/>
        </w:rPr>
        <w:t>Analysis of coal seam gas well failure rates in San Juan Basin, US</w:t>
      </w:r>
      <w:r w:rsidR="009814AC" w:rsidRPr="00795B30">
        <w:rPr>
          <w:rFonts w:ascii="Calibri" w:hAnsi="Calibri"/>
          <w:sz w:val="18"/>
          <w:szCs w:val="18"/>
        </w:rPr>
        <w:t>, revealed that:</w:t>
      </w:r>
    </w:p>
    <w:p w14:paraId="65BAFB48" w14:textId="77777777" w:rsidR="00BB21CD" w:rsidRPr="00795B30" w:rsidRDefault="009814AC" w:rsidP="00E13AE7">
      <w:pPr>
        <w:pStyle w:val="OWSbulletL1"/>
        <w:spacing w:line="240" w:lineRule="auto"/>
        <w:ind w:left="714" w:hanging="357"/>
        <w:rPr>
          <w:rFonts w:ascii="Calibri" w:hAnsi="Calibri"/>
          <w:sz w:val="18"/>
          <w:szCs w:val="18"/>
          <w:lang w:val="en-AU"/>
        </w:rPr>
      </w:pPr>
      <w:r w:rsidRPr="00795B30">
        <w:rPr>
          <w:rFonts w:ascii="Calibri" w:hAnsi="Calibri"/>
          <w:sz w:val="18"/>
          <w:szCs w:val="18"/>
          <w:lang w:val="en-AU"/>
        </w:rPr>
        <w:t>t</w:t>
      </w:r>
      <w:r w:rsidR="00BB21CD" w:rsidRPr="00795B30">
        <w:rPr>
          <w:rFonts w:ascii="Calibri" w:hAnsi="Calibri"/>
          <w:sz w:val="18"/>
          <w:szCs w:val="18"/>
          <w:lang w:val="en-AU"/>
        </w:rPr>
        <w:t>he well failure rate in La Plata County was estimated to be approximately 3.4% for more than 1000 coal seam gas wells during the period between 1991 and 2000</w:t>
      </w:r>
    </w:p>
    <w:p w14:paraId="65BAFB49" w14:textId="77777777" w:rsidR="00BB21CD" w:rsidRPr="00795B30" w:rsidRDefault="009814AC" w:rsidP="00E13AE7">
      <w:pPr>
        <w:pStyle w:val="OWSbulletL1"/>
        <w:spacing w:line="240" w:lineRule="auto"/>
        <w:ind w:left="714" w:hanging="357"/>
        <w:rPr>
          <w:rFonts w:ascii="Calibri" w:hAnsi="Calibri"/>
          <w:sz w:val="18"/>
          <w:szCs w:val="18"/>
          <w:lang w:val="en-AU"/>
        </w:rPr>
      </w:pPr>
      <w:r w:rsidRPr="00795B30">
        <w:rPr>
          <w:rFonts w:ascii="Calibri" w:hAnsi="Calibri"/>
          <w:sz w:val="18"/>
          <w:szCs w:val="18"/>
          <w:lang w:val="en-AU"/>
        </w:rPr>
        <w:t>t</w:t>
      </w:r>
      <w:r w:rsidR="00BB21CD" w:rsidRPr="00795B30">
        <w:rPr>
          <w:rFonts w:ascii="Calibri" w:hAnsi="Calibri"/>
          <w:sz w:val="18"/>
          <w:szCs w:val="18"/>
          <w:lang w:val="en-AU"/>
        </w:rPr>
        <w:t>he well failure rates in Ignacio-Blanco field ranged from 1.3% to 8.6% during the period between 1992 and 2010 with an average of 3.6%. The total number of coal seam gas wells with casing head pressure measurement averaged approximately 400</w:t>
      </w:r>
      <w:r w:rsidR="00447D0B" w:rsidRPr="00795B30">
        <w:rPr>
          <w:rFonts w:ascii="Calibri" w:hAnsi="Calibri"/>
          <w:sz w:val="18"/>
          <w:szCs w:val="18"/>
          <w:lang w:val="en-AU"/>
        </w:rPr>
        <w:t xml:space="preserve"> per year.</w:t>
      </w:r>
    </w:p>
    <w:p w14:paraId="65BAFB4A" w14:textId="77777777" w:rsidR="00281A8C" w:rsidRPr="00795B30" w:rsidRDefault="00281A8C" w:rsidP="00281A8C">
      <w:pPr>
        <w:pStyle w:val="OWSNormal9pt"/>
        <w:rPr>
          <w:color w:val="auto"/>
          <w:szCs w:val="18"/>
          <w:lang w:val="en-GB"/>
        </w:rPr>
      </w:pPr>
      <w:r w:rsidRPr="00795B30">
        <w:rPr>
          <w:color w:val="auto"/>
          <w:szCs w:val="18"/>
          <w:lang w:val="en-GB"/>
        </w:rPr>
        <w:t xml:space="preserve">As far as </w:t>
      </w:r>
      <w:r w:rsidR="009F75C7" w:rsidRPr="00795B30">
        <w:rPr>
          <w:color w:val="auto"/>
          <w:szCs w:val="18"/>
          <w:lang w:val="en-GB"/>
        </w:rPr>
        <w:t xml:space="preserve">the integrity of </w:t>
      </w:r>
      <w:r w:rsidRPr="00795B30">
        <w:rPr>
          <w:color w:val="auto"/>
          <w:szCs w:val="18"/>
          <w:lang w:val="en-GB"/>
        </w:rPr>
        <w:t>offshore oil and gas wells is concerned, the review highlighted the following findings:</w:t>
      </w:r>
    </w:p>
    <w:p w14:paraId="65BAFB4B" w14:textId="77777777" w:rsidR="00A407F8" w:rsidRPr="00795B30" w:rsidRDefault="00281A8C" w:rsidP="00E13AE7">
      <w:pPr>
        <w:pStyle w:val="OWSbulletL1"/>
        <w:spacing w:line="240" w:lineRule="auto"/>
        <w:ind w:left="714" w:hanging="357"/>
        <w:rPr>
          <w:rFonts w:ascii="Calibri" w:hAnsi="Calibri"/>
          <w:sz w:val="18"/>
          <w:szCs w:val="18"/>
          <w:lang w:val="en-GB"/>
        </w:rPr>
      </w:pPr>
      <w:r w:rsidRPr="00795B30">
        <w:rPr>
          <w:rFonts w:ascii="Calibri" w:hAnsi="Calibri"/>
          <w:sz w:val="18"/>
          <w:szCs w:val="18"/>
          <w:lang w:val="en-GB"/>
        </w:rPr>
        <w:t xml:space="preserve">in the Gulf of </w:t>
      </w:r>
      <w:r w:rsidR="00A407F8" w:rsidRPr="00795B30">
        <w:rPr>
          <w:rFonts w:ascii="Calibri" w:hAnsi="Calibri"/>
          <w:sz w:val="18"/>
          <w:szCs w:val="18"/>
        </w:rPr>
        <w:t>Mexico</w:t>
      </w:r>
      <w:r w:rsidRPr="00795B30">
        <w:rPr>
          <w:rFonts w:ascii="Calibri" w:hAnsi="Calibri"/>
          <w:sz w:val="18"/>
          <w:szCs w:val="18"/>
          <w:lang w:val="en-GB"/>
        </w:rPr>
        <w:t>, US, approximately 10 per cent of wells reached sustained casing pressure (SCP</w:t>
      </w:r>
      <w:r w:rsidR="009F75C7" w:rsidRPr="00795B30">
        <w:rPr>
          <w:rFonts w:ascii="Calibri" w:hAnsi="Calibri"/>
          <w:sz w:val="18"/>
          <w:szCs w:val="18"/>
          <w:lang w:val="en-GB"/>
        </w:rPr>
        <w:t xml:space="preserve"> </w:t>
      </w:r>
      <w:r w:rsidR="001C335C" w:rsidRPr="000811A9">
        <w:rPr>
          <w:rFonts w:ascii="Calibri" w:hAnsi="Calibri"/>
          <w:sz w:val="18"/>
          <w:szCs w:val="18"/>
        </w:rPr>
        <w:t>–</w:t>
      </w:r>
      <w:r w:rsidR="009F75C7" w:rsidRPr="00795B30">
        <w:rPr>
          <w:rFonts w:ascii="Calibri" w:hAnsi="Calibri"/>
          <w:sz w:val="18"/>
          <w:szCs w:val="18"/>
          <w:lang w:val="en-GB"/>
        </w:rPr>
        <w:t xml:space="preserve"> </w:t>
      </w:r>
      <w:r w:rsidR="00A407F8" w:rsidRPr="00795B30">
        <w:rPr>
          <w:rFonts w:ascii="Calibri" w:hAnsi="Calibri" w:cstheme="minorBidi"/>
          <w:sz w:val="18"/>
          <w:szCs w:val="18"/>
          <w:lang w:val="en-GB"/>
        </w:rPr>
        <w:t xml:space="preserve">indicating </w:t>
      </w:r>
      <w:r w:rsidR="00602243">
        <w:rPr>
          <w:rFonts w:ascii="Calibri" w:hAnsi="Calibri" w:cstheme="minorBidi"/>
          <w:sz w:val="18"/>
          <w:szCs w:val="18"/>
          <w:lang w:val="en-GB"/>
        </w:rPr>
        <w:t xml:space="preserve">well barrier failure </w:t>
      </w:r>
      <w:r w:rsidR="005F7E3C">
        <w:rPr>
          <w:rFonts w:ascii="Calibri" w:hAnsi="Calibri" w:cstheme="minorBidi"/>
          <w:sz w:val="18"/>
          <w:szCs w:val="18"/>
          <w:lang w:val="en-GB"/>
        </w:rPr>
        <w:t>but not necessarily</w:t>
      </w:r>
      <w:r w:rsidR="00602243">
        <w:rPr>
          <w:rFonts w:ascii="Calibri" w:hAnsi="Calibri" w:cstheme="minorBidi"/>
          <w:sz w:val="18"/>
          <w:szCs w:val="18"/>
          <w:lang w:val="en-GB"/>
        </w:rPr>
        <w:t xml:space="preserve"> well integrity failure</w:t>
      </w:r>
      <w:r w:rsidRPr="00795B30">
        <w:rPr>
          <w:rFonts w:ascii="Calibri" w:hAnsi="Calibri"/>
          <w:sz w:val="18"/>
          <w:szCs w:val="18"/>
          <w:lang w:val="en-GB"/>
        </w:rPr>
        <w:t>) within one year of being completed, and this figure rose to 50 per cent after 15 years of production</w:t>
      </w:r>
    </w:p>
    <w:p w14:paraId="65BAFB4C" w14:textId="77777777" w:rsidR="006A03A8" w:rsidRPr="00795B30" w:rsidRDefault="00281A8C" w:rsidP="00E13AE7">
      <w:pPr>
        <w:pStyle w:val="OWSbulletL1"/>
        <w:spacing w:line="240" w:lineRule="auto"/>
        <w:ind w:left="714" w:hanging="357"/>
        <w:rPr>
          <w:rFonts w:ascii="Calibri" w:hAnsi="Calibri"/>
          <w:sz w:val="18"/>
          <w:szCs w:val="18"/>
          <w:lang w:val="en-AU"/>
        </w:rPr>
      </w:pPr>
      <w:r w:rsidRPr="00795B30">
        <w:rPr>
          <w:rFonts w:ascii="Calibri" w:hAnsi="Calibri"/>
          <w:sz w:val="18"/>
          <w:szCs w:val="18"/>
        </w:rPr>
        <w:t xml:space="preserve">in offshore </w:t>
      </w:r>
      <w:r w:rsidR="00A407F8" w:rsidRPr="00795B30">
        <w:rPr>
          <w:rFonts w:ascii="Calibri" w:hAnsi="Calibri"/>
          <w:sz w:val="18"/>
          <w:szCs w:val="18"/>
          <w:lang w:val="en-AU"/>
        </w:rPr>
        <w:t>Norway</w:t>
      </w:r>
      <w:r w:rsidRPr="00795B30">
        <w:rPr>
          <w:rFonts w:ascii="Calibri" w:hAnsi="Calibri"/>
          <w:sz w:val="18"/>
          <w:szCs w:val="18"/>
        </w:rPr>
        <w:t xml:space="preserve"> 18% of the wells surveyed in a pilot study (75 out of 406 wells surveyed) had integrity failure, issues or uncertainties.</w:t>
      </w:r>
    </w:p>
    <w:p w14:paraId="65BAFB4D" w14:textId="77777777" w:rsidR="00017262" w:rsidRDefault="00017262" w:rsidP="00017262">
      <w:pPr>
        <w:rPr>
          <w:rFonts w:ascii="Calibri" w:hAnsi="Calibri"/>
          <w:sz w:val="18"/>
          <w:szCs w:val="18"/>
          <w:lang w:val="en-AU"/>
        </w:rPr>
      </w:pPr>
      <w:r>
        <w:rPr>
          <w:rFonts w:ascii="Calibri" w:hAnsi="Calibri"/>
          <w:sz w:val="18"/>
          <w:szCs w:val="18"/>
        </w:rPr>
        <w:t xml:space="preserve">A previous review indicated that </w:t>
      </w:r>
      <w:r w:rsidRPr="00DA47FA">
        <w:rPr>
          <w:rFonts w:ascii="Calibri" w:hAnsi="Calibri"/>
          <w:sz w:val="18"/>
          <w:szCs w:val="18"/>
        </w:rPr>
        <w:t xml:space="preserve">coal exploration </w:t>
      </w:r>
      <w:r>
        <w:rPr>
          <w:rFonts w:ascii="Calibri" w:hAnsi="Calibri"/>
          <w:sz w:val="18"/>
          <w:szCs w:val="18"/>
        </w:rPr>
        <w:t>bores</w:t>
      </w:r>
      <w:r w:rsidRPr="00DA47FA">
        <w:rPr>
          <w:rFonts w:ascii="Calibri" w:hAnsi="Calibri"/>
          <w:sz w:val="18"/>
          <w:szCs w:val="18"/>
        </w:rPr>
        <w:t xml:space="preserve"> are the most significant legacy type</w:t>
      </w:r>
      <w:r>
        <w:rPr>
          <w:rFonts w:ascii="Calibri" w:hAnsi="Calibri"/>
          <w:sz w:val="18"/>
          <w:szCs w:val="18"/>
        </w:rPr>
        <w:t xml:space="preserve"> i</w:t>
      </w:r>
      <w:r w:rsidRPr="00DA47FA">
        <w:rPr>
          <w:rFonts w:ascii="Calibri" w:hAnsi="Calibri"/>
          <w:sz w:val="18"/>
          <w:szCs w:val="18"/>
        </w:rPr>
        <w:t xml:space="preserve">n Queensland, </w:t>
      </w:r>
      <w:r>
        <w:rPr>
          <w:rFonts w:ascii="Calibri" w:hAnsi="Calibri"/>
          <w:sz w:val="18"/>
          <w:szCs w:val="18"/>
        </w:rPr>
        <w:t>mainly</w:t>
      </w:r>
      <w:r w:rsidRPr="00DA47FA">
        <w:rPr>
          <w:rFonts w:ascii="Calibri" w:hAnsi="Calibri"/>
          <w:sz w:val="18"/>
          <w:szCs w:val="18"/>
        </w:rPr>
        <w:t xml:space="preserve"> due to their abundance </w:t>
      </w:r>
      <w:r w:rsidR="008012C8">
        <w:rPr>
          <w:rFonts w:ascii="Calibri" w:hAnsi="Calibri"/>
          <w:sz w:val="18"/>
          <w:szCs w:val="18"/>
        </w:rPr>
        <w:t>(</w:t>
      </w:r>
      <w:r w:rsidR="008012C8" w:rsidRPr="00DA47FA">
        <w:rPr>
          <w:rFonts w:ascii="Calibri" w:hAnsi="Calibri"/>
          <w:sz w:val="18"/>
          <w:szCs w:val="18"/>
        </w:rPr>
        <w:t>30</w:t>
      </w:r>
      <w:r w:rsidR="008012C8">
        <w:rPr>
          <w:rFonts w:ascii="Calibri" w:hAnsi="Calibri"/>
          <w:sz w:val="18"/>
          <w:szCs w:val="18"/>
        </w:rPr>
        <w:t>,</w:t>
      </w:r>
      <w:r w:rsidR="008012C8" w:rsidRPr="00DA47FA">
        <w:rPr>
          <w:rFonts w:ascii="Calibri" w:hAnsi="Calibri"/>
          <w:sz w:val="18"/>
          <w:szCs w:val="18"/>
        </w:rPr>
        <w:t>000 in the Surat Basin</w:t>
      </w:r>
      <w:r w:rsidR="008012C8">
        <w:rPr>
          <w:rFonts w:ascii="Calibri" w:hAnsi="Calibri"/>
          <w:sz w:val="18"/>
          <w:szCs w:val="18"/>
        </w:rPr>
        <w:t xml:space="preserve"> </w:t>
      </w:r>
      <w:r w:rsidR="008012C8" w:rsidRPr="00DA47FA">
        <w:rPr>
          <w:rFonts w:ascii="Calibri" w:hAnsi="Calibri"/>
          <w:sz w:val="18"/>
          <w:szCs w:val="18"/>
        </w:rPr>
        <w:t>with a</w:t>
      </w:r>
      <w:r w:rsidR="008012C8">
        <w:rPr>
          <w:rFonts w:ascii="Calibri" w:hAnsi="Calibri"/>
          <w:sz w:val="18"/>
          <w:szCs w:val="18"/>
        </w:rPr>
        <w:t>nother</w:t>
      </w:r>
      <w:r w:rsidR="008012C8" w:rsidRPr="00DA47FA">
        <w:rPr>
          <w:rFonts w:ascii="Calibri" w:hAnsi="Calibri"/>
          <w:sz w:val="18"/>
          <w:szCs w:val="18"/>
        </w:rPr>
        <w:t xml:space="preserve"> 100</w:t>
      </w:r>
      <w:r w:rsidR="008012C8">
        <w:rPr>
          <w:rFonts w:ascii="Calibri" w:hAnsi="Calibri"/>
          <w:sz w:val="18"/>
          <w:szCs w:val="18"/>
        </w:rPr>
        <w:t>,</w:t>
      </w:r>
      <w:r w:rsidR="008012C8" w:rsidRPr="00DA47FA">
        <w:rPr>
          <w:rFonts w:ascii="Calibri" w:hAnsi="Calibri"/>
          <w:sz w:val="18"/>
          <w:szCs w:val="18"/>
        </w:rPr>
        <w:t>000 in the Bowen Basin</w:t>
      </w:r>
      <w:r w:rsidR="008012C8">
        <w:rPr>
          <w:rFonts w:ascii="Calibri" w:hAnsi="Calibri"/>
          <w:sz w:val="18"/>
          <w:szCs w:val="18"/>
        </w:rPr>
        <w:t xml:space="preserve">) </w:t>
      </w:r>
      <w:r w:rsidRPr="00DA47FA">
        <w:rPr>
          <w:rFonts w:ascii="Calibri" w:hAnsi="Calibri"/>
          <w:sz w:val="18"/>
          <w:szCs w:val="18"/>
        </w:rPr>
        <w:t>and possible lack of appropriate decommissioning</w:t>
      </w:r>
      <w:r>
        <w:rPr>
          <w:rFonts w:ascii="Calibri" w:hAnsi="Calibri"/>
          <w:sz w:val="18"/>
          <w:szCs w:val="18"/>
        </w:rPr>
        <w:t xml:space="preserve"> (</w:t>
      </w:r>
      <w:r w:rsidRPr="00525B44">
        <w:rPr>
          <w:rFonts w:ascii="Calibri" w:hAnsi="Calibri"/>
          <w:sz w:val="18"/>
          <w:szCs w:val="18"/>
        </w:rPr>
        <w:t>Commonwealth of Australia 2014a</w:t>
      </w:r>
      <w:r>
        <w:rPr>
          <w:rFonts w:ascii="Calibri" w:hAnsi="Calibri"/>
          <w:sz w:val="18"/>
          <w:szCs w:val="18"/>
        </w:rPr>
        <w:t>)</w:t>
      </w:r>
      <w:r w:rsidRPr="00DA47FA">
        <w:rPr>
          <w:rFonts w:ascii="Calibri" w:hAnsi="Calibri"/>
          <w:sz w:val="18"/>
          <w:szCs w:val="18"/>
        </w:rPr>
        <w:t xml:space="preserve">. </w:t>
      </w:r>
      <w:r w:rsidR="009E787D" w:rsidRPr="00795B30">
        <w:rPr>
          <w:rFonts w:ascii="Calibri" w:hAnsi="Calibri"/>
          <w:sz w:val="18"/>
          <w:szCs w:val="18"/>
          <w:lang w:val="en-AU"/>
        </w:rPr>
        <w:t xml:space="preserve">The </w:t>
      </w:r>
      <w:r w:rsidR="008012C8">
        <w:rPr>
          <w:rFonts w:ascii="Calibri" w:hAnsi="Calibri"/>
          <w:sz w:val="18"/>
          <w:szCs w:val="18"/>
          <w:lang w:val="en-AU"/>
        </w:rPr>
        <w:t xml:space="preserve">current </w:t>
      </w:r>
      <w:r w:rsidR="009E787D" w:rsidRPr="00795B30">
        <w:rPr>
          <w:rFonts w:ascii="Calibri" w:hAnsi="Calibri"/>
          <w:sz w:val="18"/>
          <w:szCs w:val="18"/>
          <w:lang w:val="en-AU"/>
        </w:rPr>
        <w:t>review included o</w:t>
      </w:r>
      <w:r w:rsidR="00A407F8" w:rsidRPr="00795B30">
        <w:rPr>
          <w:rFonts w:ascii="Calibri" w:hAnsi="Calibri"/>
          <w:sz w:val="18"/>
          <w:szCs w:val="18"/>
          <w:lang w:val="en-AU"/>
        </w:rPr>
        <w:t xml:space="preserve">ne study that evaluated the </w:t>
      </w:r>
      <w:r w:rsidR="00B5241C" w:rsidRPr="00795B30">
        <w:rPr>
          <w:rFonts w:ascii="Calibri" w:hAnsi="Calibri"/>
          <w:sz w:val="18"/>
          <w:szCs w:val="18"/>
          <w:lang w:val="en-AU"/>
        </w:rPr>
        <w:t xml:space="preserve">potential </w:t>
      </w:r>
      <w:r w:rsidR="00A407F8" w:rsidRPr="00795B30">
        <w:rPr>
          <w:rFonts w:ascii="Calibri" w:hAnsi="Calibri"/>
          <w:sz w:val="18"/>
          <w:szCs w:val="18"/>
          <w:lang w:val="en-AU"/>
        </w:rPr>
        <w:t>integrity of water bores in the Surat Basin, Australia. One of the main findings is that</w:t>
      </w:r>
      <w:r w:rsidR="000168E2" w:rsidRPr="00795B30">
        <w:rPr>
          <w:rFonts w:ascii="Calibri" w:hAnsi="Calibri"/>
          <w:sz w:val="18"/>
          <w:szCs w:val="18"/>
          <w:lang w:val="en-AU"/>
        </w:rPr>
        <w:t xml:space="preserve"> </w:t>
      </w:r>
      <w:r w:rsidR="00B5241C" w:rsidRPr="00795B30">
        <w:rPr>
          <w:rFonts w:ascii="Calibri" w:hAnsi="Calibri"/>
          <w:sz w:val="18"/>
          <w:szCs w:val="18"/>
          <w:lang w:val="en-AU"/>
        </w:rPr>
        <w:t xml:space="preserve">a large number of </w:t>
      </w:r>
      <w:r w:rsidR="000168E2" w:rsidRPr="00795B30">
        <w:rPr>
          <w:rFonts w:ascii="Calibri" w:hAnsi="Calibri"/>
          <w:sz w:val="18"/>
          <w:szCs w:val="18"/>
          <w:lang w:val="en-AU"/>
        </w:rPr>
        <w:t xml:space="preserve">bores </w:t>
      </w:r>
      <w:r w:rsidR="00AE3F8E">
        <w:rPr>
          <w:rFonts w:ascii="Calibri" w:hAnsi="Calibri"/>
          <w:sz w:val="18"/>
          <w:szCs w:val="18"/>
          <w:lang w:val="en-AU"/>
        </w:rPr>
        <w:t xml:space="preserve">(about 3500) </w:t>
      </w:r>
      <w:r w:rsidR="00B5241C" w:rsidRPr="00795B30">
        <w:rPr>
          <w:rFonts w:ascii="Calibri" w:hAnsi="Calibri"/>
          <w:sz w:val="18"/>
          <w:szCs w:val="18"/>
          <w:lang w:val="en-AU"/>
        </w:rPr>
        <w:t xml:space="preserve">were </w:t>
      </w:r>
      <w:r w:rsidR="000168E2" w:rsidRPr="00795B30">
        <w:rPr>
          <w:rFonts w:ascii="Calibri" w:hAnsi="Calibri"/>
          <w:sz w:val="18"/>
          <w:szCs w:val="18"/>
          <w:lang w:val="en-AU"/>
        </w:rPr>
        <w:t>constructed prior to 1968</w:t>
      </w:r>
      <w:r w:rsidR="00B5241C" w:rsidRPr="00795B30">
        <w:rPr>
          <w:rFonts w:ascii="Calibri" w:hAnsi="Calibri"/>
          <w:sz w:val="18"/>
          <w:szCs w:val="18"/>
          <w:lang w:val="en-AU"/>
        </w:rPr>
        <w:t>,</w:t>
      </w:r>
      <w:r w:rsidR="000168E2" w:rsidRPr="00795B30">
        <w:rPr>
          <w:rFonts w:ascii="Calibri" w:hAnsi="Calibri"/>
          <w:sz w:val="18"/>
          <w:szCs w:val="18"/>
          <w:lang w:val="en-AU"/>
        </w:rPr>
        <w:t xml:space="preserve"> </w:t>
      </w:r>
      <w:r w:rsidR="00B5241C" w:rsidRPr="00795B30">
        <w:rPr>
          <w:rFonts w:ascii="Calibri" w:hAnsi="Calibri"/>
          <w:sz w:val="18"/>
          <w:szCs w:val="18"/>
          <w:lang w:val="en-AU"/>
        </w:rPr>
        <w:t>and are assumed</w:t>
      </w:r>
      <w:r w:rsidR="000168E2" w:rsidRPr="00795B30">
        <w:rPr>
          <w:rFonts w:ascii="Calibri" w:hAnsi="Calibri"/>
          <w:sz w:val="18"/>
          <w:szCs w:val="18"/>
          <w:lang w:val="en-AU"/>
        </w:rPr>
        <w:t xml:space="preserve"> to have poor integrity</w:t>
      </w:r>
      <w:r w:rsidR="00EE7370" w:rsidRPr="00795B30">
        <w:rPr>
          <w:rFonts w:ascii="Calibri" w:hAnsi="Calibri"/>
          <w:sz w:val="18"/>
          <w:szCs w:val="18"/>
          <w:lang w:val="en-AU"/>
        </w:rPr>
        <w:t>.</w:t>
      </w:r>
      <w:r w:rsidR="000168E2" w:rsidRPr="00795B30">
        <w:rPr>
          <w:rFonts w:ascii="Calibri" w:hAnsi="Calibri"/>
          <w:sz w:val="18"/>
          <w:szCs w:val="18"/>
          <w:lang w:val="en-AU"/>
        </w:rPr>
        <w:t xml:space="preserve"> This assumption is based on the fact that the</w:t>
      </w:r>
      <w:r w:rsidR="0054457C" w:rsidRPr="00795B30">
        <w:rPr>
          <w:rFonts w:ascii="Calibri" w:hAnsi="Calibri"/>
          <w:sz w:val="18"/>
          <w:szCs w:val="18"/>
          <w:lang w:val="en-AU"/>
        </w:rPr>
        <w:t>se</w:t>
      </w:r>
      <w:r w:rsidR="000168E2" w:rsidRPr="00795B30">
        <w:rPr>
          <w:rFonts w:ascii="Calibri" w:hAnsi="Calibri"/>
          <w:sz w:val="18"/>
          <w:szCs w:val="18"/>
          <w:lang w:val="en-AU"/>
        </w:rPr>
        <w:t xml:space="preserve"> bores were cased with steel, </w:t>
      </w:r>
      <w:r w:rsidR="0054457C" w:rsidRPr="00795B30">
        <w:rPr>
          <w:rFonts w:ascii="Calibri" w:hAnsi="Calibri"/>
          <w:sz w:val="18"/>
          <w:szCs w:val="18"/>
          <w:lang w:val="en-AU"/>
        </w:rPr>
        <w:t>which</w:t>
      </w:r>
      <w:r w:rsidR="000168E2" w:rsidRPr="00795B30">
        <w:rPr>
          <w:rFonts w:ascii="Calibri" w:hAnsi="Calibri"/>
          <w:sz w:val="18"/>
          <w:szCs w:val="18"/>
          <w:lang w:val="en-AU"/>
        </w:rPr>
        <w:t xml:space="preserve"> </w:t>
      </w:r>
      <w:r w:rsidR="00034940" w:rsidRPr="00795B30">
        <w:rPr>
          <w:rFonts w:ascii="Calibri" w:hAnsi="Calibri"/>
          <w:sz w:val="18"/>
          <w:szCs w:val="18"/>
          <w:lang w:val="en-AU"/>
        </w:rPr>
        <w:t>w</w:t>
      </w:r>
      <w:r w:rsidR="000168E2" w:rsidRPr="00795B30">
        <w:rPr>
          <w:rFonts w:ascii="Calibri" w:hAnsi="Calibri"/>
          <w:sz w:val="18"/>
          <w:szCs w:val="18"/>
          <w:lang w:val="en-AU"/>
        </w:rPr>
        <w:t xml:space="preserve">ould </w:t>
      </w:r>
      <w:r w:rsidR="00B5241C" w:rsidRPr="00795B30">
        <w:rPr>
          <w:rFonts w:ascii="Calibri" w:hAnsi="Calibri"/>
          <w:sz w:val="18"/>
          <w:szCs w:val="18"/>
          <w:lang w:val="en-AU"/>
        </w:rPr>
        <w:t>have corroded</w:t>
      </w:r>
      <w:r w:rsidR="000168E2" w:rsidRPr="00795B30">
        <w:rPr>
          <w:rFonts w:ascii="Calibri" w:hAnsi="Calibri"/>
          <w:sz w:val="18"/>
          <w:szCs w:val="18"/>
          <w:lang w:val="en-AU"/>
        </w:rPr>
        <w:t xml:space="preserve"> significantly </w:t>
      </w:r>
      <w:r w:rsidR="00B5241C" w:rsidRPr="00795B30">
        <w:rPr>
          <w:rFonts w:ascii="Calibri" w:hAnsi="Calibri"/>
          <w:sz w:val="18"/>
          <w:szCs w:val="18"/>
          <w:lang w:val="en-AU"/>
        </w:rPr>
        <w:t>over time</w:t>
      </w:r>
      <w:r w:rsidR="00DB4A0F" w:rsidRPr="00795B30">
        <w:rPr>
          <w:rFonts w:ascii="Calibri" w:hAnsi="Calibri"/>
          <w:sz w:val="18"/>
          <w:szCs w:val="18"/>
          <w:lang w:val="en-AU"/>
        </w:rPr>
        <w:t>.</w:t>
      </w:r>
      <w:r>
        <w:rPr>
          <w:rFonts w:ascii="Calibri" w:hAnsi="Calibri"/>
          <w:sz w:val="18"/>
          <w:szCs w:val="18"/>
          <w:lang w:val="en-AU"/>
        </w:rPr>
        <w:t xml:space="preserve"> </w:t>
      </w:r>
    </w:p>
    <w:p w14:paraId="65BAFB4E" w14:textId="77777777" w:rsidR="00C51DCD" w:rsidRPr="00DA47FA" w:rsidRDefault="00C51DCD" w:rsidP="00017262">
      <w:pPr>
        <w:rPr>
          <w:rFonts w:ascii="Calibri" w:hAnsi="Calibri"/>
          <w:sz w:val="18"/>
          <w:szCs w:val="18"/>
        </w:rPr>
      </w:pPr>
      <w:r>
        <w:rPr>
          <w:rFonts w:ascii="Calibri" w:hAnsi="Calibri"/>
          <w:sz w:val="18"/>
          <w:szCs w:val="18"/>
          <w:lang w:val="en-AU"/>
        </w:rPr>
        <w:t>A study on well integrity of CSG wells in Queensland covering the period 2010-2015 concluded that the risk of a subsurface breach of well integrity was assessed to be very low to near zero. The same study concludes that all reported surface well head leaks were subsequently fixed.</w:t>
      </w:r>
    </w:p>
    <w:p w14:paraId="65BAFB4F" w14:textId="77777777" w:rsidR="00281A8C" w:rsidRPr="00795B30" w:rsidRDefault="00281A8C" w:rsidP="007A0F9E">
      <w:pPr>
        <w:rPr>
          <w:rFonts w:ascii="Calibri" w:hAnsi="Calibri"/>
          <w:sz w:val="18"/>
          <w:szCs w:val="18"/>
        </w:rPr>
      </w:pPr>
      <w:r w:rsidRPr="00795B30">
        <w:rPr>
          <w:rFonts w:ascii="Calibri" w:hAnsi="Calibri"/>
          <w:sz w:val="18"/>
          <w:szCs w:val="18"/>
        </w:rPr>
        <w:t>A second part of the study involved the c</w:t>
      </w:r>
      <w:r w:rsidR="00B70FD0" w:rsidRPr="00795B30">
        <w:rPr>
          <w:rFonts w:ascii="Calibri" w:hAnsi="Calibri"/>
          <w:sz w:val="18"/>
          <w:szCs w:val="18"/>
        </w:rPr>
        <w:t xml:space="preserve">onceptualisation of preferential flow pathways for use in local-scale and regional-scale groundwater modelling. </w:t>
      </w:r>
      <w:r w:rsidRPr="00795B30">
        <w:rPr>
          <w:rFonts w:ascii="Calibri" w:hAnsi="Calibri"/>
          <w:sz w:val="18"/>
          <w:szCs w:val="18"/>
        </w:rPr>
        <w:t>Building on the literature review on well failure mechanisms and rates relevant to CSG environments, m</w:t>
      </w:r>
      <w:r w:rsidR="00B70FD0" w:rsidRPr="00795B30">
        <w:rPr>
          <w:rFonts w:ascii="Calibri" w:hAnsi="Calibri"/>
          <w:sz w:val="18"/>
          <w:szCs w:val="18"/>
        </w:rPr>
        <w:t>ajor pathways for movement of groundwater between strata have been identified</w:t>
      </w:r>
      <w:r w:rsidRPr="00795B30">
        <w:rPr>
          <w:rFonts w:ascii="Calibri" w:hAnsi="Calibri"/>
          <w:sz w:val="18"/>
          <w:szCs w:val="18"/>
        </w:rPr>
        <w:t>.</w:t>
      </w:r>
      <w:r w:rsidR="00B70FD0" w:rsidRPr="00795B30">
        <w:rPr>
          <w:rFonts w:ascii="Calibri" w:hAnsi="Calibri"/>
          <w:sz w:val="18"/>
          <w:szCs w:val="18"/>
        </w:rPr>
        <w:t xml:space="preserve"> </w:t>
      </w:r>
      <w:r w:rsidRPr="00795B30">
        <w:rPr>
          <w:rFonts w:ascii="Calibri" w:hAnsi="Calibri"/>
          <w:sz w:val="18"/>
          <w:szCs w:val="18"/>
        </w:rPr>
        <w:t xml:space="preserve">Pathways </w:t>
      </w:r>
      <w:r w:rsidR="00B70FD0" w:rsidRPr="00795B30">
        <w:rPr>
          <w:rFonts w:ascii="Calibri" w:hAnsi="Calibri"/>
          <w:sz w:val="18"/>
          <w:szCs w:val="18"/>
        </w:rPr>
        <w:t>have been linked to failure of: i) uncased exploration bores backfilled with rock material upon decommissioning, ii) cemented production wells plugged with cement cores upon decommissioning, iii) wellbores during hydraulic fracturing</w:t>
      </w:r>
      <w:r w:rsidR="0054457C" w:rsidRPr="00795B30">
        <w:rPr>
          <w:rFonts w:ascii="Calibri" w:hAnsi="Calibri"/>
          <w:sz w:val="18"/>
          <w:szCs w:val="18"/>
        </w:rPr>
        <w:t>, and</w:t>
      </w:r>
      <w:r w:rsidR="00B70FD0" w:rsidRPr="00795B30">
        <w:rPr>
          <w:rFonts w:ascii="Calibri" w:hAnsi="Calibri"/>
          <w:sz w:val="18"/>
          <w:szCs w:val="18"/>
        </w:rPr>
        <w:t xml:space="preserve"> iv) oil and gas wells repurposed for water extraction</w:t>
      </w:r>
      <w:r w:rsidR="00034940" w:rsidRPr="00795B30">
        <w:rPr>
          <w:rFonts w:ascii="Calibri" w:hAnsi="Calibri"/>
          <w:sz w:val="18"/>
          <w:szCs w:val="18"/>
        </w:rPr>
        <w:t xml:space="preserve"> and </w:t>
      </w:r>
      <w:r w:rsidR="00A407F8" w:rsidRPr="00795B30">
        <w:rPr>
          <w:rFonts w:ascii="Calibri" w:hAnsi="Calibri"/>
          <w:sz w:val="18"/>
          <w:szCs w:val="18"/>
        </w:rPr>
        <w:t>water bores in which casing has corroded and/or there is no cementing of the annulus</w:t>
      </w:r>
      <w:r w:rsidR="00B70FD0" w:rsidRPr="00795B30">
        <w:rPr>
          <w:rFonts w:ascii="Calibri" w:hAnsi="Calibri"/>
          <w:sz w:val="18"/>
          <w:szCs w:val="18"/>
        </w:rPr>
        <w:t>.</w:t>
      </w:r>
    </w:p>
    <w:p w14:paraId="65BAFB50" w14:textId="77777777" w:rsidR="007A0F9E" w:rsidRPr="00795B30" w:rsidRDefault="00DF035C" w:rsidP="007A0F9E">
      <w:pPr>
        <w:rPr>
          <w:rFonts w:ascii="Calibri" w:hAnsi="Calibri"/>
          <w:sz w:val="18"/>
          <w:szCs w:val="18"/>
        </w:rPr>
      </w:pPr>
      <w:r w:rsidRPr="00795B30">
        <w:rPr>
          <w:rFonts w:ascii="Calibri" w:hAnsi="Calibri"/>
          <w:sz w:val="18"/>
          <w:szCs w:val="18"/>
        </w:rPr>
        <w:t>Pathways involving f</w:t>
      </w:r>
      <w:r w:rsidR="00974AA0" w:rsidRPr="00795B30">
        <w:rPr>
          <w:rFonts w:ascii="Calibri" w:hAnsi="Calibri"/>
          <w:sz w:val="18"/>
          <w:szCs w:val="18"/>
        </w:rPr>
        <w:t xml:space="preserve">low through leaky wells may be represented in </w:t>
      </w:r>
      <w:r w:rsidR="0024432B" w:rsidRPr="00795B30">
        <w:rPr>
          <w:rFonts w:ascii="Calibri" w:hAnsi="Calibri"/>
          <w:sz w:val="18"/>
          <w:szCs w:val="18"/>
        </w:rPr>
        <w:t xml:space="preserve">groundwater models through </w:t>
      </w:r>
      <w:r w:rsidR="00974AA0" w:rsidRPr="00795B30">
        <w:rPr>
          <w:rFonts w:ascii="Calibri" w:hAnsi="Calibri"/>
          <w:sz w:val="18"/>
          <w:szCs w:val="18"/>
        </w:rPr>
        <w:t>a Darcy-type flow conceptuali</w:t>
      </w:r>
      <w:r w:rsidR="000168E2" w:rsidRPr="00795B30">
        <w:rPr>
          <w:rFonts w:ascii="Calibri" w:hAnsi="Calibri"/>
          <w:sz w:val="18"/>
          <w:szCs w:val="18"/>
        </w:rPr>
        <w:t>s</w:t>
      </w:r>
      <w:r w:rsidR="00974AA0" w:rsidRPr="00795B30">
        <w:rPr>
          <w:rFonts w:ascii="Calibri" w:hAnsi="Calibri"/>
          <w:sz w:val="18"/>
          <w:szCs w:val="18"/>
        </w:rPr>
        <w:t xml:space="preserve">ation, using the effective hydraulic conductivity of the well. In US studies of abandoned production bores, cement porosity was observed to have a log-linear relationship with cement </w:t>
      </w:r>
      <w:r w:rsidR="000609B5" w:rsidRPr="00795B30">
        <w:rPr>
          <w:rFonts w:ascii="Calibri" w:hAnsi="Calibri"/>
          <w:sz w:val="18"/>
          <w:szCs w:val="18"/>
        </w:rPr>
        <w:t>hydraulic conductivity</w:t>
      </w:r>
      <w:r w:rsidR="00974AA0" w:rsidRPr="00795B30">
        <w:rPr>
          <w:rFonts w:ascii="Calibri" w:hAnsi="Calibri"/>
          <w:sz w:val="18"/>
          <w:szCs w:val="18"/>
        </w:rPr>
        <w:t xml:space="preserve">, </w:t>
      </w:r>
      <w:r w:rsidRPr="00795B30">
        <w:rPr>
          <w:rFonts w:ascii="Calibri" w:hAnsi="Calibri"/>
          <w:sz w:val="18"/>
          <w:szCs w:val="18"/>
        </w:rPr>
        <w:t>while</w:t>
      </w:r>
      <w:r w:rsidR="00974AA0" w:rsidRPr="00795B30">
        <w:rPr>
          <w:rFonts w:ascii="Calibri" w:hAnsi="Calibri"/>
          <w:sz w:val="18"/>
          <w:szCs w:val="18"/>
        </w:rPr>
        <w:t xml:space="preserve"> effective well </w:t>
      </w:r>
      <w:r w:rsidR="000168E2" w:rsidRPr="00795B30">
        <w:rPr>
          <w:rFonts w:ascii="Calibri" w:hAnsi="Calibri"/>
          <w:sz w:val="18"/>
          <w:szCs w:val="18"/>
        </w:rPr>
        <w:t>conductivity</w:t>
      </w:r>
      <w:r w:rsidR="00974AA0" w:rsidRPr="00795B30">
        <w:rPr>
          <w:rFonts w:ascii="Calibri" w:hAnsi="Calibri"/>
          <w:sz w:val="18"/>
          <w:szCs w:val="18"/>
        </w:rPr>
        <w:t xml:space="preserve"> </w:t>
      </w:r>
      <w:r w:rsidR="007A0F9E" w:rsidRPr="00795B30">
        <w:rPr>
          <w:rFonts w:ascii="Calibri" w:hAnsi="Calibri"/>
          <w:sz w:val="18"/>
          <w:szCs w:val="18"/>
        </w:rPr>
        <w:t>(from 10</w:t>
      </w:r>
      <w:r w:rsidR="007A0F9E" w:rsidRPr="00795B30">
        <w:rPr>
          <w:rFonts w:ascii="Calibri" w:hAnsi="Calibri"/>
          <w:sz w:val="18"/>
          <w:szCs w:val="18"/>
          <w:vertAlign w:val="superscript"/>
        </w:rPr>
        <w:t>-11</w:t>
      </w:r>
      <w:r w:rsidR="007A0F9E" w:rsidRPr="00795B30">
        <w:rPr>
          <w:rFonts w:ascii="Calibri" w:hAnsi="Calibri"/>
          <w:sz w:val="18"/>
          <w:szCs w:val="18"/>
        </w:rPr>
        <w:t xml:space="preserve"> to 10</w:t>
      </w:r>
      <w:r w:rsidR="007A0F9E" w:rsidRPr="00795B30">
        <w:rPr>
          <w:rFonts w:ascii="Calibri" w:hAnsi="Calibri"/>
          <w:sz w:val="18"/>
          <w:szCs w:val="18"/>
          <w:vertAlign w:val="superscript"/>
        </w:rPr>
        <w:t>-6</w:t>
      </w:r>
      <w:r w:rsidR="007A0F9E" w:rsidRPr="00795B30">
        <w:rPr>
          <w:rFonts w:ascii="Calibri" w:hAnsi="Calibri"/>
          <w:sz w:val="18"/>
          <w:szCs w:val="18"/>
        </w:rPr>
        <w:t xml:space="preserve"> m/s) was found to be considerably greater than cement core </w:t>
      </w:r>
      <w:r w:rsidR="000168E2" w:rsidRPr="00795B30">
        <w:rPr>
          <w:rFonts w:ascii="Calibri" w:hAnsi="Calibri"/>
          <w:sz w:val="18"/>
          <w:szCs w:val="18"/>
        </w:rPr>
        <w:t>conductivity</w:t>
      </w:r>
      <w:r w:rsidR="007A0F9E" w:rsidRPr="00795B30">
        <w:rPr>
          <w:rFonts w:ascii="Calibri" w:hAnsi="Calibri"/>
          <w:sz w:val="18"/>
          <w:szCs w:val="18"/>
        </w:rPr>
        <w:t xml:space="preserve"> (from 10</w:t>
      </w:r>
      <w:r w:rsidR="007A0F9E" w:rsidRPr="00795B30">
        <w:rPr>
          <w:rFonts w:ascii="Calibri" w:hAnsi="Calibri"/>
          <w:sz w:val="18"/>
          <w:szCs w:val="18"/>
          <w:vertAlign w:val="superscript"/>
        </w:rPr>
        <w:t>-12</w:t>
      </w:r>
      <w:r w:rsidR="007A0F9E" w:rsidRPr="00795B30">
        <w:rPr>
          <w:rFonts w:ascii="Calibri" w:hAnsi="Calibri"/>
          <w:sz w:val="18"/>
          <w:szCs w:val="18"/>
        </w:rPr>
        <w:t xml:space="preserve"> to 10</w:t>
      </w:r>
      <w:r w:rsidR="007A0F9E" w:rsidRPr="00795B30">
        <w:rPr>
          <w:rFonts w:ascii="Calibri" w:hAnsi="Calibri"/>
          <w:sz w:val="18"/>
          <w:szCs w:val="18"/>
          <w:vertAlign w:val="superscript"/>
        </w:rPr>
        <w:t>-8</w:t>
      </w:r>
      <w:r w:rsidR="007A0F9E" w:rsidRPr="00795B30">
        <w:rPr>
          <w:rFonts w:ascii="Calibri" w:hAnsi="Calibri"/>
          <w:sz w:val="18"/>
          <w:szCs w:val="18"/>
        </w:rPr>
        <w:t xml:space="preserve"> m/s). </w:t>
      </w:r>
    </w:p>
    <w:p w14:paraId="65BAFB51" w14:textId="77777777" w:rsidR="00974AA0" w:rsidRPr="00795B30" w:rsidRDefault="00974AA0" w:rsidP="005C0D10">
      <w:pPr>
        <w:pStyle w:val="OWSNormal9pt"/>
        <w:rPr>
          <w:szCs w:val="18"/>
        </w:rPr>
      </w:pPr>
      <w:r w:rsidRPr="00795B30">
        <w:rPr>
          <w:szCs w:val="18"/>
        </w:rPr>
        <w:t xml:space="preserve">Flow through leaky wells and abandoned exploratory bores may also be calculated from equations developed for flow through conduits. </w:t>
      </w:r>
      <w:r w:rsidR="00540BE0" w:rsidRPr="00795B30">
        <w:rPr>
          <w:szCs w:val="18"/>
        </w:rPr>
        <w:t>Both l</w:t>
      </w:r>
      <w:r w:rsidR="005C0D10" w:rsidRPr="00795B30">
        <w:rPr>
          <w:szCs w:val="18"/>
        </w:rPr>
        <w:t xml:space="preserve">aminar </w:t>
      </w:r>
      <w:r w:rsidR="00540BE0" w:rsidRPr="00795B30">
        <w:rPr>
          <w:szCs w:val="18"/>
        </w:rPr>
        <w:t xml:space="preserve">and turbulent </w:t>
      </w:r>
      <w:r w:rsidR="005C0D10" w:rsidRPr="00795B30">
        <w:rPr>
          <w:szCs w:val="18"/>
        </w:rPr>
        <w:t xml:space="preserve">flow </w:t>
      </w:r>
      <w:r w:rsidR="00540BE0" w:rsidRPr="00795B30">
        <w:rPr>
          <w:szCs w:val="18"/>
        </w:rPr>
        <w:t xml:space="preserve">conditions may exist: the former is </w:t>
      </w:r>
      <w:r w:rsidR="005C0D10" w:rsidRPr="00795B30">
        <w:rPr>
          <w:szCs w:val="18"/>
        </w:rPr>
        <w:t>more likely in flow through the bore annulus or degraded concrete</w:t>
      </w:r>
      <w:r w:rsidR="00540BE0" w:rsidRPr="00795B30">
        <w:rPr>
          <w:szCs w:val="18"/>
        </w:rPr>
        <w:t xml:space="preserve"> while the latter </w:t>
      </w:r>
      <w:r w:rsidR="005C0D10" w:rsidRPr="00795B30">
        <w:rPr>
          <w:szCs w:val="18"/>
        </w:rPr>
        <w:t xml:space="preserve">may </w:t>
      </w:r>
      <w:r w:rsidR="00540BE0" w:rsidRPr="00795B30">
        <w:rPr>
          <w:szCs w:val="18"/>
        </w:rPr>
        <w:t>occur in</w:t>
      </w:r>
      <w:r w:rsidR="005C0D10" w:rsidRPr="00795B30">
        <w:rPr>
          <w:szCs w:val="18"/>
        </w:rPr>
        <w:t xml:space="preserve"> flow through fully open wells. </w:t>
      </w:r>
    </w:p>
    <w:p w14:paraId="65BAFB52" w14:textId="77777777" w:rsidR="005C0D10" w:rsidRPr="00795B30" w:rsidRDefault="007B7F15" w:rsidP="00BB21CD">
      <w:pPr>
        <w:rPr>
          <w:rFonts w:ascii="Calibri" w:hAnsi="Calibri"/>
          <w:sz w:val="18"/>
          <w:szCs w:val="18"/>
        </w:rPr>
      </w:pPr>
      <w:r w:rsidRPr="00795B30">
        <w:rPr>
          <w:rFonts w:ascii="Calibri" w:hAnsi="Calibri"/>
          <w:sz w:val="18"/>
          <w:szCs w:val="18"/>
        </w:rPr>
        <w:t>Selection of a</w:t>
      </w:r>
      <w:r w:rsidR="005C0D10" w:rsidRPr="00795B30">
        <w:rPr>
          <w:rFonts w:ascii="Calibri" w:hAnsi="Calibri"/>
          <w:sz w:val="18"/>
          <w:szCs w:val="18"/>
        </w:rPr>
        <w:t xml:space="preserve">ppropriate </w:t>
      </w:r>
      <w:r w:rsidR="00D8161E" w:rsidRPr="00795B30">
        <w:rPr>
          <w:rFonts w:ascii="Calibri" w:hAnsi="Calibri"/>
          <w:sz w:val="18"/>
          <w:szCs w:val="18"/>
        </w:rPr>
        <w:t>modelling</w:t>
      </w:r>
      <w:r w:rsidR="005C0D10" w:rsidRPr="00795B30">
        <w:rPr>
          <w:rFonts w:ascii="Calibri" w:hAnsi="Calibri"/>
          <w:sz w:val="18"/>
          <w:szCs w:val="18"/>
        </w:rPr>
        <w:t xml:space="preserve"> codes depend</w:t>
      </w:r>
      <w:r w:rsidRPr="00795B30">
        <w:rPr>
          <w:rFonts w:ascii="Calibri" w:hAnsi="Calibri"/>
          <w:sz w:val="18"/>
          <w:szCs w:val="18"/>
        </w:rPr>
        <w:t>s</w:t>
      </w:r>
      <w:r w:rsidR="005C0D10" w:rsidRPr="00795B30">
        <w:rPr>
          <w:rFonts w:ascii="Calibri" w:hAnsi="Calibri"/>
          <w:sz w:val="18"/>
          <w:szCs w:val="18"/>
        </w:rPr>
        <w:t xml:space="preserve"> on the nature of the questions being asked. </w:t>
      </w:r>
      <w:r w:rsidR="00694731" w:rsidRPr="00795B30">
        <w:rPr>
          <w:rFonts w:ascii="Calibri" w:hAnsi="Calibri"/>
          <w:sz w:val="18"/>
          <w:szCs w:val="18"/>
        </w:rPr>
        <w:t>The Connected</w:t>
      </w:r>
      <w:r w:rsidR="00E87867" w:rsidRPr="00795B30">
        <w:rPr>
          <w:rFonts w:ascii="Calibri" w:hAnsi="Calibri"/>
          <w:sz w:val="18"/>
          <w:szCs w:val="18"/>
        </w:rPr>
        <w:t xml:space="preserve"> </w:t>
      </w:r>
      <w:r w:rsidR="00694731" w:rsidRPr="00795B30">
        <w:rPr>
          <w:rFonts w:ascii="Calibri" w:hAnsi="Calibri"/>
          <w:sz w:val="18"/>
          <w:szCs w:val="18"/>
        </w:rPr>
        <w:t>L</w:t>
      </w:r>
      <w:r w:rsidR="00E87867" w:rsidRPr="00795B30">
        <w:rPr>
          <w:rFonts w:ascii="Calibri" w:hAnsi="Calibri"/>
          <w:sz w:val="18"/>
          <w:szCs w:val="18"/>
        </w:rPr>
        <w:t xml:space="preserve">inear </w:t>
      </w:r>
      <w:r w:rsidR="00694731" w:rsidRPr="00795B30">
        <w:rPr>
          <w:rFonts w:ascii="Calibri" w:hAnsi="Calibri"/>
          <w:sz w:val="18"/>
          <w:szCs w:val="18"/>
        </w:rPr>
        <w:t>N</w:t>
      </w:r>
      <w:r w:rsidR="00E87867" w:rsidRPr="00795B30">
        <w:rPr>
          <w:rFonts w:ascii="Calibri" w:hAnsi="Calibri"/>
          <w:sz w:val="18"/>
          <w:szCs w:val="18"/>
        </w:rPr>
        <w:t xml:space="preserve">etwork (CLN) module package in MODFLOW-USG </w:t>
      </w:r>
      <w:r w:rsidR="0054457C" w:rsidRPr="00795B30">
        <w:rPr>
          <w:rFonts w:ascii="Calibri" w:hAnsi="Calibri"/>
          <w:sz w:val="18"/>
          <w:szCs w:val="18"/>
        </w:rPr>
        <w:t>w</w:t>
      </w:r>
      <w:r w:rsidR="00E87867" w:rsidRPr="00795B30">
        <w:rPr>
          <w:rFonts w:ascii="Calibri" w:hAnsi="Calibri"/>
          <w:sz w:val="18"/>
          <w:szCs w:val="18"/>
        </w:rPr>
        <w:t xml:space="preserve">as </w:t>
      </w:r>
      <w:r w:rsidR="0054457C" w:rsidRPr="00795B30">
        <w:rPr>
          <w:rFonts w:ascii="Calibri" w:hAnsi="Calibri"/>
          <w:sz w:val="18"/>
          <w:szCs w:val="18"/>
        </w:rPr>
        <w:t xml:space="preserve">identified to have </w:t>
      </w:r>
      <w:r w:rsidR="00E87867" w:rsidRPr="00795B30">
        <w:rPr>
          <w:rFonts w:ascii="Calibri" w:hAnsi="Calibri"/>
          <w:sz w:val="18"/>
          <w:szCs w:val="18"/>
        </w:rPr>
        <w:t xml:space="preserve">the </w:t>
      </w:r>
      <w:r w:rsidR="0054457C" w:rsidRPr="00795B30">
        <w:rPr>
          <w:rFonts w:ascii="Calibri" w:hAnsi="Calibri"/>
          <w:sz w:val="18"/>
          <w:szCs w:val="18"/>
        </w:rPr>
        <w:t xml:space="preserve">required </w:t>
      </w:r>
      <w:r w:rsidR="00E87867" w:rsidRPr="00795B30">
        <w:rPr>
          <w:rFonts w:ascii="Calibri" w:hAnsi="Calibri"/>
          <w:sz w:val="18"/>
          <w:szCs w:val="18"/>
        </w:rPr>
        <w:t>capa</w:t>
      </w:r>
      <w:r w:rsidR="00E86312" w:rsidRPr="00795B30">
        <w:rPr>
          <w:rFonts w:ascii="Calibri" w:hAnsi="Calibri"/>
          <w:sz w:val="18"/>
          <w:szCs w:val="18"/>
        </w:rPr>
        <w:t xml:space="preserve">bility </w:t>
      </w:r>
      <w:r w:rsidR="00E87867" w:rsidRPr="00795B30">
        <w:rPr>
          <w:rFonts w:ascii="Calibri" w:hAnsi="Calibri"/>
          <w:sz w:val="18"/>
          <w:szCs w:val="18"/>
        </w:rPr>
        <w:t xml:space="preserve">to model </w:t>
      </w:r>
      <w:r w:rsidR="00CA2DC7" w:rsidRPr="00795B30">
        <w:rPr>
          <w:rFonts w:ascii="Calibri" w:hAnsi="Calibri"/>
          <w:sz w:val="18"/>
          <w:szCs w:val="18"/>
        </w:rPr>
        <w:t xml:space="preserve">passive </w:t>
      </w:r>
      <w:r w:rsidR="00E87867" w:rsidRPr="00795B30">
        <w:rPr>
          <w:rFonts w:ascii="Calibri" w:hAnsi="Calibri"/>
          <w:sz w:val="18"/>
          <w:szCs w:val="18"/>
        </w:rPr>
        <w:t xml:space="preserve">water flow through </w:t>
      </w:r>
      <w:r w:rsidR="00CA2DC7" w:rsidRPr="00795B30">
        <w:rPr>
          <w:rFonts w:ascii="Calibri" w:hAnsi="Calibri"/>
          <w:sz w:val="18"/>
          <w:szCs w:val="18"/>
        </w:rPr>
        <w:t>leaky wells</w:t>
      </w:r>
      <w:r w:rsidR="00EC1959">
        <w:rPr>
          <w:rFonts w:ascii="Calibri" w:hAnsi="Calibri"/>
          <w:sz w:val="18"/>
          <w:szCs w:val="18"/>
        </w:rPr>
        <w:t xml:space="preserve"> for a fully saturated medium (single-phase water flow)</w:t>
      </w:r>
      <w:r w:rsidR="00CA2DC7" w:rsidRPr="00795B30">
        <w:rPr>
          <w:rFonts w:ascii="Calibri" w:hAnsi="Calibri"/>
          <w:sz w:val="18"/>
          <w:szCs w:val="18"/>
        </w:rPr>
        <w:t>.</w:t>
      </w:r>
      <w:r w:rsidR="00EC1959">
        <w:rPr>
          <w:rFonts w:ascii="Calibri" w:hAnsi="Calibri"/>
          <w:sz w:val="18"/>
          <w:szCs w:val="18"/>
        </w:rPr>
        <w:t xml:space="preserve"> For cases where dual-phase flow occurs, especially </w:t>
      </w:r>
      <w:r w:rsidR="00AD3F00">
        <w:rPr>
          <w:rFonts w:ascii="Calibri" w:hAnsi="Calibri"/>
          <w:sz w:val="18"/>
          <w:szCs w:val="18"/>
        </w:rPr>
        <w:t>with</w:t>
      </w:r>
      <w:r w:rsidR="00EC1959">
        <w:rPr>
          <w:rFonts w:ascii="Calibri" w:hAnsi="Calibri"/>
          <w:sz w:val="18"/>
          <w:szCs w:val="18"/>
        </w:rPr>
        <w:t>in the CSG well fields</w:t>
      </w:r>
      <w:r w:rsidR="00AD3F00">
        <w:rPr>
          <w:rFonts w:ascii="Calibri" w:hAnsi="Calibri"/>
          <w:sz w:val="18"/>
          <w:szCs w:val="18"/>
        </w:rPr>
        <w:t xml:space="preserve">, a dual-phase flow simulator may be more appropriate although its regional-scale implementation across potentially hundreds or thousands of wells </w:t>
      </w:r>
      <w:r w:rsidR="00CD4411">
        <w:rPr>
          <w:rFonts w:ascii="Calibri" w:hAnsi="Calibri"/>
          <w:sz w:val="18"/>
          <w:szCs w:val="18"/>
        </w:rPr>
        <w:t>is</w:t>
      </w:r>
      <w:r w:rsidR="00AD3F00">
        <w:rPr>
          <w:rFonts w:ascii="Calibri" w:hAnsi="Calibri"/>
          <w:sz w:val="18"/>
          <w:szCs w:val="18"/>
        </w:rPr>
        <w:t xml:space="preserve"> computationally very demanding.</w:t>
      </w:r>
      <w:r w:rsidR="00EC1959">
        <w:rPr>
          <w:rFonts w:ascii="Calibri" w:hAnsi="Calibri"/>
          <w:sz w:val="18"/>
          <w:szCs w:val="18"/>
        </w:rPr>
        <w:t xml:space="preserve"> </w:t>
      </w:r>
    </w:p>
    <w:p w14:paraId="65BAFB53" w14:textId="77777777" w:rsidR="000168E2" w:rsidRPr="00795B30" w:rsidRDefault="000168E2" w:rsidP="000168E2">
      <w:pPr>
        <w:pStyle w:val="OWSNormal9pt"/>
        <w:rPr>
          <w:color w:val="auto"/>
          <w:szCs w:val="18"/>
        </w:rPr>
      </w:pPr>
      <w:r w:rsidRPr="00795B30">
        <w:rPr>
          <w:color w:val="auto"/>
          <w:szCs w:val="18"/>
        </w:rPr>
        <w:t>The review on well failure mechanisms and well failure rates identified a number of knowledge gaps, in particular:</w:t>
      </w:r>
    </w:p>
    <w:p w14:paraId="65BAFB54" w14:textId="77777777" w:rsidR="000168E2" w:rsidRPr="00795B30" w:rsidRDefault="000168E2" w:rsidP="00E13AE7">
      <w:pPr>
        <w:pStyle w:val="OWSbulletL1"/>
        <w:spacing w:line="240" w:lineRule="auto"/>
        <w:ind w:left="714" w:hanging="357"/>
        <w:rPr>
          <w:rFonts w:ascii="Calibri" w:hAnsi="Calibri"/>
          <w:sz w:val="18"/>
          <w:szCs w:val="18"/>
        </w:rPr>
      </w:pPr>
      <w:r w:rsidRPr="00795B30">
        <w:rPr>
          <w:rFonts w:ascii="Calibri" w:hAnsi="Calibri"/>
          <w:sz w:val="18"/>
          <w:szCs w:val="18"/>
        </w:rPr>
        <w:t xml:space="preserve">Well failure rate. There are currently </w:t>
      </w:r>
      <w:r w:rsidR="00A6201E">
        <w:rPr>
          <w:rFonts w:ascii="Calibri" w:hAnsi="Calibri"/>
          <w:sz w:val="18"/>
          <w:szCs w:val="18"/>
        </w:rPr>
        <w:t>few</w:t>
      </w:r>
      <w:r w:rsidRPr="00795B30">
        <w:rPr>
          <w:rFonts w:ascii="Calibri" w:hAnsi="Calibri"/>
          <w:sz w:val="18"/>
          <w:szCs w:val="18"/>
        </w:rPr>
        <w:t xml:space="preserve"> data/information publically available to establish well failure rates for CSG wells </w:t>
      </w:r>
      <w:r w:rsidR="00A6201E">
        <w:rPr>
          <w:rFonts w:ascii="Calibri" w:hAnsi="Calibri"/>
          <w:sz w:val="18"/>
          <w:szCs w:val="18"/>
        </w:rPr>
        <w:t xml:space="preserve">across all gas production fields </w:t>
      </w:r>
      <w:r w:rsidRPr="00795B30">
        <w:rPr>
          <w:rFonts w:ascii="Calibri" w:hAnsi="Calibri"/>
          <w:sz w:val="18"/>
          <w:szCs w:val="18"/>
        </w:rPr>
        <w:t>in Australia</w:t>
      </w:r>
    </w:p>
    <w:p w14:paraId="65BAFB55" w14:textId="77777777" w:rsidR="000168E2" w:rsidRPr="00795B30" w:rsidRDefault="000168E2" w:rsidP="00E13AE7">
      <w:pPr>
        <w:pStyle w:val="OWSbulletL1"/>
        <w:spacing w:line="240" w:lineRule="auto"/>
        <w:ind w:left="714" w:hanging="357"/>
        <w:rPr>
          <w:rFonts w:ascii="Calibri" w:hAnsi="Calibri"/>
          <w:sz w:val="18"/>
          <w:szCs w:val="18"/>
        </w:rPr>
      </w:pPr>
      <w:r w:rsidRPr="00795B30">
        <w:rPr>
          <w:rFonts w:ascii="Calibri" w:hAnsi="Calibri"/>
          <w:sz w:val="18"/>
          <w:szCs w:val="18"/>
        </w:rPr>
        <w:t>Impacts of well-life stress and pressure on the integrity of cement sheath and cement bonds are not well understood</w:t>
      </w:r>
    </w:p>
    <w:p w14:paraId="65BAFB56" w14:textId="77777777" w:rsidR="000168E2" w:rsidRPr="00795B30" w:rsidRDefault="000168E2" w:rsidP="00E13AE7">
      <w:pPr>
        <w:pStyle w:val="OWSbulletL1"/>
        <w:spacing w:line="240" w:lineRule="auto"/>
        <w:ind w:left="714" w:hanging="357"/>
        <w:rPr>
          <w:rFonts w:ascii="Calibri" w:hAnsi="Calibri"/>
          <w:sz w:val="18"/>
          <w:szCs w:val="18"/>
        </w:rPr>
      </w:pPr>
      <w:r w:rsidRPr="00795B30">
        <w:rPr>
          <w:rFonts w:ascii="Calibri" w:hAnsi="Calibri"/>
          <w:sz w:val="18"/>
          <w:szCs w:val="18"/>
        </w:rPr>
        <w:t>Impacts of reservoir compaction induced by depressurisation/dewatering in coal seams on the integrity of cement sheath and cement bonds are not well understood</w:t>
      </w:r>
    </w:p>
    <w:p w14:paraId="65BAFB57" w14:textId="77777777" w:rsidR="000168E2" w:rsidRPr="00795B30" w:rsidRDefault="000168E2" w:rsidP="00E13AE7">
      <w:pPr>
        <w:pStyle w:val="OWSbulletL1"/>
        <w:spacing w:line="240" w:lineRule="auto"/>
        <w:ind w:left="714" w:hanging="357"/>
        <w:rPr>
          <w:rFonts w:ascii="Calibri" w:hAnsi="Calibri"/>
          <w:sz w:val="18"/>
          <w:szCs w:val="18"/>
        </w:rPr>
      </w:pPr>
      <w:r w:rsidRPr="00795B30">
        <w:rPr>
          <w:rFonts w:ascii="Calibri" w:hAnsi="Calibri"/>
          <w:sz w:val="18"/>
          <w:szCs w:val="18"/>
        </w:rPr>
        <w:t xml:space="preserve">There is a lack of data on </w:t>
      </w:r>
      <w:r w:rsidR="00400488">
        <w:rPr>
          <w:rFonts w:ascii="Calibri" w:hAnsi="Calibri"/>
          <w:sz w:val="18"/>
          <w:szCs w:val="18"/>
        </w:rPr>
        <w:t xml:space="preserve">long-term (100-1000 years) </w:t>
      </w:r>
      <w:r w:rsidRPr="00795B30">
        <w:rPr>
          <w:rFonts w:ascii="Calibri" w:hAnsi="Calibri"/>
          <w:sz w:val="18"/>
          <w:szCs w:val="18"/>
        </w:rPr>
        <w:t>cement durability and degradation rate under typical CSG well downhole condition</w:t>
      </w:r>
      <w:r w:rsidR="007B7F15" w:rsidRPr="00795B30">
        <w:rPr>
          <w:rFonts w:ascii="Calibri" w:hAnsi="Calibri"/>
          <w:sz w:val="18"/>
          <w:szCs w:val="18"/>
        </w:rPr>
        <w:t>s</w:t>
      </w:r>
      <w:r w:rsidRPr="00795B30">
        <w:rPr>
          <w:rFonts w:ascii="Calibri" w:hAnsi="Calibri"/>
          <w:sz w:val="18"/>
          <w:szCs w:val="18"/>
        </w:rPr>
        <w:t xml:space="preserve"> in Australia </w:t>
      </w:r>
    </w:p>
    <w:p w14:paraId="65BAFB58" w14:textId="77777777" w:rsidR="000168E2" w:rsidRPr="00795B30" w:rsidRDefault="000168E2" w:rsidP="00E13AE7">
      <w:pPr>
        <w:pStyle w:val="OWSbulletL1"/>
        <w:spacing w:line="240" w:lineRule="auto"/>
        <w:ind w:left="714" w:hanging="357"/>
        <w:rPr>
          <w:rFonts w:ascii="Calibri" w:hAnsi="Calibri"/>
          <w:sz w:val="18"/>
          <w:szCs w:val="18"/>
        </w:rPr>
      </w:pPr>
      <w:r w:rsidRPr="00795B30">
        <w:rPr>
          <w:rFonts w:ascii="Calibri" w:hAnsi="Calibri"/>
          <w:sz w:val="18"/>
          <w:szCs w:val="18"/>
        </w:rPr>
        <w:t>Well failure criteria. There is a need to establish an acceptable minimum rate of fluid released from a well that has a negligible impact on the environment.</w:t>
      </w:r>
    </w:p>
    <w:p w14:paraId="65BAFB59" w14:textId="77777777" w:rsidR="000168E2" w:rsidRPr="00795B30" w:rsidRDefault="000168E2" w:rsidP="00E13AE7">
      <w:pPr>
        <w:pStyle w:val="OWSbulletL1"/>
        <w:spacing w:line="240" w:lineRule="auto"/>
        <w:ind w:left="714" w:hanging="357"/>
        <w:rPr>
          <w:rFonts w:ascii="Calibri" w:hAnsi="Calibri"/>
          <w:sz w:val="18"/>
          <w:szCs w:val="18"/>
        </w:rPr>
      </w:pPr>
      <w:r w:rsidRPr="00795B30">
        <w:rPr>
          <w:rFonts w:ascii="Calibri" w:hAnsi="Calibri"/>
          <w:sz w:val="18"/>
          <w:szCs w:val="18"/>
        </w:rPr>
        <w:t xml:space="preserve">Better information </w:t>
      </w:r>
      <w:r w:rsidR="007B7F15" w:rsidRPr="00795B30">
        <w:rPr>
          <w:rFonts w:ascii="Calibri" w:hAnsi="Calibri"/>
          <w:sz w:val="18"/>
          <w:szCs w:val="18"/>
        </w:rPr>
        <w:t xml:space="preserve">is required </w:t>
      </w:r>
      <w:r w:rsidRPr="00795B30">
        <w:rPr>
          <w:rFonts w:ascii="Calibri" w:hAnsi="Calibri"/>
          <w:sz w:val="18"/>
          <w:szCs w:val="18"/>
        </w:rPr>
        <w:t xml:space="preserve">on effective well permeability, especially for exploration </w:t>
      </w:r>
      <w:r w:rsidR="00AD25C6" w:rsidRPr="00795B30">
        <w:rPr>
          <w:rFonts w:ascii="Calibri" w:hAnsi="Calibri"/>
          <w:sz w:val="18"/>
          <w:szCs w:val="18"/>
        </w:rPr>
        <w:t xml:space="preserve">bores </w:t>
      </w:r>
      <w:r w:rsidRPr="00795B30">
        <w:rPr>
          <w:rFonts w:ascii="Calibri" w:hAnsi="Calibri"/>
          <w:sz w:val="18"/>
          <w:szCs w:val="18"/>
        </w:rPr>
        <w:t xml:space="preserve">or decommissioned </w:t>
      </w:r>
      <w:r w:rsidR="00AD25C6" w:rsidRPr="00795B30">
        <w:rPr>
          <w:rFonts w:ascii="Calibri" w:hAnsi="Calibri"/>
          <w:sz w:val="18"/>
          <w:szCs w:val="18"/>
        </w:rPr>
        <w:t>wells</w:t>
      </w:r>
      <w:r w:rsidRPr="00795B30">
        <w:rPr>
          <w:rFonts w:ascii="Calibri" w:hAnsi="Calibri"/>
          <w:sz w:val="18"/>
          <w:szCs w:val="18"/>
        </w:rPr>
        <w:t xml:space="preserve"> and in Australian conditions.</w:t>
      </w:r>
    </w:p>
    <w:p w14:paraId="65BAFB5A" w14:textId="77777777" w:rsidR="000168E2" w:rsidRPr="005C0D10" w:rsidRDefault="000168E2" w:rsidP="00BB21CD"/>
    <w:p w14:paraId="65BAFB5B" w14:textId="77777777" w:rsidR="00EE3A14" w:rsidRPr="00506680" w:rsidRDefault="00E83E7C" w:rsidP="001C49AC">
      <w:pPr>
        <w:pStyle w:val="Heading1"/>
        <w:numPr>
          <w:ilvl w:val="0"/>
          <w:numId w:val="0"/>
        </w:numPr>
      </w:pPr>
      <w:bookmarkStart w:id="1348" w:name="_Toc433992836"/>
      <w:bookmarkStart w:id="1349" w:name="_Toc447635412"/>
      <w:bookmarkStart w:id="1350" w:name="_Toc449104517"/>
      <w:r w:rsidRPr="00506680">
        <w:t>References</w:t>
      </w:r>
      <w:bookmarkEnd w:id="1348"/>
      <w:bookmarkEnd w:id="1349"/>
      <w:bookmarkEnd w:id="1350"/>
    </w:p>
    <w:p w14:paraId="65BAFB5C" w14:textId="77777777" w:rsidR="00500A2A" w:rsidRPr="00795B30" w:rsidRDefault="00500A2A" w:rsidP="00500A2A">
      <w:pPr>
        <w:pStyle w:val="OWSReferencelist"/>
        <w:rPr>
          <w:rFonts w:ascii="Calibri" w:hAnsi="Calibri"/>
          <w:sz w:val="18"/>
          <w:szCs w:val="18"/>
          <w:lang w:val="en-GB"/>
        </w:rPr>
      </w:pPr>
      <w:r w:rsidRPr="00795B30">
        <w:rPr>
          <w:rFonts w:ascii="Calibri" w:hAnsi="Calibri"/>
          <w:sz w:val="18"/>
          <w:szCs w:val="18"/>
          <w:lang w:val="en-GB"/>
        </w:rPr>
        <w:t xml:space="preserve">Aminian K and Rodvelt G </w:t>
      </w:r>
      <w:r w:rsidR="004822BF" w:rsidRPr="00795B30">
        <w:rPr>
          <w:rFonts w:ascii="Calibri" w:hAnsi="Calibri"/>
          <w:sz w:val="18"/>
          <w:szCs w:val="18"/>
          <w:lang w:val="en-GB"/>
        </w:rPr>
        <w:t>(</w:t>
      </w:r>
      <w:r w:rsidRPr="00795B30">
        <w:rPr>
          <w:rFonts w:ascii="Calibri" w:hAnsi="Calibri"/>
          <w:sz w:val="18"/>
          <w:szCs w:val="18"/>
          <w:lang w:val="en-GB"/>
        </w:rPr>
        <w:t>2014</w:t>
      </w:r>
      <w:r w:rsidR="004822BF" w:rsidRPr="00795B30">
        <w:rPr>
          <w:rFonts w:ascii="Calibri" w:hAnsi="Calibri"/>
          <w:sz w:val="18"/>
          <w:szCs w:val="18"/>
          <w:lang w:val="en-GB"/>
        </w:rPr>
        <w:t>)</w:t>
      </w:r>
      <w:r w:rsidRPr="00795B30">
        <w:rPr>
          <w:rFonts w:ascii="Calibri" w:hAnsi="Calibri"/>
          <w:sz w:val="18"/>
          <w:szCs w:val="18"/>
          <w:lang w:val="en-GB"/>
        </w:rPr>
        <w:t>. Evaluation of coalbed methane reservoirs, Chapter 4 in Coal Bed Methane from prospect to pipeline, ed</w:t>
      </w:r>
      <w:r w:rsidR="006A1468">
        <w:rPr>
          <w:rFonts w:ascii="Calibri" w:hAnsi="Calibri"/>
          <w:sz w:val="18"/>
          <w:szCs w:val="18"/>
          <w:lang w:val="en-GB"/>
        </w:rPr>
        <w:t>.</w:t>
      </w:r>
      <w:r w:rsidRPr="00795B30">
        <w:rPr>
          <w:rFonts w:ascii="Calibri" w:hAnsi="Calibri"/>
          <w:sz w:val="18"/>
          <w:szCs w:val="18"/>
          <w:lang w:val="en-GB"/>
        </w:rPr>
        <w:t xml:space="preserve"> Thakur, P., Schatzel, S. and Aminian, K., Elsevier Inc.</w:t>
      </w:r>
    </w:p>
    <w:p w14:paraId="65BAFB5D" w14:textId="77777777" w:rsidR="006F5487" w:rsidRPr="00795B30" w:rsidRDefault="006F5487" w:rsidP="006F5487">
      <w:pPr>
        <w:pStyle w:val="OWSReferencelist"/>
        <w:rPr>
          <w:rFonts w:ascii="Calibri" w:hAnsi="Calibri"/>
          <w:sz w:val="18"/>
          <w:szCs w:val="18"/>
          <w:lang w:val="en-GB"/>
        </w:rPr>
      </w:pPr>
      <w:r w:rsidRPr="00795B30">
        <w:rPr>
          <w:rFonts w:ascii="Calibri" w:hAnsi="Calibri"/>
          <w:sz w:val="18"/>
          <w:szCs w:val="18"/>
          <w:lang w:val="en-GB"/>
        </w:rPr>
        <w:t>Australia Pacific LNG Pty Limited</w:t>
      </w:r>
      <w:r w:rsidR="005C7E1D" w:rsidRPr="00795B30">
        <w:rPr>
          <w:rFonts w:ascii="Calibri" w:hAnsi="Calibri"/>
          <w:sz w:val="18"/>
          <w:szCs w:val="18"/>
          <w:lang w:val="en-GB"/>
        </w:rPr>
        <w:t xml:space="preserve"> (APLNG)</w:t>
      </w:r>
      <w:r w:rsidRPr="00795B30">
        <w:rPr>
          <w:rFonts w:ascii="Calibri" w:hAnsi="Calibri"/>
          <w:sz w:val="18"/>
          <w:szCs w:val="18"/>
          <w:lang w:val="en-GB"/>
        </w:rPr>
        <w:t xml:space="preserve"> </w:t>
      </w:r>
      <w:r w:rsidR="004822BF" w:rsidRPr="00795B30">
        <w:rPr>
          <w:rFonts w:ascii="Calibri" w:hAnsi="Calibri"/>
          <w:sz w:val="18"/>
          <w:szCs w:val="18"/>
          <w:lang w:val="en-GB"/>
        </w:rPr>
        <w:t>(</w:t>
      </w:r>
      <w:r w:rsidRPr="00795B30">
        <w:rPr>
          <w:rFonts w:ascii="Calibri" w:hAnsi="Calibri"/>
          <w:sz w:val="18"/>
          <w:szCs w:val="18"/>
          <w:lang w:val="en-GB"/>
        </w:rPr>
        <w:t>2010</w:t>
      </w:r>
      <w:r w:rsidR="004822BF" w:rsidRPr="00795B30">
        <w:rPr>
          <w:rFonts w:ascii="Calibri" w:hAnsi="Calibri"/>
          <w:sz w:val="18"/>
          <w:szCs w:val="18"/>
          <w:lang w:val="en-GB"/>
        </w:rPr>
        <w:t>)</w:t>
      </w:r>
      <w:r w:rsidRPr="00795B30">
        <w:rPr>
          <w:rFonts w:ascii="Calibri" w:hAnsi="Calibri"/>
          <w:sz w:val="18"/>
          <w:szCs w:val="18"/>
          <w:lang w:val="en-GB"/>
        </w:rPr>
        <w:t xml:space="preserve">. Australia Pacific LNG Project Environmental Impact Statement. Volume 5: Attachments. Attachment 21: Ground Water Technical Report – Gas Fields. </w:t>
      </w:r>
      <w:hyperlink r:id="rId76" w:history="1">
        <w:r w:rsidR="002D0510" w:rsidRPr="00795B30">
          <w:rPr>
            <w:rStyle w:val="Hyperlink"/>
            <w:rFonts w:ascii="Calibri" w:hAnsi="Calibri"/>
            <w:sz w:val="18"/>
            <w:szCs w:val="18"/>
            <w:lang w:val="en-GB"/>
          </w:rPr>
          <w:t>http://www.aplng.com.au/environment/environmental-impact-statement-pdfs accessed August 2015</w:t>
        </w:r>
      </w:hyperlink>
      <w:r w:rsidRPr="00795B30">
        <w:rPr>
          <w:rFonts w:ascii="Calibri" w:hAnsi="Calibri"/>
          <w:sz w:val="18"/>
          <w:szCs w:val="18"/>
          <w:lang w:val="en-GB"/>
        </w:rPr>
        <w:t>.</w:t>
      </w:r>
    </w:p>
    <w:p w14:paraId="65BAFB5E" w14:textId="77777777" w:rsidR="002D0510" w:rsidRPr="00795B30" w:rsidRDefault="002D0510" w:rsidP="006F5487">
      <w:pPr>
        <w:pStyle w:val="OWSReferencelist"/>
        <w:rPr>
          <w:rFonts w:ascii="Calibri" w:hAnsi="Calibri"/>
          <w:sz w:val="18"/>
          <w:szCs w:val="18"/>
          <w:lang w:val="en-GB"/>
        </w:rPr>
      </w:pPr>
      <w:r w:rsidRPr="00795B30">
        <w:rPr>
          <w:rFonts w:ascii="Calibri" w:hAnsi="Calibri"/>
          <w:sz w:val="18"/>
          <w:szCs w:val="18"/>
          <w:lang w:val="en-GB"/>
        </w:rPr>
        <w:t xml:space="preserve">Australia Pacific LNG Pty Limited (APLNG) (2015). Hydraulic fracturing stimulation. Available from: </w:t>
      </w:r>
      <w:hyperlink r:id="rId77" w:history="1">
        <w:r w:rsidRPr="00795B30">
          <w:rPr>
            <w:rStyle w:val="Hyperlink"/>
            <w:rFonts w:ascii="Calibri" w:hAnsi="Calibri"/>
            <w:sz w:val="18"/>
            <w:szCs w:val="18"/>
            <w:lang w:val="en-GB"/>
          </w:rPr>
          <w:t>http://www.aplng.com.au/pdf/factsheets/Factsheet_Fraccing-APLNG.pdf</w:t>
        </w:r>
      </w:hyperlink>
      <w:r w:rsidRPr="00795B30">
        <w:rPr>
          <w:rFonts w:ascii="Calibri" w:hAnsi="Calibri"/>
          <w:sz w:val="18"/>
          <w:szCs w:val="18"/>
          <w:lang w:val="en-GB"/>
        </w:rPr>
        <w:t>. Accessed 12/2015.</w:t>
      </w:r>
    </w:p>
    <w:bookmarkEnd w:id="491"/>
    <w:bookmarkEnd w:id="492"/>
    <w:bookmarkEnd w:id="493"/>
    <w:bookmarkEnd w:id="494"/>
    <w:bookmarkEnd w:id="495"/>
    <w:bookmarkEnd w:id="496"/>
    <w:bookmarkEnd w:id="497"/>
    <w:p w14:paraId="65BAFB5F"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APPEA </w:t>
      </w:r>
      <w:r w:rsidR="004822BF" w:rsidRPr="00795B30">
        <w:rPr>
          <w:rFonts w:ascii="Calibri" w:hAnsi="Calibri"/>
          <w:noProof/>
          <w:sz w:val="18"/>
          <w:szCs w:val="18"/>
        </w:rPr>
        <w:t>(</w:t>
      </w:r>
      <w:r w:rsidR="00D2352E" w:rsidRPr="00795B30">
        <w:rPr>
          <w:rFonts w:ascii="Calibri" w:hAnsi="Calibri"/>
          <w:noProof/>
          <w:sz w:val="18"/>
          <w:szCs w:val="18"/>
        </w:rPr>
        <w:t>2012</w:t>
      </w:r>
      <w:r w:rsidR="004822BF" w:rsidRPr="00795B30">
        <w:rPr>
          <w:rFonts w:ascii="Calibri" w:hAnsi="Calibri"/>
          <w:noProof/>
          <w:sz w:val="18"/>
          <w:szCs w:val="18"/>
        </w:rPr>
        <w:t>)</w:t>
      </w:r>
      <w:r w:rsidRPr="00795B30">
        <w:rPr>
          <w:rFonts w:ascii="Calibri" w:hAnsi="Calibri"/>
          <w:noProof/>
          <w:sz w:val="18"/>
          <w:szCs w:val="18"/>
        </w:rPr>
        <w:t>. CSG well construction and bore specifications. Available from: &lt;</w:t>
      </w:r>
      <w:hyperlink r:id="rId78" w:history="1">
        <w:r w:rsidRPr="00795B30">
          <w:rPr>
            <w:rFonts w:ascii="Calibri" w:hAnsi="Calibri"/>
            <w:noProof/>
            <w:sz w:val="18"/>
            <w:szCs w:val="18"/>
          </w:rPr>
          <w:t>www.appea.com.au/csg/about-csg/fact-sheets.html</w:t>
        </w:r>
      </w:hyperlink>
      <w:r w:rsidRPr="00795B30">
        <w:rPr>
          <w:rFonts w:ascii="Calibri" w:hAnsi="Calibri"/>
          <w:noProof/>
          <w:sz w:val="18"/>
          <w:szCs w:val="18"/>
        </w:rPr>
        <w:t>&gt;. Accessed on 30/10/2012.</w:t>
      </w:r>
    </w:p>
    <w:p w14:paraId="65BAFB60" w14:textId="77777777" w:rsidR="00D23110" w:rsidRPr="00795B30" w:rsidRDefault="00D23110" w:rsidP="005D4A48">
      <w:pPr>
        <w:pStyle w:val="OWSReferencelist"/>
        <w:rPr>
          <w:rFonts w:ascii="Calibri" w:hAnsi="Calibri"/>
          <w:noProof/>
          <w:sz w:val="18"/>
          <w:szCs w:val="18"/>
        </w:rPr>
      </w:pPr>
      <w:r w:rsidRPr="00795B30">
        <w:rPr>
          <w:rFonts w:ascii="Calibri" w:hAnsi="Calibri"/>
          <w:noProof/>
          <w:sz w:val="18"/>
          <w:szCs w:val="18"/>
        </w:rPr>
        <w:t>Armstrong J, Mendoza C and Gorody A (2009). Potential for gas migration due to coalbed methane development. Alberta Environment.</w:t>
      </w:r>
    </w:p>
    <w:p w14:paraId="65BAFB61"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Azuma S</w:t>
      </w:r>
      <w:r w:rsidR="000201A2">
        <w:rPr>
          <w:rFonts w:ascii="Calibri" w:hAnsi="Calibri"/>
          <w:noProof/>
          <w:sz w:val="18"/>
          <w:szCs w:val="18"/>
        </w:rPr>
        <w:t>,</w:t>
      </w:r>
      <w:r w:rsidRPr="00795B30">
        <w:rPr>
          <w:rFonts w:ascii="Calibri" w:hAnsi="Calibri"/>
          <w:noProof/>
          <w:sz w:val="18"/>
          <w:szCs w:val="18"/>
        </w:rPr>
        <w:t xml:space="preserve"> Kato H, Yamashita Y</w:t>
      </w:r>
      <w:r w:rsidR="002F42B1">
        <w:rPr>
          <w:rFonts w:ascii="Calibri" w:hAnsi="Calibri"/>
          <w:noProof/>
          <w:sz w:val="18"/>
          <w:szCs w:val="18"/>
        </w:rPr>
        <w:t>,</w:t>
      </w:r>
      <w:r w:rsidRPr="00795B30">
        <w:rPr>
          <w:rFonts w:ascii="Calibri" w:hAnsi="Calibri"/>
          <w:noProof/>
          <w:sz w:val="18"/>
          <w:szCs w:val="18"/>
        </w:rPr>
        <w:t xml:space="preserve"> Miyashiro K and Saito S </w:t>
      </w:r>
      <w:r w:rsidR="004822BF" w:rsidRPr="00795B30">
        <w:rPr>
          <w:rFonts w:ascii="Calibri" w:hAnsi="Calibri"/>
          <w:noProof/>
          <w:sz w:val="18"/>
          <w:szCs w:val="18"/>
        </w:rPr>
        <w:t>(</w:t>
      </w:r>
      <w:r w:rsidRPr="00795B30">
        <w:rPr>
          <w:rFonts w:ascii="Calibri" w:hAnsi="Calibri"/>
          <w:noProof/>
          <w:sz w:val="18"/>
          <w:szCs w:val="18"/>
        </w:rPr>
        <w:t>2013</w:t>
      </w:r>
      <w:r w:rsidR="004822BF" w:rsidRPr="00795B30">
        <w:rPr>
          <w:rFonts w:ascii="Calibri" w:hAnsi="Calibri"/>
          <w:noProof/>
          <w:sz w:val="18"/>
          <w:szCs w:val="18"/>
        </w:rPr>
        <w:t>)</w:t>
      </w:r>
      <w:r w:rsidRPr="00795B30">
        <w:rPr>
          <w:rFonts w:ascii="Calibri" w:hAnsi="Calibri"/>
          <w:noProof/>
          <w:sz w:val="18"/>
          <w:szCs w:val="18"/>
        </w:rPr>
        <w:t>. The long-term corrosion behaviour of abandoned wells under CO2 geological storage conditions: (2) Experimental results for corrosion of casing steel. Energy Procedia 37</w:t>
      </w:r>
      <w:r w:rsidR="003E6ABA">
        <w:rPr>
          <w:rFonts w:ascii="Calibri" w:hAnsi="Calibri"/>
          <w:noProof/>
          <w:sz w:val="18"/>
          <w:szCs w:val="18"/>
        </w:rPr>
        <w:t>:</w:t>
      </w:r>
      <w:r w:rsidRPr="00795B30">
        <w:rPr>
          <w:rFonts w:ascii="Calibri" w:hAnsi="Calibri"/>
          <w:noProof/>
          <w:sz w:val="18"/>
          <w:szCs w:val="18"/>
        </w:rPr>
        <w:t xml:space="preserve"> 5793-5803.</w:t>
      </w:r>
    </w:p>
    <w:p w14:paraId="65BAFB62" w14:textId="77777777" w:rsidR="007667F2" w:rsidRPr="00795B30" w:rsidRDefault="007667F2" w:rsidP="007667F2">
      <w:pPr>
        <w:pStyle w:val="OWSReferencelist"/>
        <w:rPr>
          <w:rFonts w:ascii="Calibri" w:hAnsi="Calibri"/>
          <w:noProof/>
          <w:sz w:val="18"/>
          <w:szCs w:val="18"/>
        </w:rPr>
      </w:pPr>
      <w:r w:rsidRPr="00795B30">
        <w:rPr>
          <w:rFonts w:ascii="Calibri" w:hAnsi="Calibri"/>
          <w:noProof/>
          <w:sz w:val="18"/>
          <w:szCs w:val="18"/>
        </w:rPr>
        <w:t xml:space="preserve">Bannerman M, Calvert J </w:t>
      </w:r>
      <w:r w:rsidR="00A25A70">
        <w:rPr>
          <w:rFonts w:ascii="Calibri" w:hAnsi="Calibri"/>
          <w:noProof/>
          <w:sz w:val="18"/>
          <w:szCs w:val="18"/>
        </w:rPr>
        <w:t xml:space="preserve">and </w:t>
      </w:r>
      <w:r w:rsidRPr="00795B30">
        <w:rPr>
          <w:rFonts w:ascii="Calibri" w:hAnsi="Calibri"/>
          <w:noProof/>
          <w:sz w:val="18"/>
          <w:szCs w:val="18"/>
        </w:rPr>
        <w:t xml:space="preserve">Griffin T </w:t>
      </w:r>
      <w:r w:rsidR="004822BF" w:rsidRPr="00795B30">
        <w:rPr>
          <w:rFonts w:ascii="Calibri" w:hAnsi="Calibri"/>
          <w:noProof/>
          <w:sz w:val="18"/>
          <w:szCs w:val="18"/>
        </w:rPr>
        <w:t>(</w:t>
      </w:r>
      <w:r w:rsidRPr="00795B30">
        <w:rPr>
          <w:rFonts w:ascii="Calibri" w:hAnsi="Calibri"/>
          <w:noProof/>
          <w:sz w:val="18"/>
          <w:szCs w:val="18"/>
        </w:rPr>
        <w:t>2005</w:t>
      </w:r>
      <w:r w:rsidR="004822BF" w:rsidRPr="00795B30">
        <w:rPr>
          <w:rFonts w:ascii="Calibri" w:hAnsi="Calibri"/>
          <w:noProof/>
          <w:sz w:val="18"/>
          <w:szCs w:val="18"/>
        </w:rPr>
        <w:t>)</w:t>
      </w:r>
      <w:r w:rsidRPr="00795B30">
        <w:rPr>
          <w:rFonts w:ascii="Calibri" w:hAnsi="Calibri"/>
          <w:noProof/>
          <w:sz w:val="18"/>
          <w:szCs w:val="18"/>
        </w:rPr>
        <w:t>. New API practices for isolating potential flow zones during drilling and cementing operations, in: SPE Annual Technical Conference and Exhibition. Dallas, Texas, pp. 1–12.</w:t>
      </w:r>
    </w:p>
    <w:p w14:paraId="65BAFB63"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Bazzari J </w:t>
      </w:r>
      <w:r w:rsidR="004822BF" w:rsidRPr="00795B30">
        <w:rPr>
          <w:rFonts w:ascii="Calibri" w:hAnsi="Calibri"/>
          <w:noProof/>
          <w:sz w:val="18"/>
          <w:szCs w:val="18"/>
        </w:rPr>
        <w:t>(</w:t>
      </w:r>
      <w:r w:rsidRPr="00795B30">
        <w:rPr>
          <w:rFonts w:ascii="Calibri" w:hAnsi="Calibri"/>
          <w:noProof/>
          <w:sz w:val="18"/>
          <w:szCs w:val="18"/>
        </w:rPr>
        <w:t>1989</w:t>
      </w:r>
      <w:r w:rsidR="004822BF" w:rsidRPr="00795B30">
        <w:rPr>
          <w:rFonts w:ascii="Calibri" w:hAnsi="Calibri"/>
          <w:noProof/>
          <w:sz w:val="18"/>
          <w:szCs w:val="18"/>
        </w:rPr>
        <w:t>)</w:t>
      </w:r>
      <w:r w:rsidRPr="00795B30">
        <w:rPr>
          <w:rFonts w:ascii="Calibri" w:hAnsi="Calibri"/>
          <w:noProof/>
          <w:sz w:val="18"/>
          <w:szCs w:val="18"/>
        </w:rPr>
        <w:t>. Well Casing Leaks History and Corrosion Monitoring Study, Wafra Field. Middle East Oil Show.</w:t>
      </w:r>
    </w:p>
    <w:p w14:paraId="65BAFB64" w14:textId="77777777" w:rsidR="008B6F35" w:rsidRPr="00795B30" w:rsidRDefault="008B6F35" w:rsidP="005D4A48">
      <w:pPr>
        <w:pStyle w:val="OWSReferencelist"/>
        <w:rPr>
          <w:rFonts w:ascii="Calibri" w:hAnsi="Calibri"/>
          <w:noProof/>
          <w:sz w:val="18"/>
          <w:szCs w:val="18"/>
        </w:rPr>
      </w:pPr>
      <w:r w:rsidRPr="00795B30">
        <w:rPr>
          <w:rFonts w:ascii="Calibri" w:hAnsi="Calibri"/>
          <w:noProof/>
          <w:sz w:val="18"/>
          <w:szCs w:val="18"/>
        </w:rPr>
        <w:t>Behrmann LA and Nolte KG (1998).Perforating requirements for fracturing stimulations. SPE paper 39453 presented at the SPE International Symposium on Formation Damage Control held in Lafayette, Louisiana, 18-19 Feb. 1998.</w:t>
      </w:r>
    </w:p>
    <w:p w14:paraId="65BAFB65" w14:textId="77777777" w:rsidR="004A501E" w:rsidRPr="00795B30" w:rsidRDefault="004A501E" w:rsidP="005D4A48">
      <w:pPr>
        <w:pStyle w:val="OWSReferencelist"/>
        <w:rPr>
          <w:rFonts w:ascii="Calibri" w:hAnsi="Calibri"/>
          <w:noProof/>
          <w:sz w:val="18"/>
          <w:szCs w:val="18"/>
        </w:rPr>
      </w:pPr>
      <w:r w:rsidRPr="00795B30">
        <w:rPr>
          <w:rFonts w:ascii="Calibri" w:hAnsi="Calibri"/>
          <w:noProof/>
          <w:sz w:val="18"/>
          <w:szCs w:val="18"/>
        </w:rPr>
        <w:t xml:space="preserve">Beckstrom J and Boyer DG </w:t>
      </w:r>
      <w:r w:rsidR="004822BF" w:rsidRPr="00795B30">
        <w:rPr>
          <w:rFonts w:ascii="Calibri" w:hAnsi="Calibri"/>
          <w:noProof/>
          <w:sz w:val="18"/>
          <w:szCs w:val="18"/>
        </w:rPr>
        <w:t>(</w:t>
      </w:r>
      <w:r w:rsidRPr="00795B30">
        <w:rPr>
          <w:rFonts w:ascii="Calibri" w:hAnsi="Calibri"/>
          <w:noProof/>
          <w:sz w:val="18"/>
          <w:szCs w:val="18"/>
        </w:rPr>
        <w:t>1993</w:t>
      </w:r>
      <w:r w:rsidR="004822BF" w:rsidRPr="00795B30">
        <w:rPr>
          <w:rFonts w:ascii="Calibri" w:hAnsi="Calibri"/>
          <w:noProof/>
          <w:sz w:val="18"/>
          <w:szCs w:val="18"/>
        </w:rPr>
        <w:t>)</w:t>
      </w:r>
      <w:r w:rsidRPr="00795B30">
        <w:rPr>
          <w:rFonts w:ascii="Calibri" w:hAnsi="Calibri"/>
          <w:noProof/>
          <w:sz w:val="18"/>
          <w:szCs w:val="18"/>
        </w:rPr>
        <w:t xml:space="preserve">. Aquifer-protection considerations of coalbed methane development in the San Juan Basin. SPE Formation Evaluation, March 1993. </w:t>
      </w:r>
    </w:p>
    <w:p w14:paraId="65BAFB66"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Bonett A </w:t>
      </w:r>
      <w:r w:rsidR="00A25A70">
        <w:rPr>
          <w:rFonts w:ascii="Calibri" w:hAnsi="Calibri"/>
          <w:noProof/>
          <w:sz w:val="18"/>
          <w:szCs w:val="18"/>
        </w:rPr>
        <w:t xml:space="preserve">and </w:t>
      </w:r>
      <w:r w:rsidRPr="00795B30">
        <w:rPr>
          <w:rFonts w:ascii="Calibri" w:hAnsi="Calibri"/>
          <w:noProof/>
          <w:sz w:val="18"/>
          <w:szCs w:val="18"/>
        </w:rPr>
        <w:t xml:space="preserve">Pafitis D </w:t>
      </w:r>
      <w:r w:rsidR="004822BF" w:rsidRPr="00795B30">
        <w:rPr>
          <w:rFonts w:ascii="Calibri" w:hAnsi="Calibri"/>
          <w:noProof/>
          <w:sz w:val="18"/>
          <w:szCs w:val="18"/>
        </w:rPr>
        <w:t>(</w:t>
      </w:r>
      <w:r w:rsidRPr="00795B30">
        <w:rPr>
          <w:rFonts w:ascii="Calibri" w:hAnsi="Calibri"/>
          <w:noProof/>
          <w:sz w:val="18"/>
          <w:szCs w:val="18"/>
        </w:rPr>
        <w:t>1996</w:t>
      </w:r>
      <w:r w:rsidR="004822BF" w:rsidRPr="00795B30">
        <w:rPr>
          <w:rFonts w:ascii="Calibri" w:hAnsi="Calibri"/>
          <w:noProof/>
          <w:sz w:val="18"/>
          <w:szCs w:val="18"/>
        </w:rPr>
        <w:t>)</w:t>
      </w:r>
      <w:r w:rsidRPr="00795B30">
        <w:rPr>
          <w:rFonts w:ascii="Calibri" w:hAnsi="Calibri"/>
          <w:noProof/>
          <w:sz w:val="18"/>
          <w:szCs w:val="18"/>
        </w:rPr>
        <w:t>. Getting to the root of gas migration. Oilfield Review Spring, 36–49.</w:t>
      </w:r>
    </w:p>
    <w:p w14:paraId="65BAFB67"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Brondel D, Edwards R, Hayman A, Hill D </w:t>
      </w:r>
      <w:r w:rsidR="00A25A70">
        <w:rPr>
          <w:rFonts w:ascii="Calibri" w:hAnsi="Calibri"/>
          <w:noProof/>
          <w:sz w:val="18"/>
          <w:szCs w:val="18"/>
        </w:rPr>
        <w:t xml:space="preserve">and </w:t>
      </w:r>
      <w:r w:rsidRPr="00795B30">
        <w:rPr>
          <w:rFonts w:ascii="Calibri" w:hAnsi="Calibri"/>
          <w:noProof/>
          <w:sz w:val="18"/>
          <w:szCs w:val="18"/>
        </w:rPr>
        <w:t xml:space="preserve">Semerad T </w:t>
      </w:r>
      <w:r w:rsidR="004822BF" w:rsidRPr="00795B30">
        <w:rPr>
          <w:rFonts w:ascii="Calibri" w:hAnsi="Calibri"/>
          <w:noProof/>
          <w:sz w:val="18"/>
          <w:szCs w:val="18"/>
        </w:rPr>
        <w:t>(</w:t>
      </w:r>
      <w:r w:rsidRPr="00795B30">
        <w:rPr>
          <w:rFonts w:ascii="Calibri" w:hAnsi="Calibri"/>
          <w:noProof/>
          <w:sz w:val="18"/>
          <w:szCs w:val="18"/>
        </w:rPr>
        <w:t>1994</w:t>
      </w:r>
      <w:r w:rsidR="004822BF" w:rsidRPr="00795B30">
        <w:rPr>
          <w:rFonts w:ascii="Calibri" w:hAnsi="Calibri"/>
          <w:noProof/>
          <w:sz w:val="18"/>
          <w:szCs w:val="18"/>
        </w:rPr>
        <w:t>)</w:t>
      </w:r>
      <w:r w:rsidRPr="00795B30">
        <w:rPr>
          <w:rFonts w:ascii="Calibri" w:hAnsi="Calibri"/>
          <w:noProof/>
          <w:sz w:val="18"/>
          <w:szCs w:val="18"/>
        </w:rPr>
        <w:t>. Corrosion in the Oil Industry. Oilfield Review</w:t>
      </w:r>
      <w:r w:rsidR="003E6ABA">
        <w:rPr>
          <w:rFonts w:ascii="Calibri" w:hAnsi="Calibri"/>
          <w:noProof/>
          <w:sz w:val="18"/>
          <w:szCs w:val="18"/>
        </w:rPr>
        <w:t>,</w:t>
      </w:r>
      <w:r w:rsidRPr="00795B30">
        <w:rPr>
          <w:rFonts w:ascii="Calibri" w:hAnsi="Calibri"/>
          <w:noProof/>
          <w:sz w:val="18"/>
          <w:szCs w:val="18"/>
        </w:rPr>
        <w:t xml:space="preserve"> 4–18.</w:t>
      </w:r>
    </w:p>
    <w:p w14:paraId="65BAFB68" w14:textId="77777777" w:rsidR="00D966B3" w:rsidRPr="00795B30" w:rsidRDefault="00D966B3" w:rsidP="00D966B3">
      <w:pPr>
        <w:pStyle w:val="OWSReferencelist"/>
        <w:rPr>
          <w:rFonts w:ascii="Calibri" w:hAnsi="Calibri"/>
          <w:noProof/>
          <w:sz w:val="18"/>
          <w:szCs w:val="18"/>
          <w:lang w:val="en-GB"/>
        </w:rPr>
      </w:pPr>
      <w:r w:rsidRPr="00795B30">
        <w:rPr>
          <w:rFonts w:ascii="Calibri" w:hAnsi="Calibri"/>
          <w:noProof/>
          <w:sz w:val="18"/>
          <w:szCs w:val="18"/>
          <w:lang w:val="en-GB"/>
        </w:rPr>
        <w:t xml:space="preserve">Brown GO (2002). The history of the Darcy-Weisbach equation for pipe flow resistance. Environmental and Water Resources History </w:t>
      </w:r>
      <w:r w:rsidRPr="00A710A5">
        <w:rPr>
          <w:rFonts w:ascii="Calibri" w:hAnsi="Calibri"/>
          <w:noProof/>
          <w:sz w:val="18"/>
          <w:szCs w:val="18"/>
          <w:lang w:val="en-GB"/>
        </w:rPr>
        <w:t>38</w:t>
      </w:r>
      <w:r w:rsidRPr="00795B30">
        <w:rPr>
          <w:rFonts w:ascii="Calibri" w:hAnsi="Calibri"/>
          <w:noProof/>
          <w:sz w:val="18"/>
          <w:szCs w:val="18"/>
          <w:lang w:val="en-GB"/>
        </w:rPr>
        <w:t>(7): 34-43.</w:t>
      </w:r>
    </w:p>
    <w:p w14:paraId="65BAFB69" w14:textId="77777777" w:rsidR="001F59FC" w:rsidRPr="00795B30" w:rsidRDefault="001F59FC" w:rsidP="005D4A48">
      <w:pPr>
        <w:pStyle w:val="OWSReferencelist"/>
        <w:rPr>
          <w:rFonts w:ascii="Calibri" w:hAnsi="Calibri"/>
          <w:noProof/>
          <w:sz w:val="18"/>
          <w:szCs w:val="18"/>
        </w:rPr>
      </w:pPr>
      <w:r w:rsidRPr="00795B30">
        <w:rPr>
          <w:rFonts w:ascii="Calibri" w:hAnsi="Calibri"/>
          <w:noProof/>
          <w:sz w:val="18"/>
          <w:szCs w:val="18"/>
        </w:rPr>
        <w:t xml:space="preserve">Bruno M </w:t>
      </w:r>
      <w:r w:rsidR="004822BF" w:rsidRPr="00795B30">
        <w:rPr>
          <w:rFonts w:ascii="Calibri" w:hAnsi="Calibri"/>
          <w:noProof/>
          <w:sz w:val="18"/>
          <w:szCs w:val="18"/>
        </w:rPr>
        <w:t>(</w:t>
      </w:r>
      <w:r w:rsidRPr="00795B30">
        <w:rPr>
          <w:rFonts w:ascii="Calibri" w:hAnsi="Calibri"/>
          <w:noProof/>
          <w:sz w:val="18"/>
          <w:szCs w:val="18"/>
        </w:rPr>
        <w:t>1990</w:t>
      </w:r>
      <w:r w:rsidR="004822BF" w:rsidRPr="00795B30">
        <w:rPr>
          <w:rFonts w:ascii="Calibri" w:hAnsi="Calibri"/>
          <w:noProof/>
          <w:sz w:val="18"/>
          <w:szCs w:val="18"/>
        </w:rPr>
        <w:t>)</w:t>
      </w:r>
      <w:r w:rsidRPr="00795B30">
        <w:rPr>
          <w:rFonts w:ascii="Calibri" w:hAnsi="Calibri"/>
          <w:noProof/>
          <w:sz w:val="18"/>
          <w:szCs w:val="18"/>
        </w:rPr>
        <w:t>. Subsidence-induced well failure. SPE paper 20058 presented at the 60</w:t>
      </w:r>
      <w:r w:rsidRPr="00795B30">
        <w:rPr>
          <w:rFonts w:ascii="Calibri" w:hAnsi="Calibri"/>
          <w:noProof/>
          <w:sz w:val="18"/>
          <w:szCs w:val="18"/>
          <w:vertAlign w:val="superscript"/>
        </w:rPr>
        <w:t>th</w:t>
      </w:r>
      <w:r w:rsidRPr="00795B30">
        <w:rPr>
          <w:rFonts w:ascii="Calibri" w:hAnsi="Calibri"/>
          <w:noProof/>
          <w:sz w:val="18"/>
          <w:szCs w:val="18"/>
        </w:rPr>
        <w:t xml:space="preserve"> California Regional Meeting held in Ventura, California, April 4-8, 1990.</w:t>
      </w:r>
    </w:p>
    <w:p w14:paraId="65BAFB6A"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Bruno M </w:t>
      </w:r>
      <w:r w:rsidR="004822BF" w:rsidRPr="00795B30">
        <w:rPr>
          <w:rFonts w:ascii="Calibri" w:hAnsi="Calibri"/>
          <w:noProof/>
          <w:sz w:val="18"/>
          <w:szCs w:val="18"/>
        </w:rPr>
        <w:t>(</w:t>
      </w:r>
      <w:r w:rsidRPr="00795B30">
        <w:rPr>
          <w:rFonts w:ascii="Calibri" w:hAnsi="Calibri"/>
          <w:noProof/>
          <w:sz w:val="18"/>
          <w:szCs w:val="18"/>
        </w:rPr>
        <w:t>1992</w:t>
      </w:r>
      <w:r w:rsidR="004822BF" w:rsidRPr="00795B30">
        <w:rPr>
          <w:rFonts w:ascii="Calibri" w:hAnsi="Calibri"/>
          <w:noProof/>
          <w:sz w:val="18"/>
          <w:szCs w:val="18"/>
        </w:rPr>
        <w:t>)</w:t>
      </w:r>
      <w:r w:rsidRPr="00795B30">
        <w:rPr>
          <w:rFonts w:ascii="Calibri" w:hAnsi="Calibri"/>
          <w:noProof/>
          <w:sz w:val="18"/>
          <w:szCs w:val="18"/>
        </w:rPr>
        <w:t>. Subsidence-induced well failure, In: SPE Drilling Engineering. Society of Petroleum Engineers, Ventura, California, USA</w:t>
      </w:r>
    </w:p>
    <w:p w14:paraId="65BAFB6B"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Bruno M </w:t>
      </w:r>
      <w:r w:rsidR="004822BF" w:rsidRPr="00795B30">
        <w:rPr>
          <w:rFonts w:ascii="Calibri" w:hAnsi="Calibri"/>
          <w:noProof/>
          <w:sz w:val="18"/>
          <w:szCs w:val="18"/>
        </w:rPr>
        <w:t>(</w:t>
      </w:r>
      <w:r w:rsidRPr="00795B30">
        <w:rPr>
          <w:rFonts w:ascii="Calibri" w:hAnsi="Calibri"/>
          <w:noProof/>
          <w:sz w:val="18"/>
          <w:szCs w:val="18"/>
        </w:rPr>
        <w:t>2001</w:t>
      </w:r>
      <w:r w:rsidR="004822BF" w:rsidRPr="00795B30">
        <w:rPr>
          <w:rFonts w:ascii="Calibri" w:hAnsi="Calibri"/>
          <w:noProof/>
          <w:sz w:val="18"/>
          <w:szCs w:val="18"/>
        </w:rPr>
        <w:t>)</w:t>
      </w:r>
      <w:r w:rsidRPr="00795B30">
        <w:rPr>
          <w:rFonts w:ascii="Calibri" w:hAnsi="Calibri"/>
          <w:noProof/>
          <w:sz w:val="18"/>
          <w:szCs w:val="18"/>
        </w:rPr>
        <w:t>. Geomechanical Analysis and Decision Analysis for Mitigating Compaction Related Casing Damage, In: SPE Annual Technical Conference and Exhibition. Society of Petroleum Engineers, New Orleans, Louisiana, USA.</w:t>
      </w:r>
    </w:p>
    <w:p w14:paraId="65BAFB6C" w14:textId="77777777" w:rsidR="004A501E" w:rsidRPr="00795B30" w:rsidRDefault="004A501E" w:rsidP="005D4A48">
      <w:pPr>
        <w:pStyle w:val="OWSReferencelist"/>
        <w:rPr>
          <w:rFonts w:ascii="Calibri" w:hAnsi="Calibri"/>
          <w:noProof/>
          <w:sz w:val="18"/>
          <w:szCs w:val="18"/>
        </w:rPr>
      </w:pPr>
      <w:r w:rsidRPr="00795B30">
        <w:rPr>
          <w:rFonts w:ascii="Calibri" w:hAnsi="Calibri"/>
          <w:noProof/>
          <w:sz w:val="18"/>
          <w:szCs w:val="18"/>
        </w:rPr>
        <w:t xml:space="preserve">Bureau of Land Management (BLM) </w:t>
      </w:r>
      <w:r w:rsidR="004822BF" w:rsidRPr="00795B30">
        <w:rPr>
          <w:rFonts w:ascii="Calibri" w:hAnsi="Calibri"/>
          <w:noProof/>
          <w:sz w:val="18"/>
          <w:szCs w:val="18"/>
        </w:rPr>
        <w:t>(</w:t>
      </w:r>
      <w:r w:rsidRPr="00795B30">
        <w:rPr>
          <w:rFonts w:ascii="Calibri" w:hAnsi="Calibri"/>
          <w:noProof/>
          <w:sz w:val="18"/>
          <w:szCs w:val="18"/>
        </w:rPr>
        <w:t>2010</w:t>
      </w:r>
      <w:r w:rsidR="004822BF" w:rsidRPr="00795B30">
        <w:rPr>
          <w:rFonts w:ascii="Calibri" w:hAnsi="Calibri"/>
          <w:noProof/>
          <w:sz w:val="18"/>
          <w:szCs w:val="18"/>
        </w:rPr>
        <w:t>)</w:t>
      </w:r>
      <w:r w:rsidRPr="00795B30">
        <w:rPr>
          <w:rFonts w:ascii="Calibri" w:hAnsi="Calibri"/>
          <w:noProof/>
          <w:sz w:val="18"/>
          <w:szCs w:val="18"/>
        </w:rPr>
        <w:t>. 2010 Bradenhead testing and comparison with prior data. March 2010.</w:t>
      </w:r>
    </w:p>
    <w:p w14:paraId="65BAFB6D" w14:textId="77777777" w:rsidR="00C304A0" w:rsidRPr="00795B30" w:rsidRDefault="00C304A0" w:rsidP="005D4A48">
      <w:pPr>
        <w:pStyle w:val="OWSReferencelist"/>
        <w:rPr>
          <w:rFonts w:ascii="Calibri" w:hAnsi="Calibri"/>
          <w:noProof/>
          <w:sz w:val="18"/>
          <w:szCs w:val="18"/>
        </w:rPr>
      </w:pPr>
      <w:r w:rsidRPr="00795B30">
        <w:rPr>
          <w:rFonts w:ascii="Calibri" w:hAnsi="Calibri"/>
          <w:noProof/>
          <w:sz w:val="18"/>
          <w:szCs w:val="18"/>
        </w:rPr>
        <w:t>Carey JW</w:t>
      </w:r>
      <w:r w:rsidR="002F42B1">
        <w:rPr>
          <w:rFonts w:ascii="Calibri" w:hAnsi="Calibri"/>
          <w:noProof/>
          <w:sz w:val="18"/>
          <w:szCs w:val="18"/>
        </w:rPr>
        <w:t>,</w:t>
      </w:r>
      <w:r w:rsidRPr="00795B30">
        <w:rPr>
          <w:rFonts w:ascii="Calibri" w:hAnsi="Calibri"/>
          <w:noProof/>
          <w:sz w:val="18"/>
          <w:szCs w:val="18"/>
        </w:rPr>
        <w:t xml:space="preserve"> Wigand M, Chipera SJ, WoldeGabrief G, Pawar R, Lichtner </w:t>
      </w:r>
      <w:r w:rsidR="002F42B1">
        <w:rPr>
          <w:rFonts w:ascii="Calibri" w:hAnsi="Calibri"/>
          <w:noProof/>
          <w:sz w:val="18"/>
          <w:szCs w:val="18"/>
        </w:rPr>
        <w:t>P</w:t>
      </w:r>
      <w:r w:rsidRPr="00795B30">
        <w:rPr>
          <w:rFonts w:ascii="Calibri" w:hAnsi="Calibri"/>
          <w:noProof/>
          <w:sz w:val="18"/>
          <w:szCs w:val="18"/>
        </w:rPr>
        <w:t>C, Wehner SC, Raines MA and Guthrie Jr GD (2007). Analysis and performance of oil well cement with 30 years of CO2 exposure from the SACROC Unit, West Texas, USA.</w:t>
      </w:r>
      <w:r w:rsidR="00D7755F" w:rsidRPr="00795B30">
        <w:rPr>
          <w:rFonts w:ascii="Calibri" w:hAnsi="Calibri"/>
          <w:noProof/>
          <w:sz w:val="18"/>
          <w:szCs w:val="18"/>
        </w:rPr>
        <w:t xml:space="preserve"> </w:t>
      </w:r>
      <w:r w:rsidR="003E6ABA" w:rsidRPr="00795B30">
        <w:rPr>
          <w:rFonts w:ascii="Calibri" w:hAnsi="Calibri"/>
          <w:noProof/>
          <w:sz w:val="18"/>
          <w:szCs w:val="18"/>
          <w:lang w:val="en-GB"/>
        </w:rPr>
        <w:t xml:space="preserve">International Journal of Greenhouse Gas Control </w:t>
      </w:r>
      <w:r w:rsidR="003E6ABA">
        <w:rPr>
          <w:rFonts w:ascii="Calibri" w:hAnsi="Calibri"/>
          <w:noProof/>
          <w:sz w:val="18"/>
          <w:szCs w:val="18"/>
          <w:lang w:val="en-GB"/>
        </w:rPr>
        <w:t>1</w:t>
      </w:r>
      <w:r w:rsidR="003E6ABA">
        <w:rPr>
          <w:rFonts w:ascii="Calibri" w:hAnsi="Calibri"/>
          <w:noProof/>
          <w:sz w:val="18"/>
          <w:szCs w:val="18"/>
        </w:rPr>
        <w:t>:</w:t>
      </w:r>
      <w:r w:rsidR="00D7755F" w:rsidRPr="00795B30">
        <w:rPr>
          <w:rFonts w:ascii="Calibri" w:hAnsi="Calibri"/>
          <w:noProof/>
          <w:sz w:val="18"/>
          <w:szCs w:val="18"/>
        </w:rPr>
        <w:t xml:space="preserve"> 75-85.</w:t>
      </w:r>
    </w:p>
    <w:p w14:paraId="65BAFB6E" w14:textId="77777777" w:rsidR="00D966B3" w:rsidRPr="003D1751" w:rsidRDefault="00D966B3" w:rsidP="003D1751">
      <w:pPr>
        <w:pStyle w:val="OWSReferencelist"/>
        <w:rPr>
          <w:rFonts w:ascii="Calibri" w:hAnsi="Calibri"/>
          <w:noProof/>
          <w:sz w:val="18"/>
          <w:szCs w:val="18"/>
        </w:rPr>
      </w:pPr>
      <w:r w:rsidRPr="003D1751">
        <w:rPr>
          <w:rFonts w:ascii="Calibri" w:hAnsi="Calibri"/>
          <w:noProof/>
          <w:sz w:val="18"/>
          <w:szCs w:val="18"/>
        </w:rPr>
        <w:t>Carey W J, Svec</w:t>
      </w:r>
      <w:r w:rsidR="00F05868">
        <w:rPr>
          <w:rFonts w:ascii="Calibri" w:hAnsi="Calibri"/>
          <w:noProof/>
          <w:sz w:val="18"/>
          <w:szCs w:val="18"/>
        </w:rPr>
        <w:t xml:space="preserve"> </w:t>
      </w:r>
      <w:r w:rsidR="00F05868" w:rsidRPr="003D1751">
        <w:rPr>
          <w:rFonts w:ascii="Calibri" w:hAnsi="Calibri"/>
          <w:noProof/>
          <w:sz w:val="18"/>
          <w:szCs w:val="18"/>
        </w:rPr>
        <w:t>R</w:t>
      </w:r>
      <w:r w:rsidRPr="003D1751">
        <w:rPr>
          <w:rFonts w:ascii="Calibri" w:hAnsi="Calibri"/>
          <w:noProof/>
          <w:sz w:val="18"/>
          <w:szCs w:val="18"/>
        </w:rPr>
        <w:t xml:space="preserve">, </w:t>
      </w:r>
      <w:r w:rsidR="003D1751" w:rsidRPr="003D1751">
        <w:rPr>
          <w:rFonts w:ascii="Calibri" w:hAnsi="Calibri"/>
          <w:noProof/>
          <w:sz w:val="18"/>
          <w:szCs w:val="18"/>
        </w:rPr>
        <w:t>Grigg</w:t>
      </w:r>
      <w:r w:rsidR="00F05868">
        <w:rPr>
          <w:rFonts w:ascii="Calibri" w:hAnsi="Calibri"/>
          <w:noProof/>
          <w:sz w:val="18"/>
          <w:szCs w:val="18"/>
        </w:rPr>
        <w:t xml:space="preserve"> </w:t>
      </w:r>
      <w:r w:rsidR="00F05868" w:rsidRPr="003D1751">
        <w:rPr>
          <w:rFonts w:ascii="Calibri" w:hAnsi="Calibri"/>
          <w:noProof/>
          <w:sz w:val="18"/>
          <w:szCs w:val="18"/>
        </w:rPr>
        <w:t>R</w:t>
      </w:r>
      <w:r w:rsidR="003D1751" w:rsidRPr="003D1751">
        <w:rPr>
          <w:rFonts w:ascii="Calibri" w:hAnsi="Calibri"/>
          <w:noProof/>
          <w:sz w:val="18"/>
          <w:szCs w:val="18"/>
        </w:rPr>
        <w:t>, Zhang</w:t>
      </w:r>
      <w:r w:rsidR="00F05868">
        <w:rPr>
          <w:rFonts w:ascii="Calibri" w:hAnsi="Calibri"/>
          <w:noProof/>
          <w:sz w:val="18"/>
          <w:szCs w:val="18"/>
        </w:rPr>
        <w:t xml:space="preserve"> </w:t>
      </w:r>
      <w:r w:rsidR="00F05868" w:rsidRPr="003D1751">
        <w:rPr>
          <w:rFonts w:ascii="Calibri" w:hAnsi="Calibri"/>
          <w:noProof/>
          <w:sz w:val="18"/>
          <w:szCs w:val="18"/>
        </w:rPr>
        <w:t>J</w:t>
      </w:r>
      <w:r w:rsidR="003D1751" w:rsidRPr="003D1751">
        <w:rPr>
          <w:rFonts w:ascii="Calibri" w:hAnsi="Calibri"/>
          <w:noProof/>
          <w:sz w:val="18"/>
          <w:szCs w:val="18"/>
        </w:rPr>
        <w:t xml:space="preserve"> </w:t>
      </w:r>
      <w:r w:rsidR="00A25A70">
        <w:rPr>
          <w:rFonts w:ascii="Calibri" w:hAnsi="Calibri"/>
          <w:noProof/>
          <w:sz w:val="18"/>
          <w:szCs w:val="18"/>
        </w:rPr>
        <w:t xml:space="preserve">and </w:t>
      </w:r>
      <w:r w:rsidR="003D1751" w:rsidRPr="003D1751">
        <w:rPr>
          <w:rFonts w:ascii="Calibri" w:hAnsi="Calibri"/>
          <w:noProof/>
          <w:sz w:val="18"/>
          <w:szCs w:val="18"/>
        </w:rPr>
        <w:t xml:space="preserve">Crow </w:t>
      </w:r>
      <w:r w:rsidR="00F05868" w:rsidRPr="003D1751">
        <w:rPr>
          <w:rFonts w:ascii="Calibri" w:hAnsi="Calibri"/>
          <w:noProof/>
          <w:sz w:val="18"/>
          <w:szCs w:val="18"/>
        </w:rPr>
        <w:t>W</w:t>
      </w:r>
      <w:r w:rsidR="00F05868">
        <w:rPr>
          <w:rFonts w:ascii="Calibri" w:hAnsi="Calibri"/>
          <w:noProof/>
          <w:sz w:val="18"/>
          <w:szCs w:val="18"/>
        </w:rPr>
        <w:t xml:space="preserve"> </w:t>
      </w:r>
      <w:r w:rsidRPr="003D1751">
        <w:rPr>
          <w:rFonts w:ascii="Calibri" w:hAnsi="Calibri"/>
          <w:noProof/>
          <w:sz w:val="18"/>
          <w:szCs w:val="18"/>
        </w:rPr>
        <w:t>(2010). Experimental investigation of wellbore integrity and CO2–brine flow along the casing–cement microannulus. International Journal of Greenhouse Gas Control 4(2): 272-282.</w:t>
      </w:r>
    </w:p>
    <w:p w14:paraId="65BAFB6F" w14:textId="77777777" w:rsidR="00C820B0" w:rsidRPr="003D1751" w:rsidRDefault="000201A2" w:rsidP="00D966B3">
      <w:pPr>
        <w:pStyle w:val="OWSReferencelist"/>
        <w:rPr>
          <w:rFonts w:ascii="Calibri" w:hAnsi="Calibri"/>
          <w:noProof/>
          <w:sz w:val="18"/>
          <w:szCs w:val="18"/>
        </w:rPr>
      </w:pPr>
      <w:r>
        <w:rPr>
          <w:rFonts w:ascii="Calibri" w:hAnsi="Calibri"/>
          <w:noProof/>
          <w:sz w:val="18"/>
          <w:szCs w:val="18"/>
        </w:rPr>
        <w:t>Cartland Glover GM</w:t>
      </w:r>
      <w:r w:rsidR="00C820B0" w:rsidRPr="003D1751">
        <w:rPr>
          <w:rFonts w:ascii="Calibri" w:hAnsi="Calibri"/>
          <w:noProof/>
          <w:sz w:val="18"/>
          <w:szCs w:val="18"/>
        </w:rPr>
        <w:t xml:space="preserve"> </w:t>
      </w:r>
      <w:r w:rsidR="003D1751" w:rsidRPr="003D1751">
        <w:rPr>
          <w:rFonts w:ascii="Calibri" w:hAnsi="Calibri"/>
          <w:noProof/>
          <w:sz w:val="18"/>
          <w:szCs w:val="18"/>
        </w:rPr>
        <w:t xml:space="preserve">and </w:t>
      </w:r>
      <w:r w:rsidR="00C820B0" w:rsidRPr="003D1751">
        <w:rPr>
          <w:rFonts w:ascii="Calibri" w:hAnsi="Calibri"/>
          <w:noProof/>
          <w:sz w:val="18"/>
          <w:szCs w:val="18"/>
        </w:rPr>
        <w:t>Generalis SC (2004). The modelling of buoyancy driven flow in bubble columns. Chemical Engineering and Processing 43: 101-115.</w:t>
      </w:r>
    </w:p>
    <w:p w14:paraId="65BAFB70" w14:textId="77777777" w:rsidR="00D966B3" w:rsidRPr="00795B30" w:rsidRDefault="00D966B3" w:rsidP="00D966B3">
      <w:pPr>
        <w:pStyle w:val="OWSReferencelist"/>
        <w:rPr>
          <w:rFonts w:ascii="Calibri" w:hAnsi="Calibri"/>
          <w:noProof/>
          <w:sz w:val="18"/>
          <w:szCs w:val="18"/>
          <w:lang w:val="en-GB"/>
        </w:rPr>
      </w:pPr>
      <w:r w:rsidRPr="00795B30">
        <w:rPr>
          <w:rFonts w:ascii="Calibri" w:hAnsi="Calibri"/>
          <w:noProof/>
          <w:sz w:val="18"/>
          <w:szCs w:val="18"/>
          <w:lang w:val="en-GB"/>
        </w:rPr>
        <w:t>CDM Smith (2014). Santos Narrabri Gas Project: Groundwater modelling report. Subiaco, WA: 291.</w:t>
      </w:r>
    </w:p>
    <w:p w14:paraId="65BAFB71" w14:textId="77777777" w:rsidR="00D23110" w:rsidRPr="00795B30" w:rsidRDefault="00D23110" w:rsidP="00D23110">
      <w:pPr>
        <w:pStyle w:val="OWSReferencelist"/>
        <w:rPr>
          <w:rFonts w:ascii="Calibri" w:hAnsi="Calibri"/>
          <w:noProof/>
          <w:sz w:val="18"/>
          <w:szCs w:val="18"/>
        </w:rPr>
      </w:pPr>
      <w:r w:rsidRPr="00795B30">
        <w:rPr>
          <w:rFonts w:ascii="Calibri" w:hAnsi="Calibri"/>
          <w:noProof/>
          <w:sz w:val="18"/>
          <w:szCs w:val="18"/>
        </w:rPr>
        <w:t xml:space="preserve">Chafin DT </w:t>
      </w:r>
      <w:r w:rsidR="004822BF" w:rsidRPr="00795B30">
        <w:rPr>
          <w:rFonts w:ascii="Calibri" w:hAnsi="Calibri"/>
          <w:noProof/>
          <w:sz w:val="18"/>
          <w:szCs w:val="18"/>
        </w:rPr>
        <w:t>(</w:t>
      </w:r>
      <w:r w:rsidRPr="00795B30">
        <w:rPr>
          <w:rFonts w:ascii="Calibri" w:hAnsi="Calibri"/>
          <w:noProof/>
          <w:sz w:val="18"/>
          <w:szCs w:val="18"/>
        </w:rPr>
        <w:t>1994</w:t>
      </w:r>
      <w:r w:rsidR="004822BF" w:rsidRPr="00795B30">
        <w:rPr>
          <w:rFonts w:ascii="Calibri" w:hAnsi="Calibri"/>
          <w:noProof/>
          <w:sz w:val="18"/>
          <w:szCs w:val="18"/>
        </w:rPr>
        <w:t>)</w:t>
      </w:r>
      <w:r w:rsidRPr="00795B30">
        <w:rPr>
          <w:rFonts w:ascii="Calibri" w:hAnsi="Calibri"/>
          <w:noProof/>
          <w:sz w:val="18"/>
          <w:szCs w:val="18"/>
        </w:rPr>
        <w:t>. Sources and Migration Pathways of Natural Gas in Near-Surface GroundWater Beneath the Animas River Valley, Colorado and New Mexico. USGS,Water-Resources Investigations Report 94-4006, Denver, Colorado. 56 pp.</w:t>
      </w:r>
    </w:p>
    <w:p w14:paraId="65BAFB72" w14:textId="77777777" w:rsidR="00C00B5D" w:rsidRPr="00795B30" w:rsidRDefault="00C00B5D" w:rsidP="00D23110">
      <w:pPr>
        <w:pStyle w:val="OWSReferencelist"/>
        <w:rPr>
          <w:rFonts w:ascii="Calibri" w:hAnsi="Calibri"/>
          <w:noProof/>
          <w:sz w:val="18"/>
          <w:szCs w:val="18"/>
        </w:rPr>
      </w:pPr>
      <w:r w:rsidRPr="00795B30">
        <w:rPr>
          <w:rFonts w:ascii="Calibri" w:hAnsi="Calibri"/>
          <w:noProof/>
          <w:sz w:val="18"/>
          <w:szCs w:val="18"/>
        </w:rPr>
        <w:t xml:space="preserve">Coffey Geotechnics </w:t>
      </w:r>
      <w:r w:rsidR="004822BF" w:rsidRPr="00795B30">
        <w:rPr>
          <w:rFonts w:ascii="Calibri" w:hAnsi="Calibri"/>
          <w:noProof/>
          <w:sz w:val="18"/>
          <w:szCs w:val="18"/>
        </w:rPr>
        <w:t>(</w:t>
      </w:r>
      <w:r w:rsidRPr="00795B30">
        <w:rPr>
          <w:rFonts w:ascii="Calibri" w:hAnsi="Calibri"/>
          <w:noProof/>
          <w:sz w:val="18"/>
          <w:szCs w:val="18"/>
        </w:rPr>
        <w:t>2014</w:t>
      </w:r>
      <w:r w:rsidR="004822BF" w:rsidRPr="00795B30">
        <w:rPr>
          <w:rFonts w:ascii="Calibri" w:hAnsi="Calibri"/>
          <w:noProof/>
          <w:sz w:val="18"/>
          <w:szCs w:val="18"/>
        </w:rPr>
        <w:t>)</w:t>
      </w:r>
      <w:r w:rsidRPr="00795B30">
        <w:rPr>
          <w:rFonts w:ascii="Calibri" w:hAnsi="Calibri"/>
          <w:noProof/>
          <w:sz w:val="18"/>
          <w:szCs w:val="18"/>
        </w:rPr>
        <w:t>. Monitoring and management of subsidence induced by coal seam gas extraction. Knowledge report submitted to the Department of the Environment.</w:t>
      </w:r>
    </w:p>
    <w:p w14:paraId="65BAFB73" w14:textId="77777777" w:rsidR="004A501E" w:rsidRPr="00795B30" w:rsidRDefault="004A501E" w:rsidP="00D23110">
      <w:pPr>
        <w:pStyle w:val="OWSReferencelist"/>
        <w:rPr>
          <w:rFonts w:ascii="Calibri" w:hAnsi="Calibri"/>
          <w:sz w:val="18"/>
          <w:szCs w:val="18"/>
        </w:rPr>
      </w:pPr>
      <w:r w:rsidRPr="00795B30">
        <w:rPr>
          <w:rFonts w:ascii="Calibri" w:hAnsi="Calibri"/>
          <w:sz w:val="18"/>
          <w:szCs w:val="18"/>
        </w:rPr>
        <w:t xml:space="preserve">Colorado Oil and Gas Conservation Commission (COGCC) </w:t>
      </w:r>
      <w:r w:rsidR="004822BF" w:rsidRPr="00795B30">
        <w:rPr>
          <w:rFonts w:ascii="Calibri" w:hAnsi="Calibri"/>
          <w:sz w:val="18"/>
          <w:szCs w:val="18"/>
        </w:rPr>
        <w:t>(</w:t>
      </w:r>
      <w:r w:rsidRPr="00795B30">
        <w:rPr>
          <w:rFonts w:ascii="Calibri" w:hAnsi="Calibri"/>
          <w:sz w:val="18"/>
          <w:szCs w:val="18"/>
        </w:rPr>
        <w:t>2000</w:t>
      </w:r>
      <w:r w:rsidR="004822BF" w:rsidRPr="00795B30">
        <w:rPr>
          <w:rFonts w:ascii="Calibri" w:hAnsi="Calibri"/>
          <w:sz w:val="18"/>
          <w:szCs w:val="18"/>
        </w:rPr>
        <w:t>)</w:t>
      </w:r>
      <w:r w:rsidRPr="00795B30">
        <w:rPr>
          <w:rFonts w:ascii="Calibri" w:hAnsi="Calibri"/>
          <w:sz w:val="18"/>
          <w:szCs w:val="18"/>
        </w:rPr>
        <w:t>. Ground water summary report – summary report of bradenhead testing, gas well remediation, and ground water investigations San Juan Basin, La Plata county, Colorado. May 26, 2000.</w:t>
      </w:r>
    </w:p>
    <w:p w14:paraId="65BAFB74" w14:textId="77777777" w:rsidR="007118CB" w:rsidRPr="00795B30" w:rsidRDefault="007118CB" w:rsidP="00D23110">
      <w:pPr>
        <w:pStyle w:val="OWSReferencelist"/>
        <w:rPr>
          <w:rFonts w:ascii="Calibri" w:hAnsi="Calibri"/>
          <w:sz w:val="18"/>
          <w:szCs w:val="18"/>
        </w:rPr>
      </w:pPr>
      <w:r w:rsidRPr="00795B30">
        <w:rPr>
          <w:rFonts w:ascii="Calibri" w:hAnsi="Calibri"/>
          <w:sz w:val="18"/>
          <w:szCs w:val="18"/>
        </w:rPr>
        <w:t>Commonwealth of Australia (2013) Monitoring and management of non-Lake Eyre bore integrity – Draft guidance for bore monitoring approaches. Unpublished manuscript.</w:t>
      </w:r>
    </w:p>
    <w:p w14:paraId="65BAFB75" w14:textId="77777777" w:rsidR="00076167" w:rsidRPr="00795B30" w:rsidRDefault="00076167" w:rsidP="00076167">
      <w:pPr>
        <w:pStyle w:val="OWSReferencelist"/>
        <w:rPr>
          <w:rFonts w:ascii="Calibri" w:hAnsi="Calibri"/>
          <w:noProof/>
          <w:sz w:val="18"/>
          <w:szCs w:val="18"/>
        </w:rPr>
      </w:pPr>
      <w:r w:rsidRPr="00795B30">
        <w:rPr>
          <w:rFonts w:ascii="Calibri" w:hAnsi="Calibri"/>
          <w:noProof/>
          <w:sz w:val="18"/>
          <w:szCs w:val="18"/>
        </w:rPr>
        <w:t>Commonwealth of Australia (2014a). Bore integrity, Background review, Commonwealth of Australia.</w:t>
      </w:r>
    </w:p>
    <w:p w14:paraId="65BAFB76" w14:textId="77777777" w:rsidR="00A408A7" w:rsidRPr="00795B30" w:rsidRDefault="00A408A7" w:rsidP="00A408A7">
      <w:pPr>
        <w:pStyle w:val="OWSReferencelist"/>
        <w:rPr>
          <w:rFonts w:ascii="Calibri" w:hAnsi="Calibri"/>
          <w:noProof/>
          <w:sz w:val="18"/>
          <w:szCs w:val="18"/>
        </w:rPr>
      </w:pPr>
      <w:r w:rsidRPr="00795B30">
        <w:rPr>
          <w:rFonts w:ascii="Calibri" w:hAnsi="Calibri"/>
          <w:noProof/>
          <w:sz w:val="18"/>
          <w:szCs w:val="18"/>
        </w:rPr>
        <w:t>Commonwealth of Australia (2014</w:t>
      </w:r>
      <w:r w:rsidR="00076167" w:rsidRPr="00795B30">
        <w:rPr>
          <w:rFonts w:ascii="Calibri" w:hAnsi="Calibri"/>
          <w:noProof/>
          <w:sz w:val="18"/>
          <w:szCs w:val="18"/>
        </w:rPr>
        <w:t>b</w:t>
      </w:r>
      <w:r w:rsidRPr="00795B30">
        <w:rPr>
          <w:rFonts w:ascii="Calibri" w:hAnsi="Calibri"/>
          <w:noProof/>
          <w:sz w:val="18"/>
          <w:szCs w:val="18"/>
        </w:rPr>
        <w:t>). Background review: subsidence from coal seam gas extraction in Australia.</w:t>
      </w:r>
    </w:p>
    <w:p w14:paraId="65BAFB77" w14:textId="77777777" w:rsidR="00BA7BDF" w:rsidRDefault="00BA7BDF" w:rsidP="00D23110">
      <w:pPr>
        <w:pStyle w:val="OWSReferencelist"/>
        <w:rPr>
          <w:rFonts w:ascii="Calibri" w:hAnsi="Calibri"/>
          <w:noProof/>
          <w:sz w:val="18"/>
          <w:szCs w:val="18"/>
        </w:rPr>
      </w:pPr>
      <w:r w:rsidRPr="00795B30">
        <w:rPr>
          <w:rFonts w:ascii="Calibri" w:hAnsi="Calibri"/>
          <w:noProof/>
          <w:sz w:val="18"/>
          <w:szCs w:val="18"/>
        </w:rPr>
        <w:t xml:space="preserve">Connell L, Down D, Lu M, Hay D and Heryanto D </w:t>
      </w:r>
      <w:r w:rsidR="004822BF" w:rsidRPr="00795B30">
        <w:rPr>
          <w:rFonts w:ascii="Calibri" w:hAnsi="Calibri"/>
          <w:noProof/>
          <w:sz w:val="18"/>
          <w:szCs w:val="18"/>
        </w:rPr>
        <w:t>(</w:t>
      </w:r>
      <w:r w:rsidRPr="00795B30">
        <w:rPr>
          <w:rFonts w:ascii="Calibri" w:hAnsi="Calibri"/>
          <w:noProof/>
          <w:sz w:val="18"/>
          <w:szCs w:val="18"/>
        </w:rPr>
        <w:t>2014</w:t>
      </w:r>
      <w:r w:rsidR="004822BF" w:rsidRPr="00795B30">
        <w:rPr>
          <w:rFonts w:ascii="Calibri" w:hAnsi="Calibri"/>
          <w:noProof/>
          <w:sz w:val="18"/>
          <w:szCs w:val="18"/>
        </w:rPr>
        <w:t>)</w:t>
      </w:r>
      <w:r w:rsidRPr="00795B30">
        <w:rPr>
          <w:rFonts w:ascii="Calibri" w:hAnsi="Calibri"/>
          <w:noProof/>
          <w:sz w:val="18"/>
          <w:szCs w:val="18"/>
        </w:rPr>
        <w:t>. An assessment of the integrity of wellbore cement in CO2 storage wells. Report prepared for Australian National Low Emissions Coal Research Development.</w:t>
      </w:r>
    </w:p>
    <w:p w14:paraId="65BAFB78" w14:textId="77777777" w:rsidR="00F46ED4" w:rsidRPr="00795B30" w:rsidRDefault="00F46ED4" w:rsidP="00F46ED4">
      <w:pPr>
        <w:pStyle w:val="OWSReferencelist"/>
        <w:rPr>
          <w:rFonts w:ascii="Calibri" w:hAnsi="Calibri"/>
          <w:noProof/>
          <w:sz w:val="18"/>
          <w:szCs w:val="18"/>
        </w:rPr>
      </w:pPr>
      <w:r w:rsidRPr="00F46ED4">
        <w:rPr>
          <w:rFonts w:ascii="Calibri" w:hAnsi="Calibri"/>
          <w:noProof/>
          <w:sz w:val="18"/>
          <w:szCs w:val="18"/>
        </w:rPr>
        <w:t>Connell L, Down D, Lu M, Hay D, Heryanto D (2015). An investigation into the integrity of wellbore cement in CO2 storage</w:t>
      </w:r>
      <w:r>
        <w:rPr>
          <w:rFonts w:ascii="Calibri" w:hAnsi="Calibri"/>
          <w:noProof/>
          <w:sz w:val="18"/>
          <w:szCs w:val="18"/>
        </w:rPr>
        <w:t xml:space="preserve"> </w:t>
      </w:r>
      <w:r w:rsidRPr="00F46ED4">
        <w:rPr>
          <w:rFonts w:ascii="Calibri" w:hAnsi="Calibri"/>
          <w:noProof/>
          <w:sz w:val="18"/>
          <w:szCs w:val="18"/>
        </w:rPr>
        <w:t>wells: Core flooding experiments and simulations</w:t>
      </w:r>
      <w:r>
        <w:rPr>
          <w:rFonts w:ascii="Calibri" w:hAnsi="Calibri"/>
          <w:noProof/>
          <w:sz w:val="18"/>
          <w:szCs w:val="18"/>
        </w:rPr>
        <w:t>. International Journal of Greenhouse Gas Control, 37: 424-440.</w:t>
      </w:r>
    </w:p>
    <w:p w14:paraId="65BAFB79" w14:textId="77777777" w:rsidR="000201A2" w:rsidRPr="00795B30" w:rsidRDefault="000201A2" w:rsidP="000201A2">
      <w:pPr>
        <w:pStyle w:val="OWSReferencelist"/>
        <w:rPr>
          <w:rFonts w:ascii="Calibri" w:hAnsi="Calibri"/>
          <w:noProof/>
          <w:sz w:val="18"/>
          <w:szCs w:val="18"/>
        </w:rPr>
      </w:pPr>
      <w:r w:rsidRPr="00795B30">
        <w:rPr>
          <w:rFonts w:ascii="Calibri" w:hAnsi="Calibri"/>
          <w:noProof/>
          <w:sz w:val="18"/>
          <w:szCs w:val="18"/>
        </w:rPr>
        <w:t xml:space="preserve">Cook J </w:t>
      </w:r>
      <w:r>
        <w:rPr>
          <w:rFonts w:ascii="Calibri" w:hAnsi="Calibri"/>
          <w:noProof/>
          <w:sz w:val="18"/>
          <w:szCs w:val="18"/>
        </w:rPr>
        <w:t xml:space="preserve">and </w:t>
      </w:r>
      <w:r w:rsidRPr="00795B30">
        <w:rPr>
          <w:rFonts w:ascii="Calibri" w:hAnsi="Calibri"/>
          <w:noProof/>
          <w:sz w:val="18"/>
          <w:szCs w:val="18"/>
        </w:rPr>
        <w:t>Edwards S (2009). Geomechanics, Chapter 5 in Advanced Drilling and Well Technology, E.Book. ed. Society of Petroleum Engineers.</w:t>
      </w:r>
    </w:p>
    <w:p w14:paraId="65BAFB7A"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Cook J, Growcock F, Guo Q, Hodder M </w:t>
      </w:r>
      <w:r w:rsidR="003D1751">
        <w:rPr>
          <w:rFonts w:ascii="Calibri" w:hAnsi="Calibri"/>
          <w:noProof/>
          <w:sz w:val="18"/>
          <w:szCs w:val="18"/>
        </w:rPr>
        <w:t xml:space="preserve">and </w:t>
      </w:r>
      <w:r w:rsidRPr="00795B30">
        <w:rPr>
          <w:rFonts w:ascii="Calibri" w:hAnsi="Calibri"/>
          <w:noProof/>
          <w:sz w:val="18"/>
          <w:szCs w:val="18"/>
        </w:rPr>
        <w:t xml:space="preserve">van Oort E </w:t>
      </w:r>
      <w:r w:rsidR="004822BF" w:rsidRPr="00795B30">
        <w:rPr>
          <w:rFonts w:ascii="Calibri" w:hAnsi="Calibri"/>
          <w:noProof/>
          <w:sz w:val="18"/>
          <w:szCs w:val="18"/>
        </w:rPr>
        <w:t>(</w:t>
      </w:r>
      <w:r w:rsidRPr="00795B30">
        <w:rPr>
          <w:rFonts w:ascii="Calibri" w:hAnsi="Calibri"/>
          <w:noProof/>
          <w:sz w:val="18"/>
          <w:szCs w:val="18"/>
        </w:rPr>
        <w:t>2012</w:t>
      </w:r>
      <w:r w:rsidR="004822BF" w:rsidRPr="00795B30">
        <w:rPr>
          <w:rFonts w:ascii="Calibri" w:hAnsi="Calibri"/>
          <w:noProof/>
          <w:sz w:val="18"/>
          <w:szCs w:val="18"/>
        </w:rPr>
        <w:t>)</w:t>
      </w:r>
      <w:r w:rsidRPr="00795B30">
        <w:rPr>
          <w:rFonts w:ascii="Calibri" w:hAnsi="Calibri"/>
          <w:noProof/>
          <w:sz w:val="18"/>
          <w:szCs w:val="18"/>
        </w:rPr>
        <w:t>. Stabilising the wellbore to prevent lost circulation. Oilfield Review, 23(4)</w:t>
      </w:r>
      <w:r w:rsidR="000C05B8">
        <w:rPr>
          <w:rFonts w:ascii="Calibri" w:hAnsi="Calibri"/>
          <w:noProof/>
          <w:sz w:val="18"/>
          <w:szCs w:val="18"/>
        </w:rPr>
        <w:t>:</w:t>
      </w:r>
      <w:r w:rsidRPr="00795B30">
        <w:rPr>
          <w:rFonts w:ascii="Calibri" w:hAnsi="Calibri"/>
          <w:noProof/>
          <w:sz w:val="18"/>
          <w:szCs w:val="18"/>
        </w:rPr>
        <w:t xml:space="preserve"> 26–35.</w:t>
      </w:r>
    </w:p>
    <w:p w14:paraId="65BAFB7B" w14:textId="77777777" w:rsidR="0069443A" w:rsidRPr="00795B30" w:rsidRDefault="0069443A" w:rsidP="005D4A48">
      <w:pPr>
        <w:pStyle w:val="OWSReferencelist"/>
        <w:rPr>
          <w:rFonts w:ascii="Calibri" w:hAnsi="Calibri"/>
          <w:noProof/>
          <w:sz w:val="18"/>
          <w:szCs w:val="18"/>
        </w:rPr>
      </w:pPr>
      <w:r w:rsidRPr="00795B30">
        <w:rPr>
          <w:rFonts w:ascii="Calibri" w:hAnsi="Calibri"/>
          <w:noProof/>
          <w:sz w:val="18"/>
          <w:szCs w:val="18"/>
        </w:rPr>
        <w:t>Crook RJ, Benge G, Faul R and Jones RR (2001). Eight steps ensure successful cement jobs. Oil &amp; Gas Journal.</w:t>
      </w:r>
    </w:p>
    <w:p w14:paraId="65BAFB7C" w14:textId="77777777" w:rsidR="00D966B3" w:rsidRPr="007C3CAF" w:rsidRDefault="00D966B3" w:rsidP="007C3CAF">
      <w:pPr>
        <w:pStyle w:val="OWSReferencelist"/>
        <w:rPr>
          <w:rFonts w:ascii="Calibri" w:hAnsi="Calibri"/>
          <w:noProof/>
          <w:sz w:val="18"/>
          <w:szCs w:val="18"/>
        </w:rPr>
      </w:pPr>
      <w:r w:rsidRPr="007C3CAF">
        <w:rPr>
          <w:rFonts w:ascii="Calibri" w:hAnsi="Calibri"/>
          <w:noProof/>
          <w:sz w:val="18"/>
          <w:szCs w:val="18"/>
        </w:rPr>
        <w:t>Crow W, Carey</w:t>
      </w:r>
      <w:r w:rsidR="00F05868">
        <w:rPr>
          <w:rFonts w:ascii="Calibri" w:hAnsi="Calibri"/>
          <w:noProof/>
          <w:sz w:val="18"/>
          <w:szCs w:val="18"/>
        </w:rPr>
        <w:t xml:space="preserve"> </w:t>
      </w:r>
      <w:r w:rsidR="00F05868" w:rsidRPr="007C3CAF">
        <w:rPr>
          <w:rFonts w:ascii="Calibri" w:hAnsi="Calibri"/>
          <w:noProof/>
          <w:sz w:val="18"/>
          <w:szCs w:val="18"/>
        </w:rPr>
        <w:t>JW</w:t>
      </w:r>
      <w:r w:rsidRPr="007C3CAF">
        <w:rPr>
          <w:rFonts w:ascii="Calibri" w:hAnsi="Calibri"/>
          <w:noProof/>
          <w:sz w:val="18"/>
          <w:szCs w:val="18"/>
        </w:rPr>
        <w:t xml:space="preserve">, </w:t>
      </w:r>
      <w:r w:rsidR="007C3CAF" w:rsidRPr="007C3CAF">
        <w:rPr>
          <w:rFonts w:ascii="Calibri" w:hAnsi="Calibri"/>
          <w:noProof/>
          <w:sz w:val="18"/>
          <w:szCs w:val="18"/>
        </w:rPr>
        <w:t>Gasda</w:t>
      </w:r>
      <w:r w:rsidR="00F05868">
        <w:rPr>
          <w:rFonts w:ascii="Calibri" w:hAnsi="Calibri"/>
          <w:noProof/>
          <w:sz w:val="18"/>
          <w:szCs w:val="18"/>
        </w:rPr>
        <w:t xml:space="preserve"> </w:t>
      </w:r>
      <w:r w:rsidR="00F05868" w:rsidRPr="007C3CAF">
        <w:rPr>
          <w:rFonts w:ascii="Calibri" w:hAnsi="Calibri"/>
          <w:noProof/>
          <w:sz w:val="18"/>
          <w:szCs w:val="18"/>
        </w:rPr>
        <w:t>S</w:t>
      </w:r>
      <w:r w:rsidR="007C3CAF" w:rsidRPr="007C3CAF">
        <w:rPr>
          <w:rFonts w:ascii="Calibri" w:hAnsi="Calibri"/>
          <w:noProof/>
          <w:sz w:val="18"/>
          <w:szCs w:val="18"/>
        </w:rPr>
        <w:t>, Williams</w:t>
      </w:r>
      <w:r w:rsidR="00F05868">
        <w:rPr>
          <w:rFonts w:ascii="Calibri" w:hAnsi="Calibri"/>
          <w:noProof/>
          <w:sz w:val="18"/>
          <w:szCs w:val="18"/>
        </w:rPr>
        <w:t xml:space="preserve"> </w:t>
      </w:r>
      <w:r w:rsidR="00F05868" w:rsidRPr="007C3CAF">
        <w:rPr>
          <w:rFonts w:ascii="Calibri" w:hAnsi="Calibri"/>
          <w:noProof/>
          <w:sz w:val="18"/>
          <w:szCs w:val="18"/>
        </w:rPr>
        <w:t>DB</w:t>
      </w:r>
      <w:r w:rsidR="007C3CAF" w:rsidRPr="007C3CAF">
        <w:rPr>
          <w:rFonts w:ascii="Calibri" w:hAnsi="Calibri"/>
          <w:noProof/>
          <w:sz w:val="18"/>
          <w:szCs w:val="18"/>
        </w:rPr>
        <w:t xml:space="preserve"> </w:t>
      </w:r>
      <w:r w:rsidR="003D1751">
        <w:rPr>
          <w:rFonts w:ascii="Calibri" w:hAnsi="Calibri"/>
          <w:noProof/>
          <w:sz w:val="18"/>
          <w:szCs w:val="18"/>
        </w:rPr>
        <w:t xml:space="preserve">and </w:t>
      </w:r>
      <w:r w:rsidR="007C3CAF" w:rsidRPr="007C3CAF">
        <w:rPr>
          <w:rFonts w:ascii="Calibri" w:hAnsi="Calibri"/>
          <w:noProof/>
          <w:sz w:val="18"/>
          <w:szCs w:val="18"/>
        </w:rPr>
        <w:t xml:space="preserve">Celia </w:t>
      </w:r>
      <w:r w:rsidR="00F05868" w:rsidRPr="007C3CAF">
        <w:rPr>
          <w:rFonts w:ascii="Calibri" w:hAnsi="Calibri"/>
          <w:noProof/>
          <w:sz w:val="18"/>
          <w:szCs w:val="18"/>
        </w:rPr>
        <w:t>M</w:t>
      </w:r>
      <w:r w:rsidR="00F05868">
        <w:rPr>
          <w:rFonts w:ascii="Calibri" w:hAnsi="Calibri"/>
          <w:noProof/>
          <w:sz w:val="18"/>
          <w:szCs w:val="18"/>
        </w:rPr>
        <w:t xml:space="preserve"> </w:t>
      </w:r>
      <w:r w:rsidRPr="007C3CAF">
        <w:rPr>
          <w:rFonts w:ascii="Calibri" w:hAnsi="Calibri"/>
          <w:noProof/>
          <w:sz w:val="18"/>
          <w:szCs w:val="18"/>
        </w:rPr>
        <w:t>(2010). Wellbore integrity analysis of a natural CO2 producer. International Journal of Greenhouse Gas Control 4(2): 186-197.</w:t>
      </w:r>
    </w:p>
    <w:p w14:paraId="65BAFB7D" w14:textId="77777777" w:rsidR="009635DE" w:rsidRPr="00795B30" w:rsidRDefault="009635DE" w:rsidP="005D4A48">
      <w:pPr>
        <w:pStyle w:val="OWSReferencelist"/>
        <w:rPr>
          <w:rFonts w:ascii="Calibri" w:hAnsi="Calibri"/>
          <w:noProof/>
          <w:sz w:val="18"/>
          <w:szCs w:val="18"/>
        </w:rPr>
      </w:pPr>
      <w:r w:rsidRPr="00795B30">
        <w:rPr>
          <w:rFonts w:ascii="Calibri" w:hAnsi="Calibri"/>
          <w:sz w:val="18"/>
          <w:szCs w:val="18"/>
        </w:rPr>
        <w:t>CSIRO un-published experimental study.</w:t>
      </w:r>
    </w:p>
    <w:p w14:paraId="65BAFB7E"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Cunnington M </w:t>
      </w:r>
      <w:r w:rsidR="00A25A70">
        <w:rPr>
          <w:rFonts w:ascii="Calibri" w:hAnsi="Calibri"/>
          <w:noProof/>
          <w:sz w:val="18"/>
          <w:szCs w:val="18"/>
        </w:rPr>
        <w:t xml:space="preserve">and </w:t>
      </w:r>
      <w:r w:rsidRPr="00795B30">
        <w:rPr>
          <w:rFonts w:ascii="Calibri" w:hAnsi="Calibri"/>
          <w:noProof/>
          <w:sz w:val="18"/>
          <w:szCs w:val="18"/>
        </w:rPr>
        <w:t xml:space="preserve">Hedger L </w:t>
      </w:r>
      <w:r w:rsidR="004822BF" w:rsidRPr="00795B30">
        <w:rPr>
          <w:rFonts w:ascii="Calibri" w:hAnsi="Calibri"/>
          <w:noProof/>
          <w:sz w:val="18"/>
          <w:szCs w:val="18"/>
        </w:rPr>
        <w:t>(</w:t>
      </w:r>
      <w:r w:rsidRPr="00795B30">
        <w:rPr>
          <w:rFonts w:ascii="Calibri" w:hAnsi="Calibri"/>
          <w:noProof/>
          <w:sz w:val="18"/>
          <w:szCs w:val="18"/>
        </w:rPr>
        <w:t>2010</w:t>
      </w:r>
      <w:r w:rsidR="004822BF" w:rsidRPr="00795B30">
        <w:rPr>
          <w:rFonts w:ascii="Calibri" w:hAnsi="Calibri"/>
          <w:noProof/>
          <w:sz w:val="18"/>
          <w:szCs w:val="18"/>
        </w:rPr>
        <w:t>)</w:t>
      </w:r>
      <w:r w:rsidRPr="00795B30">
        <w:rPr>
          <w:rFonts w:ascii="Calibri" w:hAnsi="Calibri"/>
          <w:noProof/>
          <w:sz w:val="18"/>
          <w:szCs w:val="18"/>
        </w:rPr>
        <w:t>. Introduction of a new well design to the Narrabri coal seam gas project. SPE Asia Pacific Oil and Gas Conference and Exhibition October 2010.</w:t>
      </w:r>
    </w:p>
    <w:p w14:paraId="65BAFB7F" w14:textId="77777777" w:rsidR="005D4A48" w:rsidRDefault="005D4A48" w:rsidP="005D4A48">
      <w:pPr>
        <w:pStyle w:val="OWSReferencelist"/>
        <w:rPr>
          <w:rFonts w:ascii="Calibri" w:hAnsi="Calibri"/>
          <w:noProof/>
          <w:sz w:val="18"/>
          <w:szCs w:val="18"/>
        </w:rPr>
      </w:pPr>
      <w:r w:rsidRPr="00795B30">
        <w:rPr>
          <w:rFonts w:ascii="Calibri" w:hAnsi="Calibri"/>
          <w:noProof/>
          <w:sz w:val="18"/>
          <w:szCs w:val="18"/>
        </w:rPr>
        <w:t xml:space="preserve">Dale B </w:t>
      </w:r>
      <w:r w:rsidR="004822BF" w:rsidRPr="00795B30">
        <w:rPr>
          <w:rFonts w:ascii="Calibri" w:hAnsi="Calibri"/>
          <w:noProof/>
          <w:sz w:val="18"/>
          <w:szCs w:val="18"/>
        </w:rPr>
        <w:t>(</w:t>
      </w:r>
      <w:r w:rsidRPr="00795B30">
        <w:rPr>
          <w:rFonts w:ascii="Calibri" w:hAnsi="Calibri"/>
          <w:noProof/>
          <w:sz w:val="18"/>
          <w:szCs w:val="18"/>
        </w:rPr>
        <w:t>1996</w:t>
      </w:r>
      <w:r w:rsidR="004822BF" w:rsidRPr="00795B30">
        <w:rPr>
          <w:rFonts w:ascii="Calibri" w:hAnsi="Calibri"/>
          <w:noProof/>
          <w:sz w:val="18"/>
          <w:szCs w:val="18"/>
        </w:rPr>
        <w:t>)</w:t>
      </w:r>
      <w:r w:rsidRPr="00795B30">
        <w:rPr>
          <w:rFonts w:ascii="Calibri" w:hAnsi="Calibri"/>
          <w:noProof/>
          <w:sz w:val="18"/>
          <w:szCs w:val="18"/>
        </w:rPr>
        <w:t xml:space="preserve">. Dinoflagellate cyst ecology: </w:t>
      </w:r>
      <w:r w:rsidR="00D8161E" w:rsidRPr="00795B30">
        <w:rPr>
          <w:rFonts w:ascii="Calibri" w:hAnsi="Calibri"/>
          <w:noProof/>
          <w:sz w:val="18"/>
          <w:szCs w:val="18"/>
        </w:rPr>
        <w:t>Modelling</w:t>
      </w:r>
      <w:r w:rsidRPr="00795B30">
        <w:rPr>
          <w:rFonts w:ascii="Calibri" w:hAnsi="Calibri"/>
          <w:noProof/>
          <w:sz w:val="18"/>
          <w:szCs w:val="18"/>
        </w:rPr>
        <w:t xml:space="preserve"> and geological applications. Palynology: Principles and Applications, Vol 3. American Association of Stratigraphic Palynologists Foundation.</w:t>
      </w:r>
    </w:p>
    <w:p w14:paraId="65BAFB80" w14:textId="77777777" w:rsidR="00AC5DB4" w:rsidRPr="00795B30" w:rsidRDefault="00AC5DB4" w:rsidP="005D4A48">
      <w:pPr>
        <w:pStyle w:val="OWSReferencelist"/>
        <w:rPr>
          <w:rFonts w:ascii="Calibri" w:hAnsi="Calibri"/>
          <w:noProof/>
          <w:sz w:val="18"/>
          <w:szCs w:val="18"/>
        </w:rPr>
      </w:pPr>
      <w:r>
        <w:rPr>
          <w:rFonts w:ascii="Calibri" w:hAnsi="Calibri"/>
          <w:noProof/>
          <w:sz w:val="18"/>
          <w:szCs w:val="18"/>
        </w:rPr>
        <w:t xml:space="preserve">Darrah </w:t>
      </w:r>
      <w:r w:rsidRPr="00A710A5">
        <w:rPr>
          <w:rFonts w:ascii="Calibri" w:hAnsi="Calibri"/>
          <w:noProof/>
          <w:sz w:val="18"/>
          <w:szCs w:val="18"/>
        </w:rPr>
        <w:t xml:space="preserve">TH, Vengosha </w:t>
      </w:r>
      <w:r>
        <w:rPr>
          <w:rFonts w:ascii="Calibri" w:hAnsi="Calibri"/>
          <w:noProof/>
          <w:sz w:val="18"/>
          <w:szCs w:val="18"/>
        </w:rPr>
        <w:t>A</w:t>
      </w:r>
      <w:r w:rsidRPr="00A710A5">
        <w:rPr>
          <w:rFonts w:ascii="Calibri" w:hAnsi="Calibri"/>
          <w:noProof/>
          <w:sz w:val="18"/>
          <w:szCs w:val="18"/>
        </w:rPr>
        <w:t>, Jackson</w:t>
      </w:r>
      <w:r>
        <w:rPr>
          <w:rFonts w:ascii="Calibri" w:hAnsi="Calibri"/>
          <w:noProof/>
          <w:sz w:val="18"/>
          <w:szCs w:val="18"/>
        </w:rPr>
        <w:t xml:space="preserve"> RB</w:t>
      </w:r>
      <w:r w:rsidRPr="00A710A5">
        <w:rPr>
          <w:rFonts w:ascii="Calibri" w:hAnsi="Calibri"/>
          <w:noProof/>
          <w:sz w:val="18"/>
          <w:szCs w:val="18"/>
        </w:rPr>
        <w:t>, Warnera</w:t>
      </w:r>
      <w:r>
        <w:rPr>
          <w:rFonts w:ascii="Calibri" w:hAnsi="Calibri"/>
          <w:noProof/>
          <w:sz w:val="18"/>
          <w:szCs w:val="18"/>
        </w:rPr>
        <w:t xml:space="preserve"> NR</w:t>
      </w:r>
      <w:r w:rsidRPr="00A710A5">
        <w:rPr>
          <w:rFonts w:ascii="Calibri" w:hAnsi="Calibri"/>
          <w:noProof/>
          <w:sz w:val="18"/>
          <w:szCs w:val="18"/>
        </w:rPr>
        <w:t xml:space="preserve"> and Poreda</w:t>
      </w:r>
      <w:r>
        <w:rPr>
          <w:rFonts w:ascii="Calibri" w:hAnsi="Calibri"/>
          <w:noProof/>
          <w:sz w:val="18"/>
          <w:szCs w:val="18"/>
        </w:rPr>
        <w:t xml:space="preserve"> RJ (2014). </w:t>
      </w:r>
      <w:r w:rsidRPr="00A710A5">
        <w:rPr>
          <w:rFonts w:ascii="Calibri" w:hAnsi="Calibri"/>
          <w:noProof/>
          <w:sz w:val="18"/>
          <w:szCs w:val="18"/>
        </w:rPr>
        <w:t>Noble gases identify the mechanisms of fugitive gas contamination in drinking-water wells overlying the Marcellus and Barnett Shales</w:t>
      </w:r>
      <w:r>
        <w:rPr>
          <w:rFonts w:ascii="Calibri" w:hAnsi="Calibri"/>
          <w:noProof/>
          <w:sz w:val="18"/>
          <w:szCs w:val="18"/>
        </w:rPr>
        <w:t xml:space="preserve">. Proceedings of the National Academy of Sciences, 111 (39): </w:t>
      </w:r>
      <w:r w:rsidRPr="00A710A5">
        <w:rPr>
          <w:rFonts w:ascii="Calibri" w:hAnsi="Calibri"/>
          <w:noProof/>
          <w:sz w:val="18"/>
          <w:szCs w:val="18"/>
        </w:rPr>
        <w:t>14076–14081</w:t>
      </w:r>
      <w:r>
        <w:rPr>
          <w:rFonts w:ascii="Calibri" w:hAnsi="Calibri"/>
          <w:noProof/>
          <w:sz w:val="18"/>
          <w:szCs w:val="18"/>
        </w:rPr>
        <w:t>.</w:t>
      </w:r>
    </w:p>
    <w:p w14:paraId="65BAFB81" w14:textId="77777777" w:rsidR="0066756F" w:rsidRPr="00795B30" w:rsidRDefault="0066756F" w:rsidP="005D4A48">
      <w:pPr>
        <w:pStyle w:val="OWSReferencelist"/>
        <w:rPr>
          <w:rFonts w:ascii="Calibri" w:hAnsi="Calibri"/>
          <w:noProof/>
          <w:sz w:val="18"/>
          <w:szCs w:val="18"/>
        </w:rPr>
      </w:pPr>
      <w:r w:rsidRPr="00795B30">
        <w:rPr>
          <w:rFonts w:ascii="Calibri" w:hAnsi="Calibri"/>
          <w:noProof/>
          <w:sz w:val="18"/>
          <w:szCs w:val="18"/>
        </w:rPr>
        <w:t>Davies RJ, Almond S, Ward RS</w:t>
      </w:r>
      <w:r w:rsidR="00F05868">
        <w:rPr>
          <w:rFonts w:ascii="Calibri" w:hAnsi="Calibri"/>
          <w:noProof/>
          <w:sz w:val="18"/>
          <w:szCs w:val="18"/>
        </w:rPr>
        <w:t>,</w:t>
      </w:r>
      <w:r w:rsidRPr="00795B30">
        <w:rPr>
          <w:rFonts w:ascii="Calibri" w:hAnsi="Calibri"/>
          <w:noProof/>
          <w:sz w:val="18"/>
          <w:szCs w:val="18"/>
        </w:rPr>
        <w:t xml:space="preserve"> Jackson RB, Adams C, Worrall F, Herringshaw LG, Gluyas</w:t>
      </w:r>
      <w:r w:rsidR="001B4898" w:rsidRPr="00795B30">
        <w:rPr>
          <w:rFonts w:ascii="Calibri" w:hAnsi="Calibri"/>
          <w:noProof/>
          <w:sz w:val="18"/>
          <w:szCs w:val="18"/>
        </w:rPr>
        <w:t xml:space="preserve"> JG and Whitehead MA </w:t>
      </w:r>
      <w:r w:rsidR="004822BF" w:rsidRPr="00795B30">
        <w:rPr>
          <w:rFonts w:ascii="Calibri" w:hAnsi="Calibri"/>
          <w:noProof/>
          <w:sz w:val="18"/>
          <w:szCs w:val="18"/>
        </w:rPr>
        <w:t>(</w:t>
      </w:r>
      <w:r w:rsidR="001B4898" w:rsidRPr="00795B30">
        <w:rPr>
          <w:rFonts w:ascii="Calibri" w:hAnsi="Calibri"/>
          <w:noProof/>
          <w:sz w:val="18"/>
          <w:szCs w:val="18"/>
        </w:rPr>
        <w:t>2014</w:t>
      </w:r>
      <w:r w:rsidR="004822BF" w:rsidRPr="00795B30">
        <w:rPr>
          <w:rFonts w:ascii="Calibri" w:hAnsi="Calibri"/>
          <w:noProof/>
          <w:sz w:val="18"/>
          <w:szCs w:val="18"/>
        </w:rPr>
        <w:t>)</w:t>
      </w:r>
      <w:r w:rsidR="001B4898" w:rsidRPr="00795B30">
        <w:rPr>
          <w:rFonts w:ascii="Calibri" w:hAnsi="Calibri"/>
          <w:noProof/>
          <w:sz w:val="18"/>
          <w:szCs w:val="18"/>
        </w:rPr>
        <w:t>. Oil and gas wells and their integrity: implications for shale and unconventional resource exploitation. Marin and Petroleum Geology 56</w:t>
      </w:r>
      <w:r w:rsidR="009319FC">
        <w:rPr>
          <w:rFonts w:ascii="Calibri" w:hAnsi="Calibri"/>
          <w:noProof/>
          <w:sz w:val="18"/>
          <w:szCs w:val="18"/>
        </w:rPr>
        <w:t>:</w:t>
      </w:r>
      <w:r w:rsidR="001B4898" w:rsidRPr="00795B30">
        <w:rPr>
          <w:rFonts w:ascii="Calibri" w:hAnsi="Calibri"/>
          <w:noProof/>
          <w:sz w:val="18"/>
          <w:szCs w:val="18"/>
        </w:rPr>
        <w:t xml:space="preserve"> 239-254.</w:t>
      </w:r>
    </w:p>
    <w:p w14:paraId="65BAFB82" w14:textId="77777777" w:rsidR="005D4A48" w:rsidRDefault="005D4A48" w:rsidP="005D4A48">
      <w:pPr>
        <w:pStyle w:val="OWSReferencelist"/>
        <w:rPr>
          <w:rFonts w:ascii="Calibri" w:hAnsi="Calibri"/>
          <w:noProof/>
          <w:sz w:val="18"/>
          <w:szCs w:val="18"/>
        </w:rPr>
      </w:pPr>
      <w:r w:rsidRPr="00795B30">
        <w:rPr>
          <w:rFonts w:ascii="Calibri" w:hAnsi="Calibri"/>
          <w:noProof/>
          <w:sz w:val="18"/>
          <w:szCs w:val="18"/>
        </w:rPr>
        <w:t xml:space="preserve">Decker A </w:t>
      </w:r>
      <w:r w:rsidR="007C3CAF">
        <w:rPr>
          <w:rFonts w:ascii="Calibri" w:hAnsi="Calibri"/>
          <w:noProof/>
          <w:sz w:val="18"/>
          <w:szCs w:val="18"/>
        </w:rPr>
        <w:t xml:space="preserve">and </w:t>
      </w:r>
      <w:r w:rsidRPr="00795B30">
        <w:rPr>
          <w:rFonts w:ascii="Calibri" w:hAnsi="Calibri"/>
          <w:noProof/>
          <w:sz w:val="18"/>
          <w:szCs w:val="18"/>
        </w:rPr>
        <w:t xml:space="preserve">Horner D </w:t>
      </w:r>
      <w:r w:rsidR="004822BF" w:rsidRPr="00795B30">
        <w:rPr>
          <w:rFonts w:ascii="Calibri" w:hAnsi="Calibri"/>
          <w:noProof/>
          <w:sz w:val="18"/>
          <w:szCs w:val="18"/>
        </w:rPr>
        <w:t>(</w:t>
      </w:r>
      <w:r w:rsidRPr="00795B30">
        <w:rPr>
          <w:rFonts w:ascii="Calibri" w:hAnsi="Calibri"/>
          <w:noProof/>
          <w:sz w:val="18"/>
          <w:szCs w:val="18"/>
        </w:rPr>
        <w:t>1987</w:t>
      </w:r>
      <w:r w:rsidR="004822BF" w:rsidRPr="00795B30">
        <w:rPr>
          <w:rFonts w:ascii="Calibri" w:hAnsi="Calibri"/>
          <w:noProof/>
          <w:sz w:val="18"/>
          <w:szCs w:val="18"/>
        </w:rPr>
        <w:t>)</w:t>
      </w:r>
      <w:r w:rsidRPr="00795B30">
        <w:rPr>
          <w:rFonts w:ascii="Calibri" w:hAnsi="Calibri"/>
          <w:noProof/>
          <w:sz w:val="18"/>
          <w:szCs w:val="18"/>
        </w:rPr>
        <w:t>. Source rock evaluation: a method of predicting dominant reservoir mechanisms of deeply buried, low-permeability coal reservoirs. Low Permeability Reservoirs Symposium.</w:t>
      </w:r>
    </w:p>
    <w:p w14:paraId="65BAFB83" w14:textId="77777777" w:rsidR="000E6A06" w:rsidRDefault="00CF66F7" w:rsidP="000E6A06">
      <w:pPr>
        <w:pStyle w:val="OWSReferencelist"/>
        <w:rPr>
          <w:rFonts w:ascii="Calibri" w:hAnsi="Calibri"/>
          <w:noProof/>
          <w:sz w:val="18"/>
          <w:szCs w:val="18"/>
        </w:rPr>
      </w:pPr>
      <w:r>
        <w:rPr>
          <w:rFonts w:ascii="Calibri" w:hAnsi="Calibri"/>
          <w:noProof/>
          <w:sz w:val="18"/>
          <w:szCs w:val="18"/>
        </w:rPr>
        <w:t>Department of Environment and Heritage Protection (</w:t>
      </w:r>
      <w:r w:rsidR="000E6A06" w:rsidRPr="00795B30">
        <w:rPr>
          <w:rFonts w:ascii="Calibri" w:hAnsi="Calibri"/>
          <w:noProof/>
          <w:sz w:val="18"/>
          <w:szCs w:val="18"/>
        </w:rPr>
        <w:t>DEHP</w:t>
      </w:r>
      <w:r>
        <w:rPr>
          <w:rFonts w:ascii="Calibri" w:hAnsi="Calibri"/>
          <w:noProof/>
          <w:sz w:val="18"/>
          <w:szCs w:val="18"/>
        </w:rPr>
        <w:t>)</w:t>
      </w:r>
      <w:r w:rsidR="000E6A06" w:rsidRPr="00795B30">
        <w:rPr>
          <w:rFonts w:ascii="Calibri" w:hAnsi="Calibri"/>
          <w:noProof/>
          <w:sz w:val="18"/>
          <w:szCs w:val="18"/>
        </w:rPr>
        <w:t xml:space="preserve"> </w:t>
      </w:r>
      <w:r w:rsidR="004822BF" w:rsidRPr="00795B30">
        <w:rPr>
          <w:rFonts w:ascii="Calibri" w:hAnsi="Calibri"/>
          <w:noProof/>
          <w:sz w:val="18"/>
          <w:szCs w:val="18"/>
        </w:rPr>
        <w:t>(</w:t>
      </w:r>
      <w:r w:rsidR="000E6A06" w:rsidRPr="00795B30">
        <w:rPr>
          <w:rFonts w:ascii="Calibri" w:hAnsi="Calibri"/>
          <w:noProof/>
          <w:sz w:val="18"/>
          <w:szCs w:val="18"/>
        </w:rPr>
        <w:t>2013</w:t>
      </w:r>
      <w:r w:rsidR="004822BF" w:rsidRPr="00795B30">
        <w:rPr>
          <w:rFonts w:ascii="Calibri" w:hAnsi="Calibri"/>
          <w:noProof/>
          <w:sz w:val="18"/>
          <w:szCs w:val="18"/>
        </w:rPr>
        <w:t>)</w:t>
      </w:r>
      <w:r w:rsidR="000E6A06" w:rsidRPr="00795B30">
        <w:rPr>
          <w:rFonts w:ascii="Calibri" w:hAnsi="Calibri"/>
          <w:noProof/>
          <w:sz w:val="18"/>
          <w:szCs w:val="18"/>
        </w:rPr>
        <w:t xml:space="preserve">. Code of Environmental Compliance for Exploration and Mineral Development Projects. Queensland Government Department of Environment and Heritage Protection, Brisbane </w:t>
      </w:r>
      <w:hyperlink r:id="rId79" w:history="1">
        <w:r w:rsidRPr="001952AB">
          <w:rPr>
            <w:rStyle w:val="Hyperlink"/>
            <w:rFonts w:ascii="Calibri" w:hAnsi="Calibri"/>
            <w:noProof/>
            <w:sz w:val="18"/>
            <w:szCs w:val="18"/>
          </w:rPr>
          <w:t>http://www.ehp.qld.gov.au/licences-permits/compliance-codes/pdf/code-exploration-mineral-development-em586.pdf</w:t>
        </w:r>
      </w:hyperlink>
      <w:r w:rsidR="000E6A06" w:rsidRPr="00795B30">
        <w:rPr>
          <w:rFonts w:ascii="Calibri" w:hAnsi="Calibri"/>
          <w:noProof/>
          <w:sz w:val="18"/>
          <w:szCs w:val="18"/>
        </w:rPr>
        <w:t>.</w:t>
      </w:r>
    </w:p>
    <w:p w14:paraId="65BAFB84" w14:textId="77777777" w:rsidR="00CF66F7" w:rsidRDefault="00CF66F7" w:rsidP="00CF66F7">
      <w:pPr>
        <w:pStyle w:val="OWSReferencelist"/>
        <w:rPr>
          <w:rFonts w:ascii="Calibri" w:hAnsi="Calibri"/>
          <w:noProof/>
          <w:sz w:val="18"/>
          <w:szCs w:val="18"/>
        </w:rPr>
      </w:pPr>
      <w:r>
        <w:rPr>
          <w:rFonts w:ascii="Calibri" w:hAnsi="Calibri"/>
          <w:noProof/>
          <w:sz w:val="18"/>
          <w:szCs w:val="18"/>
        </w:rPr>
        <w:t>Department of Environment and Heritage Protection (</w:t>
      </w:r>
      <w:r w:rsidRPr="00795B30">
        <w:rPr>
          <w:rFonts w:ascii="Calibri" w:hAnsi="Calibri"/>
          <w:noProof/>
          <w:sz w:val="18"/>
          <w:szCs w:val="18"/>
        </w:rPr>
        <w:t>DEHP</w:t>
      </w:r>
      <w:r>
        <w:rPr>
          <w:rFonts w:ascii="Calibri" w:hAnsi="Calibri"/>
          <w:noProof/>
          <w:sz w:val="18"/>
          <w:szCs w:val="18"/>
        </w:rPr>
        <w:t>)</w:t>
      </w:r>
      <w:r w:rsidRPr="00795B30">
        <w:rPr>
          <w:rFonts w:ascii="Calibri" w:hAnsi="Calibri"/>
          <w:noProof/>
          <w:sz w:val="18"/>
          <w:szCs w:val="18"/>
        </w:rPr>
        <w:t xml:space="preserve"> (201</w:t>
      </w:r>
      <w:r>
        <w:rPr>
          <w:rFonts w:ascii="Calibri" w:hAnsi="Calibri"/>
          <w:noProof/>
          <w:sz w:val="18"/>
          <w:szCs w:val="18"/>
        </w:rPr>
        <w:t>4</w:t>
      </w:r>
      <w:r w:rsidRPr="00795B30">
        <w:rPr>
          <w:rFonts w:ascii="Calibri" w:hAnsi="Calibri"/>
          <w:noProof/>
          <w:sz w:val="18"/>
          <w:szCs w:val="18"/>
        </w:rPr>
        <w:t>).</w:t>
      </w:r>
      <w:r>
        <w:rPr>
          <w:rFonts w:ascii="Calibri" w:hAnsi="Calibri"/>
          <w:noProof/>
          <w:sz w:val="18"/>
          <w:szCs w:val="18"/>
        </w:rPr>
        <w:t xml:space="preserve"> </w:t>
      </w:r>
      <w:r w:rsidRPr="004A5BE3">
        <w:rPr>
          <w:rFonts w:ascii="Calibri" w:hAnsi="Calibri"/>
          <w:noProof/>
          <w:sz w:val="18"/>
          <w:szCs w:val="18"/>
        </w:rPr>
        <w:t>Streamlined model conditions for petroleum activities</w:t>
      </w:r>
      <w:r>
        <w:rPr>
          <w:rFonts w:ascii="Calibri" w:hAnsi="Calibri"/>
          <w:noProof/>
          <w:sz w:val="18"/>
          <w:szCs w:val="18"/>
        </w:rPr>
        <w:t xml:space="preserve">. Guideline </w:t>
      </w:r>
      <w:r w:rsidRPr="004A5BE3">
        <w:rPr>
          <w:rFonts w:ascii="Calibri" w:hAnsi="Calibri"/>
          <w:noProof/>
          <w:sz w:val="18"/>
          <w:szCs w:val="18"/>
        </w:rPr>
        <w:t>Environmental Protection Act 1994</w:t>
      </w:r>
      <w:r>
        <w:rPr>
          <w:rFonts w:ascii="Calibri" w:hAnsi="Calibri"/>
          <w:noProof/>
          <w:sz w:val="18"/>
          <w:szCs w:val="18"/>
        </w:rPr>
        <w:t>.</w:t>
      </w:r>
    </w:p>
    <w:p w14:paraId="65BAFB85" w14:textId="77777777" w:rsidR="006B265E" w:rsidRPr="00795B30" w:rsidRDefault="006B265E" w:rsidP="00CF66F7">
      <w:pPr>
        <w:pStyle w:val="OWSReferencelist"/>
        <w:rPr>
          <w:rFonts w:ascii="Calibri" w:hAnsi="Calibri"/>
          <w:noProof/>
          <w:sz w:val="18"/>
          <w:szCs w:val="18"/>
        </w:rPr>
      </w:pPr>
      <w:r w:rsidRPr="00795B30">
        <w:rPr>
          <w:rFonts w:ascii="Calibri" w:hAnsi="Calibri"/>
          <w:noProof/>
          <w:sz w:val="18"/>
          <w:szCs w:val="18"/>
        </w:rPr>
        <w:t>Department of Natural Resources and Mines (DNRM) (201</w:t>
      </w:r>
      <w:r>
        <w:rPr>
          <w:rFonts w:ascii="Calibri" w:hAnsi="Calibri"/>
          <w:noProof/>
          <w:sz w:val="18"/>
          <w:szCs w:val="18"/>
        </w:rPr>
        <w:t>1</w:t>
      </w:r>
      <w:r w:rsidRPr="00795B30">
        <w:rPr>
          <w:rFonts w:ascii="Calibri" w:hAnsi="Calibri"/>
          <w:noProof/>
          <w:sz w:val="18"/>
          <w:szCs w:val="18"/>
        </w:rPr>
        <w:t>).</w:t>
      </w:r>
      <w:r>
        <w:rPr>
          <w:rFonts w:ascii="Calibri" w:hAnsi="Calibri"/>
          <w:noProof/>
          <w:sz w:val="18"/>
          <w:szCs w:val="18"/>
        </w:rPr>
        <w:t xml:space="preserve"> Loss of well control. </w:t>
      </w:r>
      <w:r w:rsidRPr="006B265E">
        <w:rPr>
          <w:rFonts w:ascii="Calibri" w:hAnsi="Calibri"/>
          <w:noProof/>
          <w:sz w:val="18"/>
          <w:szCs w:val="18"/>
        </w:rPr>
        <w:t>Petroleum and gas safety alert no. 48</w:t>
      </w:r>
      <w:r>
        <w:rPr>
          <w:rFonts w:ascii="Calibri" w:hAnsi="Calibri"/>
          <w:noProof/>
          <w:sz w:val="18"/>
          <w:szCs w:val="18"/>
        </w:rPr>
        <w:t>,</w:t>
      </w:r>
      <w:r w:rsidRPr="006B265E">
        <w:rPr>
          <w:rFonts w:ascii="Calibri" w:hAnsi="Calibri"/>
          <w:noProof/>
          <w:sz w:val="18"/>
          <w:szCs w:val="18"/>
        </w:rPr>
        <w:t xml:space="preserve"> 22 June 2011</w:t>
      </w:r>
      <w:r>
        <w:rPr>
          <w:rFonts w:ascii="Calibri" w:hAnsi="Calibri"/>
          <w:noProof/>
          <w:sz w:val="18"/>
          <w:szCs w:val="18"/>
        </w:rPr>
        <w:t>,</w:t>
      </w:r>
      <w:r w:rsidRPr="006B265E">
        <w:rPr>
          <w:rFonts w:ascii="Calibri" w:hAnsi="Calibri"/>
          <w:noProof/>
          <w:sz w:val="18"/>
          <w:szCs w:val="18"/>
        </w:rPr>
        <w:t xml:space="preserve"> Version 1</w:t>
      </w:r>
      <w:r>
        <w:rPr>
          <w:rFonts w:ascii="Calibri" w:hAnsi="Calibri"/>
          <w:noProof/>
          <w:sz w:val="18"/>
          <w:szCs w:val="18"/>
        </w:rPr>
        <w:t>.</w:t>
      </w:r>
    </w:p>
    <w:p w14:paraId="65BAFB86" w14:textId="77777777" w:rsidR="00A2626C" w:rsidRDefault="00A2626C" w:rsidP="00A2626C">
      <w:pPr>
        <w:pStyle w:val="OWSReferencelist"/>
        <w:rPr>
          <w:rFonts w:ascii="Calibri" w:hAnsi="Calibri"/>
          <w:noProof/>
          <w:sz w:val="18"/>
          <w:szCs w:val="18"/>
        </w:rPr>
      </w:pPr>
      <w:r w:rsidRPr="00795B30">
        <w:rPr>
          <w:rFonts w:ascii="Calibri" w:hAnsi="Calibri"/>
          <w:noProof/>
          <w:sz w:val="18"/>
          <w:szCs w:val="18"/>
        </w:rPr>
        <w:t>Department of Natural Resources and Mines (DNRM) (2013</w:t>
      </w:r>
      <w:r>
        <w:rPr>
          <w:rFonts w:ascii="Calibri" w:hAnsi="Calibri"/>
          <w:noProof/>
          <w:sz w:val="18"/>
          <w:szCs w:val="18"/>
        </w:rPr>
        <w:t>a</w:t>
      </w:r>
      <w:r w:rsidRPr="00795B30">
        <w:rPr>
          <w:rFonts w:ascii="Calibri" w:hAnsi="Calibri"/>
          <w:noProof/>
          <w:sz w:val="18"/>
          <w:szCs w:val="18"/>
        </w:rPr>
        <w:t>). Code of practice for constructing and abandoning coal seam gas wells and associated bores in Queensland.</w:t>
      </w:r>
      <w:r w:rsidR="000A620D">
        <w:rPr>
          <w:rFonts w:ascii="Calibri" w:hAnsi="Calibri"/>
          <w:noProof/>
          <w:sz w:val="18"/>
          <w:szCs w:val="18"/>
        </w:rPr>
        <w:t xml:space="preserve"> Edition 2.0.</w:t>
      </w:r>
    </w:p>
    <w:p w14:paraId="65BAFB87" w14:textId="77777777" w:rsidR="002600C5" w:rsidRPr="00795B30" w:rsidRDefault="002600C5" w:rsidP="002600C5">
      <w:pPr>
        <w:pStyle w:val="OWSReferencelist"/>
        <w:rPr>
          <w:rFonts w:ascii="Calibri" w:hAnsi="Calibri"/>
          <w:noProof/>
          <w:sz w:val="18"/>
          <w:szCs w:val="18"/>
        </w:rPr>
      </w:pPr>
      <w:r w:rsidRPr="00795B30">
        <w:rPr>
          <w:rFonts w:ascii="Calibri" w:hAnsi="Calibri"/>
          <w:noProof/>
          <w:sz w:val="18"/>
          <w:szCs w:val="18"/>
        </w:rPr>
        <w:t>Department of Natural R</w:t>
      </w:r>
      <w:r w:rsidR="003B68DA" w:rsidRPr="00795B30">
        <w:rPr>
          <w:rFonts w:ascii="Calibri" w:hAnsi="Calibri"/>
          <w:noProof/>
          <w:sz w:val="18"/>
          <w:szCs w:val="18"/>
        </w:rPr>
        <w:t xml:space="preserve">esources and Mines (DNRM) </w:t>
      </w:r>
      <w:r w:rsidR="004822BF" w:rsidRPr="00795B30">
        <w:rPr>
          <w:rFonts w:ascii="Calibri" w:hAnsi="Calibri"/>
          <w:noProof/>
          <w:sz w:val="18"/>
          <w:szCs w:val="18"/>
        </w:rPr>
        <w:t>(</w:t>
      </w:r>
      <w:r w:rsidR="003B68DA" w:rsidRPr="00795B30">
        <w:rPr>
          <w:rFonts w:ascii="Calibri" w:hAnsi="Calibri"/>
          <w:noProof/>
          <w:sz w:val="18"/>
          <w:szCs w:val="18"/>
        </w:rPr>
        <w:t>2013</w:t>
      </w:r>
      <w:r w:rsidR="00A2626C">
        <w:rPr>
          <w:rFonts w:ascii="Calibri" w:hAnsi="Calibri"/>
          <w:noProof/>
          <w:sz w:val="18"/>
          <w:szCs w:val="18"/>
        </w:rPr>
        <w:t>b</w:t>
      </w:r>
      <w:r w:rsidR="004822BF" w:rsidRPr="00795B30">
        <w:rPr>
          <w:rFonts w:ascii="Calibri" w:hAnsi="Calibri"/>
          <w:noProof/>
          <w:sz w:val="18"/>
          <w:szCs w:val="18"/>
        </w:rPr>
        <w:t>)</w:t>
      </w:r>
      <w:r w:rsidR="003B68DA" w:rsidRPr="00795B30">
        <w:rPr>
          <w:rFonts w:ascii="Calibri" w:hAnsi="Calibri"/>
          <w:noProof/>
          <w:sz w:val="18"/>
          <w:szCs w:val="18"/>
        </w:rPr>
        <w:t>.</w:t>
      </w:r>
      <w:r w:rsidRPr="00795B30">
        <w:rPr>
          <w:rFonts w:ascii="Calibri" w:hAnsi="Calibri"/>
          <w:noProof/>
          <w:sz w:val="18"/>
          <w:szCs w:val="18"/>
        </w:rPr>
        <w:t xml:space="preserve"> Initial Research and Assessment of Historical Gas Seeps Coal Seam Gas Compliance Unit DNRM Report</w:t>
      </w:r>
      <w:r w:rsidR="000C05B8">
        <w:rPr>
          <w:rFonts w:ascii="Calibri" w:hAnsi="Calibri"/>
          <w:noProof/>
          <w:sz w:val="18"/>
          <w:szCs w:val="18"/>
        </w:rPr>
        <w:t>.</w:t>
      </w:r>
    </w:p>
    <w:p w14:paraId="65BAFB88" w14:textId="77777777" w:rsidR="00267916" w:rsidRPr="00795B30" w:rsidRDefault="00267916" w:rsidP="00267916">
      <w:pPr>
        <w:pStyle w:val="OWSReferencelist"/>
        <w:rPr>
          <w:rFonts w:ascii="Calibri" w:hAnsi="Calibri"/>
          <w:noProof/>
          <w:sz w:val="18"/>
          <w:szCs w:val="18"/>
        </w:rPr>
      </w:pPr>
      <w:r w:rsidRPr="00795B30">
        <w:rPr>
          <w:rFonts w:ascii="Calibri" w:hAnsi="Calibri"/>
          <w:noProof/>
          <w:sz w:val="18"/>
          <w:szCs w:val="18"/>
        </w:rPr>
        <w:t>Department of Natural Resources and Mines (DNRM) (2013</w:t>
      </w:r>
      <w:r>
        <w:rPr>
          <w:rFonts w:ascii="Calibri" w:hAnsi="Calibri"/>
          <w:noProof/>
          <w:sz w:val="18"/>
          <w:szCs w:val="18"/>
        </w:rPr>
        <w:t xml:space="preserve">c). </w:t>
      </w:r>
      <w:r w:rsidRPr="00A710A5">
        <w:rPr>
          <w:rFonts w:ascii="Calibri" w:hAnsi="Calibri"/>
          <w:noProof/>
          <w:sz w:val="18"/>
          <w:szCs w:val="18"/>
        </w:rPr>
        <w:t>I</w:t>
      </w:r>
      <w:r>
        <w:rPr>
          <w:rFonts w:ascii="Calibri" w:hAnsi="Calibri"/>
          <w:noProof/>
          <w:sz w:val="18"/>
          <w:szCs w:val="18"/>
        </w:rPr>
        <w:t>nvestigation bore</w:t>
      </w:r>
      <w:r w:rsidRPr="00A710A5">
        <w:rPr>
          <w:rFonts w:ascii="Calibri" w:hAnsi="Calibri"/>
          <w:noProof/>
          <w:sz w:val="18"/>
          <w:szCs w:val="18"/>
        </w:rPr>
        <w:t xml:space="preserve"> RN’s</w:t>
      </w:r>
      <w:r>
        <w:rPr>
          <w:rFonts w:ascii="Calibri" w:hAnsi="Calibri"/>
          <w:noProof/>
          <w:sz w:val="18"/>
          <w:szCs w:val="18"/>
        </w:rPr>
        <w:t xml:space="preserve"> </w:t>
      </w:r>
      <w:r w:rsidRPr="00A710A5">
        <w:rPr>
          <w:rFonts w:ascii="Calibri" w:hAnsi="Calibri"/>
          <w:noProof/>
          <w:sz w:val="18"/>
          <w:szCs w:val="18"/>
        </w:rPr>
        <w:t>22588 &amp; 14810 F</w:t>
      </w:r>
      <w:r>
        <w:rPr>
          <w:rFonts w:ascii="Calibri" w:hAnsi="Calibri"/>
          <w:noProof/>
          <w:sz w:val="18"/>
          <w:szCs w:val="18"/>
        </w:rPr>
        <w:t>orest</w:t>
      </w:r>
      <w:r w:rsidRPr="00A710A5">
        <w:rPr>
          <w:rFonts w:ascii="Calibri" w:hAnsi="Calibri"/>
          <w:noProof/>
          <w:sz w:val="18"/>
          <w:szCs w:val="18"/>
        </w:rPr>
        <w:t xml:space="preserve"> G</w:t>
      </w:r>
      <w:r>
        <w:rPr>
          <w:rFonts w:ascii="Calibri" w:hAnsi="Calibri"/>
          <w:noProof/>
          <w:sz w:val="18"/>
          <w:szCs w:val="18"/>
        </w:rPr>
        <w:t>rove</w:t>
      </w:r>
      <w:r w:rsidRPr="00A710A5">
        <w:rPr>
          <w:rFonts w:ascii="Calibri" w:hAnsi="Calibri"/>
          <w:noProof/>
          <w:sz w:val="18"/>
          <w:szCs w:val="18"/>
        </w:rPr>
        <w:t xml:space="preserve"> – W</w:t>
      </w:r>
      <w:r>
        <w:rPr>
          <w:rFonts w:ascii="Calibri" w:hAnsi="Calibri"/>
          <w:noProof/>
          <w:sz w:val="18"/>
          <w:szCs w:val="18"/>
        </w:rPr>
        <w:t xml:space="preserve">allumbilla South. </w:t>
      </w:r>
      <w:r w:rsidRPr="00A710A5">
        <w:rPr>
          <w:rFonts w:ascii="Calibri" w:hAnsi="Calibri"/>
          <w:noProof/>
          <w:sz w:val="18"/>
          <w:szCs w:val="18"/>
        </w:rPr>
        <w:t xml:space="preserve">Compiled by Gerry Harth of Coal Seam Gas Compliance Unit, Groundwater Investigation and Assessment Team, </w:t>
      </w:r>
      <w:r w:rsidRPr="00795B30">
        <w:rPr>
          <w:rFonts w:ascii="Calibri" w:hAnsi="Calibri"/>
          <w:noProof/>
          <w:sz w:val="18"/>
          <w:szCs w:val="18"/>
        </w:rPr>
        <w:t>Department of Natural Resources and Mines</w:t>
      </w:r>
      <w:r>
        <w:rPr>
          <w:rFonts w:ascii="Calibri" w:hAnsi="Calibri"/>
          <w:noProof/>
          <w:sz w:val="18"/>
          <w:szCs w:val="18"/>
        </w:rPr>
        <w:t>, Queensland.</w:t>
      </w:r>
    </w:p>
    <w:p w14:paraId="65BAFB89" w14:textId="77777777" w:rsidR="00A93170" w:rsidRPr="00795B30" w:rsidRDefault="00A93170" w:rsidP="003B68DA">
      <w:pPr>
        <w:pStyle w:val="OWSReferencelist"/>
        <w:rPr>
          <w:rFonts w:ascii="Calibri" w:hAnsi="Calibri"/>
          <w:noProof/>
          <w:sz w:val="18"/>
          <w:szCs w:val="18"/>
        </w:rPr>
      </w:pPr>
      <w:r w:rsidRPr="00795B30">
        <w:rPr>
          <w:rFonts w:ascii="Calibri" w:hAnsi="Calibri"/>
          <w:noProof/>
          <w:sz w:val="18"/>
          <w:szCs w:val="18"/>
        </w:rPr>
        <w:t>Department of Trade &amp; Investment, Regional Infrastructures &amp; Services, Resources &amp; Energy, New South Wales (2012). Code of practice for coal seam gas well integrity.</w:t>
      </w:r>
    </w:p>
    <w:p w14:paraId="65BAFB8A" w14:textId="77777777" w:rsidR="00D966B3" w:rsidRPr="00795B30" w:rsidRDefault="00D966B3" w:rsidP="00D966B3">
      <w:pPr>
        <w:pStyle w:val="OWSReferencelist"/>
        <w:rPr>
          <w:rFonts w:ascii="Calibri" w:hAnsi="Calibri"/>
          <w:noProof/>
          <w:sz w:val="18"/>
          <w:szCs w:val="18"/>
          <w:lang w:val="en-GB"/>
        </w:rPr>
      </w:pPr>
      <w:r w:rsidRPr="00795B30">
        <w:rPr>
          <w:rFonts w:ascii="Calibri" w:hAnsi="Calibri"/>
          <w:noProof/>
          <w:sz w:val="18"/>
          <w:szCs w:val="18"/>
          <w:lang w:val="en-GB"/>
        </w:rPr>
        <w:t>Diersch H-JG (1998). FEFLOW Reference Manual. Berlin, WASY Ltd.</w:t>
      </w:r>
    </w:p>
    <w:p w14:paraId="65BAFB8B" w14:textId="77777777" w:rsidR="00D966B3" w:rsidRPr="00795B30" w:rsidRDefault="00D966B3" w:rsidP="00D966B3">
      <w:pPr>
        <w:pStyle w:val="OWSReferencelist"/>
        <w:rPr>
          <w:rFonts w:ascii="Calibri" w:hAnsi="Calibri"/>
          <w:noProof/>
          <w:sz w:val="18"/>
          <w:szCs w:val="18"/>
          <w:lang w:val="en-GB"/>
        </w:rPr>
      </w:pPr>
      <w:r w:rsidRPr="00795B30">
        <w:rPr>
          <w:rFonts w:ascii="Calibri" w:hAnsi="Calibri"/>
          <w:noProof/>
          <w:sz w:val="18"/>
          <w:szCs w:val="18"/>
          <w:lang w:val="en-GB"/>
        </w:rPr>
        <w:t>Diersch H (2005). FEFLOW finite element subsurface flow and transport simulation system. Reference manual. Berlin, Germany: WASY GmbH.(Cité aux pages 20 et 102.).</w:t>
      </w:r>
    </w:p>
    <w:p w14:paraId="65BAFB8C" w14:textId="77777777" w:rsidR="009070F1" w:rsidRPr="00795B30" w:rsidRDefault="009070F1" w:rsidP="005D4A48">
      <w:pPr>
        <w:pStyle w:val="OWSReferencelist"/>
        <w:rPr>
          <w:rFonts w:ascii="Calibri" w:hAnsi="Calibri"/>
          <w:noProof/>
          <w:sz w:val="18"/>
          <w:szCs w:val="18"/>
        </w:rPr>
      </w:pPr>
      <w:r w:rsidRPr="00795B30">
        <w:rPr>
          <w:rFonts w:ascii="Calibri" w:hAnsi="Calibri"/>
          <w:noProof/>
          <w:sz w:val="18"/>
          <w:szCs w:val="18"/>
        </w:rPr>
        <w:t xml:space="preserve">Duguid A, Butsch R, Carey JW, Celia M, Chugunow N, Gasda S, Ramakrishnan TS, Stamp V and Wang J </w:t>
      </w:r>
      <w:r w:rsidR="004822BF" w:rsidRPr="00795B30">
        <w:rPr>
          <w:rFonts w:ascii="Calibri" w:hAnsi="Calibri"/>
          <w:noProof/>
          <w:sz w:val="18"/>
          <w:szCs w:val="18"/>
        </w:rPr>
        <w:t>(</w:t>
      </w:r>
      <w:r w:rsidRPr="00795B30">
        <w:rPr>
          <w:rFonts w:ascii="Calibri" w:hAnsi="Calibri"/>
          <w:noProof/>
          <w:sz w:val="18"/>
          <w:szCs w:val="18"/>
        </w:rPr>
        <w:t>2013</w:t>
      </w:r>
      <w:r w:rsidR="004822BF" w:rsidRPr="00795B30">
        <w:rPr>
          <w:rFonts w:ascii="Calibri" w:hAnsi="Calibri"/>
          <w:noProof/>
          <w:sz w:val="18"/>
          <w:szCs w:val="18"/>
        </w:rPr>
        <w:t>)</w:t>
      </w:r>
      <w:r w:rsidRPr="00795B30">
        <w:rPr>
          <w:rFonts w:ascii="Calibri" w:hAnsi="Calibri"/>
          <w:noProof/>
          <w:sz w:val="18"/>
          <w:szCs w:val="18"/>
        </w:rPr>
        <w:t>. Pre-injection baseline data collection ot establish existing wellbore leakage properties. Energy Procedia 37</w:t>
      </w:r>
      <w:r w:rsidR="003E6ABA">
        <w:rPr>
          <w:rFonts w:ascii="Calibri" w:hAnsi="Calibri"/>
          <w:noProof/>
          <w:sz w:val="18"/>
          <w:szCs w:val="18"/>
        </w:rPr>
        <w:t>:</w:t>
      </w:r>
      <w:r w:rsidRPr="00795B30">
        <w:rPr>
          <w:rFonts w:ascii="Calibri" w:hAnsi="Calibri"/>
          <w:noProof/>
          <w:sz w:val="18"/>
          <w:szCs w:val="18"/>
        </w:rPr>
        <w:t xml:space="preserve"> 5661-5672.</w:t>
      </w:r>
    </w:p>
    <w:p w14:paraId="65BAFB8D" w14:textId="77777777" w:rsidR="00D966B3" w:rsidRPr="007C3CAF" w:rsidRDefault="00D966B3" w:rsidP="007C3CAF">
      <w:pPr>
        <w:pStyle w:val="OWSReferencelist"/>
        <w:rPr>
          <w:rFonts w:ascii="Calibri" w:hAnsi="Calibri"/>
          <w:noProof/>
          <w:sz w:val="18"/>
          <w:szCs w:val="18"/>
        </w:rPr>
      </w:pPr>
      <w:r w:rsidRPr="007C3CAF">
        <w:rPr>
          <w:rFonts w:ascii="Calibri" w:hAnsi="Calibri"/>
          <w:noProof/>
          <w:sz w:val="18"/>
          <w:szCs w:val="18"/>
        </w:rPr>
        <w:t>Duguid A, Carey</w:t>
      </w:r>
      <w:r w:rsidR="00F05868">
        <w:rPr>
          <w:rFonts w:ascii="Calibri" w:hAnsi="Calibri"/>
          <w:noProof/>
          <w:sz w:val="18"/>
          <w:szCs w:val="18"/>
        </w:rPr>
        <w:t xml:space="preserve"> </w:t>
      </w:r>
      <w:r w:rsidR="00F05868" w:rsidRPr="007C3CAF">
        <w:rPr>
          <w:rFonts w:ascii="Calibri" w:hAnsi="Calibri"/>
          <w:noProof/>
          <w:sz w:val="18"/>
          <w:szCs w:val="18"/>
        </w:rPr>
        <w:t>JW</w:t>
      </w:r>
      <w:r w:rsidRPr="007C3CAF">
        <w:rPr>
          <w:rFonts w:ascii="Calibri" w:hAnsi="Calibri"/>
          <w:noProof/>
          <w:sz w:val="18"/>
          <w:szCs w:val="18"/>
        </w:rPr>
        <w:t xml:space="preserve"> </w:t>
      </w:r>
      <w:r w:rsidR="00F05868">
        <w:rPr>
          <w:rFonts w:ascii="Calibri" w:hAnsi="Calibri"/>
          <w:noProof/>
          <w:sz w:val="18"/>
          <w:szCs w:val="18"/>
        </w:rPr>
        <w:t>a</w:t>
      </w:r>
      <w:r w:rsidR="007C3CAF">
        <w:rPr>
          <w:rFonts w:ascii="Calibri" w:hAnsi="Calibri"/>
          <w:noProof/>
          <w:sz w:val="18"/>
          <w:szCs w:val="18"/>
        </w:rPr>
        <w:t xml:space="preserve">nd </w:t>
      </w:r>
      <w:r w:rsidR="007C3CAF" w:rsidRPr="007C3CAF">
        <w:rPr>
          <w:rFonts w:ascii="Calibri" w:hAnsi="Calibri"/>
          <w:noProof/>
          <w:sz w:val="18"/>
          <w:szCs w:val="18"/>
        </w:rPr>
        <w:t xml:space="preserve">Butsch </w:t>
      </w:r>
      <w:r w:rsidR="00F05868" w:rsidRPr="007C3CAF">
        <w:rPr>
          <w:rFonts w:ascii="Calibri" w:hAnsi="Calibri"/>
          <w:noProof/>
          <w:sz w:val="18"/>
          <w:szCs w:val="18"/>
        </w:rPr>
        <w:t xml:space="preserve">R </w:t>
      </w:r>
      <w:r w:rsidRPr="007C3CAF">
        <w:rPr>
          <w:rFonts w:ascii="Calibri" w:hAnsi="Calibri"/>
          <w:noProof/>
          <w:sz w:val="18"/>
          <w:szCs w:val="18"/>
        </w:rPr>
        <w:t>(2014). Well Integrity Assessment of a 68 year old Well at a CO2 Injection Project. Energy Procedia 63: 5691-5706.</w:t>
      </w:r>
    </w:p>
    <w:p w14:paraId="65BAFB8E" w14:textId="77777777" w:rsidR="008B6F35" w:rsidRPr="00795B30" w:rsidRDefault="008B6F35" w:rsidP="005D4A48">
      <w:pPr>
        <w:pStyle w:val="OWSReferencelist"/>
        <w:rPr>
          <w:rFonts w:ascii="Calibri" w:hAnsi="Calibri"/>
          <w:noProof/>
          <w:sz w:val="18"/>
          <w:szCs w:val="18"/>
        </w:rPr>
      </w:pPr>
      <w:r w:rsidRPr="00795B30">
        <w:rPr>
          <w:rFonts w:ascii="Calibri" w:hAnsi="Calibri"/>
          <w:noProof/>
          <w:sz w:val="18"/>
          <w:szCs w:val="18"/>
        </w:rPr>
        <w:t>Dusseault MB, Gray MN and Nawrocki AN (2000). Why oilwells leak: cement behavious and long-term consequences, SPE paper 64733 presented at the International Oil and Gas Conference and Exhibition in China held in Beijing, China, 7-10 Nov. 2000.</w:t>
      </w:r>
    </w:p>
    <w:p w14:paraId="65BAFB8F"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Dusseault MB, Bruno MS </w:t>
      </w:r>
      <w:r w:rsidR="007C3CAF">
        <w:rPr>
          <w:rFonts w:ascii="Calibri" w:hAnsi="Calibri"/>
          <w:noProof/>
          <w:sz w:val="18"/>
          <w:szCs w:val="18"/>
        </w:rPr>
        <w:t xml:space="preserve">and </w:t>
      </w:r>
      <w:r w:rsidRPr="00795B30">
        <w:rPr>
          <w:rFonts w:ascii="Calibri" w:hAnsi="Calibri"/>
          <w:noProof/>
          <w:sz w:val="18"/>
          <w:szCs w:val="18"/>
        </w:rPr>
        <w:t>Barrera</w:t>
      </w:r>
      <w:r w:rsidR="00F05868">
        <w:rPr>
          <w:rFonts w:ascii="Calibri" w:hAnsi="Calibri"/>
          <w:noProof/>
          <w:sz w:val="18"/>
          <w:szCs w:val="18"/>
        </w:rPr>
        <w:t xml:space="preserve"> </w:t>
      </w:r>
      <w:r w:rsidRPr="00795B30">
        <w:rPr>
          <w:rFonts w:ascii="Calibri" w:hAnsi="Calibri"/>
          <w:noProof/>
          <w:sz w:val="18"/>
          <w:szCs w:val="18"/>
        </w:rPr>
        <w:t xml:space="preserve">J </w:t>
      </w:r>
      <w:r w:rsidR="004822BF" w:rsidRPr="00795B30">
        <w:rPr>
          <w:rFonts w:ascii="Calibri" w:hAnsi="Calibri"/>
          <w:noProof/>
          <w:sz w:val="18"/>
          <w:szCs w:val="18"/>
        </w:rPr>
        <w:t>(</w:t>
      </w:r>
      <w:r w:rsidRPr="00795B30">
        <w:rPr>
          <w:rFonts w:ascii="Calibri" w:hAnsi="Calibri"/>
          <w:noProof/>
          <w:sz w:val="18"/>
          <w:szCs w:val="18"/>
        </w:rPr>
        <w:t>2001</w:t>
      </w:r>
      <w:r w:rsidR="004822BF" w:rsidRPr="00795B30">
        <w:rPr>
          <w:rFonts w:ascii="Calibri" w:hAnsi="Calibri"/>
          <w:noProof/>
          <w:sz w:val="18"/>
          <w:szCs w:val="18"/>
        </w:rPr>
        <w:t>)</w:t>
      </w:r>
      <w:r w:rsidRPr="00795B30">
        <w:rPr>
          <w:rFonts w:ascii="Calibri" w:hAnsi="Calibri"/>
          <w:noProof/>
          <w:sz w:val="18"/>
          <w:szCs w:val="18"/>
        </w:rPr>
        <w:t>. Casing Shear: causes, cases, cures, In: SPE International Oil and Gas Conference and Exhibition. Society of Petroleum Engineers, Beijing, China, pp. 98–107.</w:t>
      </w:r>
    </w:p>
    <w:p w14:paraId="65BAFB90"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Dusseault M and Jackson RE </w:t>
      </w:r>
      <w:r w:rsidR="004822BF" w:rsidRPr="00795B30">
        <w:rPr>
          <w:rFonts w:ascii="Calibri" w:hAnsi="Calibri"/>
          <w:noProof/>
          <w:sz w:val="18"/>
          <w:szCs w:val="18"/>
        </w:rPr>
        <w:t>(</w:t>
      </w:r>
      <w:r w:rsidRPr="00795B30">
        <w:rPr>
          <w:rFonts w:ascii="Calibri" w:hAnsi="Calibri"/>
          <w:noProof/>
          <w:sz w:val="18"/>
          <w:szCs w:val="18"/>
        </w:rPr>
        <w:t>2014</w:t>
      </w:r>
      <w:r w:rsidR="004822BF" w:rsidRPr="00795B30">
        <w:rPr>
          <w:rFonts w:ascii="Calibri" w:hAnsi="Calibri"/>
          <w:noProof/>
          <w:sz w:val="18"/>
          <w:szCs w:val="18"/>
        </w:rPr>
        <w:t>)</w:t>
      </w:r>
      <w:r w:rsidRPr="00795B30">
        <w:rPr>
          <w:rFonts w:ascii="Calibri" w:hAnsi="Calibri"/>
          <w:noProof/>
          <w:sz w:val="18"/>
          <w:szCs w:val="18"/>
        </w:rPr>
        <w:t>. Seepage pathway assessment for natural gas to shallow groundwater during well stimulation, in produciton and after abandonment. Environmental Geosciences, 21</w:t>
      </w:r>
      <w:r w:rsidR="003E6ABA">
        <w:rPr>
          <w:rFonts w:ascii="Calibri" w:hAnsi="Calibri"/>
          <w:noProof/>
          <w:sz w:val="18"/>
          <w:szCs w:val="18"/>
        </w:rPr>
        <w:t>(</w:t>
      </w:r>
      <w:r w:rsidRPr="00795B30">
        <w:rPr>
          <w:rFonts w:ascii="Calibri" w:hAnsi="Calibri"/>
          <w:noProof/>
          <w:sz w:val="18"/>
          <w:szCs w:val="18"/>
        </w:rPr>
        <w:t>3</w:t>
      </w:r>
      <w:r w:rsidR="003E6ABA">
        <w:rPr>
          <w:rFonts w:ascii="Calibri" w:hAnsi="Calibri"/>
          <w:noProof/>
          <w:sz w:val="18"/>
          <w:szCs w:val="18"/>
        </w:rPr>
        <w:t>):</w:t>
      </w:r>
      <w:r w:rsidRPr="00795B30">
        <w:rPr>
          <w:rFonts w:ascii="Calibri" w:hAnsi="Calibri"/>
          <w:noProof/>
          <w:sz w:val="18"/>
          <w:szCs w:val="18"/>
        </w:rPr>
        <w:t xml:space="preserve"> 107-126.</w:t>
      </w:r>
    </w:p>
    <w:p w14:paraId="65BAFB91"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Dusseault M, Jackson</w:t>
      </w:r>
      <w:r w:rsidR="00F05868">
        <w:rPr>
          <w:rFonts w:ascii="Calibri" w:hAnsi="Calibri"/>
          <w:noProof/>
          <w:sz w:val="18"/>
          <w:szCs w:val="18"/>
        </w:rPr>
        <w:t xml:space="preserve"> </w:t>
      </w:r>
      <w:r w:rsidRPr="00795B30">
        <w:rPr>
          <w:rFonts w:ascii="Calibri" w:hAnsi="Calibri"/>
          <w:noProof/>
          <w:sz w:val="18"/>
          <w:szCs w:val="18"/>
        </w:rPr>
        <w:t xml:space="preserve">RE and MacDonald D </w:t>
      </w:r>
      <w:r w:rsidR="004822BF" w:rsidRPr="00795B30">
        <w:rPr>
          <w:rFonts w:ascii="Calibri" w:hAnsi="Calibri"/>
          <w:noProof/>
          <w:sz w:val="18"/>
          <w:szCs w:val="18"/>
        </w:rPr>
        <w:t>(</w:t>
      </w:r>
      <w:r w:rsidRPr="00795B30">
        <w:rPr>
          <w:rFonts w:ascii="Calibri" w:hAnsi="Calibri"/>
          <w:noProof/>
          <w:sz w:val="18"/>
          <w:szCs w:val="18"/>
        </w:rPr>
        <w:t>2014</w:t>
      </w:r>
      <w:r w:rsidR="004822BF" w:rsidRPr="00795B30">
        <w:rPr>
          <w:rFonts w:ascii="Calibri" w:hAnsi="Calibri"/>
          <w:noProof/>
          <w:sz w:val="18"/>
          <w:szCs w:val="18"/>
        </w:rPr>
        <w:t>)</w:t>
      </w:r>
      <w:r w:rsidRPr="00795B30">
        <w:rPr>
          <w:rFonts w:ascii="Calibri" w:hAnsi="Calibri"/>
          <w:noProof/>
          <w:sz w:val="18"/>
          <w:szCs w:val="18"/>
        </w:rPr>
        <w:t>. Towards a road map for mitigating the rates and occurrences of long-term wellbore leakage. Report by Dept of Earth and Environmental Sciences, University of Waterloo, and Geofirma Engineering Ltd, Canada.</w:t>
      </w:r>
    </w:p>
    <w:p w14:paraId="65BAFB92" w14:textId="77777777" w:rsidR="00F000A9" w:rsidRPr="00795B30" w:rsidRDefault="00F000A9" w:rsidP="005D4A48">
      <w:pPr>
        <w:pStyle w:val="OWSReferencelist"/>
        <w:rPr>
          <w:rFonts w:ascii="Calibri" w:hAnsi="Calibri"/>
          <w:sz w:val="18"/>
          <w:szCs w:val="18"/>
        </w:rPr>
      </w:pPr>
      <w:r w:rsidRPr="00795B30">
        <w:rPr>
          <w:rFonts w:ascii="Calibri" w:hAnsi="Calibri"/>
          <w:sz w:val="18"/>
          <w:szCs w:val="18"/>
        </w:rPr>
        <w:t>Elsener B (2005). Corrosion rate of steel in concrete-Measurements beyond the Tafel law. Corrosion Science 45 (12): 3019-3033.</w:t>
      </w:r>
    </w:p>
    <w:p w14:paraId="65BAFB93" w14:textId="77777777" w:rsidR="005D4A48" w:rsidRPr="00795B30" w:rsidRDefault="005D4A48" w:rsidP="005D4A48">
      <w:pPr>
        <w:pStyle w:val="OWSReferencelist"/>
        <w:rPr>
          <w:rFonts w:ascii="Calibri" w:hAnsi="Calibri"/>
          <w:noProof/>
          <w:sz w:val="18"/>
          <w:szCs w:val="18"/>
        </w:rPr>
      </w:pPr>
      <w:r w:rsidRPr="00795B30">
        <w:rPr>
          <w:rFonts w:ascii="Calibri" w:hAnsi="Calibri"/>
          <w:sz w:val="18"/>
          <w:szCs w:val="18"/>
        </w:rPr>
        <w:t xml:space="preserve">Ely JW, Zbitowski RI and Zuber MD </w:t>
      </w:r>
      <w:r w:rsidR="004822BF" w:rsidRPr="00795B30">
        <w:rPr>
          <w:rFonts w:ascii="Calibri" w:hAnsi="Calibri"/>
          <w:sz w:val="18"/>
          <w:szCs w:val="18"/>
        </w:rPr>
        <w:t>(</w:t>
      </w:r>
      <w:r w:rsidRPr="00795B30">
        <w:rPr>
          <w:rFonts w:ascii="Calibri" w:hAnsi="Calibri"/>
          <w:sz w:val="18"/>
          <w:szCs w:val="18"/>
        </w:rPr>
        <w:t>1990</w:t>
      </w:r>
      <w:r w:rsidR="004822BF" w:rsidRPr="00795B30">
        <w:rPr>
          <w:rFonts w:ascii="Calibri" w:hAnsi="Calibri"/>
          <w:sz w:val="18"/>
          <w:szCs w:val="18"/>
        </w:rPr>
        <w:t>)</w:t>
      </w:r>
      <w:r w:rsidRPr="00795B30">
        <w:rPr>
          <w:rFonts w:ascii="Calibri" w:hAnsi="Calibri"/>
          <w:sz w:val="18"/>
          <w:szCs w:val="18"/>
        </w:rPr>
        <w:t>. How to develop a coalbed methane prospect: a case study of an exploratory five-spot well pattern in the Warrior basin, Alabama. Proceedings of the 65th Annual Technical Conference, New Orleans, USA, pp. 487.496.</w:t>
      </w:r>
    </w:p>
    <w:p w14:paraId="65BAFB94" w14:textId="77777777" w:rsidR="00D966B3" w:rsidRDefault="00D966B3" w:rsidP="007C3CAF">
      <w:pPr>
        <w:pStyle w:val="OWSReferencelist"/>
        <w:rPr>
          <w:rFonts w:ascii="Calibri" w:hAnsi="Calibri"/>
          <w:sz w:val="18"/>
          <w:szCs w:val="18"/>
        </w:rPr>
      </w:pPr>
      <w:r w:rsidRPr="007C3CAF">
        <w:rPr>
          <w:rFonts w:ascii="Calibri" w:hAnsi="Calibri"/>
          <w:sz w:val="18"/>
          <w:szCs w:val="18"/>
        </w:rPr>
        <w:t>Flemisch B, Darcis</w:t>
      </w:r>
      <w:r w:rsidR="00F05868">
        <w:rPr>
          <w:rFonts w:ascii="Calibri" w:hAnsi="Calibri"/>
          <w:sz w:val="18"/>
          <w:szCs w:val="18"/>
        </w:rPr>
        <w:t xml:space="preserve"> </w:t>
      </w:r>
      <w:r w:rsidR="00F05868" w:rsidRPr="007C3CAF">
        <w:rPr>
          <w:rFonts w:ascii="Calibri" w:hAnsi="Calibri"/>
          <w:sz w:val="18"/>
          <w:szCs w:val="18"/>
        </w:rPr>
        <w:t>M</w:t>
      </w:r>
      <w:r w:rsidRPr="007C3CAF">
        <w:rPr>
          <w:rFonts w:ascii="Calibri" w:hAnsi="Calibri"/>
          <w:sz w:val="18"/>
          <w:szCs w:val="18"/>
        </w:rPr>
        <w:t xml:space="preserve">, </w:t>
      </w:r>
      <w:r w:rsidR="007C3CAF" w:rsidRPr="007C3CAF">
        <w:rPr>
          <w:rFonts w:ascii="Calibri" w:hAnsi="Calibri"/>
          <w:sz w:val="18"/>
          <w:szCs w:val="18"/>
        </w:rPr>
        <w:t>Erbertseder</w:t>
      </w:r>
      <w:r w:rsidR="00F05868">
        <w:rPr>
          <w:rFonts w:ascii="Calibri" w:hAnsi="Calibri"/>
          <w:sz w:val="18"/>
          <w:szCs w:val="18"/>
        </w:rPr>
        <w:t xml:space="preserve"> </w:t>
      </w:r>
      <w:r w:rsidR="00F05868" w:rsidRPr="007C3CAF">
        <w:rPr>
          <w:rFonts w:ascii="Calibri" w:hAnsi="Calibri"/>
          <w:sz w:val="18"/>
          <w:szCs w:val="18"/>
        </w:rPr>
        <w:t>K</w:t>
      </w:r>
      <w:r w:rsidR="007C3CAF" w:rsidRPr="007C3CAF">
        <w:rPr>
          <w:rFonts w:ascii="Calibri" w:hAnsi="Calibri"/>
          <w:sz w:val="18"/>
          <w:szCs w:val="18"/>
        </w:rPr>
        <w:t>, Faigle</w:t>
      </w:r>
      <w:r w:rsidR="00F05868">
        <w:rPr>
          <w:rFonts w:ascii="Calibri" w:hAnsi="Calibri"/>
          <w:sz w:val="18"/>
          <w:szCs w:val="18"/>
        </w:rPr>
        <w:t xml:space="preserve"> </w:t>
      </w:r>
      <w:r w:rsidR="00F05868" w:rsidRPr="007C3CAF">
        <w:rPr>
          <w:rFonts w:ascii="Calibri" w:hAnsi="Calibri"/>
          <w:sz w:val="18"/>
          <w:szCs w:val="18"/>
        </w:rPr>
        <w:t>B</w:t>
      </w:r>
      <w:r w:rsidR="007C3CAF" w:rsidRPr="007C3CAF">
        <w:rPr>
          <w:rFonts w:ascii="Calibri" w:hAnsi="Calibri"/>
          <w:sz w:val="18"/>
          <w:szCs w:val="18"/>
        </w:rPr>
        <w:t>, Lauser</w:t>
      </w:r>
      <w:r w:rsidR="00F05868">
        <w:rPr>
          <w:rFonts w:ascii="Calibri" w:hAnsi="Calibri"/>
          <w:sz w:val="18"/>
          <w:szCs w:val="18"/>
        </w:rPr>
        <w:t xml:space="preserve"> </w:t>
      </w:r>
      <w:r w:rsidR="00F05868" w:rsidRPr="007C3CAF">
        <w:rPr>
          <w:rFonts w:ascii="Calibri" w:hAnsi="Calibri"/>
          <w:sz w:val="18"/>
          <w:szCs w:val="18"/>
        </w:rPr>
        <w:t>A</w:t>
      </w:r>
      <w:r w:rsidR="007C3CAF" w:rsidRPr="007C3CAF">
        <w:rPr>
          <w:rFonts w:ascii="Calibri" w:hAnsi="Calibri"/>
          <w:sz w:val="18"/>
          <w:szCs w:val="18"/>
        </w:rPr>
        <w:t>, Mosthaf</w:t>
      </w:r>
      <w:r w:rsidR="00F05868">
        <w:rPr>
          <w:rFonts w:ascii="Calibri" w:hAnsi="Calibri"/>
          <w:sz w:val="18"/>
          <w:szCs w:val="18"/>
        </w:rPr>
        <w:t xml:space="preserve"> </w:t>
      </w:r>
      <w:r w:rsidR="00F05868" w:rsidRPr="007C3CAF">
        <w:rPr>
          <w:rFonts w:ascii="Calibri" w:hAnsi="Calibri"/>
          <w:sz w:val="18"/>
          <w:szCs w:val="18"/>
        </w:rPr>
        <w:t>K</w:t>
      </w:r>
      <w:r w:rsidR="007C3CAF" w:rsidRPr="007C3CAF">
        <w:rPr>
          <w:rFonts w:ascii="Calibri" w:hAnsi="Calibri"/>
          <w:sz w:val="18"/>
          <w:szCs w:val="18"/>
        </w:rPr>
        <w:t>, Mu</w:t>
      </w:r>
      <w:r w:rsidR="007C3CAF">
        <w:rPr>
          <w:rFonts w:ascii="Calibri" w:hAnsi="Calibri"/>
          <w:sz w:val="18"/>
          <w:szCs w:val="18"/>
        </w:rPr>
        <w:t>e</w:t>
      </w:r>
      <w:r w:rsidR="007C3CAF" w:rsidRPr="007C3CAF">
        <w:rPr>
          <w:rFonts w:ascii="Calibri" w:hAnsi="Calibri"/>
          <w:sz w:val="18"/>
          <w:szCs w:val="18"/>
        </w:rPr>
        <w:t>thing</w:t>
      </w:r>
      <w:r w:rsidR="00F05868">
        <w:rPr>
          <w:rFonts w:ascii="Calibri" w:hAnsi="Calibri"/>
          <w:sz w:val="18"/>
          <w:szCs w:val="18"/>
        </w:rPr>
        <w:t xml:space="preserve"> </w:t>
      </w:r>
      <w:r w:rsidR="00F05868" w:rsidRPr="007C3CAF">
        <w:rPr>
          <w:rFonts w:ascii="Calibri" w:hAnsi="Calibri"/>
          <w:sz w:val="18"/>
          <w:szCs w:val="18"/>
        </w:rPr>
        <w:t>S.</w:t>
      </w:r>
      <w:r w:rsidR="007C3CAF" w:rsidRPr="007C3CAF">
        <w:rPr>
          <w:rFonts w:ascii="Calibri" w:hAnsi="Calibri"/>
          <w:sz w:val="18"/>
          <w:szCs w:val="18"/>
        </w:rPr>
        <w:t>,</w:t>
      </w:r>
      <w:r w:rsidR="00F05868">
        <w:rPr>
          <w:rFonts w:ascii="Calibri" w:hAnsi="Calibri"/>
          <w:sz w:val="18"/>
          <w:szCs w:val="18"/>
        </w:rPr>
        <w:t xml:space="preserve"> </w:t>
      </w:r>
      <w:r w:rsidR="007C3CAF" w:rsidRPr="007C3CAF">
        <w:rPr>
          <w:rFonts w:ascii="Calibri" w:hAnsi="Calibri"/>
          <w:sz w:val="18"/>
          <w:szCs w:val="18"/>
        </w:rPr>
        <w:t>Nuske</w:t>
      </w:r>
      <w:r w:rsidR="00F05868">
        <w:rPr>
          <w:rFonts w:ascii="Calibri" w:hAnsi="Calibri"/>
          <w:sz w:val="18"/>
          <w:szCs w:val="18"/>
        </w:rPr>
        <w:t xml:space="preserve"> </w:t>
      </w:r>
      <w:r w:rsidR="00F05868" w:rsidRPr="007C3CAF">
        <w:rPr>
          <w:rFonts w:ascii="Calibri" w:hAnsi="Calibri"/>
          <w:sz w:val="18"/>
          <w:szCs w:val="18"/>
        </w:rPr>
        <w:t>P</w:t>
      </w:r>
      <w:r w:rsidR="007C3CAF" w:rsidRPr="007C3CAF">
        <w:rPr>
          <w:rFonts w:ascii="Calibri" w:hAnsi="Calibri"/>
          <w:sz w:val="18"/>
          <w:szCs w:val="18"/>
        </w:rPr>
        <w:t>, Tatomir</w:t>
      </w:r>
      <w:r w:rsidR="00F05868">
        <w:rPr>
          <w:rFonts w:ascii="Calibri" w:hAnsi="Calibri"/>
          <w:sz w:val="18"/>
          <w:szCs w:val="18"/>
        </w:rPr>
        <w:t xml:space="preserve"> </w:t>
      </w:r>
      <w:r w:rsidR="00F05868" w:rsidRPr="007C3CAF">
        <w:rPr>
          <w:rFonts w:ascii="Calibri" w:hAnsi="Calibri"/>
          <w:sz w:val="18"/>
          <w:szCs w:val="18"/>
        </w:rPr>
        <w:t>A</w:t>
      </w:r>
      <w:r w:rsidR="007C3CAF" w:rsidRPr="007C3CAF">
        <w:rPr>
          <w:rFonts w:ascii="Calibri" w:hAnsi="Calibri"/>
          <w:sz w:val="18"/>
          <w:szCs w:val="18"/>
        </w:rPr>
        <w:t>, Wol</w:t>
      </w:r>
      <w:r w:rsidR="00F05868">
        <w:rPr>
          <w:rFonts w:ascii="Calibri" w:hAnsi="Calibri"/>
          <w:sz w:val="18"/>
          <w:szCs w:val="18"/>
        </w:rPr>
        <w:t xml:space="preserve"> </w:t>
      </w:r>
      <w:r w:rsidR="00F05868" w:rsidRPr="007C3CAF">
        <w:rPr>
          <w:rFonts w:ascii="Calibri" w:hAnsi="Calibri"/>
          <w:sz w:val="18"/>
          <w:szCs w:val="18"/>
        </w:rPr>
        <w:t>M</w:t>
      </w:r>
      <w:r w:rsidR="007C3CAF" w:rsidRPr="007C3CAF">
        <w:rPr>
          <w:rFonts w:ascii="Calibri" w:hAnsi="Calibri"/>
          <w:sz w:val="18"/>
          <w:szCs w:val="18"/>
        </w:rPr>
        <w:t xml:space="preserve"> </w:t>
      </w:r>
      <w:r w:rsidR="007C3CAF">
        <w:rPr>
          <w:rFonts w:ascii="Calibri" w:hAnsi="Calibri"/>
          <w:sz w:val="18"/>
          <w:szCs w:val="18"/>
        </w:rPr>
        <w:t xml:space="preserve">and </w:t>
      </w:r>
      <w:r w:rsidR="007C3CAF" w:rsidRPr="007C3CAF">
        <w:rPr>
          <w:rFonts w:ascii="Calibri" w:hAnsi="Calibri"/>
          <w:sz w:val="18"/>
          <w:szCs w:val="18"/>
        </w:rPr>
        <w:t>Helmig</w:t>
      </w:r>
      <w:r w:rsidR="00F05868">
        <w:rPr>
          <w:rFonts w:ascii="Calibri" w:hAnsi="Calibri"/>
          <w:sz w:val="18"/>
          <w:szCs w:val="18"/>
        </w:rPr>
        <w:t xml:space="preserve"> </w:t>
      </w:r>
      <w:r w:rsidR="00F05868" w:rsidRPr="007C3CAF">
        <w:rPr>
          <w:rFonts w:ascii="Calibri" w:hAnsi="Calibri"/>
          <w:sz w:val="18"/>
          <w:szCs w:val="18"/>
        </w:rPr>
        <w:t>R</w:t>
      </w:r>
      <w:r w:rsidRPr="007C3CAF">
        <w:rPr>
          <w:rFonts w:ascii="Calibri" w:hAnsi="Calibri"/>
          <w:sz w:val="18"/>
          <w:szCs w:val="18"/>
        </w:rPr>
        <w:t xml:space="preserve"> (2011). DuMux: DUNE for multi-{phase, component, scale, physics, …} flow and transport in porous media. Advances in Water Resources 34(9): 1102-1112.</w:t>
      </w:r>
    </w:p>
    <w:p w14:paraId="65BAFB95" w14:textId="77777777" w:rsidR="000201A2" w:rsidRPr="00795B30" w:rsidRDefault="000201A2" w:rsidP="000201A2">
      <w:pPr>
        <w:pStyle w:val="OWSReferencelist"/>
        <w:rPr>
          <w:rFonts w:ascii="Calibri" w:hAnsi="Calibri"/>
          <w:noProof/>
          <w:sz w:val="18"/>
          <w:szCs w:val="18"/>
          <w:lang w:val="en-GB"/>
        </w:rPr>
      </w:pPr>
      <w:r w:rsidRPr="00E22081">
        <w:rPr>
          <w:rFonts w:ascii="Calibri" w:hAnsi="Calibri"/>
          <w:noProof/>
          <w:sz w:val="18"/>
          <w:szCs w:val="18"/>
          <w:lang w:val="en-GB"/>
        </w:rPr>
        <w:t>Ford JH, Hayes KR, Henderson BL, Lewis S and Baker P (2015). Systematic analysis of water-related hazards associated with coal resource development. Submethodology M11 from the Bioregional Assessment Technical Programme. Department of the Environment, Bureau of Meteorology, CSIRO and Geoscience Australia, Australia. Draft</w:t>
      </w:r>
      <w:r w:rsidRPr="00795B30">
        <w:rPr>
          <w:rFonts w:ascii="Calibri" w:hAnsi="Calibri"/>
          <w:noProof/>
          <w:sz w:val="18"/>
          <w:szCs w:val="18"/>
          <w:lang w:val="en-GB"/>
        </w:rPr>
        <w:t xml:space="preserve"> </w:t>
      </w:r>
    </w:p>
    <w:p w14:paraId="65BAFB96"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Fredrich JT, Argoello JG, Thorne BJ, Wawersik WR, Deitrick GL, De Rouffignac EP, Myer </w:t>
      </w:r>
      <w:r w:rsidR="00B93B7A">
        <w:rPr>
          <w:rFonts w:ascii="Calibri" w:hAnsi="Calibri"/>
          <w:noProof/>
          <w:sz w:val="18"/>
          <w:szCs w:val="18"/>
        </w:rPr>
        <w:t>L</w:t>
      </w:r>
      <w:r w:rsidRPr="00795B30">
        <w:rPr>
          <w:rFonts w:ascii="Calibri" w:hAnsi="Calibri"/>
          <w:noProof/>
          <w:sz w:val="18"/>
          <w:szCs w:val="18"/>
        </w:rPr>
        <w:t xml:space="preserve">R </w:t>
      </w:r>
      <w:r w:rsidR="007C3CAF">
        <w:rPr>
          <w:rFonts w:ascii="Calibri" w:hAnsi="Calibri"/>
          <w:noProof/>
          <w:sz w:val="18"/>
          <w:szCs w:val="18"/>
        </w:rPr>
        <w:t xml:space="preserve">and </w:t>
      </w:r>
      <w:r w:rsidRPr="00795B30">
        <w:rPr>
          <w:rFonts w:ascii="Calibri" w:hAnsi="Calibri"/>
          <w:noProof/>
          <w:sz w:val="18"/>
          <w:szCs w:val="18"/>
        </w:rPr>
        <w:t xml:space="preserve">Bruno MS </w:t>
      </w:r>
      <w:r w:rsidR="004822BF" w:rsidRPr="00795B30">
        <w:rPr>
          <w:rFonts w:ascii="Calibri" w:hAnsi="Calibri"/>
          <w:noProof/>
          <w:sz w:val="18"/>
          <w:szCs w:val="18"/>
        </w:rPr>
        <w:t>(</w:t>
      </w:r>
      <w:r w:rsidRPr="00795B30">
        <w:rPr>
          <w:rFonts w:ascii="Calibri" w:hAnsi="Calibri"/>
          <w:noProof/>
          <w:sz w:val="18"/>
          <w:szCs w:val="18"/>
        </w:rPr>
        <w:t>1996</w:t>
      </w:r>
      <w:r w:rsidR="004822BF" w:rsidRPr="00795B30">
        <w:rPr>
          <w:rFonts w:ascii="Calibri" w:hAnsi="Calibri"/>
          <w:noProof/>
          <w:sz w:val="18"/>
          <w:szCs w:val="18"/>
        </w:rPr>
        <w:t>)</w:t>
      </w:r>
      <w:r w:rsidRPr="00795B30">
        <w:rPr>
          <w:rFonts w:ascii="Calibri" w:hAnsi="Calibri"/>
          <w:noProof/>
          <w:sz w:val="18"/>
          <w:szCs w:val="18"/>
        </w:rPr>
        <w:t>. Three-Dimensional Geomechanical Simulation of Reservoir Compaction and Implications for Well Failures in the Belridge Diatomite, In: SPE Annual Technical Conference and Exhibition. Denver, Colorado.</w:t>
      </w:r>
    </w:p>
    <w:p w14:paraId="65BAFB97"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Fredrich JT, Fossum AF, Bruno MS </w:t>
      </w:r>
      <w:r w:rsidR="007C3CAF">
        <w:rPr>
          <w:rFonts w:ascii="Calibri" w:hAnsi="Calibri"/>
          <w:noProof/>
          <w:sz w:val="18"/>
          <w:szCs w:val="18"/>
        </w:rPr>
        <w:t xml:space="preserve">and </w:t>
      </w:r>
      <w:r w:rsidRPr="00795B30">
        <w:rPr>
          <w:rFonts w:ascii="Calibri" w:hAnsi="Calibri"/>
          <w:noProof/>
          <w:sz w:val="18"/>
          <w:szCs w:val="18"/>
        </w:rPr>
        <w:t>Holla</w:t>
      </w:r>
      <w:r w:rsidR="00C1450C">
        <w:rPr>
          <w:rFonts w:ascii="Calibri" w:hAnsi="Calibri"/>
          <w:noProof/>
          <w:sz w:val="18"/>
          <w:szCs w:val="18"/>
        </w:rPr>
        <w:t>n</w:t>
      </w:r>
      <w:r w:rsidRPr="00795B30">
        <w:rPr>
          <w:rFonts w:ascii="Calibri" w:hAnsi="Calibri"/>
          <w:noProof/>
          <w:sz w:val="18"/>
          <w:szCs w:val="18"/>
        </w:rPr>
        <w:t xml:space="preserve">d FH </w:t>
      </w:r>
      <w:r w:rsidR="004822BF" w:rsidRPr="00795B30">
        <w:rPr>
          <w:rFonts w:ascii="Calibri" w:hAnsi="Calibri"/>
          <w:noProof/>
          <w:sz w:val="18"/>
          <w:szCs w:val="18"/>
        </w:rPr>
        <w:t>(</w:t>
      </w:r>
      <w:r w:rsidRPr="00795B30">
        <w:rPr>
          <w:rFonts w:ascii="Calibri" w:hAnsi="Calibri"/>
          <w:noProof/>
          <w:sz w:val="18"/>
          <w:szCs w:val="18"/>
        </w:rPr>
        <w:t>2001</w:t>
      </w:r>
      <w:r w:rsidR="004822BF" w:rsidRPr="00795B30">
        <w:rPr>
          <w:rFonts w:ascii="Calibri" w:hAnsi="Calibri"/>
          <w:noProof/>
          <w:sz w:val="18"/>
          <w:szCs w:val="18"/>
        </w:rPr>
        <w:t>)</w:t>
      </w:r>
      <w:r w:rsidRPr="00795B30">
        <w:rPr>
          <w:rFonts w:ascii="Calibri" w:hAnsi="Calibri"/>
          <w:noProof/>
          <w:sz w:val="18"/>
          <w:szCs w:val="18"/>
        </w:rPr>
        <w:t xml:space="preserve">. One-way coupled reservoir – geomechanical </w:t>
      </w:r>
      <w:r w:rsidR="00D8161E" w:rsidRPr="00795B30">
        <w:rPr>
          <w:rFonts w:ascii="Calibri" w:hAnsi="Calibri"/>
          <w:noProof/>
          <w:sz w:val="18"/>
          <w:szCs w:val="18"/>
        </w:rPr>
        <w:t>modelling</w:t>
      </w:r>
      <w:r w:rsidRPr="00795B30">
        <w:rPr>
          <w:rFonts w:ascii="Calibri" w:hAnsi="Calibri"/>
          <w:noProof/>
          <w:sz w:val="18"/>
          <w:szCs w:val="18"/>
        </w:rPr>
        <w:t xml:space="preserve"> of the lost hills oil field, California, In: DC Rocks 2001. The 38</w:t>
      </w:r>
      <w:r w:rsidRPr="00795B30">
        <w:rPr>
          <w:rFonts w:ascii="Calibri" w:hAnsi="Calibri"/>
          <w:noProof/>
          <w:sz w:val="18"/>
          <w:szCs w:val="18"/>
          <w:vertAlign w:val="superscript"/>
        </w:rPr>
        <w:t>th</w:t>
      </w:r>
      <w:r w:rsidRPr="00795B30">
        <w:rPr>
          <w:rFonts w:ascii="Calibri" w:hAnsi="Calibri"/>
          <w:noProof/>
          <w:sz w:val="18"/>
          <w:szCs w:val="18"/>
        </w:rPr>
        <w:t xml:space="preserve"> US symposium on Rock Mechanics (USRMS).</w:t>
      </w:r>
    </w:p>
    <w:p w14:paraId="65BAFB98" w14:textId="77777777" w:rsidR="005D4A48" w:rsidRDefault="005D4A48" w:rsidP="005D4A48">
      <w:pPr>
        <w:pStyle w:val="OWSReferencelist"/>
        <w:rPr>
          <w:rFonts w:ascii="Calibri" w:hAnsi="Calibri"/>
          <w:noProof/>
          <w:sz w:val="18"/>
          <w:szCs w:val="18"/>
        </w:rPr>
      </w:pPr>
      <w:r w:rsidRPr="00795B30">
        <w:rPr>
          <w:rFonts w:ascii="Calibri" w:hAnsi="Calibri"/>
          <w:noProof/>
          <w:sz w:val="18"/>
          <w:szCs w:val="18"/>
        </w:rPr>
        <w:t xml:space="preserve">Gasda S, Bachu S </w:t>
      </w:r>
      <w:r w:rsidR="006C2960">
        <w:rPr>
          <w:rFonts w:ascii="Calibri" w:hAnsi="Calibri"/>
          <w:noProof/>
          <w:sz w:val="18"/>
          <w:szCs w:val="18"/>
        </w:rPr>
        <w:t xml:space="preserve">and </w:t>
      </w:r>
      <w:r w:rsidRPr="00795B30">
        <w:rPr>
          <w:rFonts w:ascii="Calibri" w:hAnsi="Calibri"/>
          <w:noProof/>
          <w:sz w:val="18"/>
          <w:szCs w:val="18"/>
        </w:rPr>
        <w:t xml:space="preserve">Celia M </w:t>
      </w:r>
      <w:r w:rsidR="004822BF" w:rsidRPr="00795B30">
        <w:rPr>
          <w:rFonts w:ascii="Calibri" w:hAnsi="Calibri"/>
          <w:noProof/>
          <w:sz w:val="18"/>
          <w:szCs w:val="18"/>
        </w:rPr>
        <w:t>(</w:t>
      </w:r>
      <w:r w:rsidRPr="00795B30">
        <w:rPr>
          <w:rFonts w:ascii="Calibri" w:hAnsi="Calibri"/>
          <w:noProof/>
          <w:sz w:val="18"/>
          <w:szCs w:val="18"/>
        </w:rPr>
        <w:t>2004</w:t>
      </w:r>
      <w:r w:rsidR="004822BF" w:rsidRPr="00795B30">
        <w:rPr>
          <w:rFonts w:ascii="Calibri" w:hAnsi="Calibri"/>
          <w:noProof/>
          <w:sz w:val="18"/>
          <w:szCs w:val="18"/>
        </w:rPr>
        <w:t>)</w:t>
      </w:r>
      <w:r w:rsidRPr="00795B30">
        <w:rPr>
          <w:rFonts w:ascii="Calibri" w:hAnsi="Calibri"/>
          <w:noProof/>
          <w:sz w:val="18"/>
          <w:szCs w:val="18"/>
        </w:rPr>
        <w:t>. Spatial characterization of the location of potentially leaky wells penetrating a deep saline aquifer in a mature sedimentary basin. Environ</w:t>
      </w:r>
      <w:r w:rsidR="003E6ABA">
        <w:rPr>
          <w:rFonts w:ascii="Calibri" w:hAnsi="Calibri"/>
          <w:noProof/>
          <w:sz w:val="18"/>
          <w:szCs w:val="18"/>
        </w:rPr>
        <w:t>mental</w:t>
      </w:r>
      <w:r w:rsidRPr="00795B30">
        <w:rPr>
          <w:rFonts w:ascii="Calibri" w:hAnsi="Calibri"/>
          <w:noProof/>
          <w:sz w:val="18"/>
          <w:szCs w:val="18"/>
        </w:rPr>
        <w:t xml:space="preserve"> Geol</w:t>
      </w:r>
      <w:r w:rsidR="003E6ABA">
        <w:rPr>
          <w:rFonts w:ascii="Calibri" w:hAnsi="Calibri"/>
          <w:noProof/>
          <w:sz w:val="18"/>
          <w:szCs w:val="18"/>
        </w:rPr>
        <w:t>ogy</w:t>
      </w:r>
      <w:r w:rsidRPr="00795B30">
        <w:rPr>
          <w:rFonts w:ascii="Calibri" w:hAnsi="Calibri"/>
          <w:noProof/>
          <w:sz w:val="18"/>
          <w:szCs w:val="18"/>
        </w:rPr>
        <w:t xml:space="preserve"> 46</w:t>
      </w:r>
      <w:r w:rsidR="003E6ABA">
        <w:rPr>
          <w:rFonts w:ascii="Calibri" w:hAnsi="Calibri"/>
          <w:noProof/>
          <w:sz w:val="18"/>
          <w:szCs w:val="18"/>
        </w:rPr>
        <w:t>:</w:t>
      </w:r>
      <w:r w:rsidRPr="00795B30">
        <w:rPr>
          <w:rFonts w:ascii="Calibri" w:hAnsi="Calibri"/>
          <w:noProof/>
          <w:sz w:val="18"/>
          <w:szCs w:val="18"/>
        </w:rPr>
        <w:t xml:space="preserve"> 707–720.</w:t>
      </w:r>
    </w:p>
    <w:p w14:paraId="65BAFB99" w14:textId="77777777" w:rsidR="003F675B" w:rsidRDefault="003F675B" w:rsidP="005D4A48">
      <w:pPr>
        <w:pStyle w:val="OWSReferencelist"/>
        <w:rPr>
          <w:rFonts w:ascii="Calibri" w:hAnsi="Calibri"/>
          <w:noProof/>
          <w:sz w:val="18"/>
          <w:szCs w:val="18"/>
        </w:rPr>
      </w:pPr>
      <w:r>
        <w:rPr>
          <w:rFonts w:ascii="Calibri" w:hAnsi="Calibri"/>
          <w:noProof/>
          <w:sz w:val="18"/>
          <w:szCs w:val="18"/>
        </w:rPr>
        <w:t>Gasda S, Wang JZ and Celia MA (2011). Analysis of in-situ wellbore integrity data for existing wells with long-term exposure to CO2. Energy Procedia, 4: 5406-5413.</w:t>
      </w:r>
    </w:p>
    <w:p w14:paraId="65BAFB9A" w14:textId="77777777" w:rsidR="00581D67" w:rsidRPr="00795B30" w:rsidRDefault="00581D67" w:rsidP="005D4A48">
      <w:pPr>
        <w:pStyle w:val="OWSReferencelist"/>
        <w:rPr>
          <w:rFonts w:ascii="Calibri" w:hAnsi="Calibri"/>
          <w:noProof/>
          <w:sz w:val="18"/>
          <w:szCs w:val="18"/>
        </w:rPr>
      </w:pPr>
      <w:r>
        <w:rPr>
          <w:rFonts w:ascii="Calibri" w:hAnsi="Calibri"/>
          <w:noProof/>
          <w:sz w:val="18"/>
          <w:szCs w:val="18"/>
        </w:rPr>
        <w:t>GasFields Commission Queensland (2015). Onshore gas well integrity in Queensland, Australia. Technical Communicaition 4, July 2015.</w:t>
      </w:r>
    </w:p>
    <w:p w14:paraId="65BAFB9B" w14:textId="77777777" w:rsidR="00BC044F" w:rsidRPr="00795B30" w:rsidRDefault="00BC044F" w:rsidP="00BC044F">
      <w:pPr>
        <w:pStyle w:val="OWSReferencelist"/>
        <w:rPr>
          <w:rFonts w:ascii="Calibri" w:hAnsi="Calibri"/>
          <w:sz w:val="18"/>
          <w:szCs w:val="18"/>
        </w:rPr>
      </w:pPr>
      <w:r w:rsidRPr="00795B30">
        <w:rPr>
          <w:rFonts w:ascii="Calibri" w:hAnsi="Calibri"/>
          <w:sz w:val="18"/>
          <w:szCs w:val="18"/>
        </w:rPr>
        <w:t>GHD (2010)</w:t>
      </w:r>
      <w:r w:rsidR="007879E5" w:rsidRPr="00795B30">
        <w:rPr>
          <w:rFonts w:ascii="Calibri" w:hAnsi="Calibri"/>
          <w:sz w:val="18"/>
          <w:szCs w:val="18"/>
        </w:rPr>
        <w:t>.</w:t>
      </w:r>
      <w:r w:rsidRPr="00795B30">
        <w:rPr>
          <w:rFonts w:ascii="Calibri" w:hAnsi="Calibri"/>
          <w:sz w:val="18"/>
          <w:szCs w:val="18"/>
        </w:rPr>
        <w:t xml:space="preserve"> Groundwater bore deterioration: schemes to alleviate rehabilitation costs, Waterlines Report Series No 32, National Water Commission, Canberra. 243 pp.</w:t>
      </w:r>
      <w:r w:rsidR="00EB3ED4" w:rsidRPr="00795B30">
        <w:rPr>
          <w:rFonts w:ascii="Calibri" w:hAnsi="Calibri"/>
          <w:sz w:val="18"/>
          <w:szCs w:val="18"/>
        </w:rPr>
        <w:t xml:space="preserve"> </w:t>
      </w:r>
      <w:hyperlink r:id="rId80" w:history="1">
        <w:r w:rsidR="00EB3ED4" w:rsidRPr="00795B30">
          <w:rPr>
            <w:rStyle w:val="Hyperlink"/>
            <w:rFonts w:ascii="Calibri" w:hAnsi="Calibri"/>
            <w:sz w:val="18"/>
            <w:szCs w:val="18"/>
          </w:rPr>
          <w:t>http://archive.nwc.gov.au/library/waterlines/32/groundwater-bore-deterioration-schemes-to-alleviate-rehabilitation-costs</w:t>
        </w:r>
      </w:hyperlink>
      <w:r w:rsidR="00EB3ED4" w:rsidRPr="00795B30">
        <w:rPr>
          <w:rFonts w:ascii="Calibri" w:hAnsi="Calibri"/>
          <w:sz w:val="18"/>
          <w:szCs w:val="18"/>
        </w:rPr>
        <w:t xml:space="preserve"> </w:t>
      </w:r>
    </w:p>
    <w:p w14:paraId="65BAFB9C"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Goodwin K</w:t>
      </w:r>
      <w:r w:rsidR="009B007C" w:rsidRPr="00795B30">
        <w:rPr>
          <w:rFonts w:ascii="Calibri" w:hAnsi="Calibri"/>
          <w:noProof/>
          <w:sz w:val="18"/>
          <w:szCs w:val="18"/>
        </w:rPr>
        <w:t>R</w:t>
      </w:r>
      <w:r w:rsidR="00C1450C">
        <w:rPr>
          <w:rFonts w:ascii="Calibri" w:hAnsi="Calibri"/>
          <w:noProof/>
          <w:sz w:val="18"/>
          <w:szCs w:val="18"/>
        </w:rPr>
        <w:t xml:space="preserve"> and</w:t>
      </w:r>
      <w:r w:rsidR="009B007C" w:rsidRPr="00795B30">
        <w:rPr>
          <w:rFonts w:ascii="Calibri" w:hAnsi="Calibri"/>
          <w:noProof/>
          <w:sz w:val="18"/>
          <w:szCs w:val="18"/>
        </w:rPr>
        <w:t xml:space="preserve"> </w:t>
      </w:r>
      <w:r w:rsidRPr="00795B30">
        <w:rPr>
          <w:rFonts w:ascii="Calibri" w:hAnsi="Calibri"/>
          <w:noProof/>
          <w:sz w:val="18"/>
          <w:szCs w:val="18"/>
        </w:rPr>
        <w:t xml:space="preserve">Crook </w:t>
      </w:r>
      <w:r w:rsidR="00C1450C">
        <w:rPr>
          <w:rFonts w:ascii="Calibri" w:hAnsi="Calibri"/>
          <w:noProof/>
          <w:sz w:val="18"/>
          <w:szCs w:val="18"/>
        </w:rPr>
        <w:t xml:space="preserve">RJ </w:t>
      </w:r>
      <w:r w:rsidR="004822BF" w:rsidRPr="00795B30">
        <w:rPr>
          <w:rFonts w:ascii="Calibri" w:hAnsi="Calibri"/>
          <w:noProof/>
          <w:sz w:val="18"/>
          <w:szCs w:val="18"/>
        </w:rPr>
        <w:t>(</w:t>
      </w:r>
      <w:r w:rsidRPr="00795B30">
        <w:rPr>
          <w:rFonts w:ascii="Calibri" w:hAnsi="Calibri"/>
          <w:noProof/>
          <w:sz w:val="18"/>
          <w:szCs w:val="18"/>
        </w:rPr>
        <w:t>1992</w:t>
      </w:r>
      <w:r w:rsidR="004822BF" w:rsidRPr="00795B30">
        <w:rPr>
          <w:rFonts w:ascii="Calibri" w:hAnsi="Calibri"/>
          <w:noProof/>
          <w:sz w:val="18"/>
          <w:szCs w:val="18"/>
        </w:rPr>
        <w:t>)</w:t>
      </w:r>
      <w:r w:rsidRPr="00795B30">
        <w:rPr>
          <w:rFonts w:ascii="Calibri" w:hAnsi="Calibri"/>
          <w:noProof/>
          <w:sz w:val="18"/>
          <w:szCs w:val="18"/>
        </w:rPr>
        <w:t>. Cement sheath stress failure. SPE Drilling Engineering 854</w:t>
      </w:r>
      <w:r w:rsidR="003E6ABA">
        <w:rPr>
          <w:rFonts w:ascii="Calibri" w:hAnsi="Calibri"/>
          <w:noProof/>
          <w:sz w:val="18"/>
          <w:szCs w:val="18"/>
        </w:rPr>
        <w:t>:</w:t>
      </w:r>
      <w:r w:rsidRPr="00795B30">
        <w:rPr>
          <w:rFonts w:ascii="Calibri" w:hAnsi="Calibri"/>
          <w:noProof/>
          <w:sz w:val="18"/>
          <w:szCs w:val="18"/>
        </w:rPr>
        <w:t xml:space="preserve"> 291–296.</w:t>
      </w:r>
    </w:p>
    <w:p w14:paraId="65BAFB9D" w14:textId="77777777" w:rsidR="00D966B3" w:rsidRPr="00795B30" w:rsidRDefault="00D966B3" w:rsidP="00D966B3">
      <w:pPr>
        <w:pStyle w:val="OWSReferencelist"/>
        <w:rPr>
          <w:rFonts w:ascii="Calibri" w:hAnsi="Calibri"/>
          <w:noProof/>
          <w:sz w:val="18"/>
          <w:szCs w:val="18"/>
        </w:rPr>
      </w:pPr>
      <w:r w:rsidRPr="00795B30">
        <w:rPr>
          <w:rFonts w:ascii="Calibri" w:hAnsi="Calibri"/>
          <w:noProof/>
          <w:sz w:val="18"/>
          <w:szCs w:val="18"/>
        </w:rPr>
        <w:t xml:space="preserve">Halliburton </w:t>
      </w:r>
      <w:r w:rsidR="004822BF" w:rsidRPr="00795B30">
        <w:rPr>
          <w:rFonts w:ascii="Calibri" w:hAnsi="Calibri"/>
          <w:noProof/>
          <w:sz w:val="18"/>
          <w:szCs w:val="18"/>
        </w:rPr>
        <w:t>(</w:t>
      </w:r>
      <w:r w:rsidRPr="00795B30">
        <w:rPr>
          <w:rFonts w:ascii="Calibri" w:hAnsi="Calibri"/>
          <w:noProof/>
          <w:sz w:val="18"/>
          <w:szCs w:val="18"/>
        </w:rPr>
        <w:t>2007</w:t>
      </w:r>
      <w:r w:rsidR="004822BF" w:rsidRPr="00795B30">
        <w:rPr>
          <w:rFonts w:ascii="Calibri" w:hAnsi="Calibri"/>
          <w:noProof/>
          <w:sz w:val="18"/>
          <w:szCs w:val="18"/>
        </w:rPr>
        <w:t>)</w:t>
      </w:r>
      <w:r w:rsidRPr="00795B30">
        <w:rPr>
          <w:rFonts w:ascii="Calibri" w:hAnsi="Calibri"/>
          <w:noProof/>
          <w:sz w:val="18"/>
          <w:szCs w:val="18"/>
        </w:rPr>
        <w:t>. Coalbed methane: principles and practices, Halliburton, Available from: &lt;</w:t>
      </w:r>
      <w:hyperlink r:id="rId81" w:history="1">
        <w:r w:rsidRPr="00795B30">
          <w:rPr>
            <w:rFonts w:ascii="Calibri" w:hAnsi="Calibri"/>
            <w:noProof/>
            <w:sz w:val="18"/>
            <w:szCs w:val="18"/>
          </w:rPr>
          <w:t>http://www.halliburton.com</w:t>
        </w:r>
      </w:hyperlink>
      <w:r w:rsidRPr="00795B30">
        <w:rPr>
          <w:rFonts w:ascii="Calibri" w:hAnsi="Calibri"/>
          <w:noProof/>
          <w:sz w:val="18"/>
          <w:szCs w:val="18"/>
        </w:rPr>
        <w:t xml:space="preserve">&gt;.  Accessed on 05-06-2013. </w:t>
      </w:r>
    </w:p>
    <w:p w14:paraId="65BAFB9E" w14:textId="77777777" w:rsidR="00D966B3" w:rsidRPr="00795B30" w:rsidRDefault="00D966B3" w:rsidP="00D966B3">
      <w:pPr>
        <w:pStyle w:val="OWSReferencelist"/>
        <w:rPr>
          <w:rFonts w:ascii="Calibri" w:hAnsi="Calibri"/>
          <w:noProof/>
          <w:sz w:val="18"/>
          <w:szCs w:val="18"/>
          <w:lang w:val="en-GB"/>
        </w:rPr>
      </w:pPr>
      <w:r w:rsidRPr="00795B30">
        <w:rPr>
          <w:rFonts w:ascii="Calibri" w:hAnsi="Calibri"/>
          <w:noProof/>
          <w:sz w:val="18"/>
          <w:szCs w:val="18"/>
          <w:lang w:val="en-GB"/>
        </w:rPr>
        <w:t xml:space="preserve">Harbaugh A (2005). MODFLOW-2005, the U.S. Geological Survey modular ground-water model -- the Ground-Water Flow Process. </w:t>
      </w:r>
    </w:p>
    <w:p w14:paraId="65BAFB9F" w14:textId="77777777" w:rsidR="00D966B3" w:rsidRPr="00795B30" w:rsidRDefault="00D966B3" w:rsidP="00D966B3">
      <w:pPr>
        <w:pStyle w:val="OWSReferencelist"/>
        <w:rPr>
          <w:rFonts w:ascii="Calibri" w:hAnsi="Calibri"/>
          <w:noProof/>
          <w:sz w:val="18"/>
          <w:szCs w:val="18"/>
          <w:lang w:val="en-GB"/>
        </w:rPr>
      </w:pPr>
      <w:r w:rsidRPr="00795B30">
        <w:rPr>
          <w:rFonts w:ascii="Calibri" w:hAnsi="Calibri"/>
          <w:noProof/>
          <w:sz w:val="18"/>
          <w:szCs w:val="18"/>
          <w:lang w:val="en-GB"/>
        </w:rPr>
        <w:t xml:space="preserve">Hawkes CD and Gardner </w:t>
      </w:r>
      <w:r w:rsidR="00C1450C" w:rsidRPr="00795B30">
        <w:rPr>
          <w:rFonts w:ascii="Calibri" w:hAnsi="Calibri"/>
          <w:noProof/>
          <w:sz w:val="18"/>
          <w:szCs w:val="18"/>
          <w:lang w:val="en-GB"/>
        </w:rPr>
        <w:t xml:space="preserve">C </w:t>
      </w:r>
      <w:r w:rsidRPr="00795B30">
        <w:rPr>
          <w:rFonts w:ascii="Calibri" w:hAnsi="Calibri"/>
          <w:noProof/>
          <w:sz w:val="18"/>
          <w:szCs w:val="18"/>
          <w:lang w:val="en-GB"/>
        </w:rPr>
        <w:t>(2013). Pressure transient testing for assessment of wellbore integrity in the IEAGHG Weyburn–Midale CO 2 Monitoring and Storage Project. International Journal of Greenhouse Gas Control 16: S50-S61.</w:t>
      </w:r>
    </w:p>
    <w:p w14:paraId="65BAFBA0"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Hilbert LBJ, Fredrich JT, Bruno MS, Deitrick GL </w:t>
      </w:r>
      <w:r w:rsidR="006C2960">
        <w:rPr>
          <w:rFonts w:ascii="Calibri" w:hAnsi="Calibri"/>
          <w:noProof/>
          <w:sz w:val="18"/>
          <w:szCs w:val="18"/>
        </w:rPr>
        <w:t xml:space="preserve">and </w:t>
      </w:r>
      <w:r w:rsidRPr="00795B30">
        <w:rPr>
          <w:rFonts w:ascii="Calibri" w:hAnsi="Calibri"/>
          <w:noProof/>
          <w:sz w:val="18"/>
          <w:szCs w:val="18"/>
        </w:rPr>
        <w:t>De Rouffignac</w:t>
      </w:r>
      <w:r w:rsidR="00C1450C">
        <w:rPr>
          <w:rFonts w:ascii="Calibri" w:hAnsi="Calibri"/>
          <w:noProof/>
          <w:sz w:val="18"/>
          <w:szCs w:val="18"/>
        </w:rPr>
        <w:t xml:space="preserve"> </w:t>
      </w:r>
      <w:r w:rsidRPr="00795B30">
        <w:rPr>
          <w:rFonts w:ascii="Calibri" w:hAnsi="Calibri"/>
          <w:noProof/>
          <w:sz w:val="18"/>
          <w:szCs w:val="18"/>
        </w:rPr>
        <w:t xml:space="preserve">EP </w:t>
      </w:r>
      <w:r w:rsidR="004822BF" w:rsidRPr="00795B30">
        <w:rPr>
          <w:rFonts w:ascii="Calibri" w:hAnsi="Calibri"/>
          <w:noProof/>
          <w:sz w:val="18"/>
          <w:szCs w:val="18"/>
        </w:rPr>
        <w:t>(</w:t>
      </w:r>
      <w:r w:rsidRPr="00795B30">
        <w:rPr>
          <w:rFonts w:ascii="Calibri" w:hAnsi="Calibri"/>
          <w:noProof/>
          <w:sz w:val="18"/>
          <w:szCs w:val="18"/>
        </w:rPr>
        <w:t>1996</w:t>
      </w:r>
      <w:r w:rsidR="004822BF" w:rsidRPr="00795B30">
        <w:rPr>
          <w:rFonts w:ascii="Calibri" w:hAnsi="Calibri"/>
          <w:noProof/>
          <w:sz w:val="18"/>
          <w:szCs w:val="18"/>
        </w:rPr>
        <w:t>)</w:t>
      </w:r>
      <w:r w:rsidRPr="00795B30">
        <w:rPr>
          <w:rFonts w:ascii="Calibri" w:hAnsi="Calibri"/>
          <w:noProof/>
          <w:sz w:val="18"/>
          <w:szCs w:val="18"/>
        </w:rPr>
        <w:t>. Two-dimensional nonlinear finite element analysis of well damage due to reservoir compaction, well-to-well interactions, and localization on weak layers, In: 2nd North American Rock Mechanics Symposium.</w:t>
      </w:r>
    </w:p>
    <w:p w14:paraId="65BAFBA1" w14:textId="77777777" w:rsidR="005D4A48" w:rsidRDefault="005D4A48" w:rsidP="005D4A48">
      <w:pPr>
        <w:pStyle w:val="OWSReferencelist"/>
        <w:rPr>
          <w:rFonts w:ascii="Calibri" w:hAnsi="Calibri"/>
          <w:noProof/>
          <w:sz w:val="18"/>
          <w:szCs w:val="18"/>
        </w:rPr>
      </w:pPr>
      <w:r w:rsidRPr="00795B30">
        <w:rPr>
          <w:rFonts w:ascii="Calibri" w:hAnsi="Calibri"/>
          <w:noProof/>
          <w:sz w:val="18"/>
          <w:szCs w:val="18"/>
        </w:rPr>
        <w:t xml:space="preserve">Huff C </w:t>
      </w:r>
      <w:r w:rsidR="006C2960">
        <w:rPr>
          <w:rFonts w:ascii="Calibri" w:hAnsi="Calibri"/>
          <w:noProof/>
          <w:sz w:val="18"/>
          <w:szCs w:val="18"/>
        </w:rPr>
        <w:t xml:space="preserve">and </w:t>
      </w:r>
      <w:r w:rsidRPr="00795B30">
        <w:rPr>
          <w:rFonts w:ascii="Calibri" w:hAnsi="Calibri"/>
          <w:noProof/>
          <w:sz w:val="18"/>
          <w:szCs w:val="18"/>
        </w:rPr>
        <w:t xml:space="preserve">Merritt J </w:t>
      </w:r>
      <w:r w:rsidR="004822BF" w:rsidRPr="00795B30">
        <w:rPr>
          <w:rFonts w:ascii="Calibri" w:hAnsi="Calibri"/>
          <w:noProof/>
          <w:sz w:val="18"/>
          <w:szCs w:val="18"/>
        </w:rPr>
        <w:t>(</w:t>
      </w:r>
      <w:r w:rsidRPr="00795B30">
        <w:rPr>
          <w:rFonts w:ascii="Calibri" w:hAnsi="Calibri"/>
          <w:noProof/>
          <w:sz w:val="18"/>
          <w:szCs w:val="18"/>
        </w:rPr>
        <w:t>2003</w:t>
      </w:r>
      <w:r w:rsidR="004822BF" w:rsidRPr="00795B30">
        <w:rPr>
          <w:rFonts w:ascii="Calibri" w:hAnsi="Calibri"/>
          <w:noProof/>
          <w:sz w:val="18"/>
          <w:szCs w:val="18"/>
        </w:rPr>
        <w:t>)</w:t>
      </w:r>
      <w:r w:rsidRPr="00795B30">
        <w:rPr>
          <w:rFonts w:ascii="Calibri" w:hAnsi="Calibri"/>
          <w:noProof/>
          <w:sz w:val="18"/>
          <w:szCs w:val="18"/>
        </w:rPr>
        <w:t>. Coal seam-well cementing in Northeastern Oklahoma. SPE Production and Operations Symposium.</w:t>
      </w:r>
    </w:p>
    <w:p w14:paraId="65BAFBA2" w14:textId="77777777" w:rsidR="00B54A14" w:rsidRDefault="00B54A14" w:rsidP="00B54A14">
      <w:pPr>
        <w:pStyle w:val="OWSReferencelist"/>
        <w:rPr>
          <w:rFonts w:ascii="Calibri" w:hAnsi="Calibri"/>
          <w:noProof/>
          <w:sz w:val="18"/>
          <w:szCs w:val="18"/>
        </w:rPr>
      </w:pPr>
      <w:r w:rsidRPr="00B54A14">
        <w:rPr>
          <w:rFonts w:ascii="Calibri" w:hAnsi="Calibri"/>
          <w:noProof/>
          <w:sz w:val="18"/>
          <w:szCs w:val="18"/>
        </w:rPr>
        <w:t>Iglauer S, P</w:t>
      </w:r>
      <w:r>
        <w:rPr>
          <w:rFonts w:ascii="Calibri" w:hAnsi="Calibri"/>
          <w:noProof/>
          <w:sz w:val="18"/>
          <w:szCs w:val="18"/>
        </w:rPr>
        <w:t>entland</w:t>
      </w:r>
      <w:r w:rsidRPr="00B54A14">
        <w:rPr>
          <w:rFonts w:ascii="Calibri" w:hAnsi="Calibri"/>
          <w:noProof/>
          <w:sz w:val="18"/>
          <w:szCs w:val="18"/>
        </w:rPr>
        <w:t xml:space="preserve"> C</w:t>
      </w:r>
      <w:r>
        <w:rPr>
          <w:rFonts w:ascii="Calibri" w:hAnsi="Calibri"/>
          <w:noProof/>
          <w:sz w:val="18"/>
          <w:szCs w:val="18"/>
        </w:rPr>
        <w:t>H</w:t>
      </w:r>
      <w:r w:rsidRPr="00B54A14">
        <w:rPr>
          <w:rFonts w:ascii="Calibri" w:hAnsi="Calibri"/>
          <w:noProof/>
          <w:sz w:val="18"/>
          <w:szCs w:val="18"/>
        </w:rPr>
        <w:t xml:space="preserve"> and Busch A</w:t>
      </w:r>
      <w:r>
        <w:rPr>
          <w:rFonts w:ascii="Calibri" w:hAnsi="Calibri"/>
          <w:noProof/>
          <w:sz w:val="18"/>
          <w:szCs w:val="18"/>
        </w:rPr>
        <w:t xml:space="preserve"> (201</w:t>
      </w:r>
      <w:r w:rsidR="004E268A">
        <w:rPr>
          <w:rFonts w:ascii="Calibri" w:hAnsi="Calibri"/>
          <w:noProof/>
          <w:sz w:val="18"/>
          <w:szCs w:val="18"/>
        </w:rPr>
        <w:t>5</w:t>
      </w:r>
      <w:r>
        <w:rPr>
          <w:rFonts w:ascii="Calibri" w:hAnsi="Calibri"/>
          <w:noProof/>
          <w:sz w:val="18"/>
          <w:szCs w:val="18"/>
        </w:rPr>
        <w:t xml:space="preserve">). </w:t>
      </w:r>
      <w:r w:rsidRPr="00B54A14">
        <w:rPr>
          <w:rFonts w:ascii="Calibri" w:hAnsi="Calibri"/>
          <w:noProof/>
          <w:sz w:val="18"/>
          <w:szCs w:val="18"/>
        </w:rPr>
        <w:t>CO2 wettability of seal and reservoir rocks and the implication</w:t>
      </w:r>
      <w:r>
        <w:rPr>
          <w:rFonts w:ascii="Calibri" w:hAnsi="Calibri"/>
          <w:noProof/>
          <w:sz w:val="18"/>
          <w:szCs w:val="18"/>
        </w:rPr>
        <w:t>s for carbon geo-sequestration.</w:t>
      </w:r>
      <w:r w:rsidRPr="00B54A14">
        <w:rPr>
          <w:rFonts w:ascii="Calibri" w:hAnsi="Calibri"/>
          <w:noProof/>
          <w:sz w:val="18"/>
          <w:szCs w:val="18"/>
        </w:rPr>
        <w:t xml:space="preserve"> Water</w:t>
      </w:r>
      <w:r>
        <w:rPr>
          <w:rFonts w:ascii="Calibri" w:hAnsi="Calibri"/>
          <w:noProof/>
          <w:sz w:val="18"/>
          <w:szCs w:val="18"/>
        </w:rPr>
        <w:t xml:space="preserve"> Resources Research, 51: 729–774</w:t>
      </w:r>
      <w:r w:rsidRPr="00B54A14">
        <w:rPr>
          <w:rFonts w:ascii="Calibri" w:hAnsi="Calibri"/>
          <w:noProof/>
          <w:sz w:val="18"/>
          <w:szCs w:val="18"/>
        </w:rPr>
        <w:t>.</w:t>
      </w:r>
    </w:p>
    <w:p w14:paraId="65BAFBA3" w14:textId="77777777" w:rsidR="004E268A" w:rsidRPr="00B54A14" w:rsidRDefault="004E268A" w:rsidP="00B54A14">
      <w:pPr>
        <w:pStyle w:val="OWSReferencelist"/>
        <w:rPr>
          <w:rFonts w:ascii="Calibri" w:hAnsi="Calibri"/>
          <w:noProof/>
          <w:sz w:val="18"/>
          <w:szCs w:val="18"/>
        </w:rPr>
      </w:pPr>
      <w:r>
        <w:rPr>
          <w:rFonts w:ascii="Calibri" w:hAnsi="Calibri"/>
          <w:noProof/>
          <w:sz w:val="18"/>
          <w:szCs w:val="18"/>
        </w:rPr>
        <w:t>Iglauer S, Wuelling W, Pentland CH, Al-Mansoori SK</w:t>
      </w:r>
      <w:r w:rsidR="00C1450C">
        <w:rPr>
          <w:rFonts w:ascii="Calibri" w:hAnsi="Calibri"/>
          <w:noProof/>
          <w:sz w:val="18"/>
          <w:szCs w:val="18"/>
        </w:rPr>
        <w:t xml:space="preserve"> and</w:t>
      </w:r>
      <w:r>
        <w:rPr>
          <w:rFonts w:ascii="Calibri" w:hAnsi="Calibri"/>
          <w:noProof/>
          <w:sz w:val="18"/>
          <w:szCs w:val="18"/>
        </w:rPr>
        <w:t xml:space="preserve"> Blunt M (2011). Capillary-trapping capacity of sandstones and sandpacks. SPE Journal December 2011, 778-783.</w:t>
      </w:r>
    </w:p>
    <w:p w14:paraId="65BAFBA4" w14:textId="77777777" w:rsidR="00E4089F" w:rsidRPr="00795B30" w:rsidRDefault="00100260" w:rsidP="00E4089F">
      <w:pPr>
        <w:pStyle w:val="OWSReferencelist"/>
        <w:rPr>
          <w:rFonts w:ascii="Calibri" w:hAnsi="Calibri"/>
          <w:noProof/>
          <w:sz w:val="18"/>
          <w:szCs w:val="18"/>
        </w:rPr>
      </w:pPr>
      <w:r w:rsidRPr="00795B30">
        <w:rPr>
          <w:rFonts w:ascii="Calibri" w:hAnsi="Calibri"/>
          <w:noProof/>
          <w:sz w:val="18"/>
          <w:szCs w:val="18"/>
        </w:rPr>
        <w:t>J</w:t>
      </w:r>
      <w:r w:rsidR="00E4089F" w:rsidRPr="00795B30">
        <w:rPr>
          <w:rFonts w:ascii="Calibri" w:hAnsi="Calibri"/>
          <w:noProof/>
          <w:sz w:val="18"/>
          <w:szCs w:val="18"/>
        </w:rPr>
        <w:t>aco</w:t>
      </w:r>
      <w:r w:rsidR="000201A2">
        <w:rPr>
          <w:rFonts w:ascii="Calibri" w:hAnsi="Calibri"/>
          <w:noProof/>
          <w:sz w:val="18"/>
          <w:szCs w:val="18"/>
        </w:rPr>
        <w:t>b</w:t>
      </w:r>
      <w:r w:rsidR="00E4089F" w:rsidRPr="00795B30">
        <w:rPr>
          <w:rFonts w:ascii="Calibri" w:hAnsi="Calibri"/>
          <w:noProof/>
          <w:sz w:val="18"/>
          <w:szCs w:val="18"/>
        </w:rPr>
        <w:t>s</w:t>
      </w:r>
      <w:r w:rsidRPr="00795B30">
        <w:rPr>
          <w:rFonts w:ascii="Calibri" w:hAnsi="Calibri"/>
          <w:noProof/>
          <w:sz w:val="18"/>
          <w:szCs w:val="18"/>
        </w:rPr>
        <w:t xml:space="preserve"> F </w:t>
      </w:r>
      <w:r w:rsidR="00E4089F" w:rsidRPr="00795B30">
        <w:rPr>
          <w:rFonts w:ascii="Calibri" w:hAnsi="Calibri"/>
          <w:noProof/>
          <w:sz w:val="18"/>
          <w:szCs w:val="18"/>
        </w:rPr>
        <w:t>and</w:t>
      </w:r>
      <w:r w:rsidRPr="00795B30">
        <w:rPr>
          <w:rFonts w:ascii="Calibri" w:hAnsi="Calibri"/>
          <w:noProof/>
          <w:sz w:val="18"/>
          <w:szCs w:val="18"/>
        </w:rPr>
        <w:t xml:space="preserve"> W</w:t>
      </w:r>
      <w:r w:rsidR="00E4089F" w:rsidRPr="00795B30">
        <w:rPr>
          <w:rFonts w:ascii="Calibri" w:hAnsi="Calibri"/>
          <w:noProof/>
          <w:sz w:val="18"/>
          <w:szCs w:val="18"/>
        </w:rPr>
        <w:t>ittmann</w:t>
      </w:r>
      <w:r w:rsidRPr="00795B30">
        <w:rPr>
          <w:rFonts w:ascii="Calibri" w:hAnsi="Calibri"/>
          <w:noProof/>
          <w:sz w:val="18"/>
          <w:szCs w:val="18"/>
        </w:rPr>
        <w:t xml:space="preserve"> FH </w:t>
      </w:r>
      <w:r w:rsidR="004822BF" w:rsidRPr="00795B30">
        <w:rPr>
          <w:rFonts w:ascii="Calibri" w:hAnsi="Calibri"/>
          <w:noProof/>
          <w:sz w:val="18"/>
          <w:szCs w:val="18"/>
        </w:rPr>
        <w:t>(</w:t>
      </w:r>
      <w:r w:rsidRPr="00795B30">
        <w:rPr>
          <w:rFonts w:ascii="Calibri" w:hAnsi="Calibri"/>
          <w:noProof/>
          <w:sz w:val="18"/>
          <w:szCs w:val="18"/>
        </w:rPr>
        <w:t>1992</w:t>
      </w:r>
      <w:r w:rsidR="004822BF" w:rsidRPr="00795B30">
        <w:rPr>
          <w:rFonts w:ascii="Calibri" w:hAnsi="Calibri"/>
          <w:noProof/>
          <w:sz w:val="18"/>
          <w:szCs w:val="18"/>
        </w:rPr>
        <w:t>)</w:t>
      </w:r>
      <w:r w:rsidRPr="00795B30">
        <w:rPr>
          <w:rFonts w:ascii="Calibri" w:hAnsi="Calibri"/>
          <w:noProof/>
          <w:sz w:val="18"/>
          <w:szCs w:val="18"/>
        </w:rPr>
        <w:t>. Long term behavior of concrete in nuclear waste repositories. Nuclear Engineering and Design, 138: 157-164.</w:t>
      </w:r>
    </w:p>
    <w:p w14:paraId="65BAFBA5" w14:textId="77777777" w:rsidR="00136D02" w:rsidRPr="00795B30" w:rsidRDefault="00136D02" w:rsidP="00136D02">
      <w:pPr>
        <w:pStyle w:val="OWSReferencelist"/>
        <w:rPr>
          <w:rFonts w:ascii="Calibri" w:hAnsi="Calibri"/>
          <w:noProof/>
          <w:sz w:val="18"/>
          <w:szCs w:val="18"/>
        </w:rPr>
      </w:pPr>
      <w:r w:rsidRPr="00795B30">
        <w:rPr>
          <w:rFonts w:ascii="Calibri" w:hAnsi="Calibri"/>
          <w:noProof/>
          <w:sz w:val="18"/>
          <w:szCs w:val="18"/>
        </w:rPr>
        <w:t>Johnson Jr L, Flottman T and Campagna DJ (2002)</w:t>
      </w:r>
      <w:r w:rsidR="007879E5" w:rsidRPr="00795B30">
        <w:rPr>
          <w:rFonts w:ascii="Calibri" w:hAnsi="Calibri"/>
          <w:noProof/>
          <w:sz w:val="18"/>
          <w:szCs w:val="18"/>
        </w:rPr>
        <w:t>.</w:t>
      </w:r>
      <w:r w:rsidRPr="00795B30">
        <w:rPr>
          <w:rFonts w:ascii="Calibri" w:hAnsi="Calibri"/>
          <w:noProof/>
          <w:sz w:val="18"/>
          <w:szCs w:val="18"/>
        </w:rPr>
        <w:t xml:space="preserve"> Improving Results of Coalbed Methane Development Strategies by Integrating Geomechanics and Hydraulic Fracturing Technologies, SPE paper 77824 presented at the SPE Asia Pacific Oil and Gas Conference and Exhibition held in Melbourne, Australia, 8-10 Oct 2002.</w:t>
      </w:r>
    </w:p>
    <w:p w14:paraId="65BAFBA6"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Johnson RL, Glassborow B, Scott MP, Pallikathekathil ZJ, Datey A </w:t>
      </w:r>
      <w:r w:rsidR="006C2960">
        <w:rPr>
          <w:rFonts w:ascii="Calibri" w:hAnsi="Calibri"/>
          <w:noProof/>
          <w:sz w:val="18"/>
          <w:szCs w:val="18"/>
        </w:rPr>
        <w:t xml:space="preserve">and </w:t>
      </w:r>
      <w:r w:rsidRPr="00795B30">
        <w:rPr>
          <w:rFonts w:ascii="Calibri" w:hAnsi="Calibri"/>
          <w:noProof/>
          <w:sz w:val="18"/>
          <w:szCs w:val="18"/>
        </w:rPr>
        <w:t xml:space="preserve">Meyer J </w:t>
      </w:r>
      <w:r w:rsidR="004822BF" w:rsidRPr="00795B30">
        <w:rPr>
          <w:rFonts w:ascii="Calibri" w:hAnsi="Calibri"/>
          <w:noProof/>
          <w:sz w:val="18"/>
          <w:szCs w:val="18"/>
        </w:rPr>
        <w:t>(</w:t>
      </w:r>
      <w:r w:rsidRPr="00795B30">
        <w:rPr>
          <w:rFonts w:ascii="Calibri" w:hAnsi="Calibri"/>
          <w:noProof/>
          <w:sz w:val="18"/>
          <w:szCs w:val="18"/>
        </w:rPr>
        <w:t>2010</w:t>
      </w:r>
      <w:r w:rsidR="004822BF" w:rsidRPr="00795B30">
        <w:rPr>
          <w:rFonts w:ascii="Calibri" w:hAnsi="Calibri"/>
          <w:noProof/>
          <w:sz w:val="18"/>
          <w:szCs w:val="18"/>
        </w:rPr>
        <w:t>)</w:t>
      </w:r>
      <w:r w:rsidRPr="00795B30">
        <w:rPr>
          <w:rFonts w:ascii="Calibri" w:hAnsi="Calibri"/>
          <w:noProof/>
          <w:sz w:val="18"/>
          <w:szCs w:val="18"/>
        </w:rPr>
        <w:t>. Current Technologies to Understand Permeability, Stress Azimuths and Magnitudes and their Impact on Hydraulic Fracturing Success in a Coal Seam Gas Reservoir, In: SPE Asia Pacific Oil and Gas Conference and Exhibition. Society of Petroleum Engineers, Brisbane, Queensland, Australia.</w:t>
      </w:r>
    </w:p>
    <w:p w14:paraId="65BAFBA7"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Kaiser W </w:t>
      </w:r>
      <w:r w:rsidR="006C2960">
        <w:rPr>
          <w:rFonts w:ascii="Calibri" w:hAnsi="Calibri"/>
          <w:noProof/>
          <w:sz w:val="18"/>
          <w:szCs w:val="18"/>
        </w:rPr>
        <w:t xml:space="preserve">and </w:t>
      </w:r>
      <w:r w:rsidRPr="00795B30">
        <w:rPr>
          <w:rFonts w:ascii="Calibri" w:hAnsi="Calibri"/>
          <w:noProof/>
          <w:sz w:val="18"/>
          <w:szCs w:val="18"/>
        </w:rPr>
        <w:t xml:space="preserve">Ayers Jr W </w:t>
      </w:r>
      <w:r w:rsidR="004822BF" w:rsidRPr="00795B30">
        <w:rPr>
          <w:rFonts w:ascii="Calibri" w:hAnsi="Calibri"/>
          <w:noProof/>
          <w:sz w:val="18"/>
          <w:szCs w:val="18"/>
        </w:rPr>
        <w:t>(</w:t>
      </w:r>
      <w:r w:rsidRPr="00795B30">
        <w:rPr>
          <w:rFonts w:ascii="Calibri" w:hAnsi="Calibri"/>
          <w:noProof/>
          <w:sz w:val="18"/>
          <w:szCs w:val="18"/>
        </w:rPr>
        <w:t>1994</w:t>
      </w:r>
      <w:r w:rsidR="004822BF" w:rsidRPr="00795B30">
        <w:rPr>
          <w:rFonts w:ascii="Calibri" w:hAnsi="Calibri"/>
          <w:noProof/>
          <w:sz w:val="18"/>
          <w:szCs w:val="18"/>
        </w:rPr>
        <w:t>)</w:t>
      </w:r>
      <w:r w:rsidRPr="00795B30">
        <w:rPr>
          <w:rFonts w:ascii="Calibri" w:hAnsi="Calibri"/>
          <w:noProof/>
          <w:sz w:val="18"/>
          <w:szCs w:val="18"/>
        </w:rPr>
        <w:t>. Geologic and hydrologic characterization of coalbed-methane reservoirs in the San Juan Basin. SPE Formation Evaluation.</w:t>
      </w:r>
    </w:p>
    <w:p w14:paraId="65BAFBA8" w14:textId="77777777" w:rsidR="00D966B3" w:rsidRPr="00795B30" w:rsidRDefault="00D966B3" w:rsidP="00D966B3">
      <w:pPr>
        <w:pStyle w:val="OWSReferencelist"/>
        <w:rPr>
          <w:rFonts w:ascii="Calibri" w:hAnsi="Calibri"/>
          <w:noProof/>
          <w:sz w:val="18"/>
          <w:szCs w:val="18"/>
          <w:lang w:val="en-GB"/>
        </w:rPr>
      </w:pPr>
      <w:r w:rsidRPr="00795B30">
        <w:rPr>
          <w:rFonts w:ascii="Calibri" w:hAnsi="Calibri"/>
          <w:noProof/>
          <w:sz w:val="18"/>
          <w:szCs w:val="18"/>
          <w:lang w:val="en-GB"/>
        </w:rPr>
        <w:t>Kamand FZ (1988). Hydraulic friction factors for pipe flow. Journal of Irrigation and Drainage Engineering 114(2): 311-323.</w:t>
      </w:r>
    </w:p>
    <w:p w14:paraId="65BAFBA9"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Kell S </w:t>
      </w:r>
      <w:r w:rsidR="004822BF" w:rsidRPr="00795B30">
        <w:rPr>
          <w:rFonts w:ascii="Calibri" w:hAnsi="Calibri"/>
          <w:noProof/>
          <w:sz w:val="18"/>
          <w:szCs w:val="18"/>
        </w:rPr>
        <w:t>(</w:t>
      </w:r>
      <w:r w:rsidRPr="00795B30">
        <w:rPr>
          <w:rFonts w:ascii="Calibri" w:hAnsi="Calibri"/>
          <w:noProof/>
          <w:sz w:val="18"/>
          <w:szCs w:val="18"/>
        </w:rPr>
        <w:t>2011</w:t>
      </w:r>
      <w:r w:rsidR="004822BF" w:rsidRPr="00795B30">
        <w:rPr>
          <w:rFonts w:ascii="Calibri" w:hAnsi="Calibri"/>
          <w:noProof/>
          <w:sz w:val="18"/>
          <w:szCs w:val="18"/>
        </w:rPr>
        <w:t>)</w:t>
      </w:r>
      <w:r w:rsidRPr="00795B30">
        <w:rPr>
          <w:rFonts w:ascii="Calibri" w:hAnsi="Calibri"/>
          <w:noProof/>
          <w:sz w:val="18"/>
          <w:szCs w:val="18"/>
        </w:rPr>
        <w:t>. State oil and gas agency groundwater inve</w:t>
      </w:r>
      <w:r w:rsidR="001E728E">
        <w:rPr>
          <w:rFonts w:ascii="Calibri" w:hAnsi="Calibri"/>
          <w:noProof/>
          <w:sz w:val="18"/>
          <w:szCs w:val="18"/>
        </w:rPr>
        <w:t>s</w:t>
      </w:r>
      <w:r w:rsidR="00315C5A">
        <w:rPr>
          <w:rFonts w:ascii="Calibri" w:hAnsi="Calibri"/>
          <w:noProof/>
          <w:sz w:val="18"/>
          <w:szCs w:val="18"/>
        </w:rPr>
        <w:t>tigations and their r</w:t>
      </w:r>
      <w:r w:rsidRPr="00795B30">
        <w:rPr>
          <w:rFonts w:ascii="Calibri" w:hAnsi="Calibri"/>
          <w:noProof/>
          <w:sz w:val="18"/>
          <w:szCs w:val="18"/>
        </w:rPr>
        <w:t>ole in advancing regulatory reforms, a two state review: Ohio and Texas. August 2011, Ground Water Protection Council.</w:t>
      </w:r>
    </w:p>
    <w:p w14:paraId="65BAFBAA"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Keller SR, Crook R, Haut R </w:t>
      </w:r>
      <w:r w:rsidR="006C2960">
        <w:rPr>
          <w:rFonts w:ascii="Calibri" w:hAnsi="Calibri"/>
          <w:noProof/>
          <w:sz w:val="18"/>
          <w:szCs w:val="18"/>
        </w:rPr>
        <w:t xml:space="preserve">and </w:t>
      </w:r>
      <w:r w:rsidRPr="00795B30">
        <w:rPr>
          <w:rFonts w:ascii="Calibri" w:hAnsi="Calibri"/>
          <w:noProof/>
          <w:sz w:val="18"/>
          <w:szCs w:val="18"/>
        </w:rPr>
        <w:t xml:space="preserve">Kulaofsky D </w:t>
      </w:r>
      <w:r w:rsidR="004822BF" w:rsidRPr="00795B30">
        <w:rPr>
          <w:rFonts w:ascii="Calibri" w:hAnsi="Calibri"/>
          <w:noProof/>
          <w:sz w:val="18"/>
          <w:szCs w:val="18"/>
        </w:rPr>
        <w:t>(</w:t>
      </w:r>
      <w:r w:rsidRPr="00795B30">
        <w:rPr>
          <w:rFonts w:ascii="Calibri" w:hAnsi="Calibri"/>
          <w:noProof/>
          <w:sz w:val="18"/>
          <w:szCs w:val="18"/>
        </w:rPr>
        <w:t>1987</w:t>
      </w:r>
      <w:r w:rsidR="004822BF" w:rsidRPr="00795B30">
        <w:rPr>
          <w:rFonts w:ascii="Calibri" w:hAnsi="Calibri"/>
          <w:noProof/>
          <w:sz w:val="18"/>
          <w:szCs w:val="18"/>
        </w:rPr>
        <w:t>)</w:t>
      </w:r>
      <w:r w:rsidRPr="00795B30">
        <w:rPr>
          <w:rFonts w:ascii="Calibri" w:hAnsi="Calibri"/>
          <w:noProof/>
          <w:sz w:val="18"/>
          <w:szCs w:val="18"/>
        </w:rPr>
        <w:t>. Deviated wellbore cementing: part 1-problems. JPT, August, 955–960.</w:t>
      </w:r>
    </w:p>
    <w:p w14:paraId="65BAFBAB"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King GE and King DE </w:t>
      </w:r>
      <w:r w:rsidR="004822BF" w:rsidRPr="00795B30">
        <w:rPr>
          <w:rFonts w:ascii="Calibri" w:hAnsi="Calibri"/>
          <w:noProof/>
          <w:sz w:val="18"/>
          <w:szCs w:val="18"/>
        </w:rPr>
        <w:t>(</w:t>
      </w:r>
      <w:r w:rsidRPr="00795B30">
        <w:rPr>
          <w:rFonts w:ascii="Calibri" w:hAnsi="Calibri"/>
          <w:noProof/>
          <w:sz w:val="18"/>
          <w:szCs w:val="18"/>
        </w:rPr>
        <w:t>2013</w:t>
      </w:r>
      <w:r w:rsidR="004822BF" w:rsidRPr="00795B30">
        <w:rPr>
          <w:rFonts w:ascii="Calibri" w:hAnsi="Calibri"/>
          <w:noProof/>
          <w:sz w:val="18"/>
          <w:szCs w:val="18"/>
        </w:rPr>
        <w:t>)</w:t>
      </w:r>
      <w:r w:rsidRPr="00795B30">
        <w:rPr>
          <w:rFonts w:ascii="Calibri" w:hAnsi="Calibri"/>
          <w:noProof/>
          <w:sz w:val="18"/>
          <w:szCs w:val="18"/>
        </w:rPr>
        <w:t>. Environmental risk arising from well construction failure: difference between barrier and well failure, and estimates of failure frequency across common well types, locations and well age. SPE 166142 presented at the SPE Annual Technical Conferenc and Exhibition held in New Orleans, Louisiana, USA, 20 Sept – 2 Oct. 2013.</w:t>
      </w:r>
    </w:p>
    <w:p w14:paraId="65BAFBAC" w14:textId="77777777" w:rsidR="00542C13" w:rsidRPr="00795B30" w:rsidRDefault="00081F16" w:rsidP="00542C13">
      <w:pPr>
        <w:pStyle w:val="OWSReferencelist"/>
        <w:rPr>
          <w:rFonts w:ascii="Calibri" w:hAnsi="Calibri"/>
          <w:noProof/>
          <w:sz w:val="18"/>
          <w:szCs w:val="18"/>
        </w:rPr>
      </w:pPr>
      <w:r w:rsidRPr="00795B30">
        <w:rPr>
          <w:rFonts w:ascii="Calibri" w:hAnsi="Calibri"/>
          <w:noProof/>
          <w:sz w:val="18"/>
          <w:szCs w:val="18"/>
        </w:rPr>
        <w:t>Kreis</w:t>
      </w:r>
      <w:r w:rsidR="00542C13" w:rsidRPr="00795B30">
        <w:rPr>
          <w:rFonts w:ascii="Calibri" w:hAnsi="Calibri"/>
          <w:noProof/>
          <w:sz w:val="18"/>
          <w:szCs w:val="18"/>
        </w:rPr>
        <w:t xml:space="preserve"> P (1991).</w:t>
      </w:r>
      <w:r w:rsidRPr="00795B30">
        <w:rPr>
          <w:rFonts w:ascii="Calibri" w:hAnsi="Calibri"/>
          <w:noProof/>
          <w:sz w:val="18"/>
          <w:szCs w:val="18"/>
        </w:rPr>
        <w:t xml:space="preserve"> Hydrogen evolution from corrosion of iron and steel in low/intermediate-level waste repositories. Nagra Technical Report NTB 91-21, Nagra, Wettingen, Switzerland</w:t>
      </w:r>
      <w:r w:rsidR="00542C13" w:rsidRPr="00795B30">
        <w:rPr>
          <w:rFonts w:ascii="Calibri" w:hAnsi="Calibri"/>
          <w:noProof/>
          <w:sz w:val="18"/>
          <w:szCs w:val="18"/>
        </w:rPr>
        <w:t>.</w:t>
      </w:r>
    </w:p>
    <w:p w14:paraId="65BAFBAD" w14:textId="77777777" w:rsidR="007015A5" w:rsidRPr="00795B30" w:rsidRDefault="007015A5" w:rsidP="00542C13">
      <w:pPr>
        <w:pStyle w:val="OWSReferencelist"/>
        <w:rPr>
          <w:rFonts w:ascii="Calibri" w:hAnsi="Calibri"/>
          <w:noProof/>
          <w:sz w:val="18"/>
          <w:szCs w:val="18"/>
        </w:rPr>
      </w:pPr>
      <w:r w:rsidRPr="00795B30">
        <w:rPr>
          <w:rFonts w:ascii="Calibri" w:hAnsi="Calibri"/>
          <w:noProof/>
          <w:sz w:val="18"/>
          <w:szCs w:val="18"/>
        </w:rPr>
        <w:t>Lecampion B, Quesada D, Loizzo</w:t>
      </w:r>
      <w:r w:rsidR="00C1450C">
        <w:rPr>
          <w:rFonts w:ascii="Calibri" w:hAnsi="Calibri"/>
          <w:noProof/>
          <w:sz w:val="18"/>
          <w:szCs w:val="18"/>
        </w:rPr>
        <w:t xml:space="preserve"> </w:t>
      </w:r>
      <w:r w:rsidRPr="00795B30">
        <w:rPr>
          <w:rFonts w:ascii="Calibri" w:hAnsi="Calibri"/>
          <w:noProof/>
          <w:sz w:val="18"/>
          <w:szCs w:val="18"/>
        </w:rPr>
        <w:t xml:space="preserve">M, Bunger A, Kear J, Deremble L and Desroches J (2010). Interface debonding as a controlling mechanism for loss of well integrity: Importance for CO2 injector wells. </w:t>
      </w:r>
      <w:r w:rsidR="008245D7" w:rsidRPr="00795B30">
        <w:rPr>
          <w:rFonts w:ascii="Calibri" w:hAnsi="Calibri"/>
          <w:noProof/>
          <w:sz w:val="18"/>
          <w:szCs w:val="18"/>
        </w:rPr>
        <w:t>Energy Procedia.</w:t>
      </w:r>
    </w:p>
    <w:p w14:paraId="65BAFBAE" w14:textId="77777777" w:rsidR="00D966B3" w:rsidRPr="00795B30" w:rsidRDefault="00D966B3" w:rsidP="00D966B3">
      <w:pPr>
        <w:pStyle w:val="OWSReferencelist"/>
        <w:rPr>
          <w:rFonts w:ascii="Calibri" w:hAnsi="Calibri"/>
          <w:noProof/>
          <w:sz w:val="18"/>
          <w:szCs w:val="18"/>
          <w:lang w:val="en-GB"/>
        </w:rPr>
      </w:pPr>
      <w:r w:rsidRPr="00795B30">
        <w:rPr>
          <w:rFonts w:ascii="Calibri" w:hAnsi="Calibri"/>
          <w:noProof/>
          <w:sz w:val="18"/>
          <w:szCs w:val="18"/>
          <w:lang w:val="en-GB"/>
        </w:rPr>
        <w:t xml:space="preserve">Lewicki JL, Birkholzer </w:t>
      </w:r>
      <w:r w:rsidR="00C1450C" w:rsidRPr="00795B30">
        <w:rPr>
          <w:rFonts w:ascii="Calibri" w:hAnsi="Calibri"/>
          <w:noProof/>
          <w:sz w:val="18"/>
          <w:szCs w:val="18"/>
          <w:lang w:val="en-GB"/>
        </w:rPr>
        <w:t>J</w:t>
      </w:r>
      <w:r w:rsidR="00C1450C">
        <w:rPr>
          <w:rFonts w:ascii="Calibri" w:hAnsi="Calibri"/>
          <w:noProof/>
          <w:sz w:val="18"/>
          <w:szCs w:val="18"/>
          <w:lang w:val="en-GB"/>
        </w:rPr>
        <w:t xml:space="preserve"> </w:t>
      </w:r>
      <w:r w:rsidR="00A25A70">
        <w:rPr>
          <w:rFonts w:ascii="Calibri" w:hAnsi="Calibri"/>
          <w:noProof/>
          <w:sz w:val="18"/>
          <w:szCs w:val="18"/>
          <w:lang w:val="en-GB"/>
        </w:rPr>
        <w:t>and</w:t>
      </w:r>
      <w:r w:rsidR="006C2960">
        <w:rPr>
          <w:rFonts w:ascii="Calibri" w:hAnsi="Calibri"/>
          <w:noProof/>
          <w:sz w:val="18"/>
          <w:szCs w:val="18"/>
          <w:lang w:val="en-GB"/>
        </w:rPr>
        <w:t xml:space="preserve"> Tsang</w:t>
      </w:r>
      <w:r w:rsidRPr="00795B30">
        <w:rPr>
          <w:rFonts w:ascii="Calibri" w:hAnsi="Calibri"/>
          <w:noProof/>
          <w:sz w:val="18"/>
          <w:szCs w:val="18"/>
          <w:lang w:val="en-GB"/>
        </w:rPr>
        <w:t xml:space="preserve"> </w:t>
      </w:r>
      <w:r w:rsidR="00C1450C">
        <w:rPr>
          <w:rFonts w:ascii="Calibri" w:hAnsi="Calibri"/>
          <w:noProof/>
          <w:sz w:val="18"/>
          <w:szCs w:val="18"/>
          <w:lang w:val="en-GB"/>
        </w:rPr>
        <w:t>C-H</w:t>
      </w:r>
      <w:r w:rsidR="00C1450C" w:rsidRPr="00795B30">
        <w:rPr>
          <w:rFonts w:ascii="Calibri" w:hAnsi="Calibri"/>
          <w:noProof/>
          <w:sz w:val="18"/>
          <w:szCs w:val="18"/>
          <w:lang w:val="en-GB"/>
        </w:rPr>
        <w:t xml:space="preserve"> </w:t>
      </w:r>
      <w:r w:rsidRPr="00795B30">
        <w:rPr>
          <w:rFonts w:ascii="Calibri" w:hAnsi="Calibri"/>
          <w:noProof/>
          <w:sz w:val="18"/>
          <w:szCs w:val="18"/>
          <w:lang w:val="en-GB"/>
        </w:rPr>
        <w:t>(2007). Natural and industrial analogues for leakage of CO2 from storage reservoirs: identification of features, events, and processes and lessons learned. Environmental Geology 52(3): 457-467.</w:t>
      </w:r>
    </w:p>
    <w:p w14:paraId="65BAFBAF" w14:textId="77777777" w:rsidR="00D966B3" w:rsidRPr="00795B30" w:rsidRDefault="00D966B3" w:rsidP="00D966B3">
      <w:pPr>
        <w:pStyle w:val="OWSReferencelist"/>
        <w:rPr>
          <w:rFonts w:ascii="Calibri" w:hAnsi="Calibri"/>
          <w:noProof/>
          <w:sz w:val="18"/>
          <w:szCs w:val="18"/>
          <w:lang w:val="en-GB"/>
        </w:rPr>
      </w:pPr>
      <w:r w:rsidRPr="00795B30">
        <w:rPr>
          <w:rFonts w:ascii="Calibri" w:hAnsi="Calibri"/>
          <w:noProof/>
          <w:sz w:val="18"/>
          <w:szCs w:val="18"/>
          <w:lang w:val="en-GB"/>
        </w:rPr>
        <w:t>Liou CP (1998). Limitations and proper use of the Hazen-Williams equation. Journal of Hydraulic Engineering.</w:t>
      </w:r>
    </w:p>
    <w:p w14:paraId="65BAFBB0"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Logan TL </w:t>
      </w:r>
      <w:r w:rsidR="004822BF" w:rsidRPr="00795B30">
        <w:rPr>
          <w:rFonts w:ascii="Calibri" w:hAnsi="Calibri"/>
          <w:noProof/>
          <w:sz w:val="18"/>
          <w:szCs w:val="18"/>
        </w:rPr>
        <w:t>(</w:t>
      </w:r>
      <w:r w:rsidRPr="00795B30">
        <w:rPr>
          <w:rFonts w:ascii="Calibri" w:hAnsi="Calibri"/>
          <w:noProof/>
          <w:sz w:val="18"/>
          <w:szCs w:val="18"/>
        </w:rPr>
        <w:t>1993</w:t>
      </w:r>
      <w:r w:rsidR="004822BF" w:rsidRPr="00795B30">
        <w:rPr>
          <w:rFonts w:ascii="Calibri" w:hAnsi="Calibri"/>
          <w:noProof/>
          <w:sz w:val="18"/>
          <w:szCs w:val="18"/>
        </w:rPr>
        <w:t>)</w:t>
      </w:r>
      <w:r w:rsidRPr="00795B30">
        <w:rPr>
          <w:rFonts w:ascii="Calibri" w:hAnsi="Calibri"/>
          <w:noProof/>
          <w:sz w:val="18"/>
          <w:szCs w:val="18"/>
        </w:rPr>
        <w:t>. Drilling techniques for coalbed methane, Hydrocarbons From Coal, 269-285.</w:t>
      </w:r>
    </w:p>
    <w:p w14:paraId="65BAFBB1" w14:textId="77777777" w:rsidR="003528F1" w:rsidRPr="00795B30" w:rsidRDefault="003528F1" w:rsidP="005D4A48">
      <w:pPr>
        <w:pStyle w:val="OWSReferencelist"/>
        <w:rPr>
          <w:rFonts w:ascii="Calibri" w:hAnsi="Calibri"/>
          <w:noProof/>
          <w:sz w:val="18"/>
          <w:szCs w:val="18"/>
        </w:rPr>
      </w:pPr>
      <w:r w:rsidRPr="00795B30">
        <w:rPr>
          <w:rFonts w:ascii="Calibri" w:hAnsi="Calibri"/>
          <w:noProof/>
          <w:sz w:val="18"/>
          <w:szCs w:val="18"/>
        </w:rPr>
        <w:t>Loizzo M, Lombardi S, Deremble L, Lecampion B, Quesada D, Huet B, Khalfallab I, Annunziatellis A and Picard G (2011). Monitoring CO2 migration in an injection well: evidence from MoveECBM. Energy Procedia v 5203-5210.</w:t>
      </w:r>
    </w:p>
    <w:p w14:paraId="65BAFBB2"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Lyons </w:t>
      </w:r>
      <w:r w:rsidR="00431817" w:rsidRPr="00795B30">
        <w:rPr>
          <w:rFonts w:ascii="Calibri" w:hAnsi="Calibri"/>
          <w:noProof/>
          <w:sz w:val="18"/>
          <w:szCs w:val="18"/>
        </w:rPr>
        <w:t xml:space="preserve">W </w:t>
      </w:r>
      <w:r w:rsidR="006C2960">
        <w:rPr>
          <w:rFonts w:ascii="Calibri" w:hAnsi="Calibri"/>
          <w:noProof/>
          <w:sz w:val="18"/>
          <w:szCs w:val="18"/>
        </w:rPr>
        <w:t xml:space="preserve">and </w:t>
      </w:r>
      <w:r w:rsidR="00431817" w:rsidRPr="00795B30">
        <w:rPr>
          <w:rFonts w:ascii="Calibri" w:hAnsi="Calibri"/>
          <w:noProof/>
          <w:sz w:val="18"/>
          <w:szCs w:val="18"/>
        </w:rPr>
        <w:t xml:space="preserve">Plisga G </w:t>
      </w:r>
      <w:r w:rsidR="004822BF" w:rsidRPr="00795B30">
        <w:rPr>
          <w:rFonts w:ascii="Calibri" w:hAnsi="Calibri"/>
          <w:noProof/>
          <w:sz w:val="18"/>
          <w:szCs w:val="18"/>
        </w:rPr>
        <w:t>(</w:t>
      </w:r>
      <w:r w:rsidR="00431817" w:rsidRPr="00795B30">
        <w:rPr>
          <w:rFonts w:ascii="Calibri" w:hAnsi="Calibri"/>
          <w:noProof/>
          <w:sz w:val="18"/>
          <w:szCs w:val="18"/>
        </w:rPr>
        <w:t>2004</w:t>
      </w:r>
      <w:r w:rsidR="004822BF" w:rsidRPr="00795B30">
        <w:rPr>
          <w:rFonts w:ascii="Calibri" w:hAnsi="Calibri"/>
          <w:noProof/>
          <w:sz w:val="18"/>
          <w:szCs w:val="18"/>
        </w:rPr>
        <w:t>)</w:t>
      </w:r>
      <w:r w:rsidR="00431817" w:rsidRPr="00795B30">
        <w:rPr>
          <w:rFonts w:ascii="Calibri" w:hAnsi="Calibri"/>
          <w:noProof/>
          <w:sz w:val="18"/>
          <w:szCs w:val="18"/>
        </w:rPr>
        <w:t>. Chapter 4,</w:t>
      </w:r>
      <w:r w:rsidRPr="00795B30">
        <w:rPr>
          <w:rFonts w:ascii="Calibri" w:hAnsi="Calibri"/>
          <w:noProof/>
          <w:sz w:val="18"/>
          <w:szCs w:val="18"/>
        </w:rPr>
        <w:t xml:space="preserve"> Drilling and Completions in Standard Handbook of Petroleum and Natural Gas Engineering, 2nd ed. SPE.</w:t>
      </w:r>
    </w:p>
    <w:p w14:paraId="65BAFBB3" w14:textId="77777777" w:rsidR="00201C01" w:rsidRPr="00795B30" w:rsidRDefault="00720DD2" w:rsidP="005D4A48">
      <w:pPr>
        <w:pStyle w:val="OWSReferencelist"/>
        <w:rPr>
          <w:rFonts w:ascii="Calibri" w:hAnsi="Calibri"/>
          <w:noProof/>
          <w:sz w:val="18"/>
          <w:szCs w:val="18"/>
        </w:rPr>
      </w:pPr>
      <w:r w:rsidRPr="00795B30">
        <w:rPr>
          <w:rFonts w:ascii="Calibri" w:hAnsi="Calibri"/>
          <w:noProof/>
          <w:sz w:val="18"/>
          <w:szCs w:val="18"/>
        </w:rPr>
        <w:t>Manifold C (2010). Why is Well Integrity Good Business Practice? PESA News June/July 2010. McLaughlan 2002. ‘Managing water well deterioration‘, International Association of Hydrogeologists Publication, Volume 22, 2002.</w:t>
      </w:r>
    </w:p>
    <w:p w14:paraId="65BAFBB4"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Meng Z, Zhang J </w:t>
      </w:r>
      <w:r w:rsidR="006C2960">
        <w:rPr>
          <w:rFonts w:ascii="Calibri" w:hAnsi="Calibri"/>
          <w:noProof/>
          <w:sz w:val="18"/>
          <w:szCs w:val="18"/>
        </w:rPr>
        <w:t xml:space="preserve">and </w:t>
      </w:r>
      <w:r w:rsidRPr="00795B30">
        <w:rPr>
          <w:rFonts w:ascii="Calibri" w:hAnsi="Calibri"/>
          <w:noProof/>
          <w:sz w:val="18"/>
          <w:szCs w:val="18"/>
        </w:rPr>
        <w:t xml:space="preserve">Wang R </w:t>
      </w:r>
      <w:r w:rsidR="004822BF" w:rsidRPr="00795B30">
        <w:rPr>
          <w:rFonts w:ascii="Calibri" w:hAnsi="Calibri"/>
          <w:noProof/>
          <w:sz w:val="18"/>
          <w:szCs w:val="18"/>
        </w:rPr>
        <w:t>(</w:t>
      </w:r>
      <w:r w:rsidRPr="00795B30">
        <w:rPr>
          <w:rFonts w:ascii="Calibri" w:hAnsi="Calibri"/>
          <w:noProof/>
          <w:sz w:val="18"/>
          <w:szCs w:val="18"/>
        </w:rPr>
        <w:t>2011</w:t>
      </w:r>
      <w:r w:rsidR="004822BF" w:rsidRPr="00795B30">
        <w:rPr>
          <w:rFonts w:ascii="Calibri" w:hAnsi="Calibri"/>
          <w:noProof/>
          <w:sz w:val="18"/>
          <w:szCs w:val="18"/>
        </w:rPr>
        <w:t>)</w:t>
      </w:r>
      <w:r w:rsidRPr="00795B30">
        <w:rPr>
          <w:rFonts w:ascii="Calibri" w:hAnsi="Calibri"/>
          <w:noProof/>
          <w:sz w:val="18"/>
          <w:szCs w:val="18"/>
        </w:rPr>
        <w:t>. In situ stress, pore pressure and stress-dependent permeability in the Southern Qinshui Basin. International Journal of Rock Mechanics and Mining Sciences</w:t>
      </w:r>
      <w:r w:rsidR="003E6ABA">
        <w:rPr>
          <w:rFonts w:ascii="Calibri" w:hAnsi="Calibri"/>
          <w:noProof/>
          <w:sz w:val="18"/>
          <w:szCs w:val="18"/>
        </w:rPr>
        <w:t>,</w:t>
      </w:r>
      <w:r w:rsidRPr="00795B30">
        <w:rPr>
          <w:rFonts w:ascii="Calibri" w:hAnsi="Calibri"/>
          <w:noProof/>
          <w:sz w:val="18"/>
          <w:szCs w:val="18"/>
        </w:rPr>
        <w:t xml:space="preserve"> 48</w:t>
      </w:r>
      <w:r w:rsidR="003E6ABA">
        <w:rPr>
          <w:rFonts w:ascii="Calibri" w:hAnsi="Calibri"/>
          <w:noProof/>
          <w:sz w:val="18"/>
          <w:szCs w:val="18"/>
        </w:rPr>
        <w:t>:</w:t>
      </w:r>
      <w:r w:rsidRPr="00795B30">
        <w:rPr>
          <w:rFonts w:ascii="Calibri" w:hAnsi="Calibri"/>
          <w:noProof/>
          <w:sz w:val="18"/>
          <w:szCs w:val="18"/>
        </w:rPr>
        <w:t xml:space="preserve"> 122–131.</w:t>
      </w:r>
    </w:p>
    <w:p w14:paraId="65BAFBB5" w14:textId="77777777" w:rsidR="005D4A48" w:rsidRDefault="005D4A48" w:rsidP="005D4A48">
      <w:pPr>
        <w:pStyle w:val="OWSReferencelist"/>
        <w:rPr>
          <w:rFonts w:ascii="Calibri" w:hAnsi="Calibri"/>
          <w:noProof/>
          <w:sz w:val="18"/>
          <w:szCs w:val="18"/>
        </w:rPr>
      </w:pPr>
      <w:r w:rsidRPr="00795B30">
        <w:rPr>
          <w:rFonts w:ascii="Calibri" w:hAnsi="Calibri"/>
          <w:noProof/>
          <w:sz w:val="18"/>
          <w:szCs w:val="18"/>
        </w:rPr>
        <w:t xml:space="preserve">Mohammad H </w:t>
      </w:r>
      <w:r w:rsidR="006C2960">
        <w:rPr>
          <w:rFonts w:ascii="Calibri" w:hAnsi="Calibri"/>
          <w:noProof/>
          <w:sz w:val="18"/>
          <w:szCs w:val="18"/>
        </w:rPr>
        <w:t xml:space="preserve">and </w:t>
      </w:r>
      <w:r w:rsidRPr="00795B30">
        <w:rPr>
          <w:rFonts w:ascii="Calibri" w:hAnsi="Calibri"/>
          <w:noProof/>
          <w:sz w:val="18"/>
          <w:szCs w:val="18"/>
        </w:rPr>
        <w:t xml:space="preserve">Shaikh S </w:t>
      </w:r>
      <w:r w:rsidR="004822BF" w:rsidRPr="00795B30">
        <w:rPr>
          <w:rFonts w:ascii="Calibri" w:hAnsi="Calibri"/>
          <w:noProof/>
          <w:sz w:val="18"/>
          <w:szCs w:val="18"/>
        </w:rPr>
        <w:t>(</w:t>
      </w:r>
      <w:r w:rsidRPr="00795B30">
        <w:rPr>
          <w:rFonts w:ascii="Calibri" w:hAnsi="Calibri"/>
          <w:noProof/>
          <w:sz w:val="18"/>
          <w:szCs w:val="18"/>
        </w:rPr>
        <w:t>2010</w:t>
      </w:r>
      <w:r w:rsidR="004822BF" w:rsidRPr="00795B30">
        <w:rPr>
          <w:rFonts w:ascii="Calibri" w:hAnsi="Calibri"/>
          <w:noProof/>
          <w:sz w:val="18"/>
          <w:szCs w:val="18"/>
        </w:rPr>
        <w:t>)</w:t>
      </w:r>
      <w:r w:rsidRPr="00795B30">
        <w:rPr>
          <w:rFonts w:ascii="Calibri" w:hAnsi="Calibri"/>
          <w:noProof/>
          <w:sz w:val="18"/>
          <w:szCs w:val="18"/>
        </w:rPr>
        <w:t>. Coalbed methane cementing best practices-Indian case history. In: International Oil and Gas Conference and Exhibition in China.</w:t>
      </w:r>
    </w:p>
    <w:p w14:paraId="65BAFBB6" w14:textId="77777777" w:rsidR="00783BC1" w:rsidRPr="00795B30" w:rsidRDefault="00783BC1" w:rsidP="00783BC1">
      <w:pPr>
        <w:pStyle w:val="OWSReferencelist"/>
        <w:rPr>
          <w:rFonts w:ascii="Calibri" w:hAnsi="Calibri"/>
          <w:noProof/>
          <w:sz w:val="18"/>
          <w:szCs w:val="18"/>
        </w:rPr>
      </w:pPr>
      <w:r w:rsidRPr="00783BC1">
        <w:rPr>
          <w:rFonts w:ascii="Calibri" w:hAnsi="Calibri"/>
          <w:noProof/>
          <w:sz w:val="18"/>
          <w:szCs w:val="18"/>
        </w:rPr>
        <w:t>Moore T (2012). Coalbed methane: a review. International Jour</w:t>
      </w:r>
      <w:r>
        <w:rPr>
          <w:rFonts w:ascii="Calibri" w:hAnsi="Calibri"/>
          <w:noProof/>
          <w:sz w:val="18"/>
          <w:szCs w:val="18"/>
        </w:rPr>
        <w:t>nal of Coal Geology 101: 36–81.</w:t>
      </w:r>
    </w:p>
    <w:p w14:paraId="65BAFBB7" w14:textId="77777777" w:rsidR="00913FB8" w:rsidRPr="00795B30" w:rsidRDefault="00913FB8" w:rsidP="00913FB8">
      <w:pPr>
        <w:pStyle w:val="OWSReferencelist"/>
        <w:rPr>
          <w:rFonts w:ascii="Calibri" w:hAnsi="Calibri"/>
          <w:noProof/>
          <w:sz w:val="18"/>
          <w:szCs w:val="18"/>
          <w:lang w:val="en-GB"/>
        </w:rPr>
      </w:pPr>
      <w:r w:rsidRPr="00795B30">
        <w:rPr>
          <w:rFonts w:ascii="Calibri" w:hAnsi="Calibri"/>
          <w:noProof/>
          <w:sz w:val="18"/>
          <w:szCs w:val="18"/>
          <w:lang w:val="en-GB"/>
        </w:rPr>
        <w:t>Moore CR, Doherty</w:t>
      </w:r>
      <w:r w:rsidR="00C1450C">
        <w:rPr>
          <w:rFonts w:ascii="Calibri" w:hAnsi="Calibri"/>
          <w:noProof/>
          <w:sz w:val="18"/>
          <w:szCs w:val="18"/>
          <w:lang w:val="en-GB"/>
        </w:rPr>
        <w:t xml:space="preserve"> </w:t>
      </w:r>
      <w:r w:rsidR="00C1450C" w:rsidRPr="00795B30">
        <w:rPr>
          <w:rFonts w:ascii="Calibri" w:hAnsi="Calibri"/>
          <w:noProof/>
          <w:sz w:val="18"/>
          <w:szCs w:val="18"/>
          <w:lang w:val="en-GB"/>
        </w:rPr>
        <w:t>J</w:t>
      </w:r>
      <w:r w:rsidRPr="00795B30">
        <w:rPr>
          <w:rFonts w:ascii="Calibri" w:hAnsi="Calibri"/>
          <w:noProof/>
          <w:sz w:val="18"/>
          <w:szCs w:val="18"/>
          <w:lang w:val="en-GB"/>
        </w:rPr>
        <w:t xml:space="preserve">, </w:t>
      </w:r>
      <w:r w:rsidR="00CD4411" w:rsidRPr="00CD4411">
        <w:rPr>
          <w:rFonts w:ascii="Calibri" w:hAnsi="Calibri"/>
          <w:noProof/>
          <w:sz w:val="18"/>
          <w:szCs w:val="18"/>
          <w:lang w:val="en-GB"/>
        </w:rPr>
        <w:t>Howell</w:t>
      </w:r>
      <w:r w:rsidR="00CD4411">
        <w:rPr>
          <w:rFonts w:ascii="Calibri" w:hAnsi="Calibri"/>
          <w:noProof/>
          <w:sz w:val="18"/>
          <w:szCs w:val="18"/>
          <w:lang w:val="en-GB"/>
        </w:rPr>
        <w:t xml:space="preserve"> S</w:t>
      </w:r>
      <w:r w:rsidR="00CD4411" w:rsidRPr="00CD4411">
        <w:rPr>
          <w:rFonts w:ascii="Calibri" w:hAnsi="Calibri"/>
          <w:noProof/>
          <w:sz w:val="18"/>
          <w:szCs w:val="18"/>
          <w:lang w:val="en-GB"/>
        </w:rPr>
        <w:t>, and Erriah</w:t>
      </w:r>
      <w:r w:rsidR="00CD4411">
        <w:rPr>
          <w:rFonts w:ascii="Calibri" w:hAnsi="Calibri"/>
          <w:noProof/>
          <w:sz w:val="18"/>
          <w:szCs w:val="18"/>
          <w:lang w:val="en-GB"/>
        </w:rPr>
        <w:t xml:space="preserve"> L</w:t>
      </w:r>
      <w:r w:rsidRPr="00795B30">
        <w:rPr>
          <w:rFonts w:ascii="Calibri" w:hAnsi="Calibri"/>
          <w:noProof/>
          <w:sz w:val="18"/>
          <w:szCs w:val="18"/>
          <w:lang w:val="en-GB"/>
        </w:rPr>
        <w:t xml:space="preserve"> (2014). Some Challenges Posed by Coal Bed Methane Regional Assessment </w:t>
      </w:r>
      <w:r w:rsidR="00D8161E" w:rsidRPr="00795B30">
        <w:rPr>
          <w:rFonts w:ascii="Calibri" w:hAnsi="Calibri"/>
          <w:noProof/>
          <w:sz w:val="18"/>
          <w:szCs w:val="18"/>
          <w:lang w:val="en-GB"/>
        </w:rPr>
        <w:t>Modelling</w:t>
      </w:r>
      <w:r w:rsidRPr="00795B30">
        <w:rPr>
          <w:rFonts w:ascii="Calibri" w:hAnsi="Calibri"/>
          <w:noProof/>
          <w:sz w:val="18"/>
          <w:szCs w:val="18"/>
          <w:lang w:val="en-GB"/>
        </w:rPr>
        <w:t>. Groundwater</w:t>
      </w:r>
      <w:r w:rsidR="00CD4411">
        <w:rPr>
          <w:rFonts w:ascii="Calibri" w:hAnsi="Calibri"/>
          <w:noProof/>
          <w:sz w:val="18"/>
          <w:szCs w:val="18"/>
          <w:lang w:val="en-GB"/>
        </w:rPr>
        <w:t>,</w:t>
      </w:r>
      <w:r w:rsidRPr="00795B30">
        <w:rPr>
          <w:rFonts w:ascii="Calibri" w:hAnsi="Calibri"/>
          <w:noProof/>
          <w:sz w:val="18"/>
          <w:szCs w:val="18"/>
          <w:lang w:val="en-GB"/>
        </w:rPr>
        <w:t xml:space="preserve"> 53</w:t>
      </w:r>
      <w:r w:rsidR="00CD4411" w:rsidRPr="00A710A5">
        <w:rPr>
          <w:rFonts w:ascii="Calibri" w:hAnsi="Calibri"/>
          <w:noProof/>
          <w:sz w:val="18"/>
          <w:szCs w:val="18"/>
          <w:lang w:val="en-GB"/>
        </w:rPr>
        <w:t>:737-47</w:t>
      </w:r>
      <w:r w:rsidRPr="00795B30">
        <w:rPr>
          <w:rFonts w:ascii="Calibri" w:hAnsi="Calibri"/>
          <w:noProof/>
          <w:sz w:val="18"/>
          <w:szCs w:val="18"/>
          <w:lang w:val="en-GB"/>
        </w:rPr>
        <w:t>.</w:t>
      </w:r>
    </w:p>
    <w:p w14:paraId="65BAFBB8" w14:textId="77777777" w:rsidR="003B667E" w:rsidRPr="00795B30" w:rsidRDefault="003B667E" w:rsidP="003B667E">
      <w:pPr>
        <w:pStyle w:val="OWSReferencelist"/>
        <w:rPr>
          <w:rFonts w:ascii="Calibri" w:hAnsi="Calibri"/>
          <w:noProof/>
          <w:sz w:val="18"/>
          <w:szCs w:val="18"/>
        </w:rPr>
      </w:pPr>
      <w:r w:rsidRPr="00795B30">
        <w:rPr>
          <w:rFonts w:ascii="Calibri" w:hAnsi="Calibri"/>
          <w:noProof/>
          <w:sz w:val="18"/>
          <w:szCs w:val="18"/>
        </w:rPr>
        <w:t>Muehlenbachs L</w:t>
      </w:r>
      <w:r w:rsidR="006C2960">
        <w:rPr>
          <w:rFonts w:ascii="Calibri" w:hAnsi="Calibri"/>
          <w:noProof/>
          <w:sz w:val="18"/>
          <w:szCs w:val="18"/>
        </w:rPr>
        <w:t>,</w:t>
      </w:r>
      <w:r w:rsidRPr="00795B30">
        <w:rPr>
          <w:rFonts w:ascii="Calibri" w:hAnsi="Calibri"/>
          <w:noProof/>
          <w:sz w:val="18"/>
          <w:szCs w:val="18"/>
        </w:rPr>
        <w:t xml:space="preserve"> Spiller E </w:t>
      </w:r>
      <w:r w:rsidR="00A25A70">
        <w:rPr>
          <w:rFonts w:ascii="Calibri" w:hAnsi="Calibri"/>
          <w:noProof/>
          <w:sz w:val="18"/>
          <w:szCs w:val="18"/>
        </w:rPr>
        <w:t xml:space="preserve">and </w:t>
      </w:r>
      <w:r w:rsidRPr="00795B30">
        <w:rPr>
          <w:rFonts w:ascii="Calibri" w:hAnsi="Calibri"/>
          <w:noProof/>
          <w:sz w:val="18"/>
          <w:szCs w:val="18"/>
        </w:rPr>
        <w:t xml:space="preserve">Timmins C </w:t>
      </w:r>
      <w:r w:rsidR="004822BF" w:rsidRPr="00795B30">
        <w:rPr>
          <w:rFonts w:ascii="Calibri" w:hAnsi="Calibri"/>
          <w:noProof/>
          <w:sz w:val="18"/>
          <w:szCs w:val="18"/>
        </w:rPr>
        <w:t>(</w:t>
      </w:r>
      <w:r w:rsidRPr="00795B30">
        <w:rPr>
          <w:rFonts w:ascii="Calibri" w:hAnsi="Calibri"/>
          <w:noProof/>
          <w:sz w:val="18"/>
          <w:szCs w:val="18"/>
        </w:rPr>
        <w:t>2012</w:t>
      </w:r>
      <w:r w:rsidR="004822BF" w:rsidRPr="00795B30">
        <w:rPr>
          <w:rFonts w:ascii="Calibri" w:hAnsi="Calibri"/>
          <w:noProof/>
          <w:sz w:val="18"/>
          <w:szCs w:val="18"/>
        </w:rPr>
        <w:t>)</w:t>
      </w:r>
      <w:r w:rsidRPr="00795B30">
        <w:rPr>
          <w:rFonts w:ascii="Calibri" w:hAnsi="Calibri"/>
          <w:noProof/>
          <w:sz w:val="18"/>
          <w:szCs w:val="18"/>
        </w:rPr>
        <w:t>. Shale gas development and property values: Differences across drinking water sources. (NBER Working Paper No. 18390). Cambridge, MA: National Bureau of Economic Research.</w:t>
      </w:r>
    </w:p>
    <w:p w14:paraId="65BAFBB9" w14:textId="77777777" w:rsidR="00C84090" w:rsidRDefault="00E434E3">
      <w:pPr>
        <w:pStyle w:val="OWSReferencelist"/>
        <w:rPr>
          <w:rFonts w:ascii="Calibri" w:hAnsi="Calibri"/>
          <w:noProof/>
          <w:sz w:val="18"/>
          <w:szCs w:val="18"/>
        </w:rPr>
      </w:pPr>
      <w:r w:rsidRPr="00795B30">
        <w:rPr>
          <w:rFonts w:ascii="Calibri" w:hAnsi="Calibri"/>
          <w:noProof/>
          <w:sz w:val="18"/>
          <w:szCs w:val="18"/>
        </w:rPr>
        <w:t xml:space="preserve">National Water Commission (2012). Minimum Construction requirements for Water Bores in Australia. Edition 3. National Uniform Drillers’ Licensing Committee. </w:t>
      </w:r>
    </w:p>
    <w:p w14:paraId="65BAFBBA" w14:textId="77777777" w:rsidR="007B7F4C" w:rsidRPr="00795B30" w:rsidRDefault="007B7F4C">
      <w:pPr>
        <w:pStyle w:val="OWSReferencelist"/>
        <w:rPr>
          <w:rFonts w:ascii="Calibri" w:hAnsi="Calibri"/>
          <w:noProof/>
          <w:sz w:val="18"/>
          <w:szCs w:val="18"/>
        </w:rPr>
      </w:pPr>
      <w:r>
        <w:rPr>
          <w:rFonts w:ascii="Calibri" w:hAnsi="Calibri"/>
          <w:noProof/>
          <w:sz w:val="18"/>
          <w:szCs w:val="18"/>
        </w:rPr>
        <w:t>Nordbotten J, Kavetski</w:t>
      </w:r>
      <w:r w:rsidR="000B1433">
        <w:rPr>
          <w:rFonts w:ascii="Calibri" w:hAnsi="Calibri"/>
          <w:noProof/>
          <w:sz w:val="18"/>
          <w:szCs w:val="18"/>
        </w:rPr>
        <w:t xml:space="preserve"> D</w:t>
      </w:r>
      <w:r>
        <w:rPr>
          <w:rFonts w:ascii="Calibri" w:hAnsi="Calibri"/>
          <w:noProof/>
          <w:sz w:val="18"/>
          <w:szCs w:val="18"/>
        </w:rPr>
        <w:t>, Celia</w:t>
      </w:r>
      <w:r w:rsidR="000B1433">
        <w:rPr>
          <w:rFonts w:ascii="Calibri" w:hAnsi="Calibri"/>
          <w:noProof/>
          <w:sz w:val="18"/>
          <w:szCs w:val="18"/>
        </w:rPr>
        <w:t xml:space="preserve"> MA</w:t>
      </w:r>
      <w:r>
        <w:rPr>
          <w:rFonts w:ascii="Calibri" w:hAnsi="Calibri"/>
          <w:noProof/>
          <w:sz w:val="18"/>
          <w:szCs w:val="18"/>
        </w:rPr>
        <w:t xml:space="preserve"> and Bachu </w:t>
      </w:r>
      <w:r w:rsidR="000B1433">
        <w:rPr>
          <w:rFonts w:ascii="Calibri" w:hAnsi="Calibri"/>
          <w:noProof/>
          <w:sz w:val="18"/>
          <w:szCs w:val="18"/>
        </w:rPr>
        <w:t xml:space="preserve">S </w:t>
      </w:r>
      <w:r>
        <w:rPr>
          <w:rFonts w:ascii="Calibri" w:hAnsi="Calibri"/>
          <w:noProof/>
          <w:sz w:val="18"/>
          <w:szCs w:val="18"/>
        </w:rPr>
        <w:t>(2009). Model for CO</w:t>
      </w:r>
      <w:r w:rsidRPr="007B7F4C">
        <w:rPr>
          <w:rFonts w:ascii="Calibri" w:hAnsi="Calibri"/>
          <w:noProof/>
          <w:sz w:val="18"/>
          <w:szCs w:val="18"/>
          <w:vertAlign w:val="subscript"/>
        </w:rPr>
        <w:t>2</w:t>
      </w:r>
      <w:r>
        <w:rPr>
          <w:rFonts w:ascii="Calibri" w:hAnsi="Calibri"/>
          <w:noProof/>
          <w:sz w:val="18"/>
          <w:szCs w:val="18"/>
        </w:rPr>
        <w:t xml:space="preserve"> leakage including multiple geological layers and multiple leaky wells. Environmental Science and Technology, 43 743-749.</w:t>
      </w:r>
    </w:p>
    <w:p w14:paraId="65BAFBBB" w14:textId="77777777" w:rsidR="008C0874" w:rsidRPr="00795B30" w:rsidRDefault="00BB583C" w:rsidP="008C0874">
      <w:pPr>
        <w:pStyle w:val="OWSReferencelist"/>
        <w:rPr>
          <w:rFonts w:ascii="Calibri" w:hAnsi="Calibri"/>
          <w:noProof/>
          <w:sz w:val="18"/>
          <w:szCs w:val="18"/>
          <w:lang w:val="en-GB"/>
        </w:rPr>
      </w:pPr>
      <w:r w:rsidRPr="00795B30">
        <w:rPr>
          <w:rFonts w:ascii="Calibri" w:hAnsi="Calibri"/>
          <w:noProof/>
          <w:sz w:val="18"/>
          <w:szCs w:val="18"/>
          <w:lang w:val="en-GB"/>
        </w:rPr>
        <w:t>NORSOK (2004).</w:t>
      </w:r>
      <w:r w:rsidR="008C0874" w:rsidRPr="00795B30">
        <w:rPr>
          <w:rFonts w:ascii="Calibri" w:hAnsi="Calibri"/>
          <w:noProof/>
          <w:sz w:val="18"/>
          <w:szCs w:val="18"/>
          <w:lang w:val="en-GB"/>
        </w:rPr>
        <w:t xml:space="preserve"> NORSOK standard D-010:</w:t>
      </w:r>
      <w:r w:rsidRPr="00795B30">
        <w:rPr>
          <w:rFonts w:ascii="Calibri" w:hAnsi="Calibri"/>
          <w:noProof/>
          <w:sz w:val="18"/>
          <w:szCs w:val="18"/>
          <w:lang w:val="en-GB"/>
        </w:rPr>
        <w:t xml:space="preserve"> Well integrity </w:t>
      </w:r>
      <w:r w:rsidR="00765AEB">
        <w:rPr>
          <w:rFonts w:ascii="Calibri" w:hAnsi="Calibri"/>
          <w:noProof/>
          <w:sz w:val="18"/>
          <w:szCs w:val="18"/>
          <w:lang w:val="en-GB"/>
        </w:rPr>
        <w:t>in drilling and well operations</w:t>
      </w:r>
      <w:r w:rsidRPr="00795B30">
        <w:rPr>
          <w:rFonts w:ascii="Calibri" w:hAnsi="Calibri"/>
          <w:noProof/>
          <w:sz w:val="18"/>
          <w:szCs w:val="18"/>
          <w:lang w:val="en-GB"/>
        </w:rPr>
        <w:t>. rev 3,</w:t>
      </w:r>
      <w:r w:rsidR="008C0874" w:rsidRPr="00795B30">
        <w:rPr>
          <w:rFonts w:ascii="Calibri" w:hAnsi="Calibri"/>
          <w:noProof/>
          <w:sz w:val="18"/>
          <w:szCs w:val="18"/>
          <w:lang w:val="en-GB"/>
        </w:rPr>
        <w:t xml:space="preserve"> </w:t>
      </w:r>
      <w:r w:rsidRPr="00795B30">
        <w:rPr>
          <w:rFonts w:ascii="Calibri" w:hAnsi="Calibri"/>
          <w:noProof/>
          <w:sz w:val="18"/>
          <w:szCs w:val="18"/>
          <w:lang w:val="en-GB"/>
        </w:rPr>
        <w:t>2004.</w:t>
      </w:r>
    </w:p>
    <w:p w14:paraId="65BAFBBC" w14:textId="77777777" w:rsidR="00866551" w:rsidRDefault="008C0874" w:rsidP="008C0874">
      <w:pPr>
        <w:pStyle w:val="OWSReferencelist"/>
        <w:rPr>
          <w:rFonts w:ascii="Calibri" w:hAnsi="Calibri"/>
          <w:noProof/>
          <w:sz w:val="18"/>
          <w:szCs w:val="18"/>
          <w:lang w:val="en-GB"/>
        </w:rPr>
      </w:pPr>
      <w:r w:rsidRPr="00795B30">
        <w:rPr>
          <w:rFonts w:ascii="Calibri" w:hAnsi="Calibri"/>
          <w:noProof/>
          <w:sz w:val="18"/>
          <w:szCs w:val="18"/>
          <w:lang w:val="en-GB"/>
        </w:rPr>
        <w:t xml:space="preserve">Nowamooz A, Lemieux </w:t>
      </w:r>
      <w:r w:rsidR="009B007C" w:rsidRPr="00795B30">
        <w:rPr>
          <w:rFonts w:ascii="Calibri" w:hAnsi="Calibri"/>
          <w:noProof/>
          <w:sz w:val="18"/>
          <w:szCs w:val="18"/>
          <w:lang w:val="en-GB"/>
        </w:rPr>
        <w:t>JM</w:t>
      </w:r>
      <w:r w:rsidR="009B007C">
        <w:rPr>
          <w:rFonts w:ascii="Calibri" w:hAnsi="Calibri"/>
          <w:noProof/>
          <w:sz w:val="18"/>
          <w:szCs w:val="18"/>
          <w:lang w:val="en-GB"/>
        </w:rPr>
        <w:t>,</w:t>
      </w:r>
      <w:r w:rsidR="009B007C" w:rsidRPr="00795B30">
        <w:rPr>
          <w:rFonts w:ascii="Calibri" w:hAnsi="Calibri"/>
          <w:noProof/>
          <w:sz w:val="18"/>
          <w:szCs w:val="18"/>
          <w:lang w:val="en-GB"/>
        </w:rPr>
        <w:t xml:space="preserve"> </w:t>
      </w:r>
      <w:r w:rsidR="002B31E6" w:rsidRPr="00A710A5">
        <w:rPr>
          <w:rFonts w:ascii="Calibri" w:hAnsi="Calibri"/>
          <w:noProof/>
          <w:sz w:val="18"/>
          <w:szCs w:val="18"/>
          <w:lang w:val="en-GB"/>
        </w:rPr>
        <w:t xml:space="preserve">Molson </w:t>
      </w:r>
      <w:r w:rsidR="000B1433" w:rsidRPr="00472469">
        <w:rPr>
          <w:rFonts w:ascii="Calibri" w:hAnsi="Calibri"/>
          <w:noProof/>
          <w:sz w:val="18"/>
          <w:szCs w:val="18"/>
          <w:lang w:val="en-GB"/>
        </w:rPr>
        <w:t>J</w:t>
      </w:r>
      <w:r w:rsidR="000B1433">
        <w:rPr>
          <w:rFonts w:ascii="Calibri" w:hAnsi="Calibri"/>
          <w:noProof/>
          <w:sz w:val="18"/>
          <w:szCs w:val="18"/>
          <w:lang w:val="en-GB"/>
        </w:rPr>
        <w:t xml:space="preserve"> </w:t>
      </w:r>
      <w:r w:rsidR="002B31E6" w:rsidRPr="00A710A5">
        <w:rPr>
          <w:rFonts w:ascii="Calibri" w:hAnsi="Calibri"/>
          <w:noProof/>
          <w:sz w:val="18"/>
          <w:szCs w:val="18"/>
          <w:lang w:val="en-GB"/>
        </w:rPr>
        <w:t xml:space="preserve">and Therrien </w:t>
      </w:r>
      <w:r w:rsidR="000B1433" w:rsidRPr="00372426">
        <w:rPr>
          <w:rFonts w:ascii="Calibri" w:hAnsi="Calibri"/>
          <w:noProof/>
          <w:sz w:val="18"/>
          <w:szCs w:val="18"/>
          <w:lang w:val="en-GB"/>
        </w:rPr>
        <w:t>R</w:t>
      </w:r>
      <w:r w:rsidR="000B1433">
        <w:rPr>
          <w:rFonts w:ascii="Calibri" w:hAnsi="Calibri"/>
          <w:noProof/>
          <w:sz w:val="18"/>
          <w:szCs w:val="18"/>
          <w:lang w:val="en-GB"/>
        </w:rPr>
        <w:t xml:space="preserve"> </w:t>
      </w:r>
      <w:r w:rsidRPr="00795B30">
        <w:rPr>
          <w:rFonts w:ascii="Calibri" w:hAnsi="Calibri"/>
          <w:noProof/>
          <w:sz w:val="18"/>
          <w:szCs w:val="18"/>
          <w:lang w:val="en-GB"/>
        </w:rPr>
        <w:t>(2015). Numerical investigation of methane and formation fluid leakage along the casing of a decommissioned shale gas well. Water Resources Research</w:t>
      </w:r>
      <w:r w:rsidR="002B31E6">
        <w:rPr>
          <w:rFonts w:ascii="Calibri" w:hAnsi="Calibri"/>
          <w:noProof/>
          <w:sz w:val="18"/>
          <w:szCs w:val="18"/>
          <w:lang w:val="en-GB"/>
        </w:rPr>
        <w:t>, 51:</w:t>
      </w:r>
      <w:r w:rsidR="002B31E6" w:rsidRPr="00A710A5">
        <w:rPr>
          <w:rFonts w:ascii="Calibri" w:hAnsi="Calibri"/>
          <w:noProof/>
          <w:sz w:val="18"/>
          <w:szCs w:val="18"/>
          <w:lang w:val="en-GB"/>
        </w:rPr>
        <w:t xml:space="preserve"> 4592–4622</w:t>
      </w:r>
      <w:r w:rsidR="00866551">
        <w:rPr>
          <w:rFonts w:ascii="Calibri" w:hAnsi="Calibri"/>
          <w:noProof/>
          <w:sz w:val="18"/>
          <w:szCs w:val="18"/>
          <w:lang w:val="en-GB"/>
        </w:rPr>
        <w:t>.</w:t>
      </w:r>
    </w:p>
    <w:p w14:paraId="65BAFBBD" w14:textId="77777777" w:rsidR="006B265E" w:rsidRDefault="006B265E" w:rsidP="008C0874">
      <w:pPr>
        <w:pStyle w:val="OWSReferencelist"/>
        <w:rPr>
          <w:rFonts w:ascii="Calibri" w:hAnsi="Calibri"/>
          <w:noProof/>
          <w:sz w:val="18"/>
          <w:szCs w:val="18"/>
          <w:lang w:val="en-GB"/>
        </w:rPr>
      </w:pPr>
      <w:r>
        <w:rPr>
          <w:rFonts w:ascii="Calibri" w:hAnsi="Calibri"/>
          <w:noProof/>
          <w:sz w:val="18"/>
          <w:szCs w:val="18"/>
          <w:lang w:val="en-GB"/>
        </w:rPr>
        <w:t xml:space="preserve">NSW Petroleum (onshore) Act (1991). </w:t>
      </w:r>
      <w:r w:rsidRPr="006B265E">
        <w:rPr>
          <w:rFonts w:ascii="Calibri" w:hAnsi="Calibri"/>
          <w:noProof/>
          <w:sz w:val="18"/>
          <w:szCs w:val="18"/>
          <w:lang w:val="en-GB"/>
        </w:rPr>
        <w:t>Petroleum (Onshore) Act 1991 No 84</w:t>
      </w:r>
      <w:r>
        <w:rPr>
          <w:rFonts w:ascii="Calibri" w:hAnsi="Calibri"/>
          <w:noProof/>
          <w:sz w:val="18"/>
          <w:szCs w:val="18"/>
          <w:lang w:val="en-GB"/>
        </w:rPr>
        <w:t>, 78 pp.</w:t>
      </w:r>
    </w:p>
    <w:p w14:paraId="65BAFBBE" w14:textId="77777777" w:rsidR="008C0874" w:rsidRPr="00795B30" w:rsidRDefault="00866551" w:rsidP="00866551">
      <w:pPr>
        <w:pStyle w:val="OWSReferencelist"/>
        <w:rPr>
          <w:rFonts w:ascii="Calibri" w:hAnsi="Calibri"/>
          <w:noProof/>
          <w:sz w:val="18"/>
          <w:szCs w:val="18"/>
          <w:lang w:val="en-GB"/>
        </w:rPr>
      </w:pPr>
      <w:r w:rsidRPr="00866551">
        <w:rPr>
          <w:rFonts w:ascii="Calibri" w:hAnsi="Calibri"/>
          <w:noProof/>
          <w:sz w:val="18"/>
          <w:szCs w:val="18"/>
          <w:lang w:val="en-GB"/>
        </w:rPr>
        <w:t xml:space="preserve">NSW </w:t>
      </w:r>
      <w:r>
        <w:rPr>
          <w:rFonts w:ascii="Calibri" w:hAnsi="Calibri"/>
          <w:noProof/>
          <w:sz w:val="18"/>
          <w:szCs w:val="18"/>
          <w:lang w:val="en-GB"/>
        </w:rPr>
        <w:t>(</w:t>
      </w:r>
      <w:r w:rsidRPr="00866551">
        <w:rPr>
          <w:rFonts w:ascii="Calibri" w:hAnsi="Calibri"/>
          <w:noProof/>
          <w:sz w:val="18"/>
          <w:szCs w:val="18"/>
          <w:lang w:val="en-GB"/>
        </w:rPr>
        <w:t>2012</w:t>
      </w:r>
      <w:r>
        <w:rPr>
          <w:rFonts w:ascii="Calibri" w:hAnsi="Calibri"/>
          <w:noProof/>
          <w:sz w:val="18"/>
          <w:szCs w:val="18"/>
          <w:lang w:val="en-GB"/>
        </w:rPr>
        <w:t>)</w:t>
      </w:r>
      <w:r w:rsidRPr="00866551">
        <w:rPr>
          <w:rFonts w:ascii="Calibri" w:hAnsi="Calibri"/>
          <w:noProof/>
          <w:sz w:val="18"/>
          <w:szCs w:val="18"/>
          <w:lang w:val="en-GB"/>
        </w:rPr>
        <w:t>. Draft Code of Practice for Coal Seam Gas Well Integrity. NSW</w:t>
      </w:r>
      <w:r>
        <w:rPr>
          <w:rFonts w:ascii="Calibri" w:hAnsi="Calibri"/>
          <w:noProof/>
          <w:sz w:val="18"/>
          <w:szCs w:val="18"/>
          <w:lang w:val="en-GB"/>
        </w:rPr>
        <w:t xml:space="preserve"> </w:t>
      </w:r>
      <w:r w:rsidRPr="00866551">
        <w:rPr>
          <w:rFonts w:ascii="Calibri" w:hAnsi="Calibri"/>
          <w:noProof/>
          <w:sz w:val="18"/>
          <w:szCs w:val="18"/>
          <w:lang w:val="en-GB"/>
        </w:rPr>
        <w:t xml:space="preserve">Government Trade &amp; Investment. </w:t>
      </w:r>
      <w:r>
        <w:rPr>
          <w:rFonts w:ascii="Calibri" w:hAnsi="Calibri"/>
          <w:noProof/>
          <w:sz w:val="18"/>
          <w:szCs w:val="18"/>
          <w:lang w:val="en-GB"/>
        </w:rPr>
        <w:t xml:space="preserve"> </w:t>
      </w:r>
      <w:r w:rsidRPr="00866551">
        <w:rPr>
          <w:rFonts w:ascii="Calibri" w:hAnsi="Calibri"/>
          <w:noProof/>
          <w:sz w:val="18"/>
          <w:szCs w:val="18"/>
          <w:lang w:val="en-GB"/>
        </w:rPr>
        <w:t>http://www.csg.nsw.gov.au/protections/codes-of-practice-well-integrity-standards</w:t>
      </w:r>
    </w:p>
    <w:p w14:paraId="65BAFBBF" w14:textId="77777777" w:rsidR="00A445CA" w:rsidRDefault="009D4D19" w:rsidP="00913FB8">
      <w:pPr>
        <w:pStyle w:val="OWSReferencelist"/>
        <w:rPr>
          <w:rFonts w:ascii="Calibri" w:hAnsi="Calibri"/>
          <w:noProof/>
          <w:sz w:val="18"/>
          <w:szCs w:val="18"/>
          <w:lang w:val="en-GB"/>
        </w:rPr>
      </w:pPr>
      <w:r w:rsidRPr="00A710A5">
        <w:rPr>
          <w:rFonts w:ascii="Calibri" w:hAnsi="Calibri"/>
          <w:noProof/>
          <w:sz w:val="18"/>
          <w:szCs w:val="18"/>
          <w:lang w:val="en-GB"/>
        </w:rPr>
        <w:t xml:space="preserve">NSW Chief Scientist &amp; Engineer </w:t>
      </w:r>
      <w:r w:rsidR="004822BF" w:rsidRPr="00A710A5">
        <w:rPr>
          <w:rFonts w:ascii="Calibri" w:hAnsi="Calibri"/>
          <w:noProof/>
          <w:sz w:val="18"/>
          <w:szCs w:val="18"/>
          <w:lang w:val="en-GB"/>
        </w:rPr>
        <w:t>(</w:t>
      </w:r>
      <w:r w:rsidRPr="00A710A5">
        <w:rPr>
          <w:rFonts w:ascii="Calibri" w:hAnsi="Calibri"/>
          <w:noProof/>
          <w:sz w:val="18"/>
          <w:szCs w:val="18"/>
          <w:lang w:val="en-GB"/>
        </w:rPr>
        <w:t>2014</w:t>
      </w:r>
      <w:r w:rsidR="004822BF" w:rsidRPr="00A710A5">
        <w:rPr>
          <w:rFonts w:ascii="Calibri" w:hAnsi="Calibri"/>
          <w:noProof/>
          <w:sz w:val="18"/>
          <w:szCs w:val="18"/>
          <w:lang w:val="en-GB"/>
        </w:rPr>
        <w:t>)</w:t>
      </w:r>
      <w:r w:rsidRPr="00A710A5">
        <w:rPr>
          <w:rFonts w:ascii="Calibri" w:hAnsi="Calibri"/>
          <w:noProof/>
          <w:sz w:val="18"/>
          <w:szCs w:val="18"/>
          <w:lang w:val="en-GB"/>
        </w:rPr>
        <w:t>. Independent review of coal seam gas activity in NSW – information paper: abandoned wells</w:t>
      </w:r>
      <w:r w:rsidR="00A445CA">
        <w:rPr>
          <w:rFonts w:ascii="Calibri" w:hAnsi="Calibri"/>
          <w:noProof/>
          <w:sz w:val="18"/>
          <w:szCs w:val="18"/>
          <w:lang w:val="en-GB"/>
        </w:rPr>
        <w:t xml:space="preserve">. </w:t>
      </w:r>
    </w:p>
    <w:p w14:paraId="65BAFBC0" w14:textId="77777777" w:rsidR="00916496" w:rsidRDefault="00916496" w:rsidP="00916496">
      <w:pPr>
        <w:pStyle w:val="OWSReferencelist"/>
        <w:rPr>
          <w:rFonts w:ascii="Calibri" w:hAnsi="Calibri"/>
          <w:noProof/>
          <w:sz w:val="18"/>
          <w:szCs w:val="18"/>
          <w:lang w:val="en-GB"/>
        </w:rPr>
      </w:pPr>
      <w:r w:rsidRPr="00916496">
        <w:rPr>
          <w:rFonts w:ascii="Calibri" w:hAnsi="Calibri"/>
          <w:noProof/>
          <w:sz w:val="18"/>
          <w:szCs w:val="18"/>
          <w:lang w:val="en-GB"/>
        </w:rPr>
        <w:t>National Uniform Drillers Licensing Committee (NUDLC)</w:t>
      </w:r>
      <w:r>
        <w:rPr>
          <w:rFonts w:ascii="Calibri" w:hAnsi="Calibri"/>
          <w:noProof/>
          <w:sz w:val="18"/>
          <w:szCs w:val="18"/>
          <w:lang w:val="en-GB"/>
        </w:rPr>
        <w:t xml:space="preserve"> (2012). Minimum construction requirements for water bores in Australia, Third Edition. </w:t>
      </w:r>
      <w:r w:rsidRPr="00916496">
        <w:rPr>
          <w:rFonts w:ascii="Calibri" w:hAnsi="Calibri"/>
          <w:noProof/>
          <w:sz w:val="18"/>
          <w:szCs w:val="18"/>
          <w:lang w:val="en-GB"/>
        </w:rPr>
        <w:t>ISBN 978-0-646-56917-8</w:t>
      </w:r>
      <w:r>
        <w:rPr>
          <w:rFonts w:ascii="Calibri" w:hAnsi="Calibri"/>
          <w:noProof/>
          <w:sz w:val="18"/>
          <w:szCs w:val="18"/>
          <w:lang w:val="en-GB"/>
        </w:rPr>
        <w:t>.</w:t>
      </w:r>
    </w:p>
    <w:p w14:paraId="65BAFBC1" w14:textId="77777777" w:rsidR="00913FB8" w:rsidRPr="00795B30" w:rsidRDefault="00913FB8" w:rsidP="00A25A70">
      <w:pPr>
        <w:pStyle w:val="OWSReferencelist"/>
        <w:rPr>
          <w:rFonts w:ascii="Calibri" w:hAnsi="Calibri"/>
          <w:noProof/>
          <w:sz w:val="18"/>
          <w:szCs w:val="18"/>
          <w:lang w:val="en-GB"/>
        </w:rPr>
      </w:pPr>
      <w:r w:rsidRPr="00795B30">
        <w:rPr>
          <w:rFonts w:ascii="Calibri" w:hAnsi="Calibri"/>
          <w:noProof/>
          <w:sz w:val="18"/>
          <w:szCs w:val="18"/>
          <w:lang w:val="en-GB"/>
        </w:rPr>
        <w:t>Panday S, Langevin</w:t>
      </w:r>
      <w:r w:rsidR="000B1433">
        <w:rPr>
          <w:rFonts w:ascii="Calibri" w:hAnsi="Calibri"/>
          <w:noProof/>
          <w:sz w:val="18"/>
          <w:szCs w:val="18"/>
          <w:lang w:val="en-GB"/>
        </w:rPr>
        <w:t xml:space="preserve"> </w:t>
      </w:r>
      <w:r w:rsidR="000B1433" w:rsidRPr="00795B30">
        <w:rPr>
          <w:rFonts w:ascii="Calibri" w:hAnsi="Calibri"/>
          <w:noProof/>
          <w:sz w:val="18"/>
          <w:szCs w:val="18"/>
          <w:lang w:val="en-GB"/>
        </w:rPr>
        <w:t>CD</w:t>
      </w:r>
      <w:r w:rsidRPr="00795B30">
        <w:rPr>
          <w:rFonts w:ascii="Calibri" w:hAnsi="Calibri"/>
          <w:noProof/>
          <w:sz w:val="18"/>
          <w:szCs w:val="18"/>
          <w:lang w:val="en-GB"/>
        </w:rPr>
        <w:t>,</w:t>
      </w:r>
      <w:r w:rsidR="00A25A70" w:rsidRPr="00A25A70">
        <w:rPr>
          <w:rFonts w:ascii="Calibri" w:hAnsi="Calibri"/>
          <w:noProof/>
          <w:sz w:val="18"/>
          <w:szCs w:val="18"/>
          <w:lang w:val="en-GB"/>
        </w:rPr>
        <w:t xml:space="preserve"> Niswonger</w:t>
      </w:r>
      <w:r w:rsidR="00865C46" w:rsidRPr="00865C46">
        <w:rPr>
          <w:rFonts w:ascii="Calibri" w:hAnsi="Calibri"/>
          <w:noProof/>
          <w:sz w:val="18"/>
          <w:szCs w:val="18"/>
          <w:lang w:val="en-GB"/>
        </w:rPr>
        <w:t xml:space="preserve"> </w:t>
      </w:r>
      <w:r w:rsidR="00865C46" w:rsidRPr="00A25A70">
        <w:rPr>
          <w:rFonts w:ascii="Calibri" w:hAnsi="Calibri"/>
          <w:noProof/>
          <w:sz w:val="18"/>
          <w:szCs w:val="18"/>
          <w:lang w:val="en-GB"/>
        </w:rPr>
        <w:t>RG</w:t>
      </w:r>
      <w:r w:rsidR="00A25A70" w:rsidRPr="00A25A70">
        <w:rPr>
          <w:rFonts w:ascii="Calibri" w:hAnsi="Calibri"/>
          <w:noProof/>
          <w:sz w:val="18"/>
          <w:szCs w:val="18"/>
          <w:lang w:val="en-GB"/>
        </w:rPr>
        <w:t>, Ibaraki</w:t>
      </w:r>
      <w:r w:rsidR="00865C46" w:rsidRPr="00865C46">
        <w:rPr>
          <w:rFonts w:ascii="Calibri" w:hAnsi="Calibri"/>
          <w:noProof/>
          <w:sz w:val="18"/>
          <w:szCs w:val="18"/>
          <w:lang w:val="en-GB"/>
        </w:rPr>
        <w:t xml:space="preserve"> </w:t>
      </w:r>
      <w:r w:rsidR="00865C46" w:rsidRPr="00A25A70">
        <w:rPr>
          <w:rFonts w:ascii="Calibri" w:hAnsi="Calibri"/>
          <w:noProof/>
          <w:sz w:val="18"/>
          <w:szCs w:val="18"/>
          <w:lang w:val="en-GB"/>
        </w:rPr>
        <w:t>M</w:t>
      </w:r>
      <w:r w:rsidR="00A25A70" w:rsidRPr="00A25A70">
        <w:rPr>
          <w:rFonts w:ascii="Calibri" w:hAnsi="Calibri"/>
          <w:noProof/>
          <w:sz w:val="18"/>
          <w:szCs w:val="18"/>
          <w:lang w:val="en-GB"/>
        </w:rPr>
        <w:t>, and Hughes</w:t>
      </w:r>
      <w:r w:rsidRPr="00795B30">
        <w:rPr>
          <w:rFonts w:ascii="Calibri" w:hAnsi="Calibri"/>
          <w:noProof/>
          <w:sz w:val="18"/>
          <w:szCs w:val="18"/>
          <w:lang w:val="en-GB"/>
        </w:rPr>
        <w:t xml:space="preserve"> </w:t>
      </w:r>
      <w:r w:rsidR="00865C46" w:rsidRPr="00A25A70">
        <w:rPr>
          <w:rFonts w:ascii="Calibri" w:hAnsi="Calibri"/>
          <w:noProof/>
          <w:sz w:val="18"/>
          <w:szCs w:val="18"/>
          <w:lang w:val="en-GB"/>
        </w:rPr>
        <w:t>JD</w:t>
      </w:r>
      <w:r w:rsidR="00865C46" w:rsidRPr="00795B30">
        <w:rPr>
          <w:rFonts w:ascii="Calibri" w:hAnsi="Calibri"/>
          <w:noProof/>
          <w:sz w:val="18"/>
          <w:szCs w:val="18"/>
          <w:lang w:val="en-GB"/>
        </w:rPr>
        <w:t xml:space="preserve"> </w:t>
      </w:r>
      <w:r w:rsidRPr="00795B30">
        <w:rPr>
          <w:rFonts w:ascii="Calibri" w:hAnsi="Calibri"/>
          <w:noProof/>
          <w:sz w:val="18"/>
          <w:szCs w:val="18"/>
          <w:lang w:val="en-GB"/>
        </w:rPr>
        <w:t>(2013). MODFLOW–USG version 1: An unstructured grid version of MODFLOW for simulating groundwater flow and tightly coupled processes using a control volume finite-difference formulation. Techniques and Methods. Reston, VA: 78.</w:t>
      </w:r>
    </w:p>
    <w:p w14:paraId="65BAFBC2" w14:textId="77777777" w:rsidR="005D4A48" w:rsidRDefault="005D4A48" w:rsidP="005D4A48">
      <w:pPr>
        <w:pStyle w:val="OWSReferencelist"/>
        <w:rPr>
          <w:rFonts w:ascii="Calibri" w:hAnsi="Calibri"/>
          <w:noProof/>
          <w:sz w:val="18"/>
          <w:szCs w:val="18"/>
        </w:rPr>
      </w:pPr>
      <w:r w:rsidRPr="00795B30">
        <w:rPr>
          <w:rFonts w:ascii="Calibri" w:hAnsi="Calibri"/>
          <w:noProof/>
          <w:sz w:val="18"/>
          <w:szCs w:val="18"/>
        </w:rPr>
        <w:t xml:space="preserve">Parcevaux P, Rae P </w:t>
      </w:r>
      <w:r w:rsidR="00A25A70">
        <w:rPr>
          <w:rFonts w:ascii="Calibri" w:hAnsi="Calibri"/>
          <w:noProof/>
          <w:sz w:val="18"/>
          <w:szCs w:val="18"/>
        </w:rPr>
        <w:t xml:space="preserve">and </w:t>
      </w:r>
      <w:r w:rsidRPr="00795B30">
        <w:rPr>
          <w:rFonts w:ascii="Calibri" w:hAnsi="Calibri"/>
          <w:noProof/>
          <w:sz w:val="18"/>
          <w:szCs w:val="18"/>
        </w:rPr>
        <w:t xml:space="preserve">Drecq P </w:t>
      </w:r>
      <w:r w:rsidR="0068078F" w:rsidRPr="00795B30">
        <w:rPr>
          <w:rFonts w:ascii="Calibri" w:hAnsi="Calibri"/>
          <w:noProof/>
          <w:sz w:val="18"/>
          <w:szCs w:val="18"/>
        </w:rPr>
        <w:t>(</w:t>
      </w:r>
      <w:r w:rsidRPr="00795B30">
        <w:rPr>
          <w:rFonts w:ascii="Calibri" w:hAnsi="Calibri"/>
          <w:noProof/>
          <w:sz w:val="18"/>
          <w:szCs w:val="18"/>
        </w:rPr>
        <w:t>1990</w:t>
      </w:r>
      <w:r w:rsidR="0068078F" w:rsidRPr="00795B30">
        <w:rPr>
          <w:rFonts w:ascii="Calibri" w:hAnsi="Calibri"/>
          <w:noProof/>
          <w:sz w:val="18"/>
          <w:szCs w:val="18"/>
        </w:rPr>
        <w:t>)</w:t>
      </w:r>
      <w:r w:rsidRPr="00795B30">
        <w:rPr>
          <w:rFonts w:ascii="Calibri" w:hAnsi="Calibri"/>
          <w:noProof/>
          <w:sz w:val="18"/>
          <w:szCs w:val="18"/>
        </w:rPr>
        <w:t xml:space="preserve">. Prevention of Annular Gas Migration. In Well Cementing, Schlumberger Educational Services, Houston. </w:t>
      </w:r>
    </w:p>
    <w:p w14:paraId="65BAFBC3" w14:textId="77777777" w:rsidR="006B265E" w:rsidRPr="00795B30" w:rsidRDefault="006B265E" w:rsidP="005D4A48">
      <w:pPr>
        <w:pStyle w:val="OWSReferencelist"/>
        <w:rPr>
          <w:rFonts w:ascii="Calibri" w:hAnsi="Calibri"/>
          <w:noProof/>
          <w:sz w:val="18"/>
          <w:szCs w:val="18"/>
        </w:rPr>
      </w:pPr>
      <w:r>
        <w:rPr>
          <w:rFonts w:ascii="Calibri" w:hAnsi="Calibri"/>
          <w:noProof/>
          <w:sz w:val="18"/>
          <w:szCs w:val="18"/>
        </w:rPr>
        <w:t xml:space="preserve">Parliament of New South Wales (2011). Coal seam gas exploration, by Buckingham The Hon Jeremy, Hansard 10 August 2011. </w:t>
      </w:r>
    </w:p>
    <w:p w14:paraId="65BAFBC4"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Poland </w:t>
      </w:r>
      <w:r w:rsidR="009D029A">
        <w:rPr>
          <w:rFonts w:ascii="Calibri" w:hAnsi="Calibri"/>
          <w:noProof/>
          <w:sz w:val="18"/>
          <w:szCs w:val="18"/>
        </w:rPr>
        <w:t>J</w:t>
      </w:r>
      <w:r w:rsidRPr="00795B30">
        <w:rPr>
          <w:rFonts w:ascii="Calibri" w:hAnsi="Calibri"/>
          <w:noProof/>
          <w:sz w:val="18"/>
          <w:szCs w:val="18"/>
        </w:rPr>
        <w:t xml:space="preserve"> </w:t>
      </w:r>
      <w:r w:rsidR="00A25A70">
        <w:rPr>
          <w:rFonts w:ascii="Calibri" w:hAnsi="Calibri"/>
          <w:noProof/>
          <w:sz w:val="18"/>
          <w:szCs w:val="18"/>
        </w:rPr>
        <w:t xml:space="preserve">and </w:t>
      </w:r>
      <w:r w:rsidRPr="00795B30">
        <w:rPr>
          <w:rFonts w:ascii="Calibri" w:hAnsi="Calibri"/>
          <w:noProof/>
          <w:sz w:val="18"/>
          <w:szCs w:val="18"/>
        </w:rPr>
        <w:t xml:space="preserve">Davis G </w:t>
      </w:r>
      <w:r w:rsidR="0068078F" w:rsidRPr="00795B30">
        <w:rPr>
          <w:rFonts w:ascii="Calibri" w:hAnsi="Calibri"/>
          <w:noProof/>
          <w:sz w:val="18"/>
          <w:szCs w:val="18"/>
        </w:rPr>
        <w:t>(</w:t>
      </w:r>
      <w:r w:rsidRPr="00795B30">
        <w:rPr>
          <w:rFonts w:ascii="Calibri" w:hAnsi="Calibri"/>
          <w:noProof/>
          <w:sz w:val="18"/>
          <w:szCs w:val="18"/>
        </w:rPr>
        <w:t>1969</w:t>
      </w:r>
      <w:r w:rsidR="0068078F" w:rsidRPr="00795B30">
        <w:rPr>
          <w:rFonts w:ascii="Calibri" w:hAnsi="Calibri"/>
          <w:noProof/>
          <w:sz w:val="18"/>
          <w:szCs w:val="18"/>
        </w:rPr>
        <w:t>)</w:t>
      </w:r>
      <w:r w:rsidRPr="00795B30">
        <w:rPr>
          <w:rFonts w:ascii="Calibri" w:hAnsi="Calibri"/>
          <w:noProof/>
          <w:sz w:val="18"/>
          <w:szCs w:val="18"/>
        </w:rPr>
        <w:t>. Land subsidence due to withdrawal of fluids. Geological Society of America, INC reviews in Engineering Geology</w:t>
      </w:r>
      <w:r w:rsidR="002B31E6">
        <w:rPr>
          <w:rFonts w:ascii="Calibri" w:hAnsi="Calibri"/>
          <w:noProof/>
          <w:sz w:val="18"/>
          <w:szCs w:val="18"/>
        </w:rPr>
        <w:t>,</w:t>
      </w:r>
      <w:r w:rsidRPr="00795B30">
        <w:rPr>
          <w:rFonts w:ascii="Calibri" w:hAnsi="Calibri"/>
          <w:noProof/>
          <w:sz w:val="18"/>
          <w:szCs w:val="18"/>
        </w:rPr>
        <w:t xml:space="preserve"> </w:t>
      </w:r>
      <w:r w:rsidR="002B31E6">
        <w:rPr>
          <w:rFonts w:ascii="Calibri" w:hAnsi="Calibri"/>
          <w:noProof/>
          <w:sz w:val="18"/>
          <w:szCs w:val="18"/>
        </w:rPr>
        <w:t>2:</w:t>
      </w:r>
      <w:r w:rsidRPr="00795B30">
        <w:rPr>
          <w:rFonts w:ascii="Calibri" w:hAnsi="Calibri"/>
          <w:noProof/>
          <w:sz w:val="18"/>
          <w:szCs w:val="18"/>
        </w:rPr>
        <w:t xml:space="preserve"> 187–269.</w:t>
      </w:r>
    </w:p>
    <w:p w14:paraId="65BAFBC5"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Popoola LK, Grema AS, Latinwo GK</w:t>
      </w:r>
      <w:r w:rsidR="009D029A">
        <w:rPr>
          <w:rFonts w:ascii="Calibri" w:hAnsi="Calibri"/>
          <w:noProof/>
          <w:sz w:val="18"/>
          <w:szCs w:val="18"/>
        </w:rPr>
        <w:t>,</w:t>
      </w:r>
      <w:r w:rsidRPr="00795B30">
        <w:rPr>
          <w:rFonts w:ascii="Calibri" w:hAnsi="Calibri"/>
          <w:noProof/>
          <w:sz w:val="18"/>
          <w:szCs w:val="18"/>
        </w:rPr>
        <w:t xml:space="preserve"> Gutti B </w:t>
      </w:r>
      <w:r w:rsidR="00A25A70">
        <w:rPr>
          <w:rFonts w:ascii="Calibri" w:hAnsi="Calibri"/>
          <w:noProof/>
          <w:sz w:val="18"/>
          <w:szCs w:val="18"/>
        </w:rPr>
        <w:t>and</w:t>
      </w:r>
      <w:r w:rsidRPr="00795B30">
        <w:rPr>
          <w:rFonts w:ascii="Calibri" w:hAnsi="Calibri"/>
          <w:noProof/>
          <w:sz w:val="18"/>
          <w:szCs w:val="18"/>
        </w:rPr>
        <w:t xml:space="preserve"> Balogun AS (2013). Corrosion problems during oil and gas production and its mitigation. International Journal of Industrial Chemistry, 4</w:t>
      </w:r>
      <w:r w:rsidR="009D029A">
        <w:rPr>
          <w:rFonts w:ascii="Calibri" w:hAnsi="Calibri"/>
          <w:noProof/>
          <w:sz w:val="18"/>
          <w:szCs w:val="18"/>
        </w:rPr>
        <w:t>(</w:t>
      </w:r>
      <w:r w:rsidRPr="00795B30">
        <w:rPr>
          <w:rFonts w:ascii="Calibri" w:hAnsi="Calibri"/>
          <w:noProof/>
          <w:sz w:val="18"/>
          <w:szCs w:val="18"/>
        </w:rPr>
        <w:t>35</w:t>
      </w:r>
      <w:r w:rsidR="009D029A">
        <w:rPr>
          <w:rFonts w:ascii="Calibri" w:hAnsi="Calibri"/>
          <w:noProof/>
          <w:sz w:val="18"/>
          <w:szCs w:val="18"/>
        </w:rPr>
        <w:t>): 1-15</w:t>
      </w:r>
      <w:r w:rsidR="009319FC">
        <w:rPr>
          <w:rFonts w:ascii="Calibri" w:hAnsi="Calibri"/>
          <w:noProof/>
          <w:sz w:val="18"/>
          <w:szCs w:val="18"/>
        </w:rPr>
        <w:t xml:space="preserve">. </w:t>
      </w:r>
    </w:p>
    <w:p w14:paraId="65BAFBC6" w14:textId="77777777" w:rsidR="009A3004" w:rsidRPr="00795B30" w:rsidRDefault="009A3004" w:rsidP="009A3004">
      <w:pPr>
        <w:pStyle w:val="OWSReferencelist"/>
        <w:rPr>
          <w:rFonts w:ascii="Calibri" w:hAnsi="Calibri"/>
          <w:noProof/>
          <w:sz w:val="18"/>
          <w:szCs w:val="18"/>
          <w:lang w:val="en-GB"/>
        </w:rPr>
      </w:pPr>
      <w:r w:rsidRPr="00795B30">
        <w:rPr>
          <w:rFonts w:ascii="Calibri" w:hAnsi="Calibri"/>
          <w:noProof/>
          <w:sz w:val="18"/>
          <w:szCs w:val="18"/>
          <w:lang w:val="en-GB"/>
        </w:rPr>
        <w:t>Portland Cement Association (PCA) (2001). Ettringite formation and the performance of concrete. PCA R&amp;D Serial No. 2166. 16 pp.</w:t>
      </w:r>
    </w:p>
    <w:p w14:paraId="65BAFBC7" w14:textId="77777777" w:rsidR="00E00CB8" w:rsidRPr="00795B30" w:rsidRDefault="00E00CB8" w:rsidP="00E00CB8">
      <w:pPr>
        <w:pStyle w:val="OWSReferencelist"/>
        <w:rPr>
          <w:rFonts w:ascii="Calibri" w:hAnsi="Calibri"/>
          <w:noProof/>
          <w:sz w:val="18"/>
          <w:szCs w:val="18"/>
          <w:lang w:val="en-GB"/>
        </w:rPr>
      </w:pPr>
      <w:r w:rsidRPr="00795B30">
        <w:rPr>
          <w:rFonts w:ascii="Calibri" w:hAnsi="Calibri"/>
          <w:noProof/>
          <w:sz w:val="18"/>
          <w:szCs w:val="18"/>
          <w:lang w:val="en-GB"/>
        </w:rPr>
        <w:t>Portland Cement Association (PCA) (2002). Types and causes of concrete deterioration. PCA R&amp;D Serial No. 2617. 16 pp.</w:t>
      </w:r>
    </w:p>
    <w:p w14:paraId="65BAFBC8" w14:textId="77777777" w:rsidR="00913FB8" w:rsidRDefault="00913FB8" w:rsidP="00913FB8">
      <w:pPr>
        <w:pStyle w:val="OWSReferencelist"/>
        <w:rPr>
          <w:rFonts w:ascii="Calibri" w:hAnsi="Calibri"/>
          <w:noProof/>
          <w:sz w:val="18"/>
          <w:szCs w:val="18"/>
          <w:lang w:val="en-GB"/>
        </w:rPr>
      </w:pPr>
      <w:r w:rsidRPr="00795B30">
        <w:rPr>
          <w:rFonts w:ascii="Calibri" w:hAnsi="Calibri"/>
          <w:noProof/>
          <w:sz w:val="18"/>
          <w:szCs w:val="18"/>
          <w:lang w:val="en-GB"/>
        </w:rPr>
        <w:t>Pruess K, Oldenburg</w:t>
      </w:r>
      <w:r w:rsidR="009D029A">
        <w:rPr>
          <w:rFonts w:ascii="Calibri" w:hAnsi="Calibri"/>
          <w:noProof/>
          <w:sz w:val="18"/>
          <w:szCs w:val="18"/>
          <w:lang w:val="en-GB"/>
        </w:rPr>
        <w:t xml:space="preserve"> C</w:t>
      </w:r>
      <w:r w:rsidRPr="00795B30">
        <w:rPr>
          <w:rFonts w:ascii="Calibri" w:hAnsi="Calibri"/>
          <w:noProof/>
          <w:sz w:val="18"/>
          <w:szCs w:val="18"/>
          <w:lang w:val="en-GB"/>
        </w:rPr>
        <w:t xml:space="preserve"> </w:t>
      </w:r>
      <w:r w:rsidR="00A44152">
        <w:rPr>
          <w:rFonts w:ascii="Calibri" w:hAnsi="Calibri"/>
          <w:noProof/>
          <w:sz w:val="18"/>
          <w:szCs w:val="18"/>
          <w:lang w:val="en-GB"/>
        </w:rPr>
        <w:t xml:space="preserve">and </w:t>
      </w:r>
      <w:r w:rsidR="00A44152" w:rsidRPr="00A44152">
        <w:rPr>
          <w:rFonts w:ascii="Calibri" w:hAnsi="Calibri"/>
          <w:noProof/>
          <w:sz w:val="18"/>
          <w:szCs w:val="18"/>
          <w:lang w:val="en-GB"/>
        </w:rPr>
        <w:t xml:space="preserve">Moridis </w:t>
      </w:r>
      <w:r w:rsidR="009D029A" w:rsidRPr="00A44152">
        <w:rPr>
          <w:rFonts w:ascii="Calibri" w:hAnsi="Calibri"/>
          <w:noProof/>
          <w:sz w:val="18"/>
          <w:szCs w:val="18"/>
          <w:lang w:val="en-GB"/>
        </w:rPr>
        <w:t>G</w:t>
      </w:r>
      <w:r w:rsidR="009D029A" w:rsidRPr="00795B30">
        <w:rPr>
          <w:rFonts w:ascii="Calibri" w:hAnsi="Calibri"/>
          <w:noProof/>
          <w:sz w:val="18"/>
          <w:szCs w:val="18"/>
          <w:lang w:val="en-GB"/>
        </w:rPr>
        <w:t xml:space="preserve"> </w:t>
      </w:r>
      <w:r w:rsidRPr="00795B30">
        <w:rPr>
          <w:rFonts w:ascii="Calibri" w:hAnsi="Calibri"/>
          <w:noProof/>
          <w:sz w:val="18"/>
          <w:szCs w:val="18"/>
          <w:lang w:val="en-GB"/>
        </w:rPr>
        <w:t>(1999). TOUGH2 User's Guide Version 2. Lawrence Berkeley National Laboratory.</w:t>
      </w:r>
    </w:p>
    <w:p w14:paraId="65BAFBC9" w14:textId="77777777" w:rsidR="00420D3C" w:rsidRPr="00795B30" w:rsidRDefault="00420D3C" w:rsidP="00913FB8">
      <w:pPr>
        <w:pStyle w:val="OWSReferencelist"/>
        <w:rPr>
          <w:rFonts w:ascii="Calibri" w:hAnsi="Calibri"/>
          <w:noProof/>
          <w:sz w:val="18"/>
          <w:szCs w:val="18"/>
          <w:lang w:val="en-GB"/>
        </w:rPr>
      </w:pPr>
      <w:r>
        <w:rPr>
          <w:rFonts w:ascii="Calibri" w:hAnsi="Calibri"/>
          <w:noProof/>
          <w:sz w:val="18"/>
          <w:szCs w:val="18"/>
          <w:lang w:val="en-GB"/>
        </w:rPr>
        <w:t>QGC (201</w:t>
      </w:r>
      <w:r w:rsidR="00783BC1">
        <w:rPr>
          <w:rFonts w:ascii="Calibri" w:hAnsi="Calibri"/>
          <w:noProof/>
          <w:sz w:val="18"/>
          <w:szCs w:val="18"/>
          <w:lang w:val="en-GB"/>
        </w:rPr>
        <w:t>6</w:t>
      </w:r>
      <w:r>
        <w:rPr>
          <w:rFonts w:ascii="Calibri" w:hAnsi="Calibri"/>
          <w:noProof/>
          <w:sz w:val="18"/>
          <w:szCs w:val="18"/>
          <w:lang w:val="en-GB"/>
        </w:rPr>
        <w:t xml:space="preserve">). Groundwater and geology - </w:t>
      </w:r>
      <w:r w:rsidRPr="00420D3C">
        <w:rPr>
          <w:rFonts w:ascii="Calibri" w:hAnsi="Calibri"/>
          <w:noProof/>
          <w:sz w:val="18"/>
          <w:szCs w:val="18"/>
          <w:lang w:val="en-GB"/>
        </w:rPr>
        <w:t>http://www.bg-group.com/820/qgc/sustainability/environment/water-management/groundwater-and-geology/</w:t>
      </w:r>
      <w:r>
        <w:rPr>
          <w:rFonts w:ascii="Calibri" w:hAnsi="Calibri"/>
          <w:noProof/>
          <w:sz w:val="18"/>
          <w:szCs w:val="18"/>
          <w:lang w:val="en-GB"/>
        </w:rPr>
        <w:t>.</w:t>
      </w:r>
    </w:p>
    <w:p w14:paraId="65BAFBCA" w14:textId="77777777" w:rsidR="009F793A" w:rsidRPr="00795B30" w:rsidRDefault="009F793A" w:rsidP="00913FB8">
      <w:pPr>
        <w:pStyle w:val="OWSReferencelist"/>
        <w:rPr>
          <w:rFonts w:ascii="Calibri" w:hAnsi="Calibri"/>
          <w:noProof/>
          <w:sz w:val="18"/>
          <w:szCs w:val="18"/>
          <w:lang w:val="en-GB"/>
        </w:rPr>
      </w:pPr>
      <w:r w:rsidRPr="00795B30">
        <w:rPr>
          <w:rFonts w:ascii="Calibri" w:hAnsi="Calibri"/>
          <w:noProof/>
          <w:sz w:val="18"/>
          <w:szCs w:val="18"/>
          <w:lang w:val="en-GB"/>
        </w:rPr>
        <w:t>Queensland Department of Environment and Heritage Protection (2013)</w:t>
      </w:r>
      <w:r w:rsidR="0068078F" w:rsidRPr="00795B30">
        <w:rPr>
          <w:rFonts w:ascii="Calibri" w:hAnsi="Calibri"/>
          <w:noProof/>
          <w:sz w:val="18"/>
          <w:szCs w:val="18"/>
          <w:lang w:val="en-GB"/>
        </w:rPr>
        <w:t>.</w:t>
      </w:r>
      <w:r w:rsidRPr="00795B30">
        <w:rPr>
          <w:rFonts w:ascii="Calibri" w:hAnsi="Calibri"/>
          <w:noProof/>
          <w:sz w:val="18"/>
          <w:szCs w:val="18"/>
          <w:lang w:val="en-GB"/>
        </w:rPr>
        <w:t xml:space="preserve"> Characterisation and management of drilling fluids and cuttings in the petroleum industry. Factsheet 130327, 4 pp.</w:t>
      </w:r>
    </w:p>
    <w:p w14:paraId="65BAFBCB" w14:textId="77777777" w:rsidR="00592CEC" w:rsidRPr="00795B30" w:rsidRDefault="00592CEC" w:rsidP="00592CEC">
      <w:pPr>
        <w:pStyle w:val="OWSReferencelist"/>
        <w:rPr>
          <w:rFonts w:ascii="Calibri" w:hAnsi="Calibri"/>
          <w:noProof/>
          <w:sz w:val="18"/>
          <w:szCs w:val="18"/>
          <w:lang w:val="en-GB"/>
        </w:rPr>
      </w:pPr>
      <w:r w:rsidRPr="00795B30">
        <w:rPr>
          <w:rFonts w:ascii="Calibri" w:hAnsi="Calibri"/>
          <w:noProof/>
          <w:sz w:val="18"/>
          <w:szCs w:val="18"/>
          <w:lang w:val="en-GB"/>
        </w:rPr>
        <w:t>Reagan MT, Moridis GJ, Keen ND and Johnson JN (2015). Numerical simulation of the environmental impact of hydraulic fracturing of tight/shale gas reservoirs on near-surface groundwater: Background, base cases, shallow reservoirs, short-term gas, and water transport. W</w:t>
      </w:r>
      <w:r w:rsidR="00C3718A" w:rsidRPr="00795B30">
        <w:rPr>
          <w:rFonts w:ascii="Calibri" w:hAnsi="Calibri"/>
          <w:noProof/>
          <w:sz w:val="18"/>
          <w:szCs w:val="18"/>
          <w:lang w:val="en-GB"/>
        </w:rPr>
        <w:t>ater Resources Research</w:t>
      </w:r>
      <w:r w:rsidR="002B31E6">
        <w:rPr>
          <w:rFonts w:ascii="Calibri" w:hAnsi="Calibri"/>
          <w:noProof/>
          <w:sz w:val="18"/>
          <w:szCs w:val="18"/>
          <w:lang w:val="en-GB"/>
        </w:rPr>
        <w:t>,</w:t>
      </w:r>
      <w:r w:rsidRPr="00795B30">
        <w:rPr>
          <w:rFonts w:ascii="Calibri" w:hAnsi="Calibri"/>
          <w:noProof/>
          <w:sz w:val="18"/>
          <w:szCs w:val="18"/>
          <w:lang w:val="en-GB"/>
        </w:rPr>
        <w:t xml:space="preserve"> 51: 2543-2573.</w:t>
      </w:r>
    </w:p>
    <w:p w14:paraId="65BAFBCC" w14:textId="77777777" w:rsidR="00913FB8" w:rsidRPr="00795B30" w:rsidRDefault="00913FB8" w:rsidP="00913FB8">
      <w:pPr>
        <w:pStyle w:val="OWSReferencelist"/>
        <w:rPr>
          <w:rFonts w:ascii="Calibri" w:hAnsi="Calibri"/>
          <w:noProof/>
          <w:sz w:val="18"/>
          <w:szCs w:val="18"/>
          <w:lang w:val="en-GB"/>
        </w:rPr>
      </w:pPr>
      <w:r w:rsidRPr="00795B30">
        <w:rPr>
          <w:rFonts w:ascii="Calibri" w:hAnsi="Calibri"/>
          <w:noProof/>
          <w:sz w:val="18"/>
          <w:szCs w:val="18"/>
          <w:lang w:val="en-GB"/>
        </w:rPr>
        <w:t>Robertson JO, Chilingarian</w:t>
      </w:r>
      <w:r w:rsidR="009D029A">
        <w:rPr>
          <w:rFonts w:ascii="Calibri" w:hAnsi="Calibri"/>
          <w:noProof/>
          <w:sz w:val="18"/>
          <w:szCs w:val="18"/>
          <w:lang w:val="en-GB"/>
        </w:rPr>
        <w:t xml:space="preserve"> </w:t>
      </w:r>
      <w:r w:rsidR="009D029A" w:rsidRPr="00795B30">
        <w:rPr>
          <w:rFonts w:ascii="Calibri" w:hAnsi="Calibri"/>
          <w:noProof/>
          <w:sz w:val="18"/>
          <w:szCs w:val="18"/>
          <w:lang w:val="en-GB"/>
        </w:rPr>
        <w:t>GV</w:t>
      </w:r>
      <w:r w:rsidRPr="00795B30">
        <w:rPr>
          <w:rFonts w:ascii="Calibri" w:hAnsi="Calibri"/>
          <w:noProof/>
          <w:sz w:val="18"/>
          <w:szCs w:val="18"/>
          <w:lang w:val="en-GB"/>
        </w:rPr>
        <w:t xml:space="preserve"> </w:t>
      </w:r>
      <w:r w:rsidR="00A44152">
        <w:rPr>
          <w:rFonts w:ascii="Calibri" w:hAnsi="Calibri"/>
          <w:noProof/>
          <w:sz w:val="18"/>
          <w:szCs w:val="18"/>
          <w:lang w:val="en-GB"/>
        </w:rPr>
        <w:t xml:space="preserve">and </w:t>
      </w:r>
      <w:r w:rsidR="00A445CA">
        <w:rPr>
          <w:rFonts w:ascii="Calibri" w:hAnsi="Calibri"/>
          <w:noProof/>
          <w:sz w:val="18"/>
          <w:szCs w:val="18"/>
          <w:lang w:val="en-GB"/>
        </w:rPr>
        <w:t xml:space="preserve">Kumar </w:t>
      </w:r>
      <w:r w:rsidR="009D029A">
        <w:rPr>
          <w:rFonts w:ascii="Calibri" w:hAnsi="Calibri"/>
          <w:noProof/>
          <w:sz w:val="18"/>
          <w:szCs w:val="18"/>
          <w:lang w:val="en-GB"/>
        </w:rPr>
        <w:t>S</w:t>
      </w:r>
      <w:r w:rsidR="009D029A" w:rsidRPr="00795B30">
        <w:rPr>
          <w:rFonts w:ascii="Calibri" w:hAnsi="Calibri"/>
          <w:noProof/>
          <w:sz w:val="18"/>
          <w:szCs w:val="18"/>
          <w:lang w:val="en-GB"/>
        </w:rPr>
        <w:t xml:space="preserve"> </w:t>
      </w:r>
      <w:r w:rsidRPr="00795B30">
        <w:rPr>
          <w:rFonts w:ascii="Calibri" w:hAnsi="Calibri"/>
          <w:noProof/>
          <w:sz w:val="18"/>
          <w:szCs w:val="18"/>
          <w:lang w:val="en-GB"/>
        </w:rPr>
        <w:t>(1989). Surface operations in petroleum production, II, Elsevier.</w:t>
      </w:r>
    </w:p>
    <w:p w14:paraId="65BAFBCD" w14:textId="77777777" w:rsidR="00913FB8" w:rsidRPr="00795B30" w:rsidRDefault="00913FB8" w:rsidP="00913FB8">
      <w:pPr>
        <w:pStyle w:val="OWSReferencelist"/>
        <w:rPr>
          <w:rFonts w:ascii="Calibri" w:hAnsi="Calibri"/>
          <w:noProof/>
          <w:sz w:val="18"/>
          <w:szCs w:val="18"/>
          <w:lang w:val="en-GB"/>
        </w:rPr>
      </w:pPr>
      <w:r w:rsidRPr="00795B30">
        <w:rPr>
          <w:rFonts w:ascii="Calibri" w:hAnsi="Calibri"/>
          <w:noProof/>
          <w:sz w:val="18"/>
          <w:szCs w:val="18"/>
          <w:lang w:val="en-GB"/>
        </w:rPr>
        <w:t>Rocha-Valadez T, Hasan</w:t>
      </w:r>
      <w:r w:rsidR="009D029A" w:rsidRPr="009D029A">
        <w:rPr>
          <w:rFonts w:ascii="Calibri" w:hAnsi="Calibri"/>
          <w:noProof/>
          <w:sz w:val="18"/>
          <w:szCs w:val="18"/>
          <w:lang w:val="en-GB"/>
        </w:rPr>
        <w:t xml:space="preserve"> </w:t>
      </w:r>
      <w:r w:rsidR="009D029A" w:rsidRPr="00795B30">
        <w:rPr>
          <w:rFonts w:ascii="Calibri" w:hAnsi="Calibri"/>
          <w:noProof/>
          <w:sz w:val="18"/>
          <w:szCs w:val="18"/>
          <w:lang w:val="en-GB"/>
        </w:rPr>
        <w:t>A</w:t>
      </w:r>
      <w:r w:rsidR="009D029A">
        <w:rPr>
          <w:rFonts w:ascii="Calibri" w:hAnsi="Calibri"/>
          <w:noProof/>
          <w:sz w:val="18"/>
          <w:szCs w:val="18"/>
          <w:lang w:val="en-GB"/>
        </w:rPr>
        <w:t>R</w:t>
      </w:r>
      <w:r w:rsidRPr="00795B30">
        <w:rPr>
          <w:rFonts w:ascii="Calibri" w:hAnsi="Calibri"/>
          <w:noProof/>
          <w:sz w:val="18"/>
          <w:szCs w:val="18"/>
          <w:lang w:val="en-GB"/>
        </w:rPr>
        <w:t xml:space="preserve">, </w:t>
      </w:r>
      <w:r w:rsidR="00A445CA" w:rsidRPr="00A445CA">
        <w:rPr>
          <w:rFonts w:ascii="Calibri" w:hAnsi="Calibri"/>
          <w:noProof/>
          <w:sz w:val="18"/>
          <w:szCs w:val="18"/>
          <w:lang w:val="en-GB"/>
        </w:rPr>
        <w:t>Mannanand</w:t>
      </w:r>
      <w:r w:rsidR="009D029A">
        <w:rPr>
          <w:rFonts w:ascii="Calibri" w:hAnsi="Calibri"/>
          <w:noProof/>
          <w:sz w:val="18"/>
          <w:szCs w:val="18"/>
          <w:lang w:val="en-GB"/>
        </w:rPr>
        <w:t xml:space="preserve"> </w:t>
      </w:r>
      <w:r w:rsidR="009D029A" w:rsidRPr="00A445CA">
        <w:rPr>
          <w:rFonts w:ascii="Calibri" w:hAnsi="Calibri"/>
          <w:noProof/>
          <w:sz w:val="18"/>
          <w:szCs w:val="18"/>
          <w:lang w:val="en-GB"/>
        </w:rPr>
        <w:t>S</w:t>
      </w:r>
      <w:r w:rsidR="00A445CA">
        <w:rPr>
          <w:rFonts w:ascii="Calibri" w:hAnsi="Calibri"/>
          <w:noProof/>
          <w:sz w:val="18"/>
          <w:szCs w:val="18"/>
          <w:lang w:val="en-GB"/>
        </w:rPr>
        <w:t xml:space="preserve"> and </w:t>
      </w:r>
      <w:r w:rsidR="00A445CA" w:rsidRPr="00A445CA">
        <w:rPr>
          <w:rFonts w:ascii="Calibri" w:hAnsi="Calibri"/>
          <w:noProof/>
          <w:sz w:val="18"/>
          <w:szCs w:val="18"/>
          <w:lang w:val="en-GB"/>
        </w:rPr>
        <w:t>Kabir</w:t>
      </w:r>
      <w:r w:rsidRPr="00795B30">
        <w:rPr>
          <w:rFonts w:ascii="Calibri" w:hAnsi="Calibri"/>
          <w:noProof/>
          <w:sz w:val="18"/>
          <w:szCs w:val="18"/>
          <w:lang w:val="en-GB"/>
        </w:rPr>
        <w:t xml:space="preserve"> </w:t>
      </w:r>
      <w:r w:rsidR="009D029A">
        <w:rPr>
          <w:rFonts w:ascii="Calibri" w:hAnsi="Calibri"/>
          <w:noProof/>
          <w:sz w:val="18"/>
          <w:szCs w:val="18"/>
          <w:lang w:val="en-GB"/>
        </w:rPr>
        <w:t>CS</w:t>
      </w:r>
      <w:r w:rsidR="009D029A" w:rsidRPr="00795B30">
        <w:rPr>
          <w:rFonts w:ascii="Calibri" w:hAnsi="Calibri"/>
          <w:noProof/>
          <w:sz w:val="18"/>
          <w:szCs w:val="18"/>
          <w:lang w:val="en-GB"/>
        </w:rPr>
        <w:t xml:space="preserve"> </w:t>
      </w:r>
      <w:r w:rsidRPr="00795B30">
        <w:rPr>
          <w:rFonts w:ascii="Calibri" w:hAnsi="Calibri"/>
          <w:noProof/>
          <w:sz w:val="18"/>
          <w:szCs w:val="18"/>
          <w:lang w:val="en-GB"/>
        </w:rPr>
        <w:t>(2014). Assessing Wellbore Integrity in Sustained-Casing-Pressure Annulus. SPE Drilling &amp; Completion</w:t>
      </w:r>
      <w:r w:rsidR="002B31E6">
        <w:rPr>
          <w:rFonts w:ascii="Calibri" w:hAnsi="Calibri"/>
          <w:noProof/>
          <w:sz w:val="18"/>
          <w:szCs w:val="18"/>
          <w:lang w:val="en-GB"/>
        </w:rPr>
        <w:t>,</w:t>
      </w:r>
      <w:r w:rsidRPr="00795B30">
        <w:rPr>
          <w:rFonts w:ascii="Calibri" w:hAnsi="Calibri"/>
          <w:noProof/>
          <w:sz w:val="18"/>
          <w:szCs w:val="18"/>
          <w:lang w:val="en-GB"/>
        </w:rPr>
        <w:t xml:space="preserve"> 29(01): 131-138.</w:t>
      </w:r>
    </w:p>
    <w:p w14:paraId="65BAFBCE" w14:textId="77777777" w:rsidR="003B667E" w:rsidRPr="00795B30" w:rsidRDefault="003B667E" w:rsidP="003B667E">
      <w:pPr>
        <w:pStyle w:val="OWSReferencelist"/>
        <w:rPr>
          <w:rFonts w:ascii="Calibri" w:hAnsi="Calibri"/>
          <w:noProof/>
          <w:sz w:val="18"/>
          <w:szCs w:val="18"/>
        </w:rPr>
      </w:pPr>
      <w:r w:rsidRPr="00795B30">
        <w:rPr>
          <w:rFonts w:ascii="Calibri" w:hAnsi="Calibri"/>
          <w:noProof/>
          <w:sz w:val="18"/>
          <w:szCs w:val="18"/>
        </w:rPr>
        <w:t xml:space="preserve">Rowe D </w:t>
      </w:r>
      <w:r w:rsidR="00A44152">
        <w:rPr>
          <w:rFonts w:ascii="Calibri" w:hAnsi="Calibri"/>
          <w:noProof/>
          <w:sz w:val="18"/>
          <w:szCs w:val="18"/>
        </w:rPr>
        <w:t xml:space="preserve">and </w:t>
      </w:r>
      <w:r w:rsidRPr="00795B30">
        <w:rPr>
          <w:rFonts w:ascii="Calibri" w:hAnsi="Calibri"/>
          <w:noProof/>
          <w:sz w:val="18"/>
          <w:szCs w:val="18"/>
        </w:rPr>
        <w:t xml:space="preserve">Muehlenbachs K </w:t>
      </w:r>
      <w:r w:rsidR="008F53DE" w:rsidRPr="00795B30">
        <w:rPr>
          <w:rFonts w:ascii="Calibri" w:hAnsi="Calibri"/>
          <w:noProof/>
          <w:sz w:val="18"/>
          <w:szCs w:val="18"/>
        </w:rPr>
        <w:t>(</w:t>
      </w:r>
      <w:r w:rsidRPr="00795B30">
        <w:rPr>
          <w:rFonts w:ascii="Calibri" w:hAnsi="Calibri"/>
          <w:noProof/>
          <w:sz w:val="18"/>
          <w:szCs w:val="18"/>
        </w:rPr>
        <w:t>1999</w:t>
      </w:r>
      <w:r w:rsidR="008F53DE" w:rsidRPr="00795B30">
        <w:rPr>
          <w:rFonts w:ascii="Calibri" w:hAnsi="Calibri"/>
          <w:noProof/>
          <w:sz w:val="18"/>
          <w:szCs w:val="18"/>
        </w:rPr>
        <w:t>)</w:t>
      </w:r>
      <w:r w:rsidRPr="00795B30">
        <w:rPr>
          <w:rFonts w:ascii="Calibri" w:hAnsi="Calibri"/>
          <w:noProof/>
          <w:sz w:val="18"/>
          <w:szCs w:val="18"/>
        </w:rPr>
        <w:t>. Isotopic fingerprints of shallow gases in the Western Canadian sedimentary basin: tools for remediation of leaking heavy oil wells. Organic Geochemistry</w:t>
      </w:r>
      <w:r w:rsidR="002B31E6">
        <w:rPr>
          <w:rFonts w:ascii="Calibri" w:hAnsi="Calibri"/>
          <w:noProof/>
          <w:sz w:val="18"/>
          <w:szCs w:val="18"/>
        </w:rPr>
        <w:t>,</w:t>
      </w:r>
      <w:r w:rsidRPr="00795B30">
        <w:rPr>
          <w:rFonts w:ascii="Calibri" w:hAnsi="Calibri"/>
          <w:noProof/>
          <w:sz w:val="18"/>
          <w:szCs w:val="18"/>
        </w:rPr>
        <w:t xml:space="preserve"> 30: 861-871.</w:t>
      </w:r>
    </w:p>
    <w:p w14:paraId="65BAFBCF"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Saponja J </w:t>
      </w:r>
      <w:r w:rsidR="008F53DE" w:rsidRPr="00795B30">
        <w:rPr>
          <w:rFonts w:ascii="Calibri" w:hAnsi="Calibri"/>
          <w:noProof/>
          <w:sz w:val="18"/>
          <w:szCs w:val="18"/>
        </w:rPr>
        <w:t>(</w:t>
      </w:r>
      <w:r w:rsidRPr="00795B30">
        <w:rPr>
          <w:rFonts w:ascii="Calibri" w:hAnsi="Calibri"/>
          <w:noProof/>
          <w:sz w:val="18"/>
          <w:szCs w:val="18"/>
        </w:rPr>
        <w:t>1999</w:t>
      </w:r>
      <w:r w:rsidR="008F53DE" w:rsidRPr="00795B30">
        <w:rPr>
          <w:rFonts w:ascii="Calibri" w:hAnsi="Calibri"/>
          <w:noProof/>
          <w:sz w:val="18"/>
          <w:szCs w:val="18"/>
        </w:rPr>
        <w:t>)</w:t>
      </w:r>
      <w:r w:rsidRPr="00795B30">
        <w:rPr>
          <w:rFonts w:ascii="Calibri" w:hAnsi="Calibri"/>
          <w:noProof/>
          <w:sz w:val="18"/>
          <w:szCs w:val="18"/>
        </w:rPr>
        <w:t>. Surface casing vent flow and gas migration remedial elimination—new technique proves economic and highly successful. Journal of Canadian Petroleum Technology, 38(13).</w:t>
      </w:r>
    </w:p>
    <w:p w14:paraId="65BAFBD0"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Satoh H, Shimoda S, Yamaguchi K, Hiroyasu K</w:t>
      </w:r>
      <w:r w:rsidR="009D029A">
        <w:rPr>
          <w:rFonts w:ascii="Calibri" w:hAnsi="Calibri"/>
          <w:noProof/>
          <w:sz w:val="18"/>
          <w:szCs w:val="18"/>
        </w:rPr>
        <w:t>,</w:t>
      </w:r>
      <w:r w:rsidRPr="00795B30">
        <w:rPr>
          <w:rFonts w:ascii="Calibri" w:hAnsi="Calibri"/>
          <w:noProof/>
          <w:sz w:val="18"/>
          <w:szCs w:val="18"/>
        </w:rPr>
        <w:t xml:space="preserve"> Yamashita Y</w:t>
      </w:r>
      <w:r w:rsidR="009D029A">
        <w:rPr>
          <w:rFonts w:ascii="Calibri" w:hAnsi="Calibri"/>
          <w:noProof/>
          <w:sz w:val="18"/>
          <w:szCs w:val="18"/>
        </w:rPr>
        <w:t xml:space="preserve">, </w:t>
      </w:r>
      <w:r w:rsidRPr="00795B30">
        <w:rPr>
          <w:rFonts w:ascii="Calibri" w:hAnsi="Calibri"/>
          <w:noProof/>
          <w:sz w:val="18"/>
          <w:szCs w:val="18"/>
        </w:rPr>
        <w:t xml:space="preserve">Miyashiro K and Saito S </w:t>
      </w:r>
      <w:r w:rsidR="008F53DE" w:rsidRPr="00795B30">
        <w:rPr>
          <w:rFonts w:ascii="Calibri" w:hAnsi="Calibri"/>
          <w:noProof/>
          <w:sz w:val="18"/>
          <w:szCs w:val="18"/>
        </w:rPr>
        <w:t>(</w:t>
      </w:r>
      <w:r w:rsidRPr="00795B30">
        <w:rPr>
          <w:rFonts w:ascii="Calibri" w:hAnsi="Calibri"/>
          <w:noProof/>
          <w:sz w:val="18"/>
          <w:szCs w:val="18"/>
        </w:rPr>
        <w:t>2013</w:t>
      </w:r>
      <w:r w:rsidR="008F53DE" w:rsidRPr="00795B30">
        <w:rPr>
          <w:rFonts w:ascii="Calibri" w:hAnsi="Calibri"/>
          <w:noProof/>
          <w:sz w:val="18"/>
          <w:szCs w:val="18"/>
        </w:rPr>
        <w:t>)</w:t>
      </w:r>
      <w:r w:rsidRPr="00795B30">
        <w:rPr>
          <w:rFonts w:ascii="Calibri" w:hAnsi="Calibri"/>
          <w:noProof/>
          <w:sz w:val="18"/>
          <w:szCs w:val="18"/>
        </w:rPr>
        <w:t>. The long-term corrosion behavior of abandoned wells under CO2 geological storage conditions: (1) experimental results for cement alternation. Energy Procedia</w:t>
      </w:r>
      <w:r w:rsidR="002B31E6">
        <w:rPr>
          <w:rFonts w:ascii="Calibri" w:hAnsi="Calibri"/>
          <w:noProof/>
          <w:sz w:val="18"/>
          <w:szCs w:val="18"/>
        </w:rPr>
        <w:t>,</w:t>
      </w:r>
      <w:r w:rsidRPr="00795B30">
        <w:rPr>
          <w:rFonts w:ascii="Calibri" w:hAnsi="Calibri"/>
          <w:noProof/>
          <w:sz w:val="18"/>
          <w:szCs w:val="18"/>
        </w:rPr>
        <w:t xml:space="preserve"> 37</w:t>
      </w:r>
      <w:r w:rsidR="002B31E6">
        <w:rPr>
          <w:rFonts w:ascii="Calibri" w:hAnsi="Calibri"/>
          <w:noProof/>
          <w:sz w:val="18"/>
          <w:szCs w:val="18"/>
        </w:rPr>
        <w:t>,:</w:t>
      </w:r>
      <w:r w:rsidRPr="00795B30">
        <w:rPr>
          <w:rFonts w:ascii="Calibri" w:hAnsi="Calibri"/>
          <w:noProof/>
          <w:sz w:val="18"/>
          <w:szCs w:val="18"/>
        </w:rPr>
        <w:t xml:space="preserve"> 5781-5792.</w:t>
      </w:r>
    </w:p>
    <w:p w14:paraId="65BAFBD1" w14:textId="77777777" w:rsidR="005D4A48" w:rsidRPr="00795B30" w:rsidRDefault="005D4A48" w:rsidP="005D4A48">
      <w:pPr>
        <w:pStyle w:val="OWSReferencelist"/>
        <w:rPr>
          <w:rFonts w:ascii="Calibri" w:hAnsi="Calibri"/>
          <w:noProof/>
          <w:sz w:val="18"/>
          <w:szCs w:val="18"/>
        </w:rPr>
      </w:pPr>
      <w:r w:rsidRPr="00795B30">
        <w:rPr>
          <w:rFonts w:ascii="Calibri" w:hAnsi="Calibri"/>
          <w:sz w:val="18"/>
          <w:szCs w:val="18"/>
        </w:rPr>
        <w:t xml:space="preserve">Schraufnagel RA </w:t>
      </w:r>
      <w:r w:rsidR="008F53DE" w:rsidRPr="00795B30">
        <w:rPr>
          <w:rFonts w:ascii="Calibri" w:hAnsi="Calibri"/>
          <w:sz w:val="18"/>
          <w:szCs w:val="18"/>
        </w:rPr>
        <w:t>(</w:t>
      </w:r>
      <w:r w:rsidRPr="00795B30">
        <w:rPr>
          <w:rFonts w:ascii="Calibri" w:hAnsi="Calibri"/>
          <w:sz w:val="18"/>
          <w:szCs w:val="18"/>
        </w:rPr>
        <w:t>1993</w:t>
      </w:r>
      <w:r w:rsidR="008F53DE" w:rsidRPr="00795B30">
        <w:rPr>
          <w:rFonts w:ascii="Calibri" w:hAnsi="Calibri"/>
          <w:sz w:val="18"/>
          <w:szCs w:val="18"/>
        </w:rPr>
        <w:t>)</w:t>
      </w:r>
      <w:r w:rsidRPr="00795B30">
        <w:rPr>
          <w:rFonts w:ascii="Calibri" w:hAnsi="Calibri"/>
          <w:sz w:val="18"/>
          <w:szCs w:val="18"/>
        </w:rPr>
        <w:t>. Coalbed methane production. Chapter 15 of AAPG Studies in Geology 38, pp. 341.361.</w:t>
      </w:r>
      <w:r w:rsidRPr="00795B30">
        <w:rPr>
          <w:rFonts w:ascii="Calibri" w:hAnsi="Calibri"/>
          <w:noProof/>
          <w:sz w:val="18"/>
          <w:szCs w:val="18"/>
        </w:rPr>
        <w:t xml:space="preserve"> </w:t>
      </w:r>
    </w:p>
    <w:p w14:paraId="65BAFBD2" w14:textId="77777777" w:rsidR="00913FB8" w:rsidRPr="00795B30" w:rsidRDefault="00913FB8" w:rsidP="00913FB8">
      <w:pPr>
        <w:pStyle w:val="OWSReferencelist"/>
        <w:rPr>
          <w:rFonts w:ascii="Calibri" w:hAnsi="Calibri"/>
          <w:noProof/>
          <w:sz w:val="18"/>
          <w:szCs w:val="18"/>
          <w:lang w:val="en-GB"/>
        </w:rPr>
      </w:pPr>
      <w:r w:rsidRPr="00795B30">
        <w:rPr>
          <w:rFonts w:ascii="Calibri" w:hAnsi="Calibri"/>
          <w:noProof/>
          <w:sz w:val="18"/>
          <w:szCs w:val="18"/>
          <w:lang w:val="en-GB"/>
        </w:rPr>
        <w:t>Schlumberger (2011). Manual for ECLIPSE Reservoir Simulation Software. Houston, Texas.</w:t>
      </w:r>
    </w:p>
    <w:p w14:paraId="65BAFBD3"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Smith R </w:t>
      </w:r>
      <w:r w:rsidR="008F53DE" w:rsidRPr="00795B30">
        <w:rPr>
          <w:rFonts w:ascii="Calibri" w:hAnsi="Calibri"/>
          <w:noProof/>
          <w:sz w:val="18"/>
          <w:szCs w:val="18"/>
        </w:rPr>
        <w:t>(</w:t>
      </w:r>
      <w:r w:rsidRPr="00795B30">
        <w:rPr>
          <w:rFonts w:ascii="Calibri" w:hAnsi="Calibri"/>
          <w:noProof/>
          <w:sz w:val="18"/>
          <w:szCs w:val="18"/>
        </w:rPr>
        <w:t>1990</w:t>
      </w:r>
      <w:r w:rsidR="008F53DE" w:rsidRPr="00795B30">
        <w:rPr>
          <w:rFonts w:ascii="Calibri" w:hAnsi="Calibri"/>
          <w:noProof/>
          <w:sz w:val="18"/>
          <w:szCs w:val="18"/>
        </w:rPr>
        <w:t>)</w:t>
      </w:r>
      <w:r w:rsidR="009D029A">
        <w:rPr>
          <w:rFonts w:ascii="Calibri" w:hAnsi="Calibri"/>
          <w:noProof/>
          <w:sz w:val="18"/>
          <w:szCs w:val="18"/>
        </w:rPr>
        <w:t>.</w:t>
      </w:r>
      <w:r w:rsidRPr="00795B30">
        <w:rPr>
          <w:rFonts w:ascii="Calibri" w:hAnsi="Calibri"/>
          <w:noProof/>
          <w:sz w:val="18"/>
          <w:szCs w:val="18"/>
        </w:rPr>
        <w:t xml:space="preserve"> </w:t>
      </w:r>
      <w:r w:rsidR="009D029A" w:rsidRPr="00795B30">
        <w:rPr>
          <w:rFonts w:ascii="Calibri" w:hAnsi="Calibri"/>
          <w:noProof/>
          <w:sz w:val="18"/>
          <w:szCs w:val="18"/>
        </w:rPr>
        <w:t>Preface</w:t>
      </w:r>
      <w:r w:rsidR="009D029A">
        <w:rPr>
          <w:rFonts w:ascii="Calibri" w:hAnsi="Calibri"/>
          <w:noProof/>
          <w:sz w:val="18"/>
          <w:szCs w:val="18"/>
        </w:rPr>
        <w:t>, In</w:t>
      </w:r>
      <w:r w:rsidR="009D029A" w:rsidRPr="00795B30">
        <w:rPr>
          <w:rFonts w:ascii="Calibri" w:hAnsi="Calibri"/>
          <w:noProof/>
          <w:sz w:val="18"/>
          <w:szCs w:val="18"/>
        </w:rPr>
        <w:t xml:space="preserve"> </w:t>
      </w:r>
      <w:r w:rsidRPr="00795B30">
        <w:rPr>
          <w:rFonts w:ascii="Calibri" w:hAnsi="Calibri"/>
          <w:noProof/>
          <w:sz w:val="18"/>
          <w:szCs w:val="18"/>
        </w:rPr>
        <w:t>Nelson E (Ed.)</w:t>
      </w:r>
      <w:r w:rsidR="009D029A">
        <w:rPr>
          <w:rFonts w:ascii="Calibri" w:hAnsi="Calibri"/>
          <w:noProof/>
          <w:sz w:val="18"/>
          <w:szCs w:val="18"/>
        </w:rPr>
        <w:t>,</w:t>
      </w:r>
      <w:r w:rsidRPr="00795B30">
        <w:rPr>
          <w:rFonts w:ascii="Calibri" w:hAnsi="Calibri"/>
          <w:noProof/>
          <w:sz w:val="18"/>
          <w:szCs w:val="18"/>
        </w:rPr>
        <w:t xml:space="preserve"> Well Cementing, Elsevier Science. ISBN: 0-444-88751-2 (Vol.28).</w:t>
      </w:r>
    </w:p>
    <w:p w14:paraId="65BAFBD4" w14:textId="77777777" w:rsidR="00A0594D" w:rsidRPr="00795B30" w:rsidRDefault="00A0594D" w:rsidP="00A0594D">
      <w:pPr>
        <w:pStyle w:val="OWSReferencelist"/>
        <w:rPr>
          <w:rFonts w:ascii="Calibri" w:hAnsi="Calibri"/>
          <w:noProof/>
          <w:sz w:val="18"/>
          <w:szCs w:val="18"/>
        </w:rPr>
      </w:pPr>
      <w:r w:rsidRPr="00795B30">
        <w:rPr>
          <w:rFonts w:ascii="Calibri" w:hAnsi="Calibri"/>
          <w:noProof/>
          <w:sz w:val="18"/>
          <w:szCs w:val="18"/>
        </w:rPr>
        <w:t xml:space="preserve">Syed T </w:t>
      </w:r>
      <w:r w:rsidR="00A44152">
        <w:rPr>
          <w:rFonts w:ascii="Calibri" w:hAnsi="Calibri"/>
          <w:noProof/>
          <w:sz w:val="18"/>
          <w:szCs w:val="18"/>
        </w:rPr>
        <w:t xml:space="preserve">and </w:t>
      </w:r>
      <w:r w:rsidRPr="00795B30">
        <w:rPr>
          <w:rFonts w:ascii="Calibri" w:hAnsi="Calibri"/>
          <w:noProof/>
          <w:sz w:val="18"/>
          <w:szCs w:val="18"/>
        </w:rPr>
        <w:t xml:space="preserve">Cutler T </w:t>
      </w:r>
      <w:r w:rsidR="008F53DE" w:rsidRPr="00795B30">
        <w:rPr>
          <w:rFonts w:ascii="Calibri" w:hAnsi="Calibri"/>
          <w:noProof/>
          <w:sz w:val="18"/>
          <w:szCs w:val="18"/>
        </w:rPr>
        <w:t>(</w:t>
      </w:r>
      <w:r w:rsidRPr="00795B30">
        <w:rPr>
          <w:rFonts w:ascii="Calibri" w:hAnsi="Calibri"/>
          <w:noProof/>
          <w:sz w:val="18"/>
          <w:szCs w:val="18"/>
        </w:rPr>
        <w:t>2010</w:t>
      </w:r>
      <w:r w:rsidR="008F53DE" w:rsidRPr="00795B30">
        <w:rPr>
          <w:rFonts w:ascii="Calibri" w:hAnsi="Calibri"/>
          <w:noProof/>
          <w:sz w:val="18"/>
          <w:szCs w:val="18"/>
        </w:rPr>
        <w:t>)</w:t>
      </w:r>
      <w:r w:rsidRPr="00795B30">
        <w:rPr>
          <w:rFonts w:ascii="Calibri" w:hAnsi="Calibri"/>
          <w:noProof/>
          <w:sz w:val="18"/>
          <w:szCs w:val="18"/>
        </w:rPr>
        <w:t>. Well integrity technical and regulatory considerations for CO2 injection wells. SPE paper 125839 presented at the SPE international conference on health, safety &amp; environment in oil and gas exploration and production, 12-14 April 2010, Rio de Janeiro, Brazil.</w:t>
      </w:r>
    </w:p>
    <w:p w14:paraId="65BAFBD5"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Tan B, Lang M </w:t>
      </w:r>
      <w:r w:rsidR="006C2960">
        <w:rPr>
          <w:rFonts w:ascii="Calibri" w:hAnsi="Calibri"/>
          <w:noProof/>
          <w:sz w:val="18"/>
          <w:szCs w:val="18"/>
        </w:rPr>
        <w:t xml:space="preserve">and </w:t>
      </w:r>
      <w:r w:rsidRPr="00795B30">
        <w:rPr>
          <w:rFonts w:ascii="Calibri" w:hAnsi="Calibri"/>
          <w:noProof/>
          <w:sz w:val="18"/>
          <w:szCs w:val="18"/>
        </w:rPr>
        <w:t xml:space="preserve">Sheth D </w:t>
      </w:r>
      <w:r w:rsidR="008F53DE" w:rsidRPr="00795B30">
        <w:rPr>
          <w:rFonts w:ascii="Calibri" w:hAnsi="Calibri"/>
          <w:noProof/>
          <w:sz w:val="18"/>
          <w:szCs w:val="18"/>
        </w:rPr>
        <w:t>(</w:t>
      </w:r>
      <w:r w:rsidRPr="00795B30">
        <w:rPr>
          <w:rFonts w:ascii="Calibri" w:hAnsi="Calibri"/>
          <w:noProof/>
          <w:sz w:val="18"/>
          <w:szCs w:val="18"/>
        </w:rPr>
        <w:t>2012</w:t>
      </w:r>
      <w:r w:rsidR="008F53DE" w:rsidRPr="00795B30">
        <w:rPr>
          <w:rFonts w:ascii="Calibri" w:hAnsi="Calibri"/>
          <w:noProof/>
          <w:sz w:val="18"/>
          <w:szCs w:val="18"/>
        </w:rPr>
        <w:t>)</w:t>
      </w:r>
      <w:r w:rsidRPr="00795B30">
        <w:rPr>
          <w:rFonts w:ascii="Calibri" w:hAnsi="Calibri"/>
          <w:noProof/>
          <w:sz w:val="18"/>
          <w:szCs w:val="18"/>
        </w:rPr>
        <w:t>. High-strength, low-density cement pumped on-the-fly using volumetric mixing achieves cement to surface in heavy loss coal seam gas field. SPE Asia Pacific Oil and Gas Conference and Exhibition, 1–10.</w:t>
      </w:r>
    </w:p>
    <w:p w14:paraId="65BAFBD6" w14:textId="77777777" w:rsidR="00663762" w:rsidRPr="00795B30" w:rsidRDefault="00663762" w:rsidP="00663762">
      <w:pPr>
        <w:pStyle w:val="OWSReferencelist"/>
        <w:rPr>
          <w:rFonts w:ascii="Calibri" w:hAnsi="Calibri"/>
          <w:noProof/>
          <w:sz w:val="18"/>
          <w:szCs w:val="18"/>
        </w:rPr>
      </w:pPr>
      <w:r w:rsidRPr="00795B30">
        <w:rPr>
          <w:rFonts w:ascii="Calibri" w:hAnsi="Calibri"/>
          <w:noProof/>
          <w:sz w:val="18"/>
          <w:szCs w:val="18"/>
        </w:rPr>
        <w:t xml:space="preserve">Taleghani AD </w:t>
      </w:r>
      <w:r w:rsidR="008F53DE" w:rsidRPr="00795B30">
        <w:rPr>
          <w:rFonts w:ascii="Calibri" w:hAnsi="Calibri"/>
          <w:noProof/>
          <w:sz w:val="18"/>
          <w:szCs w:val="18"/>
        </w:rPr>
        <w:t>(</w:t>
      </w:r>
      <w:r w:rsidRPr="00795B30">
        <w:rPr>
          <w:rFonts w:ascii="Calibri" w:hAnsi="Calibri"/>
          <w:noProof/>
          <w:sz w:val="18"/>
          <w:szCs w:val="18"/>
        </w:rPr>
        <w:t>2009</w:t>
      </w:r>
      <w:r w:rsidR="008F53DE" w:rsidRPr="00795B30">
        <w:rPr>
          <w:rFonts w:ascii="Calibri" w:hAnsi="Calibri"/>
          <w:noProof/>
          <w:sz w:val="18"/>
          <w:szCs w:val="18"/>
        </w:rPr>
        <w:t>)</w:t>
      </w:r>
      <w:r w:rsidRPr="00795B30">
        <w:rPr>
          <w:rFonts w:ascii="Calibri" w:hAnsi="Calibri"/>
          <w:noProof/>
          <w:sz w:val="18"/>
          <w:szCs w:val="18"/>
        </w:rPr>
        <w:t>. Analysis of hydraulic fracture propagation in fractured reservoirs: an improved model for the interaction between induced and natural fractures. PhD Thesis. University of Texas at Austin.</w:t>
      </w:r>
    </w:p>
    <w:p w14:paraId="65BAFBD7" w14:textId="77777777" w:rsidR="002E1FFA" w:rsidRPr="00795B30" w:rsidRDefault="002E1FFA" w:rsidP="002E1FFA">
      <w:pPr>
        <w:pStyle w:val="OWSReferencelist"/>
        <w:rPr>
          <w:rFonts w:ascii="Calibri" w:hAnsi="Calibri"/>
          <w:noProof/>
          <w:sz w:val="18"/>
          <w:szCs w:val="18"/>
        </w:rPr>
      </w:pPr>
      <w:r w:rsidRPr="00795B30">
        <w:rPr>
          <w:rFonts w:ascii="Calibri" w:hAnsi="Calibri"/>
          <w:noProof/>
          <w:sz w:val="18"/>
          <w:szCs w:val="18"/>
        </w:rPr>
        <w:t xml:space="preserve">Taoutaou S </w:t>
      </w:r>
      <w:r w:rsidR="008F53DE" w:rsidRPr="00795B30">
        <w:rPr>
          <w:rFonts w:ascii="Calibri" w:hAnsi="Calibri"/>
          <w:noProof/>
          <w:sz w:val="18"/>
          <w:szCs w:val="18"/>
        </w:rPr>
        <w:t>(</w:t>
      </w:r>
      <w:r w:rsidRPr="00795B30">
        <w:rPr>
          <w:rFonts w:ascii="Calibri" w:hAnsi="Calibri"/>
          <w:noProof/>
          <w:sz w:val="18"/>
          <w:szCs w:val="18"/>
        </w:rPr>
        <w:t>2010</w:t>
      </w:r>
      <w:r w:rsidR="008F53DE" w:rsidRPr="00795B30">
        <w:rPr>
          <w:rFonts w:ascii="Calibri" w:hAnsi="Calibri"/>
          <w:noProof/>
          <w:sz w:val="18"/>
          <w:szCs w:val="18"/>
        </w:rPr>
        <w:t>)</w:t>
      </w:r>
      <w:r w:rsidRPr="00795B30">
        <w:rPr>
          <w:rFonts w:ascii="Calibri" w:hAnsi="Calibri"/>
          <w:noProof/>
          <w:sz w:val="18"/>
          <w:szCs w:val="18"/>
        </w:rPr>
        <w:t>. Well integrity - expert view. Oil and Gas Middle East, 6(2)</w:t>
      </w:r>
      <w:r w:rsidR="002B31E6">
        <w:rPr>
          <w:rFonts w:ascii="Calibri" w:hAnsi="Calibri"/>
          <w:noProof/>
          <w:sz w:val="18"/>
          <w:szCs w:val="18"/>
        </w:rPr>
        <w:t>:</w:t>
      </w:r>
      <w:r w:rsidRPr="00795B30">
        <w:rPr>
          <w:rFonts w:ascii="Calibri" w:hAnsi="Calibri"/>
          <w:noProof/>
          <w:sz w:val="18"/>
          <w:szCs w:val="18"/>
        </w:rPr>
        <w:t xml:space="preserve"> 34.</w:t>
      </w:r>
    </w:p>
    <w:p w14:paraId="65BAFBD8" w14:textId="77777777" w:rsidR="00913FB8" w:rsidRPr="00795B30" w:rsidRDefault="00913FB8" w:rsidP="00913FB8">
      <w:pPr>
        <w:pStyle w:val="OWSReferencelist"/>
        <w:rPr>
          <w:rFonts w:ascii="Calibri" w:hAnsi="Calibri"/>
          <w:noProof/>
          <w:sz w:val="18"/>
          <w:szCs w:val="18"/>
          <w:lang w:val="en-GB"/>
        </w:rPr>
      </w:pPr>
      <w:r w:rsidRPr="00795B30">
        <w:rPr>
          <w:rFonts w:ascii="Calibri" w:hAnsi="Calibri"/>
          <w:noProof/>
          <w:sz w:val="18"/>
          <w:szCs w:val="18"/>
          <w:lang w:val="en-GB"/>
        </w:rPr>
        <w:t>Therrien R</w:t>
      </w:r>
      <w:r w:rsidR="009D029A">
        <w:rPr>
          <w:rFonts w:ascii="Calibri" w:hAnsi="Calibri"/>
          <w:noProof/>
          <w:sz w:val="18"/>
          <w:szCs w:val="18"/>
          <w:lang w:val="en-GB"/>
        </w:rPr>
        <w:t>,</w:t>
      </w:r>
      <w:r w:rsidRPr="00795B30">
        <w:rPr>
          <w:rFonts w:ascii="Calibri" w:hAnsi="Calibri"/>
          <w:noProof/>
          <w:sz w:val="18"/>
          <w:szCs w:val="18"/>
          <w:lang w:val="en-GB"/>
        </w:rPr>
        <w:t xml:space="preserve"> McLaren</w:t>
      </w:r>
      <w:r w:rsidR="009D029A">
        <w:rPr>
          <w:rFonts w:ascii="Calibri" w:hAnsi="Calibri"/>
          <w:noProof/>
          <w:sz w:val="18"/>
          <w:szCs w:val="18"/>
          <w:lang w:val="en-GB"/>
        </w:rPr>
        <w:t xml:space="preserve"> </w:t>
      </w:r>
      <w:r w:rsidR="009D029A" w:rsidRPr="00795B30">
        <w:rPr>
          <w:rFonts w:ascii="Calibri" w:hAnsi="Calibri"/>
          <w:noProof/>
          <w:sz w:val="18"/>
          <w:szCs w:val="18"/>
          <w:lang w:val="en-GB"/>
        </w:rPr>
        <w:t>RG</w:t>
      </w:r>
      <w:r w:rsidRPr="00795B30">
        <w:rPr>
          <w:rFonts w:ascii="Calibri" w:hAnsi="Calibri"/>
          <w:noProof/>
          <w:sz w:val="18"/>
          <w:szCs w:val="18"/>
          <w:lang w:val="en-GB"/>
        </w:rPr>
        <w:t xml:space="preserve">, </w:t>
      </w:r>
      <w:r w:rsidR="006C2960">
        <w:rPr>
          <w:rFonts w:ascii="Calibri" w:hAnsi="Calibri"/>
          <w:noProof/>
          <w:sz w:val="18"/>
          <w:szCs w:val="18"/>
          <w:lang w:val="en-GB"/>
        </w:rPr>
        <w:t>Sudicky</w:t>
      </w:r>
      <w:r w:rsidR="009D029A">
        <w:rPr>
          <w:rFonts w:ascii="Calibri" w:hAnsi="Calibri"/>
          <w:noProof/>
          <w:sz w:val="18"/>
          <w:szCs w:val="18"/>
          <w:lang w:val="en-GB"/>
        </w:rPr>
        <w:t xml:space="preserve"> EA</w:t>
      </w:r>
      <w:r w:rsidR="006C2960">
        <w:rPr>
          <w:rFonts w:ascii="Calibri" w:hAnsi="Calibri"/>
          <w:noProof/>
          <w:sz w:val="18"/>
          <w:szCs w:val="18"/>
          <w:lang w:val="en-GB"/>
        </w:rPr>
        <w:t xml:space="preserve"> </w:t>
      </w:r>
      <w:r w:rsidR="00A44152">
        <w:rPr>
          <w:rFonts w:ascii="Calibri" w:hAnsi="Calibri"/>
          <w:noProof/>
          <w:sz w:val="18"/>
          <w:szCs w:val="18"/>
          <w:lang w:val="en-GB"/>
        </w:rPr>
        <w:t xml:space="preserve">and </w:t>
      </w:r>
      <w:r w:rsidR="006C2960">
        <w:rPr>
          <w:rFonts w:ascii="Calibri" w:hAnsi="Calibri"/>
          <w:noProof/>
          <w:sz w:val="18"/>
          <w:szCs w:val="18"/>
          <w:lang w:val="en-GB"/>
        </w:rPr>
        <w:t>Panday</w:t>
      </w:r>
      <w:r w:rsidRPr="00795B30">
        <w:rPr>
          <w:rFonts w:ascii="Calibri" w:hAnsi="Calibri"/>
          <w:noProof/>
          <w:sz w:val="18"/>
          <w:szCs w:val="18"/>
          <w:lang w:val="en-GB"/>
        </w:rPr>
        <w:t xml:space="preserve"> </w:t>
      </w:r>
      <w:r w:rsidR="009D029A">
        <w:rPr>
          <w:rFonts w:ascii="Calibri" w:hAnsi="Calibri"/>
          <w:noProof/>
          <w:sz w:val="18"/>
          <w:szCs w:val="18"/>
          <w:lang w:val="en-GB"/>
        </w:rPr>
        <w:t>SM</w:t>
      </w:r>
      <w:r w:rsidR="009D029A" w:rsidRPr="00795B30">
        <w:rPr>
          <w:rFonts w:ascii="Calibri" w:hAnsi="Calibri"/>
          <w:noProof/>
          <w:sz w:val="18"/>
          <w:szCs w:val="18"/>
          <w:lang w:val="en-GB"/>
        </w:rPr>
        <w:t xml:space="preserve"> </w:t>
      </w:r>
      <w:r w:rsidR="008F53DE" w:rsidRPr="00795B30">
        <w:rPr>
          <w:rFonts w:ascii="Calibri" w:hAnsi="Calibri"/>
          <w:noProof/>
          <w:sz w:val="18"/>
          <w:szCs w:val="18"/>
          <w:lang w:val="en-GB"/>
        </w:rPr>
        <w:t>(</w:t>
      </w:r>
      <w:r w:rsidRPr="00795B30">
        <w:rPr>
          <w:rFonts w:ascii="Calibri" w:hAnsi="Calibri"/>
          <w:noProof/>
          <w:sz w:val="18"/>
          <w:szCs w:val="18"/>
          <w:lang w:val="en-GB"/>
        </w:rPr>
        <w:t>2006</w:t>
      </w:r>
      <w:r w:rsidR="008F53DE" w:rsidRPr="00795B30">
        <w:rPr>
          <w:rFonts w:ascii="Calibri" w:hAnsi="Calibri"/>
          <w:noProof/>
          <w:sz w:val="18"/>
          <w:szCs w:val="18"/>
          <w:lang w:val="en-GB"/>
        </w:rPr>
        <w:t>)</w:t>
      </w:r>
      <w:r w:rsidRPr="00795B30">
        <w:rPr>
          <w:rFonts w:ascii="Calibri" w:hAnsi="Calibri"/>
          <w:noProof/>
          <w:sz w:val="18"/>
          <w:szCs w:val="18"/>
          <w:lang w:val="en-GB"/>
        </w:rPr>
        <w:t>. Hydrogeosphere—a three-dimensional numerical model describing fully-integrated subsurface and surface flow and solute transport. Université Laval, University of Waterloo, Groundwater Simul. Group, Waterloo, Ont., Canada: 275 pp.</w:t>
      </w:r>
    </w:p>
    <w:p w14:paraId="65BAFBD9" w14:textId="77777777" w:rsidR="000201A2" w:rsidRPr="00795B30" w:rsidRDefault="000201A2" w:rsidP="000201A2">
      <w:pPr>
        <w:pStyle w:val="OWSReferencelist"/>
        <w:rPr>
          <w:rFonts w:ascii="Calibri" w:hAnsi="Calibri"/>
          <w:noProof/>
          <w:sz w:val="18"/>
          <w:szCs w:val="18"/>
          <w:lang w:val="en-GB"/>
        </w:rPr>
      </w:pPr>
      <w:r w:rsidRPr="00795B30">
        <w:rPr>
          <w:rFonts w:ascii="Calibri" w:hAnsi="Calibri"/>
          <w:noProof/>
          <w:sz w:val="18"/>
          <w:szCs w:val="18"/>
          <w:lang w:val="en-GB"/>
        </w:rPr>
        <w:t xml:space="preserve">Turnadge C, Peeters L </w:t>
      </w:r>
      <w:r>
        <w:rPr>
          <w:rFonts w:ascii="Calibri" w:hAnsi="Calibri"/>
          <w:noProof/>
          <w:sz w:val="18"/>
          <w:szCs w:val="18"/>
          <w:lang w:val="en-GB"/>
        </w:rPr>
        <w:t>and Mallants D</w:t>
      </w:r>
      <w:r w:rsidRPr="00795B30">
        <w:rPr>
          <w:rFonts w:ascii="Calibri" w:hAnsi="Calibri"/>
          <w:noProof/>
          <w:sz w:val="18"/>
          <w:szCs w:val="18"/>
          <w:lang w:val="en-GB"/>
        </w:rPr>
        <w:t xml:space="preserve"> (2015). A heuristic for assessing the effects of leaky bores and faults on the propagation of CSG-related depressurisation. Australian Groundwater Conference, 3rd to 5th November, 2015. Canberra, Australia.</w:t>
      </w:r>
    </w:p>
    <w:p w14:paraId="65BAFBDA" w14:textId="2D104899" w:rsidR="0034521E" w:rsidRPr="00795B30" w:rsidRDefault="0034521E" w:rsidP="0034521E">
      <w:pPr>
        <w:pStyle w:val="OWSReferencelist"/>
        <w:rPr>
          <w:rFonts w:ascii="Calibri" w:hAnsi="Calibri"/>
          <w:sz w:val="18"/>
          <w:szCs w:val="18"/>
        </w:rPr>
      </w:pPr>
      <w:r w:rsidRPr="00795B30">
        <w:rPr>
          <w:rFonts w:ascii="Calibri" w:hAnsi="Calibri"/>
          <w:sz w:val="18"/>
          <w:szCs w:val="18"/>
        </w:rPr>
        <w:t xml:space="preserve">Turnadge C, Mallants D </w:t>
      </w:r>
      <w:r w:rsidR="00A44152">
        <w:rPr>
          <w:rFonts w:ascii="Calibri" w:hAnsi="Calibri"/>
          <w:sz w:val="18"/>
          <w:szCs w:val="18"/>
        </w:rPr>
        <w:t xml:space="preserve">and </w:t>
      </w:r>
      <w:r w:rsidRPr="00795B30">
        <w:rPr>
          <w:rFonts w:ascii="Calibri" w:hAnsi="Calibri"/>
          <w:sz w:val="18"/>
          <w:szCs w:val="18"/>
        </w:rPr>
        <w:t xml:space="preserve">Peeters L </w:t>
      </w:r>
      <w:r w:rsidR="008F53DE" w:rsidRPr="00795B30">
        <w:rPr>
          <w:rFonts w:ascii="Calibri" w:hAnsi="Calibri"/>
          <w:sz w:val="18"/>
          <w:szCs w:val="18"/>
        </w:rPr>
        <w:t>(</w:t>
      </w:r>
      <w:r w:rsidRPr="00795B30">
        <w:rPr>
          <w:rFonts w:ascii="Calibri" w:hAnsi="Calibri"/>
          <w:sz w:val="18"/>
          <w:szCs w:val="18"/>
        </w:rPr>
        <w:t>201</w:t>
      </w:r>
      <w:r w:rsidR="003D11B2">
        <w:rPr>
          <w:rFonts w:ascii="Calibri" w:hAnsi="Calibri"/>
          <w:sz w:val="18"/>
          <w:szCs w:val="18"/>
        </w:rPr>
        <w:t>8</w:t>
      </w:r>
      <w:r w:rsidR="008F53DE" w:rsidRPr="00795B30">
        <w:rPr>
          <w:rFonts w:ascii="Calibri" w:hAnsi="Calibri"/>
          <w:sz w:val="18"/>
          <w:szCs w:val="18"/>
        </w:rPr>
        <w:t>)</w:t>
      </w:r>
      <w:r w:rsidRPr="00795B30">
        <w:rPr>
          <w:rFonts w:ascii="Calibri" w:hAnsi="Calibri"/>
          <w:sz w:val="18"/>
          <w:szCs w:val="18"/>
        </w:rPr>
        <w:t xml:space="preserve"> Overview of modelling approaches and simulation models for assessment of coal seam gas extraction impacts, prepared by the Commonwealth Scientific and Industrial Research Organisation (CSIRO), Canberra, 104</w:t>
      </w:r>
      <w:r w:rsidR="002B31E6">
        <w:rPr>
          <w:rFonts w:ascii="Calibri" w:hAnsi="Calibri"/>
          <w:sz w:val="18"/>
          <w:szCs w:val="18"/>
        </w:rPr>
        <w:t xml:space="preserve"> p</w:t>
      </w:r>
      <w:r w:rsidRPr="00795B30">
        <w:rPr>
          <w:rFonts w:ascii="Calibri" w:hAnsi="Calibri"/>
          <w:sz w:val="18"/>
          <w:szCs w:val="18"/>
        </w:rPr>
        <w:t>p.</w:t>
      </w:r>
    </w:p>
    <w:p w14:paraId="65BAFBDB" w14:textId="77777777" w:rsidR="00B848FA" w:rsidRPr="00795B30" w:rsidRDefault="00B848FA" w:rsidP="005D4A48">
      <w:pPr>
        <w:pStyle w:val="OWSReferencelist"/>
        <w:rPr>
          <w:rFonts w:ascii="Calibri" w:hAnsi="Calibri"/>
          <w:noProof/>
          <w:sz w:val="18"/>
          <w:szCs w:val="18"/>
        </w:rPr>
      </w:pPr>
      <w:r w:rsidRPr="00795B30">
        <w:rPr>
          <w:rFonts w:ascii="Calibri" w:hAnsi="Calibri"/>
          <w:noProof/>
          <w:sz w:val="18"/>
          <w:szCs w:val="18"/>
        </w:rPr>
        <w:t xml:space="preserve">US Environment Protection Agency (EPA) </w:t>
      </w:r>
      <w:r w:rsidR="008F53DE" w:rsidRPr="00795B30">
        <w:rPr>
          <w:rFonts w:ascii="Calibri" w:hAnsi="Calibri"/>
          <w:noProof/>
          <w:sz w:val="18"/>
          <w:szCs w:val="18"/>
        </w:rPr>
        <w:t>(</w:t>
      </w:r>
      <w:r w:rsidRPr="00795B30">
        <w:rPr>
          <w:rFonts w:ascii="Calibri" w:hAnsi="Calibri"/>
          <w:noProof/>
          <w:sz w:val="18"/>
          <w:szCs w:val="18"/>
        </w:rPr>
        <w:t>2004</w:t>
      </w:r>
      <w:r w:rsidR="008F53DE" w:rsidRPr="00795B30">
        <w:rPr>
          <w:rFonts w:ascii="Calibri" w:hAnsi="Calibri"/>
          <w:noProof/>
          <w:sz w:val="18"/>
          <w:szCs w:val="18"/>
        </w:rPr>
        <w:t>)</w:t>
      </w:r>
      <w:r w:rsidRPr="00795B30">
        <w:rPr>
          <w:rFonts w:ascii="Calibri" w:hAnsi="Calibri"/>
          <w:noProof/>
          <w:sz w:val="18"/>
          <w:szCs w:val="18"/>
        </w:rPr>
        <w:t>. Evaluation of impacts to undeground sources of drinking water by hydraulic fracturing of coalbed methane reservoirs. Report number EPA/816/R-04/003.</w:t>
      </w:r>
    </w:p>
    <w:p w14:paraId="65BAFBDC" w14:textId="77777777" w:rsidR="00136D02" w:rsidRPr="00795B30" w:rsidRDefault="00136D02" w:rsidP="00136D02">
      <w:pPr>
        <w:pStyle w:val="OWSReferencelist"/>
        <w:rPr>
          <w:rFonts w:ascii="Calibri" w:hAnsi="Calibri"/>
          <w:noProof/>
          <w:sz w:val="18"/>
          <w:szCs w:val="18"/>
        </w:rPr>
      </w:pPr>
      <w:r w:rsidRPr="00795B30">
        <w:rPr>
          <w:rFonts w:ascii="Calibri" w:hAnsi="Calibri"/>
          <w:noProof/>
          <w:sz w:val="18"/>
          <w:szCs w:val="18"/>
        </w:rPr>
        <w:t xml:space="preserve">US Environment Protection Agency (EPA) </w:t>
      </w:r>
      <w:r w:rsidR="008F53DE" w:rsidRPr="00795B30">
        <w:rPr>
          <w:rFonts w:ascii="Calibri" w:hAnsi="Calibri"/>
          <w:noProof/>
          <w:sz w:val="18"/>
          <w:szCs w:val="18"/>
        </w:rPr>
        <w:t>(</w:t>
      </w:r>
      <w:r w:rsidRPr="00795B30">
        <w:rPr>
          <w:rFonts w:ascii="Calibri" w:hAnsi="Calibri"/>
          <w:noProof/>
          <w:sz w:val="18"/>
          <w:szCs w:val="18"/>
        </w:rPr>
        <w:t>2011</w:t>
      </w:r>
      <w:r w:rsidR="008F53DE" w:rsidRPr="00795B30">
        <w:rPr>
          <w:rFonts w:ascii="Calibri" w:hAnsi="Calibri"/>
          <w:noProof/>
          <w:sz w:val="18"/>
          <w:szCs w:val="18"/>
        </w:rPr>
        <w:t>)</w:t>
      </w:r>
      <w:r w:rsidRPr="00795B30">
        <w:rPr>
          <w:rFonts w:ascii="Calibri" w:hAnsi="Calibri"/>
          <w:noProof/>
          <w:sz w:val="18"/>
          <w:szCs w:val="18"/>
        </w:rPr>
        <w:t>. Plan to Study the Potential Impacts of Hydraulic Fracturing on Drinking Water Resources. Office of Research and Development</w:t>
      </w:r>
      <w:r w:rsidR="00602C4B" w:rsidRPr="00795B30">
        <w:rPr>
          <w:rFonts w:ascii="Calibri" w:hAnsi="Calibri"/>
          <w:noProof/>
          <w:sz w:val="18"/>
          <w:szCs w:val="18"/>
        </w:rPr>
        <w:t>,</w:t>
      </w:r>
      <w:r w:rsidRPr="00795B30">
        <w:rPr>
          <w:rFonts w:ascii="Calibri" w:hAnsi="Calibri"/>
          <w:noProof/>
          <w:sz w:val="18"/>
          <w:szCs w:val="18"/>
        </w:rPr>
        <w:t xml:space="preserve"> </w:t>
      </w:r>
      <w:r w:rsidR="00602C4B" w:rsidRPr="00795B30">
        <w:rPr>
          <w:rFonts w:ascii="Calibri" w:hAnsi="Calibri"/>
          <w:noProof/>
          <w:sz w:val="18"/>
          <w:szCs w:val="18"/>
        </w:rPr>
        <w:t>R</w:t>
      </w:r>
      <w:r w:rsidRPr="00795B30">
        <w:rPr>
          <w:rFonts w:ascii="Calibri" w:hAnsi="Calibri"/>
          <w:noProof/>
          <w:sz w:val="18"/>
          <w:szCs w:val="18"/>
        </w:rPr>
        <w:t>eport number EPA/600/R-11/122.</w:t>
      </w:r>
    </w:p>
    <w:p w14:paraId="65BAFBDD" w14:textId="77777777" w:rsidR="008B6919" w:rsidRDefault="008B6919" w:rsidP="008B6919">
      <w:pPr>
        <w:pStyle w:val="OWSReferencelist"/>
        <w:rPr>
          <w:rFonts w:ascii="Calibri" w:hAnsi="Calibri"/>
          <w:noProof/>
          <w:sz w:val="18"/>
          <w:szCs w:val="18"/>
        </w:rPr>
      </w:pPr>
      <w:r w:rsidRPr="00795B30">
        <w:rPr>
          <w:rFonts w:ascii="Calibri" w:hAnsi="Calibri"/>
          <w:noProof/>
          <w:sz w:val="18"/>
          <w:szCs w:val="18"/>
        </w:rPr>
        <w:t>US Environment Protection Agency (EPA) (2015</w:t>
      </w:r>
      <w:r>
        <w:rPr>
          <w:rFonts w:ascii="Calibri" w:hAnsi="Calibri"/>
          <w:noProof/>
          <w:sz w:val="18"/>
          <w:szCs w:val="18"/>
        </w:rPr>
        <w:t>a</w:t>
      </w:r>
      <w:r w:rsidRPr="00795B30">
        <w:rPr>
          <w:rFonts w:ascii="Calibri" w:hAnsi="Calibri"/>
          <w:noProof/>
          <w:sz w:val="18"/>
          <w:szCs w:val="18"/>
        </w:rPr>
        <w:t>).</w:t>
      </w:r>
      <w:r>
        <w:rPr>
          <w:rFonts w:ascii="Calibri" w:hAnsi="Calibri"/>
          <w:noProof/>
          <w:sz w:val="18"/>
          <w:szCs w:val="18"/>
        </w:rPr>
        <w:t xml:space="preserve"> </w:t>
      </w:r>
      <w:r w:rsidRPr="008B6919">
        <w:rPr>
          <w:rFonts w:ascii="Calibri" w:hAnsi="Calibri"/>
          <w:noProof/>
          <w:sz w:val="18"/>
          <w:szCs w:val="18"/>
        </w:rPr>
        <w:t>Assessment of the Potential Impacts of Hydraulic Fracturing for Oil and Gas on Drinking Water Resources.</w:t>
      </w:r>
      <w:r>
        <w:rPr>
          <w:rFonts w:ascii="Calibri" w:hAnsi="Calibri"/>
          <w:noProof/>
          <w:sz w:val="18"/>
          <w:szCs w:val="18"/>
        </w:rPr>
        <w:t xml:space="preserve"> </w:t>
      </w:r>
      <w:r w:rsidRPr="00795B30">
        <w:rPr>
          <w:rFonts w:ascii="Calibri" w:hAnsi="Calibri"/>
          <w:noProof/>
          <w:sz w:val="18"/>
          <w:szCs w:val="18"/>
        </w:rPr>
        <w:t>Report Number EPA 600/R-1</w:t>
      </w:r>
      <w:r>
        <w:rPr>
          <w:rFonts w:ascii="Calibri" w:hAnsi="Calibri"/>
          <w:noProof/>
          <w:sz w:val="18"/>
          <w:szCs w:val="18"/>
        </w:rPr>
        <w:t>5</w:t>
      </w:r>
      <w:r w:rsidRPr="00795B30">
        <w:rPr>
          <w:rFonts w:ascii="Calibri" w:hAnsi="Calibri"/>
          <w:noProof/>
          <w:sz w:val="18"/>
          <w:szCs w:val="18"/>
        </w:rPr>
        <w:t>/0</w:t>
      </w:r>
      <w:r>
        <w:rPr>
          <w:rFonts w:ascii="Calibri" w:hAnsi="Calibri"/>
          <w:noProof/>
          <w:sz w:val="18"/>
          <w:szCs w:val="18"/>
        </w:rPr>
        <w:t>47a</w:t>
      </w:r>
      <w:r w:rsidRPr="00795B30">
        <w:rPr>
          <w:rFonts w:ascii="Calibri" w:hAnsi="Calibri"/>
          <w:noProof/>
          <w:sz w:val="18"/>
          <w:szCs w:val="18"/>
        </w:rPr>
        <w:t>.</w:t>
      </w:r>
    </w:p>
    <w:p w14:paraId="65BAFBDE" w14:textId="77777777" w:rsidR="009D65F8" w:rsidRDefault="00882A4F" w:rsidP="005D4A48">
      <w:pPr>
        <w:pStyle w:val="OWSReferencelist"/>
        <w:rPr>
          <w:rFonts w:ascii="Calibri" w:hAnsi="Calibri"/>
          <w:noProof/>
          <w:sz w:val="18"/>
          <w:szCs w:val="18"/>
        </w:rPr>
      </w:pPr>
      <w:r w:rsidRPr="00795B30">
        <w:rPr>
          <w:rFonts w:ascii="Calibri" w:hAnsi="Calibri"/>
          <w:noProof/>
          <w:sz w:val="18"/>
          <w:szCs w:val="18"/>
        </w:rPr>
        <w:t>US Environment Protection Agency (EPA</w:t>
      </w:r>
      <w:r w:rsidR="009D65F8" w:rsidRPr="00795B30">
        <w:rPr>
          <w:rFonts w:ascii="Calibri" w:hAnsi="Calibri"/>
          <w:noProof/>
          <w:sz w:val="18"/>
          <w:szCs w:val="18"/>
        </w:rPr>
        <w:t xml:space="preserve">) </w:t>
      </w:r>
      <w:r w:rsidR="008F53DE" w:rsidRPr="00795B30">
        <w:rPr>
          <w:rFonts w:ascii="Calibri" w:hAnsi="Calibri"/>
          <w:noProof/>
          <w:sz w:val="18"/>
          <w:szCs w:val="18"/>
        </w:rPr>
        <w:t>(</w:t>
      </w:r>
      <w:r w:rsidRPr="00795B30">
        <w:rPr>
          <w:rFonts w:ascii="Calibri" w:hAnsi="Calibri"/>
          <w:noProof/>
          <w:sz w:val="18"/>
          <w:szCs w:val="18"/>
        </w:rPr>
        <w:t>2015</w:t>
      </w:r>
      <w:r w:rsidR="008B6919">
        <w:rPr>
          <w:rFonts w:ascii="Calibri" w:hAnsi="Calibri"/>
          <w:noProof/>
          <w:sz w:val="18"/>
          <w:szCs w:val="18"/>
        </w:rPr>
        <w:t>b</w:t>
      </w:r>
      <w:r w:rsidR="008F53DE" w:rsidRPr="00795B30">
        <w:rPr>
          <w:rFonts w:ascii="Calibri" w:hAnsi="Calibri"/>
          <w:noProof/>
          <w:sz w:val="18"/>
          <w:szCs w:val="18"/>
        </w:rPr>
        <w:t>)</w:t>
      </w:r>
      <w:r w:rsidRPr="00795B30">
        <w:rPr>
          <w:rFonts w:ascii="Calibri" w:hAnsi="Calibri"/>
          <w:noProof/>
          <w:sz w:val="18"/>
          <w:szCs w:val="18"/>
        </w:rPr>
        <w:t xml:space="preserve">. </w:t>
      </w:r>
      <w:r w:rsidR="009D65F8" w:rsidRPr="00795B30">
        <w:rPr>
          <w:rFonts w:ascii="Calibri" w:hAnsi="Calibri"/>
          <w:noProof/>
          <w:sz w:val="18"/>
          <w:szCs w:val="18"/>
        </w:rPr>
        <w:t xml:space="preserve">Retrospective case study in Killdeer, North Dakota. Study of the potential impacts of hydraulic fracturing on drinking water resources. </w:t>
      </w:r>
      <w:r w:rsidR="00602C4B" w:rsidRPr="00795B30">
        <w:rPr>
          <w:rFonts w:ascii="Calibri" w:hAnsi="Calibri"/>
          <w:noProof/>
          <w:sz w:val="18"/>
          <w:szCs w:val="18"/>
        </w:rPr>
        <w:t xml:space="preserve">Report Number </w:t>
      </w:r>
      <w:r w:rsidR="009D65F8" w:rsidRPr="00795B30">
        <w:rPr>
          <w:rFonts w:ascii="Calibri" w:hAnsi="Calibri"/>
          <w:noProof/>
          <w:sz w:val="18"/>
          <w:szCs w:val="18"/>
        </w:rPr>
        <w:t>EPA 600/R-14/103.</w:t>
      </w:r>
    </w:p>
    <w:p w14:paraId="65BAFBDF"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van Oort E </w:t>
      </w:r>
      <w:r w:rsidR="008F53DE" w:rsidRPr="00795B30">
        <w:rPr>
          <w:rFonts w:ascii="Calibri" w:hAnsi="Calibri"/>
          <w:noProof/>
          <w:sz w:val="18"/>
          <w:szCs w:val="18"/>
        </w:rPr>
        <w:t>(</w:t>
      </w:r>
      <w:r w:rsidRPr="00795B30">
        <w:rPr>
          <w:rFonts w:ascii="Calibri" w:hAnsi="Calibri"/>
          <w:noProof/>
          <w:sz w:val="18"/>
          <w:szCs w:val="18"/>
        </w:rPr>
        <w:t>2003</w:t>
      </w:r>
      <w:r w:rsidR="008F53DE" w:rsidRPr="00795B30">
        <w:rPr>
          <w:rFonts w:ascii="Calibri" w:hAnsi="Calibri"/>
          <w:noProof/>
          <w:sz w:val="18"/>
          <w:szCs w:val="18"/>
        </w:rPr>
        <w:t>)</w:t>
      </w:r>
      <w:r w:rsidRPr="00795B30">
        <w:rPr>
          <w:rFonts w:ascii="Calibri" w:hAnsi="Calibri"/>
          <w:noProof/>
          <w:sz w:val="18"/>
          <w:szCs w:val="18"/>
        </w:rPr>
        <w:t>. On the physical and chemical stability of shales. Journal of Petroleum Science and Engineering, 38</w:t>
      </w:r>
      <w:r w:rsidR="002B31E6">
        <w:rPr>
          <w:rFonts w:ascii="Calibri" w:hAnsi="Calibri"/>
          <w:noProof/>
          <w:sz w:val="18"/>
          <w:szCs w:val="18"/>
        </w:rPr>
        <w:t>:</w:t>
      </w:r>
      <w:r w:rsidRPr="00795B30">
        <w:rPr>
          <w:rFonts w:ascii="Calibri" w:hAnsi="Calibri"/>
          <w:noProof/>
          <w:sz w:val="18"/>
          <w:szCs w:val="18"/>
        </w:rPr>
        <w:t xml:space="preserve"> 213–235.</w:t>
      </w:r>
    </w:p>
    <w:p w14:paraId="65BAFBE0" w14:textId="77777777" w:rsidR="00913FB8" w:rsidRPr="00795B30" w:rsidRDefault="00913FB8" w:rsidP="00913FB8">
      <w:pPr>
        <w:pStyle w:val="OWSReferencelist"/>
        <w:rPr>
          <w:rFonts w:ascii="Calibri" w:hAnsi="Calibri"/>
          <w:noProof/>
          <w:sz w:val="18"/>
          <w:szCs w:val="18"/>
          <w:lang w:val="en-GB"/>
        </w:rPr>
      </w:pPr>
      <w:r w:rsidRPr="00795B30">
        <w:rPr>
          <w:rFonts w:ascii="Calibri" w:hAnsi="Calibri"/>
          <w:noProof/>
          <w:sz w:val="18"/>
          <w:szCs w:val="18"/>
          <w:lang w:val="en-GB"/>
        </w:rPr>
        <w:t xml:space="preserve">Vengosh A, Jackson </w:t>
      </w:r>
      <w:r w:rsidR="009B007C" w:rsidRPr="00795B30">
        <w:rPr>
          <w:rFonts w:ascii="Calibri" w:hAnsi="Calibri"/>
          <w:noProof/>
          <w:sz w:val="18"/>
          <w:szCs w:val="18"/>
          <w:lang w:val="en-GB"/>
        </w:rPr>
        <w:t>RB</w:t>
      </w:r>
      <w:r w:rsidR="00A44152">
        <w:rPr>
          <w:rFonts w:ascii="Calibri" w:hAnsi="Calibri"/>
          <w:noProof/>
          <w:sz w:val="18"/>
          <w:szCs w:val="18"/>
          <w:lang w:val="en-GB"/>
        </w:rPr>
        <w:t>,</w:t>
      </w:r>
      <w:r w:rsidR="009B007C" w:rsidRPr="00795B30">
        <w:rPr>
          <w:rFonts w:ascii="Calibri" w:hAnsi="Calibri"/>
          <w:noProof/>
          <w:sz w:val="18"/>
          <w:szCs w:val="18"/>
          <w:lang w:val="en-GB"/>
        </w:rPr>
        <w:t xml:space="preserve"> </w:t>
      </w:r>
      <w:r w:rsidR="00A44152">
        <w:rPr>
          <w:rFonts w:ascii="Calibri" w:hAnsi="Calibri"/>
          <w:noProof/>
          <w:sz w:val="18"/>
          <w:szCs w:val="18"/>
          <w:lang w:val="en-GB"/>
        </w:rPr>
        <w:t>Warner N, Darrah TH, Kondash A</w:t>
      </w:r>
      <w:r w:rsidRPr="00795B30">
        <w:rPr>
          <w:rFonts w:ascii="Calibri" w:hAnsi="Calibri"/>
          <w:noProof/>
          <w:sz w:val="18"/>
          <w:szCs w:val="18"/>
          <w:lang w:val="en-GB"/>
        </w:rPr>
        <w:t xml:space="preserve"> (2014). A critical review of the risks to water resources from unconventional shale gas development and hydraulic fracturing in the United States. Environmental science &amp; technology</w:t>
      </w:r>
      <w:r w:rsidR="002B31E6">
        <w:rPr>
          <w:rFonts w:ascii="Calibri" w:hAnsi="Calibri"/>
          <w:noProof/>
          <w:sz w:val="18"/>
          <w:szCs w:val="18"/>
          <w:lang w:val="en-GB"/>
        </w:rPr>
        <w:t>,</w:t>
      </w:r>
      <w:r w:rsidRPr="00795B30">
        <w:rPr>
          <w:rFonts w:ascii="Calibri" w:hAnsi="Calibri"/>
          <w:noProof/>
          <w:sz w:val="18"/>
          <w:szCs w:val="18"/>
          <w:lang w:val="en-GB"/>
        </w:rPr>
        <w:t xml:space="preserve"> 48(15): 8334-8348.</w:t>
      </w:r>
    </w:p>
    <w:p w14:paraId="65BAFBE1"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Vignes B </w:t>
      </w:r>
      <w:r w:rsidR="00A44152">
        <w:rPr>
          <w:rFonts w:ascii="Calibri" w:hAnsi="Calibri"/>
          <w:noProof/>
          <w:sz w:val="18"/>
          <w:szCs w:val="18"/>
        </w:rPr>
        <w:t xml:space="preserve">and </w:t>
      </w:r>
      <w:r w:rsidRPr="00795B30">
        <w:rPr>
          <w:rFonts w:ascii="Calibri" w:hAnsi="Calibri"/>
          <w:noProof/>
          <w:sz w:val="18"/>
          <w:szCs w:val="18"/>
        </w:rPr>
        <w:t xml:space="preserve">Aadnoy BS </w:t>
      </w:r>
      <w:r w:rsidR="008F53DE" w:rsidRPr="00795B30">
        <w:rPr>
          <w:rFonts w:ascii="Calibri" w:hAnsi="Calibri"/>
          <w:noProof/>
          <w:sz w:val="18"/>
          <w:szCs w:val="18"/>
        </w:rPr>
        <w:t>(</w:t>
      </w:r>
      <w:r w:rsidRPr="00795B30">
        <w:rPr>
          <w:rFonts w:ascii="Calibri" w:hAnsi="Calibri"/>
          <w:noProof/>
          <w:sz w:val="18"/>
          <w:szCs w:val="18"/>
        </w:rPr>
        <w:t>2010</w:t>
      </w:r>
      <w:r w:rsidR="008F53DE" w:rsidRPr="00795B30">
        <w:rPr>
          <w:rFonts w:ascii="Calibri" w:hAnsi="Calibri"/>
          <w:noProof/>
          <w:sz w:val="18"/>
          <w:szCs w:val="18"/>
        </w:rPr>
        <w:t>)</w:t>
      </w:r>
      <w:r w:rsidRPr="00795B30">
        <w:rPr>
          <w:rFonts w:ascii="Calibri" w:hAnsi="Calibri"/>
          <w:noProof/>
          <w:sz w:val="18"/>
          <w:szCs w:val="18"/>
        </w:rPr>
        <w:t>. Well-integrity issues offshore Norway, In: SPE/IADC Drilling Conference. Orlando, Florida.</w:t>
      </w:r>
    </w:p>
    <w:p w14:paraId="65BAFBE2"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Vudovich A, Chin L </w:t>
      </w:r>
      <w:r w:rsidR="00A44152">
        <w:rPr>
          <w:rFonts w:ascii="Calibri" w:hAnsi="Calibri"/>
          <w:noProof/>
          <w:sz w:val="18"/>
          <w:szCs w:val="18"/>
        </w:rPr>
        <w:t xml:space="preserve">and </w:t>
      </w:r>
      <w:r w:rsidRPr="00795B30">
        <w:rPr>
          <w:rFonts w:ascii="Calibri" w:hAnsi="Calibri"/>
          <w:noProof/>
          <w:sz w:val="18"/>
          <w:szCs w:val="18"/>
        </w:rPr>
        <w:t xml:space="preserve">Morgan DR </w:t>
      </w:r>
      <w:r w:rsidR="008F53DE" w:rsidRPr="00795B30">
        <w:rPr>
          <w:rFonts w:ascii="Calibri" w:hAnsi="Calibri"/>
          <w:noProof/>
          <w:sz w:val="18"/>
          <w:szCs w:val="18"/>
        </w:rPr>
        <w:t>(</w:t>
      </w:r>
      <w:r w:rsidRPr="00795B30">
        <w:rPr>
          <w:rFonts w:ascii="Calibri" w:hAnsi="Calibri"/>
          <w:noProof/>
          <w:sz w:val="18"/>
          <w:szCs w:val="18"/>
        </w:rPr>
        <w:t>1988</w:t>
      </w:r>
      <w:r w:rsidR="008F53DE" w:rsidRPr="00795B30">
        <w:rPr>
          <w:rFonts w:ascii="Calibri" w:hAnsi="Calibri"/>
          <w:noProof/>
          <w:sz w:val="18"/>
          <w:szCs w:val="18"/>
        </w:rPr>
        <w:t>)</w:t>
      </w:r>
      <w:r w:rsidRPr="00795B30">
        <w:rPr>
          <w:rFonts w:ascii="Calibri" w:hAnsi="Calibri"/>
          <w:noProof/>
          <w:sz w:val="18"/>
          <w:szCs w:val="18"/>
        </w:rPr>
        <w:t>. Casing deformation in Ekofisk. Offshore Technology Conference 729–734.</w:t>
      </w:r>
    </w:p>
    <w:p w14:paraId="65BAFBE3" w14:textId="77777777" w:rsidR="002600C5" w:rsidRPr="00795B30" w:rsidRDefault="002600C5" w:rsidP="005D4A48">
      <w:pPr>
        <w:pStyle w:val="OWSReferencelist"/>
        <w:rPr>
          <w:rFonts w:ascii="Calibri" w:hAnsi="Calibri"/>
          <w:noProof/>
          <w:sz w:val="18"/>
          <w:szCs w:val="18"/>
        </w:rPr>
      </w:pPr>
      <w:r w:rsidRPr="00795B30">
        <w:rPr>
          <w:rFonts w:ascii="Calibri" w:hAnsi="Calibri"/>
          <w:noProof/>
          <w:sz w:val="18"/>
          <w:szCs w:val="18"/>
        </w:rPr>
        <w:t xml:space="preserve">Walker G and Mallants D </w:t>
      </w:r>
      <w:r w:rsidR="008F53DE" w:rsidRPr="00795B30">
        <w:rPr>
          <w:rFonts w:ascii="Calibri" w:hAnsi="Calibri"/>
          <w:noProof/>
          <w:sz w:val="18"/>
          <w:szCs w:val="18"/>
        </w:rPr>
        <w:t>(</w:t>
      </w:r>
      <w:r w:rsidRPr="00795B30">
        <w:rPr>
          <w:rFonts w:ascii="Calibri" w:hAnsi="Calibri"/>
          <w:noProof/>
          <w:sz w:val="18"/>
          <w:szCs w:val="18"/>
        </w:rPr>
        <w:t>2014</w:t>
      </w:r>
      <w:r w:rsidR="008F53DE" w:rsidRPr="00795B30">
        <w:rPr>
          <w:rFonts w:ascii="Calibri" w:hAnsi="Calibri"/>
          <w:noProof/>
          <w:sz w:val="18"/>
          <w:szCs w:val="18"/>
        </w:rPr>
        <w:t>)</w:t>
      </w:r>
      <w:r w:rsidRPr="00795B30">
        <w:rPr>
          <w:rFonts w:ascii="Calibri" w:hAnsi="Calibri"/>
          <w:noProof/>
          <w:sz w:val="18"/>
          <w:szCs w:val="18"/>
        </w:rPr>
        <w:t xml:space="preserve">. Methodologies for investigating gas in water bores and links to coal seam gas development. </w:t>
      </w:r>
      <w:r w:rsidR="009D029A">
        <w:rPr>
          <w:rFonts w:ascii="Calibri" w:hAnsi="Calibri"/>
          <w:noProof/>
          <w:sz w:val="18"/>
          <w:szCs w:val="18"/>
        </w:rPr>
        <w:t xml:space="preserve">Report for the </w:t>
      </w:r>
      <w:r w:rsidRPr="00795B30">
        <w:rPr>
          <w:rFonts w:ascii="Calibri" w:hAnsi="Calibri"/>
          <w:noProof/>
          <w:sz w:val="18"/>
          <w:szCs w:val="18"/>
        </w:rPr>
        <w:t xml:space="preserve">Queensland </w:t>
      </w:r>
      <w:r w:rsidR="009D029A">
        <w:rPr>
          <w:rFonts w:ascii="Calibri" w:hAnsi="Calibri"/>
          <w:noProof/>
          <w:sz w:val="18"/>
          <w:szCs w:val="18"/>
        </w:rPr>
        <w:t>Department of N</w:t>
      </w:r>
      <w:r w:rsidRPr="00795B30">
        <w:rPr>
          <w:rFonts w:ascii="Calibri" w:hAnsi="Calibri"/>
          <w:noProof/>
          <w:sz w:val="18"/>
          <w:szCs w:val="18"/>
        </w:rPr>
        <w:t xml:space="preserve">atural </w:t>
      </w:r>
      <w:r w:rsidR="009D029A">
        <w:rPr>
          <w:rFonts w:ascii="Calibri" w:hAnsi="Calibri"/>
          <w:noProof/>
          <w:sz w:val="18"/>
          <w:szCs w:val="18"/>
        </w:rPr>
        <w:t>R</w:t>
      </w:r>
      <w:r w:rsidRPr="00795B30">
        <w:rPr>
          <w:rFonts w:ascii="Calibri" w:hAnsi="Calibri"/>
          <w:noProof/>
          <w:sz w:val="18"/>
          <w:szCs w:val="18"/>
        </w:rPr>
        <w:t xml:space="preserve">esources and </w:t>
      </w:r>
      <w:r w:rsidR="009D029A">
        <w:rPr>
          <w:rFonts w:ascii="Calibri" w:hAnsi="Calibri"/>
          <w:noProof/>
          <w:sz w:val="18"/>
          <w:szCs w:val="18"/>
        </w:rPr>
        <w:t>M</w:t>
      </w:r>
      <w:r w:rsidRPr="00795B30">
        <w:rPr>
          <w:rFonts w:ascii="Calibri" w:hAnsi="Calibri"/>
          <w:noProof/>
          <w:sz w:val="18"/>
          <w:szCs w:val="18"/>
        </w:rPr>
        <w:t>ines.</w:t>
      </w:r>
    </w:p>
    <w:p w14:paraId="65BAFBE4" w14:textId="77777777" w:rsidR="00913FB8" w:rsidRPr="00795B30" w:rsidRDefault="00913FB8" w:rsidP="00913FB8">
      <w:pPr>
        <w:pStyle w:val="OWSReferencelist"/>
        <w:rPr>
          <w:rFonts w:ascii="Calibri" w:hAnsi="Calibri"/>
          <w:noProof/>
          <w:sz w:val="18"/>
          <w:szCs w:val="18"/>
          <w:lang w:val="en-GB"/>
        </w:rPr>
      </w:pPr>
      <w:r w:rsidRPr="00795B30">
        <w:rPr>
          <w:rFonts w:ascii="Calibri" w:hAnsi="Calibri"/>
          <w:noProof/>
          <w:sz w:val="18"/>
          <w:szCs w:val="18"/>
          <w:lang w:val="en-GB"/>
        </w:rPr>
        <w:t xml:space="preserve">Wang J, Kabir </w:t>
      </w:r>
      <w:r w:rsidR="009B007C" w:rsidRPr="00795B30">
        <w:rPr>
          <w:rFonts w:ascii="Calibri" w:hAnsi="Calibri"/>
          <w:noProof/>
          <w:sz w:val="18"/>
          <w:szCs w:val="18"/>
          <w:lang w:val="en-GB"/>
        </w:rPr>
        <w:t>A</w:t>
      </w:r>
      <w:r w:rsidR="006C2960">
        <w:rPr>
          <w:rFonts w:ascii="Calibri" w:hAnsi="Calibri"/>
          <w:noProof/>
          <w:sz w:val="18"/>
          <w:szCs w:val="18"/>
          <w:lang w:val="en-GB"/>
        </w:rPr>
        <w:t>,</w:t>
      </w:r>
      <w:r w:rsidR="009B007C" w:rsidRPr="00795B30">
        <w:rPr>
          <w:rFonts w:ascii="Calibri" w:hAnsi="Calibri"/>
          <w:noProof/>
          <w:sz w:val="18"/>
          <w:szCs w:val="18"/>
          <w:lang w:val="en-GB"/>
        </w:rPr>
        <w:t xml:space="preserve"> </w:t>
      </w:r>
      <w:r w:rsidR="006C2960" w:rsidRPr="006C2960">
        <w:rPr>
          <w:rFonts w:ascii="Calibri" w:hAnsi="Calibri"/>
          <w:noProof/>
          <w:sz w:val="18"/>
          <w:szCs w:val="18"/>
          <w:lang w:val="en-GB"/>
        </w:rPr>
        <w:t>Liu</w:t>
      </w:r>
      <w:r w:rsidR="00B86E8C">
        <w:rPr>
          <w:rFonts w:ascii="Calibri" w:hAnsi="Calibri"/>
          <w:noProof/>
          <w:sz w:val="18"/>
          <w:szCs w:val="18"/>
          <w:lang w:val="en-GB"/>
        </w:rPr>
        <w:t xml:space="preserve"> </w:t>
      </w:r>
      <w:r w:rsidR="00B86E8C" w:rsidRPr="006C2960">
        <w:rPr>
          <w:rFonts w:ascii="Calibri" w:hAnsi="Calibri"/>
          <w:noProof/>
          <w:sz w:val="18"/>
          <w:szCs w:val="18"/>
          <w:lang w:val="en-GB"/>
        </w:rPr>
        <w:t>J</w:t>
      </w:r>
      <w:r w:rsidR="006C2960" w:rsidRPr="006C2960">
        <w:rPr>
          <w:rFonts w:ascii="Calibri" w:hAnsi="Calibri"/>
          <w:noProof/>
          <w:sz w:val="18"/>
          <w:szCs w:val="18"/>
          <w:lang w:val="en-GB"/>
        </w:rPr>
        <w:t xml:space="preserve"> </w:t>
      </w:r>
      <w:r w:rsidR="00A44152">
        <w:rPr>
          <w:rFonts w:ascii="Calibri" w:hAnsi="Calibri"/>
          <w:noProof/>
          <w:sz w:val="18"/>
          <w:szCs w:val="18"/>
          <w:lang w:val="en-GB"/>
        </w:rPr>
        <w:t xml:space="preserve">and </w:t>
      </w:r>
      <w:r w:rsidR="006C2960" w:rsidRPr="006C2960">
        <w:rPr>
          <w:rFonts w:ascii="Calibri" w:hAnsi="Calibri"/>
          <w:noProof/>
          <w:sz w:val="18"/>
          <w:szCs w:val="18"/>
          <w:lang w:val="en-GB"/>
        </w:rPr>
        <w:t>Chen</w:t>
      </w:r>
      <w:r w:rsidRPr="00795B30">
        <w:rPr>
          <w:rFonts w:ascii="Calibri" w:hAnsi="Calibri"/>
          <w:noProof/>
          <w:sz w:val="18"/>
          <w:szCs w:val="18"/>
          <w:lang w:val="en-GB"/>
        </w:rPr>
        <w:t xml:space="preserve">et </w:t>
      </w:r>
      <w:r w:rsidR="00B86E8C" w:rsidRPr="006C2960">
        <w:rPr>
          <w:rFonts w:ascii="Calibri" w:hAnsi="Calibri"/>
          <w:noProof/>
          <w:sz w:val="18"/>
          <w:szCs w:val="18"/>
          <w:lang w:val="en-GB"/>
        </w:rPr>
        <w:t>Z</w:t>
      </w:r>
      <w:r w:rsidR="00B86E8C" w:rsidRPr="00795B30">
        <w:rPr>
          <w:rFonts w:ascii="Calibri" w:hAnsi="Calibri"/>
          <w:noProof/>
          <w:sz w:val="18"/>
          <w:szCs w:val="18"/>
          <w:lang w:val="en-GB"/>
        </w:rPr>
        <w:t xml:space="preserve"> </w:t>
      </w:r>
      <w:r w:rsidRPr="00795B30">
        <w:rPr>
          <w:rFonts w:ascii="Calibri" w:hAnsi="Calibri"/>
          <w:noProof/>
          <w:sz w:val="18"/>
          <w:szCs w:val="18"/>
          <w:lang w:val="en-GB"/>
        </w:rPr>
        <w:t>(2012). Effects of non-Darcy flow on the performance of coal seam gas wells. International Journal of Coal Geology</w:t>
      </w:r>
      <w:r w:rsidR="002B31E6">
        <w:rPr>
          <w:rFonts w:ascii="Calibri" w:hAnsi="Calibri"/>
          <w:noProof/>
          <w:sz w:val="18"/>
          <w:szCs w:val="18"/>
          <w:lang w:val="en-GB"/>
        </w:rPr>
        <w:t>,</w:t>
      </w:r>
      <w:r w:rsidRPr="00795B30">
        <w:rPr>
          <w:rFonts w:ascii="Calibri" w:hAnsi="Calibri"/>
          <w:noProof/>
          <w:sz w:val="18"/>
          <w:szCs w:val="18"/>
          <w:lang w:val="en-GB"/>
        </w:rPr>
        <w:t xml:space="preserve"> 93: 62-74.</w:t>
      </w:r>
    </w:p>
    <w:p w14:paraId="65BAFBE5"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Watson T </w:t>
      </w:r>
      <w:r w:rsidR="008F53DE" w:rsidRPr="00795B30">
        <w:rPr>
          <w:rFonts w:ascii="Calibri" w:hAnsi="Calibri"/>
          <w:noProof/>
          <w:sz w:val="18"/>
          <w:szCs w:val="18"/>
        </w:rPr>
        <w:t>(</w:t>
      </w:r>
      <w:r w:rsidRPr="00795B30">
        <w:rPr>
          <w:rFonts w:ascii="Calibri" w:hAnsi="Calibri"/>
          <w:noProof/>
          <w:sz w:val="18"/>
          <w:szCs w:val="18"/>
        </w:rPr>
        <w:t>2004</w:t>
      </w:r>
      <w:r w:rsidR="008F53DE" w:rsidRPr="00795B30">
        <w:rPr>
          <w:rFonts w:ascii="Calibri" w:hAnsi="Calibri"/>
          <w:noProof/>
          <w:sz w:val="18"/>
          <w:szCs w:val="18"/>
        </w:rPr>
        <w:t>)</w:t>
      </w:r>
      <w:r w:rsidRPr="00795B30">
        <w:rPr>
          <w:rFonts w:ascii="Calibri" w:hAnsi="Calibri"/>
          <w:noProof/>
          <w:sz w:val="18"/>
          <w:szCs w:val="18"/>
        </w:rPr>
        <w:t>. Surface casing vent flow repair - A process. In: Canadian International Petroleum Conference.</w:t>
      </w:r>
    </w:p>
    <w:p w14:paraId="65BAFBE6"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lang w:val="de-DE"/>
        </w:rPr>
        <w:t>Watson T, Getzlaf</w:t>
      </w:r>
      <w:r w:rsidR="00B86E8C">
        <w:rPr>
          <w:rFonts w:ascii="Calibri" w:hAnsi="Calibri"/>
          <w:noProof/>
          <w:sz w:val="18"/>
          <w:szCs w:val="18"/>
          <w:lang w:val="de-DE"/>
        </w:rPr>
        <w:t xml:space="preserve"> D</w:t>
      </w:r>
      <w:r w:rsidRPr="00795B30">
        <w:rPr>
          <w:rFonts w:ascii="Calibri" w:hAnsi="Calibri"/>
          <w:noProof/>
          <w:sz w:val="18"/>
          <w:szCs w:val="18"/>
          <w:lang w:val="de-DE"/>
        </w:rPr>
        <w:t xml:space="preserve"> </w:t>
      </w:r>
      <w:r w:rsidR="00A44152">
        <w:rPr>
          <w:rFonts w:ascii="Calibri" w:hAnsi="Calibri"/>
          <w:noProof/>
          <w:sz w:val="18"/>
          <w:szCs w:val="18"/>
          <w:lang w:val="de-DE"/>
        </w:rPr>
        <w:t xml:space="preserve">and </w:t>
      </w:r>
      <w:r w:rsidRPr="00795B30">
        <w:rPr>
          <w:rFonts w:ascii="Calibri" w:hAnsi="Calibri"/>
          <w:noProof/>
          <w:sz w:val="18"/>
          <w:szCs w:val="18"/>
          <w:lang w:val="de-DE"/>
        </w:rPr>
        <w:t xml:space="preserve">Griffith J </w:t>
      </w:r>
      <w:r w:rsidR="008F53DE" w:rsidRPr="00795B30">
        <w:rPr>
          <w:rFonts w:ascii="Calibri" w:hAnsi="Calibri"/>
          <w:noProof/>
          <w:sz w:val="18"/>
          <w:szCs w:val="18"/>
          <w:lang w:val="de-DE"/>
        </w:rPr>
        <w:t>(</w:t>
      </w:r>
      <w:r w:rsidRPr="00795B30">
        <w:rPr>
          <w:rFonts w:ascii="Calibri" w:hAnsi="Calibri"/>
          <w:noProof/>
          <w:sz w:val="18"/>
          <w:szCs w:val="18"/>
          <w:lang w:val="de-DE"/>
        </w:rPr>
        <w:t>2002</w:t>
      </w:r>
      <w:r w:rsidR="008F53DE" w:rsidRPr="00795B30">
        <w:rPr>
          <w:rFonts w:ascii="Calibri" w:hAnsi="Calibri"/>
          <w:noProof/>
          <w:sz w:val="18"/>
          <w:szCs w:val="18"/>
          <w:lang w:val="de-DE"/>
        </w:rPr>
        <w:t>)</w:t>
      </w:r>
      <w:r w:rsidRPr="00795B30">
        <w:rPr>
          <w:rFonts w:ascii="Calibri" w:hAnsi="Calibri"/>
          <w:noProof/>
          <w:sz w:val="18"/>
          <w:szCs w:val="18"/>
          <w:lang w:val="de-DE"/>
        </w:rPr>
        <w:t xml:space="preserve">. </w:t>
      </w:r>
      <w:r w:rsidRPr="00795B30">
        <w:rPr>
          <w:rFonts w:ascii="Calibri" w:hAnsi="Calibri"/>
          <w:noProof/>
          <w:sz w:val="18"/>
          <w:szCs w:val="18"/>
        </w:rPr>
        <w:t>Specialized Cement Design and Placement Procedures Prove Successful for Mitigating Casing Vent Flows . Case Histories. Proceedings of SPE Gas Technology Symposium.</w:t>
      </w:r>
    </w:p>
    <w:p w14:paraId="65BAFBE7"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Watson T </w:t>
      </w:r>
      <w:r w:rsidR="00A44152">
        <w:rPr>
          <w:rFonts w:ascii="Calibri" w:hAnsi="Calibri"/>
          <w:noProof/>
          <w:sz w:val="18"/>
          <w:szCs w:val="18"/>
        </w:rPr>
        <w:t xml:space="preserve">and </w:t>
      </w:r>
      <w:r w:rsidRPr="00795B30">
        <w:rPr>
          <w:rFonts w:ascii="Calibri" w:hAnsi="Calibri"/>
          <w:noProof/>
          <w:sz w:val="18"/>
          <w:szCs w:val="18"/>
        </w:rPr>
        <w:t xml:space="preserve">Bachu S </w:t>
      </w:r>
      <w:r w:rsidR="008F53DE" w:rsidRPr="00795B30">
        <w:rPr>
          <w:rFonts w:ascii="Calibri" w:hAnsi="Calibri"/>
          <w:noProof/>
          <w:sz w:val="18"/>
          <w:szCs w:val="18"/>
        </w:rPr>
        <w:t>(</w:t>
      </w:r>
      <w:r w:rsidRPr="00795B30">
        <w:rPr>
          <w:rFonts w:ascii="Calibri" w:hAnsi="Calibri"/>
          <w:noProof/>
          <w:sz w:val="18"/>
          <w:szCs w:val="18"/>
        </w:rPr>
        <w:t>2009</w:t>
      </w:r>
      <w:r w:rsidR="008F53DE" w:rsidRPr="00795B30">
        <w:rPr>
          <w:rFonts w:ascii="Calibri" w:hAnsi="Calibri"/>
          <w:noProof/>
          <w:sz w:val="18"/>
          <w:szCs w:val="18"/>
        </w:rPr>
        <w:t>)</w:t>
      </w:r>
      <w:r w:rsidRPr="00795B30">
        <w:rPr>
          <w:rFonts w:ascii="Calibri" w:hAnsi="Calibri"/>
          <w:noProof/>
          <w:sz w:val="18"/>
          <w:szCs w:val="18"/>
        </w:rPr>
        <w:t>. Evaluation of the potential for gas and CO</w:t>
      </w:r>
      <w:r w:rsidRPr="00A710A5">
        <w:rPr>
          <w:rFonts w:ascii="Calibri" w:hAnsi="Calibri"/>
          <w:noProof/>
          <w:sz w:val="18"/>
          <w:szCs w:val="18"/>
        </w:rPr>
        <w:t>2</w:t>
      </w:r>
      <w:r w:rsidRPr="00795B30">
        <w:rPr>
          <w:rFonts w:ascii="Calibri" w:hAnsi="Calibri"/>
          <w:noProof/>
          <w:sz w:val="18"/>
          <w:szCs w:val="18"/>
        </w:rPr>
        <w:t xml:space="preserve"> leakage along wellbores. SPE Drilling &amp; Completion</w:t>
      </w:r>
      <w:r w:rsidR="002B31E6">
        <w:rPr>
          <w:rFonts w:ascii="Calibri" w:hAnsi="Calibri"/>
          <w:noProof/>
          <w:sz w:val="18"/>
          <w:szCs w:val="18"/>
        </w:rPr>
        <w:t>,</w:t>
      </w:r>
      <w:r w:rsidRPr="00795B30">
        <w:rPr>
          <w:rFonts w:ascii="Calibri" w:hAnsi="Calibri"/>
          <w:noProof/>
          <w:sz w:val="18"/>
          <w:szCs w:val="18"/>
        </w:rPr>
        <w:t xml:space="preserve"> 115–126.</w:t>
      </w:r>
    </w:p>
    <w:p w14:paraId="65BAFBE8" w14:textId="77777777" w:rsidR="00B86E8C" w:rsidRPr="00A710A5" w:rsidRDefault="00913FB8" w:rsidP="00A710A5">
      <w:pPr>
        <w:pStyle w:val="OWSReferencelist"/>
        <w:rPr>
          <w:rFonts w:ascii="Calibri" w:hAnsi="Calibri"/>
          <w:noProof/>
          <w:sz w:val="18"/>
          <w:szCs w:val="18"/>
        </w:rPr>
      </w:pPr>
      <w:r w:rsidRPr="00A710A5">
        <w:rPr>
          <w:rFonts w:ascii="Calibri" w:hAnsi="Calibri"/>
          <w:noProof/>
          <w:sz w:val="18"/>
          <w:szCs w:val="18"/>
        </w:rPr>
        <w:t xml:space="preserve">Williams GS and Hazen </w:t>
      </w:r>
      <w:r w:rsidR="009B007C" w:rsidRPr="00A710A5">
        <w:rPr>
          <w:rFonts w:ascii="Calibri" w:hAnsi="Calibri"/>
          <w:noProof/>
          <w:sz w:val="18"/>
          <w:szCs w:val="18"/>
        </w:rPr>
        <w:t xml:space="preserve">A </w:t>
      </w:r>
      <w:r w:rsidRPr="00A710A5">
        <w:rPr>
          <w:rFonts w:ascii="Calibri" w:hAnsi="Calibri"/>
          <w:noProof/>
          <w:sz w:val="18"/>
          <w:szCs w:val="18"/>
        </w:rPr>
        <w:t>(1933). Hydraulic tables.</w:t>
      </w:r>
      <w:r w:rsidR="00B86E8C" w:rsidRPr="00A710A5">
        <w:rPr>
          <w:rFonts w:ascii="Calibri" w:hAnsi="Calibri"/>
          <w:noProof/>
          <w:sz w:val="18"/>
          <w:szCs w:val="18"/>
        </w:rPr>
        <w:t xml:space="preserve"> John Wiley &amp; Sons Inc</w:t>
      </w:r>
      <w:r w:rsidR="00B86E8C">
        <w:rPr>
          <w:rFonts w:ascii="Calibri" w:hAnsi="Calibri"/>
          <w:noProof/>
          <w:sz w:val="18"/>
          <w:szCs w:val="18"/>
        </w:rPr>
        <w:t>.</w:t>
      </w:r>
      <w:r w:rsidR="00B86E8C" w:rsidRPr="00A710A5">
        <w:rPr>
          <w:rFonts w:ascii="Calibri" w:hAnsi="Calibri"/>
          <w:noProof/>
          <w:sz w:val="18"/>
          <w:szCs w:val="18"/>
        </w:rPr>
        <w:t xml:space="preserve"> ISBN 10: </w:t>
      </w:r>
      <w:hyperlink r:id="rId82" w:tooltip="0471948756" w:history="1">
        <w:r w:rsidR="00B86E8C" w:rsidRPr="00A710A5">
          <w:rPr>
            <w:rFonts w:ascii="Calibri" w:hAnsi="Calibri"/>
            <w:noProof/>
            <w:sz w:val="18"/>
            <w:szCs w:val="18"/>
          </w:rPr>
          <w:t>0471948756</w:t>
        </w:r>
      </w:hyperlink>
      <w:r w:rsidR="00B86E8C">
        <w:rPr>
          <w:rFonts w:ascii="Calibri" w:hAnsi="Calibri"/>
          <w:noProof/>
          <w:sz w:val="18"/>
          <w:szCs w:val="18"/>
        </w:rPr>
        <w:t>.</w:t>
      </w:r>
    </w:p>
    <w:p w14:paraId="65BAFBE9"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Yamaguchi K, Shimoda S, Hiroyasu K</w:t>
      </w:r>
      <w:r w:rsidR="00B86E8C">
        <w:rPr>
          <w:rFonts w:ascii="Calibri" w:hAnsi="Calibri"/>
          <w:noProof/>
          <w:sz w:val="18"/>
          <w:szCs w:val="18"/>
        </w:rPr>
        <w:t>,</w:t>
      </w:r>
      <w:r w:rsidRPr="00795B30">
        <w:rPr>
          <w:rFonts w:ascii="Calibri" w:hAnsi="Calibri"/>
          <w:noProof/>
          <w:sz w:val="18"/>
          <w:szCs w:val="18"/>
        </w:rPr>
        <w:t xml:space="preserve"> Stenhouse MJ, Zhou W, Papafotiou A, Yamashita Y</w:t>
      </w:r>
      <w:r w:rsidR="00B86E8C">
        <w:rPr>
          <w:rFonts w:ascii="Calibri" w:hAnsi="Calibri"/>
          <w:noProof/>
          <w:sz w:val="18"/>
          <w:szCs w:val="18"/>
        </w:rPr>
        <w:t>,</w:t>
      </w:r>
      <w:r w:rsidRPr="00795B30">
        <w:rPr>
          <w:rFonts w:ascii="Calibri" w:hAnsi="Calibri"/>
          <w:noProof/>
          <w:sz w:val="18"/>
          <w:szCs w:val="18"/>
        </w:rPr>
        <w:t xml:space="preserve"> Miyashiro K and Saito S </w:t>
      </w:r>
      <w:r w:rsidR="008F53DE" w:rsidRPr="00795B30">
        <w:rPr>
          <w:rFonts w:ascii="Calibri" w:hAnsi="Calibri"/>
          <w:noProof/>
          <w:sz w:val="18"/>
          <w:szCs w:val="18"/>
        </w:rPr>
        <w:t>(</w:t>
      </w:r>
      <w:r w:rsidRPr="00795B30">
        <w:rPr>
          <w:rFonts w:ascii="Calibri" w:hAnsi="Calibri"/>
          <w:noProof/>
          <w:sz w:val="18"/>
          <w:szCs w:val="18"/>
        </w:rPr>
        <w:t>2013</w:t>
      </w:r>
      <w:r w:rsidR="008F53DE" w:rsidRPr="00795B30">
        <w:rPr>
          <w:rFonts w:ascii="Calibri" w:hAnsi="Calibri"/>
          <w:noProof/>
          <w:sz w:val="18"/>
          <w:szCs w:val="18"/>
        </w:rPr>
        <w:t>)</w:t>
      </w:r>
      <w:r w:rsidRPr="00795B30">
        <w:rPr>
          <w:rFonts w:ascii="Calibri" w:hAnsi="Calibri"/>
          <w:noProof/>
          <w:sz w:val="18"/>
          <w:szCs w:val="18"/>
        </w:rPr>
        <w:t>. The long-term corrosion behavior of abandoned wells under CO2 geological storage conditions: (3) assessment of long-term (1,000 – year) performance of abandoned wells for geological CO2 storage. Energy Procedia</w:t>
      </w:r>
      <w:r w:rsidR="002B31E6">
        <w:rPr>
          <w:rFonts w:ascii="Calibri" w:hAnsi="Calibri"/>
          <w:noProof/>
          <w:sz w:val="18"/>
          <w:szCs w:val="18"/>
        </w:rPr>
        <w:t>,</w:t>
      </w:r>
      <w:r w:rsidRPr="00795B30">
        <w:rPr>
          <w:rFonts w:ascii="Calibri" w:hAnsi="Calibri"/>
          <w:noProof/>
          <w:sz w:val="18"/>
          <w:szCs w:val="18"/>
        </w:rPr>
        <w:t xml:space="preserve"> 37</w:t>
      </w:r>
      <w:r w:rsidR="002B31E6">
        <w:rPr>
          <w:rFonts w:ascii="Calibri" w:hAnsi="Calibri"/>
          <w:noProof/>
          <w:sz w:val="18"/>
          <w:szCs w:val="18"/>
        </w:rPr>
        <w:t>:</w:t>
      </w:r>
      <w:r w:rsidRPr="00795B30">
        <w:rPr>
          <w:rFonts w:ascii="Calibri" w:hAnsi="Calibri"/>
          <w:noProof/>
          <w:sz w:val="18"/>
          <w:szCs w:val="18"/>
        </w:rPr>
        <w:t xml:space="preserve"> 5804-5815.</w:t>
      </w:r>
    </w:p>
    <w:p w14:paraId="65BAFBEA"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Yadav A, Sharma AK and Walia A </w:t>
      </w:r>
      <w:r w:rsidR="008F53DE" w:rsidRPr="00795B30">
        <w:rPr>
          <w:rFonts w:ascii="Calibri" w:hAnsi="Calibri"/>
          <w:noProof/>
          <w:sz w:val="18"/>
          <w:szCs w:val="18"/>
        </w:rPr>
        <w:t>(</w:t>
      </w:r>
      <w:r w:rsidRPr="00795B30">
        <w:rPr>
          <w:rFonts w:ascii="Calibri" w:hAnsi="Calibri"/>
          <w:noProof/>
          <w:sz w:val="18"/>
          <w:szCs w:val="18"/>
        </w:rPr>
        <w:t>2003</w:t>
      </w:r>
      <w:r w:rsidR="008F53DE" w:rsidRPr="00795B30">
        <w:rPr>
          <w:rFonts w:ascii="Calibri" w:hAnsi="Calibri"/>
          <w:noProof/>
          <w:sz w:val="18"/>
          <w:szCs w:val="18"/>
        </w:rPr>
        <w:t>)</w:t>
      </w:r>
      <w:r w:rsidRPr="00795B30">
        <w:rPr>
          <w:rFonts w:ascii="Calibri" w:hAnsi="Calibri"/>
          <w:noProof/>
          <w:sz w:val="18"/>
          <w:szCs w:val="18"/>
        </w:rPr>
        <w:t>. Casing impairment/damage in stress-sensitive reservoir – a case study. Paper 2003-133 presented at Petroleum Society’s Canadian International Petroleum Conference 2003, Calgary, Alberta, Canada.</w:t>
      </w:r>
    </w:p>
    <w:p w14:paraId="65BAFBEB" w14:textId="77777777" w:rsidR="00BB70A2" w:rsidRPr="00795B30" w:rsidRDefault="00BB70A2" w:rsidP="00BB70A2">
      <w:pPr>
        <w:pStyle w:val="OWSReferencelist"/>
        <w:rPr>
          <w:rFonts w:ascii="Calibri" w:hAnsi="Calibri"/>
          <w:noProof/>
          <w:sz w:val="18"/>
          <w:szCs w:val="18"/>
        </w:rPr>
      </w:pPr>
      <w:r w:rsidRPr="00795B30">
        <w:rPr>
          <w:rFonts w:ascii="Calibri" w:hAnsi="Calibri"/>
          <w:noProof/>
          <w:sz w:val="18"/>
          <w:szCs w:val="18"/>
        </w:rPr>
        <w:t xml:space="preserve">Zhang M </w:t>
      </w:r>
      <w:r w:rsidR="00A44152">
        <w:rPr>
          <w:rFonts w:ascii="Calibri" w:hAnsi="Calibri"/>
          <w:noProof/>
          <w:sz w:val="18"/>
          <w:szCs w:val="18"/>
        </w:rPr>
        <w:t xml:space="preserve">and </w:t>
      </w:r>
      <w:r w:rsidRPr="00795B30">
        <w:rPr>
          <w:rFonts w:ascii="Calibri" w:hAnsi="Calibri"/>
          <w:noProof/>
          <w:sz w:val="18"/>
          <w:szCs w:val="18"/>
        </w:rPr>
        <w:t xml:space="preserve">Bachu S </w:t>
      </w:r>
      <w:r w:rsidR="008F53DE" w:rsidRPr="00795B30">
        <w:rPr>
          <w:rFonts w:ascii="Calibri" w:hAnsi="Calibri"/>
          <w:noProof/>
          <w:sz w:val="18"/>
          <w:szCs w:val="18"/>
        </w:rPr>
        <w:t>(</w:t>
      </w:r>
      <w:r w:rsidRPr="00795B30">
        <w:rPr>
          <w:rFonts w:ascii="Calibri" w:hAnsi="Calibri"/>
          <w:noProof/>
          <w:sz w:val="18"/>
          <w:szCs w:val="18"/>
        </w:rPr>
        <w:t>2011</w:t>
      </w:r>
      <w:r w:rsidR="008F53DE" w:rsidRPr="00795B30">
        <w:rPr>
          <w:rFonts w:ascii="Calibri" w:hAnsi="Calibri"/>
          <w:noProof/>
          <w:sz w:val="18"/>
          <w:szCs w:val="18"/>
        </w:rPr>
        <w:t>)</w:t>
      </w:r>
      <w:r w:rsidRPr="00795B30">
        <w:rPr>
          <w:rFonts w:ascii="Calibri" w:hAnsi="Calibri"/>
          <w:noProof/>
          <w:sz w:val="18"/>
          <w:szCs w:val="18"/>
        </w:rPr>
        <w:t>. Review of integrity of existing wells in relation to CO</w:t>
      </w:r>
      <w:r w:rsidRPr="00795B30">
        <w:rPr>
          <w:rFonts w:ascii="Calibri" w:hAnsi="Calibri"/>
          <w:noProof/>
          <w:sz w:val="18"/>
          <w:szCs w:val="18"/>
          <w:vertAlign w:val="subscript"/>
        </w:rPr>
        <w:t>2</w:t>
      </w:r>
      <w:r w:rsidRPr="00795B30">
        <w:rPr>
          <w:rFonts w:ascii="Calibri" w:hAnsi="Calibri"/>
          <w:noProof/>
          <w:sz w:val="18"/>
          <w:szCs w:val="18"/>
        </w:rPr>
        <w:t xml:space="preserve"> geological storage: What do we know? International Journal of Greenhouse Gas Control</w:t>
      </w:r>
      <w:r w:rsidR="002B31E6">
        <w:rPr>
          <w:rFonts w:ascii="Calibri" w:hAnsi="Calibri"/>
          <w:noProof/>
          <w:sz w:val="18"/>
          <w:szCs w:val="18"/>
        </w:rPr>
        <w:t>,</w:t>
      </w:r>
      <w:r w:rsidRPr="00795B30">
        <w:rPr>
          <w:rFonts w:ascii="Calibri" w:hAnsi="Calibri"/>
          <w:noProof/>
          <w:sz w:val="18"/>
          <w:szCs w:val="18"/>
        </w:rPr>
        <w:t xml:space="preserve"> 5</w:t>
      </w:r>
      <w:r w:rsidR="002B31E6">
        <w:rPr>
          <w:rFonts w:ascii="Calibri" w:hAnsi="Calibri"/>
          <w:noProof/>
          <w:sz w:val="18"/>
          <w:szCs w:val="18"/>
        </w:rPr>
        <w:t xml:space="preserve">: </w:t>
      </w:r>
      <w:r w:rsidRPr="00795B30">
        <w:rPr>
          <w:rFonts w:ascii="Calibri" w:hAnsi="Calibri"/>
          <w:noProof/>
          <w:sz w:val="18"/>
          <w:szCs w:val="18"/>
        </w:rPr>
        <w:t>826–840.</w:t>
      </w:r>
    </w:p>
    <w:p w14:paraId="65BAFBEC"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Zoback M</w:t>
      </w:r>
      <w:r w:rsidR="00B86E8C">
        <w:rPr>
          <w:rFonts w:ascii="Calibri" w:hAnsi="Calibri"/>
          <w:noProof/>
          <w:sz w:val="18"/>
          <w:szCs w:val="18"/>
        </w:rPr>
        <w:t>D</w:t>
      </w:r>
      <w:r w:rsidRPr="00795B30">
        <w:rPr>
          <w:rFonts w:ascii="Calibri" w:hAnsi="Calibri"/>
          <w:noProof/>
          <w:sz w:val="18"/>
          <w:szCs w:val="18"/>
        </w:rPr>
        <w:t xml:space="preserve"> </w:t>
      </w:r>
      <w:r w:rsidR="008F53DE" w:rsidRPr="00795B30">
        <w:rPr>
          <w:rFonts w:ascii="Calibri" w:hAnsi="Calibri"/>
          <w:noProof/>
          <w:sz w:val="18"/>
          <w:szCs w:val="18"/>
        </w:rPr>
        <w:t>(</w:t>
      </w:r>
      <w:r w:rsidRPr="00795B30">
        <w:rPr>
          <w:rFonts w:ascii="Calibri" w:hAnsi="Calibri"/>
          <w:noProof/>
          <w:sz w:val="18"/>
          <w:szCs w:val="18"/>
        </w:rPr>
        <w:t>2007</w:t>
      </w:r>
      <w:r w:rsidR="008F53DE" w:rsidRPr="00795B30">
        <w:rPr>
          <w:rFonts w:ascii="Calibri" w:hAnsi="Calibri"/>
          <w:noProof/>
          <w:sz w:val="18"/>
          <w:szCs w:val="18"/>
        </w:rPr>
        <w:t>)</w:t>
      </w:r>
      <w:r w:rsidRPr="00795B30">
        <w:rPr>
          <w:rFonts w:ascii="Calibri" w:hAnsi="Calibri"/>
          <w:noProof/>
          <w:sz w:val="18"/>
          <w:szCs w:val="18"/>
        </w:rPr>
        <w:t>. Reservoir Geomechanics. Cambridge University Press, Cambridge, United Kingdom.</w:t>
      </w:r>
    </w:p>
    <w:p w14:paraId="65BAFBED" w14:textId="77777777" w:rsidR="005D4A48" w:rsidRPr="00795B30" w:rsidRDefault="005D4A48" w:rsidP="005D4A48">
      <w:pPr>
        <w:pStyle w:val="OWSReferencelist"/>
        <w:rPr>
          <w:rFonts w:ascii="Calibri" w:hAnsi="Calibri"/>
          <w:noProof/>
          <w:sz w:val="18"/>
          <w:szCs w:val="18"/>
        </w:rPr>
      </w:pPr>
      <w:r w:rsidRPr="00795B30">
        <w:rPr>
          <w:rFonts w:ascii="Calibri" w:hAnsi="Calibri"/>
          <w:noProof/>
          <w:sz w:val="18"/>
          <w:szCs w:val="18"/>
        </w:rPr>
        <w:t xml:space="preserve">Zoback MD, Moos D, Mastin L </w:t>
      </w:r>
      <w:r w:rsidR="00A44152">
        <w:rPr>
          <w:rFonts w:ascii="Calibri" w:hAnsi="Calibri"/>
          <w:noProof/>
          <w:sz w:val="18"/>
          <w:szCs w:val="18"/>
        </w:rPr>
        <w:t xml:space="preserve">and </w:t>
      </w:r>
      <w:r w:rsidRPr="00795B30">
        <w:rPr>
          <w:rFonts w:ascii="Calibri" w:hAnsi="Calibri"/>
          <w:noProof/>
          <w:sz w:val="18"/>
          <w:szCs w:val="18"/>
        </w:rPr>
        <w:t xml:space="preserve">Anderson RN </w:t>
      </w:r>
      <w:r w:rsidR="008F53DE" w:rsidRPr="00795B30">
        <w:rPr>
          <w:rFonts w:ascii="Calibri" w:hAnsi="Calibri"/>
          <w:noProof/>
          <w:sz w:val="18"/>
          <w:szCs w:val="18"/>
        </w:rPr>
        <w:t>(</w:t>
      </w:r>
      <w:r w:rsidRPr="00795B30">
        <w:rPr>
          <w:rFonts w:ascii="Calibri" w:hAnsi="Calibri"/>
          <w:noProof/>
          <w:sz w:val="18"/>
          <w:szCs w:val="18"/>
        </w:rPr>
        <w:t>1985</w:t>
      </w:r>
      <w:r w:rsidR="008F53DE" w:rsidRPr="00795B30">
        <w:rPr>
          <w:rFonts w:ascii="Calibri" w:hAnsi="Calibri"/>
          <w:noProof/>
          <w:sz w:val="18"/>
          <w:szCs w:val="18"/>
        </w:rPr>
        <w:t>)</w:t>
      </w:r>
      <w:r w:rsidRPr="00795B30">
        <w:rPr>
          <w:rFonts w:ascii="Calibri" w:hAnsi="Calibri"/>
          <w:noProof/>
          <w:sz w:val="18"/>
          <w:szCs w:val="18"/>
        </w:rPr>
        <w:t>. Wellbore breakouts and in situ stress. Journal of Geophysical Research</w:t>
      </w:r>
      <w:r w:rsidR="002B31E6">
        <w:rPr>
          <w:rFonts w:ascii="Calibri" w:hAnsi="Calibri"/>
          <w:noProof/>
          <w:sz w:val="18"/>
          <w:szCs w:val="18"/>
        </w:rPr>
        <w:t>,</w:t>
      </w:r>
      <w:r w:rsidRPr="00795B30">
        <w:rPr>
          <w:rFonts w:ascii="Calibri" w:hAnsi="Calibri"/>
          <w:noProof/>
          <w:sz w:val="18"/>
          <w:szCs w:val="18"/>
        </w:rPr>
        <w:t xml:space="preserve"> 90</w:t>
      </w:r>
      <w:r w:rsidR="002B31E6">
        <w:rPr>
          <w:rFonts w:ascii="Calibri" w:hAnsi="Calibri"/>
          <w:noProof/>
          <w:sz w:val="18"/>
          <w:szCs w:val="18"/>
        </w:rPr>
        <w:t>:</w:t>
      </w:r>
      <w:r w:rsidRPr="00795B30">
        <w:rPr>
          <w:rFonts w:ascii="Calibri" w:hAnsi="Calibri"/>
          <w:noProof/>
          <w:sz w:val="18"/>
          <w:szCs w:val="18"/>
        </w:rPr>
        <w:t xml:space="preserve"> 5523</w:t>
      </w:r>
      <w:r w:rsidR="00A43946">
        <w:rPr>
          <w:rFonts w:ascii="Calibri" w:hAnsi="Calibri"/>
          <w:noProof/>
          <w:sz w:val="18"/>
          <w:szCs w:val="18"/>
        </w:rPr>
        <w:t>-5530</w:t>
      </w:r>
      <w:r w:rsidRPr="00795B30">
        <w:rPr>
          <w:rFonts w:ascii="Calibri" w:hAnsi="Calibri"/>
          <w:noProof/>
          <w:sz w:val="18"/>
          <w:szCs w:val="18"/>
        </w:rPr>
        <w:t>.</w:t>
      </w:r>
    </w:p>
    <w:p w14:paraId="65BAFBEE" w14:textId="77777777" w:rsidR="0002368C" w:rsidRDefault="0002368C" w:rsidP="00B30779">
      <w:pPr>
        <w:pStyle w:val="OWSNormal9pt"/>
        <w:rPr>
          <w:sz w:val="20"/>
          <w:szCs w:val="20"/>
          <w:lang w:val="en-GB"/>
        </w:rPr>
      </w:pPr>
    </w:p>
    <w:p w14:paraId="65BAFBEF" w14:textId="77777777" w:rsidR="0002368C" w:rsidRPr="002C6A97" w:rsidRDefault="0002368C" w:rsidP="0051718D">
      <w:pPr>
        <w:pStyle w:val="Heading1"/>
        <w:numPr>
          <w:ilvl w:val="0"/>
          <w:numId w:val="0"/>
        </w:numPr>
      </w:pPr>
      <w:bookmarkStart w:id="1351" w:name="_Toc447635413"/>
      <w:bookmarkStart w:id="1352" w:name="_Toc449104518"/>
      <w:r w:rsidRPr="002C6A97">
        <w:t>Appendix</w:t>
      </w:r>
      <w:r w:rsidR="008647CD" w:rsidRPr="002C6A97">
        <w:t xml:space="preserve"> 1 </w:t>
      </w:r>
      <w:r w:rsidRPr="002C6A97">
        <w:t>Equations for flow in porous media</w:t>
      </w:r>
      <w:r w:rsidR="007E2C80" w:rsidRPr="002C6A97">
        <w:t xml:space="preserve"> and </w:t>
      </w:r>
      <w:r w:rsidR="00956944" w:rsidRPr="002C6A97">
        <w:t>conduits</w:t>
      </w:r>
      <w:bookmarkEnd w:id="1351"/>
      <w:bookmarkEnd w:id="1352"/>
    </w:p>
    <w:p w14:paraId="65BAFBF0" w14:textId="77777777" w:rsidR="0002368C" w:rsidRPr="00795B30" w:rsidRDefault="007E2C80" w:rsidP="00B30779">
      <w:pPr>
        <w:pStyle w:val="OWSNormal9pt"/>
        <w:rPr>
          <w:color w:val="auto"/>
          <w:szCs w:val="18"/>
        </w:rPr>
      </w:pPr>
      <w:r w:rsidRPr="00795B30">
        <w:rPr>
          <w:color w:val="auto"/>
          <w:szCs w:val="18"/>
        </w:rPr>
        <w:t>The Darcy equation for flow in porous media is:</w:t>
      </w:r>
    </w:p>
    <w:p w14:paraId="65BAFBF1" w14:textId="77777777" w:rsidR="007E2C80" w:rsidRPr="00795B30" w:rsidRDefault="0032354F" w:rsidP="0032354F">
      <w:pPr>
        <w:pStyle w:val="OWSNormal9pt"/>
        <w:tabs>
          <w:tab w:val="center" w:pos="4253"/>
          <w:tab w:val="right" w:pos="8789"/>
        </w:tabs>
        <w:rPr>
          <w:color w:val="auto"/>
          <w:szCs w:val="18"/>
        </w:rPr>
      </w:pPr>
      <w:r>
        <w:rPr>
          <w:color w:val="auto"/>
          <w:szCs w:val="18"/>
        </w:rPr>
        <w:tab/>
      </w:r>
      <w:r w:rsidR="00720CCB" w:rsidRPr="00795B30">
        <w:rPr>
          <w:color w:val="auto"/>
          <w:szCs w:val="18"/>
        </w:rPr>
        <w:object w:dxaOrig="1120" w:dyaOrig="620" w14:anchorId="65BAFC9B">
          <v:shape id="_x0000_i1026" type="#_x0000_t75" style="width:51.75pt;height:31.5pt" o:ole="">
            <v:imagedata r:id="rId83" o:title=""/>
          </v:shape>
          <o:OLEObject Type="Embed" ProgID="Equation.DSMT4" ShapeID="_x0000_i1026" DrawAspect="Content" ObjectID="_1582024661" r:id="rId84"/>
        </w:object>
      </w:r>
      <w:r w:rsidR="00E13AE7">
        <w:rPr>
          <w:color w:val="auto"/>
          <w:szCs w:val="18"/>
        </w:rPr>
        <w:tab/>
        <w:t>(</w:t>
      </w:r>
      <w:r w:rsidR="006443D4">
        <w:rPr>
          <w:color w:val="auto"/>
          <w:szCs w:val="18"/>
        </w:rPr>
        <w:t>4</w:t>
      </w:r>
      <w:r w:rsidR="00E13AE7">
        <w:rPr>
          <w:color w:val="auto"/>
          <w:szCs w:val="18"/>
        </w:rPr>
        <w:t>)</w:t>
      </w:r>
    </w:p>
    <w:p w14:paraId="65BAFBF2" w14:textId="77777777" w:rsidR="007E2C80" w:rsidRPr="00795B30" w:rsidRDefault="007E2C80" w:rsidP="007E2C80">
      <w:pPr>
        <w:rPr>
          <w:rFonts w:ascii="Calibri" w:hAnsi="Calibri"/>
          <w:sz w:val="18"/>
          <w:szCs w:val="18"/>
        </w:rPr>
      </w:pPr>
      <w:r w:rsidRPr="00795B30">
        <w:rPr>
          <w:rFonts w:ascii="Calibri" w:hAnsi="Calibri"/>
          <w:sz w:val="18"/>
          <w:szCs w:val="18"/>
        </w:rPr>
        <w:t>where</w:t>
      </w:r>
      <w:r w:rsidRPr="00795B30">
        <w:rPr>
          <w:rFonts w:ascii="Calibri" w:hAnsi="Calibri"/>
          <w:i/>
          <w:sz w:val="18"/>
          <w:szCs w:val="18"/>
        </w:rPr>
        <w:t xml:space="preserve"> K</w:t>
      </w:r>
      <w:r w:rsidRPr="00795B30">
        <w:rPr>
          <w:rFonts w:ascii="Calibri" w:hAnsi="Calibri"/>
          <w:sz w:val="18"/>
          <w:szCs w:val="18"/>
        </w:rPr>
        <w:t xml:space="preserve"> is the effective hydraulic conductivity of the well, the cement annulus or the microannulus between the cement and rock matrix or steel conduit,</w:t>
      </w:r>
      <w:r w:rsidRPr="00795B30">
        <w:rPr>
          <w:rFonts w:ascii="Calibri" w:hAnsi="Calibri"/>
          <w:i/>
          <w:sz w:val="18"/>
          <w:szCs w:val="18"/>
        </w:rPr>
        <w:t xml:space="preserve"> A </w:t>
      </w:r>
      <w:r w:rsidRPr="00795B30">
        <w:rPr>
          <w:rFonts w:ascii="Calibri" w:hAnsi="Calibri"/>
          <w:sz w:val="18"/>
          <w:szCs w:val="18"/>
        </w:rPr>
        <w:t xml:space="preserve">is the cross sectional area of the well, the cement annulus or the microannulus between the cement and rock matrix or steel conduit, </w:t>
      </w:r>
      <w:r w:rsidRPr="00795B30">
        <w:rPr>
          <w:rFonts w:ascii="Calibri" w:hAnsi="Calibri"/>
          <w:i/>
          <w:sz w:val="18"/>
          <w:szCs w:val="18"/>
        </w:rPr>
        <w:t xml:space="preserve">dh </w:t>
      </w:r>
      <w:r w:rsidRPr="00795B30">
        <w:rPr>
          <w:rFonts w:ascii="Calibri" w:hAnsi="Calibri"/>
          <w:sz w:val="18"/>
          <w:szCs w:val="18"/>
        </w:rPr>
        <w:t>is the head difference between the water entry and exit points from the well or annulus,</w:t>
      </w:r>
      <w:r w:rsidRPr="00795B30">
        <w:rPr>
          <w:rFonts w:ascii="Calibri" w:hAnsi="Calibri"/>
          <w:i/>
          <w:sz w:val="18"/>
          <w:szCs w:val="18"/>
        </w:rPr>
        <w:t xml:space="preserve"> and d</w:t>
      </w:r>
      <w:r w:rsidR="00720CCB" w:rsidRPr="00795B30">
        <w:rPr>
          <w:rFonts w:ascii="Calibri" w:hAnsi="Calibri"/>
          <w:i/>
          <w:sz w:val="18"/>
          <w:szCs w:val="18"/>
        </w:rPr>
        <w:t>L</w:t>
      </w:r>
      <w:r w:rsidRPr="00795B30">
        <w:rPr>
          <w:rFonts w:ascii="Calibri" w:hAnsi="Calibri"/>
          <w:sz w:val="18"/>
          <w:szCs w:val="18"/>
        </w:rPr>
        <w:t xml:space="preserve"> is the length of the flow path between the points at which </w:t>
      </w:r>
      <w:r w:rsidRPr="00795B30">
        <w:rPr>
          <w:rFonts w:ascii="Calibri" w:hAnsi="Calibri"/>
          <w:i/>
          <w:sz w:val="18"/>
          <w:szCs w:val="18"/>
        </w:rPr>
        <w:t>dh</w:t>
      </w:r>
      <w:r w:rsidRPr="00795B30">
        <w:rPr>
          <w:rFonts w:ascii="Calibri" w:hAnsi="Calibri"/>
          <w:sz w:val="18"/>
          <w:szCs w:val="18"/>
        </w:rPr>
        <w:t xml:space="preserve"> is measured.</w:t>
      </w:r>
    </w:p>
    <w:p w14:paraId="65BAFBF3" w14:textId="77777777" w:rsidR="00956944" w:rsidRPr="00795B30" w:rsidRDefault="00956944" w:rsidP="00956944">
      <w:pPr>
        <w:pStyle w:val="OWSNormal9pt"/>
        <w:rPr>
          <w:szCs w:val="18"/>
        </w:rPr>
      </w:pPr>
      <w:r w:rsidRPr="00795B30">
        <w:rPr>
          <w:szCs w:val="18"/>
        </w:rPr>
        <w:t xml:space="preserve">Laminar flow in conduits </w:t>
      </w:r>
      <w:r w:rsidR="001A1B28" w:rsidRPr="00795B30">
        <w:rPr>
          <w:szCs w:val="18"/>
        </w:rPr>
        <w:t>may be</w:t>
      </w:r>
      <w:r w:rsidRPr="00795B30">
        <w:rPr>
          <w:szCs w:val="18"/>
        </w:rPr>
        <w:t xml:space="preserve"> computed using the Hagen- Poiseuille equation</w:t>
      </w:r>
      <w:r w:rsidR="00FB4DC2" w:rsidRPr="00795B30">
        <w:rPr>
          <w:szCs w:val="18"/>
        </w:rPr>
        <w:t>:</w:t>
      </w:r>
    </w:p>
    <w:p w14:paraId="65BAFBF4" w14:textId="77777777" w:rsidR="00FB4DC2" w:rsidRPr="00795B30" w:rsidRDefault="0032354F" w:rsidP="0032354F">
      <w:pPr>
        <w:pStyle w:val="OWSNormal9pt"/>
        <w:tabs>
          <w:tab w:val="center" w:pos="4253"/>
          <w:tab w:val="right" w:pos="8789"/>
        </w:tabs>
        <w:rPr>
          <w:szCs w:val="18"/>
        </w:rPr>
      </w:pPr>
      <w:r>
        <w:rPr>
          <w:szCs w:val="18"/>
        </w:rPr>
        <w:tab/>
      </w:r>
      <w:r w:rsidR="00986451" w:rsidRPr="00795B30">
        <w:rPr>
          <w:szCs w:val="18"/>
        </w:rPr>
        <w:object w:dxaOrig="1200" w:dyaOrig="700" w14:anchorId="65BAFC9C">
          <v:shape id="_x0000_i1027" type="#_x0000_t75" style="width:61.5pt;height:36.75pt" o:ole="">
            <v:imagedata r:id="rId85" o:title=""/>
          </v:shape>
          <o:OLEObject Type="Embed" ProgID="Equation.DSMT4" ShapeID="_x0000_i1027" DrawAspect="Content" ObjectID="_1582024662" r:id="rId86"/>
        </w:object>
      </w:r>
      <w:r w:rsidR="00E13AE7">
        <w:rPr>
          <w:szCs w:val="18"/>
        </w:rPr>
        <w:tab/>
        <w:t>(</w:t>
      </w:r>
      <w:r w:rsidR="006443D4">
        <w:rPr>
          <w:szCs w:val="18"/>
        </w:rPr>
        <w:t>5</w:t>
      </w:r>
      <w:r w:rsidR="00E13AE7">
        <w:rPr>
          <w:noProof/>
          <w:szCs w:val="18"/>
        </w:rPr>
        <w:t>)</w:t>
      </w:r>
    </w:p>
    <w:p w14:paraId="65BAFBF5" w14:textId="77777777" w:rsidR="007E2C80" w:rsidRPr="00795B30" w:rsidRDefault="00FB4DC2" w:rsidP="00B30779">
      <w:pPr>
        <w:pStyle w:val="OWSNormal9pt"/>
        <w:rPr>
          <w:color w:val="auto"/>
          <w:szCs w:val="18"/>
        </w:rPr>
      </w:pPr>
      <w:r w:rsidRPr="00795B30">
        <w:rPr>
          <w:color w:val="auto"/>
          <w:szCs w:val="18"/>
        </w:rPr>
        <w:t xml:space="preserve">where </w:t>
      </w:r>
      <w:r w:rsidRPr="00795B30">
        <w:rPr>
          <w:i/>
          <w:color w:val="auto"/>
          <w:szCs w:val="18"/>
        </w:rPr>
        <w:t>Δp</w:t>
      </w:r>
      <w:r w:rsidRPr="00795B30">
        <w:rPr>
          <w:color w:val="auto"/>
          <w:szCs w:val="18"/>
        </w:rPr>
        <w:t xml:space="preserve"> is the change in pressure</w:t>
      </w:r>
      <w:r w:rsidR="008B4B31" w:rsidRPr="00795B30">
        <w:rPr>
          <w:color w:val="auto"/>
          <w:szCs w:val="18"/>
        </w:rPr>
        <w:t xml:space="preserve"> (</w:t>
      </w:r>
      <w:r w:rsidR="00E57235" w:rsidRPr="00795B30">
        <w:rPr>
          <w:color w:val="auto"/>
          <w:szCs w:val="18"/>
        </w:rPr>
        <w:t>ML</w:t>
      </w:r>
      <w:r w:rsidR="00E57235" w:rsidRPr="00795B30">
        <w:rPr>
          <w:color w:val="auto"/>
          <w:szCs w:val="18"/>
          <w:vertAlign w:val="superscript"/>
        </w:rPr>
        <w:t>-1</w:t>
      </w:r>
      <w:r w:rsidR="00E57235" w:rsidRPr="00795B30">
        <w:rPr>
          <w:color w:val="auto"/>
          <w:szCs w:val="18"/>
        </w:rPr>
        <w:t>T</w:t>
      </w:r>
      <w:r w:rsidR="00E57235" w:rsidRPr="00795B30">
        <w:rPr>
          <w:color w:val="auto"/>
          <w:szCs w:val="18"/>
          <w:vertAlign w:val="superscript"/>
        </w:rPr>
        <w:t>-2</w:t>
      </w:r>
      <w:r w:rsidR="00E57235" w:rsidRPr="00795B30">
        <w:rPr>
          <w:color w:val="auto"/>
          <w:szCs w:val="18"/>
        </w:rPr>
        <w:t>)</w:t>
      </w:r>
      <w:r w:rsidRPr="00795B30">
        <w:rPr>
          <w:color w:val="auto"/>
          <w:szCs w:val="18"/>
        </w:rPr>
        <w:t xml:space="preserve">, </w:t>
      </w:r>
      <w:r w:rsidRPr="00795B30">
        <w:rPr>
          <w:i/>
          <w:color w:val="auto"/>
          <w:szCs w:val="18"/>
        </w:rPr>
        <w:t>μ</w:t>
      </w:r>
      <w:r w:rsidRPr="00795B30">
        <w:rPr>
          <w:color w:val="auto"/>
          <w:szCs w:val="18"/>
        </w:rPr>
        <w:t xml:space="preserve"> is the </w:t>
      </w:r>
      <w:r w:rsidR="00E57235" w:rsidRPr="00795B30">
        <w:rPr>
          <w:color w:val="auto"/>
          <w:szCs w:val="18"/>
        </w:rPr>
        <w:t>dynamic</w:t>
      </w:r>
      <w:r w:rsidRPr="00795B30">
        <w:rPr>
          <w:color w:val="auto"/>
          <w:szCs w:val="18"/>
        </w:rPr>
        <w:t xml:space="preserve"> viscosity</w:t>
      </w:r>
      <w:r w:rsidR="00E57235" w:rsidRPr="00795B30">
        <w:rPr>
          <w:color w:val="auto"/>
          <w:szCs w:val="18"/>
        </w:rPr>
        <w:t xml:space="preserve"> (ML</w:t>
      </w:r>
      <w:r w:rsidR="00E57235" w:rsidRPr="00795B30">
        <w:rPr>
          <w:color w:val="auto"/>
          <w:szCs w:val="18"/>
          <w:vertAlign w:val="superscript"/>
        </w:rPr>
        <w:t>-1</w:t>
      </w:r>
      <w:r w:rsidR="00E57235" w:rsidRPr="00795B30">
        <w:rPr>
          <w:color w:val="auto"/>
          <w:szCs w:val="18"/>
        </w:rPr>
        <w:t>T</w:t>
      </w:r>
      <w:r w:rsidR="00E57235" w:rsidRPr="00795B30">
        <w:rPr>
          <w:color w:val="auto"/>
          <w:szCs w:val="18"/>
          <w:vertAlign w:val="superscript"/>
        </w:rPr>
        <w:t>-2</w:t>
      </w:r>
      <w:r w:rsidR="00E57235" w:rsidRPr="00795B30">
        <w:rPr>
          <w:color w:val="auto"/>
          <w:szCs w:val="18"/>
        </w:rPr>
        <w:t>)</w:t>
      </w:r>
      <w:r w:rsidRPr="00795B30">
        <w:rPr>
          <w:color w:val="auto"/>
          <w:szCs w:val="18"/>
        </w:rPr>
        <w:t xml:space="preserve">, </w:t>
      </w:r>
      <w:r w:rsidRPr="00795B30">
        <w:rPr>
          <w:i/>
          <w:color w:val="auto"/>
          <w:szCs w:val="18"/>
        </w:rPr>
        <w:t>L</w:t>
      </w:r>
      <w:r w:rsidRPr="00795B30">
        <w:rPr>
          <w:color w:val="auto"/>
          <w:szCs w:val="18"/>
        </w:rPr>
        <w:t xml:space="preserve"> is the length of the conduit</w:t>
      </w:r>
      <w:r w:rsidR="0086252F" w:rsidRPr="00795B30">
        <w:rPr>
          <w:color w:val="auto"/>
          <w:szCs w:val="18"/>
        </w:rPr>
        <w:t xml:space="preserve"> (L)</w:t>
      </w:r>
      <w:r w:rsidRPr="00795B30">
        <w:rPr>
          <w:color w:val="auto"/>
          <w:szCs w:val="18"/>
        </w:rPr>
        <w:t xml:space="preserve">, </w:t>
      </w:r>
      <w:r w:rsidRPr="00795B30">
        <w:rPr>
          <w:i/>
          <w:color w:val="auto"/>
          <w:szCs w:val="18"/>
        </w:rPr>
        <w:t>Q</w:t>
      </w:r>
      <w:r w:rsidRPr="00795B30">
        <w:rPr>
          <w:color w:val="auto"/>
          <w:szCs w:val="18"/>
        </w:rPr>
        <w:t xml:space="preserve"> is the volumetric flow rate</w:t>
      </w:r>
      <w:r w:rsidR="0086252F" w:rsidRPr="00795B30">
        <w:rPr>
          <w:color w:val="auto"/>
          <w:szCs w:val="18"/>
        </w:rPr>
        <w:t xml:space="preserve"> (L</w:t>
      </w:r>
      <w:r w:rsidR="0086252F" w:rsidRPr="00795B30">
        <w:rPr>
          <w:color w:val="auto"/>
          <w:szCs w:val="18"/>
          <w:vertAlign w:val="superscript"/>
        </w:rPr>
        <w:t>3</w:t>
      </w:r>
      <w:r w:rsidR="0086252F" w:rsidRPr="00795B30">
        <w:rPr>
          <w:color w:val="auto"/>
          <w:szCs w:val="18"/>
        </w:rPr>
        <w:t>T</w:t>
      </w:r>
      <w:r w:rsidR="008B4B31" w:rsidRPr="00795B30">
        <w:rPr>
          <w:color w:val="auto"/>
          <w:szCs w:val="18"/>
          <w:vertAlign w:val="superscript"/>
        </w:rPr>
        <w:t>-1</w:t>
      </w:r>
      <w:r w:rsidR="0086252F" w:rsidRPr="00795B30">
        <w:rPr>
          <w:color w:val="auto"/>
          <w:szCs w:val="18"/>
        </w:rPr>
        <w:t>)</w:t>
      </w:r>
      <w:r w:rsidRPr="00795B30">
        <w:rPr>
          <w:color w:val="auto"/>
          <w:szCs w:val="18"/>
        </w:rPr>
        <w:t xml:space="preserve">, </w:t>
      </w:r>
      <w:r w:rsidR="00986451" w:rsidRPr="00795B30">
        <w:rPr>
          <w:i/>
          <w:color w:val="auto"/>
          <w:szCs w:val="18"/>
        </w:rPr>
        <w:t>d</w:t>
      </w:r>
      <w:r w:rsidRPr="00795B30">
        <w:rPr>
          <w:color w:val="auto"/>
          <w:szCs w:val="18"/>
        </w:rPr>
        <w:t xml:space="preserve"> is the diameter of the conduit</w:t>
      </w:r>
      <w:r w:rsidR="0086252F" w:rsidRPr="00795B30">
        <w:rPr>
          <w:color w:val="auto"/>
          <w:szCs w:val="18"/>
        </w:rPr>
        <w:t xml:space="preserve"> (L)</w:t>
      </w:r>
      <w:r w:rsidRPr="00795B30">
        <w:rPr>
          <w:color w:val="auto"/>
          <w:szCs w:val="18"/>
        </w:rPr>
        <w:t>.</w:t>
      </w:r>
    </w:p>
    <w:p w14:paraId="65BAFBF6" w14:textId="77777777" w:rsidR="001A1B28" w:rsidRPr="00795B30" w:rsidRDefault="001A1B28" w:rsidP="001A1B28">
      <w:pPr>
        <w:rPr>
          <w:rFonts w:ascii="Calibri" w:hAnsi="Calibri"/>
          <w:sz w:val="18"/>
          <w:szCs w:val="18"/>
        </w:rPr>
      </w:pPr>
      <w:r w:rsidRPr="00795B30">
        <w:rPr>
          <w:rFonts w:ascii="Calibri" w:hAnsi="Calibri"/>
          <w:sz w:val="18"/>
          <w:szCs w:val="18"/>
        </w:rPr>
        <w:t>The Darcy-Weisbach equation for friction losses in conduits is:</w:t>
      </w:r>
    </w:p>
    <w:p w14:paraId="65BAFBF7" w14:textId="77777777" w:rsidR="001A1B28" w:rsidRPr="00795B30" w:rsidRDefault="0032354F" w:rsidP="0032354F">
      <w:pPr>
        <w:tabs>
          <w:tab w:val="center" w:pos="4253"/>
          <w:tab w:val="right" w:pos="8789"/>
        </w:tabs>
        <w:rPr>
          <w:rFonts w:ascii="Calibri" w:hAnsi="Calibri"/>
          <w:sz w:val="18"/>
          <w:szCs w:val="18"/>
        </w:rPr>
      </w:pPr>
      <w:r>
        <w:rPr>
          <w:rFonts w:ascii="Calibri" w:hAnsi="Calibri"/>
          <w:sz w:val="18"/>
          <w:szCs w:val="18"/>
        </w:rPr>
        <w:tab/>
      </w:r>
      <w:r w:rsidR="001A1B28" w:rsidRPr="00795B30">
        <w:rPr>
          <w:rFonts w:ascii="Calibri" w:hAnsi="Calibri"/>
          <w:sz w:val="18"/>
          <w:szCs w:val="18"/>
        </w:rPr>
        <w:object w:dxaOrig="1400" w:dyaOrig="700" w14:anchorId="65BAFC9D">
          <v:shape id="_x0000_i1028" type="#_x0000_t75" style="width:1in;height:36.75pt" o:ole="">
            <v:imagedata r:id="rId87" o:title=""/>
          </v:shape>
          <o:OLEObject Type="Embed" ProgID="Equation.DSMT4" ShapeID="_x0000_i1028" DrawAspect="Content" ObjectID="_1582024663" r:id="rId88"/>
        </w:object>
      </w:r>
      <w:r w:rsidR="00E13AE7">
        <w:rPr>
          <w:rFonts w:ascii="Calibri" w:hAnsi="Calibri"/>
          <w:sz w:val="18"/>
          <w:szCs w:val="18"/>
        </w:rPr>
        <w:tab/>
        <w:t>(</w:t>
      </w:r>
      <w:r w:rsidR="006443D4">
        <w:rPr>
          <w:rFonts w:ascii="Calibri" w:hAnsi="Calibri"/>
          <w:sz w:val="18"/>
          <w:szCs w:val="18"/>
        </w:rPr>
        <w:t>6</w:t>
      </w:r>
      <w:r w:rsidR="00E13AE7">
        <w:rPr>
          <w:rFonts w:ascii="Calibri" w:hAnsi="Calibri"/>
          <w:noProof/>
          <w:sz w:val="18"/>
          <w:szCs w:val="18"/>
        </w:rPr>
        <w:t>)</w:t>
      </w:r>
    </w:p>
    <w:p w14:paraId="65BAFBF8" w14:textId="77777777" w:rsidR="001A1B28" w:rsidRPr="00795B30" w:rsidRDefault="001A1B28" w:rsidP="001A1B28">
      <w:pPr>
        <w:rPr>
          <w:rFonts w:ascii="Calibri" w:hAnsi="Calibri"/>
          <w:sz w:val="18"/>
          <w:szCs w:val="18"/>
        </w:rPr>
      </w:pPr>
      <w:r w:rsidRPr="00795B30">
        <w:rPr>
          <w:rFonts w:ascii="Calibri" w:hAnsi="Calibri"/>
          <w:sz w:val="18"/>
          <w:szCs w:val="18"/>
        </w:rPr>
        <w:t>where</w:t>
      </w:r>
      <w:r w:rsidRPr="00795B30">
        <w:rPr>
          <w:rFonts w:ascii="Calibri" w:hAnsi="Calibri"/>
          <w:i/>
          <w:sz w:val="18"/>
          <w:szCs w:val="18"/>
        </w:rPr>
        <w:t xml:space="preserve"> h</w:t>
      </w:r>
      <w:r w:rsidRPr="00795B30">
        <w:rPr>
          <w:rFonts w:ascii="Calibri" w:hAnsi="Calibri"/>
          <w:i/>
          <w:sz w:val="18"/>
          <w:szCs w:val="18"/>
          <w:vertAlign w:val="subscript"/>
        </w:rPr>
        <w:t>f</w:t>
      </w:r>
      <w:r w:rsidRPr="00795B30">
        <w:rPr>
          <w:rFonts w:ascii="Calibri" w:hAnsi="Calibri"/>
          <w:sz w:val="18"/>
          <w:szCs w:val="18"/>
        </w:rPr>
        <w:t xml:space="preserve"> is the head loss due to friction (L),</w:t>
      </w:r>
      <w:r w:rsidRPr="00795B30">
        <w:rPr>
          <w:rFonts w:ascii="Calibri" w:hAnsi="Calibri"/>
          <w:i/>
          <w:sz w:val="18"/>
          <w:szCs w:val="18"/>
        </w:rPr>
        <w:t xml:space="preserve"> L</w:t>
      </w:r>
      <w:r w:rsidRPr="00795B30">
        <w:rPr>
          <w:rFonts w:ascii="Calibri" w:hAnsi="Calibri"/>
          <w:sz w:val="18"/>
          <w:szCs w:val="18"/>
        </w:rPr>
        <w:t xml:space="preserve"> is the length of the pipe (L),</w:t>
      </w:r>
      <w:r w:rsidRPr="00795B30">
        <w:rPr>
          <w:rFonts w:ascii="Calibri" w:hAnsi="Calibri"/>
          <w:i/>
          <w:sz w:val="18"/>
          <w:szCs w:val="18"/>
        </w:rPr>
        <w:t xml:space="preserve"> D</w:t>
      </w:r>
      <w:r w:rsidRPr="00795B30">
        <w:rPr>
          <w:rFonts w:ascii="Calibri" w:hAnsi="Calibri"/>
          <w:sz w:val="18"/>
          <w:szCs w:val="18"/>
        </w:rPr>
        <w:t xml:space="preserve"> is the hydraulic diameter of the pipe (L),</w:t>
      </w:r>
      <w:r w:rsidRPr="00795B30">
        <w:rPr>
          <w:rFonts w:ascii="Calibri" w:hAnsi="Calibri"/>
          <w:i/>
          <w:sz w:val="18"/>
          <w:szCs w:val="18"/>
        </w:rPr>
        <w:t xml:space="preserve"> u</w:t>
      </w:r>
      <w:r w:rsidRPr="00795B30">
        <w:rPr>
          <w:rFonts w:ascii="Calibri" w:hAnsi="Calibri"/>
          <w:sz w:val="18"/>
          <w:szCs w:val="18"/>
        </w:rPr>
        <w:t xml:space="preserve"> is the average flow velocity </w:t>
      </w:r>
      <w:r w:rsidR="008B4B31" w:rsidRPr="00795B30">
        <w:rPr>
          <w:rFonts w:ascii="Calibri" w:hAnsi="Calibri"/>
          <w:sz w:val="18"/>
          <w:szCs w:val="18"/>
        </w:rPr>
        <w:t>for the cross sectional area (L</w:t>
      </w:r>
      <w:r w:rsidRPr="00795B30">
        <w:rPr>
          <w:rFonts w:ascii="Calibri" w:hAnsi="Calibri"/>
          <w:sz w:val="18"/>
          <w:szCs w:val="18"/>
        </w:rPr>
        <w:t>T</w:t>
      </w:r>
      <w:r w:rsidR="008B4B31" w:rsidRPr="00795B30">
        <w:rPr>
          <w:rFonts w:ascii="Calibri" w:hAnsi="Calibri"/>
          <w:sz w:val="18"/>
          <w:szCs w:val="18"/>
          <w:vertAlign w:val="superscript"/>
        </w:rPr>
        <w:t>-1</w:t>
      </w:r>
      <w:r w:rsidRPr="00795B30">
        <w:rPr>
          <w:rFonts w:ascii="Calibri" w:hAnsi="Calibri"/>
          <w:sz w:val="18"/>
          <w:szCs w:val="18"/>
        </w:rPr>
        <w:t>),</w:t>
      </w:r>
      <w:r w:rsidRPr="00795B30">
        <w:rPr>
          <w:rFonts w:ascii="Calibri" w:hAnsi="Calibri"/>
          <w:i/>
          <w:sz w:val="18"/>
          <w:szCs w:val="18"/>
        </w:rPr>
        <w:t xml:space="preserve"> g</w:t>
      </w:r>
      <w:r w:rsidRPr="00795B30">
        <w:rPr>
          <w:rFonts w:ascii="Calibri" w:hAnsi="Calibri"/>
          <w:sz w:val="18"/>
          <w:szCs w:val="18"/>
        </w:rPr>
        <w:t xml:space="preserve"> is the local gravitational acceleration (LT</w:t>
      </w:r>
      <w:r w:rsidR="008B4B31" w:rsidRPr="00795B30">
        <w:rPr>
          <w:rFonts w:ascii="Calibri" w:hAnsi="Calibri"/>
          <w:sz w:val="18"/>
          <w:szCs w:val="18"/>
          <w:vertAlign w:val="superscript"/>
        </w:rPr>
        <w:t>-1</w:t>
      </w:r>
      <w:r w:rsidRPr="00795B30">
        <w:rPr>
          <w:rFonts w:ascii="Calibri" w:hAnsi="Calibri"/>
          <w:sz w:val="18"/>
          <w:szCs w:val="18"/>
        </w:rPr>
        <w:t>),</w:t>
      </w:r>
      <w:r w:rsidRPr="00795B30">
        <w:rPr>
          <w:rFonts w:ascii="Calibri" w:hAnsi="Calibri"/>
          <w:i/>
          <w:sz w:val="18"/>
          <w:szCs w:val="18"/>
        </w:rPr>
        <w:t>f</w:t>
      </w:r>
      <w:r w:rsidRPr="00795B30">
        <w:rPr>
          <w:rFonts w:ascii="Calibri" w:hAnsi="Calibri"/>
          <w:i/>
          <w:sz w:val="18"/>
          <w:szCs w:val="18"/>
          <w:vertAlign w:val="subscript"/>
        </w:rPr>
        <w:t>D</w:t>
      </w:r>
      <w:r w:rsidRPr="00795B30">
        <w:rPr>
          <w:rFonts w:ascii="Calibri" w:hAnsi="Calibri"/>
          <w:sz w:val="18"/>
          <w:szCs w:val="18"/>
        </w:rPr>
        <w:t xml:space="preserve"> is the Darcy friction factor (-).</w:t>
      </w:r>
    </w:p>
    <w:p w14:paraId="65BAFBF9" w14:textId="77777777" w:rsidR="0002368C" w:rsidRPr="00795B30" w:rsidRDefault="001A1B28" w:rsidP="00B30779">
      <w:pPr>
        <w:pStyle w:val="OWSNormal9pt"/>
        <w:rPr>
          <w:color w:val="auto"/>
          <w:szCs w:val="18"/>
        </w:rPr>
      </w:pPr>
      <w:r w:rsidRPr="00795B30">
        <w:rPr>
          <w:color w:val="auto"/>
          <w:szCs w:val="18"/>
        </w:rPr>
        <w:t xml:space="preserve">The Hazen-Williams </w:t>
      </w:r>
      <w:r w:rsidR="009E67FF" w:rsidRPr="00795B30">
        <w:rPr>
          <w:color w:val="auto"/>
          <w:szCs w:val="18"/>
        </w:rPr>
        <w:t xml:space="preserve">empirical </w:t>
      </w:r>
      <w:r w:rsidRPr="00795B30">
        <w:rPr>
          <w:color w:val="auto"/>
          <w:szCs w:val="18"/>
        </w:rPr>
        <w:t>equati</w:t>
      </w:r>
      <w:r w:rsidR="009E67FF" w:rsidRPr="00795B30">
        <w:rPr>
          <w:color w:val="auto"/>
          <w:szCs w:val="18"/>
        </w:rPr>
        <w:t>on for losses turbulent flow is:</w:t>
      </w:r>
    </w:p>
    <w:p w14:paraId="65BAFBFA" w14:textId="77777777" w:rsidR="00E72590" w:rsidRPr="00795B30" w:rsidRDefault="0032354F" w:rsidP="0032354F">
      <w:pPr>
        <w:pStyle w:val="OWSNormal9pt"/>
        <w:tabs>
          <w:tab w:val="center" w:pos="4253"/>
          <w:tab w:val="right" w:pos="8789"/>
        </w:tabs>
        <w:rPr>
          <w:color w:val="auto"/>
          <w:szCs w:val="18"/>
        </w:rPr>
      </w:pPr>
      <w:r>
        <w:rPr>
          <w:color w:val="auto"/>
          <w:szCs w:val="18"/>
        </w:rPr>
        <w:tab/>
      </w:r>
      <w:r w:rsidR="009E67FF" w:rsidRPr="00795B30">
        <w:rPr>
          <w:color w:val="auto"/>
          <w:szCs w:val="18"/>
        </w:rPr>
        <w:object w:dxaOrig="1540" w:dyaOrig="320" w14:anchorId="65BAFC9E">
          <v:shape id="_x0000_i1029" type="#_x0000_t75" style="width:77.25pt;height:20.25pt" o:ole="">
            <v:imagedata r:id="rId89" o:title=""/>
          </v:shape>
          <o:OLEObject Type="Embed" ProgID="Equation.DSMT4" ShapeID="_x0000_i1029" DrawAspect="Content" ObjectID="_1582024664" r:id="rId90"/>
        </w:object>
      </w:r>
      <w:r w:rsidR="00E13AE7">
        <w:rPr>
          <w:color w:val="auto"/>
          <w:szCs w:val="18"/>
        </w:rPr>
        <w:tab/>
        <w:t>(</w:t>
      </w:r>
      <w:r w:rsidR="006443D4">
        <w:rPr>
          <w:color w:val="auto"/>
          <w:szCs w:val="18"/>
        </w:rPr>
        <w:t>7</w:t>
      </w:r>
      <w:r w:rsidR="00E13AE7">
        <w:rPr>
          <w:color w:val="auto"/>
          <w:szCs w:val="18"/>
        </w:rPr>
        <w:t>)</w:t>
      </w:r>
    </w:p>
    <w:p w14:paraId="65BAFBFB" w14:textId="77777777" w:rsidR="00E72590" w:rsidRPr="00795B30" w:rsidRDefault="009E67FF" w:rsidP="00B30779">
      <w:pPr>
        <w:pStyle w:val="OWSNormal9pt"/>
        <w:rPr>
          <w:color w:val="auto"/>
          <w:szCs w:val="18"/>
        </w:rPr>
      </w:pPr>
      <w:r w:rsidRPr="00795B30">
        <w:rPr>
          <w:color w:val="auto"/>
          <w:szCs w:val="18"/>
        </w:rPr>
        <w:t xml:space="preserve">where </w:t>
      </w:r>
      <w:r w:rsidRPr="00795B30">
        <w:rPr>
          <w:i/>
          <w:color w:val="auto"/>
          <w:szCs w:val="18"/>
        </w:rPr>
        <w:t>V</w:t>
      </w:r>
      <w:r w:rsidRPr="00795B30">
        <w:rPr>
          <w:color w:val="auto"/>
          <w:szCs w:val="18"/>
        </w:rPr>
        <w:t xml:space="preserve"> is the fluid velocity</w:t>
      </w:r>
      <w:r w:rsidR="0086252F" w:rsidRPr="00795B30">
        <w:rPr>
          <w:color w:val="auto"/>
          <w:szCs w:val="18"/>
        </w:rPr>
        <w:t xml:space="preserve"> (LT</w:t>
      </w:r>
      <w:r w:rsidR="008B4B31" w:rsidRPr="00795B30">
        <w:rPr>
          <w:color w:val="auto"/>
          <w:szCs w:val="18"/>
          <w:vertAlign w:val="superscript"/>
        </w:rPr>
        <w:t>-1</w:t>
      </w:r>
      <w:r w:rsidR="0086252F" w:rsidRPr="00795B30">
        <w:rPr>
          <w:color w:val="auto"/>
          <w:szCs w:val="18"/>
        </w:rPr>
        <w:t>)</w:t>
      </w:r>
      <w:r w:rsidRPr="00795B30">
        <w:rPr>
          <w:color w:val="auto"/>
          <w:szCs w:val="18"/>
        </w:rPr>
        <w:t xml:space="preserve">, </w:t>
      </w:r>
      <w:r w:rsidRPr="00795B30">
        <w:rPr>
          <w:i/>
          <w:color w:val="auto"/>
          <w:szCs w:val="18"/>
        </w:rPr>
        <w:t>k</w:t>
      </w:r>
      <w:r w:rsidRPr="00795B30">
        <w:rPr>
          <w:color w:val="auto"/>
          <w:szCs w:val="18"/>
        </w:rPr>
        <w:t xml:space="preserve"> is a units conversion factor (0.849 for SI units), </w:t>
      </w:r>
      <w:r w:rsidR="0086252F" w:rsidRPr="00795B30">
        <w:rPr>
          <w:i/>
          <w:color w:val="auto"/>
          <w:szCs w:val="18"/>
        </w:rPr>
        <w:t>C</w:t>
      </w:r>
      <w:r w:rsidR="0086252F" w:rsidRPr="00795B30">
        <w:rPr>
          <w:color w:val="auto"/>
          <w:szCs w:val="18"/>
        </w:rPr>
        <w:t xml:space="preserve"> is a roughness factor </w:t>
      </w:r>
      <w:r w:rsidR="008B4B31" w:rsidRPr="00795B30">
        <w:rPr>
          <w:color w:val="auto"/>
          <w:szCs w:val="18"/>
        </w:rPr>
        <w:t>(L</w:t>
      </w:r>
      <w:r w:rsidR="008B4B31" w:rsidRPr="00795B30">
        <w:rPr>
          <w:color w:val="auto"/>
          <w:szCs w:val="18"/>
          <w:vertAlign w:val="superscript"/>
        </w:rPr>
        <w:t>0.37</w:t>
      </w:r>
      <w:r w:rsidR="008B4B31" w:rsidRPr="00795B30">
        <w:rPr>
          <w:color w:val="auto"/>
          <w:szCs w:val="18"/>
        </w:rPr>
        <w:t>T</w:t>
      </w:r>
      <w:r w:rsidR="008B4B31" w:rsidRPr="00795B30">
        <w:rPr>
          <w:color w:val="auto"/>
          <w:szCs w:val="18"/>
          <w:vertAlign w:val="superscript"/>
        </w:rPr>
        <w:t>-1</w:t>
      </w:r>
      <w:r w:rsidR="008B4B31" w:rsidRPr="00795B30">
        <w:rPr>
          <w:color w:val="auto"/>
          <w:szCs w:val="18"/>
        </w:rPr>
        <w:t>)</w:t>
      </w:r>
      <w:r w:rsidR="0086252F" w:rsidRPr="00795B30">
        <w:rPr>
          <w:color w:val="auto"/>
          <w:szCs w:val="18"/>
        </w:rPr>
        <w:t xml:space="preserve">, </w:t>
      </w:r>
      <w:r w:rsidR="0086252F" w:rsidRPr="00795B30">
        <w:rPr>
          <w:i/>
          <w:color w:val="auto"/>
          <w:szCs w:val="18"/>
        </w:rPr>
        <w:t>R</w:t>
      </w:r>
      <w:r w:rsidR="0086252F" w:rsidRPr="00795B30">
        <w:rPr>
          <w:color w:val="auto"/>
          <w:szCs w:val="18"/>
        </w:rPr>
        <w:t xml:space="preserve"> is the hydraulic radius (L) and </w:t>
      </w:r>
      <w:r w:rsidR="0086252F" w:rsidRPr="00795B30">
        <w:rPr>
          <w:i/>
          <w:color w:val="auto"/>
          <w:szCs w:val="18"/>
        </w:rPr>
        <w:t>S</w:t>
      </w:r>
      <w:r w:rsidR="0086252F" w:rsidRPr="00795B30">
        <w:rPr>
          <w:color w:val="auto"/>
          <w:szCs w:val="18"/>
        </w:rPr>
        <w:t xml:space="preserve"> is the head loss per length of conduit (-).</w:t>
      </w:r>
    </w:p>
    <w:p w14:paraId="65BAFBFC" w14:textId="77777777" w:rsidR="00E72590" w:rsidRPr="00795B30" w:rsidRDefault="001E515E" w:rsidP="00B30779">
      <w:pPr>
        <w:pStyle w:val="OWSNormal9pt"/>
        <w:rPr>
          <w:color w:val="auto"/>
          <w:szCs w:val="18"/>
        </w:rPr>
      </w:pPr>
      <w:r w:rsidRPr="00795B30">
        <w:rPr>
          <w:color w:val="auto"/>
          <w:szCs w:val="18"/>
        </w:rPr>
        <w:t>The Manning equation for flow through an open channel is:</w:t>
      </w:r>
    </w:p>
    <w:p w14:paraId="65BAFBFD" w14:textId="77777777" w:rsidR="001E515E" w:rsidRPr="00795B30" w:rsidRDefault="0032354F" w:rsidP="0032354F">
      <w:pPr>
        <w:pStyle w:val="OWSNormal9pt"/>
        <w:tabs>
          <w:tab w:val="center" w:pos="4253"/>
          <w:tab w:val="right" w:pos="8789"/>
        </w:tabs>
        <w:rPr>
          <w:color w:val="auto"/>
          <w:szCs w:val="18"/>
        </w:rPr>
      </w:pPr>
      <w:r>
        <w:rPr>
          <w:color w:val="auto"/>
          <w:szCs w:val="18"/>
        </w:rPr>
        <w:tab/>
      </w:r>
      <w:r w:rsidR="001E515E" w:rsidRPr="00795B30">
        <w:rPr>
          <w:color w:val="auto"/>
          <w:szCs w:val="18"/>
        </w:rPr>
        <w:object w:dxaOrig="1320" w:dyaOrig="620" w14:anchorId="65BAFC9F">
          <v:shape id="_x0000_i1030" type="#_x0000_t75" style="width:66.75pt;height:31.5pt" o:ole="">
            <v:imagedata r:id="rId91" o:title=""/>
          </v:shape>
          <o:OLEObject Type="Embed" ProgID="Equation.DSMT4" ShapeID="_x0000_i1030" DrawAspect="Content" ObjectID="_1582024665" r:id="rId92"/>
        </w:object>
      </w:r>
      <w:r w:rsidR="00E13AE7">
        <w:rPr>
          <w:color w:val="auto"/>
          <w:szCs w:val="18"/>
        </w:rPr>
        <w:tab/>
        <w:t>(</w:t>
      </w:r>
      <w:r w:rsidR="006443D4">
        <w:rPr>
          <w:color w:val="auto"/>
          <w:szCs w:val="18"/>
        </w:rPr>
        <w:t>8</w:t>
      </w:r>
      <w:r w:rsidR="00E13AE7">
        <w:rPr>
          <w:color w:val="auto"/>
          <w:szCs w:val="18"/>
        </w:rPr>
        <w:t>)</w:t>
      </w:r>
    </w:p>
    <w:p w14:paraId="65BAFBFE" w14:textId="77777777" w:rsidR="00956944" w:rsidRPr="00795B30" w:rsidRDefault="008B4B31" w:rsidP="00B30779">
      <w:pPr>
        <w:pStyle w:val="OWSNormal9pt"/>
        <w:rPr>
          <w:szCs w:val="18"/>
        </w:rPr>
      </w:pPr>
      <w:r w:rsidRPr="00795B30">
        <w:rPr>
          <w:szCs w:val="18"/>
        </w:rPr>
        <w:t>w</w:t>
      </w:r>
      <w:r w:rsidR="001E515E" w:rsidRPr="00795B30">
        <w:rPr>
          <w:szCs w:val="18"/>
        </w:rPr>
        <w:t xml:space="preserve">here </w:t>
      </w:r>
      <w:r w:rsidR="001E515E" w:rsidRPr="00795B30">
        <w:rPr>
          <w:i/>
          <w:szCs w:val="18"/>
        </w:rPr>
        <w:t>Q</w:t>
      </w:r>
      <w:r w:rsidR="001E515E" w:rsidRPr="00795B30">
        <w:rPr>
          <w:szCs w:val="18"/>
        </w:rPr>
        <w:t xml:space="preserve"> is the discharge (L</w:t>
      </w:r>
      <w:r w:rsidR="001E515E" w:rsidRPr="00795B30">
        <w:rPr>
          <w:szCs w:val="18"/>
          <w:vertAlign w:val="superscript"/>
        </w:rPr>
        <w:t>3</w:t>
      </w:r>
      <w:r w:rsidR="001E515E" w:rsidRPr="00795B30">
        <w:rPr>
          <w:szCs w:val="18"/>
        </w:rPr>
        <w:t xml:space="preserve">/T), </w:t>
      </w:r>
      <w:r w:rsidR="00F60ED9" w:rsidRPr="00795B30">
        <w:rPr>
          <w:i/>
          <w:szCs w:val="18"/>
        </w:rPr>
        <w:t>n</w:t>
      </w:r>
      <w:r w:rsidR="00F60ED9" w:rsidRPr="00795B30">
        <w:rPr>
          <w:szCs w:val="18"/>
        </w:rPr>
        <w:t xml:space="preserve"> is the Manning roughness factor (</w:t>
      </w:r>
      <w:r w:rsidRPr="00795B30">
        <w:rPr>
          <w:szCs w:val="18"/>
        </w:rPr>
        <w:t>TL</w:t>
      </w:r>
      <w:r w:rsidRPr="00795B30">
        <w:rPr>
          <w:szCs w:val="18"/>
          <w:vertAlign w:val="superscript"/>
        </w:rPr>
        <w:t>-1/3</w:t>
      </w:r>
      <w:r w:rsidR="00F60ED9" w:rsidRPr="00795B30">
        <w:rPr>
          <w:szCs w:val="18"/>
        </w:rPr>
        <w:t xml:space="preserve">), </w:t>
      </w:r>
      <w:r w:rsidR="001E515E" w:rsidRPr="00795B30">
        <w:rPr>
          <w:i/>
          <w:szCs w:val="18"/>
        </w:rPr>
        <w:t>A</w:t>
      </w:r>
      <w:r w:rsidR="001E515E" w:rsidRPr="00795B30">
        <w:rPr>
          <w:szCs w:val="18"/>
        </w:rPr>
        <w:t xml:space="preserve"> is the cross sectional area of the conduit (L</w:t>
      </w:r>
      <w:r w:rsidR="001E515E" w:rsidRPr="00795B30">
        <w:rPr>
          <w:szCs w:val="18"/>
          <w:vertAlign w:val="superscript"/>
        </w:rPr>
        <w:t>2</w:t>
      </w:r>
      <w:r w:rsidR="001E515E" w:rsidRPr="00795B30">
        <w:rPr>
          <w:szCs w:val="18"/>
        </w:rPr>
        <w:t xml:space="preserve">), </w:t>
      </w:r>
      <w:r w:rsidR="001E515E" w:rsidRPr="00795B30">
        <w:rPr>
          <w:i/>
          <w:szCs w:val="18"/>
        </w:rPr>
        <w:t>R</w:t>
      </w:r>
      <w:r w:rsidR="001E515E" w:rsidRPr="00795B30">
        <w:rPr>
          <w:szCs w:val="18"/>
        </w:rPr>
        <w:t xml:space="preserve"> is the hydraulic radius (area divided by wetted perimeter) of the conduit (L) and </w:t>
      </w:r>
      <w:r w:rsidR="001E515E" w:rsidRPr="00795B30">
        <w:rPr>
          <w:i/>
          <w:szCs w:val="18"/>
        </w:rPr>
        <w:t>S</w:t>
      </w:r>
      <w:r w:rsidR="001E515E" w:rsidRPr="00795B30">
        <w:rPr>
          <w:szCs w:val="18"/>
        </w:rPr>
        <w:t xml:space="preserve"> is the </w:t>
      </w:r>
      <w:r w:rsidR="001E515E" w:rsidRPr="00795B30">
        <w:rPr>
          <w:color w:val="auto"/>
          <w:szCs w:val="18"/>
        </w:rPr>
        <w:t>head loss per length of conduit (-).</w:t>
      </w:r>
    </w:p>
    <w:p w14:paraId="65BAFBFF" w14:textId="77777777" w:rsidR="007E2C80" w:rsidRPr="00795B30" w:rsidRDefault="001E515E" w:rsidP="001E515E">
      <w:pPr>
        <w:pStyle w:val="OWSNormal9pt"/>
        <w:rPr>
          <w:szCs w:val="18"/>
        </w:rPr>
      </w:pPr>
      <w:r w:rsidRPr="00795B30">
        <w:rPr>
          <w:color w:val="auto"/>
          <w:szCs w:val="18"/>
        </w:rPr>
        <w:t>The h</w:t>
      </w:r>
      <w:r w:rsidR="007E2C80" w:rsidRPr="00795B30">
        <w:rPr>
          <w:szCs w:val="18"/>
        </w:rPr>
        <w:t xml:space="preserve">ydraulic diameter (D) </w:t>
      </w:r>
      <w:r w:rsidRPr="00795B30">
        <w:rPr>
          <w:szCs w:val="18"/>
        </w:rPr>
        <w:t xml:space="preserve">and </w:t>
      </w:r>
      <w:r w:rsidR="007E2C80" w:rsidRPr="00795B30">
        <w:rPr>
          <w:szCs w:val="18"/>
        </w:rPr>
        <w:t xml:space="preserve">area (A) </w:t>
      </w:r>
      <w:r w:rsidRPr="00795B30">
        <w:rPr>
          <w:szCs w:val="18"/>
        </w:rPr>
        <w:t xml:space="preserve">of </w:t>
      </w:r>
      <w:r w:rsidR="007E2C80" w:rsidRPr="00795B30">
        <w:rPr>
          <w:szCs w:val="18"/>
        </w:rPr>
        <w:t>an an</w:t>
      </w:r>
      <w:r w:rsidRPr="00795B30">
        <w:rPr>
          <w:szCs w:val="18"/>
        </w:rPr>
        <w:t>nulus are calculated as follows:</w:t>
      </w:r>
    </w:p>
    <w:p w14:paraId="65BAFC00" w14:textId="77777777" w:rsidR="007E2C80" w:rsidRPr="00E13AE7" w:rsidRDefault="0032354F" w:rsidP="0032354F">
      <w:pPr>
        <w:pStyle w:val="Body"/>
        <w:tabs>
          <w:tab w:val="center" w:pos="4253"/>
          <w:tab w:val="right" w:pos="8789"/>
        </w:tabs>
      </w:pPr>
      <w:r>
        <w:tab/>
      </w:r>
      <w:r w:rsidR="007E2C80" w:rsidRPr="00E13AE7">
        <w:object w:dxaOrig="1340" w:dyaOrig="400" w14:anchorId="65BAFCA0">
          <v:shape id="_x0000_i1031" type="#_x0000_t75" style="width:66.75pt;height:25.5pt" o:ole="">
            <v:imagedata r:id="rId93" o:title=""/>
          </v:shape>
          <o:OLEObject Type="Embed" ProgID="Equation.DSMT4" ShapeID="_x0000_i1031" DrawAspect="Content" ObjectID="_1582024666" r:id="rId94"/>
        </w:object>
      </w:r>
      <w:r w:rsidR="00E13AE7" w:rsidRPr="00E13AE7">
        <w:t xml:space="preserve"> </w:t>
      </w:r>
      <w:r w:rsidR="00E13AE7">
        <w:tab/>
      </w:r>
      <w:r w:rsidR="00E13AE7" w:rsidRPr="00E13AE7">
        <w:t>(</w:t>
      </w:r>
      <w:r w:rsidR="006443D4">
        <w:t>9</w:t>
      </w:r>
      <w:r w:rsidR="00E13AE7" w:rsidRPr="00E13AE7">
        <w:t>)</w:t>
      </w:r>
    </w:p>
    <w:p w14:paraId="65BAFC01" w14:textId="77777777" w:rsidR="007E2C80" w:rsidRPr="00E13AE7" w:rsidRDefault="007E2C80" w:rsidP="00E13AE7">
      <w:pPr>
        <w:pStyle w:val="Body"/>
      </w:pPr>
      <w:r w:rsidRPr="00E13AE7">
        <w:t xml:space="preserve">where </w:t>
      </w:r>
      <w:r w:rsidRPr="0032354F">
        <w:rPr>
          <w:i/>
        </w:rPr>
        <w:t>r</w:t>
      </w:r>
      <w:r w:rsidRPr="0032354F">
        <w:rPr>
          <w:vertAlign w:val="subscript"/>
        </w:rPr>
        <w:t>o</w:t>
      </w:r>
      <w:r w:rsidRPr="00E13AE7">
        <w:t xml:space="preserve"> is the </w:t>
      </w:r>
      <w:r w:rsidR="0015412B" w:rsidRPr="00E13AE7">
        <w:t>radius</w:t>
      </w:r>
      <w:r w:rsidRPr="00E13AE7">
        <w:t xml:space="preserve"> of the outer part of the annulus, </w:t>
      </w:r>
      <w:r w:rsidRPr="0032354F">
        <w:rPr>
          <w:i/>
        </w:rPr>
        <w:t>r</w:t>
      </w:r>
      <w:r w:rsidRPr="0032354F">
        <w:rPr>
          <w:vertAlign w:val="subscript"/>
        </w:rPr>
        <w:t>i</w:t>
      </w:r>
      <w:r w:rsidRPr="00E13AE7">
        <w:t xml:space="preserve"> is the </w:t>
      </w:r>
      <w:r w:rsidR="0015412B" w:rsidRPr="00E13AE7">
        <w:t xml:space="preserve">radius </w:t>
      </w:r>
      <w:r w:rsidRPr="00E13AE7">
        <w:t xml:space="preserve">of the inner part of the annulus. The area of an annulus </w:t>
      </w:r>
      <w:r w:rsidRPr="0032354F">
        <w:rPr>
          <w:i/>
        </w:rPr>
        <w:t>A</w:t>
      </w:r>
      <w:r w:rsidRPr="00E13AE7">
        <w:t xml:space="preserve"> is given by:</w:t>
      </w:r>
    </w:p>
    <w:p w14:paraId="65BAFC02" w14:textId="77777777" w:rsidR="007E2C80" w:rsidRPr="00795B30" w:rsidRDefault="0032354F" w:rsidP="0032354F">
      <w:pPr>
        <w:pStyle w:val="Body"/>
        <w:tabs>
          <w:tab w:val="center" w:pos="4253"/>
          <w:tab w:val="right" w:pos="8789"/>
        </w:tabs>
      </w:pPr>
      <w:r>
        <w:tab/>
      </w:r>
      <w:r w:rsidR="007E2C80" w:rsidRPr="00E13AE7">
        <w:object w:dxaOrig="1480" w:dyaOrig="440" w14:anchorId="65BAFCA1">
          <v:shape id="_x0000_i1032" type="#_x0000_t75" style="width:1in;height:25.5pt" o:ole="">
            <v:imagedata r:id="rId95" o:title=""/>
          </v:shape>
          <o:OLEObject Type="Embed" ProgID="Equation.DSMT4" ShapeID="_x0000_i1032" DrawAspect="Content" ObjectID="_1582024667" r:id="rId96"/>
        </w:object>
      </w:r>
      <w:r>
        <w:tab/>
        <w:t>(</w:t>
      </w:r>
      <w:r w:rsidR="006443D4">
        <w:t>10</w:t>
      </w:r>
      <w:r>
        <w:rPr>
          <w:noProof/>
        </w:rPr>
        <w:t>)</w:t>
      </w:r>
    </w:p>
    <w:p w14:paraId="65BAFC03" w14:textId="77777777" w:rsidR="007E2C80" w:rsidRPr="00795B30" w:rsidRDefault="007E2C80" w:rsidP="00E13AE7">
      <w:pPr>
        <w:pStyle w:val="Body"/>
        <w:rPr>
          <w:szCs w:val="18"/>
        </w:rPr>
      </w:pPr>
      <w:r w:rsidRPr="00795B30">
        <w:rPr>
          <w:szCs w:val="18"/>
        </w:rPr>
        <w:t xml:space="preserve">The wetted perimeter </w:t>
      </w:r>
      <w:r w:rsidRPr="00795B30">
        <w:rPr>
          <w:i/>
          <w:szCs w:val="18"/>
        </w:rPr>
        <w:t>P</w:t>
      </w:r>
      <w:r w:rsidRPr="00795B30">
        <w:rPr>
          <w:szCs w:val="18"/>
        </w:rPr>
        <w:t xml:space="preserve"> (assuming a full, vertical conduit) is:</w:t>
      </w:r>
    </w:p>
    <w:p w14:paraId="65BAFC04" w14:textId="77777777" w:rsidR="007E2C80" w:rsidRPr="00795B30" w:rsidRDefault="0032354F" w:rsidP="0032354F">
      <w:pPr>
        <w:pStyle w:val="Body"/>
        <w:tabs>
          <w:tab w:val="center" w:pos="4253"/>
          <w:tab w:val="right" w:pos="8789"/>
        </w:tabs>
      </w:pPr>
      <w:r>
        <w:tab/>
      </w:r>
      <w:r w:rsidR="007E2C80" w:rsidRPr="00795B30">
        <w:rPr>
          <w:position w:val="-14"/>
        </w:rPr>
        <w:object w:dxaOrig="1480" w:dyaOrig="400" w14:anchorId="65BAFCA2">
          <v:shape id="_x0000_i1033" type="#_x0000_t75" style="width:1in;height:25.5pt" o:ole="">
            <v:imagedata r:id="rId97" o:title=""/>
          </v:shape>
          <o:OLEObject Type="Embed" ProgID="Equation.DSMT4" ShapeID="_x0000_i1033" DrawAspect="Content" ObjectID="_1582024668" r:id="rId98"/>
        </w:object>
      </w:r>
      <w:r>
        <w:tab/>
        <w:t>(</w:t>
      </w:r>
      <w:r w:rsidR="006443D4">
        <w:rPr>
          <w:noProof/>
        </w:rPr>
        <w:t>11</w:t>
      </w:r>
      <w:r>
        <w:rPr>
          <w:noProof/>
        </w:rPr>
        <w:t>)</w:t>
      </w:r>
    </w:p>
    <w:p w14:paraId="65BAFC05" w14:textId="77777777" w:rsidR="007E2C80" w:rsidRPr="00795B30" w:rsidRDefault="0015412B" w:rsidP="00E13AE7">
      <w:pPr>
        <w:pStyle w:val="Body"/>
        <w:rPr>
          <w:szCs w:val="18"/>
        </w:rPr>
      </w:pPr>
      <w:r w:rsidRPr="00795B30">
        <w:rPr>
          <w:szCs w:val="18"/>
        </w:rPr>
        <w:t>A</w:t>
      </w:r>
      <w:r w:rsidR="007E2C80" w:rsidRPr="00795B30">
        <w:rPr>
          <w:szCs w:val="18"/>
        </w:rPr>
        <w:t>nd</w:t>
      </w:r>
      <w:r w:rsidRPr="00795B30">
        <w:rPr>
          <w:szCs w:val="18"/>
        </w:rPr>
        <w:t xml:space="preserve"> hydraulic diameter </w:t>
      </w:r>
      <w:r w:rsidRPr="00795B30">
        <w:rPr>
          <w:i/>
          <w:szCs w:val="18"/>
        </w:rPr>
        <w:t>D</w:t>
      </w:r>
      <w:r w:rsidRPr="00795B30">
        <w:rPr>
          <w:szCs w:val="18"/>
        </w:rPr>
        <w:t xml:space="preserve"> is:</w:t>
      </w:r>
    </w:p>
    <w:p w14:paraId="65BAFC06" w14:textId="77777777" w:rsidR="007E2C80" w:rsidRPr="00795B30" w:rsidRDefault="0032354F" w:rsidP="0032354F">
      <w:pPr>
        <w:pStyle w:val="Body"/>
        <w:tabs>
          <w:tab w:val="center" w:pos="4253"/>
          <w:tab w:val="right" w:pos="8789"/>
        </w:tabs>
      </w:pPr>
      <w:r>
        <w:tab/>
      </w:r>
      <w:r w:rsidR="007E2C80" w:rsidRPr="00795B30">
        <w:rPr>
          <w:position w:val="-24"/>
        </w:rPr>
        <w:object w:dxaOrig="820" w:dyaOrig="620" w14:anchorId="65BAFCA3">
          <v:shape id="_x0000_i1034" type="#_x0000_t75" style="width:40.5pt;height:31.5pt" o:ole="">
            <v:imagedata r:id="rId99" o:title=""/>
          </v:shape>
          <o:OLEObject Type="Embed" ProgID="Equation.DSMT4" ShapeID="_x0000_i1034" DrawAspect="Content" ObjectID="_1582024669" r:id="rId100"/>
        </w:object>
      </w:r>
      <w:r>
        <w:tab/>
        <w:t>(</w:t>
      </w:r>
      <w:r w:rsidR="006443D4">
        <w:rPr>
          <w:noProof/>
        </w:rPr>
        <w:t>12</w:t>
      </w:r>
      <w:r>
        <w:rPr>
          <w:noProof/>
        </w:rPr>
        <w:t>)</w:t>
      </w:r>
    </w:p>
    <w:p w14:paraId="65BAFC07" w14:textId="77777777" w:rsidR="00815015" w:rsidRDefault="00815015" w:rsidP="00B30779">
      <w:pPr>
        <w:pStyle w:val="OWSNormal9pt"/>
        <w:rPr>
          <w:color w:val="auto"/>
          <w:sz w:val="20"/>
          <w:szCs w:val="20"/>
        </w:rPr>
        <w:sectPr w:rsidR="00815015" w:rsidSect="00141B3F">
          <w:pgSz w:w="11900" w:h="16840"/>
          <w:pgMar w:top="1387" w:right="1418" w:bottom="1418" w:left="1418" w:header="0" w:footer="749" w:gutter="0"/>
          <w:cols w:space="284"/>
          <w:noEndnote/>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337"/>
        <w:gridCol w:w="457"/>
        <w:gridCol w:w="4961"/>
      </w:tblGrid>
      <w:tr w:rsidR="00815015" w14:paraId="65BAFC0B" w14:textId="77777777" w:rsidTr="00F46ED4">
        <w:trPr>
          <w:trHeight w:hRule="exact" w:val="992"/>
        </w:trPr>
        <w:tc>
          <w:tcPr>
            <w:tcW w:w="8755" w:type="dxa"/>
            <w:gridSpan w:val="3"/>
          </w:tcPr>
          <w:p w14:paraId="65BAFC08" w14:textId="77777777" w:rsidR="00815015" w:rsidRDefault="00815015" w:rsidP="00F46ED4">
            <w:pPr>
              <w:pStyle w:val="BackCoverContactDetails"/>
            </w:pPr>
            <w:r>
              <w:rPr>
                <w:noProof/>
              </w:rPr>
              <mc:AlternateContent>
                <mc:Choice Requires="wps">
                  <w:drawing>
                    <wp:anchor distT="0" distB="0" distL="114300" distR="114300" simplePos="0" relativeHeight="251703296" behindDoc="1" locked="0" layoutInCell="1" allowOverlap="1" wp14:anchorId="65BAFCA4" wp14:editId="65BAFCA5">
                      <wp:simplePos x="0" y="0"/>
                      <wp:positionH relativeFrom="column">
                        <wp:posOffset>-759460</wp:posOffset>
                      </wp:positionH>
                      <wp:positionV relativeFrom="paragraph">
                        <wp:posOffset>-746125</wp:posOffset>
                      </wp:positionV>
                      <wp:extent cx="7598410" cy="7686675"/>
                      <wp:effectExtent l="0" t="0" r="0" b="9525"/>
                      <wp:wrapNone/>
                      <wp:docPr id="96" name="Rectangle 135" descr="background elemen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8410" cy="7686675"/>
                              </a:xfrm>
                              <a:prstGeom prst="rect">
                                <a:avLst/>
                              </a:prstGeom>
                              <a:noFill/>
                              <a:ln>
                                <a:noFill/>
                              </a:ln>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6765A" id="Rectangle 135" o:spid="_x0000_s1026" alt="background elements" style="position:absolute;margin-left:-59.8pt;margin-top:-58.75pt;width:598.3pt;height:605.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" filled="f" fillcolor="#4f81bd [3204]" stroked="f"/>
                  </w:pict>
                </mc:Fallback>
              </mc:AlternateContent>
            </w:r>
          </w:p>
          <w:p w14:paraId="65BAFC09" w14:textId="77777777" w:rsidR="00815015" w:rsidRDefault="00815015" w:rsidP="00F46ED4"/>
          <w:p w14:paraId="65BAFC0A" w14:textId="77777777" w:rsidR="00815015" w:rsidRPr="006C33D9" w:rsidRDefault="00815015" w:rsidP="00F46ED4"/>
        </w:tc>
      </w:tr>
      <w:tr w:rsidR="00815015" w14:paraId="65BAFC2D" w14:textId="77777777" w:rsidTr="00F46ED4">
        <w:tc>
          <w:tcPr>
            <w:tcW w:w="3337" w:type="dxa"/>
          </w:tcPr>
          <w:p w14:paraId="65BAFC0C" w14:textId="77777777" w:rsidR="00815015" w:rsidRPr="00840B15" w:rsidRDefault="00815015" w:rsidP="00F46ED4">
            <w:pPr>
              <w:pStyle w:val="BackCoverContactHeading"/>
            </w:pPr>
            <w:r w:rsidRPr="00840B15">
              <w:t>CONTACT US</w:t>
            </w:r>
          </w:p>
          <w:p w14:paraId="65BAFC0D" w14:textId="0BD38065" w:rsidR="00815015" w:rsidRDefault="0094518B" w:rsidP="00F46ED4">
            <w:pPr>
              <w:pStyle w:val="BackCoverContactDetails"/>
            </w:pPr>
            <w:r>
              <w:rPr>
                <w:rStyle w:val="BackCoverContactBold"/>
                <w:rFonts w:ascii="ZWAdobeF" w:hAnsi="ZWAdobeF" w:cs="ZWAdobeF"/>
                <w:b w:val="0"/>
                <w:sz w:val="2"/>
                <w:szCs w:val="2"/>
              </w:rPr>
              <w:t>9T</w:t>
            </w:r>
            <w:r w:rsidR="00815015" w:rsidRPr="00840B15">
              <w:rPr>
                <w:rStyle w:val="BackCoverContactBold"/>
              </w:rPr>
              <w:t>t</w:t>
            </w:r>
            <w:r>
              <w:rPr>
                <w:rStyle w:val="BackCoverContactBold"/>
                <w:rFonts w:ascii="ZWAdobeF" w:hAnsi="ZWAdobeF" w:cs="ZWAdobeF"/>
                <w:b w:val="0"/>
                <w:sz w:val="2"/>
                <w:szCs w:val="2"/>
              </w:rPr>
              <w:t>9T</w:t>
            </w:r>
            <w:r w:rsidR="00815015">
              <w:t xml:space="preserve"> </w:t>
            </w:r>
            <w:r w:rsidR="00815015">
              <w:tab/>
            </w:r>
            <w:r w:rsidR="00815015" w:rsidRPr="00D1044D">
              <w:t>1300</w:t>
            </w:r>
            <w:r w:rsidR="00815015">
              <w:t xml:space="preserve"> 363 400</w:t>
            </w:r>
          </w:p>
          <w:p w14:paraId="65BAFC0E" w14:textId="77777777" w:rsidR="00815015" w:rsidRDefault="00815015" w:rsidP="00F46ED4">
            <w:pPr>
              <w:pStyle w:val="BackCoverContactDetails"/>
            </w:pPr>
            <w:r>
              <w:tab/>
              <w:t>+61 3 9545 2176</w:t>
            </w:r>
          </w:p>
          <w:p w14:paraId="65BAFC0F" w14:textId="0A348366" w:rsidR="00815015" w:rsidRDefault="0094518B" w:rsidP="00F46ED4">
            <w:pPr>
              <w:pStyle w:val="BackCoverContactDetails"/>
            </w:pPr>
            <w:r>
              <w:rPr>
                <w:rStyle w:val="BackCoverContactBold"/>
                <w:rFonts w:ascii="ZWAdobeF" w:hAnsi="ZWAdobeF" w:cs="ZWAdobeF"/>
                <w:b w:val="0"/>
                <w:sz w:val="2"/>
                <w:szCs w:val="2"/>
              </w:rPr>
              <w:t>9T</w:t>
            </w:r>
            <w:r w:rsidR="00815015" w:rsidRPr="00840B15">
              <w:rPr>
                <w:rStyle w:val="BackCoverContactBold"/>
              </w:rPr>
              <w:t>e</w:t>
            </w:r>
            <w:r>
              <w:rPr>
                <w:rStyle w:val="BackCoverContactBold"/>
                <w:rFonts w:ascii="ZWAdobeF" w:hAnsi="ZWAdobeF" w:cs="ZWAdobeF"/>
                <w:b w:val="0"/>
                <w:sz w:val="2"/>
                <w:szCs w:val="2"/>
              </w:rPr>
              <w:t>9T</w:t>
            </w:r>
            <w:r w:rsidR="00815015">
              <w:t xml:space="preserve"> </w:t>
            </w:r>
            <w:r w:rsidR="00815015">
              <w:tab/>
              <w:t>enquiries@csiro.au</w:t>
            </w:r>
          </w:p>
          <w:p w14:paraId="65BAFC10" w14:textId="22AC0EA4" w:rsidR="00815015" w:rsidRDefault="0094518B" w:rsidP="00F46ED4">
            <w:pPr>
              <w:pStyle w:val="BackCoverContactDetails"/>
            </w:pPr>
            <w:r>
              <w:rPr>
                <w:rStyle w:val="BackCoverContactBold"/>
                <w:rFonts w:ascii="ZWAdobeF" w:hAnsi="ZWAdobeF" w:cs="ZWAdobeF"/>
                <w:b w:val="0"/>
                <w:sz w:val="2"/>
                <w:szCs w:val="2"/>
              </w:rPr>
              <w:t>9T</w:t>
            </w:r>
            <w:r w:rsidR="00815015" w:rsidRPr="00840B15">
              <w:rPr>
                <w:rStyle w:val="BackCoverContactBold"/>
              </w:rPr>
              <w:t>w</w:t>
            </w:r>
            <w:r>
              <w:rPr>
                <w:rStyle w:val="BackCoverContactBold"/>
                <w:rFonts w:ascii="ZWAdobeF" w:hAnsi="ZWAdobeF" w:cs="ZWAdobeF"/>
                <w:b w:val="0"/>
                <w:sz w:val="2"/>
                <w:szCs w:val="2"/>
              </w:rPr>
              <w:t>9T</w:t>
            </w:r>
            <w:r w:rsidR="00815015">
              <w:t xml:space="preserve"> </w:t>
            </w:r>
            <w:r w:rsidR="00815015">
              <w:tab/>
              <w:t>www.csiro.au</w:t>
            </w:r>
          </w:p>
          <w:p w14:paraId="65BAFC11" w14:textId="77777777" w:rsidR="00815015" w:rsidRDefault="00815015" w:rsidP="00F46ED4">
            <w:pPr>
              <w:pStyle w:val="BackCoverContactHeading"/>
            </w:pPr>
            <w:r>
              <w:t xml:space="preserve">At CSIRO we shape the future </w:t>
            </w:r>
          </w:p>
          <w:p w14:paraId="65BAFC12" w14:textId="77777777" w:rsidR="00815015" w:rsidRDefault="00815015" w:rsidP="00F46ED4">
            <w:pPr>
              <w:pStyle w:val="BackCoverContactDetails"/>
              <w:spacing w:after="120"/>
            </w:pPr>
            <w:r>
              <w:t>We do this by using science to solve real issues. Our research makes a difference to industry, people and the planet.</w:t>
            </w:r>
          </w:p>
          <w:p w14:paraId="65BAFC13" w14:textId="77777777" w:rsidR="00815015" w:rsidRDefault="00815015" w:rsidP="00F46ED4">
            <w:pPr>
              <w:pStyle w:val="BackCoverContactDetails"/>
              <w:spacing w:after="120"/>
            </w:pPr>
            <w:r>
              <w:t>As Australia’s national science agency we’ve been pushing the edge of what’s possible for over 85 years. Today we have more than 5,000 talented people working out of 50-plus centres in Australia and internationally. Our people work closely with industry and communities to leave a lasting legacy. Collectively, our innovation and excellence places us in the top ten applied research agencies in the world.</w:t>
            </w:r>
          </w:p>
          <w:p w14:paraId="65BAFC14" w14:textId="77777777" w:rsidR="00815015" w:rsidRDefault="00815015">
            <w:pPr>
              <w:pStyle w:val="BackCoverContactDetails"/>
            </w:pPr>
            <w:r>
              <w:t>WE ASK, WE SEEK AND WE SOLVE</w:t>
            </w:r>
          </w:p>
        </w:tc>
        <w:tc>
          <w:tcPr>
            <w:tcW w:w="457" w:type="dxa"/>
          </w:tcPr>
          <w:p w14:paraId="65BAFC15" w14:textId="77777777" w:rsidR="00815015" w:rsidRDefault="00815015" w:rsidP="00F46ED4">
            <w:pPr>
              <w:pStyle w:val="BackCoverContactHeading"/>
            </w:pPr>
          </w:p>
        </w:tc>
        <w:tc>
          <w:tcPr>
            <w:tcW w:w="4961" w:type="dxa"/>
          </w:tcPr>
          <w:p w14:paraId="65BAFC16" w14:textId="77777777" w:rsidR="00815015" w:rsidRDefault="00815015" w:rsidP="00F46ED4">
            <w:pPr>
              <w:pStyle w:val="BackCoverContactHeading"/>
            </w:pPr>
            <w:r>
              <w:t>For further information</w:t>
            </w:r>
          </w:p>
          <w:p w14:paraId="65BAFC17" w14:textId="3DBA7003" w:rsidR="00815015" w:rsidRPr="002B15B7" w:rsidRDefault="0094518B" w:rsidP="00F46ED4">
            <w:pPr>
              <w:pStyle w:val="BackCoverContactDetails"/>
              <w:rPr>
                <w:rStyle w:val="BackCoverContactBold"/>
              </w:rPr>
            </w:pPr>
            <w:r>
              <w:rPr>
                <w:rStyle w:val="BackCoverContactBold"/>
                <w:rFonts w:ascii="ZWAdobeF" w:hAnsi="ZWAdobeF" w:cs="ZWAdobeF"/>
                <w:b w:val="0"/>
                <w:sz w:val="2"/>
                <w:szCs w:val="2"/>
              </w:rPr>
              <w:t>9T</w:t>
            </w:r>
            <w:r w:rsidR="0008723F">
              <w:rPr>
                <w:rStyle w:val="BackCoverContactBold"/>
              </w:rPr>
              <w:t>Ener</w:t>
            </w:r>
            <w:r w:rsidR="00C93323">
              <w:rPr>
                <w:rStyle w:val="BackCoverContactBold"/>
              </w:rPr>
              <w:t>g</w:t>
            </w:r>
            <w:r w:rsidR="0008723F">
              <w:rPr>
                <w:rStyle w:val="BackCoverContactBold"/>
              </w:rPr>
              <w:t>y</w:t>
            </w:r>
          </w:p>
          <w:p w14:paraId="65BAFC18" w14:textId="51964035" w:rsidR="00815015" w:rsidRPr="00585C0D" w:rsidRDefault="0008723F" w:rsidP="00F46ED4">
            <w:pPr>
              <w:pStyle w:val="BackCoverContactDetails"/>
            </w:pPr>
            <w:r w:rsidRPr="0008723F">
              <w:rPr>
                <w:b/>
              </w:rPr>
              <w:t>Bailin Wu</w:t>
            </w:r>
            <w:r w:rsidR="00815015">
              <w:br/>
            </w:r>
            <w:r w:rsidR="0094518B">
              <w:rPr>
                <w:rStyle w:val="BackCoverContactBold"/>
                <w:rFonts w:ascii="ZWAdobeF" w:hAnsi="ZWAdobeF" w:cs="ZWAdobeF"/>
                <w:b w:val="0"/>
                <w:sz w:val="2"/>
                <w:szCs w:val="2"/>
              </w:rPr>
              <w:t>9T</w:t>
            </w:r>
            <w:r w:rsidR="00815015" w:rsidRPr="00585C0D">
              <w:rPr>
                <w:rStyle w:val="BackCoverContactBold"/>
              </w:rPr>
              <w:t>t</w:t>
            </w:r>
            <w:r w:rsidR="0094518B">
              <w:rPr>
                <w:rStyle w:val="BackCoverContactBold"/>
                <w:rFonts w:ascii="ZWAdobeF" w:hAnsi="ZWAdobeF" w:cs="ZWAdobeF"/>
                <w:b w:val="0"/>
                <w:sz w:val="2"/>
                <w:szCs w:val="2"/>
              </w:rPr>
              <w:t>9T</w:t>
            </w:r>
            <w:r w:rsidR="00815015" w:rsidRPr="00585C0D">
              <w:t xml:space="preserve"> </w:t>
            </w:r>
            <w:r w:rsidR="00815015" w:rsidRPr="00585C0D">
              <w:tab/>
            </w:r>
            <w:r w:rsidR="0094518B">
              <w:rPr>
                <w:rFonts w:ascii="ZWAdobeF" w:hAnsi="ZWAdobeF" w:cs="ZWAdobeF"/>
                <w:sz w:val="2"/>
                <w:szCs w:val="2"/>
              </w:rPr>
              <w:t>9T</w:t>
            </w:r>
            <w:r w:rsidR="00815015">
              <w:rPr>
                <w:rStyle w:val="BackCoverContactBold"/>
              </w:rPr>
              <w:t xml:space="preserve">+61 </w:t>
            </w:r>
            <w:r w:rsidRPr="0008723F">
              <w:rPr>
                <w:rStyle w:val="BackCoverContactBold"/>
              </w:rPr>
              <w:t>3 9545 8383</w:t>
            </w:r>
          </w:p>
          <w:p w14:paraId="65BAFC19" w14:textId="5FA58FB5" w:rsidR="00815015" w:rsidRPr="00585C0D" w:rsidRDefault="0094518B" w:rsidP="00F46ED4">
            <w:pPr>
              <w:pStyle w:val="BackCoverContactDetails"/>
            </w:pPr>
            <w:r>
              <w:rPr>
                <w:rStyle w:val="BackCoverContactBold"/>
                <w:rFonts w:ascii="ZWAdobeF" w:hAnsi="ZWAdobeF" w:cs="ZWAdobeF"/>
                <w:b w:val="0"/>
                <w:sz w:val="2"/>
                <w:szCs w:val="2"/>
              </w:rPr>
              <w:t>9T</w:t>
            </w:r>
            <w:r w:rsidR="00815015" w:rsidRPr="00585C0D">
              <w:rPr>
                <w:rStyle w:val="BackCoverContactBold"/>
              </w:rPr>
              <w:t>e</w:t>
            </w:r>
            <w:r>
              <w:rPr>
                <w:rStyle w:val="BackCoverContactBold"/>
                <w:rFonts w:ascii="ZWAdobeF" w:hAnsi="ZWAdobeF" w:cs="ZWAdobeF"/>
                <w:b w:val="0"/>
                <w:sz w:val="2"/>
                <w:szCs w:val="2"/>
              </w:rPr>
              <w:t>9T</w:t>
            </w:r>
            <w:r w:rsidR="00815015" w:rsidRPr="00585C0D">
              <w:t xml:space="preserve"> </w:t>
            </w:r>
            <w:r w:rsidR="00815015" w:rsidRPr="00585C0D">
              <w:tab/>
            </w:r>
            <w:r>
              <w:rPr>
                <w:rFonts w:ascii="ZWAdobeF" w:hAnsi="ZWAdobeF" w:cs="ZWAdobeF"/>
                <w:sz w:val="2"/>
                <w:szCs w:val="2"/>
              </w:rPr>
              <w:t>9T</w:t>
            </w:r>
            <w:r w:rsidR="0008723F">
              <w:rPr>
                <w:rStyle w:val="BackCoverContactBold"/>
              </w:rPr>
              <w:t>Bailin.Wu</w:t>
            </w:r>
            <w:r w:rsidR="00815015" w:rsidRPr="00CA09F4">
              <w:rPr>
                <w:rStyle w:val="BackCoverContactBold"/>
              </w:rPr>
              <w:t>@csiro.au</w:t>
            </w:r>
          </w:p>
          <w:p w14:paraId="65BAFC1A" w14:textId="054E166A" w:rsidR="00815015" w:rsidRDefault="0094518B" w:rsidP="00F46ED4">
            <w:pPr>
              <w:pStyle w:val="BackCoverContactDetails"/>
              <w:rPr>
                <w:rStyle w:val="BackCoverContactBold"/>
                <w:b w:val="0"/>
              </w:rPr>
            </w:pPr>
            <w:r>
              <w:rPr>
                <w:rStyle w:val="BackCoverContactBold"/>
                <w:rFonts w:ascii="ZWAdobeF" w:hAnsi="ZWAdobeF" w:cs="ZWAdobeF"/>
                <w:b w:val="0"/>
                <w:sz w:val="2"/>
                <w:szCs w:val="2"/>
              </w:rPr>
              <w:t>9T</w:t>
            </w:r>
            <w:r w:rsidR="00815015" w:rsidRPr="00585C0D">
              <w:rPr>
                <w:rStyle w:val="BackCoverContactBold"/>
              </w:rPr>
              <w:t>w</w:t>
            </w:r>
            <w:r>
              <w:rPr>
                <w:rStyle w:val="BackCoverContactBold"/>
                <w:rFonts w:ascii="ZWAdobeF" w:hAnsi="ZWAdobeF" w:cs="ZWAdobeF"/>
                <w:b w:val="0"/>
                <w:sz w:val="2"/>
                <w:szCs w:val="2"/>
              </w:rPr>
              <w:t>9T</w:t>
            </w:r>
            <w:r w:rsidR="00815015" w:rsidRPr="00585C0D">
              <w:t xml:space="preserve"> </w:t>
            </w:r>
            <w:r w:rsidR="00815015" w:rsidRPr="00585C0D">
              <w:tab/>
            </w:r>
            <w:r>
              <w:rPr>
                <w:rFonts w:ascii="ZWAdobeF" w:hAnsi="ZWAdobeF" w:cs="ZWAdobeF"/>
                <w:sz w:val="2"/>
                <w:szCs w:val="2"/>
              </w:rPr>
              <w:t>9T</w:t>
            </w:r>
            <w:r w:rsidR="00815015" w:rsidRPr="002B15B7">
              <w:rPr>
                <w:rStyle w:val="BackCoverContactBold"/>
              </w:rPr>
              <w:t>www.csiro.au/</w:t>
            </w:r>
            <w:r w:rsidR="00815015">
              <w:rPr>
                <w:rStyle w:val="BackCoverContactBold"/>
              </w:rPr>
              <w:t>en/Research/</w:t>
            </w:r>
            <w:r w:rsidR="0008723F">
              <w:rPr>
                <w:rStyle w:val="BackCoverContactBold"/>
              </w:rPr>
              <w:t>ENE</w:t>
            </w:r>
          </w:p>
          <w:p w14:paraId="65BAFC1B" w14:textId="77777777" w:rsidR="00815015" w:rsidRDefault="00815015" w:rsidP="00F46ED4">
            <w:pPr>
              <w:pStyle w:val="BackCoverContactDetails"/>
              <w:rPr>
                <w:rStyle w:val="BackCoverContactBold"/>
              </w:rPr>
            </w:pPr>
          </w:p>
          <w:p w14:paraId="65BAFC1C" w14:textId="1FBE8839" w:rsidR="0008723F" w:rsidRPr="002B15B7" w:rsidRDefault="0094518B" w:rsidP="0008723F">
            <w:pPr>
              <w:pStyle w:val="BackCoverContactDetails"/>
              <w:rPr>
                <w:rStyle w:val="BackCoverContactBold"/>
              </w:rPr>
            </w:pPr>
            <w:r>
              <w:rPr>
                <w:rStyle w:val="BackCoverContactBold"/>
                <w:rFonts w:ascii="ZWAdobeF" w:hAnsi="ZWAdobeF" w:cs="ZWAdobeF"/>
                <w:b w:val="0"/>
                <w:sz w:val="2"/>
                <w:szCs w:val="2"/>
              </w:rPr>
              <w:t>9T</w:t>
            </w:r>
            <w:r w:rsidR="0008723F">
              <w:rPr>
                <w:rStyle w:val="BackCoverContactBold"/>
              </w:rPr>
              <w:t>Land &amp; Water</w:t>
            </w:r>
          </w:p>
          <w:p w14:paraId="65BAFC1D" w14:textId="15A00827" w:rsidR="0008723F" w:rsidRPr="00585C0D" w:rsidRDefault="0008723F" w:rsidP="0008723F">
            <w:pPr>
              <w:pStyle w:val="BackCoverContactDetails"/>
            </w:pPr>
            <w:r w:rsidRPr="0008723F">
              <w:rPr>
                <w:b/>
              </w:rPr>
              <w:t>Rebecca Doble</w:t>
            </w:r>
            <w:r w:rsidRPr="0008723F">
              <w:rPr>
                <w:b/>
              </w:rPr>
              <w:br/>
            </w:r>
            <w:r w:rsidR="0094518B">
              <w:rPr>
                <w:rStyle w:val="BackCoverContactBold"/>
                <w:rFonts w:ascii="ZWAdobeF" w:hAnsi="ZWAdobeF" w:cs="ZWAdobeF"/>
                <w:b w:val="0"/>
                <w:sz w:val="2"/>
                <w:szCs w:val="2"/>
              </w:rPr>
              <w:t>9T</w:t>
            </w:r>
            <w:r w:rsidRPr="00585C0D">
              <w:rPr>
                <w:rStyle w:val="BackCoverContactBold"/>
              </w:rPr>
              <w:t>t</w:t>
            </w:r>
            <w:r w:rsidR="0094518B">
              <w:rPr>
                <w:rStyle w:val="BackCoverContactBold"/>
                <w:rFonts w:ascii="ZWAdobeF" w:hAnsi="ZWAdobeF" w:cs="ZWAdobeF"/>
                <w:b w:val="0"/>
                <w:sz w:val="2"/>
                <w:szCs w:val="2"/>
              </w:rPr>
              <w:t>9T</w:t>
            </w:r>
            <w:r w:rsidRPr="00585C0D">
              <w:t xml:space="preserve"> </w:t>
            </w:r>
            <w:r w:rsidRPr="00585C0D">
              <w:tab/>
            </w:r>
            <w:r w:rsidR="0094518B">
              <w:rPr>
                <w:rFonts w:ascii="ZWAdobeF" w:hAnsi="ZWAdobeF" w:cs="ZWAdobeF"/>
                <w:sz w:val="2"/>
                <w:szCs w:val="2"/>
              </w:rPr>
              <w:t>9T</w:t>
            </w:r>
            <w:r w:rsidRPr="00CA09F4">
              <w:rPr>
                <w:rStyle w:val="BackCoverContactBold"/>
              </w:rPr>
              <w:t>+61</w:t>
            </w:r>
            <w:r>
              <w:rPr>
                <w:rStyle w:val="BackCoverContactBold"/>
              </w:rPr>
              <w:t xml:space="preserve"> 8 8303 8705</w:t>
            </w:r>
          </w:p>
          <w:p w14:paraId="65BAFC1E" w14:textId="548FBAED" w:rsidR="0008723F" w:rsidRPr="00585C0D" w:rsidRDefault="0094518B" w:rsidP="0008723F">
            <w:pPr>
              <w:pStyle w:val="BackCoverContactDetails"/>
            </w:pPr>
            <w:r>
              <w:rPr>
                <w:rStyle w:val="BackCoverContactBold"/>
                <w:rFonts w:ascii="ZWAdobeF" w:hAnsi="ZWAdobeF" w:cs="ZWAdobeF"/>
                <w:b w:val="0"/>
                <w:sz w:val="2"/>
                <w:szCs w:val="2"/>
              </w:rPr>
              <w:t>9T</w:t>
            </w:r>
            <w:r w:rsidR="0008723F" w:rsidRPr="00585C0D">
              <w:rPr>
                <w:rStyle w:val="BackCoverContactBold"/>
              </w:rPr>
              <w:t>e</w:t>
            </w:r>
            <w:r>
              <w:rPr>
                <w:rStyle w:val="BackCoverContactBold"/>
                <w:rFonts w:ascii="ZWAdobeF" w:hAnsi="ZWAdobeF" w:cs="ZWAdobeF"/>
                <w:b w:val="0"/>
                <w:sz w:val="2"/>
                <w:szCs w:val="2"/>
              </w:rPr>
              <w:t>9T</w:t>
            </w:r>
            <w:r w:rsidR="0008723F" w:rsidRPr="00585C0D">
              <w:t xml:space="preserve"> </w:t>
            </w:r>
            <w:r w:rsidR="0008723F" w:rsidRPr="00585C0D">
              <w:tab/>
            </w:r>
            <w:r>
              <w:rPr>
                <w:rFonts w:ascii="ZWAdobeF" w:hAnsi="ZWAdobeF" w:cs="ZWAdobeF"/>
                <w:sz w:val="2"/>
                <w:szCs w:val="2"/>
              </w:rPr>
              <w:t>9T</w:t>
            </w:r>
            <w:r w:rsidR="0008723F">
              <w:rPr>
                <w:rStyle w:val="BackCoverContactBold"/>
              </w:rPr>
              <w:t xml:space="preserve"> Rebecca.Doble</w:t>
            </w:r>
            <w:r w:rsidR="0008723F" w:rsidRPr="00CA09F4">
              <w:rPr>
                <w:rStyle w:val="BackCoverContactBold"/>
              </w:rPr>
              <w:t>@csiro.au</w:t>
            </w:r>
          </w:p>
          <w:p w14:paraId="65BAFC1F" w14:textId="2902F8C8" w:rsidR="0008723F" w:rsidRDefault="0094518B" w:rsidP="0008723F">
            <w:pPr>
              <w:pStyle w:val="BackCoverContactDetails"/>
              <w:rPr>
                <w:rStyle w:val="BackCoverContactBold"/>
              </w:rPr>
            </w:pPr>
            <w:r>
              <w:rPr>
                <w:rStyle w:val="BackCoverContactBold"/>
                <w:rFonts w:ascii="ZWAdobeF" w:hAnsi="ZWAdobeF" w:cs="ZWAdobeF"/>
                <w:b w:val="0"/>
                <w:sz w:val="2"/>
                <w:szCs w:val="2"/>
              </w:rPr>
              <w:t>9T</w:t>
            </w:r>
            <w:r w:rsidR="0008723F" w:rsidRPr="00585C0D">
              <w:rPr>
                <w:rStyle w:val="BackCoverContactBold"/>
              </w:rPr>
              <w:t>w</w:t>
            </w:r>
            <w:r w:rsidR="0008723F" w:rsidRPr="0008723F">
              <w:rPr>
                <w:rStyle w:val="BackCoverContactBold"/>
              </w:rPr>
              <w:t xml:space="preserve"> </w:t>
            </w:r>
            <w:r w:rsidR="0008723F" w:rsidRPr="0008723F">
              <w:rPr>
                <w:rStyle w:val="BackCoverContactBold"/>
              </w:rPr>
              <w:tab/>
            </w:r>
            <w:hyperlink r:id="rId101" w:history="1">
              <w:r w:rsidR="0008723F" w:rsidRPr="0008723F">
                <w:rPr>
                  <w:rStyle w:val="BackCoverContactBold"/>
                </w:rPr>
                <w:t>www.csiro.au/en/Research/LW</w:t>
              </w:r>
            </w:hyperlink>
          </w:p>
          <w:p w14:paraId="65BAFC20" w14:textId="77777777" w:rsidR="0008723F" w:rsidRDefault="0008723F" w:rsidP="0008723F">
            <w:pPr>
              <w:pStyle w:val="BackCoverContactDetails"/>
              <w:rPr>
                <w:rStyle w:val="BackCoverContactBold"/>
              </w:rPr>
            </w:pPr>
          </w:p>
          <w:p w14:paraId="65BAFC21" w14:textId="76AC6349" w:rsidR="0008723F" w:rsidRPr="002B15B7" w:rsidRDefault="0094518B" w:rsidP="0008723F">
            <w:pPr>
              <w:pStyle w:val="BackCoverContactDetails"/>
              <w:rPr>
                <w:rStyle w:val="BackCoverContactBold"/>
              </w:rPr>
            </w:pPr>
            <w:r>
              <w:rPr>
                <w:rStyle w:val="BackCoverContactBold"/>
                <w:rFonts w:ascii="ZWAdobeF" w:hAnsi="ZWAdobeF" w:cs="ZWAdobeF"/>
                <w:b w:val="0"/>
                <w:sz w:val="2"/>
                <w:szCs w:val="2"/>
              </w:rPr>
              <w:t>9T</w:t>
            </w:r>
            <w:r w:rsidR="0008723F">
              <w:rPr>
                <w:rStyle w:val="BackCoverContactBold"/>
              </w:rPr>
              <w:t>Land &amp; Water</w:t>
            </w:r>
          </w:p>
          <w:p w14:paraId="65BAFC22" w14:textId="6C9FBDBB" w:rsidR="0008723F" w:rsidRPr="00585C0D" w:rsidRDefault="0008723F" w:rsidP="0008723F">
            <w:pPr>
              <w:pStyle w:val="BackCoverContactDetails"/>
            </w:pPr>
            <w:r w:rsidRPr="0008723F">
              <w:rPr>
                <w:b/>
              </w:rPr>
              <w:t>Chris Turnadge</w:t>
            </w:r>
            <w:r>
              <w:br/>
            </w:r>
            <w:r w:rsidR="0094518B">
              <w:rPr>
                <w:rStyle w:val="BackCoverContactBold"/>
                <w:rFonts w:ascii="ZWAdobeF" w:hAnsi="ZWAdobeF" w:cs="ZWAdobeF"/>
                <w:b w:val="0"/>
                <w:sz w:val="2"/>
                <w:szCs w:val="2"/>
              </w:rPr>
              <w:t>9T</w:t>
            </w:r>
            <w:r w:rsidRPr="00585C0D">
              <w:rPr>
                <w:rStyle w:val="BackCoverContactBold"/>
              </w:rPr>
              <w:t>t</w:t>
            </w:r>
            <w:r w:rsidR="0094518B">
              <w:rPr>
                <w:rStyle w:val="BackCoverContactBold"/>
                <w:rFonts w:ascii="ZWAdobeF" w:hAnsi="ZWAdobeF" w:cs="ZWAdobeF"/>
                <w:b w:val="0"/>
                <w:sz w:val="2"/>
                <w:szCs w:val="2"/>
              </w:rPr>
              <w:t>9T</w:t>
            </w:r>
            <w:r w:rsidRPr="00585C0D">
              <w:t xml:space="preserve"> </w:t>
            </w:r>
            <w:r w:rsidRPr="00585C0D">
              <w:tab/>
            </w:r>
            <w:r w:rsidR="0094518B">
              <w:rPr>
                <w:rFonts w:ascii="ZWAdobeF" w:hAnsi="ZWAdobeF" w:cs="ZWAdobeF"/>
                <w:sz w:val="2"/>
                <w:szCs w:val="2"/>
              </w:rPr>
              <w:t>9T</w:t>
            </w:r>
            <w:r>
              <w:rPr>
                <w:rStyle w:val="BackCoverContactBold"/>
              </w:rPr>
              <w:t>+61 8 8303 8712</w:t>
            </w:r>
          </w:p>
          <w:p w14:paraId="65BAFC23" w14:textId="750B6272" w:rsidR="0008723F" w:rsidRPr="00585C0D" w:rsidRDefault="0094518B" w:rsidP="0008723F">
            <w:pPr>
              <w:pStyle w:val="BackCoverContactDetails"/>
            </w:pPr>
            <w:r>
              <w:rPr>
                <w:rStyle w:val="BackCoverContactBold"/>
                <w:rFonts w:ascii="ZWAdobeF" w:hAnsi="ZWAdobeF" w:cs="ZWAdobeF"/>
                <w:b w:val="0"/>
                <w:sz w:val="2"/>
                <w:szCs w:val="2"/>
              </w:rPr>
              <w:t>9T</w:t>
            </w:r>
            <w:r w:rsidR="0008723F" w:rsidRPr="00585C0D">
              <w:rPr>
                <w:rStyle w:val="BackCoverContactBold"/>
              </w:rPr>
              <w:t>e</w:t>
            </w:r>
            <w:r>
              <w:rPr>
                <w:rStyle w:val="BackCoverContactBold"/>
                <w:rFonts w:ascii="ZWAdobeF" w:hAnsi="ZWAdobeF" w:cs="ZWAdobeF"/>
                <w:b w:val="0"/>
                <w:sz w:val="2"/>
                <w:szCs w:val="2"/>
              </w:rPr>
              <w:t>9T</w:t>
            </w:r>
            <w:r w:rsidR="0008723F" w:rsidRPr="00585C0D">
              <w:t xml:space="preserve"> </w:t>
            </w:r>
            <w:r w:rsidR="0008723F" w:rsidRPr="00585C0D">
              <w:tab/>
            </w:r>
            <w:r>
              <w:rPr>
                <w:rFonts w:ascii="ZWAdobeF" w:hAnsi="ZWAdobeF" w:cs="ZWAdobeF"/>
                <w:sz w:val="2"/>
                <w:szCs w:val="2"/>
              </w:rPr>
              <w:t>9T</w:t>
            </w:r>
            <w:r w:rsidR="0008723F">
              <w:rPr>
                <w:rStyle w:val="BackCoverContactBold"/>
              </w:rPr>
              <w:t>Chris.Turnadge</w:t>
            </w:r>
            <w:r w:rsidR="0008723F" w:rsidRPr="00CA09F4">
              <w:rPr>
                <w:rStyle w:val="BackCoverContactBold"/>
              </w:rPr>
              <w:t>@csiro.au</w:t>
            </w:r>
          </w:p>
          <w:p w14:paraId="65BAFC24" w14:textId="689F94A2" w:rsidR="0008723F" w:rsidRDefault="0094518B" w:rsidP="0008723F">
            <w:pPr>
              <w:pStyle w:val="BackCoverContactDetails"/>
              <w:rPr>
                <w:rStyle w:val="BackCoverContactBold"/>
                <w:b w:val="0"/>
              </w:rPr>
            </w:pPr>
            <w:r>
              <w:rPr>
                <w:rStyle w:val="BackCoverContactBold"/>
                <w:rFonts w:ascii="ZWAdobeF" w:hAnsi="ZWAdobeF" w:cs="ZWAdobeF"/>
                <w:b w:val="0"/>
                <w:sz w:val="2"/>
                <w:szCs w:val="2"/>
              </w:rPr>
              <w:t>9T</w:t>
            </w:r>
            <w:r w:rsidR="0008723F" w:rsidRPr="00585C0D">
              <w:rPr>
                <w:rStyle w:val="BackCoverContactBold"/>
              </w:rPr>
              <w:t>w</w:t>
            </w:r>
            <w:r>
              <w:rPr>
                <w:rStyle w:val="BackCoverContactBold"/>
                <w:rFonts w:ascii="ZWAdobeF" w:hAnsi="ZWAdobeF" w:cs="ZWAdobeF"/>
                <w:b w:val="0"/>
                <w:sz w:val="2"/>
                <w:szCs w:val="2"/>
              </w:rPr>
              <w:t>9T</w:t>
            </w:r>
            <w:r w:rsidR="0008723F" w:rsidRPr="00585C0D">
              <w:t xml:space="preserve"> </w:t>
            </w:r>
            <w:r w:rsidR="0008723F" w:rsidRPr="00585C0D">
              <w:tab/>
            </w:r>
            <w:r>
              <w:rPr>
                <w:rFonts w:ascii="ZWAdobeF" w:hAnsi="ZWAdobeF" w:cs="ZWAdobeF"/>
                <w:sz w:val="2"/>
                <w:szCs w:val="2"/>
              </w:rPr>
              <w:t>9T</w:t>
            </w:r>
            <w:r w:rsidR="0008723F" w:rsidRPr="002B15B7">
              <w:rPr>
                <w:rStyle w:val="BackCoverContactBold"/>
              </w:rPr>
              <w:t>www.csiro.au/</w:t>
            </w:r>
            <w:r w:rsidR="0008723F">
              <w:rPr>
                <w:rStyle w:val="BackCoverContactBold"/>
              </w:rPr>
              <w:t>en/Research/LW</w:t>
            </w:r>
          </w:p>
          <w:p w14:paraId="65BAFC25" w14:textId="77777777" w:rsidR="0008723F" w:rsidRDefault="0008723F" w:rsidP="00F46ED4">
            <w:pPr>
              <w:pStyle w:val="BackCoverContactDetails"/>
              <w:rPr>
                <w:rStyle w:val="BackCoverContactBold"/>
              </w:rPr>
            </w:pPr>
          </w:p>
          <w:p w14:paraId="65BAFC26" w14:textId="77777777" w:rsidR="0008723F" w:rsidRDefault="0008723F" w:rsidP="0008723F">
            <w:pPr>
              <w:pStyle w:val="BackCoverContactDetails"/>
            </w:pPr>
          </w:p>
          <w:p w14:paraId="65BAFC27" w14:textId="4D15FB52" w:rsidR="00815015" w:rsidRPr="002B15B7" w:rsidRDefault="0094518B" w:rsidP="00F46ED4">
            <w:pPr>
              <w:pStyle w:val="BackCoverContactDetails"/>
              <w:rPr>
                <w:rStyle w:val="BackCoverContactBold"/>
              </w:rPr>
            </w:pPr>
            <w:r>
              <w:rPr>
                <w:rStyle w:val="BackCoverContactBold"/>
                <w:rFonts w:ascii="ZWAdobeF" w:hAnsi="ZWAdobeF" w:cs="ZWAdobeF"/>
                <w:b w:val="0"/>
                <w:sz w:val="2"/>
                <w:szCs w:val="2"/>
              </w:rPr>
              <w:t>9T</w:t>
            </w:r>
            <w:r w:rsidR="00815015">
              <w:rPr>
                <w:rStyle w:val="BackCoverContactBold"/>
              </w:rPr>
              <w:t>Land &amp; Water</w:t>
            </w:r>
          </w:p>
          <w:p w14:paraId="65BAFC28" w14:textId="2C4C8DB4" w:rsidR="00815015" w:rsidRPr="00585C0D" w:rsidRDefault="00815015" w:rsidP="00F46ED4">
            <w:pPr>
              <w:pStyle w:val="BackCoverContactDetails"/>
            </w:pPr>
            <w:r w:rsidRPr="0008723F">
              <w:rPr>
                <w:b/>
              </w:rPr>
              <w:t>Dirk Mallants</w:t>
            </w:r>
            <w:r>
              <w:br/>
            </w:r>
            <w:r w:rsidR="0094518B">
              <w:rPr>
                <w:rStyle w:val="BackCoverContactBold"/>
                <w:rFonts w:ascii="ZWAdobeF" w:hAnsi="ZWAdobeF" w:cs="ZWAdobeF"/>
                <w:b w:val="0"/>
                <w:sz w:val="2"/>
                <w:szCs w:val="2"/>
              </w:rPr>
              <w:t>9T</w:t>
            </w:r>
            <w:r w:rsidRPr="00585C0D">
              <w:rPr>
                <w:rStyle w:val="BackCoverContactBold"/>
              </w:rPr>
              <w:t>t</w:t>
            </w:r>
            <w:r w:rsidR="0094518B">
              <w:rPr>
                <w:rStyle w:val="BackCoverContactBold"/>
                <w:rFonts w:ascii="ZWAdobeF" w:hAnsi="ZWAdobeF" w:cs="ZWAdobeF"/>
                <w:b w:val="0"/>
                <w:sz w:val="2"/>
                <w:szCs w:val="2"/>
              </w:rPr>
              <w:t>9T</w:t>
            </w:r>
            <w:r w:rsidRPr="00585C0D">
              <w:t xml:space="preserve"> </w:t>
            </w:r>
            <w:r w:rsidRPr="00585C0D">
              <w:tab/>
            </w:r>
            <w:r w:rsidR="0094518B">
              <w:rPr>
                <w:rFonts w:ascii="ZWAdobeF" w:hAnsi="ZWAdobeF" w:cs="ZWAdobeF"/>
                <w:sz w:val="2"/>
                <w:szCs w:val="2"/>
              </w:rPr>
              <w:t>9T</w:t>
            </w:r>
            <w:r>
              <w:rPr>
                <w:rStyle w:val="BackCoverContactBold"/>
              </w:rPr>
              <w:t>+61 8 8303 8595</w:t>
            </w:r>
          </w:p>
          <w:p w14:paraId="65BAFC29" w14:textId="04A0C690" w:rsidR="00815015" w:rsidRPr="00585C0D" w:rsidRDefault="0094518B" w:rsidP="00F46ED4">
            <w:pPr>
              <w:pStyle w:val="BackCoverContactDetails"/>
            </w:pPr>
            <w:r>
              <w:rPr>
                <w:rStyle w:val="BackCoverContactBold"/>
                <w:rFonts w:ascii="ZWAdobeF" w:hAnsi="ZWAdobeF" w:cs="ZWAdobeF"/>
                <w:b w:val="0"/>
                <w:sz w:val="2"/>
                <w:szCs w:val="2"/>
              </w:rPr>
              <w:t>9T</w:t>
            </w:r>
            <w:r w:rsidR="00815015" w:rsidRPr="00585C0D">
              <w:rPr>
                <w:rStyle w:val="BackCoverContactBold"/>
              </w:rPr>
              <w:t>e</w:t>
            </w:r>
            <w:r>
              <w:rPr>
                <w:rStyle w:val="BackCoverContactBold"/>
                <w:rFonts w:ascii="ZWAdobeF" w:hAnsi="ZWAdobeF" w:cs="ZWAdobeF"/>
                <w:b w:val="0"/>
                <w:sz w:val="2"/>
                <w:szCs w:val="2"/>
              </w:rPr>
              <w:t>9T</w:t>
            </w:r>
            <w:r w:rsidR="00815015" w:rsidRPr="00585C0D">
              <w:t xml:space="preserve"> </w:t>
            </w:r>
            <w:r w:rsidR="00815015" w:rsidRPr="00585C0D">
              <w:tab/>
            </w:r>
            <w:r>
              <w:rPr>
                <w:rFonts w:ascii="ZWAdobeF" w:hAnsi="ZWAdobeF" w:cs="ZWAdobeF"/>
                <w:sz w:val="2"/>
                <w:szCs w:val="2"/>
              </w:rPr>
              <w:t>9T</w:t>
            </w:r>
            <w:r w:rsidR="00815015">
              <w:rPr>
                <w:rStyle w:val="BackCoverContactBold"/>
              </w:rPr>
              <w:t>Dirk.Mallants</w:t>
            </w:r>
            <w:r w:rsidR="00815015" w:rsidRPr="00CA09F4">
              <w:rPr>
                <w:rStyle w:val="BackCoverContactBold"/>
              </w:rPr>
              <w:t>@csiro.au</w:t>
            </w:r>
          </w:p>
          <w:p w14:paraId="65BAFC2A" w14:textId="6F1911AC" w:rsidR="00815015" w:rsidRDefault="0094518B" w:rsidP="00F46ED4">
            <w:pPr>
              <w:pStyle w:val="BackCoverContactDetails"/>
            </w:pPr>
            <w:r>
              <w:rPr>
                <w:rStyle w:val="BackCoverContactBold"/>
                <w:rFonts w:ascii="ZWAdobeF" w:hAnsi="ZWAdobeF" w:cs="ZWAdobeF"/>
                <w:b w:val="0"/>
                <w:sz w:val="2"/>
                <w:szCs w:val="2"/>
              </w:rPr>
              <w:t>9T</w:t>
            </w:r>
            <w:r w:rsidR="00815015" w:rsidRPr="00585C0D">
              <w:rPr>
                <w:rStyle w:val="BackCoverContactBold"/>
              </w:rPr>
              <w:t>w</w:t>
            </w:r>
            <w:r>
              <w:rPr>
                <w:rStyle w:val="BackCoverContactBold"/>
                <w:rFonts w:ascii="ZWAdobeF" w:hAnsi="ZWAdobeF" w:cs="ZWAdobeF"/>
                <w:b w:val="0"/>
                <w:sz w:val="2"/>
                <w:szCs w:val="2"/>
              </w:rPr>
              <w:t>9T</w:t>
            </w:r>
            <w:r w:rsidR="00815015" w:rsidRPr="00585C0D">
              <w:t xml:space="preserve"> </w:t>
            </w:r>
            <w:r w:rsidR="00815015" w:rsidRPr="00585C0D">
              <w:tab/>
            </w:r>
            <w:r>
              <w:rPr>
                <w:rFonts w:ascii="ZWAdobeF" w:hAnsi="ZWAdobeF" w:cs="ZWAdobeF"/>
                <w:sz w:val="2"/>
                <w:szCs w:val="2"/>
              </w:rPr>
              <w:t>9T</w:t>
            </w:r>
            <w:r w:rsidR="00815015" w:rsidRPr="002B15B7">
              <w:rPr>
                <w:rStyle w:val="BackCoverContactBold"/>
              </w:rPr>
              <w:t>www.csiro.au/</w:t>
            </w:r>
            <w:r w:rsidR="00815015">
              <w:rPr>
                <w:rStyle w:val="BackCoverContactBold"/>
              </w:rPr>
              <w:t>en/Research/LW</w:t>
            </w:r>
          </w:p>
          <w:p w14:paraId="65BAFC2B" w14:textId="77777777" w:rsidR="00815015" w:rsidRDefault="00815015" w:rsidP="00F46ED4">
            <w:pPr>
              <w:pStyle w:val="BackCoverContactDetails"/>
              <w:rPr>
                <w:rStyle w:val="BackCoverContactBold"/>
              </w:rPr>
            </w:pPr>
          </w:p>
          <w:p w14:paraId="65BAFC2C" w14:textId="77777777" w:rsidR="00815015" w:rsidRDefault="00815015" w:rsidP="0008723F">
            <w:pPr>
              <w:pStyle w:val="BackCoverContactDetails"/>
            </w:pPr>
          </w:p>
        </w:tc>
      </w:tr>
    </w:tbl>
    <w:p w14:paraId="65BAFC2E" w14:textId="77777777" w:rsidR="00815015" w:rsidRDefault="00815015" w:rsidP="00815015">
      <w:pPr>
        <w:pStyle w:val="BodyText"/>
      </w:pPr>
      <w:r>
        <w:rPr>
          <w:noProof/>
          <w:lang w:val="en-AU" w:eastAsia="en-AU"/>
        </w:rPr>
        <mc:AlternateContent>
          <mc:Choice Requires="wpg">
            <w:drawing>
              <wp:anchor distT="0" distB="0" distL="114300" distR="114300" simplePos="0" relativeHeight="251702272" behindDoc="1" locked="1" layoutInCell="1" allowOverlap="1" wp14:anchorId="65BAFCA6" wp14:editId="65BAFCA7">
                <wp:simplePos x="0" y="0"/>
                <wp:positionH relativeFrom="column">
                  <wp:posOffset>-1708785</wp:posOffset>
                </wp:positionH>
                <wp:positionV relativeFrom="page">
                  <wp:align>top</wp:align>
                </wp:positionV>
                <wp:extent cx="14792960" cy="11392535"/>
                <wp:effectExtent l="0" t="0" r="8890" b="0"/>
                <wp:wrapNone/>
                <wp:docPr id="104" name="Group 54"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2960" cy="11392535"/>
                          <a:chOff x="-1254" y="-40"/>
                          <a:chExt cx="23296" cy="16913"/>
                        </a:xfrm>
                      </wpg:grpSpPr>
                      <wpg:grpSp>
                        <wpg:cNvPr id="105" name="Group 55" descr="background"/>
                        <wpg:cNvGrpSpPr>
                          <a:grpSpLocks/>
                        </wpg:cNvGrpSpPr>
                        <wpg:grpSpPr bwMode="auto">
                          <a:xfrm>
                            <a:off x="-38" y="-40"/>
                            <a:ext cx="12095" cy="16913"/>
                            <a:chOff x="-38" y="-41"/>
                            <a:chExt cx="12095" cy="16913"/>
                          </a:xfrm>
                        </wpg:grpSpPr>
                        <wps:wsp>
                          <wps:cNvPr id="106" name="Rectangle 56" descr="background"/>
                          <wps:cNvSpPr>
                            <a:spLocks noChangeArrowheads="1"/>
                          </wps:cNvSpPr>
                          <wps:spPr bwMode="auto">
                            <a:xfrm>
                              <a:off x="-38" y="-41"/>
                              <a:ext cx="11966" cy="12105"/>
                            </a:xfrm>
                            <a:prstGeom prst="rect">
                              <a:avLst/>
                            </a:prstGeom>
                            <a:solidFill>
                              <a:srgbClr val="00A9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Rectangle 57" descr="background"/>
                          <wps:cNvSpPr>
                            <a:spLocks noChangeArrowheads="1"/>
                          </wps:cNvSpPr>
                          <wps:spPr bwMode="auto">
                            <a:xfrm>
                              <a:off x="-38" y="11692"/>
                              <a:ext cx="12095" cy="5180"/>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b" anchorCtr="0" upright="1">
                            <a:noAutofit/>
                          </wps:bodyPr>
                        </wps:wsp>
                      </wpg:grpSp>
                      <wpg:grpSp>
                        <wpg:cNvPr id="108" name="Canvas 1059" descr="background"/>
                        <wpg:cNvGrpSpPr>
                          <a:grpSpLocks/>
                        </wpg:cNvGrpSpPr>
                        <wpg:grpSpPr bwMode="auto">
                          <a:xfrm>
                            <a:off x="-62" y="913"/>
                            <a:ext cx="12119" cy="830"/>
                            <a:chOff x="0" y="0"/>
                            <a:chExt cx="89528" cy="6261"/>
                          </a:xfrm>
                        </wpg:grpSpPr>
                        <wps:wsp>
                          <wps:cNvPr id="109" name="AutoShape 26" descr="background"/>
                          <wps:cNvSpPr>
                            <a:spLocks noChangeAspect="1" noChangeArrowheads="1"/>
                          </wps:cNvSpPr>
                          <wps:spPr bwMode="auto">
                            <a:xfrm>
                              <a:off x="0" y="0"/>
                              <a:ext cx="89528" cy="6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34"/>
                          <wps:cNvSpPr>
                            <a:spLocks noChangeArrowheads="1"/>
                          </wps:cNvSpPr>
                          <wps:spPr bwMode="auto">
                            <a:xfrm>
                              <a:off x="146" y="190"/>
                              <a:ext cx="89223" cy="5950"/>
                            </a:xfrm>
                            <a:prstGeom prst="rect">
                              <a:avLst/>
                            </a:prstGeom>
                            <a:solidFill>
                              <a:srgbClr val="C8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11" name="Group 91"/>
                          <wpg:cNvGrpSpPr>
                            <a:grpSpLocks/>
                          </wpg:cNvGrpSpPr>
                          <wpg:grpSpPr bwMode="auto">
                            <a:xfrm>
                              <a:off x="114" y="190"/>
                              <a:ext cx="89255" cy="5950"/>
                              <a:chOff x="114" y="190"/>
                              <a:chExt cx="89255" cy="5950"/>
                            </a:xfrm>
                          </wpg:grpSpPr>
                          <wps:wsp>
                            <wps:cNvPr id="112" name="Rectangle 35" descr="background"/>
                            <wps:cNvSpPr>
                              <a:spLocks noChangeArrowheads="1"/>
                            </wps:cNvSpPr>
                            <wps:spPr bwMode="auto">
                              <a:xfrm>
                                <a:off x="146" y="190"/>
                                <a:ext cx="89223" cy="5950"/>
                              </a:xfrm>
                              <a:prstGeom prst="rect">
                                <a:avLst/>
                              </a:prstGeom>
                              <a:solidFill>
                                <a:schemeClr val="accent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Rectangle 36" descr="background"/>
                            <wps:cNvSpPr>
                              <a:spLocks noChangeArrowheads="1"/>
                            </wps:cNvSpPr>
                            <wps:spPr bwMode="auto">
                              <a:xfrm>
                                <a:off x="114" y="984"/>
                                <a:ext cx="89255" cy="51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grpSp>
                        <wpg:cNvPr id="114" name="Group 90" descr="background"/>
                        <wpg:cNvGrpSpPr>
                          <a:grpSpLocks/>
                        </wpg:cNvGrpSpPr>
                        <wpg:grpSpPr bwMode="auto">
                          <a:xfrm>
                            <a:off x="-1254" y="10023"/>
                            <a:ext cx="23296" cy="6253"/>
                            <a:chOff x="31" y="0"/>
                            <a:chExt cx="147930" cy="39706"/>
                          </a:xfrm>
                        </wpg:grpSpPr>
                        <wps:wsp>
                          <wps:cNvPr id="115" name="Rectangle 48"/>
                          <wps:cNvSpPr>
                            <a:spLocks noChangeArrowheads="1"/>
                          </wps:cNvSpPr>
                          <wps:spPr bwMode="auto">
                            <a:xfrm>
                              <a:off x="6432" y="10363"/>
                              <a:ext cx="76968" cy="293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Freeform 49" descr="background"/>
                          <wps:cNvSpPr>
                            <a:spLocks/>
                          </wps:cNvSpPr>
                          <wps:spPr bwMode="auto">
                            <a:xfrm>
                              <a:off x="31" y="0"/>
                              <a:ext cx="123844" cy="12071"/>
                            </a:xfrm>
                            <a:custGeom>
                              <a:avLst/>
                              <a:gdLst>
                                <a:gd name="T0" fmla="*/ 2147483647 w 3831"/>
                                <a:gd name="T1" fmla="*/ 1079275695 h 374"/>
                                <a:gd name="T2" fmla="*/ 2147483647 w 3831"/>
                                <a:gd name="T3" fmla="*/ 0 h 374"/>
                                <a:gd name="T4" fmla="*/ 0 w 3831"/>
                                <a:gd name="T5" fmla="*/ 0 h 374"/>
                                <a:gd name="T6" fmla="*/ 0 w 3831"/>
                                <a:gd name="T7" fmla="*/ 1257474349 h 374"/>
                                <a:gd name="T8" fmla="*/ 2147483647 w 3831"/>
                                <a:gd name="T9" fmla="*/ 1257474349 h 374"/>
                                <a:gd name="T10" fmla="*/ 2147483647 w 3831"/>
                                <a:gd name="T11" fmla="*/ 1079275695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831" h="374">
                                  <a:moveTo>
                                    <a:pt x="3831" y="321"/>
                                  </a:moveTo>
                                  <a:cubicBezTo>
                                    <a:pt x="3531" y="150"/>
                                    <a:pt x="3119" y="0"/>
                                    <a:pt x="2922" y="0"/>
                                  </a:cubicBezTo>
                                  <a:cubicBezTo>
                                    <a:pt x="0" y="0"/>
                                    <a:pt x="0" y="0"/>
                                    <a:pt x="0" y="0"/>
                                  </a:cubicBezTo>
                                  <a:cubicBezTo>
                                    <a:pt x="0" y="374"/>
                                    <a:pt x="0" y="374"/>
                                    <a:pt x="0" y="374"/>
                                  </a:cubicBezTo>
                                  <a:cubicBezTo>
                                    <a:pt x="3389" y="374"/>
                                    <a:pt x="3389" y="374"/>
                                    <a:pt x="3389" y="374"/>
                                  </a:cubicBezTo>
                                  <a:cubicBezTo>
                                    <a:pt x="3559" y="374"/>
                                    <a:pt x="3724" y="362"/>
                                    <a:pt x="3831" y="321"/>
                                  </a:cubicBezTo>
                                </a:path>
                              </a:pathLst>
                            </a:custGeom>
                            <a:solidFill>
                              <a:srgbClr val="0031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50" descr="background"/>
                          <wps:cNvSpPr>
                            <a:spLocks/>
                          </wps:cNvSpPr>
                          <wps:spPr bwMode="auto">
                            <a:xfrm>
                              <a:off x="31" y="14014"/>
                              <a:ext cx="98273" cy="6198"/>
                            </a:xfrm>
                            <a:custGeom>
                              <a:avLst/>
                              <a:gdLst>
                                <a:gd name="T0" fmla="*/ 2147483647 w 3040"/>
                                <a:gd name="T1" fmla="*/ 555017568 h 192"/>
                                <a:gd name="T2" fmla="*/ 2147483647 w 3040"/>
                                <a:gd name="T3" fmla="*/ 0 h 192"/>
                                <a:gd name="T4" fmla="*/ 0 w 3040"/>
                                <a:gd name="T5" fmla="*/ 0 h 192"/>
                                <a:gd name="T6" fmla="*/ 0 w 3040"/>
                                <a:gd name="T7" fmla="*/ 645838960 h 192"/>
                                <a:gd name="T8" fmla="*/ 2147483647 w 3040"/>
                                <a:gd name="T9" fmla="*/ 645838960 h 192"/>
                                <a:gd name="T10" fmla="*/ 2147483647 w 3040"/>
                                <a:gd name="T11" fmla="*/ 555017568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40" h="192">
                                  <a:moveTo>
                                    <a:pt x="3040" y="165"/>
                                  </a:moveTo>
                                  <a:cubicBezTo>
                                    <a:pt x="2886" y="77"/>
                                    <a:pt x="2675" y="0"/>
                                    <a:pt x="2402" y="0"/>
                                  </a:cubicBezTo>
                                  <a:cubicBezTo>
                                    <a:pt x="0" y="0"/>
                                    <a:pt x="0" y="0"/>
                                    <a:pt x="0" y="0"/>
                                  </a:cubicBezTo>
                                  <a:cubicBezTo>
                                    <a:pt x="0" y="192"/>
                                    <a:pt x="0" y="192"/>
                                    <a:pt x="0" y="192"/>
                                  </a:cubicBezTo>
                                  <a:cubicBezTo>
                                    <a:pt x="2641" y="192"/>
                                    <a:pt x="2641" y="192"/>
                                    <a:pt x="2641" y="192"/>
                                  </a:cubicBezTo>
                                  <a:cubicBezTo>
                                    <a:pt x="2901" y="192"/>
                                    <a:pt x="2985" y="186"/>
                                    <a:pt x="3040" y="165"/>
                                  </a:cubicBezTo>
                                </a:path>
                              </a:pathLst>
                            </a:custGeom>
                            <a:solidFill>
                              <a:srgbClr val="00A9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51" descr="background"/>
                          <wps:cNvSpPr>
                            <a:spLocks/>
                          </wps:cNvSpPr>
                          <wps:spPr bwMode="auto">
                            <a:xfrm>
                              <a:off x="31" y="22694"/>
                              <a:ext cx="147930" cy="1423"/>
                            </a:xfrm>
                            <a:custGeom>
                              <a:avLst/>
                              <a:gdLst>
                                <a:gd name="T0" fmla="*/ 2147483647 w 4576"/>
                                <a:gd name="T1" fmla="*/ 128486777 h 44"/>
                                <a:gd name="T2" fmla="*/ 2147483647 w 4576"/>
                                <a:gd name="T3" fmla="*/ 0 h 44"/>
                                <a:gd name="T4" fmla="*/ 0 w 4576"/>
                                <a:gd name="T5" fmla="*/ 0 h 44"/>
                                <a:gd name="T6" fmla="*/ 0 w 4576"/>
                                <a:gd name="T7" fmla="*/ 148773712 h 44"/>
                                <a:gd name="T8" fmla="*/ 2147483647 w 4576"/>
                                <a:gd name="T9" fmla="*/ 148773712 h 44"/>
                                <a:gd name="T10" fmla="*/ 2147483647 w 4576"/>
                                <a:gd name="T11" fmla="*/ 128486777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76" h="44">
                                  <a:moveTo>
                                    <a:pt x="4576" y="38"/>
                                  </a:moveTo>
                                  <a:cubicBezTo>
                                    <a:pt x="4542" y="21"/>
                                    <a:pt x="4493" y="0"/>
                                    <a:pt x="4431" y="0"/>
                                  </a:cubicBezTo>
                                  <a:cubicBezTo>
                                    <a:pt x="0" y="0"/>
                                    <a:pt x="0" y="0"/>
                                    <a:pt x="0" y="0"/>
                                  </a:cubicBezTo>
                                  <a:cubicBezTo>
                                    <a:pt x="0" y="44"/>
                                    <a:pt x="0" y="44"/>
                                    <a:pt x="0" y="44"/>
                                  </a:cubicBezTo>
                                  <a:cubicBezTo>
                                    <a:pt x="4485" y="44"/>
                                    <a:pt x="4485" y="44"/>
                                    <a:pt x="4485" y="44"/>
                                  </a:cubicBezTo>
                                  <a:cubicBezTo>
                                    <a:pt x="4485" y="44"/>
                                    <a:pt x="4566" y="40"/>
                                    <a:pt x="4576" y="38"/>
                                  </a:cubicBezTo>
                                </a:path>
                              </a:pathLst>
                            </a:custGeom>
                            <a:solidFill>
                              <a:srgbClr val="0031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D7BEFB7" id="Group 54" o:spid="_x0000_s1026" alt="background" style="position:absolute;margin-left:-134.55pt;margin-top:0;width:1164.8pt;height:897.05pt;z-index:-251614208;mso-position-vertical:top;mso-position-vertical-relative:page" coordorigin="-1254,-40" coordsize="23296,16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">
                <v:group id="Group 55" o:spid="_x0000_s1027" alt="background" style="position:absolute;left:-38;top:-40;width:12095;height:16913" coordorigin="-38,-41" coordsize="12095,16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rect id="Rectangle 56" o:spid="_x0000_s1028" alt="background" style="position:absolute;left:-38;top:-41;width:11966;height:12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RAy8IA&#10;AADcAAAADwAAAGRycy9kb3ducmV2LnhtbERPS27CMBDdI/UO1lTqDux2gUrARNAWqWKDCBxgFA9x&#10;SDxOYzekt8eVKnU3T+87q3x0rRioD7VnDc8zBYK49KbmSsP5tJu+gggR2WDrmTT8UIB8/TBZYWb8&#10;jY80FLESKYRDhhpsjF0mZSgtOQwz3xEn7uJ7hzHBvpKmx1sKd618UWouHdacGix29GapbIpvpyEe&#10;FNbF9uO0O+wX70X5NTRXO2j99DhuliAijfFf/Of+NGm+msPvM+kC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JEDLwgAAANwAAAAPAAAAAAAAAAAAAAAAAJgCAABkcnMvZG93&#10;bnJldi54bWxQSwUGAAAAAAQABAD1AAAAhwMAAAAA&#10;" fillcolor="#00a9ce" stroked="f"/>
                  <v:rect id="Rectangle 57" o:spid="_x0000_s1029" alt="background" style="position:absolute;left:-38;top:11692;width:12095;height:518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JTFMMA&#10;AADcAAAADwAAAGRycy9kb3ducmV2LnhtbERPTWvCQBC9F/wPyxS8lLqrBVvSbEQEbQU9aMXibchO&#10;k2B2NmRXTf+9Kwje5vE+J510thZnan3lWMNwoEAQ585UXGjY/cxfP0D4gGywdkwa/snDJOs9pZgY&#10;d+ENnbehEDGEfYIayhCaREqfl2TRD1xDHLk/11oMEbaFNC1eYrit5UipsbRYcWwosaFZSflxe7Ia&#10;VofNb7Wmejl8yb/Mm8L9wZ8WWvefu+kniEBdeIjv7m8T56t3uD0TL5D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JTFMMAAADcAAAADwAAAAAAAAAAAAAAAACYAgAAZHJzL2Rv&#10;d25yZXYueG1sUEsFBgAAAAAEAAQA9QAAAIgDAAAAAA==&#10;" fillcolor="#eeece1 [3214]" stroked="f">
                    <v:textbox inset="0,0,0,0"/>
                  </v:rect>
                </v:group>
                <v:group id="Canvas 1059" o:spid="_x0000_s1030" alt="background" style="position:absolute;left:-62;top:913;width:12119;height:830" coordsize="89528,6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rect id="AutoShape 26" o:spid="_x0000_s1031" alt="background" style="position:absolute;width:89528;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gyj8MA&#10;AADcAAAADwAAAGRycy9kb3ducmV2LnhtbERPS2vCQBC+C/0PyxR6Ed20B7ExGylCaSgFMT7OQ3ZM&#10;gtnZmN0m6b93BaG3+fiek6xH04ieOldbVvA6j0AQF1bXXCo47D9nSxDOI2tsLJOCP3KwTp8mCcba&#10;DryjPvelCCHsYlRQed/GUrqiIoNublviwJ1tZ9AH2JVSdziEcNPItyhaSIM1h4YKW9pUVFzyX6Ng&#10;KLb9af/zJbfTU2b5ml03+fFbqZfn8WMFwtPo/8UPd6bD/Ogd7s+EC2R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gyj8MAAADcAAAADwAAAAAAAAAAAAAAAACYAgAAZHJzL2Rv&#10;d25yZXYueG1sUEsFBgAAAAAEAAQA9QAAAIgDAAAAAA==&#10;" filled="f" stroked="f">
                    <o:lock v:ext="edit" aspectratio="t"/>
                  </v:rect>
                  <v:rect id="Rectangle 34" o:spid="_x0000_s1032"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70UcYA&#10;AADcAAAADwAAAGRycy9kb3ducmV2LnhtbESPQUsDMRCF74L/IYzgZbHZtiCybVqkohQEwVZ7Hjbj&#10;JnQz2W7idvvvOwfB2wzvzXvfLNdjaNVAffKRDUwnJSjiOlrPjYGv/evDE6iUkS22kcnAhRKsV7c3&#10;S6xsPPMnDbvcKAnhVKEBl3NXaZ1qRwHTJHbEov3EPmCWtW+07fEs4aHVs7J81AE9S4PDjjaO6uPu&#10;NxiYXd5eOv+xTceDH4v303fh5kNhzP3d+LwAlWnM/+a/660V/KngyzMygV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70UcYAAADcAAAADwAAAAAAAAAAAAAAAACYAgAAZHJz&#10;L2Rvd25yZXYueG1sUEsFBgAAAAAEAAQA9QAAAIsDAAAAAA==&#10;" fillcolor="#c8c7c7" stroked="f"/>
                  <v:group id="Group 91" o:spid="_x0000_s1033" style="position:absolute;left:114;top:190;width:89255;height:5950" coordorigin="114,190" coordsize="8925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rect id="Rectangle 35" o:spid="_x0000_s1034" alt="background"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aO4MEA&#10;AADcAAAADwAAAGRycy9kb3ducmV2LnhtbERPzYrCMBC+C/sOYYS9aWrBxVajyIJaWA+u6wMMzdgW&#10;k0lpota33wiCt/n4fmex6q0RN+p841jBZJyAIC6dbrhScPrbjGYgfEDWaByTggd5WC0/BgvMtbvz&#10;L92OoRIxhH2OCuoQ2lxKX9Zk0Y9dSxy5s+sshgi7SuoO7zHcGpkmyZe02HBsqLGl75rKy/FqFfzs&#10;7GGXnR/p1WTbKU9N0Z72hVKfw349BxGoD2/xy13oOH+SwvOZeIF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GjuDBAAAA3AAAAA8AAAAAAAAAAAAAAAAAmAIAAGRycy9kb3du&#10;cmV2LnhtbFBLBQYAAAAABAAEAPUAAACGAwAAAAA=&#10;" fillcolor="#365f91 [2404]" stroked="f"/>
                    <v:rect id="Rectangle 36" o:spid="_x0000_s1035" alt="background" style="position:absolute;left:114;top:984;width:89255;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Zbh8QA&#10;AADcAAAADwAAAGRycy9kb3ducmV2LnhtbERPTWvCQBC9C/0PyxR6041ai02zShUEL4LaHuptzE6T&#10;kOxsurvV1F/vCkJv83ifk80704gTOV9ZVjAcJCCIc6srLhR8fqz6UxA+IGtsLJOCP/Iwnz30Mky1&#10;PfOOTvtQiBjCPkUFZQhtKqXPSzLoB7Yljty3dQZDhK6Q2uE5hptGjpLkRRqsODaU2NKypLze/xoF&#10;i9fp4mf7zJvL7nigw9exnoxcotTTY/f+BiJQF/7Fd/dax/nDM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mW4fEAAAA3AAAAA8AAAAAAAAAAAAAAAAAmAIAAGRycy9k&#10;b3ducmV2LnhtbFBLBQYAAAAABAAEAPUAAACJAwAAAAA=&#10;" fillcolor="black" stroked="f"/>
                  </v:group>
                </v:group>
                <v:group id="Group 90" o:spid="_x0000_s1036" alt="background" style="position:absolute;left:-1254;top:10023;width:23296;height:6253" coordorigin="31" coordsize="147930,39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rect id="Rectangle 48" o:spid="_x0000_s1037" style="position:absolute;left:6432;top:10363;width:76968;height:29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aVdcEA&#10;AADcAAAADwAAAGRycy9kb3ducmV2LnhtbERPTYvCMBC9C/sfwgjeNNFdi1ajyIIgqIfVBa9DM7bF&#10;ZtJtotZ/vxEEb/N4nzNftrYSN2p86VjDcKBAEGfOlJxr+D2u+xMQPiAbrByThgd5WC4+OnNMjbvz&#10;D90OIRcxhH2KGooQ6lRKnxVk0Q9cTRy5s2sshgibXJoG7zHcVnKkVCItlhwbCqzpu6DscrhaDZh8&#10;mb/9+XN33F4TnOatWo9PSutet13NQARqw1v8cm9MnD8cw/OZe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mlXXBAAAA3AAAAA8AAAAAAAAAAAAAAAAAmAIAAGRycy9kb3du&#10;cmV2LnhtbFBLBQYAAAAABAAEAPUAAACGAwAAAAA=&#10;" stroked="f"/>
                  <v:shape id="Freeform 49" o:spid="_x0000_s1038" alt="background" style="position:absolute;left:31;width:123844;height:12071;visibility:visible;mso-wrap-style:square;v-text-anchor:top" coordsize="383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FJMMA&#10;AADcAAAADwAAAGRycy9kb3ducmV2LnhtbERPS2sCMRC+F/wPYQRvmvWBlq1RRBDsRdAWsbfpZtxd&#10;3EzWJNXVX28Eobf5+J4znTemEhdyvrSsoN9LQBBnVpecK/j+WnXfQfiArLGyTApu5GE+a71NMdX2&#10;ylu67EIuYgj7FBUUIdSplD4ryKDv2Zo4ckfrDIYIXS61w2sMN5UcJMlYGiw5NhRY07Kg7LT7Mwro&#10;857fzflnaA6b7eQXm8PI7UdKddrN4gNEoCb8i1/utY7z+2N4PhMv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WFJMMAAADcAAAADwAAAAAAAAAAAAAAAACYAgAAZHJzL2Rv&#10;d25yZXYueG1sUEsFBgAAAAAEAAQA9QAAAIgDAAAAAA==&#10;" path="m3831,321c3531,150,3119,,2922,,,,,,,,,374,,374,,374v3389,,3389,,3389,c3559,374,3724,362,3831,321e" fillcolor="#00313c" stroked="f">
                    <v:path arrowok="t" o:connecttype="custom" o:connectlocs="2147483646,2147483646;2147483646,0;0,0;0,2147483646;2147483646,2147483646;2147483646,2147483646" o:connectangles="0,0,0,0,0,0"/>
                  </v:shape>
                  <v:shape id="Freeform 50" o:spid="_x0000_s1039" alt="background" style="position:absolute;left:31;top:14014;width:98273;height:6198;visibility:visible;mso-wrap-style:square;v-text-anchor:top" coordsize="304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OdVMIA&#10;AADcAAAADwAAAGRycy9kb3ducmV2LnhtbERPTYvCMBC9L/gfwgjeNFVw1WoUcdllV7xURfA2NGNb&#10;TCalyWr99xtB2Ns83ucsVq014kaNrxwrGA4SEMS50xUXCo6Hz/4UhA/IGo1jUvAgD6tl522BqXZ3&#10;zui2D4WIIexTVFCGUKdS+rwki37gauLIXVxjMUTYFFI3eI/h1shRkrxLixXHhhJr2pSUX/e/VsEu&#10;+8Cvs79k9XWyPj1M8bM1s7FSvW67noMI1IZ/8cv9reP84QSez8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Q51UwgAAANwAAAAPAAAAAAAAAAAAAAAAAJgCAABkcnMvZG93&#10;bnJldi54bWxQSwUGAAAAAAQABAD1AAAAhwMAAAAA&#10;" path="m3040,165c2886,77,2675,,2402,,,,,,,,,192,,192,,192v2641,,2641,,2641,c2901,192,2985,186,3040,165e" fillcolor="#00a9ce" stroked="f">
                    <v:path arrowok="t" o:connecttype="custom" o:connectlocs="2147483646,2147483646;2147483646,0;0,0;0,2147483646;2147483646,2147483646;2147483646,2147483646" o:connectangles="0,0,0,0,0,0"/>
                  </v:shape>
                  <v:shape id="Freeform 51" o:spid="_x0000_s1040" alt="background" style="position:absolute;left:31;top:22694;width:147930;height:1423;visibility:visible;mso-wrap-style:square;v-text-anchor:top" coordsize="457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Is1MIA&#10;AADcAAAADwAAAGRycy9kb3ducmV2LnhtbESPwW7CQAxE75X4h5WReisbWrVCgQWhqkhcmwJnkzVJ&#10;RNYbsm5I/74+VOrN1oxnnlebMbRmoD41kR3MZxkY4jL6hisHh6/d0wJMEmSPbWRy8EMJNuvJwwpz&#10;H+/8SUMhldEQTjk6qEW63NpU1hQwzWJHrNol9gFF176yvse7hofWPmfZmw3YsDbU2NF7TeW1+A4O&#10;Xls6y8t4w+p4lbI4peEjHC7OPU7H7RKM0Cj/5r/rvVf8udLqMzqBX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kizUwgAAANwAAAAPAAAAAAAAAAAAAAAAAJgCAABkcnMvZG93&#10;bnJldi54bWxQSwUGAAAAAAQABAD1AAAAhwMAAAAA&#10;" path="m4576,38c4542,21,4493,,4431,,,,,,,,,44,,44,,44v4485,,4485,,4485,c4485,44,4566,40,4576,38e" fillcolor="#00313c" stroked="f">
                    <v:path arrowok="t" o:connecttype="custom" o:connectlocs="2147483646,2147483646;2147483646,0;0,0;0,2147483646;2147483646,2147483646;2147483646,2147483646" o:connectangles="0,0,0,0,0,0"/>
                  </v:shape>
                </v:group>
                <w10:wrap anchory="page"/>
                <w10:anchorlock/>
              </v:group>
            </w:pict>
          </mc:Fallback>
        </mc:AlternateContent>
      </w:r>
    </w:p>
    <w:p w14:paraId="65BAFC2F" w14:textId="77777777" w:rsidR="007E2C80" w:rsidRPr="00B30779" w:rsidRDefault="007E2C80" w:rsidP="00B30779">
      <w:pPr>
        <w:pStyle w:val="OWSNormal9pt"/>
        <w:rPr>
          <w:color w:val="auto"/>
          <w:sz w:val="20"/>
          <w:szCs w:val="20"/>
        </w:rPr>
      </w:pPr>
    </w:p>
    <w:sectPr w:rsidR="007E2C80" w:rsidRPr="00B30779" w:rsidSect="00F46ED4">
      <w:headerReference w:type="even" r:id="rId102"/>
      <w:headerReference w:type="default" r:id="rId103"/>
      <w:footerReference w:type="even" r:id="rId104"/>
      <w:footerReference w:type="default" r:id="rId105"/>
      <w:headerReference w:type="first" r:id="rId106"/>
      <w:pgSz w:w="11907" w:h="16839" w:code="9"/>
      <w:pgMar w:top="1440" w:right="1440" w:bottom="1440" w:left="1440" w:header="0" w:footer="0" w:gutter="0"/>
      <w:cols w:space="284"/>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BAFCAA" w14:textId="77777777" w:rsidR="009C49B1" w:rsidRDefault="009C49B1" w:rsidP="00166D9B">
      <w:r>
        <w:separator/>
      </w:r>
    </w:p>
  </w:endnote>
  <w:endnote w:type="continuationSeparator" w:id="0">
    <w:p w14:paraId="65BAFCAB" w14:textId="77777777" w:rsidR="009C49B1" w:rsidRDefault="009C49B1" w:rsidP="00166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Bold">
    <w:panose1 w:val="020B0704020202020204"/>
    <w:charset w:val="00"/>
    <w:family w:val="auto"/>
    <w:pitch w:val="variable"/>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inionPro-Regular">
    <w:panose1 w:val="02040503050306020203"/>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libri-BoldItalic">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FANL B+ Univers">
    <w:altName w:val="Arial"/>
    <w:panose1 w:val="00000000000000000000"/>
    <w:charset w:val="00"/>
    <w:family w:val="swiss"/>
    <w:notTrueType/>
    <w:pitch w:val="default"/>
    <w:sig w:usb0="00000003" w:usb1="00000000" w:usb2="00000000" w:usb3="00000000" w:csb0="00000001" w:csb1="00000000"/>
  </w:font>
  <w:font w:name="Myriad Pro">
    <w:altName w:val="Myriad Pro"/>
    <w:panose1 w:val="020B0503030403020204"/>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ZWAdobeF">
    <w:panose1 w:val="00000000000000000000"/>
    <w:charset w:val="00"/>
    <w:family w:val="auto"/>
    <w:pitch w:val="variable"/>
    <w:sig w:usb0="20002A87" w:usb1="00000000" w:usb2="00000000" w:usb3="00000000" w:csb0="000001FF" w:csb1="00000000"/>
  </w:font>
  <w:font w:name="Wingdings 3">
    <w:panose1 w:val="05040102010807070707"/>
    <w:charset w:val="02"/>
    <w:family w:val="roman"/>
    <w:pitch w:val="variable"/>
    <w:sig w:usb0="00000000" w:usb1="10000000" w:usb2="00000000" w:usb3="00000000" w:csb0="80000000" w:csb1="00000000"/>
  </w:font>
  <w:font w:name="ArialM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6F36E2" w14:textId="77777777" w:rsidR="00026F16" w:rsidRDefault="00026F1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AC" w14:textId="77777777" w:rsidR="009C49B1" w:rsidRPr="00CB7B02" w:rsidRDefault="00026F16" w:rsidP="006B228D">
    <w:pPr>
      <w:pStyle w:val="Footer"/>
    </w:pPr>
    <w:sdt>
      <w:sdtPr>
        <w:id w:val="551739017"/>
        <w:docPartObj>
          <w:docPartGallery w:val="Page Numbers (Bottom of Page)"/>
          <w:docPartUnique/>
        </w:docPartObj>
      </w:sdtPr>
      <w:sdtEndPr/>
      <w:sdtContent>
        <w:r w:rsidR="009C49B1" w:rsidRPr="005B045F">
          <w:t xml:space="preserve">Page | </w:t>
        </w:r>
        <w:r w:rsidR="009C49B1">
          <w:fldChar w:fldCharType="begin"/>
        </w:r>
        <w:r w:rsidR="009C49B1">
          <w:instrText xml:space="preserve"> PAGE   \* MERGEFORMAT </w:instrText>
        </w:r>
        <w:r w:rsidR="009C49B1">
          <w:fldChar w:fldCharType="separate"/>
        </w:r>
        <w:r>
          <w:rPr>
            <w:noProof/>
          </w:rPr>
          <w:t>ii</w:t>
        </w:r>
        <w:r w:rsidR="009C49B1">
          <w:rPr>
            <w:noProof/>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B0BEE2" w14:textId="77777777" w:rsidR="00026F16" w:rsidRDefault="00026F1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6436180"/>
      <w:docPartObj>
        <w:docPartGallery w:val="Page Numbers (Bottom of Page)"/>
        <w:docPartUnique/>
      </w:docPartObj>
    </w:sdtPr>
    <w:sdtEndPr/>
    <w:sdtContent>
      <w:sdt>
        <w:sdtPr>
          <w:id w:val="-1782025523"/>
          <w:docPartObj>
            <w:docPartGallery w:val="Page Numbers (Top of Page)"/>
            <w:docPartUnique/>
          </w:docPartObj>
        </w:sdtPr>
        <w:sdtEndPr/>
        <w:sdtContent>
          <w:sdt>
            <w:sdtPr>
              <w:id w:val="1872107563"/>
              <w:docPartObj>
                <w:docPartGallery w:val="Page Numbers (Top of Page)"/>
                <w:docPartUnique/>
              </w:docPartObj>
            </w:sdtPr>
            <w:sdtEndPr/>
            <w:sdtContent>
              <w:p w14:paraId="65BAFCAF" w14:textId="77777777" w:rsidR="009C49B1" w:rsidRPr="00A1675B" w:rsidRDefault="009C49B1" w:rsidP="005B045F">
                <w:pPr>
                  <w:pStyle w:val="Footer"/>
                </w:pPr>
                <w:r w:rsidRPr="005A4936">
                  <w:t xml:space="preserve">page </w:t>
                </w:r>
                <w:r>
                  <w:fldChar w:fldCharType="begin"/>
                </w:r>
                <w:r>
                  <w:instrText xml:space="preserve"> PAGE  \* Arabic </w:instrText>
                </w:r>
                <w:r>
                  <w:fldChar w:fldCharType="separate"/>
                </w:r>
                <w:r>
                  <w:rPr>
                    <w:noProof/>
                  </w:rPr>
                  <w:t>4</w:t>
                </w:r>
                <w:r>
                  <w:rPr>
                    <w:noProof/>
                  </w:rPr>
                  <w:fldChar w:fldCharType="end"/>
                </w:r>
                <w:r w:rsidRPr="005A4936">
                  <w:t xml:space="preserve"> of </w:t>
                </w:r>
                <w:r w:rsidR="00026F16">
                  <w:fldChar w:fldCharType="begin"/>
                </w:r>
                <w:r w:rsidR="00026F16">
                  <w:instrText xml:space="preserve"> NUMPAGES  </w:instrText>
                </w:r>
                <w:r w:rsidR="00026F16">
                  <w:fldChar w:fldCharType="separate"/>
                </w:r>
                <w:r w:rsidR="00340DA3">
                  <w:rPr>
                    <w:noProof/>
                  </w:rPr>
                  <w:t>95</w:t>
                </w:r>
                <w:r w:rsidR="00026F16">
                  <w:rPr>
                    <w:noProof/>
                  </w:rPr>
                  <w:fldChar w:fldCharType="end"/>
                </w:r>
              </w:p>
            </w:sdtContent>
          </w:sdt>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B0" w14:textId="77777777" w:rsidR="009C49B1" w:rsidRPr="005B045F" w:rsidRDefault="00026F16" w:rsidP="00FF1F0F">
    <w:pPr>
      <w:pStyle w:val="Footer"/>
    </w:pPr>
    <w:sdt>
      <w:sdtPr>
        <w:id w:val="-2070176280"/>
        <w:docPartObj>
          <w:docPartGallery w:val="Page Numbers (Bottom of Page)"/>
          <w:docPartUnique/>
        </w:docPartObj>
      </w:sdtPr>
      <w:sdtEndPr/>
      <w:sdtContent>
        <w:r w:rsidR="009C49B1" w:rsidRPr="005B045F">
          <w:t xml:space="preserve">Page | </w:t>
        </w:r>
        <w:r w:rsidR="009C49B1">
          <w:fldChar w:fldCharType="begin"/>
        </w:r>
        <w:r w:rsidR="009C49B1">
          <w:instrText xml:space="preserve"> PAGE   \* MERGEFORMAT </w:instrText>
        </w:r>
        <w:r w:rsidR="009C49B1">
          <w:fldChar w:fldCharType="separate"/>
        </w:r>
        <w:r>
          <w:rPr>
            <w:noProof/>
          </w:rPr>
          <w:t>5</w:t>
        </w:r>
        <w:r w:rsidR="009C49B1">
          <w:rPr>
            <w:noProof/>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B1" w14:textId="77777777" w:rsidR="009C49B1" w:rsidRPr="00CB7B02" w:rsidRDefault="00026F16" w:rsidP="005B045F">
    <w:pPr>
      <w:pStyle w:val="Footer"/>
    </w:pPr>
    <w:sdt>
      <w:sdtPr>
        <w:id w:val="565919780"/>
        <w:docPartObj>
          <w:docPartGallery w:val="Page Numbers (Bottom of Page)"/>
          <w:docPartUnique/>
        </w:docPartObj>
      </w:sdtPr>
      <w:sdtEndPr/>
      <w:sdtContent>
        <w:r w:rsidR="009C49B1" w:rsidRPr="005B045F">
          <w:t xml:space="preserve">Page | </w:t>
        </w:r>
        <w:r w:rsidR="009C49B1">
          <w:fldChar w:fldCharType="begin"/>
        </w:r>
        <w:r w:rsidR="009C49B1">
          <w:instrText xml:space="preserve"> PAGE   \* MERGEFORMAT </w:instrText>
        </w:r>
        <w:r w:rsidR="009C49B1">
          <w:fldChar w:fldCharType="separate"/>
        </w:r>
        <w:r>
          <w:rPr>
            <w:noProof/>
          </w:rPr>
          <w:t>iii</w:t>
        </w:r>
        <w:r w:rsidR="009C49B1">
          <w:rPr>
            <w:noProof/>
          </w:rPr>
          <w:fldChar w:fldCharType="end"/>
        </w:r>
      </w:sdtContent>
    </w:sdt>
  </w:p>
  <w:p w14:paraId="65BAFCB2" w14:textId="77777777" w:rsidR="009C49B1" w:rsidRDefault="009C49B1" w:rsidP="005B045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B7" w14:textId="77777777" w:rsidR="009C49B1" w:rsidRDefault="009C49B1" w:rsidP="008031B5">
    <w:pPr>
      <w:pStyle w:val="Footer"/>
      <w:framePr w:wrap="around" w:vAnchor="text" w:hAnchor="margin" w:xAlign="outside" w:y="1"/>
    </w:pPr>
    <w:r>
      <w:rPr>
        <w:noProof/>
        <w:lang w:val="en-AU" w:eastAsia="en-AU"/>
      </w:rPr>
      <mc:AlternateContent>
        <mc:Choice Requires="wps">
          <w:drawing>
            <wp:anchor distT="0" distB="0" distL="114300" distR="114300" simplePos="0" relativeHeight="251660288" behindDoc="0" locked="0" layoutInCell="1" allowOverlap="1" wp14:anchorId="65BAFCC6" wp14:editId="65BAFCC7">
              <wp:simplePos x="0" y="0"/>
              <wp:positionH relativeFrom="column">
                <wp:posOffset>0</wp:posOffset>
              </wp:positionH>
              <wp:positionV relativeFrom="paragraph">
                <wp:posOffset>-401320</wp:posOffset>
              </wp:positionV>
              <wp:extent cx="3200400" cy="228600"/>
              <wp:effectExtent l="0" t="0" r="0" b="0"/>
              <wp:wrapNone/>
              <wp:docPr id="6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5BAFCD7" w14:textId="77777777" w:rsidR="009C49B1" w:rsidRPr="00831693" w:rsidRDefault="009C49B1"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65BAFCD8" w14:textId="77777777" w:rsidR="009C49B1" w:rsidRDefault="009C49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5BAFCC6" id="_x0000_t202" coordsize="21600,21600" o:spt="202" path="m,l,21600r21600,l21600,xe">
              <v:stroke joinstyle="miter"/>
              <v:path gradientshapeok="t" o:connecttype="rect"/>
            </v:shapetype>
            <v:shape id="Text Box 6" o:spid="_x0000_s1063" type="#_x0000_t202" style="position:absolute;left:0;text-align:left;margin-left:0;margin-top:-31.6pt;width:252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" filled="f" stroked="f">
              <v:path arrowok="t"/>
              <v:textbox>
                <w:txbxContent>
                  <w:p w14:paraId="65BAFCD7" w14:textId="77777777" w:rsidR="009C49B1" w:rsidRPr="00831693" w:rsidRDefault="009C49B1"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65BAFCD8" w14:textId="77777777" w:rsidR="009C49B1" w:rsidRDefault="009C49B1"/>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B8" w14:textId="77777777" w:rsidR="009C49B1" w:rsidRDefault="009C49B1" w:rsidP="008031B5">
    <w:pPr>
      <w:pStyle w:val="Footer"/>
      <w:ind w:right="360" w:firstLine="360"/>
    </w:pPr>
    <w:r>
      <w:rPr>
        <w:noProof/>
        <w:lang w:val="en-AU" w:eastAsia="en-AU"/>
      </w:rPr>
      <mc:AlternateContent>
        <mc:Choice Requires="wps">
          <w:drawing>
            <wp:anchor distT="0" distB="0" distL="114300" distR="114300" simplePos="0" relativeHeight="251658240" behindDoc="0" locked="0" layoutInCell="1" allowOverlap="1" wp14:anchorId="65BAFCC8" wp14:editId="65BAFCC9">
              <wp:simplePos x="0" y="0"/>
              <wp:positionH relativeFrom="column">
                <wp:posOffset>2480310</wp:posOffset>
              </wp:positionH>
              <wp:positionV relativeFrom="paragraph">
                <wp:posOffset>-401320</wp:posOffset>
              </wp:positionV>
              <wp:extent cx="3200400" cy="228600"/>
              <wp:effectExtent l="0" t="0" r="0" b="0"/>
              <wp:wrapNone/>
              <wp:docPr id="6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5BAFCD9" w14:textId="77777777" w:rsidR="009C49B1" w:rsidRPr="00831693" w:rsidRDefault="009C49B1"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026F16">
                            <w:rPr>
                              <w:rStyle w:val="PageNumber"/>
                              <w:rFonts w:ascii="Calibri" w:hAnsi="Calibri"/>
                              <w:noProof/>
                              <w:sz w:val="16"/>
                              <w:szCs w:val="16"/>
                            </w:rPr>
                            <w:t>79</w:t>
                          </w:r>
                          <w:r w:rsidRPr="00831693">
                            <w:rPr>
                              <w:rStyle w:val="PageNumber"/>
                              <w:rFonts w:ascii="Calibri" w:hAnsi="Calibri"/>
                              <w:sz w:val="16"/>
                              <w:szCs w:val="16"/>
                            </w:rPr>
                            <w:fldChar w:fldCharType="end"/>
                          </w:r>
                        </w:p>
                        <w:p w14:paraId="65BAFCDA" w14:textId="77777777" w:rsidR="009C49B1" w:rsidRDefault="009C49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5BAFCC8" id="_x0000_t202" coordsize="21600,21600" o:spt="202" path="m,l,21600r21600,l21600,xe">
              <v:stroke joinstyle="miter"/>
              <v:path gradientshapeok="t" o:connecttype="rect"/>
            </v:shapetype>
            <v:shape id="Text Box 4" o:spid="_x0000_s1064" type="#_x0000_t202" style="position:absolute;left:0;text-align:left;margin-left:195.3pt;margin-top:-31.6pt;width:252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" filled="f" stroked="f">
              <v:path arrowok="t"/>
              <v:textbox>
                <w:txbxContent>
                  <w:p w14:paraId="65BAFCD9" w14:textId="77777777" w:rsidR="009C49B1" w:rsidRPr="00831693" w:rsidRDefault="009C49B1"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026F16">
                      <w:rPr>
                        <w:rStyle w:val="PageNumber"/>
                        <w:rFonts w:ascii="Calibri" w:hAnsi="Calibri"/>
                        <w:noProof/>
                        <w:sz w:val="16"/>
                        <w:szCs w:val="16"/>
                      </w:rPr>
                      <w:t>79</w:t>
                    </w:r>
                    <w:r w:rsidRPr="00831693">
                      <w:rPr>
                        <w:rStyle w:val="PageNumber"/>
                        <w:rFonts w:ascii="Calibri" w:hAnsi="Calibri"/>
                        <w:sz w:val="16"/>
                        <w:szCs w:val="16"/>
                      </w:rPr>
                      <w:fldChar w:fldCharType="end"/>
                    </w:r>
                  </w:p>
                  <w:p w14:paraId="65BAFCDA" w14:textId="77777777" w:rsidR="009C49B1" w:rsidRDefault="009C49B1"/>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BAFCA8" w14:textId="77777777" w:rsidR="009C49B1" w:rsidRDefault="009C49B1" w:rsidP="00166D9B">
      <w:r>
        <w:separator/>
      </w:r>
    </w:p>
  </w:footnote>
  <w:footnote w:type="continuationSeparator" w:id="0">
    <w:p w14:paraId="65BAFCA9" w14:textId="77777777" w:rsidR="009C49B1" w:rsidRDefault="009C49B1" w:rsidP="00166D9B">
      <w:r>
        <w:continuationSeparator/>
      </w:r>
    </w:p>
  </w:footnote>
  <w:footnote w:id="1">
    <w:p w14:paraId="65BAFCCB" w14:textId="77777777" w:rsidR="009C49B1" w:rsidRPr="00C610D7" w:rsidRDefault="009C49B1">
      <w:pPr>
        <w:pStyle w:val="FootnoteText"/>
        <w:rPr>
          <w:rFonts w:ascii="Calibri" w:hAnsi="Calibri"/>
          <w:sz w:val="18"/>
          <w:szCs w:val="18"/>
        </w:rPr>
      </w:pPr>
      <w:r w:rsidRPr="00C610D7">
        <w:rPr>
          <w:rStyle w:val="FootnoteReference"/>
          <w:rFonts w:ascii="Calibri" w:hAnsi="Calibri"/>
          <w:sz w:val="18"/>
          <w:szCs w:val="18"/>
        </w:rPr>
        <w:footnoteRef/>
      </w:r>
      <w:r w:rsidRPr="00C610D7">
        <w:rPr>
          <w:rFonts w:ascii="Calibri" w:hAnsi="Calibri"/>
          <w:sz w:val="18"/>
          <w:szCs w:val="18"/>
        </w:rPr>
        <w:t xml:space="preserve"> </w:t>
      </w:r>
      <w:r w:rsidRPr="008725F9">
        <w:rPr>
          <w:rFonts w:ascii="Calibri" w:hAnsi="Calibri"/>
          <w:sz w:val="16"/>
          <w:szCs w:val="16"/>
        </w:rPr>
        <w:t>In new concrete with a pH of 12-13, approximately 7,000 – 8,000 ppm of chlorides are required to start corrosion of embedded steel. If the pH drops to a range of 10-11, the chloride threshold for corrosion is considerably lower, at 100 ppm (PCA 2002)</w:t>
      </w:r>
    </w:p>
  </w:footnote>
  <w:footnote w:id="2">
    <w:p w14:paraId="65BAFCCC" w14:textId="77777777" w:rsidR="009C49B1" w:rsidRPr="00C610D7" w:rsidRDefault="009C49B1">
      <w:pPr>
        <w:pStyle w:val="FootnoteText"/>
        <w:rPr>
          <w:rFonts w:ascii="Calibri" w:hAnsi="Calibri"/>
          <w:sz w:val="18"/>
          <w:szCs w:val="18"/>
        </w:rPr>
      </w:pPr>
      <w:r w:rsidRPr="00C610D7">
        <w:rPr>
          <w:rStyle w:val="FootnoteReference"/>
          <w:rFonts w:ascii="Calibri" w:hAnsi="Calibri"/>
          <w:sz w:val="18"/>
          <w:szCs w:val="18"/>
        </w:rPr>
        <w:footnoteRef/>
      </w:r>
      <w:r w:rsidRPr="00C610D7">
        <w:rPr>
          <w:rFonts w:ascii="Calibri" w:hAnsi="Calibri"/>
          <w:sz w:val="18"/>
          <w:szCs w:val="18"/>
        </w:rPr>
        <w:t xml:space="preserve"> </w:t>
      </w:r>
      <w:r w:rsidRPr="008725F9">
        <w:rPr>
          <w:rFonts w:ascii="Calibri" w:hAnsi="Calibri"/>
          <w:sz w:val="16"/>
          <w:szCs w:val="16"/>
        </w:rPr>
        <w:t>Sulfates from gypsum or other sources used to control properties of cement are readily soluble and react soon after cement comes into contact with mix water. However, if extremely high levels of sulfate are added, abnormal expansions can occur from excessive calcium sulfoaluminate formation after hardening and continuing until the sulfate source becomes depleted (PCA 2001).</w:t>
      </w:r>
    </w:p>
  </w:footnote>
  <w:footnote w:id="3">
    <w:p w14:paraId="65BAFCCD" w14:textId="77777777" w:rsidR="009C49B1" w:rsidRPr="00C4297A" w:rsidRDefault="009C49B1" w:rsidP="00AC553F">
      <w:pPr>
        <w:pStyle w:val="FootnoteText"/>
        <w:rPr>
          <w:rFonts w:ascii="Calibri" w:hAnsi="Calibri"/>
          <w:sz w:val="18"/>
          <w:szCs w:val="18"/>
        </w:rPr>
      </w:pPr>
      <w:r w:rsidRPr="00C4297A">
        <w:rPr>
          <w:rStyle w:val="FootnoteReference"/>
          <w:rFonts w:ascii="Calibri" w:hAnsi="Calibri"/>
        </w:rPr>
        <w:footnoteRef/>
      </w:r>
      <w:r w:rsidRPr="00C4297A">
        <w:rPr>
          <w:rFonts w:ascii="Calibri" w:hAnsi="Calibri"/>
        </w:rPr>
        <w:t xml:space="preserve"> </w:t>
      </w:r>
      <w:r w:rsidRPr="00E13AE7">
        <w:rPr>
          <w:rFonts w:ascii="Calibri" w:hAnsi="Calibri"/>
          <w:sz w:val="16"/>
          <w:szCs w:val="16"/>
        </w:rPr>
        <w:t xml:space="preserve">Laminar flow in a pipe occurs when Reynolds number &lt; 2100 and turbulent flow occurs when Reynolds number &gt; 4000. For flow in a pipe, Reynolds number </w:t>
      </w:r>
      <w:r w:rsidRPr="00E13AE7">
        <w:rPr>
          <w:rFonts w:ascii="Calibri" w:hAnsi="Calibri"/>
          <w:i/>
          <w:sz w:val="16"/>
          <w:szCs w:val="16"/>
        </w:rPr>
        <w:t>R</w:t>
      </w:r>
      <w:r w:rsidRPr="00E13AE7">
        <w:rPr>
          <w:rFonts w:ascii="Calibri" w:hAnsi="Calibri"/>
          <w:sz w:val="16"/>
          <w:szCs w:val="16"/>
          <w:vertAlign w:val="subscript"/>
        </w:rPr>
        <w:t>D</w:t>
      </w:r>
      <w:r w:rsidRPr="00E13AE7">
        <w:rPr>
          <w:rFonts w:ascii="Calibri" w:hAnsi="Calibri"/>
          <w:sz w:val="16"/>
          <w:szCs w:val="16"/>
        </w:rPr>
        <w:t xml:space="preserve"> is defined as (</w:t>
      </w:r>
      <w:r w:rsidRPr="00E13AE7">
        <w:rPr>
          <w:rFonts w:ascii="Calibri" w:hAnsi="Calibri"/>
          <w:i/>
          <w:sz w:val="16"/>
          <w:szCs w:val="16"/>
        </w:rPr>
        <w:t>Q</w:t>
      </w:r>
      <w:r w:rsidRPr="00E13AE7">
        <w:rPr>
          <w:rFonts w:ascii="Calibri" w:hAnsi="Calibri"/>
          <w:sz w:val="16"/>
          <w:szCs w:val="16"/>
        </w:rPr>
        <w:t>x</w:t>
      </w:r>
      <w:r w:rsidRPr="00E13AE7">
        <w:rPr>
          <w:rFonts w:ascii="Calibri" w:hAnsi="Calibri"/>
          <w:i/>
          <w:sz w:val="16"/>
          <w:szCs w:val="16"/>
        </w:rPr>
        <w:t>D</w:t>
      </w:r>
      <w:r w:rsidRPr="00E13AE7">
        <w:rPr>
          <w:rFonts w:ascii="Calibri" w:hAnsi="Calibri"/>
          <w:sz w:val="16"/>
          <w:szCs w:val="16"/>
        </w:rPr>
        <w:t>)/(</w:t>
      </w:r>
      <w:r w:rsidRPr="00E13AE7">
        <w:rPr>
          <w:rFonts w:ascii="Calibri" w:hAnsi="Calibri"/>
          <w:i/>
          <w:sz w:val="16"/>
          <w:szCs w:val="16"/>
        </w:rPr>
        <w:t>v</w:t>
      </w:r>
      <w:r w:rsidRPr="00E13AE7">
        <w:rPr>
          <w:rFonts w:ascii="Calibri" w:hAnsi="Calibri"/>
          <w:sz w:val="16"/>
          <w:szCs w:val="16"/>
        </w:rPr>
        <w:t>x</w:t>
      </w:r>
      <w:r w:rsidRPr="00E13AE7">
        <w:rPr>
          <w:rFonts w:ascii="Calibri" w:hAnsi="Calibri"/>
          <w:i/>
          <w:sz w:val="16"/>
          <w:szCs w:val="16"/>
        </w:rPr>
        <w:t>A</w:t>
      </w:r>
      <w:r w:rsidRPr="00E13AE7">
        <w:rPr>
          <w:rFonts w:ascii="Calibri" w:hAnsi="Calibri"/>
          <w:sz w:val="16"/>
          <w:szCs w:val="16"/>
        </w:rPr>
        <w:t xml:space="preserve">), where </w:t>
      </w:r>
      <w:r w:rsidRPr="00E13AE7">
        <w:rPr>
          <w:rFonts w:ascii="Calibri" w:hAnsi="Calibri"/>
          <w:i/>
          <w:sz w:val="16"/>
          <w:szCs w:val="16"/>
        </w:rPr>
        <w:t>Q</w:t>
      </w:r>
      <w:r w:rsidRPr="00E13AE7">
        <w:rPr>
          <w:rFonts w:ascii="Calibri" w:hAnsi="Calibri"/>
          <w:sz w:val="16"/>
          <w:szCs w:val="16"/>
        </w:rPr>
        <w:t xml:space="preserve"> is volumetric flow rate (m</w:t>
      </w:r>
      <w:r w:rsidRPr="00E13AE7">
        <w:rPr>
          <w:rFonts w:ascii="Calibri" w:hAnsi="Calibri"/>
          <w:sz w:val="16"/>
          <w:szCs w:val="16"/>
          <w:vertAlign w:val="superscript"/>
        </w:rPr>
        <w:t>2</w:t>
      </w:r>
      <w:r w:rsidRPr="00E13AE7">
        <w:rPr>
          <w:rFonts w:ascii="Calibri" w:hAnsi="Calibri"/>
          <w:sz w:val="16"/>
          <w:szCs w:val="16"/>
        </w:rPr>
        <w:t>.s</w:t>
      </w:r>
      <w:r w:rsidRPr="00E13AE7">
        <w:rPr>
          <w:rFonts w:ascii="Calibri" w:hAnsi="Calibri"/>
          <w:sz w:val="16"/>
          <w:szCs w:val="16"/>
          <w:vertAlign w:val="superscript"/>
        </w:rPr>
        <w:t>-1</w:t>
      </w:r>
      <w:r w:rsidRPr="00E13AE7">
        <w:rPr>
          <w:rFonts w:ascii="Calibri" w:hAnsi="Calibri"/>
          <w:sz w:val="16"/>
          <w:szCs w:val="16"/>
        </w:rPr>
        <w:t xml:space="preserve">), </w:t>
      </w:r>
      <w:r w:rsidRPr="00E13AE7">
        <w:rPr>
          <w:rFonts w:ascii="Calibri" w:hAnsi="Calibri"/>
          <w:i/>
          <w:sz w:val="16"/>
          <w:szCs w:val="16"/>
        </w:rPr>
        <w:t>D</w:t>
      </w:r>
      <w:r w:rsidRPr="00E13AE7">
        <w:rPr>
          <w:rFonts w:ascii="Calibri" w:hAnsi="Calibri"/>
          <w:sz w:val="16"/>
          <w:szCs w:val="16"/>
        </w:rPr>
        <w:t xml:space="preserve"> is diameter (m), </w:t>
      </w:r>
      <w:r w:rsidRPr="00E13AE7">
        <w:rPr>
          <w:rFonts w:ascii="Calibri" w:hAnsi="Calibri"/>
          <w:i/>
          <w:sz w:val="16"/>
          <w:szCs w:val="16"/>
        </w:rPr>
        <w:t>v</w:t>
      </w:r>
      <w:r w:rsidRPr="00E13AE7">
        <w:rPr>
          <w:rFonts w:ascii="Calibri" w:hAnsi="Calibri"/>
          <w:sz w:val="16"/>
          <w:szCs w:val="16"/>
        </w:rPr>
        <w:t xml:space="preserve"> is kinematic viscosity (m</w:t>
      </w:r>
      <w:r w:rsidRPr="00E13AE7">
        <w:rPr>
          <w:rFonts w:ascii="Calibri" w:hAnsi="Calibri"/>
          <w:sz w:val="16"/>
          <w:szCs w:val="16"/>
          <w:vertAlign w:val="superscript"/>
        </w:rPr>
        <w:t>2</w:t>
      </w:r>
      <w:r w:rsidRPr="00E13AE7">
        <w:rPr>
          <w:rFonts w:ascii="Calibri" w:hAnsi="Calibri"/>
          <w:sz w:val="16"/>
          <w:szCs w:val="16"/>
        </w:rPr>
        <w:t>.s</w:t>
      </w:r>
      <w:r w:rsidRPr="00E13AE7">
        <w:rPr>
          <w:rFonts w:ascii="Calibri" w:hAnsi="Calibri"/>
          <w:sz w:val="16"/>
          <w:szCs w:val="16"/>
          <w:vertAlign w:val="superscript"/>
        </w:rPr>
        <w:t>-1</w:t>
      </w:r>
      <w:r w:rsidRPr="00E13AE7">
        <w:rPr>
          <w:rFonts w:ascii="Calibri" w:hAnsi="Calibri"/>
          <w:sz w:val="16"/>
          <w:szCs w:val="16"/>
        </w:rPr>
        <w:t xml:space="preserve">), and </w:t>
      </w:r>
      <w:r w:rsidRPr="00E13AE7">
        <w:rPr>
          <w:rFonts w:ascii="Calibri" w:hAnsi="Calibri"/>
          <w:i/>
          <w:sz w:val="16"/>
          <w:szCs w:val="16"/>
        </w:rPr>
        <w:t>A</w:t>
      </w:r>
      <w:r w:rsidRPr="00E13AE7">
        <w:rPr>
          <w:rFonts w:ascii="Calibri" w:hAnsi="Calibri"/>
          <w:sz w:val="16"/>
          <w:szCs w:val="16"/>
        </w:rPr>
        <w:t xml:space="preserve"> is pipe cross-sectional area (m</w:t>
      </w:r>
      <w:r w:rsidRPr="00E13AE7">
        <w:rPr>
          <w:rFonts w:ascii="Calibri" w:hAnsi="Calibri"/>
          <w:sz w:val="16"/>
          <w:szCs w:val="16"/>
          <w:vertAlign w:val="superscript"/>
        </w:rPr>
        <w:t>2</w:t>
      </w:r>
      <w:r w:rsidRPr="00E13AE7">
        <w:rPr>
          <w:rFonts w:ascii="Calibri" w:hAnsi="Calibri"/>
          <w:sz w:val="16"/>
          <w:szCs w:val="16"/>
        </w:rPr>
        <w:t>).</w:t>
      </w:r>
      <w:r w:rsidRPr="00C4297A">
        <w:rPr>
          <w:rFonts w:ascii="Calibri" w:hAnsi="Calibri"/>
          <w:sz w:val="18"/>
          <w:szCs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6126BE" w14:textId="77777777" w:rsidR="00026F16" w:rsidRDefault="00026F1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B9" w14:textId="77777777" w:rsidR="009C49B1" w:rsidRDefault="00026F16">
    <w:pPr>
      <w:pStyle w:val="Header"/>
    </w:pPr>
    <w:r>
      <w:rPr>
        <w:noProof/>
        <w:lang w:eastAsia="en-US"/>
      </w:rPr>
      <w:pict w14:anchorId="65BAFC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34145" type="#_x0000_t75" style="position:absolute;margin-left:0;margin-top:0;width:595.2pt;height:841.9pt;z-index:-251655168;mso-wrap-edited:f;mso-position-horizontal:center;mso-position-horizontal-relative:margin;mso-position-vertical:center;mso-position-vertical-relative:margin" wrapcoords="-27 0 -27 21561 21600 21561 21600 0 -27 0">
          <v:imagedata r:id="rId1" o:title="page_spread_back"/>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01AD2" w14:textId="77777777" w:rsidR="00026F16" w:rsidRDefault="00026F1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7CB98A" w14:textId="77777777" w:rsidR="00026F16" w:rsidRDefault="00026F1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AD" w14:textId="77777777" w:rsidR="009C49B1" w:rsidRDefault="009C49B1" w:rsidP="00166D9B">
    <w:pPr>
      <w:pStyle w:val="Header"/>
    </w:pPr>
    <w:r>
      <w:rPr>
        <w:noProof/>
        <w:lang w:val="en-AU" w:eastAsia="en-AU"/>
      </w:rPr>
      <mc:AlternateContent>
        <mc:Choice Requires="wps">
          <w:drawing>
            <wp:anchor distT="0" distB="0" distL="114300" distR="114300" simplePos="0" relativeHeight="251657216" behindDoc="0" locked="0" layoutInCell="1" allowOverlap="1" wp14:anchorId="65BAFCBA" wp14:editId="65BAFCBB">
              <wp:simplePos x="0" y="0"/>
              <wp:positionH relativeFrom="column">
                <wp:posOffset>2258695</wp:posOffset>
              </wp:positionH>
              <wp:positionV relativeFrom="paragraph">
                <wp:posOffset>713740</wp:posOffset>
              </wp:positionV>
              <wp:extent cx="3603625" cy="310515"/>
              <wp:effectExtent l="0" t="0" r="15875" b="0"/>
              <wp:wrapNone/>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3625" cy="31051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5BAFCD2" w14:textId="77777777" w:rsidR="009C49B1" w:rsidRPr="001D04F9" w:rsidRDefault="009C49B1"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65BAFCD3" w14:textId="77777777" w:rsidR="009C49B1" w:rsidRPr="0040292A" w:rsidRDefault="009C49B1" w:rsidP="00166D9B"/>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5BAFCBA" id="_x0000_t202" coordsize="21600,21600" o:spt="202" path="m,l,21600r21600,l21600,xe">
              <v:stroke joinstyle="miter"/>
              <v:path gradientshapeok="t" o:connecttype="rect"/>
            </v:shapetype>
            <v:shape id="Text Box 3" o:spid="_x0000_s1060" type="#_x0000_t202" style="position:absolute;margin-left:177.85pt;margin-top:56.2pt;width:283.75pt;height:24.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" filled="f" stroked="f">
              <v:path arrowok="t"/>
              <v:textbox inset="0,,0">
                <w:txbxContent>
                  <w:p w14:paraId="65BAFCD2" w14:textId="77777777" w:rsidR="009C49B1" w:rsidRPr="001D04F9" w:rsidRDefault="009C49B1"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65BAFCD3" w14:textId="77777777" w:rsidR="009C49B1" w:rsidRPr="0040292A" w:rsidRDefault="009C49B1" w:rsidP="00166D9B"/>
                </w:txbxContent>
              </v:textbox>
            </v:shape>
          </w:pict>
        </mc:Fallback>
      </mc:AlternateContent>
    </w:r>
    <w:r>
      <w:rPr>
        <w:noProof/>
        <w:lang w:val="en-AU" w:eastAsia="en-AU"/>
      </w:rPr>
      <w:drawing>
        <wp:anchor distT="0" distB="0" distL="114300" distR="114300" simplePos="0" relativeHeight="251654144" behindDoc="0" locked="0" layoutInCell="1" allowOverlap="1" wp14:anchorId="65BAFCBC" wp14:editId="65BAFCBD">
          <wp:simplePos x="0" y="0"/>
          <wp:positionH relativeFrom="column">
            <wp:posOffset>-976630</wp:posOffset>
          </wp:positionH>
          <wp:positionV relativeFrom="paragraph">
            <wp:posOffset>5080</wp:posOffset>
          </wp:positionV>
          <wp:extent cx="7629525" cy="872490"/>
          <wp:effectExtent l="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val="0"/>
                      </a:ext>
                    </a:extLst>
                  </a:blip>
                  <a:srcRect b="32574"/>
                  <a:stretch/>
                </pic:blipFill>
                <pic:spPr bwMode="auto">
                  <a:xfrm>
                    <a:off x="0" y="0"/>
                    <a:ext cx="7629525" cy="872490"/>
                  </a:xfrm>
                  <a:prstGeom prst="rect">
                    <a:avLst/>
                  </a:prstGeom>
                  <a:ln>
                    <a:noFill/>
                  </a:ln>
                  <a:extLst>
                    <a:ext uri="{53640926-AAD7-44D8-BBD7-CCE9431645EC}">
                      <a14:shadowObscured xmlns:a14="http://schemas.microsoft.com/office/drawing/2010/main"/>
                    </a:ext>
                  </a:extLst>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AE" w14:textId="77777777" w:rsidR="009C49B1" w:rsidRPr="00636716" w:rsidRDefault="009C49B1" w:rsidP="0063671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B3" w14:textId="77777777" w:rsidR="009C49B1" w:rsidRDefault="009C49B1" w:rsidP="00166D9B">
    <w:pPr>
      <w:pStyle w:val="Header"/>
    </w:pPr>
    <w:r>
      <w:rPr>
        <w:noProof/>
        <w:lang w:val="en-AU" w:eastAsia="en-AU"/>
      </w:rPr>
      <w:drawing>
        <wp:anchor distT="0" distB="0" distL="114300" distR="114300" simplePos="0" relativeHeight="251655168" behindDoc="0" locked="0" layoutInCell="1" allowOverlap="1" wp14:anchorId="65BAFCBE" wp14:editId="65BAFCBF">
          <wp:simplePos x="0" y="0"/>
          <wp:positionH relativeFrom="column">
            <wp:posOffset>-938530</wp:posOffset>
          </wp:positionH>
          <wp:positionV relativeFrom="paragraph">
            <wp:posOffset>-90170</wp:posOffset>
          </wp:positionV>
          <wp:extent cx="7591425" cy="904875"/>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val="0"/>
                      </a:ext>
                    </a:extLst>
                  </a:blip>
                  <a:srcRect b="32574"/>
                  <a:stretch/>
                </pic:blipFill>
                <pic:spPr bwMode="auto">
                  <a:xfrm>
                    <a:off x="0" y="0"/>
                    <a:ext cx="7591425" cy="904875"/>
                  </a:xfrm>
                  <a:prstGeom prst="rect">
                    <a:avLst/>
                  </a:prstGeom>
                  <a:ln>
                    <a:noFill/>
                  </a:ln>
                  <a:extLst>
                    <a:ext uri="{53640926-AAD7-44D8-BBD7-CCE9431645EC}">
                      <a14:shadowObscured xmlns:a14="http://schemas.microsoft.com/office/drawing/2010/main"/>
                    </a:ext>
                  </a:extLst>
                </pic:spPr>
              </pic:pic>
            </a:graphicData>
          </a:graphic>
        </wp:anchor>
      </w:drawing>
    </w:r>
    <w:r>
      <w:rPr>
        <w:noProof/>
        <w:lang w:val="en-AU" w:eastAsia="en-AU"/>
      </w:rPr>
      <mc:AlternateContent>
        <mc:Choice Requires="wps">
          <w:drawing>
            <wp:anchor distT="0" distB="0" distL="114300" distR="114300" simplePos="0" relativeHeight="251656192" behindDoc="0" locked="0" layoutInCell="1" allowOverlap="1" wp14:anchorId="65BAFCC0" wp14:editId="65BAFCC1">
              <wp:simplePos x="0" y="0"/>
              <wp:positionH relativeFrom="column">
                <wp:posOffset>242570</wp:posOffset>
              </wp:positionH>
              <wp:positionV relativeFrom="paragraph">
                <wp:posOffset>643255</wp:posOffset>
              </wp:positionV>
              <wp:extent cx="5560060" cy="310515"/>
              <wp:effectExtent l="0" t="0" r="2540" b="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0060" cy="31051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5BAFCD4" w14:textId="77777777" w:rsidR="009C49B1" w:rsidRPr="001D04F9" w:rsidRDefault="009C49B1"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65BAFCD5" w14:textId="77777777" w:rsidR="009C49B1" w:rsidRPr="0040292A" w:rsidRDefault="009C49B1" w:rsidP="00166D9B"/>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5BAFCC0" id="_x0000_t202" coordsize="21600,21600" o:spt="202" path="m,l,21600r21600,l21600,xe">
              <v:stroke joinstyle="miter"/>
              <v:path gradientshapeok="t" o:connecttype="rect"/>
            </v:shapetype>
            <v:shape id="_x0000_s1061" type="#_x0000_t202" style="position:absolute;margin-left:19.1pt;margin-top:50.65pt;width:437.8pt;height:24.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" filled="f" stroked="f">
              <v:path arrowok="t"/>
              <v:textbox inset="0,,0">
                <w:txbxContent>
                  <w:p w14:paraId="65BAFCD4" w14:textId="77777777" w:rsidR="009C49B1" w:rsidRPr="001D04F9" w:rsidRDefault="009C49B1"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65BAFCD5" w14:textId="77777777" w:rsidR="009C49B1" w:rsidRPr="0040292A" w:rsidRDefault="009C49B1" w:rsidP="00166D9B"/>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B4" w14:textId="77777777" w:rsidR="009C49B1" w:rsidRDefault="009C49B1" w:rsidP="006824B8">
    <w:pPr>
      <w:pStyle w:val="OWSheader"/>
    </w:pPr>
    <w:r w:rsidRPr="00C74D56">
      <w:t>Identification of chemicals associated with coal s</w:t>
    </w:r>
    <w:r>
      <w:t>eam gas extraction in Australia</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B5" w14:textId="77777777" w:rsidR="009C49B1" w:rsidRDefault="009C49B1" w:rsidP="005B4F94">
    <w:pPr>
      <w:pStyle w:val="Header"/>
      <w:ind w:left="-851" w:right="-1985"/>
    </w:pPr>
    <w:r>
      <w:rPr>
        <w:noProof/>
        <w:lang w:val="en-AU" w:eastAsia="en-AU"/>
      </w:rPr>
      <mc:AlternateContent>
        <mc:Choice Requires="wps">
          <w:drawing>
            <wp:anchor distT="0" distB="0" distL="114300" distR="114300" simplePos="0" relativeHeight="251659264" behindDoc="0" locked="0" layoutInCell="1" allowOverlap="1" wp14:anchorId="65BAFCC2" wp14:editId="65BAFCC3">
              <wp:simplePos x="0" y="0"/>
              <wp:positionH relativeFrom="column">
                <wp:posOffset>0</wp:posOffset>
              </wp:positionH>
              <wp:positionV relativeFrom="paragraph">
                <wp:posOffset>1426210</wp:posOffset>
              </wp:positionV>
              <wp:extent cx="5715000" cy="438785"/>
              <wp:effectExtent l="0" t="0" r="0" b="0"/>
              <wp:wrapNone/>
              <wp:docPr id="6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3878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5BAFCD6" w14:textId="77777777" w:rsidR="009C49B1" w:rsidRDefault="009C49B1">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5BAFCC2" id="_x0000_t202" coordsize="21600,21600" o:spt="202" path="m,l,21600r21600,l21600,xe">
              <v:stroke joinstyle="miter"/>
              <v:path gradientshapeok="t" o:connecttype="rect"/>
            </v:shapetype>
            <v:shape id="Text Box 5" o:spid="_x0000_s1062" type="#_x0000_t202" style="position:absolute;left:0;text-align:left;margin-left:0;margin-top:112.3pt;width:450pt;height:34.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" filled="f" stroked="f">
              <v:path arrowok="t"/>
              <v:textbox inset="0,,0">
                <w:txbxContent>
                  <w:p w14:paraId="65BAFCD6" w14:textId="77777777" w:rsidR="009C49B1" w:rsidRDefault="009C49B1">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v:textbox>
            </v:shape>
          </w:pict>
        </mc:Fallback>
      </mc:AlternateContent>
    </w:r>
    <w:r>
      <w:rPr>
        <w:noProof/>
        <w:lang w:val="en-AU" w:eastAsia="en-AU"/>
      </w:rPr>
      <w:drawing>
        <wp:inline distT="0" distB="0" distL="0" distR="0" wp14:anchorId="65BAFCC4" wp14:editId="65BAFCC5">
          <wp:extent cx="7556500" cy="2285232"/>
          <wp:effectExtent l="0" t="0" r="0"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2.jpg"/>
                  <pic:cNvPicPr/>
                </pic:nvPicPr>
                <pic:blipFill>
                  <a:blip r:embed="rId1">
                    <a:extLst>
                      <a:ext uri="{28A0092B-C50C-407E-A947-70E740481C1C}">
                        <a14:useLocalDpi xmlns:a14="http://schemas.microsoft.com/office/drawing/2010/main" val="0"/>
                      </a:ext>
                    </a:extLst>
                  </a:blip>
                  <a:stretch>
                    <a:fillRect/>
                  </a:stretch>
                </pic:blipFill>
                <pic:spPr>
                  <a:xfrm>
                    <a:off x="0" y="0"/>
                    <a:ext cx="7558032" cy="2285695"/>
                  </a:xfrm>
                  <a:prstGeom prst="rect">
                    <a:avLst/>
                  </a:prstGeom>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AFCB6" w14:textId="77777777" w:rsidR="009C49B1" w:rsidRDefault="009C49B1" w:rsidP="008A2D80">
    <w:pPr>
      <w:pStyle w:val="Header"/>
      <w:ind w:left="-1985" w:right="-15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123537A"/>
    <w:multiLevelType w:val="hybridMultilevel"/>
    <w:tmpl w:val="935C9A4E"/>
    <w:lvl w:ilvl="0" w:tplc="69FECA4E">
      <w:start w:val="1"/>
      <w:numFmt w:val="bullet"/>
      <w:pStyle w:val="BRdotpoint"/>
      <w:lvlText w:val="•"/>
      <w:lvlJc w:val="left"/>
      <w:pPr>
        <w:tabs>
          <w:tab w:val="num" w:pos="720"/>
        </w:tabs>
        <w:ind w:left="720" w:hanging="360"/>
      </w:pPr>
      <w:rPr>
        <w:rFonts w:ascii="Arial" w:hAnsi="Arial" w:hint="default"/>
      </w:rPr>
    </w:lvl>
    <w:lvl w:ilvl="1" w:tplc="0C090003" w:tentative="1">
      <w:start w:val="1"/>
      <w:numFmt w:val="bullet"/>
      <w:lvlText w:val="•"/>
      <w:lvlJc w:val="left"/>
      <w:pPr>
        <w:tabs>
          <w:tab w:val="num" w:pos="1440"/>
        </w:tabs>
        <w:ind w:left="1440" w:hanging="360"/>
      </w:pPr>
      <w:rPr>
        <w:rFonts w:ascii="Arial" w:hAnsi="Arial" w:hint="default"/>
      </w:rPr>
    </w:lvl>
    <w:lvl w:ilvl="2" w:tplc="0C090005" w:tentative="1">
      <w:start w:val="1"/>
      <w:numFmt w:val="bullet"/>
      <w:lvlText w:val="•"/>
      <w:lvlJc w:val="left"/>
      <w:pPr>
        <w:tabs>
          <w:tab w:val="num" w:pos="2160"/>
        </w:tabs>
        <w:ind w:left="2160" w:hanging="360"/>
      </w:pPr>
      <w:rPr>
        <w:rFonts w:ascii="Arial" w:hAnsi="Arial" w:hint="default"/>
      </w:rPr>
    </w:lvl>
    <w:lvl w:ilvl="3" w:tplc="0C090001" w:tentative="1">
      <w:start w:val="1"/>
      <w:numFmt w:val="bullet"/>
      <w:lvlText w:val="•"/>
      <w:lvlJc w:val="left"/>
      <w:pPr>
        <w:tabs>
          <w:tab w:val="num" w:pos="2880"/>
        </w:tabs>
        <w:ind w:left="2880" w:hanging="360"/>
      </w:pPr>
      <w:rPr>
        <w:rFonts w:ascii="Arial" w:hAnsi="Arial" w:hint="default"/>
      </w:rPr>
    </w:lvl>
    <w:lvl w:ilvl="4" w:tplc="0C090003" w:tentative="1">
      <w:start w:val="1"/>
      <w:numFmt w:val="bullet"/>
      <w:lvlText w:val="•"/>
      <w:lvlJc w:val="left"/>
      <w:pPr>
        <w:tabs>
          <w:tab w:val="num" w:pos="3600"/>
        </w:tabs>
        <w:ind w:left="3600" w:hanging="360"/>
      </w:pPr>
      <w:rPr>
        <w:rFonts w:ascii="Arial" w:hAnsi="Arial" w:hint="default"/>
      </w:rPr>
    </w:lvl>
    <w:lvl w:ilvl="5" w:tplc="0C090005" w:tentative="1">
      <w:start w:val="1"/>
      <w:numFmt w:val="bullet"/>
      <w:lvlText w:val="•"/>
      <w:lvlJc w:val="left"/>
      <w:pPr>
        <w:tabs>
          <w:tab w:val="num" w:pos="4320"/>
        </w:tabs>
        <w:ind w:left="4320" w:hanging="360"/>
      </w:pPr>
      <w:rPr>
        <w:rFonts w:ascii="Arial" w:hAnsi="Arial" w:hint="default"/>
      </w:rPr>
    </w:lvl>
    <w:lvl w:ilvl="6" w:tplc="0C090001" w:tentative="1">
      <w:start w:val="1"/>
      <w:numFmt w:val="bullet"/>
      <w:lvlText w:val="•"/>
      <w:lvlJc w:val="left"/>
      <w:pPr>
        <w:tabs>
          <w:tab w:val="num" w:pos="5040"/>
        </w:tabs>
        <w:ind w:left="5040" w:hanging="360"/>
      </w:pPr>
      <w:rPr>
        <w:rFonts w:ascii="Arial" w:hAnsi="Arial" w:hint="default"/>
      </w:rPr>
    </w:lvl>
    <w:lvl w:ilvl="7" w:tplc="0C090003" w:tentative="1">
      <w:start w:val="1"/>
      <w:numFmt w:val="bullet"/>
      <w:lvlText w:val="•"/>
      <w:lvlJc w:val="left"/>
      <w:pPr>
        <w:tabs>
          <w:tab w:val="num" w:pos="5760"/>
        </w:tabs>
        <w:ind w:left="5760" w:hanging="360"/>
      </w:pPr>
      <w:rPr>
        <w:rFonts w:ascii="Arial" w:hAnsi="Arial" w:hint="default"/>
      </w:rPr>
    </w:lvl>
    <w:lvl w:ilvl="8" w:tplc="0C090005"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7295582"/>
    <w:multiLevelType w:val="hybridMultilevel"/>
    <w:tmpl w:val="24BE13DE"/>
    <w:lvl w:ilvl="0" w:tplc="69FECA4E">
      <w:start w:val="1"/>
      <w:numFmt w:val="lowerRoman"/>
      <w:pStyle w:val="Para1Roman"/>
      <w:lvlText w:val="%1."/>
      <w:lvlJc w:val="left"/>
      <w:pPr>
        <w:tabs>
          <w:tab w:val="num" w:pos="794"/>
        </w:tabs>
        <w:ind w:left="794" w:hanging="397"/>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3" w15:restartNumberingAfterBreak="0">
    <w:nsid w:val="0752098F"/>
    <w:multiLevelType w:val="multilevel"/>
    <w:tmpl w:val="EA507BF4"/>
    <w:lvl w:ilvl="0">
      <w:start w:val="1"/>
      <w:numFmt w:val="bullet"/>
      <w:lvlText w:val=""/>
      <w:lvlJc w:val="left"/>
      <w:pPr>
        <w:tabs>
          <w:tab w:val="num" w:pos="720"/>
        </w:tabs>
        <w:ind w:left="720" w:hanging="360"/>
      </w:pPr>
      <w:rPr>
        <w:rFonts w:ascii="Symbol" w:hAnsi="Symbol" w:hint="default"/>
        <w:sz w:val="20"/>
      </w:rPr>
    </w:lvl>
    <w:lvl w:ilvl="1">
      <w:numFmt w:val="bullet"/>
      <w:pStyle w:val="OWSbulletL2"/>
      <w:lvlText w:val="−"/>
      <w:lvlJc w:val="left"/>
      <w:pPr>
        <w:tabs>
          <w:tab w:val="num" w:pos="1440"/>
        </w:tabs>
        <w:ind w:left="1440" w:hanging="360"/>
      </w:pPr>
      <w:rPr>
        <w:rFonts w:ascii="Arial" w:eastAsia="Times New Roman" w:hAnsi="Arial" w:hint="default"/>
        <w:sz w:val="20"/>
      </w:rPr>
    </w:lvl>
    <w:lvl w:ilvl="2">
      <w:start w:val="1"/>
      <w:numFmt w:val="bullet"/>
      <w:pStyle w:val="OWSbulletL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246612"/>
    <w:multiLevelType w:val="multilevel"/>
    <w:tmpl w:val="A852D8EE"/>
    <w:lvl w:ilvl="0">
      <w:start w:val="1"/>
      <w:numFmt w:val="decimal"/>
      <w:pStyle w:val="OWSnumberedlistL1"/>
      <w:lvlText w:val="%1."/>
      <w:lvlJc w:val="left"/>
      <w:pPr>
        <w:ind w:left="360" w:hanging="360"/>
      </w:pPr>
      <w:rPr>
        <w:rFonts w:ascii="Arial" w:eastAsiaTheme="minorHAnsi" w:hAnsi="Arial" w:cs="Arial" w:hint="default"/>
        <w:color w:val="auto"/>
        <w:sz w:val="22"/>
      </w:rPr>
    </w:lvl>
    <w:lvl w:ilvl="1">
      <w:start w:val="1"/>
      <w:numFmt w:val="lowerLetter"/>
      <w:pStyle w:val="OWSnumberedlistL2"/>
      <w:lvlText w:val="%2."/>
      <w:lvlJc w:val="left"/>
      <w:pPr>
        <w:ind w:left="1440" w:hanging="476"/>
      </w:pPr>
      <w:rPr>
        <w:rFonts w:ascii="Arial" w:hAnsi="Arial" w:hint="default"/>
        <w:sz w:val="22"/>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CA711C4"/>
    <w:multiLevelType w:val="hybridMultilevel"/>
    <w:tmpl w:val="B9E63CE8"/>
    <w:lvl w:ilvl="0" w:tplc="29F867CC">
      <w:start w:val="1"/>
      <w:numFmt w:val="bullet"/>
      <w:pStyle w:val="Bulletsecondary"/>
      <w:lvlText w:val=""/>
      <w:lvlJc w:val="left"/>
      <w:pPr>
        <w:tabs>
          <w:tab w:val="num" w:pos="720"/>
        </w:tabs>
        <w:ind w:left="720" w:hanging="360"/>
      </w:pPr>
      <w:rPr>
        <w:rFonts w:ascii="Symbol" w:hAnsi="Symbol" w:hint="default"/>
      </w:rPr>
    </w:lvl>
    <w:lvl w:ilvl="1" w:tplc="70421186">
      <w:start w:val="1"/>
      <w:numFmt w:val="bullet"/>
      <w:lvlText w:val="o"/>
      <w:lvlJc w:val="left"/>
      <w:pPr>
        <w:tabs>
          <w:tab w:val="num" w:pos="1440"/>
        </w:tabs>
        <w:ind w:left="1440" w:hanging="360"/>
      </w:pPr>
      <w:rPr>
        <w:rFonts w:ascii="Courier New" w:hAnsi="Courier New" w:cs="Courier New" w:hint="default"/>
      </w:rPr>
    </w:lvl>
    <w:lvl w:ilvl="2" w:tplc="90F698B8" w:tentative="1">
      <w:start w:val="1"/>
      <w:numFmt w:val="bullet"/>
      <w:lvlText w:val=""/>
      <w:lvlJc w:val="left"/>
      <w:pPr>
        <w:tabs>
          <w:tab w:val="num" w:pos="2160"/>
        </w:tabs>
        <w:ind w:left="2160" w:hanging="360"/>
      </w:pPr>
      <w:rPr>
        <w:rFonts w:ascii="Wingdings" w:hAnsi="Wingdings" w:hint="default"/>
      </w:rPr>
    </w:lvl>
    <w:lvl w:ilvl="3" w:tplc="76786C84" w:tentative="1">
      <w:start w:val="1"/>
      <w:numFmt w:val="bullet"/>
      <w:lvlText w:val=""/>
      <w:lvlJc w:val="left"/>
      <w:pPr>
        <w:tabs>
          <w:tab w:val="num" w:pos="2880"/>
        </w:tabs>
        <w:ind w:left="2880" w:hanging="360"/>
      </w:pPr>
      <w:rPr>
        <w:rFonts w:ascii="Symbol" w:hAnsi="Symbol" w:hint="default"/>
      </w:rPr>
    </w:lvl>
    <w:lvl w:ilvl="4" w:tplc="90860D44" w:tentative="1">
      <w:start w:val="1"/>
      <w:numFmt w:val="bullet"/>
      <w:lvlText w:val="o"/>
      <w:lvlJc w:val="left"/>
      <w:pPr>
        <w:tabs>
          <w:tab w:val="num" w:pos="3600"/>
        </w:tabs>
        <w:ind w:left="3600" w:hanging="360"/>
      </w:pPr>
      <w:rPr>
        <w:rFonts w:ascii="Courier New" w:hAnsi="Courier New" w:cs="Courier New" w:hint="default"/>
      </w:rPr>
    </w:lvl>
    <w:lvl w:ilvl="5" w:tplc="30C8CE5C" w:tentative="1">
      <w:start w:val="1"/>
      <w:numFmt w:val="bullet"/>
      <w:lvlText w:val=""/>
      <w:lvlJc w:val="left"/>
      <w:pPr>
        <w:tabs>
          <w:tab w:val="num" w:pos="4320"/>
        </w:tabs>
        <w:ind w:left="4320" w:hanging="360"/>
      </w:pPr>
      <w:rPr>
        <w:rFonts w:ascii="Wingdings" w:hAnsi="Wingdings" w:hint="default"/>
      </w:rPr>
    </w:lvl>
    <w:lvl w:ilvl="6" w:tplc="31E6C142" w:tentative="1">
      <w:start w:val="1"/>
      <w:numFmt w:val="bullet"/>
      <w:lvlText w:val=""/>
      <w:lvlJc w:val="left"/>
      <w:pPr>
        <w:tabs>
          <w:tab w:val="num" w:pos="5040"/>
        </w:tabs>
        <w:ind w:left="5040" w:hanging="360"/>
      </w:pPr>
      <w:rPr>
        <w:rFonts w:ascii="Symbol" w:hAnsi="Symbol" w:hint="default"/>
      </w:rPr>
    </w:lvl>
    <w:lvl w:ilvl="7" w:tplc="78BE8F50" w:tentative="1">
      <w:start w:val="1"/>
      <w:numFmt w:val="bullet"/>
      <w:lvlText w:val="o"/>
      <w:lvlJc w:val="left"/>
      <w:pPr>
        <w:tabs>
          <w:tab w:val="num" w:pos="5760"/>
        </w:tabs>
        <w:ind w:left="5760" w:hanging="360"/>
      </w:pPr>
      <w:rPr>
        <w:rFonts w:ascii="Courier New" w:hAnsi="Courier New" w:cs="Courier New" w:hint="default"/>
      </w:rPr>
    </w:lvl>
    <w:lvl w:ilvl="8" w:tplc="5F92C07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0972A37"/>
    <w:multiLevelType w:val="hybridMultilevel"/>
    <w:tmpl w:val="70585D58"/>
    <w:lvl w:ilvl="0" w:tplc="4D1C9E92">
      <w:start w:val="1"/>
      <w:numFmt w:val="bullet"/>
      <w:lvlText w:val=""/>
      <w:lvlJc w:val="left"/>
      <w:pPr>
        <w:ind w:left="720" w:hanging="360"/>
      </w:pPr>
      <w:rPr>
        <w:rFonts w:ascii="Symbol" w:hAnsi="Symbol" w:hint="default"/>
      </w:rPr>
    </w:lvl>
    <w:lvl w:ilvl="1" w:tplc="C3B81252" w:tentative="1">
      <w:start w:val="1"/>
      <w:numFmt w:val="bullet"/>
      <w:lvlText w:val="o"/>
      <w:lvlJc w:val="left"/>
      <w:pPr>
        <w:ind w:left="1440" w:hanging="360"/>
      </w:pPr>
      <w:rPr>
        <w:rFonts w:ascii="Courier New" w:hAnsi="Courier New" w:cs="Courier New" w:hint="default"/>
      </w:rPr>
    </w:lvl>
    <w:lvl w:ilvl="2" w:tplc="1544141E" w:tentative="1">
      <w:start w:val="1"/>
      <w:numFmt w:val="bullet"/>
      <w:lvlText w:val=""/>
      <w:lvlJc w:val="left"/>
      <w:pPr>
        <w:ind w:left="2160" w:hanging="360"/>
      </w:pPr>
      <w:rPr>
        <w:rFonts w:ascii="Wingdings" w:hAnsi="Wingdings" w:hint="default"/>
      </w:rPr>
    </w:lvl>
    <w:lvl w:ilvl="3" w:tplc="355A0408" w:tentative="1">
      <w:start w:val="1"/>
      <w:numFmt w:val="bullet"/>
      <w:lvlText w:val=""/>
      <w:lvlJc w:val="left"/>
      <w:pPr>
        <w:ind w:left="2880" w:hanging="360"/>
      </w:pPr>
      <w:rPr>
        <w:rFonts w:ascii="Symbol" w:hAnsi="Symbol" w:hint="default"/>
      </w:rPr>
    </w:lvl>
    <w:lvl w:ilvl="4" w:tplc="EB1AF1A4" w:tentative="1">
      <w:start w:val="1"/>
      <w:numFmt w:val="bullet"/>
      <w:lvlText w:val="o"/>
      <w:lvlJc w:val="left"/>
      <w:pPr>
        <w:ind w:left="3600" w:hanging="360"/>
      </w:pPr>
      <w:rPr>
        <w:rFonts w:ascii="Courier New" w:hAnsi="Courier New" w:cs="Courier New" w:hint="default"/>
      </w:rPr>
    </w:lvl>
    <w:lvl w:ilvl="5" w:tplc="B5AAC6AC" w:tentative="1">
      <w:start w:val="1"/>
      <w:numFmt w:val="bullet"/>
      <w:lvlText w:val=""/>
      <w:lvlJc w:val="left"/>
      <w:pPr>
        <w:ind w:left="4320" w:hanging="360"/>
      </w:pPr>
      <w:rPr>
        <w:rFonts w:ascii="Wingdings" w:hAnsi="Wingdings" w:hint="default"/>
      </w:rPr>
    </w:lvl>
    <w:lvl w:ilvl="6" w:tplc="4CE8D52C" w:tentative="1">
      <w:start w:val="1"/>
      <w:numFmt w:val="bullet"/>
      <w:lvlText w:val=""/>
      <w:lvlJc w:val="left"/>
      <w:pPr>
        <w:ind w:left="5040" w:hanging="360"/>
      </w:pPr>
      <w:rPr>
        <w:rFonts w:ascii="Symbol" w:hAnsi="Symbol" w:hint="default"/>
      </w:rPr>
    </w:lvl>
    <w:lvl w:ilvl="7" w:tplc="75FEFC90" w:tentative="1">
      <w:start w:val="1"/>
      <w:numFmt w:val="bullet"/>
      <w:lvlText w:val="o"/>
      <w:lvlJc w:val="left"/>
      <w:pPr>
        <w:ind w:left="5760" w:hanging="360"/>
      </w:pPr>
      <w:rPr>
        <w:rFonts w:ascii="Courier New" w:hAnsi="Courier New" w:cs="Courier New" w:hint="default"/>
      </w:rPr>
    </w:lvl>
    <w:lvl w:ilvl="8" w:tplc="C26AD45E" w:tentative="1">
      <w:start w:val="1"/>
      <w:numFmt w:val="bullet"/>
      <w:lvlText w:val=""/>
      <w:lvlJc w:val="left"/>
      <w:pPr>
        <w:ind w:left="6480" w:hanging="360"/>
      </w:pPr>
      <w:rPr>
        <w:rFonts w:ascii="Wingdings" w:hAnsi="Wingdings" w:hint="default"/>
      </w:rPr>
    </w:lvl>
  </w:abstractNum>
  <w:abstractNum w:abstractNumId="7" w15:restartNumberingAfterBreak="0">
    <w:nsid w:val="137E7111"/>
    <w:multiLevelType w:val="hybridMultilevel"/>
    <w:tmpl w:val="F29CE11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3B657A8"/>
    <w:multiLevelType w:val="hybridMultilevel"/>
    <w:tmpl w:val="26FAB3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6097DE7"/>
    <w:multiLevelType w:val="singleLevel"/>
    <w:tmpl w:val="4B569BD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10" w15:restartNumberingAfterBreak="0">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11" w15:restartNumberingAfterBreak="0">
    <w:nsid w:val="18164188"/>
    <w:multiLevelType w:val="hybridMultilevel"/>
    <w:tmpl w:val="8A846948"/>
    <w:lvl w:ilvl="0" w:tplc="6C2677A4">
      <w:start w:val="1"/>
      <w:numFmt w:val="bullet"/>
      <w:pStyle w:val="BulletThird"/>
      <w:lvlText w:val="-"/>
      <w:lvlJc w:val="left"/>
      <w:pPr>
        <w:tabs>
          <w:tab w:val="num" w:pos="720"/>
        </w:tabs>
        <w:ind w:left="1440"/>
      </w:pPr>
      <w:rPr>
        <w:rFonts w:ascii="Courier New" w:hAnsi="Courier New" w:hint="default"/>
      </w:rPr>
    </w:lvl>
    <w:lvl w:ilvl="1" w:tplc="73DC4332" w:tentative="1">
      <w:start w:val="1"/>
      <w:numFmt w:val="bullet"/>
      <w:lvlText w:val="o"/>
      <w:lvlJc w:val="left"/>
      <w:pPr>
        <w:tabs>
          <w:tab w:val="num" w:pos="1440"/>
        </w:tabs>
        <w:ind w:left="1440" w:hanging="360"/>
      </w:pPr>
      <w:rPr>
        <w:rFonts w:ascii="Courier New" w:hAnsi="Courier New" w:hint="default"/>
      </w:rPr>
    </w:lvl>
    <w:lvl w:ilvl="2" w:tplc="2EF00028" w:tentative="1">
      <w:start w:val="1"/>
      <w:numFmt w:val="bullet"/>
      <w:lvlText w:val=""/>
      <w:lvlJc w:val="left"/>
      <w:pPr>
        <w:tabs>
          <w:tab w:val="num" w:pos="2160"/>
        </w:tabs>
        <w:ind w:left="2160" w:hanging="360"/>
      </w:pPr>
      <w:rPr>
        <w:rFonts w:ascii="Wingdings" w:hAnsi="Wingdings" w:hint="default"/>
      </w:rPr>
    </w:lvl>
    <w:lvl w:ilvl="3" w:tplc="39EA278E" w:tentative="1">
      <w:start w:val="1"/>
      <w:numFmt w:val="bullet"/>
      <w:lvlText w:val=""/>
      <w:lvlJc w:val="left"/>
      <w:pPr>
        <w:tabs>
          <w:tab w:val="num" w:pos="2880"/>
        </w:tabs>
        <w:ind w:left="2880" w:hanging="360"/>
      </w:pPr>
      <w:rPr>
        <w:rFonts w:ascii="Symbol" w:hAnsi="Symbol" w:hint="default"/>
      </w:rPr>
    </w:lvl>
    <w:lvl w:ilvl="4" w:tplc="D7AEE890" w:tentative="1">
      <w:start w:val="1"/>
      <w:numFmt w:val="bullet"/>
      <w:lvlText w:val="o"/>
      <w:lvlJc w:val="left"/>
      <w:pPr>
        <w:tabs>
          <w:tab w:val="num" w:pos="3600"/>
        </w:tabs>
        <w:ind w:left="3600" w:hanging="360"/>
      </w:pPr>
      <w:rPr>
        <w:rFonts w:ascii="Courier New" w:hAnsi="Courier New" w:hint="default"/>
      </w:rPr>
    </w:lvl>
    <w:lvl w:ilvl="5" w:tplc="877ABF8E" w:tentative="1">
      <w:start w:val="1"/>
      <w:numFmt w:val="bullet"/>
      <w:lvlText w:val=""/>
      <w:lvlJc w:val="left"/>
      <w:pPr>
        <w:tabs>
          <w:tab w:val="num" w:pos="4320"/>
        </w:tabs>
        <w:ind w:left="4320" w:hanging="360"/>
      </w:pPr>
      <w:rPr>
        <w:rFonts w:ascii="Wingdings" w:hAnsi="Wingdings" w:hint="default"/>
      </w:rPr>
    </w:lvl>
    <w:lvl w:ilvl="6" w:tplc="5A04A4FE" w:tentative="1">
      <w:start w:val="1"/>
      <w:numFmt w:val="bullet"/>
      <w:lvlText w:val=""/>
      <w:lvlJc w:val="left"/>
      <w:pPr>
        <w:tabs>
          <w:tab w:val="num" w:pos="5040"/>
        </w:tabs>
        <w:ind w:left="5040" w:hanging="360"/>
      </w:pPr>
      <w:rPr>
        <w:rFonts w:ascii="Symbol" w:hAnsi="Symbol" w:hint="default"/>
      </w:rPr>
    </w:lvl>
    <w:lvl w:ilvl="7" w:tplc="12A25254" w:tentative="1">
      <w:start w:val="1"/>
      <w:numFmt w:val="bullet"/>
      <w:lvlText w:val="o"/>
      <w:lvlJc w:val="left"/>
      <w:pPr>
        <w:tabs>
          <w:tab w:val="num" w:pos="5760"/>
        </w:tabs>
        <w:ind w:left="5760" w:hanging="360"/>
      </w:pPr>
      <w:rPr>
        <w:rFonts w:ascii="Courier New" w:hAnsi="Courier New" w:hint="default"/>
      </w:rPr>
    </w:lvl>
    <w:lvl w:ilvl="8" w:tplc="B54CA8F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C453B59"/>
    <w:multiLevelType w:val="multilevel"/>
    <w:tmpl w:val="929E1B32"/>
    <w:lvl w:ilvl="0">
      <w:start w:val="1"/>
      <w:numFmt w:val="decimal"/>
      <w:pStyle w:val="Heading1"/>
      <w:lvlText w:val="%1"/>
      <w:lvlJc w:val="left"/>
      <w:pPr>
        <w:ind w:left="432" w:hanging="432"/>
      </w:pPr>
      <w:rPr>
        <w:rFonts w:hint="default"/>
        <w:b/>
        <w:i w:val="0"/>
        <w:color w:val="1F497D" w:themeColor="text2"/>
        <w:sz w:val="48"/>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1CCC7C96"/>
    <w:multiLevelType w:val="hybridMultilevel"/>
    <w:tmpl w:val="C618124C"/>
    <w:lvl w:ilvl="0" w:tplc="35B267C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EC0BCE"/>
    <w:multiLevelType w:val="hybridMultilevel"/>
    <w:tmpl w:val="08608DEC"/>
    <w:lvl w:ilvl="0" w:tplc="0C090001">
      <w:start w:val="1"/>
      <w:numFmt w:val="lowerLetter"/>
      <w:pStyle w:val="Para1letter"/>
      <w:lvlText w:val="%1)"/>
      <w:lvlJc w:val="left"/>
      <w:pPr>
        <w:tabs>
          <w:tab w:val="num" w:pos="794"/>
        </w:tabs>
        <w:ind w:left="794" w:hanging="397"/>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15" w15:restartNumberingAfterBreak="0">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6" w15:restartNumberingAfterBreak="0">
    <w:nsid w:val="241E4F62"/>
    <w:multiLevelType w:val="hybridMultilevel"/>
    <w:tmpl w:val="324AA0AC"/>
    <w:lvl w:ilvl="0" w:tplc="8C76257A">
      <w:start w:val="1"/>
      <w:numFmt w:val="decimal"/>
      <w:lvlText w:val="%1."/>
      <w:lvlJc w:val="left"/>
      <w:pPr>
        <w:ind w:left="720" w:hanging="360"/>
      </w:pPr>
      <w:rPr>
        <w:rFonts w:hint="default"/>
        <w: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18" w15:restartNumberingAfterBreak="0">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19" w15:restartNumberingAfterBreak="0">
    <w:nsid w:val="26F079B3"/>
    <w:multiLevelType w:val="multilevel"/>
    <w:tmpl w:val="8A0EC4FE"/>
    <w:lvl w:ilvl="0">
      <w:start w:val="1"/>
      <w:numFmt w:val="upperRoman"/>
      <w:pStyle w:val="BRQuote-listlevel1"/>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273F45FE"/>
    <w:multiLevelType w:val="hybridMultilevel"/>
    <w:tmpl w:val="F864D268"/>
    <w:lvl w:ilvl="0" w:tplc="2048CC36">
      <w:start w:val="1"/>
      <w:numFmt w:val="decimal"/>
      <w:pStyle w:val="Para1number"/>
      <w:lvlText w:val="%1)"/>
      <w:lvlJc w:val="left"/>
      <w:pPr>
        <w:tabs>
          <w:tab w:val="num" w:pos="794"/>
        </w:tabs>
        <w:ind w:left="794" w:hanging="397"/>
      </w:pPr>
      <w:rPr>
        <w:rFonts w:hint="default"/>
      </w:rPr>
    </w:lvl>
    <w:lvl w:ilvl="1" w:tplc="DFD0C50E" w:tentative="1">
      <w:start w:val="1"/>
      <w:numFmt w:val="lowerLetter"/>
      <w:lvlText w:val="%2."/>
      <w:lvlJc w:val="left"/>
      <w:pPr>
        <w:tabs>
          <w:tab w:val="num" w:pos="1440"/>
        </w:tabs>
        <w:ind w:left="1440" w:hanging="360"/>
      </w:pPr>
    </w:lvl>
    <w:lvl w:ilvl="2" w:tplc="60A054C8" w:tentative="1">
      <w:start w:val="1"/>
      <w:numFmt w:val="lowerRoman"/>
      <w:lvlText w:val="%3."/>
      <w:lvlJc w:val="right"/>
      <w:pPr>
        <w:tabs>
          <w:tab w:val="num" w:pos="2160"/>
        </w:tabs>
        <w:ind w:left="2160" w:hanging="180"/>
      </w:pPr>
    </w:lvl>
    <w:lvl w:ilvl="3" w:tplc="E90AC6BA" w:tentative="1">
      <w:start w:val="1"/>
      <w:numFmt w:val="decimal"/>
      <w:lvlText w:val="%4."/>
      <w:lvlJc w:val="left"/>
      <w:pPr>
        <w:tabs>
          <w:tab w:val="num" w:pos="2880"/>
        </w:tabs>
        <w:ind w:left="2880" w:hanging="360"/>
      </w:pPr>
    </w:lvl>
    <w:lvl w:ilvl="4" w:tplc="877869F0" w:tentative="1">
      <w:start w:val="1"/>
      <w:numFmt w:val="lowerLetter"/>
      <w:lvlText w:val="%5."/>
      <w:lvlJc w:val="left"/>
      <w:pPr>
        <w:tabs>
          <w:tab w:val="num" w:pos="3600"/>
        </w:tabs>
        <w:ind w:left="3600" w:hanging="360"/>
      </w:pPr>
    </w:lvl>
    <w:lvl w:ilvl="5" w:tplc="7CCCFDD6" w:tentative="1">
      <w:start w:val="1"/>
      <w:numFmt w:val="lowerRoman"/>
      <w:lvlText w:val="%6."/>
      <w:lvlJc w:val="right"/>
      <w:pPr>
        <w:tabs>
          <w:tab w:val="num" w:pos="4320"/>
        </w:tabs>
        <w:ind w:left="4320" w:hanging="180"/>
      </w:pPr>
    </w:lvl>
    <w:lvl w:ilvl="6" w:tplc="B9D82D86" w:tentative="1">
      <w:start w:val="1"/>
      <w:numFmt w:val="decimal"/>
      <w:lvlText w:val="%7."/>
      <w:lvlJc w:val="left"/>
      <w:pPr>
        <w:tabs>
          <w:tab w:val="num" w:pos="5040"/>
        </w:tabs>
        <w:ind w:left="5040" w:hanging="360"/>
      </w:pPr>
    </w:lvl>
    <w:lvl w:ilvl="7" w:tplc="BB9E2DFC" w:tentative="1">
      <w:start w:val="1"/>
      <w:numFmt w:val="lowerLetter"/>
      <w:lvlText w:val="%8."/>
      <w:lvlJc w:val="left"/>
      <w:pPr>
        <w:tabs>
          <w:tab w:val="num" w:pos="5760"/>
        </w:tabs>
        <w:ind w:left="5760" w:hanging="360"/>
      </w:pPr>
    </w:lvl>
    <w:lvl w:ilvl="8" w:tplc="85E662C0" w:tentative="1">
      <w:start w:val="1"/>
      <w:numFmt w:val="lowerRoman"/>
      <w:lvlText w:val="%9."/>
      <w:lvlJc w:val="right"/>
      <w:pPr>
        <w:tabs>
          <w:tab w:val="num" w:pos="6480"/>
        </w:tabs>
        <w:ind w:left="6480" w:hanging="180"/>
      </w:pPr>
    </w:lvl>
  </w:abstractNum>
  <w:abstractNum w:abstractNumId="21" w15:restartNumberingAfterBreak="0">
    <w:nsid w:val="282003BB"/>
    <w:multiLevelType w:val="hybridMultilevel"/>
    <w:tmpl w:val="2A0EC8DE"/>
    <w:lvl w:ilvl="0" w:tplc="378C45CE">
      <w:start w:val="1"/>
      <w:numFmt w:val="bullet"/>
      <w:pStyle w:val="Bulleted-Second"/>
      <w:lvlText w:val=""/>
      <w:lvlJc w:val="left"/>
      <w:pPr>
        <w:tabs>
          <w:tab w:val="num" w:pos="720"/>
        </w:tabs>
        <w:ind w:left="720" w:hanging="360"/>
      </w:pPr>
      <w:rPr>
        <w:rFonts w:ascii="Symbol" w:hAnsi="Symbol" w:hint="default"/>
      </w:rPr>
    </w:lvl>
    <w:lvl w:ilvl="1" w:tplc="7EF84DE6" w:tentative="1">
      <w:start w:val="1"/>
      <w:numFmt w:val="bullet"/>
      <w:lvlText w:val="o"/>
      <w:lvlJc w:val="left"/>
      <w:pPr>
        <w:tabs>
          <w:tab w:val="num" w:pos="1440"/>
        </w:tabs>
        <w:ind w:left="1440" w:hanging="360"/>
      </w:pPr>
      <w:rPr>
        <w:rFonts w:ascii="Courier New" w:hAnsi="Courier New" w:cs="Courier New" w:hint="default"/>
      </w:rPr>
    </w:lvl>
    <w:lvl w:ilvl="2" w:tplc="C57E284A" w:tentative="1">
      <w:start w:val="1"/>
      <w:numFmt w:val="bullet"/>
      <w:lvlText w:val=""/>
      <w:lvlJc w:val="left"/>
      <w:pPr>
        <w:tabs>
          <w:tab w:val="num" w:pos="2160"/>
        </w:tabs>
        <w:ind w:left="2160" w:hanging="360"/>
      </w:pPr>
      <w:rPr>
        <w:rFonts w:ascii="Wingdings" w:hAnsi="Wingdings" w:hint="default"/>
      </w:rPr>
    </w:lvl>
    <w:lvl w:ilvl="3" w:tplc="2AC2AB3C" w:tentative="1">
      <w:start w:val="1"/>
      <w:numFmt w:val="bullet"/>
      <w:lvlText w:val=""/>
      <w:lvlJc w:val="left"/>
      <w:pPr>
        <w:tabs>
          <w:tab w:val="num" w:pos="2880"/>
        </w:tabs>
        <w:ind w:left="2880" w:hanging="360"/>
      </w:pPr>
      <w:rPr>
        <w:rFonts w:ascii="Symbol" w:hAnsi="Symbol" w:hint="default"/>
      </w:rPr>
    </w:lvl>
    <w:lvl w:ilvl="4" w:tplc="9050E87C" w:tentative="1">
      <w:start w:val="1"/>
      <w:numFmt w:val="bullet"/>
      <w:lvlText w:val="o"/>
      <w:lvlJc w:val="left"/>
      <w:pPr>
        <w:tabs>
          <w:tab w:val="num" w:pos="3600"/>
        </w:tabs>
        <w:ind w:left="3600" w:hanging="360"/>
      </w:pPr>
      <w:rPr>
        <w:rFonts w:ascii="Courier New" w:hAnsi="Courier New" w:cs="Courier New" w:hint="default"/>
      </w:rPr>
    </w:lvl>
    <w:lvl w:ilvl="5" w:tplc="9272941C" w:tentative="1">
      <w:start w:val="1"/>
      <w:numFmt w:val="bullet"/>
      <w:lvlText w:val=""/>
      <w:lvlJc w:val="left"/>
      <w:pPr>
        <w:tabs>
          <w:tab w:val="num" w:pos="4320"/>
        </w:tabs>
        <w:ind w:left="4320" w:hanging="360"/>
      </w:pPr>
      <w:rPr>
        <w:rFonts w:ascii="Wingdings" w:hAnsi="Wingdings" w:hint="default"/>
      </w:rPr>
    </w:lvl>
    <w:lvl w:ilvl="6" w:tplc="761EF4F8" w:tentative="1">
      <w:start w:val="1"/>
      <w:numFmt w:val="bullet"/>
      <w:lvlText w:val=""/>
      <w:lvlJc w:val="left"/>
      <w:pPr>
        <w:tabs>
          <w:tab w:val="num" w:pos="5040"/>
        </w:tabs>
        <w:ind w:left="5040" w:hanging="360"/>
      </w:pPr>
      <w:rPr>
        <w:rFonts w:ascii="Symbol" w:hAnsi="Symbol" w:hint="default"/>
      </w:rPr>
    </w:lvl>
    <w:lvl w:ilvl="7" w:tplc="97F63F98" w:tentative="1">
      <w:start w:val="1"/>
      <w:numFmt w:val="bullet"/>
      <w:lvlText w:val="o"/>
      <w:lvlJc w:val="left"/>
      <w:pPr>
        <w:tabs>
          <w:tab w:val="num" w:pos="5760"/>
        </w:tabs>
        <w:ind w:left="5760" w:hanging="360"/>
      </w:pPr>
      <w:rPr>
        <w:rFonts w:ascii="Courier New" w:hAnsi="Courier New" w:cs="Courier New" w:hint="default"/>
      </w:rPr>
    </w:lvl>
    <w:lvl w:ilvl="8" w:tplc="15104B90"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23" w15:restartNumberingAfterBreak="0">
    <w:nsid w:val="357B5D32"/>
    <w:multiLevelType w:val="hybridMultilevel"/>
    <w:tmpl w:val="E9C82820"/>
    <w:lvl w:ilvl="0" w:tplc="04090001">
      <w:start w:val="1"/>
      <w:numFmt w:val="bullet"/>
      <w:pStyle w:val="Bulletpoint"/>
      <w:lvlText w:val=""/>
      <w:lvlJc w:val="left"/>
      <w:pPr>
        <w:ind w:left="720" w:hanging="360"/>
      </w:pPr>
      <w:rPr>
        <w:rFonts w:ascii="Symbol" w:hAnsi="Symbol" w:hint="default"/>
      </w:rPr>
    </w:lvl>
    <w:lvl w:ilvl="1" w:tplc="EA56A3BE">
      <w:numFmt w:val="bullet"/>
      <w:pStyle w:val="2ndbulletpoin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83E5B2E"/>
    <w:multiLevelType w:val="hybridMultilevel"/>
    <w:tmpl w:val="706A2774"/>
    <w:lvl w:ilvl="0" w:tplc="454276D0">
      <w:start w:val="1"/>
      <w:numFmt w:val="bullet"/>
      <w:lvlText w:val=""/>
      <w:lvlJc w:val="left"/>
      <w:pPr>
        <w:ind w:left="720" w:hanging="360"/>
      </w:pPr>
      <w:rPr>
        <w:rFonts w:ascii="Symbol" w:hAnsi="Symbol" w:hint="default"/>
      </w:rPr>
    </w:lvl>
    <w:lvl w:ilvl="1" w:tplc="C79EA71A">
      <w:start w:val="1"/>
      <w:numFmt w:val="bullet"/>
      <w:pStyle w:val="Dotpoint2ndlevel"/>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3AE243D"/>
    <w:multiLevelType w:val="multilevel"/>
    <w:tmpl w:val="AE00BC4A"/>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Restart w:val="0"/>
      <w:pStyle w:val="ListBullet2"/>
      <w:lvlText w:val=""/>
      <w:lvlJc w:val="left"/>
      <w:pPr>
        <w:tabs>
          <w:tab w:val="num" w:pos="851"/>
        </w:tabs>
        <w:ind w:left="851" w:hanging="426"/>
      </w:pPr>
      <w:rPr>
        <w:rFonts w:ascii="Symbol" w:hAnsi="Symbol" w:hint="default"/>
        <w:color w:val="auto"/>
      </w:rPr>
    </w:lvl>
    <w:lvl w:ilvl="2">
      <w:start w:val="1"/>
      <w:numFmt w:val="bullet"/>
      <w:lvlRestart w:val="0"/>
      <w:pStyle w:val="ListBullet3"/>
      <w:lvlText w:val=""/>
      <w:lvlJc w:val="left"/>
      <w:pPr>
        <w:tabs>
          <w:tab w:val="num" w:pos="1276"/>
        </w:tabs>
        <w:ind w:left="1276" w:hanging="425"/>
      </w:pPr>
      <w:rPr>
        <w:rFonts w:ascii="Symbol" w:hAnsi="Symbol" w:hint="default"/>
        <w:color w:val="auto"/>
      </w:rPr>
    </w:lvl>
    <w:lvl w:ilvl="3">
      <w:start w:val="1"/>
      <w:numFmt w:val="bullet"/>
      <w:lvlRestart w:val="0"/>
      <w:pStyle w:val="ListBullet4"/>
      <w:lvlText w:val=""/>
      <w:lvlJc w:val="left"/>
      <w:pPr>
        <w:tabs>
          <w:tab w:val="num" w:pos="1701"/>
        </w:tabs>
        <w:ind w:left="1701" w:hanging="425"/>
      </w:pPr>
      <w:rPr>
        <w:rFonts w:ascii="Symbol" w:hAnsi="Symbol" w:hint="default"/>
        <w:color w:val="auto"/>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none"/>
      <w:lvlRestart w:val="0"/>
      <w:suff w:val="nothing"/>
      <w:lvlText w:val=""/>
      <w:lvlJc w:val="left"/>
      <w:pPr>
        <w:ind w:firstLine="851"/>
      </w:pPr>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26" w15:restartNumberingAfterBreak="0">
    <w:nsid w:val="43C107DA"/>
    <w:multiLevelType w:val="multilevel"/>
    <w:tmpl w:val="2E7A7B3C"/>
    <w:lvl w:ilvl="0">
      <w:start w:val="1"/>
      <w:numFmt w:val="upperLetter"/>
      <w:pStyle w:val="Appendix1"/>
      <w:lvlText w:val="Appendix %1"/>
      <w:lvlJc w:val="left"/>
      <w:pPr>
        <w:tabs>
          <w:tab w:val="num" w:pos="2268"/>
        </w:tabs>
        <w:ind w:left="2268" w:hanging="2268"/>
      </w:pPr>
      <w:rPr>
        <w:rFonts w:ascii="Arial" w:hAnsi="Arial" w:hint="default"/>
        <w:b/>
        <w:i w:val="0"/>
        <w:sz w:val="36"/>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45C840F5"/>
    <w:multiLevelType w:val="hybridMultilevel"/>
    <w:tmpl w:val="AD02CD06"/>
    <w:lvl w:ilvl="0" w:tplc="ABE29074">
      <w:start w:val="1"/>
      <w:numFmt w:val="bullet"/>
      <w:pStyle w:val="Bulletedlist1"/>
      <w:lvlText w:val=""/>
      <w:lvlJc w:val="left"/>
      <w:pPr>
        <w:ind w:left="720" w:hanging="360"/>
      </w:pPr>
      <w:rPr>
        <w:rFonts w:ascii="Wingdings" w:hAnsi="Wingdings" w:hint="default"/>
      </w:rPr>
    </w:lvl>
    <w:lvl w:ilvl="1" w:tplc="1988C184">
      <w:start w:val="1"/>
      <w:numFmt w:val="bullet"/>
      <w:pStyle w:val="Bulletedlist2"/>
      <w:lvlText w:val="o"/>
      <w:lvlJc w:val="left"/>
      <w:pPr>
        <w:ind w:left="1440" w:hanging="360"/>
      </w:pPr>
      <w:rPr>
        <w:rFonts w:ascii="Courier New" w:hAnsi="Courier New" w:hint="default"/>
      </w:rPr>
    </w:lvl>
    <w:lvl w:ilvl="2" w:tplc="9E4A22EE">
      <w:start w:val="1"/>
      <w:numFmt w:val="bullet"/>
      <w:pStyle w:val="Bulletedlist3"/>
      <w:lvlText w:val=""/>
      <w:lvlJc w:val="left"/>
      <w:pPr>
        <w:ind w:left="2160" w:hanging="360"/>
      </w:pPr>
      <w:rPr>
        <w:rFonts w:ascii="Symbol" w:hAnsi="Symbol" w:hint="default"/>
      </w:rPr>
    </w:lvl>
    <w:lvl w:ilvl="3" w:tplc="5D1A21D6" w:tentative="1">
      <w:start w:val="1"/>
      <w:numFmt w:val="bullet"/>
      <w:lvlText w:val=""/>
      <w:lvlJc w:val="left"/>
      <w:pPr>
        <w:ind w:left="2880" w:hanging="360"/>
      </w:pPr>
      <w:rPr>
        <w:rFonts w:ascii="Symbol" w:hAnsi="Symbol" w:hint="default"/>
      </w:rPr>
    </w:lvl>
    <w:lvl w:ilvl="4" w:tplc="9050CE7C" w:tentative="1">
      <w:start w:val="1"/>
      <w:numFmt w:val="bullet"/>
      <w:lvlText w:val="o"/>
      <w:lvlJc w:val="left"/>
      <w:pPr>
        <w:ind w:left="3600" w:hanging="360"/>
      </w:pPr>
      <w:rPr>
        <w:rFonts w:ascii="Courier New" w:hAnsi="Courier New" w:hint="default"/>
      </w:rPr>
    </w:lvl>
    <w:lvl w:ilvl="5" w:tplc="E864C27C" w:tentative="1">
      <w:start w:val="1"/>
      <w:numFmt w:val="bullet"/>
      <w:lvlText w:val=""/>
      <w:lvlJc w:val="left"/>
      <w:pPr>
        <w:ind w:left="4320" w:hanging="360"/>
      </w:pPr>
      <w:rPr>
        <w:rFonts w:ascii="Wingdings" w:hAnsi="Wingdings" w:hint="default"/>
      </w:rPr>
    </w:lvl>
    <w:lvl w:ilvl="6" w:tplc="B96AA548" w:tentative="1">
      <w:start w:val="1"/>
      <w:numFmt w:val="bullet"/>
      <w:lvlText w:val=""/>
      <w:lvlJc w:val="left"/>
      <w:pPr>
        <w:ind w:left="5040" w:hanging="360"/>
      </w:pPr>
      <w:rPr>
        <w:rFonts w:ascii="Symbol" w:hAnsi="Symbol" w:hint="default"/>
      </w:rPr>
    </w:lvl>
    <w:lvl w:ilvl="7" w:tplc="34A2B58C" w:tentative="1">
      <w:start w:val="1"/>
      <w:numFmt w:val="bullet"/>
      <w:lvlText w:val="o"/>
      <w:lvlJc w:val="left"/>
      <w:pPr>
        <w:ind w:left="5760" w:hanging="360"/>
      </w:pPr>
      <w:rPr>
        <w:rFonts w:ascii="Courier New" w:hAnsi="Courier New" w:hint="default"/>
      </w:rPr>
    </w:lvl>
    <w:lvl w:ilvl="8" w:tplc="3CDAE4FA" w:tentative="1">
      <w:start w:val="1"/>
      <w:numFmt w:val="bullet"/>
      <w:lvlText w:val=""/>
      <w:lvlJc w:val="left"/>
      <w:pPr>
        <w:ind w:left="6480" w:hanging="360"/>
      </w:pPr>
      <w:rPr>
        <w:rFonts w:ascii="Wingdings" w:hAnsi="Wingdings" w:hint="default"/>
      </w:rPr>
    </w:lvl>
  </w:abstractNum>
  <w:abstractNum w:abstractNumId="28" w15:restartNumberingAfterBreak="0">
    <w:nsid w:val="46270CC2"/>
    <w:multiLevelType w:val="hybridMultilevel"/>
    <w:tmpl w:val="2B6067B0"/>
    <w:lvl w:ilvl="0" w:tplc="80B41EFE">
      <w:start w:val="1"/>
      <w:numFmt w:val="lowerRoman"/>
      <w:pStyle w:val="Para2Roman"/>
      <w:lvlText w:val="%1."/>
      <w:lvlJc w:val="left"/>
      <w:pPr>
        <w:tabs>
          <w:tab w:val="num" w:pos="1191"/>
        </w:tabs>
        <w:ind w:left="1191" w:hanging="397"/>
      </w:pPr>
      <w:rPr>
        <w:rFonts w:hint="default"/>
      </w:rPr>
    </w:lvl>
    <w:lvl w:ilvl="1" w:tplc="43C8BA02" w:tentative="1">
      <w:start w:val="1"/>
      <w:numFmt w:val="lowerLetter"/>
      <w:lvlText w:val="%2."/>
      <w:lvlJc w:val="left"/>
      <w:pPr>
        <w:tabs>
          <w:tab w:val="num" w:pos="1440"/>
        </w:tabs>
        <w:ind w:left="1440" w:hanging="360"/>
      </w:pPr>
    </w:lvl>
    <w:lvl w:ilvl="2" w:tplc="600AF2E0" w:tentative="1">
      <w:start w:val="1"/>
      <w:numFmt w:val="lowerRoman"/>
      <w:lvlText w:val="%3."/>
      <w:lvlJc w:val="right"/>
      <w:pPr>
        <w:tabs>
          <w:tab w:val="num" w:pos="2160"/>
        </w:tabs>
        <w:ind w:left="2160" w:hanging="180"/>
      </w:pPr>
    </w:lvl>
    <w:lvl w:ilvl="3" w:tplc="36A00BB6" w:tentative="1">
      <w:start w:val="1"/>
      <w:numFmt w:val="decimal"/>
      <w:lvlText w:val="%4."/>
      <w:lvlJc w:val="left"/>
      <w:pPr>
        <w:tabs>
          <w:tab w:val="num" w:pos="2880"/>
        </w:tabs>
        <w:ind w:left="2880" w:hanging="360"/>
      </w:pPr>
    </w:lvl>
    <w:lvl w:ilvl="4" w:tplc="8BE078B8" w:tentative="1">
      <w:start w:val="1"/>
      <w:numFmt w:val="lowerLetter"/>
      <w:lvlText w:val="%5."/>
      <w:lvlJc w:val="left"/>
      <w:pPr>
        <w:tabs>
          <w:tab w:val="num" w:pos="3600"/>
        </w:tabs>
        <w:ind w:left="3600" w:hanging="360"/>
      </w:pPr>
    </w:lvl>
    <w:lvl w:ilvl="5" w:tplc="C39002BA" w:tentative="1">
      <w:start w:val="1"/>
      <w:numFmt w:val="lowerRoman"/>
      <w:lvlText w:val="%6."/>
      <w:lvlJc w:val="right"/>
      <w:pPr>
        <w:tabs>
          <w:tab w:val="num" w:pos="4320"/>
        </w:tabs>
        <w:ind w:left="4320" w:hanging="180"/>
      </w:pPr>
    </w:lvl>
    <w:lvl w:ilvl="6" w:tplc="FA9E0DA6" w:tentative="1">
      <w:start w:val="1"/>
      <w:numFmt w:val="decimal"/>
      <w:lvlText w:val="%7."/>
      <w:lvlJc w:val="left"/>
      <w:pPr>
        <w:tabs>
          <w:tab w:val="num" w:pos="5040"/>
        </w:tabs>
        <w:ind w:left="5040" w:hanging="360"/>
      </w:pPr>
    </w:lvl>
    <w:lvl w:ilvl="7" w:tplc="18F27320" w:tentative="1">
      <w:start w:val="1"/>
      <w:numFmt w:val="lowerLetter"/>
      <w:lvlText w:val="%8."/>
      <w:lvlJc w:val="left"/>
      <w:pPr>
        <w:tabs>
          <w:tab w:val="num" w:pos="5760"/>
        </w:tabs>
        <w:ind w:left="5760" w:hanging="360"/>
      </w:pPr>
    </w:lvl>
    <w:lvl w:ilvl="8" w:tplc="0A42FAE0" w:tentative="1">
      <w:start w:val="1"/>
      <w:numFmt w:val="lowerRoman"/>
      <w:lvlText w:val="%9."/>
      <w:lvlJc w:val="right"/>
      <w:pPr>
        <w:tabs>
          <w:tab w:val="num" w:pos="6480"/>
        </w:tabs>
        <w:ind w:left="6480" w:hanging="180"/>
      </w:pPr>
    </w:lvl>
  </w:abstractNum>
  <w:abstractNum w:abstractNumId="29" w15:restartNumberingAfterBreak="0">
    <w:nsid w:val="47BC2931"/>
    <w:multiLevelType w:val="hybridMultilevel"/>
    <w:tmpl w:val="13EC96AA"/>
    <w:lvl w:ilvl="0" w:tplc="B608D8BA">
      <w:start w:val="1"/>
      <w:numFmt w:val="bullet"/>
      <w:pStyle w:val="BulletFirst"/>
      <w:lvlText w:val=""/>
      <w:lvlJc w:val="left"/>
      <w:pPr>
        <w:tabs>
          <w:tab w:val="num" w:pos="720"/>
        </w:tabs>
        <w:ind w:left="720" w:hanging="360"/>
      </w:pPr>
      <w:rPr>
        <w:rFonts w:ascii="Symbol" w:hAnsi="Symbol" w:hint="default"/>
      </w:rPr>
    </w:lvl>
    <w:lvl w:ilvl="1" w:tplc="04E40FFE">
      <w:start w:val="1"/>
      <w:numFmt w:val="bullet"/>
      <w:lvlText w:val="o"/>
      <w:lvlJc w:val="left"/>
      <w:pPr>
        <w:tabs>
          <w:tab w:val="num" w:pos="1440"/>
        </w:tabs>
        <w:ind w:left="1440" w:hanging="360"/>
      </w:pPr>
      <w:rPr>
        <w:rFonts w:ascii="Courier New" w:hAnsi="Courier New" w:cs="Courier New" w:hint="default"/>
      </w:rPr>
    </w:lvl>
    <w:lvl w:ilvl="2" w:tplc="03D6A4E6">
      <w:start w:val="1"/>
      <w:numFmt w:val="bullet"/>
      <w:lvlText w:val=""/>
      <w:lvlJc w:val="left"/>
      <w:pPr>
        <w:tabs>
          <w:tab w:val="num" w:pos="2160"/>
        </w:tabs>
        <w:ind w:left="2160" w:hanging="360"/>
      </w:pPr>
      <w:rPr>
        <w:rFonts w:ascii="Wingdings" w:hAnsi="Wingdings" w:hint="default"/>
      </w:rPr>
    </w:lvl>
    <w:lvl w:ilvl="3" w:tplc="7E4A4DA2">
      <w:start w:val="1"/>
      <w:numFmt w:val="bullet"/>
      <w:lvlText w:val=""/>
      <w:lvlJc w:val="left"/>
      <w:pPr>
        <w:tabs>
          <w:tab w:val="num" w:pos="2880"/>
        </w:tabs>
        <w:ind w:left="2880" w:hanging="360"/>
      </w:pPr>
      <w:rPr>
        <w:rFonts w:ascii="Symbol" w:hAnsi="Symbol" w:hint="default"/>
      </w:rPr>
    </w:lvl>
    <w:lvl w:ilvl="4" w:tplc="9D38F494" w:tentative="1">
      <w:start w:val="1"/>
      <w:numFmt w:val="bullet"/>
      <w:lvlText w:val="o"/>
      <w:lvlJc w:val="left"/>
      <w:pPr>
        <w:tabs>
          <w:tab w:val="num" w:pos="3600"/>
        </w:tabs>
        <w:ind w:left="3600" w:hanging="360"/>
      </w:pPr>
      <w:rPr>
        <w:rFonts w:ascii="Courier New" w:hAnsi="Courier New" w:cs="Courier New" w:hint="default"/>
      </w:rPr>
    </w:lvl>
    <w:lvl w:ilvl="5" w:tplc="75F81E8A" w:tentative="1">
      <w:start w:val="1"/>
      <w:numFmt w:val="bullet"/>
      <w:lvlText w:val=""/>
      <w:lvlJc w:val="left"/>
      <w:pPr>
        <w:tabs>
          <w:tab w:val="num" w:pos="4320"/>
        </w:tabs>
        <w:ind w:left="4320" w:hanging="360"/>
      </w:pPr>
      <w:rPr>
        <w:rFonts w:ascii="Wingdings" w:hAnsi="Wingdings" w:hint="default"/>
      </w:rPr>
    </w:lvl>
    <w:lvl w:ilvl="6" w:tplc="19568048" w:tentative="1">
      <w:start w:val="1"/>
      <w:numFmt w:val="bullet"/>
      <w:lvlText w:val=""/>
      <w:lvlJc w:val="left"/>
      <w:pPr>
        <w:tabs>
          <w:tab w:val="num" w:pos="5040"/>
        </w:tabs>
        <w:ind w:left="5040" w:hanging="360"/>
      </w:pPr>
      <w:rPr>
        <w:rFonts w:ascii="Symbol" w:hAnsi="Symbol" w:hint="default"/>
      </w:rPr>
    </w:lvl>
    <w:lvl w:ilvl="7" w:tplc="EEE0A7C4" w:tentative="1">
      <w:start w:val="1"/>
      <w:numFmt w:val="bullet"/>
      <w:lvlText w:val="o"/>
      <w:lvlJc w:val="left"/>
      <w:pPr>
        <w:tabs>
          <w:tab w:val="num" w:pos="5760"/>
        </w:tabs>
        <w:ind w:left="5760" w:hanging="360"/>
      </w:pPr>
      <w:rPr>
        <w:rFonts w:ascii="Courier New" w:hAnsi="Courier New" w:cs="Courier New" w:hint="default"/>
      </w:rPr>
    </w:lvl>
    <w:lvl w:ilvl="8" w:tplc="8B6AE4E0"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9980CC6"/>
    <w:multiLevelType w:val="hybridMultilevel"/>
    <w:tmpl w:val="56A2045A"/>
    <w:lvl w:ilvl="0" w:tplc="669600BE">
      <w:start w:val="1"/>
      <w:numFmt w:val="lowerRoman"/>
      <w:pStyle w:val="Para3Roman"/>
      <w:lvlText w:val="%1."/>
      <w:lvlJc w:val="left"/>
      <w:pPr>
        <w:tabs>
          <w:tab w:val="num" w:pos="1588"/>
        </w:tabs>
        <w:ind w:left="1588" w:hanging="397"/>
      </w:pPr>
      <w:rPr>
        <w:rFonts w:hint="default"/>
      </w:rPr>
    </w:lvl>
    <w:lvl w:ilvl="1" w:tplc="B4186C42" w:tentative="1">
      <w:start w:val="1"/>
      <w:numFmt w:val="lowerLetter"/>
      <w:lvlText w:val="%2."/>
      <w:lvlJc w:val="left"/>
      <w:pPr>
        <w:tabs>
          <w:tab w:val="num" w:pos="1440"/>
        </w:tabs>
        <w:ind w:left="1440" w:hanging="360"/>
      </w:pPr>
    </w:lvl>
    <w:lvl w:ilvl="2" w:tplc="799273F0" w:tentative="1">
      <w:start w:val="1"/>
      <w:numFmt w:val="lowerRoman"/>
      <w:lvlText w:val="%3."/>
      <w:lvlJc w:val="right"/>
      <w:pPr>
        <w:tabs>
          <w:tab w:val="num" w:pos="2160"/>
        </w:tabs>
        <w:ind w:left="2160" w:hanging="180"/>
      </w:pPr>
    </w:lvl>
    <w:lvl w:ilvl="3" w:tplc="2A7652BA" w:tentative="1">
      <w:start w:val="1"/>
      <w:numFmt w:val="decimal"/>
      <w:lvlText w:val="%4."/>
      <w:lvlJc w:val="left"/>
      <w:pPr>
        <w:tabs>
          <w:tab w:val="num" w:pos="2880"/>
        </w:tabs>
        <w:ind w:left="2880" w:hanging="360"/>
      </w:pPr>
    </w:lvl>
    <w:lvl w:ilvl="4" w:tplc="28B4C48C" w:tentative="1">
      <w:start w:val="1"/>
      <w:numFmt w:val="lowerLetter"/>
      <w:lvlText w:val="%5."/>
      <w:lvlJc w:val="left"/>
      <w:pPr>
        <w:tabs>
          <w:tab w:val="num" w:pos="3600"/>
        </w:tabs>
        <w:ind w:left="3600" w:hanging="360"/>
      </w:pPr>
    </w:lvl>
    <w:lvl w:ilvl="5" w:tplc="A5648542" w:tentative="1">
      <w:start w:val="1"/>
      <w:numFmt w:val="lowerRoman"/>
      <w:lvlText w:val="%6."/>
      <w:lvlJc w:val="right"/>
      <w:pPr>
        <w:tabs>
          <w:tab w:val="num" w:pos="4320"/>
        </w:tabs>
        <w:ind w:left="4320" w:hanging="180"/>
      </w:pPr>
    </w:lvl>
    <w:lvl w:ilvl="6" w:tplc="B8145792" w:tentative="1">
      <w:start w:val="1"/>
      <w:numFmt w:val="decimal"/>
      <w:lvlText w:val="%7."/>
      <w:lvlJc w:val="left"/>
      <w:pPr>
        <w:tabs>
          <w:tab w:val="num" w:pos="5040"/>
        </w:tabs>
        <w:ind w:left="5040" w:hanging="360"/>
      </w:pPr>
    </w:lvl>
    <w:lvl w:ilvl="7" w:tplc="0B08A9F4" w:tentative="1">
      <w:start w:val="1"/>
      <w:numFmt w:val="lowerLetter"/>
      <w:lvlText w:val="%8."/>
      <w:lvlJc w:val="left"/>
      <w:pPr>
        <w:tabs>
          <w:tab w:val="num" w:pos="5760"/>
        </w:tabs>
        <w:ind w:left="5760" w:hanging="360"/>
      </w:pPr>
    </w:lvl>
    <w:lvl w:ilvl="8" w:tplc="826608B6" w:tentative="1">
      <w:start w:val="1"/>
      <w:numFmt w:val="lowerRoman"/>
      <w:lvlText w:val="%9."/>
      <w:lvlJc w:val="right"/>
      <w:pPr>
        <w:tabs>
          <w:tab w:val="num" w:pos="6480"/>
        </w:tabs>
        <w:ind w:left="6480" w:hanging="180"/>
      </w:pPr>
    </w:lvl>
  </w:abstractNum>
  <w:abstractNum w:abstractNumId="31" w15:restartNumberingAfterBreak="0">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32" w15:restartNumberingAfterBreak="0">
    <w:nsid w:val="4F651EAF"/>
    <w:multiLevelType w:val="hybridMultilevel"/>
    <w:tmpl w:val="950A3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34" w15:restartNumberingAfterBreak="0">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35" w15:restartNumberingAfterBreak="0">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36" w15:restartNumberingAfterBreak="0">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37" w15:restartNumberingAfterBreak="0">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38" w15:restartNumberingAfterBreak="0">
    <w:nsid w:val="65456429"/>
    <w:multiLevelType w:val="multilevel"/>
    <w:tmpl w:val="E898CC72"/>
    <w:numStyleLink w:val="KeyPoints"/>
  </w:abstractNum>
  <w:abstractNum w:abstractNumId="39" w15:restartNumberingAfterBreak="0">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40" w15:restartNumberingAfterBreak="0">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41" w15:restartNumberingAfterBreak="0">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42" w15:restartNumberingAfterBreak="0">
    <w:nsid w:val="6F764EC5"/>
    <w:multiLevelType w:val="multilevel"/>
    <w:tmpl w:val="CAB89AB2"/>
    <w:lvl w:ilvl="0">
      <w:start w:val="1"/>
      <w:numFmt w:val="decimal"/>
      <w:pStyle w:val="ScheduleHeading"/>
      <w:lvlText w:val="Schedule %1"/>
      <w:lvlJc w:val="left"/>
      <w:pPr>
        <w:tabs>
          <w:tab w:val="num" w:pos="1418"/>
        </w:tabs>
        <w:ind w:left="1418" w:hanging="1418"/>
      </w:pPr>
      <w:rPr>
        <w:rFonts w:hint="default"/>
      </w:rPr>
    </w:lvl>
    <w:lvl w:ilvl="1">
      <w:start w:val="1"/>
      <w:numFmt w:val="decimal"/>
      <w:pStyle w:val="ScheduleLevel1"/>
      <w:lvlText w:val="%2."/>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ScheduleLevel2"/>
      <w:lvlText w:val="%2.%3."/>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ScheduleLevel3"/>
      <w:lvlText w:val="%2.%3.%4."/>
      <w:lvlJc w:val="left"/>
      <w:pPr>
        <w:tabs>
          <w:tab w:val="num" w:pos="1134"/>
        </w:tabs>
        <w:ind w:left="1134" w:hanging="1134"/>
      </w:pPr>
      <w:rPr>
        <w:rFonts w:hint="default"/>
        <w:color w:val="auto"/>
      </w:rPr>
    </w:lvl>
    <w:lvl w:ilvl="4">
      <w:start w:val="1"/>
      <w:numFmt w:val="lowerLetter"/>
      <w:pStyle w:val="ScheduleLevel4"/>
      <w:lvlText w:val="%5."/>
      <w:lvlJc w:val="left"/>
      <w:pPr>
        <w:tabs>
          <w:tab w:val="num" w:pos="1559"/>
        </w:tabs>
        <w:ind w:left="1559" w:hanging="425"/>
      </w:pPr>
      <w:rPr>
        <w:rFonts w:hint="default"/>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43" w15:restartNumberingAfterBreak="0">
    <w:nsid w:val="70B93332"/>
    <w:multiLevelType w:val="hybridMultilevel"/>
    <w:tmpl w:val="2F00A160"/>
    <w:lvl w:ilvl="0" w:tplc="59E2B52E">
      <w:start w:val="1"/>
      <w:numFmt w:val="bullet"/>
      <w:pStyle w:val="OWStablebulletpointL1"/>
      <w:lvlText w:val=""/>
      <w:lvlJc w:val="left"/>
      <w:pPr>
        <w:ind w:left="720" w:hanging="360"/>
      </w:pPr>
      <w:rPr>
        <w:rFonts w:ascii="Symbol" w:hAnsi="Symbol" w:hint="default"/>
      </w:rPr>
    </w:lvl>
    <w:lvl w:ilvl="1" w:tplc="43C42D1E">
      <w:numFmt w:val="bullet"/>
      <w:pStyle w:val="OWStablebulletpointL2"/>
      <w:lvlText w:val="−"/>
      <w:lvlJc w:val="left"/>
      <w:pPr>
        <w:ind w:left="1440" w:hanging="360"/>
      </w:pPr>
      <w:rPr>
        <w:rFonts w:ascii="Arial" w:eastAsia="Times New Roman" w:hAnsi="Arial" w:hint="default"/>
      </w:rPr>
    </w:lvl>
    <w:lvl w:ilvl="2" w:tplc="5F687908">
      <w:start w:val="1"/>
      <w:numFmt w:val="bullet"/>
      <w:pStyle w:val="OWStablebulletpointL3"/>
      <w:lvlText w:val=""/>
      <w:lvlJc w:val="left"/>
      <w:pPr>
        <w:ind w:left="2160" w:hanging="360"/>
      </w:pPr>
      <w:rPr>
        <w:rFonts w:ascii="Wingdings" w:hAnsi="Wingdings" w:hint="default"/>
      </w:rPr>
    </w:lvl>
    <w:lvl w:ilvl="3" w:tplc="87B251E6" w:tentative="1">
      <w:start w:val="1"/>
      <w:numFmt w:val="bullet"/>
      <w:lvlText w:val=""/>
      <w:lvlJc w:val="left"/>
      <w:pPr>
        <w:ind w:left="2880" w:hanging="360"/>
      </w:pPr>
      <w:rPr>
        <w:rFonts w:ascii="Symbol" w:hAnsi="Symbol" w:hint="default"/>
      </w:rPr>
    </w:lvl>
    <w:lvl w:ilvl="4" w:tplc="637AC37E" w:tentative="1">
      <w:start w:val="1"/>
      <w:numFmt w:val="bullet"/>
      <w:lvlText w:val="o"/>
      <w:lvlJc w:val="left"/>
      <w:pPr>
        <w:ind w:left="3600" w:hanging="360"/>
      </w:pPr>
      <w:rPr>
        <w:rFonts w:ascii="Courier New" w:hAnsi="Courier New" w:cs="Courier New" w:hint="default"/>
      </w:rPr>
    </w:lvl>
    <w:lvl w:ilvl="5" w:tplc="43963E24" w:tentative="1">
      <w:start w:val="1"/>
      <w:numFmt w:val="bullet"/>
      <w:lvlText w:val=""/>
      <w:lvlJc w:val="left"/>
      <w:pPr>
        <w:ind w:left="4320" w:hanging="360"/>
      </w:pPr>
      <w:rPr>
        <w:rFonts w:ascii="Wingdings" w:hAnsi="Wingdings" w:hint="default"/>
      </w:rPr>
    </w:lvl>
    <w:lvl w:ilvl="6" w:tplc="414A1942" w:tentative="1">
      <w:start w:val="1"/>
      <w:numFmt w:val="bullet"/>
      <w:lvlText w:val=""/>
      <w:lvlJc w:val="left"/>
      <w:pPr>
        <w:ind w:left="5040" w:hanging="360"/>
      </w:pPr>
      <w:rPr>
        <w:rFonts w:ascii="Symbol" w:hAnsi="Symbol" w:hint="default"/>
      </w:rPr>
    </w:lvl>
    <w:lvl w:ilvl="7" w:tplc="5242400A" w:tentative="1">
      <w:start w:val="1"/>
      <w:numFmt w:val="bullet"/>
      <w:lvlText w:val="o"/>
      <w:lvlJc w:val="left"/>
      <w:pPr>
        <w:ind w:left="5760" w:hanging="360"/>
      </w:pPr>
      <w:rPr>
        <w:rFonts w:ascii="Courier New" w:hAnsi="Courier New" w:cs="Courier New" w:hint="default"/>
      </w:rPr>
    </w:lvl>
    <w:lvl w:ilvl="8" w:tplc="39CCA4C8" w:tentative="1">
      <w:start w:val="1"/>
      <w:numFmt w:val="bullet"/>
      <w:lvlText w:val=""/>
      <w:lvlJc w:val="left"/>
      <w:pPr>
        <w:ind w:left="6480" w:hanging="360"/>
      </w:pPr>
      <w:rPr>
        <w:rFonts w:ascii="Wingdings" w:hAnsi="Wingdings" w:hint="default"/>
      </w:rPr>
    </w:lvl>
  </w:abstractNum>
  <w:abstractNum w:abstractNumId="44" w15:restartNumberingAfterBreak="0">
    <w:nsid w:val="71B27C21"/>
    <w:multiLevelType w:val="multilevel"/>
    <w:tmpl w:val="EBB65C30"/>
    <w:lvl w:ilvl="0">
      <w:start w:val="1"/>
      <w:numFmt w:val="bullet"/>
      <w:pStyle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383306D"/>
    <w:multiLevelType w:val="hybridMultilevel"/>
    <w:tmpl w:val="8A6274EE"/>
    <w:lvl w:ilvl="0" w:tplc="6C14B416">
      <w:start w:val="1"/>
      <w:numFmt w:val="lowerRoman"/>
      <w:pStyle w:val="Para0Roman"/>
      <w:lvlText w:val="%1."/>
      <w:lvlJc w:val="left"/>
      <w:pPr>
        <w:tabs>
          <w:tab w:val="num" w:pos="397"/>
        </w:tabs>
        <w:ind w:left="397" w:hanging="397"/>
      </w:pPr>
      <w:rPr>
        <w:rFonts w:hint="default"/>
      </w:rPr>
    </w:lvl>
    <w:lvl w:ilvl="1" w:tplc="84D8BAAC" w:tentative="1">
      <w:start w:val="1"/>
      <w:numFmt w:val="lowerLetter"/>
      <w:lvlText w:val="%2."/>
      <w:lvlJc w:val="left"/>
      <w:pPr>
        <w:tabs>
          <w:tab w:val="num" w:pos="1440"/>
        </w:tabs>
        <w:ind w:left="1440" w:hanging="360"/>
      </w:pPr>
    </w:lvl>
    <w:lvl w:ilvl="2" w:tplc="2062D37C"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46" w15:restartNumberingAfterBreak="0">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abstractNum w:abstractNumId="47"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48" w15:restartNumberingAfterBreak="0">
    <w:nsid w:val="7A7E047F"/>
    <w:multiLevelType w:val="hybridMultilevel"/>
    <w:tmpl w:val="ED64ACA0"/>
    <w:lvl w:ilvl="0" w:tplc="E49E2D90">
      <w:start w:val="1"/>
      <w:numFmt w:val="bullet"/>
      <w:pStyle w:val="DotpointLevel1"/>
      <w:lvlText w:val=""/>
      <w:lvlJc w:val="left"/>
      <w:pPr>
        <w:ind w:left="720" w:hanging="360"/>
      </w:pPr>
      <w:rPr>
        <w:rFonts w:ascii="Symbol" w:hAnsi="Symbol" w:hint="default"/>
      </w:rPr>
    </w:lvl>
    <w:lvl w:ilvl="1" w:tplc="6F06BF80">
      <w:start w:val="1"/>
      <w:numFmt w:val="bullet"/>
      <w:lvlText w:val="o"/>
      <w:lvlJc w:val="left"/>
      <w:pPr>
        <w:ind w:left="1440" w:hanging="360"/>
      </w:pPr>
      <w:rPr>
        <w:rFonts w:ascii="Courier New" w:hAnsi="Courier New" w:cs="Courier New" w:hint="default"/>
      </w:rPr>
    </w:lvl>
    <w:lvl w:ilvl="2" w:tplc="1DF464DE" w:tentative="1">
      <w:start w:val="1"/>
      <w:numFmt w:val="bullet"/>
      <w:lvlText w:val=""/>
      <w:lvlJc w:val="left"/>
      <w:pPr>
        <w:ind w:left="2160" w:hanging="360"/>
      </w:pPr>
      <w:rPr>
        <w:rFonts w:ascii="Wingdings" w:hAnsi="Wingdings" w:hint="default"/>
      </w:rPr>
    </w:lvl>
    <w:lvl w:ilvl="3" w:tplc="1880552C" w:tentative="1">
      <w:start w:val="1"/>
      <w:numFmt w:val="bullet"/>
      <w:lvlText w:val=""/>
      <w:lvlJc w:val="left"/>
      <w:pPr>
        <w:ind w:left="2880" w:hanging="360"/>
      </w:pPr>
      <w:rPr>
        <w:rFonts w:ascii="Symbol" w:hAnsi="Symbol" w:hint="default"/>
      </w:rPr>
    </w:lvl>
    <w:lvl w:ilvl="4" w:tplc="F788D314" w:tentative="1">
      <w:start w:val="1"/>
      <w:numFmt w:val="bullet"/>
      <w:lvlText w:val="o"/>
      <w:lvlJc w:val="left"/>
      <w:pPr>
        <w:ind w:left="3600" w:hanging="360"/>
      </w:pPr>
      <w:rPr>
        <w:rFonts w:ascii="Courier New" w:hAnsi="Courier New" w:cs="Courier New" w:hint="default"/>
      </w:rPr>
    </w:lvl>
    <w:lvl w:ilvl="5" w:tplc="41526A84" w:tentative="1">
      <w:start w:val="1"/>
      <w:numFmt w:val="bullet"/>
      <w:lvlText w:val=""/>
      <w:lvlJc w:val="left"/>
      <w:pPr>
        <w:ind w:left="4320" w:hanging="360"/>
      </w:pPr>
      <w:rPr>
        <w:rFonts w:ascii="Wingdings" w:hAnsi="Wingdings" w:hint="default"/>
      </w:rPr>
    </w:lvl>
    <w:lvl w:ilvl="6" w:tplc="D0FE43E4" w:tentative="1">
      <w:start w:val="1"/>
      <w:numFmt w:val="bullet"/>
      <w:lvlText w:val=""/>
      <w:lvlJc w:val="left"/>
      <w:pPr>
        <w:ind w:left="5040" w:hanging="360"/>
      </w:pPr>
      <w:rPr>
        <w:rFonts w:ascii="Symbol" w:hAnsi="Symbol" w:hint="default"/>
      </w:rPr>
    </w:lvl>
    <w:lvl w:ilvl="7" w:tplc="0B60C6A4" w:tentative="1">
      <w:start w:val="1"/>
      <w:numFmt w:val="bullet"/>
      <w:lvlText w:val="o"/>
      <w:lvlJc w:val="left"/>
      <w:pPr>
        <w:ind w:left="5760" w:hanging="360"/>
      </w:pPr>
      <w:rPr>
        <w:rFonts w:ascii="Courier New" w:hAnsi="Courier New" w:cs="Courier New" w:hint="default"/>
      </w:rPr>
    </w:lvl>
    <w:lvl w:ilvl="8" w:tplc="14488074" w:tentative="1">
      <w:start w:val="1"/>
      <w:numFmt w:val="bullet"/>
      <w:lvlText w:val=""/>
      <w:lvlJc w:val="left"/>
      <w:pPr>
        <w:ind w:left="6480" w:hanging="360"/>
      </w:pPr>
      <w:rPr>
        <w:rFonts w:ascii="Wingdings" w:hAnsi="Wingdings" w:hint="default"/>
      </w:rPr>
    </w:lvl>
  </w:abstractNum>
  <w:num w:numId="1">
    <w:abstractNumId w:val="9"/>
  </w:num>
  <w:num w:numId="2">
    <w:abstractNumId w:val="37"/>
  </w:num>
  <w:num w:numId="3">
    <w:abstractNumId w:val="35"/>
  </w:num>
  <w:num w:numId="4">
    <w:abstractNumId w:val="46"/>
  </w:num>
  <w:num w:numId="5">
    <w:abstractNumId w:val="41"/>
  </w:num>
  <w:num w:numId="6">
    <w:abstractNumId w:val="31"/>
  </w:num>
  <w:num w:numId="7">
    <w:abstractNumId w:val="39"/>
  </w:num>
  <w:num w:numId="8">
    <w:abstractNumId w:val="36"/>
  </w:num>
  <w:num w:numId="9">
    <w:abstractNumId w:val="17"/>
  </w:num>
  <w:num w:numId="10">
    <w:abstractNumId w:val="33"/>
  </w:num>
  <w:num w:numId="11">
    <w:abstractNumId w:val="15"/>
  </w:num>
  <w:num w:numId="12">
    <w:abstractNumId w:val="10"/>
  </w:num>
  <w:num w:numId="13">
    <w:abstractNumId w:val="18"/>
  </w:num>
  <w:num w:numId="14">
    <w:abstractNumId w:val="34"/>
  </w:num>
  <w:num w:numId="15">
    <w:abstractNumId w:val="26"/>
  </w:num>
  <w:num w:numId="16">
    <w:abstractNumId w:val="22"/>
  </w:num>
  <w:num w:numId="17">
    <w:abstractNumId w:val="40"/>
  </w:num>
  <w:num w:numId="18">
    <w:abstractNumId w:val="14"/>
  </w:num>
  <w:num w:numId="19">
    <w:abstractNumId w:val="45"/>
  </w:num>
  <w:num w:numId="20">
    <w:abstractNumId w:val="2"/>
  </w:num>
  <w:num w:numId="21">
    <w:abstractNumId w:val="28"/>
  </w:num>
  <w:num w:numId="22">
    <w:abstractNumId w:val="30"/>
  </w:num>
  <w:num w:numId="23">
    <w:abstractNumId w:val="20"/>
  </w:num>
  <w:num w:numId="24">
    <w:abstractNumId w:val="42"/>
  </w:num>
  <w:num w:numId="25">
    <w:abstractNumId w:val="25"/>
  </w:num>
  <w:num w:numId="26">
    <w:abstractNumId w:val="21"/>
  </w:num>
  <w:num w:numId="27">
    <w:abstractNumId w:val="5"/>
  </w:num>
  <w:num w:numId="28">
    <w:abstractNumId w:val="29"/>
  </w:num>
  <w:num w:numId="29">
    <w:abstractNumId w:val="11"/>
  </w:num>
  <w:num w:numId="30">
    <w:abstractNumId w:val="19"/>
  </w:num>
  <w:num w:numId="31">
    <w:abstractNumId w:val="44"/>
  </w:num>
  <w:num w:numId="32">
    <w:abstractNumId w:val="47"/>
  </w:num>
  <w:num w:numId="33">
    <w:abstractNumId w:val="38"/>
  </w:num>
  <w:num w:numId="34">
    <w:abstractNumId w:val="1"/>
  </w:num>
  <w:num w:numId="35">
    <w:abstractNumId w:val="0"/>
  </w:num>
  <w:num w:numId="36">
    <w:abstractNumId w:val="12"/>
  </w:num>
  <w:num w:numId="37">
    <w:abstractNumId w:val="23"/>
  </w:num>
  <w:num w:numId="38">
    <w:abstractNumId w:val="3"/>
  </w:num>
  <w:num w:numId="39">
    <w:abstractNumId w:val="4"/>
  </w:num>
  <w:num w:numId="40">
    <w:abstractNumId w:val="27"/>
  </w:num>
  <w:num w:numId="41">
    <w:abstractNumId w:val="43"/>
  </w:num>
  <w:num w:numId="42">
    <w:abstractNumId w:val="48"/>
  </w:num>
  <w:num w:numId="43">
    <w:abstractNumId w:val="24"/>
  </w:num>
  <w:num w:numId="44">
    <w:abstractNumId w:val="6"/>
  </w:num>
  <w:num w:numId="45">
    <w:abstractNumId w:val="7"/>
  </w:num>
  <w:num w:numId="46">
    <w:abstractNumId w:val="13"/>
  </w:num>
  <w:num w:numId="47">
    <w:abstractNumId w:val="32"/>
  </w:num>
  <w:num w:numId="48">
    <w:abstractNumId w:val="44"/>
  </w:num>
  <w:num w:numId="49">
    <w:abstractNumId w:val="44"/>
  </w:num>
  <w:num w:numId="50">
    <w:abstractNumId w:val="44"/>
  </w:num>
  <w:num w:numId="51">
    <w:abstractNumId w:val="44"/>
  </w:num>
  <w:num w:numId="52">
    <w:abstractNumId w:val="8"/>
  </w:num>
  <w:num w:numId="53">
    <w:abstractNumId w:val="44"/>
  </w:num>
  <w:num w:numId="54">
    <w:abstractNumId w:val="16"/>
  </w:num>
  <w:num w:numId="55">
    <w:abstractNumId w:val="12"/>
  </w:num>
  <w:num w:numId="56">
    <w:abstractNumId w:val="12"/>
  </w:num>
  <w:num w:numId="57">
    <w:abstractNumId w:val="12"/>
  </w:num>
  <w:num w:numId="58">
    <w:abstractNumId w:val="12"/>
  </w:num>
  <w:num w:numId="59">
    <w:abstractNumId w:val="12"/>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odso/>
  </w:mailMerge>
  <w:defaultTabStop w:val="720"/>
  <w:drawingGridHorizontalSpacing w:val="110"/>
  <w:drawingGridVerticalSpacing w:val="360"/>
  <w:displayHorizontalDrawingGridEvery w:val="0"/>
  <w:displayVerticalDrawingGridEvery w:val="0"/>
  <w:characterSpacingControl w:val="doNotCompress"/>
  <w:hdrShapeDefaults>
    <o:shapedefaults v:ext="edit" spidmax="134146">
      <o:colormenu v:ext="edit" fillcolor="none [3212]" strokecolor="none"/>
    </o:shapedefaults>
    <o:shapelayout v:ext="edit">
      <o:idmap v:ext="edit" data="13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awsrtr20e9dd8ewz5evfttuv5erw5fa22tr&quot;&gt;DobleReferences&lt;record-ids&gt;&lt;item&gt;2580&lt;/item&gt;&lt;/record-ids&gt;&lt;/item&gt;&lt;/Libraries&gt;"/>
  </w:docVars>
  <w:rsids>
    <w:rsidRoot w:val="00E05192"/>
    <w:rsid w:val="00000DAE"/>
    <w:rsid w:val="000010E7"/>
    <w:rsid w:val="000012AD"/>
    <w:rsid w:val="00001F66"/>
    <w:rsid w:val="000028A2"/>
    <w:rsid w:val="00002BDD"/>
    <w:rsid w:val="00003245"/>
    <w:rsid w:val="00003302"/>
    <w:rsid w:val="000039F7"/>
    <w:rsid w:val="00003A7D"/>
    <w:rsid w:val="00004113"/>
    <w:rsid w:val="0000501D"/>
    <w:rsid w:val="000051FF"/>
    <w:rsid w:val="000063D5"/>
    <w:rsid w:val="0000653D"/>
    <w:rsid w:val="00006BDF"/>
    <w:rsid w:val="00006C27"/>
    <w:rsid w:val="00006CFF"/>
    <w:rsid w:val="00006EB6"/>
    <w:rsid w:val="00007491"/>
    <w:rsid w:val="00010A1C"/>
    <w:rsid w:val="00011B8A"/>
    <w:rsid w:val="000151D0"/>
    <w:rsid w:val="00015508"/>
    <w:rsid w:val="00015DFC"/>
    <w:rsid w:val="00016302"/>
    <w:rsid w:val="00016656"/>
    <w:rsid w:val="000168E2"/>
    <w:rsid w:val="00016DBF"/>
    <w:rsid w:val="00016DDF"/>
    <w:rsid w:val="00016E4D"/>
    <w:rsid w:val="00016ED8"/>
    <w:rsid w:val="00017262"/>
    <w:rsid w:val="000173B9"/>
    <w:rsid w:val="00017BCD"/>
    <w:rsid w:val="000201A2"/>
    <w:rsid w:val="000213D2"/>
    <w:rsid w:val="00022B8C"/>
    <w:rsid w:val="0002368C"/>
    <w:rsid w:val="00023EA6"/>
    <w:rsid w:val="0002488E"/>
    <w:rsid w:val="00024DE7"/>
    <w:rsid w:val="00024F2A"/>
    <w:rsid w:val="0002545C"/>
    <w:rsid w:val="00025B16"/>
    <w:rsid w:val="00025EC2"/>
    <w:rsid w:val="00026703"/>
    <w:rsid w:val="00026F16"/>
    <w:rsid w:val="0002701D"/>
    <w:rsid w:val="00027158"/>
    <w:rsid w:val="000274BB"/>
    <w:rsid w:val="0002763C"/>
    <w:rsid w:val="00027E2E"/>
    <w:rsid w:val="00030462"/>
    <w:rsid w:val="00031C06"/>
    <w:rsid w:val="00032314"/>
    <w:rsid w:val="0003396F"/>
    <w:rsid w:val="000348D5"/>
    <w:rsid w:val="00034940"/>
    <w:rsid w:val="00035320"/>
    <w:rsid w:val="00035AFB"/>
    <w:rsid w:val="00037D3A"/>
    <w:rsid w:val="000406B4"/>
    <w:rsid w:val="00040ABB"/>
    <w:rsid w:val="00040BC0"/>
    <w:rsid w:val="00041AE9"/>
    <w:rsid w:val="00042189"/>
    <w:rsid w:val="00042309"/>
    <w:rsid w:val="00042ADF"/>
    <w:rsid w:val="00042B1F"/>
    <w:rsid w:val="00043E2B"/>
    <w:rsid w:val="00045789"/>
    <w:rsid w:val="000458A9"/>
    <w:rsid w:val="00045E04"/>
    <w:rsid w:val="0004613D"/>
    <w:rsid w:val="00046605"/>
    <w:rsid w:val="00047003"/>
    <w:rsid w:val="0005078A"/>
    <w:rsid w:val="00050912"/>
    <w:rsid w:val="00052DD6"/>
    <w:rsid w:val="0005313E"/>
    <w:rsid w:val="000532D0"/>
    <w:rsid w:val="0005591A"/>
    <w:rsid w:val="000560BF"/>
    <w:rsid w:val="00057644"/>
    <w:rsid w:val="000577C0"/>
    <w:rsid w:val="00057B1A"/>
    <w:rsid w:val="00057DF5"/>
    <w:rsid w:val="00060077"/>
    <w:rsid w:val="000609B5"/>
    <w:rsid w:val="00062A0E"/>
    <w:rsid w:val="0006344A"/>
    <w:rsid w:val="00063606"/>
    <w:rsid w:val="000636B3"/>
    <w:rsid w:val="00063AF3"/>
    <w:rsid w:val="000651A9"/>
    <w:rsid w:val="00065EBD"/>
    <w:rsid w:val="00066553"/>
    <w:rsid w:val="00066AD2"/>
    <w:rsid w:val="000670F9"/>
    <w:rsid w:val="00067D79"/>
    <w:rsid w:val="00070437"/>
    <w:rsid w:val="000706A6"/>
    <w:rsid w:val="00070CD3"/>
    <w:rsid w:val="00070D97"/>
    <w:rsid w:val="00071602"/>
    <w:rsid w:val="00073692"/>
    <w:rsid w:val="00074FC5"/>
    <w:rsid w:val="0007542C"/>
    <w:rsid w:val="00075AE4"/>
    <w:rsid w:val="00076167"/>
    <w:rsid w:val="000761E3"/>
    <w:rsid w:val="000764A6"/>
    <w:rsid w:val="0007663D"/>
    <w:rsid w:val="00076CD5"/>
    <w:rsid w:val="00080E4A"/>
    <w:rsid w:val="000810D3"/>
    <w:rsid w:val="000811A9"/>
    <w:rsid w:val="00081550"/>
    <w:rsid w:val="00081F16"/>
    <w:rsid w:val="000822F5"/>
    <w:rsid w:val="00082754"/>
    <w:rsid w:val="0008311F"/>
    <w:rsid w:val="0008354E"/>
    <w:rsid w:val="00083786"/>
    <w:rsid w:val="00083DF2"/>
    <w:rsid w:val="00083F67"/>
    <w:rsid w:val="00085E39"/>
    <w:rsid w:val="0008619E"/>
    <w:rsid w:val="000864D1"/>
    <w:rsid w:val="00086A58"/>
    <w:rsid w:val="00086B2C"/>
    <w:rsid w:val="0008723F"/>
    <w:rsid w:val="00087620"/>
    <w:rsid w:val="00087BF1"/>
    <w:rsid w:val="00090E21"/>
    <w:rsid w:val="00091AE9"/>
    <w:rsid w:val="00092317"/>
    <w:rsid w:val="0009299F"/>
    <w:rsid w:val="00094C1E"/>
    <w:rsid w:val="00095527"/>
    <w:rsid w:val="00095A80"/>
    <w:rsid w:val="00095D51"/>
    <w:rsid w:val="000A02EA"/>
    <w:rsid w:val="000A0EFC"/>
    <w:rsid w:val="000A14F6"/>
    <w:rsid w:val="000A1684"/>
    <w:rsid w:val="000A1990"/>
    <w:rsid w:val="000A2C82"/>
    <w:rsid w:val="000A3531"/>
    <w:rsid w:val="000A36ED"/>
    <w:rsid w:val="000A3940"/>
    <w:rsid w:val="000A3B45"/>
    <w:rsid w:val="000A3C3E"/>
    <w:rsid w:val="000A3C6D"/>
    <w:rsid w:val="000A4257"/>
    <w:rsid w:val="000A46B9"/>
    <w:rsid w:val="000A4801"/>
    <w:rsid w:val="000A557C"/>
    <w:rsid w:val="000A620D"/>
    <w:rsid w:val="000A6405"/>
    <w:rsid w:val="000A67A3"/>
    <w:rsid w:val="000A6A27"/>
    <w:rsid w:val="000A6F0D"/>
    <w:rsid w:val="000A76B1"/>
    <w:rsid w:val="000A778D"/>
    <w:rsid w:val="000B1206"/>
    <w:rsid w:val="000B1250"/>
    <w:rsid w:val="000B1433"/>
    <w:rsid w:val="000B2479"/>
    <w:rsid w:val="000B32FC"/>
    <w:rsid w:val="000B33E5"/>
    <w:rsid w:val="000B46A5"/>
    <w:rsid w:val="000B4B46"/>
    <w:rsid w:val="000B5057"/>
    <w:rsid w:val="000B556C"/>
    <w:rsid w:val="000B5F7E"/>
    <w:rsid w:val="000B6156"/>
    <w:rsid w:val="000B65DF"/>
    <w:rsid w:val="000B65F0"/>
    <w:rsid w:val="000B65F3"/>
    <w:rsid w:val="000B6923"/>
    <w:rsid w:val="000C01DE"/>
    <w:rsid w:val="000C05B8"/>
    <w:rsid w:val="000C0871"/>
    <w:rsid w:val="000C0A31"/>
    <w:rsid w:val="000C0CDD"/>
    <w:rsid w:val="000C1A84"/>
    <w:rsid w:val="000C1D81"/>
    <w:rsid w:val="000C2121"/>
    <w:rsid w:val="000C2582"/>
    <w:rsid w:val="000C2CFA"/>
    <w:rsid w:val="000C3CF4"/>
    <w:rsid w:val="000C4124"/>
    <w:rsid w:val="000C41FB"/>
    <w:rsid w:val="000C530E"/>
    <w:rsid w:val="000C55A8"/>
    <w:rsid w:val="000C57A1"/>
    <w:rsid w:val="000C57B2"/>
    <w:rsid w:val="000C5ED6"/>
    <w:rsid w:val="000C6021"/>
    <w:rsid w:val="000C7C92"/>
    <w:rsid w:val="000C7DC4"/>
    <w:rsid w:val="000D074C"/>
    <w:rsid w:val="000D0AF3"/>
    <w:rsid w:val="000D124A"/>
    <w:rsid w:val="000D12EE"/>
    <w:rsid w:val="000D1AB2"/>
    <w:rsid w:val="000D1DBC"/>
    <w:rsid w:val="000D24BF"/>
    <w:rsid w:val="000D39C3"/>
    <w:rsid w:val="000D3B9C"/>
    <w:rsid w:val="000D3BA2"/>
    <w:rsid w:val="000D4A01"/>
    <w:rsid w:val="000D5599"/>
    <w:rsid w:val="000D57DC"/>
    <w:rsid w:val="000D5D5C"/>
    <w:rsid w:val="000D64D4"/>
    <w:rsid w:val="000D6E98"/>
    <w:rsid w:val="000E0AA0"/>
    <w:rsid w:val="000E0D44"/>
    <w:rsid w:val="000E0F34"/>
    <w:rsid w:val="000E1601"/>
    <w:rsid w:val="000E1639"/>
    <w:rsid w:val="000E21CA"/>
    <w:rsid w:val="000E23CF"/>
    <w:rsid w:val="000E2A22"/>
    <w:rsid w:val="000E2D72"/>
    <w:rsid w:val="000E35AF"/>
    <w:rsid w:val="000E3757"/>
    <w:rsid w:val="000E4592"/>
    <w:rsid w:val="000E4EDB"/>
    <w:rsid w:val="000E4F14"/>
    <w:rsid w:val="000E4F4E"/>
    <w:rsid w:val="000E575D"/>
    <w:rsid w:val="000E5785"/>
    <w:rsid w:val="000E5A89"/>
    <w:rsid w:val="000E5B58"/>
    <w:rsid w:val="000E61E9"/>
    <w:rsid w:val="000E623B"/>
    <w:rsid w:val="000E6574"/>
    <w:rsid w:val="000E6705"/>
    <w:rsid w:val="000E6A06"/>
    <w:rsid w:val="000E70D1"/>
    <w:rsid w:val="000E7546"/>
    <w:rsid w:val="000E7DAD"/>
    <w:rsid w:val="000F0600"/>
    <w:rsid w:val="000F07C7"/>
    <w:rsid w:val="000F10CB"/>
    <w:rsid w:val="000F125E"/>
    <w:rsid w:val="000F2722"/>
    <w:rsid w:val="000F2AAA"/>
    <w:rsid w:val="000F2E4B"/>
    <w:rsid w:val="000F345C"/>
    <w:rsid w:val="000F39E7"/>
    <w:rsid w:val="000F4950"/>
    <w:rsid w:val="000F49CC"/>
    <w:rsid w:val="000F5204"/>
    <w:rsid w:val="000F5419"/>
    <w:rsid w:val="000F5940"/>
    <w:rsid w:val="000F595E"/>
    <w:rsid w:val="000F7006"/>
    <w:rsid w:val="001001B6"/>
    <w:rsid w:val="00100260"/>
    <w:rsid w:val="0010042D"/>
    <w:rsid w:val="00100588"/>
    <w:rsid w:val="00101060"/>
    <w:rsid w:val="001010FB"/>
    <w:rsid w:val="0010123B"/>
    <w:rsid w:val="00102779"/>
    <w:rsid w:val="0010291D"/>
    <w:rsid w:val="00102B5E"/>
    <w:rsid w:val="00102E27"/>
    <w:rsid w:val="0010334B"/>
    <w:rsid w:val="00103735"/>
    <w:rsid w:val="001050F0"/>
    <w:rsid w:val="00105B48"/>
    <w:rsid w:val="00105C3C"/>
    <w:rsid w:val="00105CC6"/>
    <w:rsid w:val="00106707"/>
    <w:rsid w:val="00106EE3"/>
    <w:rsid w:val="001073EC"/>
    <w:rsid w:val="00107B58"/>
    <w:rsid w:val="001103E2"/>
    <w:rsid w:val="001107BB"/>
    <w:rsid w:val="00111421"/>
    <w:rsid w:val="001116FC"/>
    <w:rsid w:val="00112857"/>
    <w:rsid w:val="00113588"/>
    <w:rsid w:val="00113B44"/>
    <w:rsid w:val="00114603"/>
    <w:rsid w:val="00114C81"/>
    <w:rsid w:val="00117BDA"/>
    <w:rsid w:val="001205AA"/>
    <w:rsid w:val="0012129D"/>
    <w:rsid w:val="001223F2"/>
    <w:rsid w:val="00122770"/>
    <w:rsid w:val="001227CF"/>
    <w:rsid w:val="00122CA4"/>
    <w:rsid w:val="00123917"/>
    <w:rsid w:val="0012392D"/>
    <w:rsid w:val="00123EF5"/>
    <w:rsid w:val="00123F59"/>
    <w:rsid w:val="00123F90"/>
    <w:rsid w:val="00124547"/>
    <w:rsid w:val="001255F7"/>
    <w:rsid w:val="0012570B"/>
    <w:rsid w:val="00126A66"/>
    <w:rsid w:val="00127115"/>
    <w:rsid w:val="00127973"/>
    <w:rsid w:val="00127A25"/>
    <w:rsid w:val="00130344"/>
    <w:rsid w:val="00130BA2"/>
    <w:rsid w:val="001315D2"/>
    <w:rsid w:val="00132537"/>
    <w:rsid w:val="001326B6"/>
    <w:rsid w:val="00132C33"/>
    <w:rsid w:val="00133030"/>
    <w:rsid w:val="00133B65"/>
    <w:rsid w:val="00133EE6"/>
    <w:rsid w:val="0013492F"/>
    <w:rsid w:val="00134A1B"/>
    <w:rsid w:val="00134C1C"/>
    <w:rsid w:val="00135A75"/>
    <w:rsid w:val="001364D5"/>
    <w:rsid w:val="00136967"/>
    <w:rsid w:val="00136D02"/>
    <w:rsid w:val="00137A5E"/>
    <w:rsid w:val="00137D5C"/>
    <w:rsid w:val="00137EB6"/>
    <w:rsid w:val="0014192F"/>
    <w:rsid w:val="00141B3F"/>
    <w:rsid w:val="00142242"/>
    <w:rsid w:val="0014227D"/>
    <w:rsid w:val="00142943"/>
    <w:rsid w:val="00142C6B"/>
    <w:rsid w:val="00143151"/>
    <w:rsid w:val="00143992"/>
    <w:rsid w:val="00143AB4"/>
    <w:rsid w:val="00143FEE"/>
    <w:rsid w:val="00144E48"/>
    <w:rsid w:val="00145090"/>
    <w:rsid w:val="0014548C"/>
    <w:rsid w:val="00145532"/>
    <w:rsid w:val="001457C6"/>
    <w:rsid w:val="00146D80"/>
    <w:rsid w:val="00147906"/>
    <w:rsid w:val="00147DF6"/>
    <w:rsid w:val="001510C2"/>
    <w:rsid w:val="001511D2"/>
    <w:rsid w:val="00151645"/>
    <w:rsid w:val="00151C21"/>
    <w:rsid w:val="00152578"/>
    <w:rsid w:val="00152F1C"/>
    <w:rsid w:val="0015412B"/>
    <w:rsid w:val="001544F4"/>
    <w:rsid w:val="00154F4E"/>
    <w:rsid w:val="001568BF"/>
    <w:rsid w:val="00156924"/>
    <w:rsid w:val="00156A43"/>
    <w:rsid w:val="00156E9A"/>
    <w:rsid w:val="00157C28"/>
    <w:rsid w:val="001608A7"/>
    <w:rsid w:val="0016102B"/>
    <w:rsid w:val="00161826"/>
    <w:rsid w:val="00161BA4"/>
    <w:rsid w:val="00161D42"/>
    <w:rsid w:val="001625F8"/>
    <w:rsid w:val="00162D49"/>
    <w:rsid w:val="00162F88"/>
    <w:rsid w:val="00164134"/>
    <w:rsid w:val="0016434D"/>
    <w:rsid w:val="001646D7"/>
    <w:rsid w:val="001648D0"/>
    <w:rsid w:val="001658F2"/>
    <w:rsid w:val="00166D9B"/>
    <w:rsid w:val="001674F6"/>
    <w:rsid w:val="001675F5"/>
    <w:rsid w:val="00167A04"/>
    <w:rsid w:val="00167A67"/>
    <w:rsid w:val="00167C26"/>
    <w:rsid w:val="00170E63"/>
    <w:rsid w:val="00171349"/>
    <w:rsid w:val="00172424"/>
    <w:rsid w:val="00172876"/>
    <w:rsid w:val="00172A2C"/>
    <w:rsid w:val="00174354"/>
    <w:rsid w:val="00174794"/>
    <w:rsid w:val="00174BE5"/>
    <w:rsid w:val="001754AA"/>
    <w:rsid w:val="001754D7"/>
    <w:rsid w:val="001765E9"/>
    <w:rsid w:val="001766E1"/>
    <w:rsid w:val="00176AC3"/>
    <w:rsid w:val="00177276"/>
    <w:rsid w:val="001776E4"/>
    <w:rsid w:val="00180554"/>
    <w:rsid w:val="00180CBA"/>
    <w:rsid w:val="00180E50"/>
    <w:rsid w:val="001813A1"/>
    <w:rsid w:val="00182ED7"/>
    <w:rsid w:val="001836F0"/>
    <w:rsid w:val="00183CA9"/>
    <w:rsid w:val="001848BB"/>
    <w:rsid w:val="00184E4A"/>
    <w:rsid w:val="001851F2"/>
    <w:rsid w:val="001855E0"/>
    <w:rsid w:val="0018573B"/>
    <w:rsid w:val="0018619D"/>
    <w:rsid w:val="00186241"/>
    <w:rsid w:val="00187195"/>
    <w:rsid w:val="0018778B"/>
    <w:rsid w:val="001878B2"/>
    <w:rsid w:val="00187D29"/>
    <w:rsid w:val="00190016"/>
    <w:rsid w:val="001906A9"/>
    <w:rsid w:val="001910BB"/>
    <w:rsid w:val="00191989"/>
    <w:rsid w:val="00192008"/>
    <w:rsid w:val="00192BD8"/>
    <w:rsid w:val="00193365"/>
    <w:rsid w:val="00193DA3"/>
    <w:rsid w:val="00193F06"/>
    <w:rsid w:val="001945AF"/>
    <w:rsid w:val="00194620"/>
    <w:rsid w:val="00194A39"/>
    <w:rsid w:val="00194BFA"/>
    <w:rsid w:val="00194C8F"/>
    <w:rsid w:val="00195A28"/>
    <w:rsid w:val="00195F0A"/>
    <w:rsid w:val="0019611C"/>
    <w:rsid w:val="00196C31"/>
    <w:rsid w:val="00197153"/>
    <w:rsid w:val="00197483"/>
    <w:rsid w:val="001A0218"/>
    <w:rsid w:val="001A02BE"/>
    <w:rsid w:val="001A0E85"/>
    <w:rsid w:val="001A18E7"/>
    <w:rsid w:val="001A1B28"/>
    <w:rsid w:val="001A1BA5"/>
    <w:rsid w:val="001A1D40"/>
    <w:rsid w:val="001A257F"/>
    <w:rsid w:val="001A26DE"/>
    <w:rsid w:val="001A2E7C"/>
    <w:rsid w:val="001A4023"/>
    <w:rsid w:val="001A40AE"/>
    <w:rsid w:val="001A426A"/>
    <w:rsid w:val="001A4476"/>
    <w:rsid w:val="001A4A5F"/>
    <w:rsid w:val="001A51DB"/>
    <w:rsid w:val="001A5AC7"/>
    <w:rsid w:val="001A6530"/>
    <w:rsid w:val="001B082B"/>
    <w:rsid w:val="001B15BC"/>
    <w:rsid w:val="001B172B"/>
    <w:rsid w:val="001B1AC5"/>
    <w:rsid w:val="001B1F89"/>
    <w:rsid w:val="001B2BEE"/>
    <w:rsid w:val="001B2D49"/>
    <w:rsid w:val="001B47E6"/>
    <w:rsid w:val="001B4898"/>
    <w:rsid w:val="001B5A0A"/>
    <w:rsid w:val="001B6717"/>
    <w:rsid w:val="001B713A"/>
    <w:rsid w:val="001B717B"/>
    <w:rsid w:val="001B7B29"/>
    <w:rsid w:val="001C03EE"/>
    <w:rsid w:val="001C0703"/>
    <w:rsid w:val="001C0F5C"/>
    <w:rsid w:val="001C10F1"/>
    <w:rsid w:val="001C1EE0"/>
    <w:rsid w:val="001C2950"/>
    <w:rsid w:val="001C29C2"/>
    <w:rsid w:val="001C335C"/>
    <w:rsid w:val="001C34F3"/>
    <w:rsid w:val="001C367D"/>
    <w:rsid w:val="001C37D1"/>
    <w:rsid w:val="001C49AC"/>
    <w:rsid w:val="001C5251"/>
    <w:rsid w:val="001C53A2"/>
    <w:rsid w:val="001C5616"/>
    <w:rsid w:val="001C5D6E"/>
    <w:rsid w:val="001C5FA3"/>
    <w:rsid w:val="001C6AF7"/>
    <w:rsid w:val="001C6BC4"/>
    <w:rsid w:val="001C6F3C"/>
    <w:rsid w:val="001C768B"/>
    <w:rsid w:val="001C7887"/>
    <w:rsid w:val="001D04F9"/>
    <w:rsid w:val="001D0E73"/>
    <w:rsid w:val="001D15B5"/>
    <w:rsid w:val="001D15BB"/>
    <w:rsid w:val="001D229F"/>
    <w:rsid w:val="001D22C3"/>
    <w:rsid w:val="001D2A58"/>
    <w:rsid w:val="001D2F6F"/>
    <w:rsid w:val="001D320D"/>
    <w:rsid w:val="001D4202"/>
    <w:rsid w:val="001D526A"/>
    <w:rsid w:val="001D5370"/>
    <w:rsid w:val="001D5BA0"/>
    <w:rsid w:val="001D5DAC"/>
    <w:rsid w:val="001D5E9E"/>
    <w:rsid w:val="001D6731"/>
    <w:rsid w:val="001D70F1"/>
    <w:rsid w:val="001D72F0"/>
    <w:rsid w:val="001D7455"/>
    <w:rsid w:val="001E0019"/>
    <w:rsid w:val="001E0B03"/>
    <w:rsid w:val="001E0EB5"/>
    <w:rsid w:val="001E0FA8"/>
    <w:rsid w:val="001E1BD1"/>
    <w:rsid w:val="001E1D16"/>
    <w:rsid w:val="001E298A"/>
    <w:rsid w:val="001E3DE0"/>
    <w:rsid w:val="001E3EBE"/>
    <w:rsid w:val="001E40D4"/>
    <w:rsid w:val="001E5014"/>
    <w:rsid w:val="001E515E"/>
    <w:rsid w:val="001E609C"/>
    <w:rsid w:val="001E6D4B"/>
    <w:rsid w:val="001E728E"/>
    <w:rsid w:val="001E75F3"/>
    <w:rsid w:val="001E7DB3"/>
    <w:rsid w:val="001F0511"/>
    <w:rsid w:val="001F052B"/>
    <w:rsid w:val="001F15E2"/>
    <w:rsid w:val="001F1935"/>
    <w:rsid w:val="001F1AA9"/>
    <w:rsid w:val="001F2153"/>
    <w:rsid w:val="001F2346"/>
    <w:rsid w:val="001F24AF"/>
    <w:rsid w:val="001F3EB8"/>
    <w:rsid w:val="001F4261"/>
    <w:rsid w:val="001F465F"/>
    <w:rsid w:val="001F50D7"/>
    <w:rsid w:val="001F54B0"/>
    <w:rsid w:val="001F5762"/>
    <w:rsid w:val="001F582A"/>
    <w:rsid w:val="001F59FC"/>
    <w:rsid w:val="001F5E11"/>
    <w:rsid w:val="001F5FDC"/>
    <w:rsid w:val="001F6ECA"/>
    <w:rsid w:val="001F73BB"/>
    <w:rsid w:val="00200127"/>
    <w:rsid w:val="00200CF6"/>
    <w:rsid w:val="00200FE0"/>
    <w:rsid w:val="00201745"/>
    <w:rsid w:val="00201C01"/>
    <w:rsid w:val="00201E82"/>
    <w:rsid w:val="0020283C"/>
    <w:rsid w:val="00202DCB"/>
    <w:rsid w:val="0020357F"/>
    <w:rsid w:val="00203615"/>
    <w:rsid w:val="00203DE8"/>
    <w:rsid w:val="00204463"/>
    <w:rsid w:val="0020489D"/>
    <w:rsid w:val="002048FD"/>
    <w:rsid w:val="00204970"/>
    <w:rsid w:val="00204A6F"/>
    <w:rsid w:val="00204BD2"/>
    <w:rsid w:val="00204E99"/>
    <w:rsid w:val="0020578D"/>
    <w:rsid w:val="0020580A"/>
    <w:rsid w:val="00205A30"/>
    <w:rsid w:val="00205D23"/>
    <w:rsid w:val="00206DBB"/>
    <w:rsid w:val="00207776"/>
    <w:rsid w:val="00207E33"/>
    <w:rsid w:val="00211400"/>
    <w:rsid w:val="002116B4"/>
    <w:rsid w:val="00212119"/>
    <w:rsid w:val="00212A98"/>
    <w:rsid w:val="00212B04"/>
    <w:rsid w:val="002134A8"/>
    <w:rsid w:val="00213957"/>
    <w:rsid w:val="00213A79"/>
    <w:rsid w:val="0021457F"/>
    <w:rsid w:val="002148F2"/>
    <w:rsid w:val="002152B1"/>
    <w:rsid w:val="00217E25"/>
    <w:rsid w:val="00217E77"/>
    <w:rsid w:val="00217EC4"/>
    <w:rsid w:val="002200D8"/>
    <w:rsid w:val="0022010C"/>
    <w:rsid w:val="0022031C"/>
    <w:rsid w:val="002203F1"/>
    <w:rsid w:val="00221236"/>
    <w:rsid w:val="0022227E"/>
    <w:rsid w:val="0022352F"/>
    <w:rsid w:val="00223994"/>
    <w:rsid w:val="00224CC3"/>
    <w:rsid w:val="00225023"/>
    <w:rsid w:val="0022556D"/>
    <w:rsid w:val="0022619D"/>
    <w:rsid w:val="002268FF"/>
    <w:rsid w:val="00226DC1"/>
    <w:rsid w:val="0022741C"/>
    <w:rsid w:val="0023170F"/>
    <w:rsid w:val="0023261D"/>
    <w:rsid w:val="002328D9"/>
    <w:rsid w:val="00232CB6"/>
    <w:rsid w:val="00233336"/>
    <w:rsid w:val="00233568"/>
    <w:rsid w:val="0023489E"/>
    <w:rsid w:val="0023497D"/>
    <w:rsid w:val="00234D64"/>
    <w:rsid w:val="002354D4"/>
    <w:rsid w:val="002358A5"/>
    <w:rsid w:val="00236EF0"/>
    <w:rsid w:val="00237205"/>
    <w:rsid w:val="002376AB"/>
    <w:rsid w:val="002377CE"/>
    <w:rsid w:val="0024010B"/>
    <w:rsid w:val="00240525"/>
    <w:rsid w:val="00240960"/>
    <w:rsid w:val="00240F56"/>
    <w:rsid w:val="00240F57"/>
    <w:rsid w:val="002410BB"/>
    <w:rsid w:val="00242858"/>
    <w:rsid w:val="0024298A"/>
    <w:rsid w:val="00242A86"/>
    <w:rsid w:val="00242B3D"/>
    <w:rsid w:val="00242CA9"/>
    <w:rsid w:val="00242CEF"/>
    <w:rsid w:val="0024392D"/>
    <w:rsid w:val="00243EA9"/>
    <w:rsid w:val="00244253"/>
    <w:rsid w:val="0024432B"/>
    <w:rsid w:val="0024574C"/>
    <w:rsid w:val="00245F7E"/>
    <w:rsid w:val="002468DE"/>
    <w:rsid w:val="00246A72"/>
    <w:rsid w:val="00246C8B"/>
    <w:rsid w:val="00246DF6"/>
    <w:rsid w:val="00247BAC"/>
    <w:rsid w:val="0025029B"/>
    <w:rsid w:val="00250C81"/>
    <w:rsid w:val="0025120F"/>
    <w:rsid w:val="00251374"/>
    <w:rsid w:val="00251A78"/>
    <w:rsid w:val="002522E7"/>
    <w:rsid w:val="0025271F"/>
    <w:rsid w:val="00253818"/>
    <w:rsid w:val="00253CDF"/>
    <w:rsid w:val="00253DBB"/>
    <w:rsid w:val="00254469"/>
    <w:rsid w:val="00255409"/>
    <w:rsid w:val="00255A14"/>
    <w:rsid w:val="00255D36"/>
    <w:rsid w:val="00255DBD"/>
    <w:rsid w:val="00255FFD"/>
    <w:rsid w:val="0025715D"/>
    <w:rsid w:val="002571DA"/>
    <w:rsid w:val="00257DA7"/>
    <w:rsid w:val="002600C5"/>
    <w:rsid w:val="0026030D"/>
    <w:rsid w:val="00260AFD"/>
    <w:rsid w:val="00260F06"/>
    <w:rsid w:val="002613B9"/>
    <w:rsid w:val="002613BC"/>
    <w:rsid w:val="002614CE"/>
    <w:rsid w:val="002618A5"/>
    <w:rsid w:val="002618AB"/>
    <w:rsid w:val="00261C86"/>
    <w:rsid w:val="00262276"/>
    <w:rsid w:val="0026307F"/>
    <w:rsid w:val="002637C6"/>
    <w:rsid w:val="00263CB2"/>
    <w:rsid w:val="002642AE"/>
    <w:rsid w:val="0026442E"/>
    <w:rsid w:val="00264C5B"/>
    <w:rsid w:val="00264D58"/>
    <w:rsid w:val="0026503C"/>
    <w:rsid w:val="00265514"/>
    <w:rsid w:val="00265701"/>
    <w:rsid w:val="00265A65"/>
    <w:rsid w:val="00265B49"/>
    <w:rsid w:val="00266EB8"/>
    <w:rsid w:val="00267042"/>
    <w:rsid w:val="00267916"/>
    <w:rsid w:val="00267B78"/>
    <w:rsid w:val="002703B8"/>
    <w:rsid w:val="00270D50"/>
    <w:rsid w:val="002714A8"/>
    <w:rsid w:val="00271C20"/>
    <w:rsid w:val="00271FF4"/>
    <w:rsid w:val="002727EC"/>
    <w:rsid w:val="00272CC1"/>
    <w:rsid w:val="00272D49"/>
    <w:rsid w:val="00272FF6"/>
    <w:rsid w:val="00273773"/>
    <w:rsid w:val="00273B93"/>
    <w:rsid w:val="00274CD3"/>
    <w:rsid w:val="00274FA6"/>
    <w:rsid w:val="002756BF"/>
    <w:rsid w:val="00277177"/>
    <w:rsid w:val="00277270"/>
    <w:rsid w:val="0027734B"/>
    <w:rsid w:val="0027762B"/>
    <w:rsid w:val="00277DAC"/>
    <w:rsid w:val="00280F32"/>
    <w:rsid w:val="0028170D"/>
    <w:rsid w:val="00281831"/>
    <w:rsid w:val="00281A8C"/>
    <w:rsid w:val="002820C9"/>
    <w:rsid w:val="002822E7"/>
    <w:rsid w:val="00282A7F"/>
    <w:rsid w:val="00282C13"/>
    <w:rsid w:val="00282ECE"/>
    <w:rsid w:val="0028374F"/>
    <w:rsid w:val="00284252"/>
    <w:rsid w:val="0028429C"/>
    <w:rsid w:val="00284B34"/>
    <w:rsid w:val="00285707"/>
    <w:rsid w:val="00286009"/>
    <w:rsid w:val="002863A5"/>
    <w:rsid w:val="0028709C"/>
    <w:rsid w:val="002879F6"/>
    <w:rsid w:val="00287FBE"/>
    <w:rsid w:val="0029044C"/>
    <w:rsid w:val="00290876"/>
    <w:rsid w:val="00290E73"/>
    <w:rsid w:val="0029246C"/>
    <w:rsid w:val="0029278B"/>
    <w:rsid w:val="00292975"/>
    <w:rsid w:val="00292BA4"/>
    <w:rsid w:val="002933EF"/>
    <w:rsid w:val="002935BF"/>
    <w:rsid w:val="00293A69"/>
    <w:rsid w:val="00293E9E"/>
    <w:rsid w:val="00293FC5"/>
    <w:rsid w:val="00294538"/>
    <w:rsid w:val="0029523A"/>
    <w:rsid w:val="00296B12"/>
    <w:rsid w:val="00297759"/>
    <w:rsid w:val="002979EC"/>
    <w:rsid w:val="002A09FD"/>
    <w:rsid w:val="002A32A1"/>
    <w:rsid w:val="002A3AD8"/>
    <w:rsid w:val="002A3BC9"/>
    <w:rsid w:val="002A489A"/>
    <w:rsid w:val="002A51EA"/>
    <w:rsid w:val="002A5629"/>
    <w:rsid w:val="002A5867"/>
    <w:rsid w:val="002A63B6"/>
    <w:rsid w:val="002A644D"/>
    <w:rsid w:val="002A7A74"/>
    <w:rsid w:val="002B00F3"/>
    <w:rsid w:val="002B0883"/>
    <w:rsid w:val="002B0ADC"/>
    <w:rsid w:val="002B0C42"/>
    <w:rsid w:val="002B1763"/>
    <w:rsid w:val="002B19D9"/>
    <w:rsid w:val="002B31E6"/>
    <w:rsid w:val="002B3F50"/>
    <w:rsid w:val="002B408F"/>
    <w:rsid w:val="002B40A4"/>
    <w:rsid w:val="002B4B4A"/>
    <w:rsid w:val="002B4DB1"/>
    <w:rsid w:val="002B56A1"/>
    <w:rsid w:val="002B6211"/>
    <w:rsid w:val="002B62E4"/>
    <w:rsid w:val="002B689B"/>
    <w:rsid w:val="002B68A6"/>
    <w:rsid w:val="002B6A91"/>
    <w:rsid w:val="002B6C92"/>
    <w:rsid w:val="002B7386"/>
    <w:rsid w:val="002B7888"/>
    <w:rsid w:val="002C0491"/>
    <w:rsid w:val="002C1327"/>
    <w:rsid w:val="002C143F"/>
    <w:rsid w:val="002C1BF4"/>
    <w:rsid w:val="002C1DFC"/>
    <w:rsid w:val="002C23B2"/>
    <w:rsid w:val="002C25A2"/>
    <w:rsid w:val="002C269B"/>
    <w:rsid w:val="002C29C6"/>
    <w:rsid w:val="002C29EB"/>
    <w:rsid w:val="002C3CCB"/>
    <w:rsid w:val="002C425A"/>
    <w:rsid w:val="002C46C0"/>
    <w:rsid w:val="002C57A5"/>
    <w:rsid w:val="002C60B8"/>
    <w:rsid w:val="002C6A97"/>
    <w:rsid w:val="002C6D07"/>
    <w:rsid w:val="002C6D5C"/>
    <w:rsid w:val="002C7A93"/>
    <w:rsid w:val="002D0150"/>
    <w:rsid w:val="002D0510"/>
    <w:rsid w:val="002D0FE1"/>
    <w:rsid w:val="002D1128"/>
    <w:rsid w:val="002D1382"/>
    <w:rsid w:val="002D1FB6"/>
    <w:rsid w:val="002D2553"/>
    <w:rsid w:val="002D26D6"/>
    <w:rsid w:val="002D3BE7"/>
    <w:rsid w:val="002D439F"/>
    <w:rsid w:val="002D554B"/>
    <w:rsid w:val="002D7212"/>
    <w:rsid w:val="002D7C8E"/>
    <w:rsid w:val="002E1587"/>
    <w:rsid w:val="002E1FFA"/>
    <w:rsid w:val="002E2510"/>
    <w:rsid w:val="002E2A98"/>
    <w:rsid w:val="002E2BA5"/>
    <w:rsid w:val="002E4050"/>
    <w:rsid w:val="002E4494"/>
    <w:rsid w:val="002E4627"/>
    <w:rsid w:val="002E4849"/>
    <w:rsid w:val="002E4D91"/>
    <w:rsid w:val="002E520B"/>
    <w:rsid w:val="002E574F"/>
    <w:rsid w:val="002E69FA"/>
    <w:rsid w:val="002E6A35"/>
    <w:rsid w:val="002E6F43"/>
    <w:rsid w:val="002E7E1C"/>
    <w:rsid w:val="002F08FE"/>
    <w:rsid w:val="002F198F"/>
    <w:rsid w:val="002F1E66"/>
    <w:rsid w:val="002F3282"/>
    <w:rsid w:val="002F33B0"/>
    <w:rsid w:val="002F36A9"/>
    <w:rsid w:val="002F42B1"/>
    <w:rsid w:val="002F4461"/>
    <w:rsid w:val="002F46B4"/>
    <w:rsid w:val="002F5472"/>
    <w:rsid w:val="002F6265"/>
    <w:rsid w:val="002F6B39"/>
    <w:rsid w:val="002F79BA"/>
    <w:rsid w:val="00300264"/>
    <w:rsid w:val="00300394"/>
    <w:rsid w:val="00300A0B"/>
    <w:rsid w:val="00300C0C"/>
    <w:rsid w:val="00301149"/>
    <w:rsid w:val="00302CBB"/>
    <w:rsid w:val="00302F80"/>
    <w:rsid w:val="003050EF"/>
    <w:rsid w:val="00305550"/>
    <w:rsid w:val="0030561F"/>
    <w:rsid w:val="00305A91"/>
    <w:rsid w:val="00306153"/>
    <w:rsid w:val="00310048"/>
    <w:rsid w:val="0031013C"/>
    <w:rsid w:val="00310181"/>
    <w:rsid w:val="00310809"/>
    <w:rsid w:val="00311A5D"/>
    <w:rsid w:val="003126D9"/>
    <w:rsid w:val="00313DCA"/>
    <w:rsid w:val="00313F34"/>
    <w:rsid w:val="00314AB8"/>
    <w:rsid w:val="0031531E"/>
    <w:rsid w:val="00315C5A"/>
    <w:rsid w:val="003163F7"/>
    <w:rsid w:val="003164F0"/>
    <w:rsid w:val="0031651D"/>
    <w:rsid w:val="00316D95"/>
    <w:rsid w:val="00316FB5"/>
    <w:rsid w:val="00317A6D"/>
    <w:rsid w:val="003208A1"/>
    <w:rsid w:val="00322327"/>
    <w:rsid w:val="00322A5B"/>
    <w:rsid w:val="0032354F"/>
    <w:rsid w:val="003238AF"/>
    <w:rsid w:val="003243DC"/>
    <w:rsid w:val="00324454"/>
    <w:rsid w:val="003244AA"/>
    <w:rsid w:val="0032495E"/>
    <w:rsid w:val="00324B14"/>
    <w:rsid w:val="00325CFE"/>
    <w:rsid w:val="003268DD"/>
    <w:rsid w:val="0032719C"/>
    <w:rsid w:val="00327498"/>
    <w:rsid w:val="00327765"/>
    <w:rsid w:val="003306B8"/>
    <w:rsid w:val="003308BA"/>
    <w:rsid w:val="00330B32"/>
    <w:rsid w:val="00331C48"/>
    <w:rsid w:val="0033305D"/>
    <w:rsid w:val="003332DE"/>
    <w:rsid w:val="00333374"/>
    <w:rsid w:val="00333E77"/>
    <w:rsid w:val="00333F02"/>
    <w:rsid w:val="00335790"/>
    <w:rsid w:val="003358B0"/>
    <w:rsid w:val="00335A4A"/>
    <w:rsid w:val="0033649C"/>
    <w:rsid w:val="0033699C"/>
    <w:rsid w:val="00337944"/>
    <w:rsid w:val="00340B96"/>
    <w:rsid w:val="00340DA3"/>
    <w:rsid w:val="00342ECA"/>
    <w:rsid w:val="00342F75"/>
    <w:rsid w:val="003430DD"/>
    <w:rsid w:val="00343675"/>
    <w:rsid w:val="00343807"/>
    <w:rsid w:val="003439DA"/>
    <w:rsid w:val="00343B51"/>
    <w:rsid w:val="0034419B"/>
    <w:rsid w:val="003446EF"/>
    <w:rsid w:val="0034479C"/>
    <w:rsid w:val="00345013"/>
    <w:rsid w:val="0034521E"/>
    <w:rsid w:val="00345458"/>
    <w:rsid w:val="0034547B"/>
    <w:rsid w:val="003454CE"/>
    <w:rsid w:val="00345FC1"/>
    <w:rsid w:val="0034749E"/>
    <w:rsid w:val="00350748"/>
    <w:rsid w:val="00350931"/>
    <w:rsid w:val="0035155A"/>
    <w:rsid w:val="0035274F"/>
    <w:rsid w:val="00352851"/>
    <w:rsid w:val="003528F1"/>
    <w:rsid w:val="00352DAA"/>
    <w:rsid w:val="00352E4D"/>
    <w:rsid w:val="003535F4"/>
    <w:rsid w:val="00353E60"/>
    <w:rsid w:val="0035416F"/>
    <w:rsid w:val="003543F7"/>
    <w:rsid w:val="0035489C"/>
    <w:rsid w:val="00354CC2"/>
    <w:rsid w:val="00354E88"/>
    <w:rsid w:val="003551A5"/>
    <w:rsid w:val="00355D02"/>
    <w:rsid w:val="003562A1"/>
    <w:rsid w:val="0035735F"/>
    <w:rsid w:val="00360CBF"/>
    <w:rsid w:val="003610E0"/>
    <w:rsid w:val="0036291D"/>
    <w:rsid w:val="00362F4E"/>
    <w:rsid w:val="00362FB9"/>
    <w:rsid w:val="00363213"/>
    <w:rsid w:val="003637B7"/>
    <w:rsid w:val="00364952"/>
    <w:rsid w:val="003649F5"/>
    <w:rsid w:val="00365036"/>
    <w:rsid w:val="0036595F"/>
    <w:rsid w:val="00366122"/>
    <w:rsid w:val="00366621"/>
    <w:rsid w:val="003672C6"/>
    <w:rsid w:val="00367BB8"/>
    <w:rsid w:val="00370378"/>
    <w:rsid w:val="003708B6"/>
    <w:rsid w:val="00370AE2"/>
    <w:rsid w:val="003718DA"/>
    <w:rsid w:val="00372BE8"/>
    <w:rsid w:val="00373837"/>
    <w:rsid w:val="00374E26"/>
    <w:rsid w:val="00375714"/>
    <w:rsid w:val="00375988"/>
    <w:rsid w:val="00376E94"/>
    <w:rsid w:val="00377167"/>
    <w:rsid w:val="003802C0"/>
    <w:rsid w:val="003809DC"/>
    <w:rsid w:val="00380F14"/>
    <w:rsid w:val="003810EA"/>
    <w:rsid w:val="00381CC4"/>
    <w:rsid w:val="00381E16"/>
    <w:rsid w:val="0038230E"/>
    <w:rsid w:val="003828B2"/>
    <w:rsid w:val="00382BF9"/>
    <w:rsid w:val="00383BC4"/>
    <w:rsid w:val="00383F26"/>
    <w:rsid w:val="00384811"/>
    <w:rsid w:val="00384839"/>
    <w:rsid w:val="0038543F"/>
    <w:rsid w:val="00385714"/>
    <w:rsid w:val="00385C4F"/>
    <w:rsid w:val="00385EC0"/>
    <w:rsid w:val="0038699D"/>
    <w:rsid w:val="00387484"/>
    <w:rsid w:val="003878EA"/>
    <w:rsid w:val="00387B00"/>
    <w:rsid w:val="00390461"/>
    <w:rsid w:val="003906F5"/>
    <w:rsid w:val="0039086C"/>
    <w:rsid w:val="00390E0B"/>
    <w:rsid w:val="00391079"/>
    <w:rsid w:val="00391CC2"/>
    <w:rsid w:val="00391E07"/>
    <w:rsid w:val="00392317"/>
    <w:rsid w:val="0039350D"/>
    <w:rsid w:val="00393FCB"/>
    <w:rsid w:val="00394701"/>
    <w:rsid w:val="00394F2D"/>
    <w:rsid w:val="00394FE6"/>
    <w:rsid w:val="00395096"/>
    <w:rsid w:val="00395DF8"/>
    <w:rsid w:val="00396456"/>
    <w:rsid w:val="0039782E"/>
    <w:rsid w:val="00397EC3"/>
    <w:rsid w:val="003A013F"/>
    <w:rsid w:val="003A12E0"/>
    <w:rsid w:val="003A1338"/>
    <w:rsid w:val="003A189F"/>
    <w:rsid w:val="003A1C35"/>
    <w:rsid w:val="003A2D27"/>
    <w:rsid w:val="003A300A"/>
    <w:rsid w:val="003A390F"/>
    <w:rsid w:val="003A458A"/>
    <w:rsid w:val="003A5236"/>
    <w:rsid w:val="003A60A3"/>
    <w:rsid w:val="003A6853"/>
    <w:rsid w:val="003A69D4"/>
    <w:rsid w:val="003A6FD7"/>
    <w:rsid w:val="003A7B7A"/>
    <w:rsid w:val="003B1212"/>
    <w:rsid w:val="003B1277"/>
    <w:rsid w:val="003B209C"/>
    <w:rsid w:val="003B2159"/>
    <w:rsid w:val="003B2826"/>
    <w:rsid w:val="003B2D9E"/>
    <w:rsid w:val="003B3CE2"/>
    <w:rsid w:val="003B3DFD"/>
    <w:rsid w:val="003B3F4A"/>
    <w:rsid w:val="003B4277"/>
    <w:rsid w:val="003B4310"/>
    <w:rsid w:val="003B48BE"/>
    <w:rsid w:val="003B667E"/>
    <w:rsid w:val="003B68DA"/>
    <w:rsid w:val="003B6A87"/>
    <w:rsid w:val="003B7C28"/>
    <w:rsid w:val="003C057E"/>
    <w:rsid w:val="003C09BF"/>
    <w:rsid w:val="003C0BD5"/>
    <w:rsid w:val="003C171F"/>
    <w:rsid w:val="003C1D85"/>
    <w:rsid w:val="003C220A"/>
    <w:rsid w:val="003C297B"/>
    <w:rsid w:val="003C2FE2"/>
    <w:rsid w:val="003C3711"/>
    <w:rsid w:val="003C42C1"/>
    <w:rsid w:val="003C6435"/>
    <w:rsid w:val="003C6D4A"/>
    <w:rsid w:val="003C6DB1"/>
    <w:rsid w:val="003C704E"/>
    <w:rsid w:val="003C715C"/>
    <w:rsid w:val="003C7863"/>
    <w:rsid w:val="003C7A89"/>
    <w:rsid w:val="003D0290"/>
    <w:rsid w:val="003D0DFA"/>
    <w:rsid w:val="003D11B2"/>
    <w:rsid w:val="003D1751"/>
    <w:rsid w:val="003D2CB6"/>
    <w:rsid w:val="003D3AEC"/>
    <w:rsid w:val="003D4580"/>
    <w:rsid w:val="003D49BE"/>
    <w:rsid w:val="003D4DEF"/>
    <w:rsid w:val="003D55D9"/>
    <w:rsid w:val="003D64A2"/>
    <w:rsid w:val="003D7781"/>
    <w:rsid w:val="003E088C"/>
    <w:rsid w:val="003E0EB8"/>
    <w:rsid w:val="003E10D8"/>
    <w:rsid w:val="003E1C20"/>
    <w:rsid w:val="003E43AD"/>
    <w:rsid w:val="003E4647"/>
    <w:rsid w:val="003E6776"/>
    <w:rsid w:val="003E6ABA"/>
    <w:rsid w:val="003E7573"/>
    <w:rsid w:val="003F0155"/>
    <w:rsid w:val="003F01F6"/>
    <w:rsid w:val="003F0602"/>
    <w:rsid w:val="003F06F3"/>
    <w:rsid w:val="003F09EC"/>
    <w:rsid w:val="003F13EA"/>
    <w:rsid w:val="003F2256"/>
    <w:rsid w:val="003F3B05"/>
    <w:rsid w:val="003F4C9C"/>
    <w:rsid w:val="003F5269"/>
    <w:rsid w:val="003F662D"/>
    <w:rsid w:val="003F675B"/>
    <w:rsid w:val="003F7994"/>
    <w:rsid w:val="003F7A03"/>
    <w:rsid w:val="003F7FB4"/>
    <w:rsid w:val="003F7FD1"/>
    <w:rsid w:val="00400087"/>
    <w:rsid w:val="00400488"/>
    <w:rsid w:val="0040055C"/>
    <w:rsid w:val="00400E3F"/>
    <w:rsid w:val="00401ACE"/>
    <w:rsid w:val="00401C7C"/>
    <w:rsid w:val="0040213B"/>
    <w:rsid w:val="0040292A"/>
    <w:rsid w:val="00402D1C"/>
    <w:rsid w:val="00402EBB"/>
    <w:rsid w:val="00403CA8"/>
    <w:rsid w:val="00404068"/>
    <w:rsid w:val="004045AC"/>
    <w:rsid w:val="0040721B"/>
    <w:rsid w:val="004074D2"/>
    <w:rsid w:val="004074F1"/>
    <w:rsid w:val="004076ED"/>
    <w:rsid w:val="00407751"/>
    <w:rsid w:val="00407D06"/>
    <w:rsid w:val="00407F3D"/>
    <w:rsid w:val="00411496"/>
    <w:rsid w:val="0041166E"/>
    <w:rsid w:val="00412D81"/>
    <w:rsid w:val="00413458"/>
    <w:rsid w:val="00413B7F"/>
    <w:rsid w:val="004144EC"/>
    <w:rsid w:val="00414A37"/>
    <w:rsid w:val="00415810"/>
    <w:rsid w:val="0041595C"/>
    <w:rsid w:val="00415A09"/>
    <w:rsid w:val="00415DE8"/>
    <w:rsid w:val="00415F03"/>
    <w:rsid w:val="004160D0"/>
    <w:rsid w:val="0042029F"/>
    <w:rsid w:val="00420D3C"/>
    <w:rsid w:val="0042106C"/>
    <w:rsid w:val="00421295"/>
    <w:rsid w:val="00421737"/>
    <w:rsid w:val="0042240C"/>
    <w:rsid w:val="00422C70"/>
    <w:rsid w:val="00422E37"/>
    <w:rsid w:val="0042392E"/>
    <w:rsid w:val="00423E47"/>
    <w:rsid w:val="00424138"/>
    <w:rsid w:val="00424EC5"/>
    <w:rsid w:val="004253AB"/>
    <w:rsid w:val="004259BF"/>
    <w:rsid w:val="00425ADB"/>
    <w:rsid w:val="004277AC"/>
    <w:rsid w:val="00427E60"/>
    <w:rsid w:val="00430022"/>
    <w:rsid w:val="00430884"/>
    <w:rsid w:val="00430953"/>
    <w:rsid w:val="00430AAF"/>
    <w:rsid w:val="00430BE0"/>
    <w:rsid w:val="00430DCA"/>
    <w:rsid w:val="00430EC4"/>
    <w:rsid w:val="00431157"/>
    <w:rsid w:val="00431817"/>
    <w:rsid w:val="00432613"/>
    <w:rsid w:val="00432707"/>
    <w:rsid w:val="00432C45"/>
    <w:rsid w:val="00432DE2"/>
    <w:rsid w:val="004330FA"/>
    <w:rsid w:val="004331F1"/>
    <w:rsid w:val="004332AE"/>
    <w:rsid w:val="00433391"/>
    <w:rsid w:val="004355A6"/>
    <w:rsid w:val="00435C0F"/>
    <w:rsid w:val="00436282"/>
    <w:rsid w:val="0043692F"/>
    <w:rsid w:val="00436F77"/>
    <w:rsid w:val="00437971"/>
    <w:rsid w:val="00437982"/>
    <w:rsid w:val="0044026A"/>
    <w:rsid w:val="00440FBF"/>
    <w:rsid w:val="004422B3"/>
    <w:rsid w:val="00442921"/>
    <w:rsid w:val="00442E09"/>
    <w:rsid w:val="0044329C"/>
    <w:rsid w:val="0044342E"/>
    <w:rsid w:val="00443449"/>
    <w:rsid w:val="004442CE"/>
    <w:rsid w:val="00444E0A"/>
    <w:rsid w:val="00444EF6"/>
    <w:rsid w:val="00444F4A"/>
    <w:rsid w:val="0044536C"/>
    <w:rsid w:val="004461D0"/>
    <w:rsid w:val="00446732"/>
    <w:rsid w:val="00447344"/>
    <w:rsid w:val="00447D0B"/>
    <w:rsid w:val="00447D3D"/>
    <w:rsid w:val="004502D0"/>
    <w:rsid w:val="0045087E"/>
    <w:rsid w:val="0045140F"/>
    <w:rsid w:val="0045355B"/>
    <w:rsid w:val="00455564"/>
    <w:rsid w:val="00455AA9"/>
    <w:rsid w:val="00455BC1"/>
    <w:rsid w:val="00456CA9"/>
    <w:rsid w:val="00457481"/>
    <w:rsid w:val="00457599"/>
    <w:rsid w:val="00457D55"/>
    <w:rsid w:val="00460448"/>
    <w:rsid w:val="004604CF"/>
    <w:rsid w:val="004605F8"/>
    <w:rsid w:val="0046132A"/>
    <w:rsid w:val="0046184B"/>
    <w:rsid w:val="00462C8B"/>
    <w:rsid w:val="00463048"/>
    <w:rsid w:val="004632FE"/>
    <w:rsid w:val="004634FA"/>
    <w:rsid w:val="0046424D"/>
    <w:rsid w:val="0046462A"/>
    <w:rsid w:val="00464E23"/>
    <w:rsid w:val="00465DE7"/>
    <w:rsid w:val="00465FF2"/>
    <w:rsid w:val="0046611C"/>
    <w:rsid w:val="004671EA"/>
    <w:rsid w:val="00467A9B"/>
    <w:rsid w:val="00470DF3"/>
    <w:rsid w:val="00471A35"/>
    <w:rsid w:val="00471AEE"/>
    <w:rsid w:val="004720F4"/>
    <w:rsid w:val="004725DB"/>
    <w:rsid w:val="00472846"/>
    <w:rsid w:val="00473EB6"/>
    <w:rsid w:val="00474370"/>
    <w:rsid w:val="00474619"/>
    <w:rsid w:val="00474A16"/>
    <w:rsid w:val="00474B77"/>
    <w:rsid w:val="00475D2A"/>
    <w:rsid w:val="0047620D"/>
    <w:rsid w:val="0047658D"/>
    <w:rsid w:val="00476CA7"/>
    <w:rsid w:val="00476D44"/>
    <w:rsid w:val="004776AB"/>
    <w:rsid w:val="00477D12"/>
    <w:rsid w:val="00480FEA"/>
    <w:rsid w:val="0048145C"/>
    <w:rsid w:val="004816BB"/>
    <w:rsid w:val="004822BF"/>
    <w:rsid w:val="004833F3"/>
    <w:rsid w:val="0048341B"/>
    <w:rsid w:val="00483C44"/>
    <w:rsid w:val="00483F3D"/>
    <w:rsid w:val="00484459"/>
    <w:rsid w:val="00485103"/>
    <w:rsid w:val="004856EE"/>
    <w:rsid w:val="00485A27"/>
    <w:rsid w:val="00485D08"/>
    <w:rsid w:val="0048650C"/>
    <w:rsid w:val="004865ED"/>
    <w:rsid w:val="0048767F"/>
    <w:rsid w:val="00487FEC"/>
    <w:rsid w:val="004904C3"/>
    <w:rsid w:val="00490680"/>
    <w:rsid w:val="004923D3"/>
    <w:rsid w:val="004924D8"/>
    <w:rsid w:val="004930FF"/>
    <w:rsid w:val="00493965"/>
    <w:rsid w:val="004942AF"/>
    <w:rsid w:val="004943DF"/>
    <w:rsid w:val="00494B1D"/>
    <w:rsid w:val="00495814"/>
    <w:rsid w:val="004A0403"/>
    <w:rsid w:val="004A258B"/>
    <w:rsid w:val="004A25BE"/>
    <w:rsid w:val="004A28C0"/>
    <w:rsid w:val="004A31C8"/>
    <w:rsid w:val="004A3FD4"/>
    <w:rsid w:val="004A40AA"/>
    <w:rsid w:val="004A501E"/>
    <w:rsid w:val="004A55C2"/>
    <w:rsid w:val="004A5751"/>
    <w:rsid w:val="004A5AAE"/>
    <w:rsid w:val="004A60D6"/>
    <w:rsid w:val="004A697F"/>
    <w:rsid w:val="004A6D2F"/>
    <w:rsid w:val="004A792C"/>
    <w:rsid w:val="004A7E15"/>
    <w:rsid w:val="004B0074"/>
    <w:rsid w:val="004B02A7"/>
    <w:rsid w:val="004B03B7"/>
    <w:rsid w:val="004B25B0"/>
    <w:rsid w:val="004B2FF7"/>
    <w:rsid w:val="004B4DCB"/>
    <w:rsid w:val="004B4EF5"/>
    <w:rsid w:val="004B4FEF"/>
    <w:rsid w:val="004B61A1"/>
    <w:rsid w:val="004B721C"/>
    <w:rsid w:val="004C0325"/>
    <w:rsid w:val="004C0B6D"/>
    <w:rsid w:val="004C1024"/>
    <w:rsid w:val="004C10B3"/>
    <w:rsid w:val="004C12FD"/>
    <w:rsid w:val="004C1426"/>
    <w:rsid w:val="004C1492"/>
    <w:rsid w:val="004C33A6"/>
    <w:rsid w:val="004C3F7F"/>
    <w:rsid w:val="004C42CA"/>
    <w:rsid w:val="004C4FDD"/>
    <w:rsid w:val="004C7856"/>
    <w:rsid w:val="004D33BC"/>
    <w:rsid w:val="004D39D4"/>
    <w:rsid w:val="004D3BD2"/>
    <w:rsid w:val="004D40BD"/>
    <w:rsid w:val="004D455B"/>
    <w:rsid w:val="004D4A4F"/>
    <w:rsid w:val="004D5616"/>
    <w:rsid w:val="004D5892"/>
    <w:rsid w:val="004D6581"/>
    <w:rsid w:val="004D6906"/>
    <w:rsid w:val="004D6AF2"/>
    <w:rsid w:val="004D7191"/>
    <w:rsid w:val="004D719D"/>
    <w:rsid w:val="004D7832"/>
    <w:rsid w:val="004D7F2F"/>
    <w:rsid w:val="004E080F"/>
    <w:rsid w:val="004E268A"/>
    <w:rsid w:val="004E2708"/>
    <w:rsid w:val="004E2FC1"/>
    <w:rsid w:val="004E3458"/>
    <w:rsid w:val="004E36FC"/>
    <w:rsid w:val="004E3D87"/>
    <w:rsid w:val="004E4D54"/>
    <w:rsid w:val="004E5CAD"/>
    <w:rsid w:val="004E6542"/>
    <w:rsid w:val="004E6A6E"/>
    <w:rsid w:val="004E6BBD"/>
    <w:rsid w:val="004E713E"/>
    <w:rsid w:val="004F00D8"/>
    <w:rsid w:val="004F059A"/>
    <w:rsid w:val="004F0C2A"/>
    <w:rsid w:val="004F105F"/>
    <w:rsid w:val="004F2114"/>
    <w:rsid w:val="004F2294"/>
    <w:rsid w:val="004F2480"/>
    <w:rsid w:val="004F2509"/>
    <w:rsid w:val="004F2624"/>
    <w:rsid w:val="004F300D"/>
    <w:rsid w:val="004F3373"/>
    <w:rsid w:val="004F33A7"/>
    <w:rsid w:val="004F4155"/>
    <w:rsid w:val="004F4B20"/>
    <w:rsid w:val="004F4D4B"/>
    <w:rsid w:val="004F540B"/>
    <w:rsid w:val="004F5D30"/>
    <w:rsid w:val="004F69CD"/>
    <w:rsid w:val="004F7474"/>
    <w:rsid w:val="004F7DB8"/>
    <w:rsid w:val="00500287"/>
    <w:rsid w:val="00500A2A"/>
    <w:rsid w:val="00500E41"/>
    <w:rsid w:val="00500F35"/>
    <w:rsid w:val="00501ED8"/>
    <w:rsid w:val="005030BC"/>
    <w:rsid w:val="00503E77"/>
    <w:rsid w:val="005043D6"/>
    <w:rsid w:val="00504E6C"/>
    <w:rsid w:val="00504FD5"/>
    <w:rsid w:val="00505BD4"/>
    <w:rsid w:val="00506680"/>
    <w:rsid w:val="00506AEA"/>
    <w:rsid w:val="005070C9"/>
    <w:rsid w:val="00507BA5"/>
    <w:rsid w:val="00507E01"/>
    <w:rsid w:val="005102F0"/>
    <w:rsid w:val="005104C3"/>
    <w:rsid w:val="005106EF"/>
    <w:rsid w:val="00510B11"/>
    <w:rsid w:val="00510D23"/>
    <w:rsid w:val="00512307"/>
    <w:rsid w:val="005123FE"/>
    <w:rsid w:val="0051274F"/>
    <w:rsid w:val="00512C03"/>
    <w:rsid w:val="00512DE1"/>
    <w:rsid w:val="00512DE5"/>
    <w:rsid w:val="00513AF0"/>
    <w:rsid w:val="005144BB"/>
    <w:rsid w:val="00514BE0"/>
    <w:rsid w:val="00514D16"/>
    <w:rsid w:val="00515553"/>
    <w:rsid w:val="00515921"/>
    <w:rsid w:val="00516130"/>
    <w:rsid w:val="00516369"/>
    <w:rsid w:val="0051718D"/>
    <w:rsid w:val="0051735F"/>
    <w:rsid w:val="0052210C"/>
    <w:rsid w:val="00523405"/>
    <w:rsid w:val="00523EAA"/>
    <w:rsid w:val="0052449B"/>
    <w:rsid w:val="005244A0"/>
    <w:rsid w:val="00524957"/>
    <w:rsid w:val="00524F40"/>
    <w:rsid w:val="0052579B"/>
    <w:rsid w:val="00525B44"/>
    <w:rsid w:val="005269C3"/>
    <w:rsid w:val="00526B57"/>
    <w:rsid w:val="00527783"/>
    <w:rsid w:val="0052786D"/>
    <w:rsid w:val="00530170"/>
    <w:rsid w:val="0053022B"/>
    <w:rsid w:val="00530B68"/>
    <w:rsid w:val="0053115C"/>
    <w:rsid w:val="005312F2"/>
    <w:rsid w:val="00531494"/>
    <w:rsid w:val="00531B52"/>
    <w:rsid w:val="005322B6"/>
    <w:rsid w:val="00533A8F"/>
    <w:rsid w:val="0053436A"/>
    <w:rsid w:val="00534390"/>
    <w:rsid w:val="00534598"/>
    <w:rsid w:val="00534F51"/>
    <w:rsid w:val="00535EE9"/>
    <w:rsid w:val="00536A71"/>
    <w:rsid w:val="00537DBE"/>
    <w:rsid w:val="0054068A"/>
    <w:rsid w:val="005409CF"/>
    <w:rsid w:val="00540A07"/>
    <w:rsid w:val="00540BE0"/>
    <w:rsid w:val="00540E99"/>
    <w:rsid w:val="00542AAA"/>
    <w:rsid w:val="00542C13"/>
    <w:rsid w:val="00542CCD"/>
    <w:rsid w:val="00543068"/>
    <w:rsid w:val="0054323F"/>
    <w:rsid w:val="00543DF9"/>
    <w:rsid w:val="0054415E"/>
    <w:rsid w:val="0054457C"/>
    <w:rsid w:val="005449D2"/>
    <w:rsid w:val="005463EA"/>
    <w:rsid w:val="00546BC4"/>
    <w:rsid w:val="00546F56"/>
    <w:rsid w:val="0054703E"/>
    <w:rsid w:val="005506BA"/>
    <w:rsid w:val="00550D3F"/>
    <w:rsid w:val="005537F4"/>
    <w:rsid w:val="00553856"/>
    <w:rsid w:val="00553EBC"/>
    <w:rsid w:val="0055433A"/>
    <w:rsid w:val="0055576F"/>
    <w:rsid w:val="005557EA"/>
    <w:rsid w:val="00555B19"/>
    <w:rsid w:val="00555FBE"/>
    <w:rsid w:val="005567B6"/>
    <w:rsid w:val="005570F6"/>
    <w:rsid w:val="005573FF"/>
    <w:rsid w:val="005579E0"/>
    <w:rsid w:val="00557A0D"/>
    <w:rsid w:val="00557A6A"/>
    <w:rsid w:val="0056062C"/>
    <w:rsid w:val="00560D2D"/>
    <w:rsid w:val="0056109D"/>
    <w:rsid w:val="00561FAF"/>
    <w:rsid w:val="005627D3"/>
    <w:rsid w:val="00562908"/>
    <w:rsid w:val="00563E7B"/>
    <w:rsid w:val="005641FE"/>
    <w:rsid w:val="00564A37"/>
    <w:rsid w:val="005656BE"/>
    <w:rsid w:val="005664E2"/>
    <w:rsid w:val="0056703B"/>
    <w:rsid w:val="00567437"/>
    <w:rsid w:val="0057001B"/>
    <w:rsid w:val="005704F0"/>
    <w:rsid w:val="00570FC2"/>
    <w:rsid w:val="0057111A"/>
    <w:rsid w:val="00572CDD"/>
    <w:rsid w:val="00573374"/>
    <w:rsid w:val="0057458D"/>
    <w:rsid w:val="00574FA2"/>
    <w:rsid w:val="0057540D"/>
    <w:rsid w:val="005762C6"/>
    <w:rsid w:val="00576645"/>
    <w:rsid w:val="005778FC"/>
    <w:rsid w:val="0057797C"/>
    <w:rsid w:val="00577CF2"/>
    <w:rsid w:val="00580DA8"/>
    <w:rsid w:val="00581D67"/>
    <w:rsid w:val="005822E4"/>
    <w:rsid w:val="005828AE"/>
    <w:rsid w:val="00583A56"/>
    <w:rsid w:val="005841C0"/>
    <w:rsid w:val="00584561"/>
    <w:rsid w:val="00585501"/>
    <w:rsid w:val="0058555B"/>
    <w:rsid w:val="005855E9"/>
    <w:rsid w:val="0058652B"/>
    <w:rsid w:val="00586ED5"/>
    <w:rsid w:val="005879A4"/>
    <w:rsid w:val="0059024B"/>
    <w:rsid w:val="00591564"/>
    <w:rsid w:val="00591C19"/>
    <w:rsid w:val="005924E8"/>
    <w:rsid w:val="00592BFF"/>
    <w:rsid w:val="00592CEC"/>
    <w:rsid w:val="00592FCE"/>
    <w:rsid w:val="00593777"/>
    <w:rsid w:val="005943C1"/>
    <w:rsid w:val="005943EE"/>
    <w:rsid w:val="00594B3F"/>
    <w:rsid w:val="0059521E"/>
    <w:rsid w:val="005952CC"/>
    <w:rsid w:val="00595453"/>
    <w:rsid w:val="00595C29"/>
    <w:rsid w:val="005963D6"/>
    <w:rsid w:val="00596A66"/>
    <w:rsid w:val="00596E2F"/>
    <w:rsid w:val="005977EB"/>
    <w:rsid w:val="005A052B"/>
    <w:rsid w:val="005A09A9"/>
    <w:rsid w:val="005A0A3E"/>
    <w:rsid w:val="005A1001"/>
    <w:rsid w:val="005A1132"/>
    <w:rsid w:val="005A1907"/>
    <w:rsid w:val="005A2577"/>
    <w:rsid w:val="005A279E"/>
    <w:rsid w:val="005A4936"/>
    <w:rsid w:val="005A5152"/>
    <w:rsid w:val="005A5881"/>
    <w:rsid w:val="005A5DAD"/>
    <w:rsid w:val="005A6316"/>
    <w:rsid w:val="005A6D8F"/>
    <w:rsid w:val="005A6E95"/>
    <w:rsid w:val="005A76C4"/>
    <w:rsid w:val="005A76F3"/>
    <w:rsid w:val="005B045F"/>
    <w:rsid w:val="005B04D3"/>
    <w:rsid w:val="005B0D21"/>
    <w:rsid w:val="005B21DB"/>
    <w:rsid w:val="005B27A6"/>
    <w:rsid w:val="005B2927"/>
    <w:rsid w:val="005B3009"/>
    <w:rsid w:val="005B3E97"/>
    <w:rsid w:val="005B46BC"/>
    <w:rsid w:val="005B4A3D"/>
    <w:rsid w:val="005B4D2F"/>
    <w:rsid w:val="005B4F94"/>
    <w:rsid w:val="005B5692"/>
    <w:rsid w:val="005B5954"/>
    <w:rsid w:val="005B628F"/>
    <w:rsid w:val="005B6481"/>
    <w:rsid w:val="005B6788"/>
    <w:rsid w:val="005B67AB"/>
    <w:rsid w:val="005B74E2"/>
    <w:rsid w:val="005B76D5"/>
    <w:rsid w:val="005B7855"/>
    <w:rsid w:val="005B7EC1"/>
    <w:rsid w:val="005C0C79"/>
    <w:rsid w:val="005C0D10"/>
    <w:rsid w:val="005C0D85"/>
    <w:rsid w:val="005C0DC5"/>
    <w:rsid w:val="005C137E"/>
    <w:rsid w:val="005C1F3D"/>
    <w:rsid w:val="005C2164"/>
    <w:rsid w:val="005C3613"/>
    <w:rsid w:val="005C4314"/>
    <w:rsid w:val="005C44AC"/>
    <w:rsid w:val="005C53F1"/>
    <w:rsid w:val="005C640B"/>
    <w:rsid w:val="005C663B"/>
    <w:rsid w:val="005C67F0"/>
    <w:rsid w:val="005C7505"/>
    <w:rsid w:val="005C7E1D"/>
    <w:rsid w:val="005D0E3D"/>
    <w:rsid w:val="005D1F41"/>
    <w:rsid w:val="005D2DAD"/>
    <w:rsid w:val="005D2EE0"/>
    <w:rsid w:val="005D2F91"/>
    <w:rsid w:val="005D33C6"/>
    <w:rsid w:val="005D3959"/>
    <w:rsid w:val="005D3F06"/>
    <w:rsid w:val="005D45A2"/>
    <w:rsid w:val="005D4662"/>
    <w:rsid w:val="005D4A48"/>
    <w:rsid w:val="005D4BF7"/>
    <w:rsid w:val="005D58E3"/>
    <w:rsid w:val="005D5A1D"/>
    <w:rsid w:val="005D6485"/>
    <w:rsid w:val="005D6E66"/>
    <w:rsid w:val="005D750A"/>
    <w:rsid w:val="005D7806"/>
    <w:rsid w:val="005D783E"/>
    <w:rsid w:val="005D787B"/>
    <w:rsid w:val="005E08E9"/>
    <w:rsid w:val="005E0FC5"/>
    <w:rsid w:val="005E14D5"/>
    <w:rsid w:val="005E1DE0"/>
    <w:rsid w:val="005E1FFC"/>
    <w:rsid w:val="005E3065"/>
    <w:rsid w:val="005E42E1"/>
    <w:rsid w:val="005E4608"/>
    <w:rsid w:val="005E48E9"/>
    <w:rsid w:val="005E530C"/>
    <w:rsid w:val="005E552D"/>
    <w:rsid w:val="005E56B4"/>
    <w:rsid w:val="005E61BB"/>
    <w:rsid w:val="005E6935"/>
    <w:rsid w:val="005E6976"/>
    <w:rsid w:val="005F07B2"/>
    <w:rsid w:val="005F1698"/>
    <w:rsid w:val="005F2549"/>
    <w:rsid w:val="005F26C6"/>
    <w:rsid w:val="005F462B"/>
    <w:rsid w:val="005F487D"/>
    <w:rsid w:val="005F5091"/>
    <w:rsid w:val="005F517D"/>
    <w:rsid w:val="005F5EC0"/>
    <w:rsid w:val="005F71ED"/>
    <w:rsid w:val="005F74DA"/>
    <w:rsid w:val="005F7734"/>
    <w:rsid w:val="005F7E3C"/>
    <w:rsid w:val="005F7FC5"/>
    <w:rsid w:val="006007A1"/>
    <w:rsid w:val="00600BD5"/>
    <w:rsid w:val="00600CC4"/>
    <w:rsid w:val="00601A00"/>
    <w:rsid w:val="00602243"/>
    <w:rsid w:val="00602726"/>
    <w:rsid w:val="00602C4B"/>
    <w:rsid w:val="00603A61"/>
    <w:rsid w:val="00604A64"/>
    <w:rsid w:val="00605073"/>
    <w:rsid w:val="0060530D"/>
    <w:rsid w:val="00605440"/>
    <w:rsid w:val="006054C0"/>
    <w:rsid w:val="006057A6"/>
    <w:rsid w:val="006058BD"/>
    <w:rsid w:val="00605B40"/>
    <w:rsid w:val="00605BEC"/>
    <w:rsid w:val="00605F86"/>
    <w:rsid w:val="00606968"/>
    <w:rsid w:val="00606FD8"/>
    <w:rsid w:val="0060759B"/>
    <w:rsid w:val="00607702"/>
    <w:rsid w:val="00607F07"/>
    <w:rsid w:val="00610007"/>
    <w:rsid w:val="00610422"/>
    <w:rsid w:val="006104C6"/>
    <w:rsid w:val="00610924"/>
    <w:rsid w:val="00610D73"/>
    <w:rsid w:val="006110E3"/>
    <w:rsid w:val="0061130C"/>
    <w:rsid w:val="00611BFD"/>
    <w:rsid w:val="00612EC0"/>
    <w:rsid w:val="006146D4"/>
    <w:rsid w:val="00614D26"/>
    <w:rsid w:val="006165C7"/>
    <w:rsid w:val="00617130"/>
    <w:rsid w:val="0061715A"/>
    <w:rsid w:val="006171E7"/>
    <w:rsid w:val="00617B7C"/>
    <w:rsid w:val="00617BD1"/>
    <w:rsid w:val="006200F3"/>
    <w:rsid w:val="00620C6E"/>
    <w:rsid w:val="00620E0C"/>
    <w:rsid w:val="00621352"/>
    <w:rsid w:val="00622BD8"/>
    <w:rsid w:val="00622D9C"/>
    <w:rsid w:val="0062375A"/>
    <w:rsid w:val="00623BEB"/>
    <w:rsid w:val="00623C1C"/>
    <w:rsid w:val="00624D75"/>
    <w:rsid w:val="00625528"/>
    <w:rsid w:val="00625D37"/>
    <w:rsid w:val="00626A10"/>
    <w:rsid w:val="006274A4"/>
    <w:rsid w:val="0062752C"/>
    <w:rsid w:val="0062771B"/>
    <w:rsid w:val="006304A1"/>
    <w:rsid w:val="00630B20"/>
    <w:rsid w:val="00631A08"/>
    <w:rsid w:val="00631C1A"/>
    <w:rsid w:val="00632C4E"/>
    <w:rsid w:val="006332D4"/>
    <w:rsid w:val="00633C4F"/>
    <w:rsid w:val="00633D63"/>
    <w:rsid w:val="006342BF"/>
    <w:rsid w:val="0063462C"/>
    <w:rsid w:val="00634ABD"/>
    <w:rsid w:val="00634DC7"/>
    <w:rsid w:val="006355B9"/>
    <w:rsid w:val="006361FB"/>
    <w:rsid w:val="00636214"/>
    <w:rsid w:val="00636716"/>
    <w:rsid w:val="00636A00"/>
    <w:rsid w:val="00637040"/>
    <w:rsid w:val="00637394"/>
    <w:rsid w:val="00637E8E"/>
    <w:rsid w:val="0064000E"/>
    <w:rsid w:val="006401D3"/>
    <w:rsid w:val="00640B2F"/>
    <w:rsid w:val="00640D63"/>
    <w:rsid w:val="006419D8"/>
    <w:rsid w:val="00641EA4"/>
    <w:rsid w:val="006422A9"/>
    <w:rsid w:val="00642549"/>
    <w:rsid w:val="00642C37"/>
    <w:rsid w:val="00643369"/>
    <w:rsid w:val="006443D4"/>
    <w:rsid w:val="0064462B"/>
    <w:rsid w:val="00644DDF"/>
    <w:rsid w:val="00646484"/>
    <w:rsid w:val="006472CD"/>
    <w:rsid w:val="00650081"/>
    <w:rsid w:val="006508D3"/>
    <w:rsid w:val="00651412"/>
    <w:rsid w:val="006516B6"/>
    <w:rsid w:val="00651D55"/>
    <w:rsid w:val="00652ABF"/>
    <w:rsid w:val="00652C0E"/>
    <w:rsid w:val="00652C25"/>
    <w:rsid w:val="00652DA6"/>
    <w:rsid w:val="00652F8F"/>
    <w:rsid w:val="006535F5"/>
    <w:rsid w:val="00653695"/>
    <w:rsid w:val="00653A27"/>
    <w:rsid w:val="006549CD"/>
    <w:rsid w:val="00655D87"/>
    <w:rsid w:val="006570A6"/>
    <w:rsid w:val="00657393"/>
    <w:rsid w:val="00657637"/>
    <w:rsid w:val="00657829"/>
    <w:rsid w:val="0066181E"/>
    <w:rsid w:val="00661E61"/>
    <w:rsid w:val="00663762"/>
    <w:rsid w:val="00663EA1"/>
    <w:rsid w:val="00663EDA"/>
    <w:rsid w:val="00663F4D"/>
    <w:rsid w:val="00664EB1"/>
    <w:rsid w:val="00665E66"/>
    <w:rsid w:val="00666793"/>
    <w:rsid w:val="006667DD"/>
    <w:rsid w:val="00666B17"/>
    <w:rsid w:val="00666E76"/>
    <w:rsid w:val="006674D8"/>
    <w:rsid w:val="0066756F"/>
    <w:rsid w:val="0066774A"/>
    <w:rsid w:val="006677F1"/>
    <w:rsid w:val="00667A4B"/>
    <w:rsid w:val="00670740"/>
    <w:rsid w:val="00671348"/>
    <w:rsid w:val="00671801"/>
    <w:rsid w:val="00671A8F"/>
    <w:rsid w:val="00671C35"/>
    <w:rsid w:val="00671C5E"/>
    <w:rsid w:val="00671D9D"/>
    <w:rsid w:val="006721EA"/>
    <w:rsid w:val="00673A82"/>
    <w:rsid w:val="00673C78"/>
    <w:rsid w:val="0067479D"/>
    <w:rsid w:val="00674FDE"/>
    <w:rsid w:val="00675232"/>
    <w:rsid w:val="00675737"/>
    <w:rsid w:val="0067587D"/>
    <w:rsid w:val="00675899"/>
    <w:rsid w:val="00675EF2"/>
    <w:rsid w:val="00676C89"/>
    <w:rsid w:val="006805EC"/>
    <w:rsid w:val="0068072E"/>
    <w:rsid w:val="0068078F"/>
    <w:rsid w:val="00680A84"/>
    <w:rsid w:val="00680D89"/>
    <w:rsid w:val="00680FD8"/>
    <w:rsid w:val="006817F7"/>
    <w:rsid w:val="0068183E"/>
    <w:rsid w:val="00681D7C"/>
    <w:rsid w:val="00681EF0"/>
    <w:rsid w:val="00682387"/>
    <w:rsid w:val="00682477"/>
    <w:rsid w:val="00682491"/>
    <w:rsid w:val="006824B8"/>
    <w:rsid w:val="00682A84"/>
    <w:rsid w:val="00682AEB"/>
    <w:rsid w:val="00683208"/>
    <w:rsid w:val="00683328"/>
    <w:rsid w:val="00684051"/>
    <w:rsid w:val="006843D2"/>
    <w:rsid w:val="006850A4"/>
    <w:rsid w:val="006851EE"/>
    <w:rsid w:val="00685355"/>
    <w:rsid w:val="00686444"/>
    <w:rsid w:val="0068664C"/>
    <w:rsid w:val="006867B5"/>
    <w:rsid w:val="00687BD0"/>
    <w:rsid w:val="00691559"/>
    <w:rsid w:val="00691A2B"/>
    <w:rsid w:val="0069334E"/>
    <w:rsid w:val="00693424"/>
    <w:rsid w:val="00693EB1"/>
    <w:rsid w:val="00693EF4"/>
    <w:rsid w:val="0069443A"/>
    <w:rsid w:val="00694731"/>
    <w:rsid w:val="00694C76"/>
    <w:rsid w:val="00694E2E"/>
    <w:rsid w:val="006950E6"/>
    <w:rsid w:val="00695B5F"/>
    <w:rsid w:val="006966DD"/>
    <w:rsid w:val="00696FBD"/>
    <w:rsid w:val="00697739"/>
    <w:rsid w:val="006A03A8"/>
    <w:rsid w:val="006A0B54"/>
    <w:rsid w:val="006A130B"/>
    <w:rsid w:val="006A1468"/>
    <w:rsid w:val="006A1F4B"/>
    <w:rsid w:val="006A2261"/>
    <w:rsid w:val="006A2B0F"/>
    <w:rsid w:val="006A35EA"/>
    <w:rsid w:val="006A3791"/>
    <w:rsid w:val="006A3C41"/>
    <w:rsid w:val="006A4499"/>
    <w:rsid w:val="006A5629"/>
    <w:rsid w:val="006A5C03"/>
    <w:rsid w:val="006A5D1C"/>
    <w:rsid w:val="006A5F96"/>
    <w:rsid w:val="006A65B0"/>
    <w:rsid w:val="006A65E6"/>
    <w:rsid w:val="006A6E4C"/>
    <w:rsid w:val="006A6E8C"/>
    <w:rsid w:val="006A6F60"/>
    <w:rsid w:val="006A7B97"/>
    <w:rsid w:val="006B0C61"/>
    <w:rsid w:val="006B1CBA"/>
    <w:rsid w:val="006B1D6C"/>
    <w:rsid w:val="006B2035"/>
    <w:rsid w:val="006B2240"/>
    <w:rsid w:val="006B228D"/>
    <w:rsid w:val="006B252F"/>
    <w:rsid w:val="006B265E"/>
    <w:rsid w:val="006B2672"/>
    <w:rsid w:val="006B278F"/>
    <w:rsid w:val="006B2956"/>
    <w:rsid w:val="006B2C18"/>
    <w:rsid w:val="006B3285"/>
    <w:rsid w:val="006B4051"/>
    <w:rsid w:val="006B439E"/>
    <w:rsid w:val="006B4757"/>
    <w:rsid w:val="006B5021"/>
    <w:rsid w:val="006B51A4"/>
    <w:rsid w:val="006B556A"/>
    <w:rsid w:val="006B57DE"/>
    <w:rsid w:val="006B63BA"/>
    <w:rsid w:val="006B63BF"/>
    <w:rsid w:val="006B6405"/>
    <w:rsid w:val="006B6CCB"/>
    <w:rsid w:val="006C01FD"/>
    <w:rsid w:val="006C09CB"/>
    <w:rsid w:val="006C1F3D"/>
    <w:rsid w:val="006C26C7"/>
    <w:rsid w:val="006C2875"/>
    <w:rsid w:val="006C2960"/>
    <w:rsid w:val="006C2DCE"/>
    <w:rsid w:val="006C372F"/>
    <w:rsid w:val="006C3AD7"/>
    <w:rsid w:val="006C43DF"/>
    <w:rsid w:val="006C4865"/>
    <w:rsid w:val="006C53ED"/>
    <w:rsid w:val="006C5649"/>
    <w:rsid w:val="006C5805"/>
    <w:rsid w:val="006C6588"/>
    <w:rsid w:val="006C658E"/>
    <w:rsid w:val="006C79A4"/>
    <w:rsid w:val="006D0937"/>
    <w:rsid w:val="006D0DCC"/>
    <w:rsid w:val="006D1382"/>
    <w:rsid w:val="006D1A4D"/>
    <w:rsid w:val="006D3488"/>
    <w:rsid w:val="006D38EE"/>
    <w:rsid w:val="006D3D20"/>
    <w:rsid w:val="006D4876"/>
    <w:rsid w:val="006D48A9"/>
    <w:rsid w:val="006D4E4D"/>
    <w:rsid w:val="006D540A"/>
    <w:rsid w:val="006D5729"/>
    <w:rsid w:val="006D5FC6"/>
    <w:rsid w:val="006D64EA"/>
    <w:rsid w:val="006D666E"/>
    <w:rsid w:val="006D67B8"/>
    <w:rsid w:val="006E04B9"/>
    <w:rsid w:val="006E0FFA"/>
    <w:rsid w:val="006E3964"/>
    <w:rsid w:val="006E438A"/>
    <w:rsid w:val="006E4678"/>
    <w:rsid w:val="006E4B62"/>
    <w:rsid w:val="006E55CF"/>
    <w:rsid w:val="006E5A82"/>
    <w:rsid w:val="006E5A91"/>
    <w:rsid w:val="006E5C41"/>
    <w:rsid w:val="006E60E3"/>
    <w:rsid w:val="006E6424"/>
    <w:rsid w:val="006E6897"/>
    <w:rsid w:val="006E6F2F"/>
    <w:rsid w:val="006E7714"/>
    <w:rsid w:val="006E79D1"/>
    <w:rsid w:val="006F00A9"/>
    <w:rsid w:val="006F03EF"/>
    <w:rsid w:val="006F15E3"/>
    <w:rsid w:val="006F1C18"/>
    <w:rsid w:val="006F2073"/>
    <w:rsid w:val="006F284E"/>
    <w:rsid w:val="006F29AE"/>
    <w:rsid w:val="006F2E79"/>
    <w:rsid w:val="006F420F"/>
    <w:rsid w:val="006F44F6"/>
    <w:rsid w:val="006F4E9F"/>
    <w:rsid w:val="006F520E"/>
    <w:rsid w:val="006F5487"/>
    <w:rsid w:val="006F5BC9"/>
    <w:rsid w:val="006F5C19"/>
    <w:rsid w:val="006F5CE3"/>
    <w:rsid w:val="006F60A4"/>
    <w:rsid w:val="006F7571"/>
    <w:rsid w:val="006F7614"/>
    <w:rsid w:val="006F79BA"/>
    <w:rsid w:val="007001F5"/>
    <w:rsid w:val="00700D3A"/>
    <w:rsid w:val="007015A5"/>
    <w:rsid w:val="00701BCE"/>
    <w:rsid w:val="00701C55"/>
    <w:rsid w:val="0070211E"/>
    <w:rsid w:val="0070270E"/>
    <w:rsid w:val="007039E2"/>
    <w:rsid w:val="00704140"/>
    <w:rsid w:val="00704FB9"/>
    <w:rsid w:val="00705302"/>
    <w:rsid w:val="00705466"/>
    <w:rsid w:val="00705C00"/>
    <w:rsid w:val="00706577"/>
    <w:rsid w:val="00706812"/>
    <w:rsid w:val="00706C37"/>
    <w:rsid w:val="00706FAF"/>
    <w:rsid w:val="00707850"/>
    <w:rsid w:val="00707A45"/>
    <w:rsid w:val="007101DC"/>
    <w:rsid w:val="007101FA"/>
    <w:rsid w:val="00710828"/>
    <w:rsid w:val="007118CB"/>
    <w:rsid w:val="00711BFB"/>
    <w:rsid w:val="00711C8F"/>
    <w:rsid w:val="007124E5"/>
    <w:rsid w:val="007126BC"/>
    <w:rsid w:val="00712E61"/>
    <w:rsid w:val="00713860"/>
    <w:rsid w:val="007141EE"/>
    <w:rsid w:val="00714CE2"/>
    <w:rsid w:val="00714E19"/>
    <w:rsid w:val="00714EA1"/>
    <w:rsid w:val="007150EE"/>
    <w:rsid w:val="007155EC"/>
    <w:rsid w:val="00715715"/>
    <w:rsid w:val="007168CA"/>
    <w:rsid w:val="00716B59"/>
    <w:rsid w:val="007207EF"/>
    <w:rsid w:val="00720918"/>
    <w:rsid w:val="00720CCB"/>
    <w:rsid w:val="00720DD2"/>
    <w:rsid w:val="00720E6E"/>
    <w:rsid w:val="00722889"/>
    <w:rsid w:val="00722EE5"/>
    <w:rsid w:val="0072391A"/>
    <w:rsid w:val="007239C7"/>
    <w:rsid w:val="00724FCD"/>
    <w:rsid w:val="00725F3D"/>
    <w:rsid w:val="00726AE2"/>
    <w:rsid w:val="00727505"/>
    <w:rsid w:val="00730889"/>
    <w:rsid w:val="00730F40"/>
    <w:rsid w:val="007310C0"/>
    <w:rsid w:val="00731121"/>
    <w:rsid w:val="0073236A"/>
    <w:rsid w:val="0073408E"/>
    <w:rsid w:val="007343E7"/>
    <w:rsid w:val="00734CEB"/>
    <w:rsid w:val="007350CC"/>
    <w:rsid w:val="00735820"/>
    <w:rsid w:val="007360B8"/>
    <w:rsid w:val="007373B7"/>
    <w:rsid w:val="0073741E"/>
    <w:rsid w:val="00737A25"/>
    <w:rsid w:val="00737CFF"/>
    <w:rsid w:val="0074004E"/>
    <w:rsid w:val="007404AD"/>
    <w:rsid w:val="00740945"/>
    <w:rsid w:val="00740FDE"/>
    <w:rsid w:val="00741146"/>
    <w:rsid w:val="00741F07"/>
    <w:rsid w:val="0074230B"/>
    <w:rsid w:val="00742845"/>
    <w:rsid w:val="00742DCF"/>
    <w:rsid w:val="00742F44"/>
    <w:rsid w:val="00743135"/>
    <w:rsid w:val="00745338"/>
    <w:rsid w:val="00745458"/>
    <w:rsid w:val="0074598A"/>
    <w:rsid w:val="00745CC0"/>
    <w:rsid w:val="00746007"/>
    <w:rsid w:val="0074652C"/>
    <w:rsid w:val="0075030B"/>
    <w:rsid w:val="0075034E"/>
    <w:rsid w:val="00750C32"/>
    <w:rsid w:val="007511A8"/>
    <w:rsid w:val="00751A53"/>
    <w:rsid w:val="00751AAF"/>
    <w:rsid w:val="00752672"/>
    <w:rsid w:val="00752AEE"/>
    <w:rsid w:val="00752B48"/>
    <w:rsid w:val="007530A2"/>
    <w:rsid w:val="007533F7"/>
    <w:rsid w:val="0075357A"/>
    <w:rsid w:val="00753A1D"/>
    <w:rsid w:val="0075528F"/>
    <w:rsid w:val="00755417"/>
    <w:rsid w:val="00755560"/>
    <w:rsid w:val="00755A88"/>
    <w:rsid w:val="00756167"/>
    <w:rsid w:val="00756AEE"/>
    <w:rsid w:val="00760983"/>
    <w:rsid w:val="00760F0B"/>
    <w:rsid w:val="0076141C"/>
    <w:rsid w:val="00761645"/>
    <w:rsid w:val="00761AF9"/>
    <w:rsid w:val="007623A1"/>
    <w:rsid w:val="00763880"/>
    <w:rsid w:val="00764525"/>
    <w:rsid w:val="007647A5"/>
    <w:rsid w:val="007652E0"/>
    <w:rsid w:val="00765AEB"/>
    <w:rsid w:val="007667F2"/>
    <w:rsid w:val="00767C49"/>
    <w:rsid w:val="00767E01"/>
    <w:rsid w:val="007704B6"/>
    <w:rsid w:val="00770969"/>
    <w:rsid w:val="00770B95"/>
    <w:rsid w:val="00770E63"/>
    <w:rsid w:val="007711D9"/>
    <w:rsid w:val="00771BAD"/>
    <w:rsid w:val="00772148"/>
    <w:rsid w:val="00772552"/>
    <w:rsid w:val="0077323C"/>
    <w:rsid w:val="0077474E"/>
    <w:rsid w:val="00774B91"/>
    <w:rsid w:val="007754FD"/>
    <w:rsid w:val="00776039"/>
    <w:rsid w:val="0077632E"/>
    <w:rsid w:val="007771BD"/>
    <w:rsid w:val="007777D9"/>
    <w:rsid w:val="00777DE2"/>
    <w:rsid w:val="00777E57"/>
    <w:rsid w:val="00777E75"/>
    <w:rsid w:val="00780B6C"/>
    <w:rsid w:val="00781A0C"/>
    <w:rsid w:val="007829A5"/>
    <w:rsid w:val="0078313C"/>
    <w:rsid w:val="00783BC1"/>
    <w:rsid w:val="007849D0"/>
    <w:rsid w:val="00784F4A"/>
    <w:rsid w:val="00785798"/>
    <w:rsid w:val="007861EB"/>
    <w:rsid w:val="0078677D"/>
    <w:rsid w:val="00786799"/>
    <w:rsid w:val="0078761D"/>
    <w:rsid w:val="007879E5"/>
    <w:rsid w:val="00787AAA"/>
    <w:rsid w:val="0079069E"/>
    <w:rsid w:val="00790E0C"/>
    <w:rsid w:val="00790EE7"/>
    <w:rsid w:val="007917DA"/>
    <w:rsid w:val="007929F9"/>
    <w:rsid w:val="00792D56"/>
    <w:rsid w:val="007936F3"/>
    <w:rsid w:val="007945CB"/>
    <w:rsid w:val="00794AEB"/>
    <w:rsid w:val="00794AFD"/>
    <w:rsid w:val="00794CAB"/>
    <w:rsid w:val="00794EB6"/>
    <w:rsid w:val="00795449"/>
    <w:rsid w:val="00795B30"/>
    <w:rsid w:val="007960C8"/>
    <w:rsid w:val="00796281"/>
    <w:rsid w:val="00797CFA"/>
    <w:rsid w:val="007A0F9E"/>
    <w:rsid w:val="007A1069"/>
    <w:rsid w:val="007A1880"/>
    <w:rsid w:val="007A1E78"/>
    <w:rsid w:val="007A1FB8"/>
    <w:rsid w:val="007A209B"/>
    <w:rsid w:val="007A2C82"/>
    <w:rsid w:val="007A3404"/>
    <w:rsid w:val="007A424B"/>
    <w:rsid w:val="007A44F3"/>
    <w:rsid w:val="007A4A56"/>
    <w:rsid w:val="007A5326"/>
    <w:rsid w:val="007A56C9"/>
    <w:rsid w:val="007A603B"/>
    <w:rsid w:val="007A61EE"/>
    <w:rsid w:val="007A629F"/>
    <w:rsid w:val="007A6DDD"/>
    <w:rsid w:val="007A704A"/>
    <w:rsid w:val="007A75B3"/>
    <w:rsid w:val="007A7C8B"/>
    <w:rsid w:val="007B0CF2"/>
    <w:rsid w:val="007B11B3"/>
    <w:rsid w:val="007B1EBA"/>
    <w:rsid w:val="007B241B"/>
    <w:rsid w:val="007B24D6"/>
    <w:rsid w:val="007B29ED"/>
    <w:rsid w:val="007B2D48"/>
    <w:rsid w:val="007B2D7E"/>
    <w:rsid w:val="007B3374"/>
    <w:rsid w:val="007B3D8C"/>
    <w:rsid w:val="007B45C1"/>
    <w:rsid w:val="007B4ADF"/>
    <w:rsid w:val="007B4D97"/>
    <w:rsid w:val="007B6AC3"/>
    <w:rsid w:val="007B71C3"/>
    <w:rsid w:val="007B7F15"/>
    <w:rsid w:val="007B7F4C"/>
    <w:rsid w:val="007C0A49"/>
    <w:rsid w:val="007C116C"/>
    <w:rsid w:val="007C1D8C"/>
    <w:rsid w:val="007C1F2B"/>
    <w:rsid w:val="007C2188"/>
    <w:rsid w:val="007C340A"/>
    <w:rsid w:val="007C3CAF"/>
    <w:rsid w:val="007C4069"/>
    <w:rsid w:val="007C4861"/>
    <w:rsid w:val="007C4AED"/>
    <w:rsid w:val="007C4E04"/>
    <w:rsid w:val="007C5000"/>
    <w:rsid w:val="007C589F"/>
    <w:rsid w:val="007C6A4F"/>
    <w:rsid w:val="007C6F9D"/>
    <w:rsid w:val="007C725B"/>
    <w:rsid w:val="007C7289"/>
    <w:rsid w:val="007C749A"/>
    <w:rsid w:val="007C757A"/>
    <w:rsid w:val="007C7958"/>
    <w:rsid w:val="007D0A0B"/>
    <w:rsid w:val="007D0DD5"/>
    <w:rsid w:val="007D1254"/>
    <w:rsid w:val="007D267A"/>
    <w:rsid w:val="007D2AC6"/>
    <w:rsid w:val="007D4862"/>
    <w:rsid w:val="007D494A"/>
    <w:rsid w:val="007D495B"/>
    <w:rsid w:val="007D496A"/>
    <w:rsid w:val="007D56EF"/>
    <w:rsid w:val="007D5A7C"/>
    <w:rsid w:val="007D5F4F"/>
    <w:rsid w:val="007D6547"/>
    <w:rsid w:val="007D6798"/>
    <w:rsid w:val="007D6B83"/>
    <w:rsid w:val="007D72FA"/>
    <w:rsid w:val="007D739D"/>
    <w:rsid w:val="007D7631"/>
    <w:rsid w:val="007D76C5"/>
    <w:rsid w:val="007D7FD5"/>
    <w:rsid w:val="007E01B2"/>
    <w:rsid w:val="007E0649"/>
    <w:rsid w:val="007E24C6"/>
    <w:rsid w:val="007E2C80"/>
    <w:rsid w:val="007E2EF4"/>
    <w:rsid w:val="007E3437"/>
    <w:rsid w:val="007E380E"/>
    <w:rsid w:val="007E411C"/>
    <w:rsid w:val="007E4174"/>
    <w:rsid w:val="007E5132"/>
    <w:rsid w:val="007E5395"/>
    <w:rsid w:val="007E5895"/>
    <w:rsid w:val="007E5B37"/>
    <w:rsid w:val="007E6370"/>
    <w:rsid w:val="007E66AB"/>
    <w:rsid w:val="007E6974"/>
    <w:rsid w:val="007E6CF8"/>
    <w:rsid w:val="007E6F0D"/>
    <w:rsid w:val="007E71B9"/>
    <w:rsid w:val="007F0F8A"/>
    <w:rsid w:val="007F13CF"/>
    <w:rsid w:val="007F140D"/>
    <w:rsid w:val="007F144C"/>
    <w:rsid w:val="007F14B7"/>
    <w:rsid w:val="007F1A53"/>
    <w:rsid w:val="007F1FFD"/>
    <w:rsid w:val="007F259F"/>
    <w:rsid w:val="007F2929"/>
    <w:rsid w:val="007F2B73"/>
    <w:rsid w:val="007F30DC"/>
    <w:rsid w:val="007F30FD"/>
    <w:rsid w:val="007F33CB"/>
    <w:rsid w:val="007F3F93"/>
    <w:rsid w:val="007F4291"/>
    <w:rsid w:val="007F44A4"/>
    <w:rsid w:val="007F4C6E"/>
    <w:rsid w:val="007F55B8"/>
    <w:rsid w:val="007F59E5"/>
    <w:rsid w:val="007F5B46"/>
    <w:rsid w:val="007F686B"/>
    <w:rsid w:val="007F6943"/>
    <w:rsid w:val="007F72AB"/>
    <w:rsid w:val="007F7424"/>
    <w:rsid w:val="007F7847"/>
    <w:rsid w:val="008012C8"/>
    <w:rsid w:val="00801DD6"/>
    <w:rsid w:val="00802A8C"/>
    <w:rsid w:val="008031B5"/>
    <w:rsid w:val="008033D0"/>
    <w:rsid w:val="008034B0"/>
    <w:rsid w:val="00803623"/>
    <w:rsid w:val="0080426B"/>
    <w:rsid w:val="0080487A"/>
    <w:rsid w:val="00804A4D"/>
    <w:rsid w:val="00804AF7"/>
    <w:rsid w:val="00804FDB"/>
    <w:rsid w:val="008057EC"/>
    <w:rsid w:val="008064F8"/>
    <w:rsid w:val="00806EA9"/>
    <w:rsid w:val="0080726A"/>
    <w:rsid w:val="0080746A"/>
    <w:rsid w:val="00807547"/>
    <w:rsid w:val="0080778C"/>
    <w:rsid w:val="00807D2C"/>
    <w:rsid w:val="008104F7"/>
    <w:rsid w:val="008107F8"/>
    <w:rsid w:val="008108BE"/>
    <w:rsid w:val="00810E53"/>
    <w:rsid w:val="00810EE2"/>
    <w:rsid w:val="00810FE8"/>
    <w:rsid w:val="00811294"/>
    <w:rsid w:val="008117DF"/>
    <w:rsid w:val="0081195F"/>
    <w:rsid w:val="008121DA"/>
    <w:rsid w:val="00812382"/>
    <w:rsid w:val="00812F25"/>
    <w:rsid w:val="0081320A"/>
    <w:rsid w:val="00813B0A"/>
    <w:rsid w:val="00814075"/>
    <w:rsid w:val="00814184"/>
    <w:rsid w:val="00814CB8"/>
    <w:rsid w:val="00814E5C"/>
    <w:rsid w:val="00815015"/>
    <w:rsid w:val="008151F5"/>
    <w:rsid w:val="008155CE"/>
    <w:rsid w:val="00815C8B"/>
    <w:rsid w:val="00815D99"/>
    <w:rsid w:val="0081622A"/>
    <w:rsid w:val="008165B0"/>
    <w:rsid w:val="00816823"/>
    <w:rsid w:val="00816B04"/>
    <w:rsid w:val="00817F00"/>
    <w:rsid w:val="00821943"/>
    <w:rsid w:val="00821DED"/>
    <w:rsid w:val="00822C32"/>
    <w:rsid w:val="00823836"/>
    <w:rsid w:val="008245D7"/>
    <w:rsid w:val="0082477C"/>
    <w:rsid w:val="00824E42"/>
    <w:rsid w:val="00825B49"/>
    <w:rsid w:val="00826AC0"/>
    <w:rsid w:val="008303A5"/>
    <w:rsid w:val="0083087C"/>
    <w:rsid w:val="00831937"/>
    <w:rsid w:val="00831A36"/>
    <w:rsid w:val="008321BB"/>
    <w:rsid w:val="008328B5"/>
    <w:rsid w:val="008332E2"/>
    <w:rsid w:val="0083384A"/>
    <w:rsid w:val="00833976"/>
    <w:rsid w:val="00833B59"/>
    <w:rsid w:val="0083438D"/>
    <w:rsid w:val="00834785"/>
    <w:rsid w:val="00834B8F"/>
    <w:rsid w:val="00834F40"/>
    <w:rsid w:val="00835803"/>
    <w:rsid w:val="00835FE7"/>
    <w:rsid w:val="00836F8C"/>
    <w:rsid w:val="0083718F"/>
    <w:rsid w:val="008374DB"/>
    <w:rsid w:val="00837B51"/>
    <w:rsid w:val="00837D20"/>
    <w:rsid w:val="00837E40"/>
    <w:rsid w:val="00837E92"/>
    <w:rsid w:val="00840098"/>
    <w:rsid w:val="0084078D"/>
    <w:rsid w:val="00840DB6"/>
    <w:rsid w:val="00841A37"/>
    <w:rsid w:val="008430AC"/>
    <w:rsid w:val="0084455A"/>
    <w:rsid w:val="00844661"/>
    <w:rsid w:val="008450FA"/>
    <w:rsid w:val="008462E8"/>
    <w:rsid w:val="0084683C"/>
    <w:rsid w:val="00846971"/>
    <w:rsid w:val="0084727C"/>
    <w:rsid w:val="008473A9"/>
    <w:rsid w:val="0084794B"/>
    <w:rsid w:val="00850BB2"/>
    <w:rsid w:val="00850F9C"/>
    <w:rsid w:val="008512DF"/>
    <w:rsid w:val="00851413"/>
    <w:rsid w:val="008515DD"/>
    <w:rsid w:val="008529EF"/>
    <w:rsid w:val="00852E6A"/>
    <w:rsid w:val="00852EAC"/>
    <w:rsid w:val="00853719"/>
    <w:rsid w:val="00853816"/>
    <w:rsid w:val="00853F9D"/>
    <w:rsid w:val="0085403C"/>
    <w:rsid w:val="00854746"/>
    <w:rsid w:val="0085498D"/>
    <w:rsid w:val="00854E59"/>
    <w:rsid w:val="00855484"/>
    <w:rsid w:val="00855634"/>
    <w:rsid w:val="00855EEF"/>
    <w:rsid w:val="0085646C"/>
    <w:rsid w:val="00856ADA"/>
    <w:rsid w:val="00856BF3"/>
    <w:rsid w:val="00860C1E"/>
    <w:rsid w:val="00860E6C"/>
    <w:rsid w:val="008610BD"/>
    <w:rsid w:val="0086216C"/>
    <w:rsid w:val="0086252F"/>
    <w:rsid w:val="008626F1"/>
    <w:rsid w:val="00862964"/>
    <w:rsid w:val="00862FFA"/>
    <w:rsid w:val="0086327C"/>
    <w:rsid w:val="00864399"/>
    <w:rsid w:val="008647CD"/>
    <w:rsid w:val="00864A06"/>
    <w:rsid w:val="00864AD1"/>
    <w:rsid w:val="00864F38"/>
    <w:rsid w:val="008654B2"/>
    <w:rsid w:val="00865C46"/>
    <w:rsid w:val="00865EAC"/>
    <w:rsid w:val="00865FC2"/>
    <w:rsid w:val="00866551"/>
    <w:rsid w:val="00867393"/>
    <w:rsid w:val="008679B4"/>
    <w:rsid w:val="008710A9"/>
    <w:rsid w:val="00871463"/>
    <w:rsid w:val="008719F6"/>
    <w:rsid w:val="008725F9"/>
    <w:rsid w:val="00873821"/>
    <w:rsid w:val="0087404E"/>
    <w:rsid w:val="008742C9"/>
    <w:rsid w:val="00874836"/>
    <w:rsid w:val="00875DDE"/>
    <w:rsid w:val="008760F6"/>
    <w:rsid w:val="0087683C"/>
    <w:rsid w:val="008769A4"/>
    <w:rsid w:val="0087739E"/>
    <w:rsid w:val="00877D31"/>
    <w:rsid w:val="00880C83"/>
    <w:rsid w:val="008812B5"/>
    <w:rsid w:val="0088131F"/>
    <w:rsid w:val="00881609"/>
    <w:rsid w:val="0088184D"/>
    <w:rsid w:val="00881C72"/>
    <w:rsid w:val="00882A4F"/>
    <w:rsid w:val="00882D17"/>
    <w:rsid w:val="0088340A"/>
    <w:rsid w:val="0088396E"/>
    <w:rsid w:val="008841A9"/>
    <w:rsid w:val="00886271"/>
    <w:rsid w:val="00886F83"/>
    <w:rsid w:val="008875BC"/>
    <w:rsid w:val="00887AF6"/>
    <w:rsid w:val="00890420"/>
    <w:rsid w:val="008909E6"/>
    <w:rsid w:val="00890BA1"/>
    <w:rsid w:val="00891AF6"/>
    <w:rsid w:val="00891BC6"/>
    <w:rsid w:val="008921F1"/>
    <w:rsid w:val="00892DB6"/>
    <w:rsid w:val="00893249"/>
    <w:rsid w:val="00893F42"/>
    <w:rsid w:val="00894184"/>
    <w:rsid w:val="0089492E"/>
    <w:rsid w:val="00894B34"/>
    <w:rsid w:val="00894C0B"/>
    <w:rsid w:val="008953CC"/>
    <w:rsid w:val="008957FA"/>
    <w:rsid w:val="00895C9D"/>
    <w:rsid w:val="00896154"/>
    <w:rsid w:val="00896790"/>
    <w:rsid w:val="00896875"/>
    <w:rsid w:val="00897195"/>
    <w:rsid w:val="00897D65"/>
    <w:rsid w:val="008A03B5"/>
    <w:rsid w:val="008A03E4"/>
    <w:rsid w:val="008A0611"/>
    <w:rsid w:val="008A17B8"/>
    <w:rsid w:val="008A1CBD"/>
    <w:rsid w:val="008A1DE5"/>
    <w:rsid w:val="008A2AE5"/>
    <w:rsid w:val="008A2D80"/>
    <w:rsid w:val="008A3062"/>
    <w:rsid w:val="008A306B"/>
    <w:rsid w:val="008A30FF"/>
    <w:rsid w:val="008A35F5"/>
    <w:rsid w:val="008A3DE3"/>
    <w:rsid w:val="008A4119"/>
    <w:rsid w:val="008A420D"/>
    <w:rsid w:val="008A4294"/>
    <w:rsid w:val="008A452F"/>
    <w:rsid w:val="008A48A5"/>
    <w:rsid w:val="008A4AC0"/>
    <w:rsid w:val="008A5279"/>
    <w:rsid w:val="008A54DF"/>
    <w:rsid w:val="008A5573"/>
    <w:rsid w:val="008A5586"/>
    <w:rsid w:val="008A5D08"/>
    <w:rsid w:val="008A6438"/>
    <w:rsid w:val="008A658A"/>
    <w:rsid w:val="008A6A22"/>
    <w:rsid w:val="008A6CCC"/>
    <w:rsid w:val="008A72A8"/>
    <w:rsid w:val="008B1429"/>
    <w:rsid w:val="008B2E66"/>
    <w:rsid w:val="008B3C64"/>
    <w:rsid w:val="008B4799"/>
    <w:rsid w:val="008B4B31"/>
    <w:rsid w:val="008B4DEE"/>
    <w:rsid w:val="008B5B08"/>
    <w:rsid w:val="008B6919"/>
    <w:rsid w:val="008B6F35"/>
    <w:rsid w:val="008B71D0"/>
    <w:rsid w:val="008B7EE8"/>
    <w:rsid w:val="008C0874"/>
    <w:rsid w:val="008C0C73"/>
    <w:rsid w:val="008C17F9"/>
    <w:rsid w:val="008C2BFB"/>
    <w:rsid w:val="008C2E32"/>
    <w:rsid w:val="008C307C"/>
    <w:rsid w:val="008C329A"/>
    <w:rsid w:val="008C398A"/>
    <w:rsid w:val="008C453B"/>
    <w:rsid w:val="008C5A29"/>
    <w:rsid w:val="008C5A98"/>
    <w:rsid w:val="008C663A"/>
    <w:rsid w:val="008C70D9"/>
    <w:rsid w:val="008C7428"/>
    <w:rsid w:val="008C7ADB"/>
    <w:rsid w:val="008D0D07"/>
    <w:rsid w:val="008D1746"/>
    <w:rsid w:val="008D1ABA"/>
    <w:rsid w:val="008D1D43"/>
    <w:rsid w:val="008D23A1"/>
    <w:rsid w:val="008D260D"/>
    <w:rsid w:val="008D2B3F"/>
    <w:rsid w:val="008D3C5B"/>
    <w:rsid w:val="008D4547"/>
    <w:rsid w:val="008D54C1"/>
    <w:rsid w:val="008D580F"/>
    <w:rsid w:val="008D5CD4"/>
    <w:rsid w:val="008D6007"/>
    <w:rsid w:val="008D614A"/>
    <w:rsid w:val="008D654B"/>
    <w:rsid w:val="008D6BB2"/>
    <w:rsid w:val="008D6ECE"/>
    <w:rsid w:val="008D6F46"/>
    <w:rsid w:val="008D7043"/>
    <w:rsid w:val="008D7944"/>
    <w:rsid w:val="008D7CA0"/>
    <w:rsid w:val="008E05DC"/>
    <w:rsid w:val="008E0612"/>
    <w:rsid w:val="008E116B"/>
    <w:rsid w:val="008E136A"/>
    <w:rsid w:val="008E1764"/>
    <w:rsid w:val="008E1F02"/>
    <w:rsid w:val="008E2C90"/>
    <w:rsid w:val="008E36FA"/>
    <w:rsid w:val="008E3E24"/>
    <w:rsid w:val="008E3EF7"/>
    <w:rsid w:val="008E4616"/>
    <w:rsid w:val="008E4623"/>
    <w:rsid w:val="008E4E88"/>
    <w:rsid w:val="008E5474"/>
    <w:rsid w:val="008E5B38"/>
    <w:rsid w:val="008E5FF2"/>
    <w:rsid w:val="008E6B3E"/>
    <w:rsid w:val="008E6DF5"/>
    <w:rsid w:val="008E71F3"/>
    <w:rsid w:val="008E7485"/>
    <w:rsid w:val="008F12E9"/>
    <w:rsid w:val="008F25CA"/>
    <w:rsid w:val="008F3142"/>
    <w:rsid w:val="008F3150"/>
    <w:rsid w:val="008F44B3"/>
    <w:rsid w:val="008F4CB2"/>
    <w:rsid w:val="008F4DFB"/>
    <w:rsid w:val="008F53DE"/>
    <w:rsid w:val="008F6840"/>
    <w:rsid w:val="008F6845"/>
    <w:rsid w:val="008F7C2C"/>
    <w:rsid w:val="00901112"/>
    <w:rsid w:val="0090158E"/>
    <w:rsid w:val="00902EA1"/>
    <w:rsid w:val="00902F55"/>
    <w:rsid w:val="00904CDF"/>
    <w:rsid w:val="00905955"/>
    <w:rsid w:val="00905F41"/>
    <w:rsid w:val="0090661D"/>
    <w:rsid w:val="00906A3B"/>
    <w:rsid w:val="00906FAC"/>
    <w:rsid w:val="009070F1"/>
    <w:rsid w:val="009079BE"/>
    <w:rsid w:val="00910011"/>
    <w:rsid w:val="009111A7"/>
    <w:rsid w:val="00912501"/>
    <w:rsid w:val="00912FB5"/>
    <w:rsid w:val="00913FB8"/>
    <w:rsid w:val="009142FC"/>
    <w:rsid w:val="00914AAD"/>
    <w:rsid w:val="00914C50"/>
    <w:rsid w:val="00914EC1"/>
    <w:rsid w:val="00915D96"/>
    <w:rsid w:val="00915F13"/>
    <w:rsid w:val="0091604E"/>
    <w:rsid w:val="00916496"/>
    <w:rsid w:val="00916624"/>
    <w:rsid w:val="00916C5C"/>
    <w:rsid w:val="00917737"/>
    <w:rsid w:val="00917C26"/>
    <w:rsid w:val="00917D33"/>
    <w:rsid w:val="009204D6"/>
    <w:rsid w:val="00920C31"/>
    <w:rsid w:val="00920FBB"/>
    <w:rsid w:val="00921291"/>
    <w:rsid w:val="00921703"/>
    <w:rsid w:val="00921A98"/>
    <w:rsid w:val="00921DE8"/>
    <w:rsid w:val="00921F4F"/>
    <w:rsid w:val="00921F8B"/>
    <w:rsid w:val="00922782"/>
    <w:rsid w:val="00923784"/>
    <w:rsid w:val="009238EB"/>
    <w:rsid w:val="0092393B"/>
    <w:rsid w:val="00925622"/>
    <w:rsid w:val="00925C4D"/>
    <w:rsid w:val="00927AD1"/>
    <w:rsid w:val="00930793"/>
    <w:rsid w:val="009315CF"/>
    <w:rsid w:val="009316FB"/>
    <w:rsid w:val="009319DA"/>
    <w:rsid w:val="009319FC"/>
    <w:rsid w:val="009329F0"/>
    <w:rsid w:val="0093358F"/>
    <w:rsid w:val="00933D1C"/>
    <w:rsid w:val="00935594"/>
    <w:rsid w:val="0093560F"/>
    <w:rsid w:val="00935789"/>
    <w:rsid w:val="00935BDD"/>
    <w:rsid w:val="009366A3"/>
    <w:rsid w:val="00936E28"/>
    <w:rsid w:val="00937875"/>
    <w:rsid w:val="009402D5"/>
    <w:rsid w:val="00940430"/>
    <w:rsid w:val="0094045C"/>
    <w:rsid w:val="009407D9"/>
    <w:rsid w:val="00940A0E"/>
    <w:rsid w:val="0094126C"/>
    <w:rsid w:val="00941F6F"/>
    <w:rsid w:val="009420B7"/>
    <w:rsid w:val="009424A0"/>
    <w:rsid w:val="009435F2"/>
    <w:rsid w:val="00943835"/>
    <w:rsid w:val="00943E84"/>
    <w:rsid w:val="009442C6"/>
    <w:rsid w:val="009447E2"/>
    <w:rsid w:val="00944890"/>
    <w:rsid w:val="0094505A"/>
    <w:rsid w:val="0094518B"/>
    <w:rsid w:val="009457E5"/>
    <w:rsid w:val="00946FF6"/>
    <w:rsid w:val="009504CE"/>
    <w:rsid w:val="00950586"/>
    <w:rsid w:val="00950595"/>
    <w:rsid w:val="00951535"/>
    <w:rsid w:val="0095162C"/>
    <w:rsid w:val="00951E7C"/>
    <w:rsid w:val="00952110"/>
    <w:rsid w:val="0095211B"/>
    <w:rsid w:val="00952687"/>
    <w:rsid w:val="009531E0"/>
    <w:rsid w:val="009539C4"/>
    <w:rsid w:val="009540A8"/>
    <w:rsid w:val="009544A6"/>
    <w:rsid w:val="00954BC3"/>
    <w:rsid w:val="00954DDB"/>
    <w:rsid w:val="009550B1"/>
    <w:rsid w:val="00955783"/>
    <w:rsid w:val="00955B8D"/>
    <w:rsid w:val="00956944"/>
    <w:rsid w:val="0095694C"/>
    <w:rsid w:val="009571D8"/>
    <w:rsid w:val="0095795E"/>
    <w:rsid w:val="0096025B"/>
    <w:rsid w:val="0096123C"/>
    <w:rsid w:val="00961F59"/>
    <w:rsid w:val="009621E3"/>
    <w:rsid w:val="00962547"/>
    <w:rsid w:val="009627FF"/>
    <w:rsid w:val="00962D8F"/>
    <w:rsid w:val="009635DE"/>
    <w:rsid w:val="009637D9"/>
    <w:rsid w:val="009639C8"/>
    <w:rsid w:val="00964288"/>
    <w:rsid w:val="00965272"/>
    <w:rsid w:val="00965E38"/>
    <w:rsid w:val="00966D1A"/>
    <w:rsid w:val="00967196"/>
    <w:rsid w:val="00967198"/>
    <w:rsid w:val="00967424"/>
    <w:rsid w:val="00967461"/>
    <w:rsid w:val="00967815"/>
    <w:rsid w:val="0097094C"/>
    <w:rsid w:val="00970B43"/>
    <w:rsid w:val="00971540"/>
    <w:rsid w:val="00971B7F"/>
    <w:rsid w:val="009724A1"/>
    <w:rsid w:val="0097284D"/>
    <w:rsid w:val="00972E43"/>
    <w:rsid w:val="00972F58"/>
    <w:rsid w:val="009731E5"/>
    <w:rsid w:val="00973351"/>
    <w:rsid w:val="00973893"/>
    <w:rsid w:val="009743F1"/>
    <w:rsid w:val="00974584"/>
    <w:rsid w:val="00974927"/>
    <w:rsid w:val="00974AA0"/>
    <w:rsid w:val="009752EC"/>
    <w:rsid w:val="00975431"/>
    <w:rsid w:val="0097556E"/>
    <w:rsid w:val="0097611F"/>
    <w:rsid w:val="00976643"/>
    <w:rsid w:val="00976CF6"/>
    <w:rsid w:val="00976F60"/>
    <w:rsid w:val="009771EE"/>
    <w:rsid w:val="00977C12"/>
    <w:rsid w:val="009808FE"/>
    <w:rsid w:val="009814AC"/>
    <w:rsid w:val="009816E7"/>
    <w:rsid w:val="00981E46"/>
    <w:rsid w:val="00982800"/>
    <w:rsid w:val="00983546"/>
    <w:rsid w:val="0098365A"/>
    <w:rsid w:val="00983ED8"/>
    <w:rsid w:val="009848F5"/>
    <w:rsid w:val="00984A9D"/>
    <w:rsid w:val="00984F61"/>
    <w:rsid w:val="00986451"/>
    <w:rsid w:val="00986860"/>
    <w:rsid w:val="00986897"/>
    <w:rsid w:val="00986B54"/>
    <w:rsid w:val="00987921"/>
    <w:rsid w:val="0098796B"/>
    <w:rsid w:val="00987A3C"/>
    <w:rsid w:val="00990AEA"/>
    <w:rsid w:val="0099153A"/>
    <w:rsid w:val="00991550"/>
    <w:rsid w:val="00991CE6"/>
    <w:rsid w:val="0099236C"/>
    <w:rsid w:val="00992974"/>
    <w:rsid w:val="009936A3"/>
    <w:rsid w:val="00993979"/>
    <w:rsid w:val="009951F8"/>
    <w:rsid w:val="00995616"/>
    <w:rsid w:val="00995727"/>
    <w:rsid w:val="00995988"/>
    <w:rsid w:val="009963FF"/>
    <w:rsid w:val="0099706D"/>
    <w:rsid w:val="0099737C"/>
    <w:rsid w:val="009A06FF"/>
    <w:rsid w:val="009A0E2D"/>
    <w:rsid w:val="009A19C1"/>
    <w:rsid w:val="009A21CB"/>
    <w:rsid w:val="009A252E"/>
    <w:rsid w:val="009A27C1"/>
    <w:rsid w:val="009A3004"/>
    <w:rsid w:val="009A306E"/>
    <w:rsid w:val="009A308D"/>
    <w:rsid w:val="009A30CB"/>
    <w:rsid w:val="009A3257"/>
    <w:rsid w:val="009A32F5"/>
    <w:rsid w:val="009A4ADA"/>
    <w:rsid w:val="009A4C60"/>
    <w:rsid w:val="009A56F5"/>
    <w:rsid w:val="009A5B1A"/>
    <w:rsid w:val="009A5D23"/>
    <w:rsid w:val="009A6027"/>
    <w:rsid w:val="009A603D"/>
    <w:rsid w:val="009A63FD"/>
    <w:rsid w:val="009A673E"/>
    <w:rsid w:val="009A689B"/>
    <w:rsid w:val="009A6B88"/>
    <w:rsid w:val="009B007C"/>
    <w:rsid w:val="009B01B1"/>
    <w:rsid w:val="009B041D"/>
    <w:rsid w:val="009B26FD"/>
    <w:rsid w:val="009B2D5B"/>
    <w:rsid w:val="009B2D68"/>
    <w:rsid w:val="009B333F"/>
    <w:rsid w:val="009B3AD4"/>
    <w:rsid w:val="009B4BE7"/>
    <w:rsid w:val="009B5F97"/>
    <w:rsid w:val="009B6FA3"/>
    <w:rsid w:val="009B737B"/>
    <w:rsid w:val="009B7787"/>
    <w:rsid w:val="009C0D3A"/>
    <w:rsid w:val="009C0FA6"/>
    <w:rsid w:val="009C1C37"/>
    <w:rsid w:val="009C1FBA"/>
    <w:rsid w:val="009C2D4A"/>
    <w:rsid w:val="009C3151"/>
    <w:rsid w:val="009C31E1"/>
    <w:rsid w:val="009C3805"/>
    <w:rsid w:val="009C42B8"/>
    <w:rsid w:val="009C49B1"/>
    <w:rsid w:val="009C559F"/>
    <w:rsid w:val="009C5E64"/>
    <w:rsid w:val="009C6E9F"/>
    <w:rsid w:val="009C7457"/>
    <w:rsid w:val="009C78CE"/>
    <w:rsid w:val="009D029A"/>
    <w:rsid w:val="009D1100"/>
    <w:rsid w:val="009D1252"/>
    <w:rsid w:val="009D20FE"/>
    <w:rsid w:val="009D251C"/>
    <w:rsid w:val="009D2D0D"/>
    <w:rsid w:val="009D4526"/>
    <w:rsid w:val="009D4560"/>
    <w:rsid w:val="009D4D02"/>
    <w:rsid w:val="009D4D19"/>
    <w:rsid w:val="009D4E76"/>
    <w:rsid w:val="009D5169"/>
    <w:rsid w:val="009D51C1"/>
    <w:rsid w:val="009D53F1"/>
    <w:rsid w:val="009D550C"/>
    <w:rsid w:val="009D56B5"/>
    <w:rsid w:val="009D596D"/>
    <w:rsid w:val="009D5AA3"/>
    <w:rsid w:val="009D65F8"/>
    <w:rsid w:val="009D66EB"/>
    <w:rsid w:val="009D7AA8"/>
    <w:rsid w:val="009D7D84"/>
    <w:rsid w:val="009E03AD"/>
    <w:rsid w:val="009E04EA"/>
    <w:rsid w:val="009E08B3"/>
    <w:rsid w:val="009E1485"/>
    <w:rsid w:val="009E17D9"/>
    <w:rsid w:val="009E1ABE"/>
    <w:rsid w:val="009E22D5"/>
    <w:rsid w:val="009E390E"/>
    <w:rsid w:val="009E3C14"/>
    <w:rsid w:val="009E50F0"/>
    <w:rsid w:val="009E5C8B"/>
    <w:rsid w:val="009E61FC"/>
    <w:rsid w:val="009E6245"/>
    <w:rsid w:val="009E63AF"/>
    <w:rsid w:val="009E67FF"/>
    <w:rsid w:val="009E6E4E"/>
    <w:rsid w:val="009E7608"/>
    <w:rsid w:val="009E7630"/>
    <w:rsid w:val="009E7665"/>
    <w:rsid w:val="009E787D"/>
    <w:rsid w:val="009E7C61"/>
    <w:rsid w:val="009F01F9"/>
    <w:rsid w:val="009F0253"/>
    <w:rsid w:val="009F0C16"/>
    <w:rsid w:val="009F113A"/>
    <w:rsid w:val="009F1290"/>
    <w:rsid w:val="009F1B6D"/>
    <w:rsid w:val="009F33AB"/>
    <w:rsid w:val="009F351E"/>
    <w:rsid w:val="009F409D"/>
    <w:rsid w:val="009F49AF"/>
    <w:rsid w:val="009F4E07"/>
    <w:rsid w:val="009F513E"/>
    <w:rsid w:val="009F5737"/>
    <w:rsid w:val="009F5B8B"/>
    <w:rsid w:val="009F6D18"/>
    <w:rsid w:val="009F710B"/>
    <w:rsid w:val="009F745A"/>
    <w:rsid w:val="009F75C7"/>
    <w:rsid w:val="009F793A"/>
    <w:rsid w:val="00A007E0"/>
    <w:rsid w:val="00A01127"/>
    <w:rsid w:val="00A020A2"/>
    <w:rsid w:val="00A03012"/>
    <w:rsid w:val="00A0303C"/>
    <w:rsid w:val="00A032F5"/>
    <w:rsid w:val="00A03DF3"/>
    <w:rsid w:val="00A054D3"/>
    <w:rsid w:val="00A0594D"/>
    <w:rsid w:val="00A05E46"/>
    <w:rsid w:val="00A063C5"/>
    <w:rsid w:val="00A06407"/>
    <w:rsid w:val="00A068BE"/>
    <w:rsid w:val="00A06BC0"/>
    <w:rsid w:val="00A06D62"/>
    <w:rsid w:val="00A07376"/>
    <w:rsid w:val="00A07A3A"/>
    <w:rsid w:val="00A103EC"/>
    <w:rsid w:val="00A10770"/>
    <w:rsid w:val="00A109E4"/>
    <w:rsid w:val="00A10EF4"/>
    <w:rsid w:val="00A116DD"/>
    <w:rsid w:val="00A13CBD"/>
    <w:rsid w:val="00A1422E"/>
    <w:rsid w:val="00A149D9"/>
    <w:rsid w:val="00A154A3"/>
    <w:rsid w:val="00A156A3"/>
    <w:rsid w:val="00A157B1"/>
    <w:rsid w:val="00A15FB5"/>
    <w:rsid w:val="00A1675B"/>
    <w:rsid w:val="00A17111"/>
    <w:rsid w:val="00A1774C"/>
    <w:rsid w:val="00A1793C"/>
    <w:rsid w:val="00A17ED5"/>
    <w:rsid w:val="00A20193"/>
    <w:rsid w:val="00A201D6"/>
    <w:rsid w:val="00A208A3"/>
    <w:rsid w:val="00A208D0"/>
    <w:rsid w:val="00A215C5"/>
    <w:rsid w:val="00A221F8"/>
    <w:rsid w:val="00A22242"/>
    <w:rsid w:val="00A2274E"/>
    <w:rsid w:val="00A23289"/>
    <w:rsid w:val="00A23298"/>
    <w:rsid w:val="00A23E72"/>
    <w:rsid w:val="00A245DB"/>
    <w:rsid w:val="00A24FDB"/>
    <w:rsid w:val="00A25334"/>
    <w:rsid w:val="00A259F1"/>
    <w:rsid w:val="00A25A70"/>
    <w:rsid w:val="00A2626C"/>
    <w:rsid w:val="00A27BA4"/>
    <w:rsid w:val="00A301AF"/>
    <w:rsid w:val="00A301C2"/>
    <w:rsid w:val="00A30362"/>
    <w:rsid w:val="00A3056A"/>
    <w:rsid w:val="00A307B1"/>
    <w:rsid w:val="00A30AB0"/>
    <w:rsid w:val="00A30BA1"/>
    <w:rsid w:val="00A30C0A"/>
    <w:rsid w:val="00A3135F"/>
    <w:rsid w:val="00A3158D"/>
    <w:rsid w:val="00A3205C"/>
    <w:rsid w:val="00A3224B"/>
    <w:rsid w:val="00A324C3"/>
    <w:rsid w:val="00A32FAF"/>
    <w:rsid w:val="00A335DF"/>
    <w:rsid w:val="00A33C1D"/>
    <w:rsid w:val="00A34363"/>
    <w:rsid w:val="00A34C1E"/>
    <w:rsid w:val="00A352CC"/>
    <w:rsid w:val="00A35E97"/>
    <w:rsid w:val="00A35F2A"/>
    <w:rsid w:val="00A36592"/>
    <w:rsid w:val="00A369D3"/>
    <w:rsid w:val="00A36CA4"/>
    <w:rsid w:val="00A379E9"/>
    <w:rsid w:val="00A407F8"/>
    <w:rsid w:val="00A408A7"/>
    <w:rsid w:val="00A40997"/>
    <w:rsid w:val="00A40AFB"/>
    <w:rsid w:val="00A40EF0"/>
    <w:rsid w:val="00A40F38"/>
    <w:rsid w:val="00A41F55"/>
    <w:rsid w:val="00A42FC0"/>
    <w:rsid w:val="00A433BA"/>
    <w:rsid w:val="00A43946"/>
    <w:rsid w:val="00A43EC5"/>
    <w:rsid w:val="00A43F63"/>
    <w:rsid w:val="00A44152"/>
    <w:rsid w:val="00A445CA"/>
    <w:rsid w:val="00A451C3"/>
    <w:rsid w:val="00A4536E"/>
    <w:rsid w:val="00A46400"/>
    <w:rsid w:val="00A46578"/>
    <w:rsid w:val="00A46699"/>
    <w:rsid w:val="00A470E7"/>
    <w:rsid w:val="00A47A9F"/>
    <w:rsid w:val="00A47B20"/>
    <w:rsid w:val="00A5107B"/>
    <w:rsid w:val="00A524F6"/>
    <w:rsid w:val="00A526B2"/>
    <w:rsid w:val="00A529E3"/>
    <w:rsid w:val="00A52BDE"/>
    <w:rsid w:val="00A52F3C"/>
    <w:rsid w:val="00A539A8"/>
    <w:rsid w:val="00A5437D"/>
    <w:rsid w:val="00A5593A"/>
    <w:rsid w:val="00A564B5"/>
    <w:rsid w:val="00A56A0E"/>
    <w:rsid w:val="00A57391"/>
    <w:rsid w:val="00A57A9A"/>
    <w:rsid w:val="00A60A92"/>
    <w:rsid w:val="00A60F4C"/>
    <w:rsid w:val="00A61597"/>
    <w:rsid w:val="00A61672"/>
    <w:rsid w:val="00A61C60"/>
    <w:rsid w:val="00A61FCB"/>
    <w:rsid w:val="00A6201E"/>
    <w:rsid w:val="00A62A0F"/>
    <w:rsid w:val="00A632F6"/>
    <w:rsid w:val="00A63411"/>
    <w:rsid w:val="00A6347B"/>
    <w:rsid w:val="00A64337"/>
    <w:rsid w:val="00A6574F"/>
    <w:rsid w:val="00A65A9B"/>
    <w:rsid w:val="00A65F41"/>
    <w:rsid w:val="00A66024"/>
    <w:rsid w:val="00A66BB4"/>
    <w:rsid w:val="00A67750"/>
    <w:rsid w:val="00A67873"/>
    <w:rsid w:val="00A710A5"/>
    <w:rsid w:val="00A71282"/>
    <w:rsid w:val="00A71BA1"/>
    <w:rsid w:val="00A72438"/>
    <w:rsid w:val="00A72829"/>
    <w:rsid w:val="00A72A16"/>
    <w:rsid w:val="00A72B6A"/>
    <w:rsid w:val="00A7310E"/>
    <w:rsid w:val="00A7313A"/>
    <w:rsid w:val="00A7346E"/>
    <w:rsid w:val="00A7347D"/>
    <w:rsid w:val="00A7350F"/>
    <w:rsid w:val="00A73C5F"/>
    <w:rsid w:val="00A73F81"/>
    <w:rsid w:val="00A742F1"/>
    <w:rsid w:val="00A7503C"/>
    <w:rsid w:val="00A75635"/>
    <w:rsid w:val="00A760BB"/>
    <w:rsid w:val="00A769DE"/>
    <w:rsid w:val="00A76F93"/>
    <w:rsid w:val="00A77468"/>
    <w:rsid w:val="00A77621"/>
    <w:rsid w:val="00A77C60"/>
    <w:rsid w:val="00A801F6"/>
    <w:rsid w:val="00A811B4"/>
    <w:rsid w:val="00A81639"/>
    <w:rsid w:val="00A81D16"/>
    <w:rsid w:val="00A8210B"/>
    <w:rsid w:val="00A8255F"/>
    <w:rsid w:val="00A82ACC"/>
    <w:rsid w:val="00A830B9"/>
    <w:rsid w:val="00A84112"/>
    <w:rsid w:val="00A86A9F"/>
    <w:rsid w:val="00A86C63"/>
    <w:rsid w:val="00A87CA8"/>
    <w:rsid w:val="00A87F85"/>
    <w:rsid w:val="00A916F2"/>
    <w:rsid w:val="00A91D41"/>
    <w:rsid w:val="00A92F57"/>
    <w:rsid w:val="00A93170"/>
    <w:rsid w:val="00A93B6A"/>
    <w:rsid w:val="00A94FE3"/>
    <w:rsid w:val="00A95B62"/>
    <w:rsid w:val="00A9612B"/>
    <w:rsid w:val="00A966A7"/>
    <w:rsid w:val="00A96B5C"/>
    <w:rsid w:val="00AA068B"/>
    <w:rsid w:val="00AA0C9A"/>
    <w:rsid w:val="00AA183C"/>
    <w:rsid w:val="00AA1F2E"/>
    <w:rsid w:val="00AA21EE"/>
    <w:rsid w:val="00AA2D0B"/>
    <w:rsid w:val="00AA30C5"/>
    <w:rsid w:val="00AA34E9"/>
    <w:rsid w:val="00AA4178"/>
    <w:rsid w:val="00AA4727"/>
    <w:rsid w:val="00AA47E7"/>
    <w:rsid w:val="00AA48A3"/>
    <w:rsid w:val="00AA4EED"/>
    <w:rsid w:val="00AA5068"/>
    <w:rsid w:val="00AA5D8C"/>
    <w:rsid w:val="00AA6A9D"/>
    <w:rsid w:val="00AA7808"/>
    <w:rsid w:val="00AA7FC6"/>
    <w:rsid w:val="00AB029E"/>
    <w:rsid w:val="00AB0CAB"/>
    <w:rsid w:val="00AB0EF9"/>
    <w:rsid w:val="00AB0F8D"/>
    <w:rsid w:val="00AB0FFF"/>
    <w:rsid w:val="00AB13A3"/>
    <w:rsid w:val="00AB1524"/>
    <w:rsid w:val="00AB1E9E"/>
    <w:rsid w:val="00AB25F1"/>
    <w:rsid w:val="00AB2D47"/>
    <w:rsid w:val="00AB2F60"/>
    <w:rsid w:val="00AB3B09"/>
    <w:rsid w:val="00AB4297"/>
    <w:rsid w:val="00AB42D5"/>
    <w:rsid w:val="00AB56F0"/>
    <w:rsid w:val="00AB607C"/>
    <w:rsid w:val="00AB6AE0"/>
    <w:rsid w:val="00AB74B0"/>
    <w:rsid w:val="00AB7903"/>
    <w:rsid w:val="00AB799F"/>
    <w:rsid w:val="00AB7EF3"/>
    <w:rsid w:val="00AC01F5"/>
    <w:rsid w:val="00AC0DFF"/>
    <w:rsid w:val="00AC0F78"/>
    <w:rsid w:val="00AC1A9F"/>
    <w:rsid w:val="00AC2370"/>
    <w:rsid w:val="00AC2568"/>
    <w:rsid w:val="00AC2D0C"/>
    <w:rsid w:val="00AC338E"/>
    <w:rsid w:val="00AC44EC"/>
    <w:rsid w:val="00AC472D"/>
    <w:rsid w:val="00AC48DF"/>
    <w:rsid w:val="00AC49F3"/>
    <w:rsid w:val="00AC4CCC"/>
    <w:rsid w:val="00AC5162"/>
    <w:rsid w:val="00AC553F"/>
    <w:rsid w:val="00AC5764"/>
    <w:rsid w:val="00AC5A7B"/>
    <w:rsid w:val="00AC5DB4"/>
    <w:rsid w:val="00AC5E9C"/>
    <w:rsid w:val="00AC616F"/>
    <w:rsid w:val="00AC6867"/>
    <w:rsid w:val="00AC7D91"/>
    <w:rsid w:val="00AD04F9"/>
    <w:rsid w:val="00AD253E"/>
    <w:rsid w:val="00AD25C6"/>
    <w:rsid w:val="00AD34DB"/>
    <w:rsid w:val="00AD3DA6"/>
    <w:rsid w:val="00AD3F00"/>
    <w:rsid w:val="00AD427E"/>
    <w:rsid w:val="00AD4913"/>
    <w:rsid w:val="00AD49FB"/>
    <w:rsid w:val="00AD4BFE"/>
    <w:rsid w:val="00AD4F9A"/>
    <w:rsid w:val="00AD558F"/>
    <w:rsid w:val="00AD6B21"/>
    <w:rsid w:val="00AD76A2"/>
    <w:rsid w:val="00AD7C05"/>
    <w:rsid w:val="00AE0C44"/>
    <w:rsid w:val="00AE0DBC"/>
    <w:rsid w:val="00AE0DE7"/>
    <w:rsid w:val="00AE151B"/>
    <w:rsid w:val="00AE241D"/>
    <w:rsid w:val="00AE286D"/>
    <w:rsid w:val="00AE2B3D"/>
    <w:rsid w:val="00AE3697"/>
    <w:rsid w:val="00AE3A16"/>
    <w:rsid w:val="00AE3D16"/>
    <w:rsid w:val="00AE3F8E"/>
    <w:rsid w:val="00AE4045"/>
    <w:rsid w:val="00AE5BE6"/>
    <w:rsid w:val="00AE6E64"/>
    <w:rsid w:val="00AE71BB"/>
    <w:rsid w:val="00AE7CEE"/>
    <w:rsid w:val="00AF1CAD"/>
    <w:rsid w:val="00AF1FB1"/>
    <w:rsid w:val="00AF238D"/>
    <w:rsid w:val="00AF2730"/>
    <w:rsid w:val="00AF357C"/>
    <w:rsid w:val="00AF3E10"/>
    <w:rsid w:val="00AF49FE"/>
    <w:rsid w:val="00AF5BD5"/>
    <w:rsid w:val="00AF5CC4"/>
    <w:rsid w:val="00AF5FDC"/>
    <w:rsid w:val="00AF6120"/>
    <w:rsid w:val="00AF6689"/>
    <w:rsid w:val="00AF6A2D"/>
    <w:rsid w:val="00AF6CB1"/>
    <w:rsid w:val="00B007C0"/>
    <w:rsid w:val="00B0111E"/>
    <w:rsid w:val="00B033F0"/>
    <w:rsid w:val="00B044C3"/>
    <w:rsid w:val="00B04C17"/>
    <w:rsid w:val="00B052D1"/>
    <w:rsid w:val="00B054F0"/>
    <w:rsid w:val="00B059E5"/>
    <w:rsid w:val="00B060BB"/>
    <w:rsid w:val="00B0639A"/>
    <w:rsid w:val="00B06BF4"/>
    <w:rsid w:val="00B06C3C"/>
    <w:rsid w:val="00B07D0A"/>
    <w:rsid w:val="00B10395"/>
    <w:rsid w:val="00B108D0"/>
    <w:rsid w:val="00B12150"/>
    <w:rsid w:val="00B1241D"/>
    <w:rsid w:val="00B13025"/>
    <w:rsid w:val="00B13EB3"/>
    <w:rsid w:val="00B14BCF"/>
    <w:rsid w:val="00B14D08"/>
    <w:rsid w:val="00B156B3"/>
    <w:rsid w:val="00B15B9E"/>
    <w:rsid w:val="00B173D9"/>
    <w:rsid w:val="00B17E5E"/>
    <w:rsid w:val="00B21228"/>
    <w:rsid w:val="00B21A55"/>
    <w:rsid w:val="00B2251C"/>
    <w:rsid w:val="00B231DD"/>
    <w:rsid w:val="00B23E92"/>
    <w:rsid w:val="00B251EC"/>
    <w:rsid w:val="00B255AD"/>
    <w:rsid w:val="00B26875"/>
    <w:rsid w:val="00B268F5"/>
    <w:rsid w:val="00B27176"/>
    <w:rsid w:val="00B30242"/>
    <w:rsid w:val="00B30779"/>
    <w:rsid w:val="00B30BEB"/>
    <w:rsid w:val="00B30BEC"/>
    <w:rsid w:val="00B317C2"/>
    <w:rsid w:val="00B31D0D"/>
    <w:rsid w:val="00B31EB6"/>
    <w:rsid w:val="00B320FA"/>
    <w:rsid w:val="00B339AB"/>
    <w:rsid w:val="00B33EF8"/>
    <w:rsid w:val="00B3402D"/>
    <w:rsid w:val="00B34BDA"/>
    <w:rsid w:val="00B353F0"/>
    <w:rsid w:val="00B35765"/>
    <w:rsid w:val="00B36A92"/>
    <w:rsid w:val="00B407D4"/>
    <w:rsid w:val="00B41F0F"/>
    <w:rsid w:val="00B42745"/>
    <w:rsid w:val="00B42BF3"/>
    <w:rsid w:val="00B43B26"/>
    <w:rsid w:val="00B4419D"/>
    <w:rsid w:val="00B44714"/>
    <w:rsid w:val="00B44AF5"/>
    <w:rsid w:val="00B450F8"/>
    <w:rsid w:val="00B451D8"/>
    <w:rsid w:val="00B4540D"/>
    <w:rsid w:val="00B468C3"/>
    <w:rsid w:val="00B46D83"/>
    <w:rsid w:val="00B509C9"/>
    <w:rsid w:val="00B50A10"/>
    <w:rsid w:val="00B50A8E"/>
    <w:rsid w:val="00B50FA3"/>
    <w:rsid w:val="00B5100D"/>
    <w:rsid w:val="00B517A4"/>
    <w:rsid w:val="00B51906"/>
    <w:rsid w:val="00B51CB1"/>
    <w:rsid w:val="00B5241C"/>
    <w:rsid w:val="00B5249A"/>
    <w:rsid w:val="00B52D3E"/>
    <w:rsid w:val="00B53E7D"/>
    <w:rsid w:val="00B544F5"/>
    <w:rsid w:val="00B54A14"/>
    <w:rsid w:val="00B54CEE"/>
    <w:rsid w:val="00B5542E"/>
    <w:rsid w:val="00B5592A"/>
    <w:rsid w:val="00B5656E"/>
    <w:rsid w:val="00B56F26"/>
    <w:rsid w:val="00B56FDF"/>
    <w:rsid w:val="00B570C9"/>
    <w:rsid w:val="00B572DE"/>
    <w:rsid w:val="00B57F53"/>
    <w:rsid w:val="00B60229"/>
    <w:rsid w:val="00B60C12"/>
    <w:rsid w:val="00B618A1"/>
    <w:rsid w:val="00B621E1"/>
    <w:rsid w:val="00B6221F"/>
    <w:rsid w:val="00B6347E"/>
    <w:rsid w:val="00B6357C"/>
    <w:rsid w:val="00B63C3C"/>
    <w:rsid w:val="00B63E87"/>
    <w:rsid w:val="00B65106"/>
    <w:rsid w:val="00B6527F"/>
    <w:rsid w:val="00B6559C"/>
    <w:rsid w:val="00B65881"/>
    <w:rsid w:val="00B65F42"/>
    <w:rsid w:val="00B67C05"/>
    <w:rsid w:val="00B67CD0"/>
    <w:rsid w:val="00B67DDB"/>
    <w:rsid w:val="00B70044"/>
    <w:rsid w:val="00B703B2"/>
    <w:rsid w:val="00B70FD0"/>
    <w:rsid w:val="00B71688"/>
    <w:rsid w:val="00B71C5A"/>
    <w:rsid w:val="00B72374"/>
    <w:rsid w:val="00B725E1"/>
    <w:rsid w:val="00B72986"/>
    <w:rsid w:val="00B72A54"/>
    <w:rsid w:val="00B72AD8"/>
    <w:rsid w:val="00B734C1"/>
    <w:rsid w:val="00B73831"/>
    <w:rsid w:val="00B73940"/>
    <w:rsid w:val="00B739FB"/>
    <w:rsid w:val="00B73F29"/>
    <w:rsid w:val="00B74107"/>
    <w:rsid w:val="00B74623"/>
    <w:rsid w:val="00B74B80"/>
    <w:rsid w:val="00B74DB2"/>
    <w:rsid w:val="00B75DA0"/>
    <w:rsid w:val="00B76746"/>
    <w:rsid w:val="00B768EF"/>
    <w:rsid w:val="00B76C2E"/>
    <w:rsid w:val="00B77376"/>
    <w:rsid w:val="00B77DC9"/>
    <w:rsid w:val="00B80295"/>
    <w:rsid w:val="00B80338"/>
    <w:rsid w:val="00B80571"/>
    <w:rsid w:val="00B81033"/>
    <w:rsid w:val="00B81EEA"/>
    <w:rsid w:val="00B824FE"/>
    <w:rsid w:val="00B83277"/>
    <w:rsid w:val="00B835F4"/>
    <w:rsid w:val="00B83F84"/>
    <w:rsid w:val="00B847EB"/>
    <w:rsid w:val="00B848FA"/>
    <w:rsid w:val="00B85083"/>
    <w:rsid w:val="00B85FD0"/>
    <w:rsid w:val="00B860F6"/>
    <w:rsid w:val="00B8666B"/>
    <w:rsid w:val="00B86E8C"/>
    <w:rsid w:val="00B90101"/>
    <w:rsid w:val="00B90805"/>
    <w:rsid w:val="00B909EA"/>
    <w:rsid w:val="00B90E30"/>
    <w:rsid w:val="00B91EC8"/>
    <w:rsid w:val="00B92D40"/>
    <w:rsid w:val="00B934BC"/>
    <w:rsid w:val="00B936B1"/>
    <w:rsid w:val="00B938CC"/>
    <w:rsid w:val="00B93B7A"/>
    <w:rsid w:val="00B944C6"/>
    <w:rsid w:val="00B94BC8"/>
    <w:rsid w:val="00B9529F"/>
    <w:rsid w:val="00B956F5"/>
    <w:rsid w:val="00B96290"/>
    <w:rsid w:val="00B967D9"/>
    <w:rsid w:val="00B96AAB"/>
    <w:rsid w:val="00B96F71"/>
    <w:rsid w:val="00B97129"/>
    <w:rsid w:val="00B97153"/>
    <w:rsid w:val="00B97193"/>
    <w:rsid w:val="00B9727D"/>
    <w:rsid w:val="00B97C2D"/>
    <w:rsid w:val="00BA04A0"/>
    <w:rsid w:val="00BA04F7"/>
    <w:rsid w:val="00BA0903"/>
    <w:rsid w:val="00BA11D8"/>
    <w:rsid w:val="00BA1F8A"/>
    <w:rsid w:val="00BA2120"/>
    <w:rsid w:val="00BA25FB"/>
    <w:rsid w:val="00BA2E41"/>
    <w:rsid w:val="00BA3F97"/>
    <w:rsid w:val="00BA4588"/>
    <w:rsid w:val="00BA4948"/>
    <w:rsid w:val="00BA5D7E"/>
    <w:rsid w:val="00BA5F70"/>
    <w:rsid w:val="00BA630C"/>
    <w:rsid w:val="00BA6704"/>
    <w:rsid w:val="00BA6C84"/>
    <w:rsid w:val="00BA6E19"/>
    <w:rsid w:val="00BA796E"/>
    <w:rsid w:val="00BA7975"/>
    <w:rsid w:val="00BA7BDF"/>
    <w:rsid w:val="00BA7CA8"/>
    <w:rsid w:val="00BA7FF2"/>
    <w:rsid w:val="00BB21CD"/>
    <w:rsid w:val="00BB227D"/>
    <w:rsid w:val="00BB2367"/>
    <w:rsid w:val="00BB2996"/>
    <w:rsid w:val="00BB2E86"/>
    <w:rsid w:val="00BB3820"/>
    <w:rsid w:val="00BB3853"/>
    <w:rsid w:val="00BB3880"/>
    <w:rsid w:val="00BB4AE9"/>
    <w:rsid w:val="00BB52D5"/>
    <w:rsid w:val="00BB583C"/>
    <w:rsid w:val="00BB5890"/>
    <w:rsid w:val="00BB5B35"/>
    <w:rsid w:val="00BB6B81"/>
    <w:rsid w:val="00BB701F"/>
    <w:rsid w:val="00BB70A2"/>
    <w:rsid w:val="00BB732D"/>
    <w:rsid w:val="00BB7C10"/>
    <w:rsid w:val="00BC0185"/>
    <w:rsid w:val="00BC044F"/>
    <w:rsid w:val="00BC04A4"/>
    <w:rsid w:val="00BC05B2"/>
    <w:rsid w:val="00BC0751"/>
    <w:rsid w:val="00BC09F3"/>
    <w:rsid w:val="00BC11E0"/>
    <w:rsid w:val="00BC149F"/>
    <w:rsid w:val="00BC1752"/>
    <w:rsid w:val="00BC235F"/>
    <w:rsid w:val="00BC27BA"/>
    <w:rsid w:val="00BC2AC0"/>
    <w:rsid w:val="00BC3673"/>
    <w:rsid w:val="00BC36DD"/>
    <w:rsid w:val="00BC4229"/>
    <w:rsid w:val="00BC4968"/>
    <w:rsid w:val="00BC525B"/>
    <w:rsid w:val="00BC5283"/>
    <w:rsid w:val="00BC5E35"/>
    <w:rsid w:val="00BC5FF0"/>
    <w:rsid w:val="00BC64E5"/>
    <w:rsid w:val="00BC6BDB"/>
    <w:rsid w:val="00BC726D"/>
    <w:rsid w:val="00BC7DE6"/>
    <w:rsid w:val="00BD01F3"/>
    <w:rsid w:val="00BD0BE6"/>
    <w:rsid w:val="00BD16B9"/>
    <w:rsid w:val="00BD1D7C"/>
    <w:rsid w:val="00BD3176"/>
    <w:rsid w:val="00BD3670"/>
    <w:rsid w:val="00BD3922"/>
    <w:rsid w:val="00BD3AFA"/>
    <w:rsid w:val="00BD4D06"/>
    <w:rsid w:val="00BD56C9"/>
    <w:rsid w:val="00BD5765"/>
    <w:rsid w:val="00BD7A69"/>
    <w:rsid w:val="00BE0706"/>
    <w:rsid w:val="00BE0941"/>
    <w:rsid w:val="00BE0BCA"/>
    <w:rsid w:val="00BE0C67"/>
    <w:rsid w:val="00BE0D0B"/>
    <w:rsid w:val="00BE169F"/>
    <w:rsid w:val="00BE1918"/>
    <w:rsid w:val="00BE21CC"/>
    <w:rsid w:val="00BE34F7"/>
    <w:rsid w:val="00BE37D1"/>
    <w:rsid w:val="00BE383E"/>
    <w:rsid w:val="00BE412C"/>
    <w:rsid w:val="00BE45B5"/>
    <w:rsid w:val="00BE517B"/>
    <w:rsid w:val="00BE5A79"/>
    <w:rsid w:val="00BE6EA1"/>
    <w:rsid w:val="00BE7F7A"/>
    <w:rsid w:val="00BF0C9C"/>
    <w:rsid w:val="00BF1145"/>
    <w:rsid w:val="00BF1CBB"/>
    <w:rsid w:val="00BF2974"/>
    <w:rsid w:val="00BF2D2D"/>
    <w:rsid w:val="00BF3940"/>
    <w:rsid w:val="00BF41E3"/>
    <w:rsid w:val="00BF4629"/>
    <w:rsid w:val="00BF46F6"/>
    <w:rsid w:val="00BF5271"/>
    <w:rsid w:val="00BF75B9"/>
    <w:rsid w:val="00BF7E47"/>
    <w:rsid w:val="00C00B5D"/>
    <w:rsid w:val="00C00C64"/>
    <w:rsid w:val="00C0109D"/>
    <w:rsid w:val="00C012DD"/>
    <w:rsid w:val="00C01310"/>
    <w:rsid w:val="00C01407"/>
    <w:rsid w:val="00C0145C"/>
    <w:rsid w:val="00C01F10"/>
    <w:rsid w:val="00C026E1"/>
    <w:rsid w:val="00C026EE"/>
    <w:rsid w:val="00C02737"/>
    <w:rsid w:val="00C02922"/>
    <w:rsid w:val="00C02C11"/>
    <w:rsid w:val="00C031B7"/>
    <w:rsid w:val="00C03B96"/>
    <w:rsid w:val="00C03CE2"/>
    <w:rsid w:val="00C0494A"/>
    <w:rsid w:val="00C04C3B"/>
    <w:rsid w:val="00C04D29"/>
    <w:rsid w:val="00C068D9"/>
    <w:rsid w:val="00C07E75"/>
    <w:rsid w:val="00C07F77"/>
    <w:rsid w:val="00C1026D"/>
    <w:rsid w:val="00C1039F"/>
    <w:rsid w:val="00C10D7E"/>
    <w:rsid w:val="00C12008"/>
    <w:rsid w:val="00C1204D"/>
    <w:rsid w:val="00C130BF"/>
    <w:rsid w:val="00C132B9"/>
    <w:rsid w:val="00C13435"/>
    <w:rsid w:val="00C134D6"/>
    <w:rsid w:val="00C13E94"/>
    <w:rsid w:val="00C1450C"/>
    <w:rsid w:val="00C14959"/>
    <w:rsid w:val="00C14BA8"/>
    <w:rsid w:val="00C14C39"/>
    <w:rsid w:val="00C15260"/>
    <w:rsid w:val="00C1545C"/>
    <w:rsid w:val="00C15491"/>
    <w:rsid w:val="00C15DD5"/>
    <w:rsid w:val="00C16416"/>
    <w:rsid w:val="00C16AF0"/>
    <w:rsid w:val="00C17156"/>
    <w:rsid w:val="00C175C0"/>
    <w:rsid w:val="00C1760E"/>
    <w:rsid w:val="00C176AD"/>
    <w:rsid w:val="00C1785F"/>
    <w:rsid w:val="00C20673"/>
    <w:rsid w:val="00C20B11"/>
    <w:rsid w:val="00C213E0"/>
    <w:rsid w:val="00C21458"/>
    <w:rsid w:val="00C21810"/>
    <w:rsid w:val="00C21EC9"/>
    <w:rsid w:val="00C22C07"/>
    <w:rsid w:val="00C2350C"/>
    <w:rsid w:val="00C24DD6"/>
    <w:rsid w:val="00C24EFD"/>
    <w:rsid w:val="00C25066"/>
    <w:rsid w:val="00C2526F"/>
    <w:rsid w:val="00C25A2A"/>
    <w:rsid w:val="00C25CB8"/>
    <w:rsid w:val="00C26290"/>
    <w:rsid w:val="00C26532"/>
    <w:rsid w:val="00C26883"/>
    <w:rsid w:val="00C2751C"/>
    <w:rsid w:val="00C3013C"/>
    <w:rsid w:val="00C303BD"/>
    <w:rsid w:val="00C304A0"/>
    <w:rsid w:val="00C305ED"/>
    <w:rsid w:val="00C30861"/>
    <w:rsid w:val="00C30D8B"/>
    <w:rsid w:val="00C312DF"/>
    <w:rsid w:val="00C31AD3"/>
    <w:rsid w:val="00C31FE0"/>
    <w:rsid w:val="00C321F7"/>
    <w:rsid w:val="00C32E7A"/>
    <w:rsid w:val="00C338DE"/>
    <w:rsid w:val="00C33906"/>
    <w:rsid w:val="00C33E96"/>
    <w:rsid w:val="00C34F36"/>
    <w:rsid w:val="00C355E1"/>
    <w:rsid w:val="00C35BEE"/>
    <w:rsid w:val="00C36D12"/>
    <w:rsid w:val="00C3718A"/>
    <w:rsid w:val="00C377D1"/>
    <w:rsid w:val="00C405CF"/>
    <w:rsid w:val="00C41672"/>
    <w:rsid w:val="00C41AF7"/>
    <w:rsid w:val="00C4297A"/>
    <w:rsid w:val="00C42FA9"/>
    <w:rsid w:val="00C44054"/>
    <w:rsid w:val="00C44BA5"/>
    <w:rsid w:val="00C45224"/>
    <w:rsid w:val="00C454C7"/>
    <w:rsid w:val="00C45774"/>
    <w:rsid w:val="00C457E8"/>
    <w:rsid w:val="00C47374"/>
    <w:rsid w:val="00C47571"/>
    <w:rsid w:val="00C47E80"/>
    <w:rsid w:val="00C506C3"/>
    <w:rsid w:val="00C50C21"/>
    <w:rsid w:val="00C5116C"/>
    <w:rsid w:val="00C514B6"/>
    <w:rsid w:val="00C51DCD"/>
    <w:rsid w:val="00C53756"/>
    <w:rsid w:val="00C53A2A"/>
    <w:rsid w:val="00C53BFC"/>
    <w:rsid w:val="00C540FE"/>
    <w:rsid w:val="00C54242"/>
    <w:rsid w:val="00C553BC"/>
    <w:rsid w:val="00C55A50"/>
    <w:rsid w:val="00C5607E"/>
    <w:rsid w:val="00C568A9"/>
    <w:rsid w:val="00C568E1"/>
    <w:rsid w:val="00C603C5"/>
    <w:rsid w:val="00C60400"/>
    <w:rsid w:val="00C60B16"/>
    <w:rsid w:val="00C610D7"/>
    <w:rsid w:val="00C61F29"/>
    <w:rsid w:val="00C62409"/>
    <w:rsid w:val="00C63123"/>
    <w:rsid w:val="00C63FB0"/>
    <w:rsid w:val="00C647F1"/>
    <w:rsid w:val="00C65345"/>
    <w:rsid w:val="00C65705"/>
    <w:rsid w:val="00C658C6"/>
    <w:rsid w:val="00C65FA4"/>
    <w:rsid w:val="00C67819"/>
    <w:rsid w:val="00C7020B"/>
    <w:rsid w:val="00C70936"/>
    <w:rsid w:val="00C71682"/>
    <w:rsid w:val="00C7206B"/>
    <w:rsid w:val="00C74B2B"/>
    <w:rsid w:val="00C74D56"/>
    <w:rsid w:val="00C74EC2"/>
    <w:rsid w:val="00C75121"/>
    <w:rsid w:val="00C75D3F"/>
    <w:rsid w:val="00C75D43"/>
    <w:rsid w:val="00C7661F"/>
    <w:rsid w:val="00C766E9"/>
    <w:rsid w:val="00C766F4"/>
    <w:rsid w:val="00C76748"/>
    <w:rsid w:val="00C767EB"/>
    <w:rsid w:val="00C775CC"/>
    <w:rsid w:val="00C80163"/>
    <w:rsid w:val="00C80A7E"/>
    <w:rsid w:val="00C819B1"/>
    <w:rsid w:val="00C82031"/>
    <w:rsid w:val="00C820B0"/>
    <w:rsid w:val="00C83406"/>
    <w:rsid w:val="00C84090"/>
    <w:rsid w:val="00C859BA"/>
    <w:rsid w:val="00C85B2B"/>
    <w:rsid w:val="00C85FE5"/>
    <w:rsid w:val="00C8604A"/>
    <w:rsid w:val="00C86788"/>
    <w:rsid w:val="00C869B0"/>
    <w:rsid w:val="00C86AEC"/>
    <w:rsid w:val="00C87953"/>
    <w:rsid w:val="00C9002F"/>
    <w:rsid w:val="00C902A3"/>
    <w:rsid w:val="00C90456"/>
    <w:rsid w:val="00C905CC"/>
    <w:rsid w:val="00C9096B"/>
    <w:rsid w:val="00C909CD"/>
    <w:rsid w:val="00C90F38"/>
    <w:rsid w:val="00C91118"/>
    <w:rsid w:val="00C9138D"/>
    <w:rsid w:val="00C91611"/>
    <w:rsid w:val="00C9167A"/>
    <w:rsid w:val="00C92D5A"/>
    <w:rsid w:val="00C92E25"/>
    <w:rsid w:val="00C93323"/>
    <w:rsid w:val="00C937E9"/>
    <w:rsid w:val="00C943E6"/>
    <w:rsid w:val="00C9516E"/>
    <w:rsid w:val="00C95643"/>
    <w:rsid w:val="00C96054"/>
    <w:rsid w:val="00C9705E"/>
    <w:rsid w:val="00C976D0"/>
    <w:rsid w:val="00C977CD"/>
    <w:rsid w:val="00C979EA"/>
    <w:rsid w:val="00C97B1C"/>
    <w:rsid w:val="00C97C71"/>
    <w:rsid w:val="00CA0264"/>
    <w:rsid w:val="00CA0624"/>
    <w:rsid w:val="00CA09D0"/>
    <w:rsid w:val="00CA0FE0"/>
    <w:rsid w:val="00CA1461"/>
    <w:rsid w:val="00CA16F8"/>
    <w:rsid w:val="00CA1D08"/>
    <w:rsid w:val="00CA2367"/>
    <w:rsid w:val="00CA2B05"/>
    <w:rsid w:val="00CA2DC7"/>
    <w:rsid w:val="00CA31D6"/>
    <w:rsid w:val="00CA3305"/>
    <w:rsid w:val="00CA3B72"/>
    <w:rsid w:val="00CA3ED5"/>
    <w:rsid w:val="00CA409C"/>
    <w:rsid w:val="00CA541F"/>
    <w:rsid w:val="00CA604C"/>
    <w:rsid w:val="00CA6142"/>
    <w:rsid w:val="00CA626F"/>
    <w:rsid w:val="00CA6363"/>
    <w:rsid w:val="00CA67AD"/>
    <w:rsid w:val="00CA7208"/>
    <w:rsid w:val="00CA7D71"/>
    <w:rsid w:val="00CB0060"/>
    <w:rsid w:val="00CB0783"/>
    <w:rsid w:val="00CB0E8F"/>
    <w:rsid w:val="00CB1063"/>
    <w:rsid w:val="00CB1E4F"/>
    <w:rsid w:val="00CB1F06"/>
    <w:rsid w:val="00CB29AB"/>
    <w:rsid w:val="00CB30E9"/>
    <w:rsid w:val="00CB4530"/>
    <w:rsid w:val="00CB46E9"/>
    <w:rsid w:val="00CB49C4"/>
    <w:rsid w:val="00CB4C77"/>
    <w:rsid w:val="00CB4CAA"/>
    <w:rsid w:val="00CB5BF1"/>
    <w:rsid w:val="00CB5D6C"/>
    <w:rsid w:val="00CB6877"/>
    <w:rsid w:val="00CB6B47"/>
    <w:rsid w:val="00CB6B50"/>
    <w:rsid w:val="00CB78E7"/>
    <w:rsid w:val="00CB7B02"/>
    <w:rsid w:val="00CC026C"/>
    <w:rsid w:val="00CC0BE3"/>
    <w:rsid w:val="00CC0CED"/>
    <w:rsid w:val="00CC0D3C"/>
    <w:rsid w:val="00CC2223"/>
    <w:rsid w:val="00CC22E4"/>
    <w:rsid w:val="00CC2B72"/>
    <w:rsid w:val="00CC3155"/>
    <w:rsid w:val="00CC33EB"/>
    <w:rsid w:val="00CC3CB6"/>
    <w:rsid w:val="00CC5059"/>
    <w:rsid w:val="00CC6694"/>
    <w:rsid w:val="00CC7938"/>
    <w:rsid w:val="00CC7E31"/>
    <w:rsid w:val="00CC7F1C"/>
    <w:rsid w:val="00CD1937"/>
    <w:rsid w:val="00CD231C"/>
    <w:rsid w:val="00CD26B4"/>
    <w:rsid w:val="00CD2B7B"/>
    <w:rsid w:val="00CD4411"/>
    <w:rsid w:val="00CD548F"/>
    <w:rsid w:val="00CD5AF9"/>
    <w:rsid w:val="00CD65E4"/>
    <w:rsid w:val="00CD692B"/>
    <w:rsid w:val="00CD7098"/>
    <w:rsid w:val="00CD7282"/>
    <w:rsid w:val="00CE03D1"/>
    <w:rsid w:val="00CE0473"/>
    <w:rsid w:val="00CE105C"/>
    <w:rsid w:val="00CE11AF"/>
    <w:rsid w:val="00CE1693"/>
    <w:rsid w:val="00CE244F"/>
    <w:rsid w:val="00CE2751"/>
    <w:rsid w:val="00CE27E9"/>
    <w:rsid w:val="00CE2BF2"/>
    <w:rsid w:val="00CE2F01"/>
    <w:rsid w:val="00CE322F"/>
    <w:rsid w:val="00CE3E83"/>
    <w:rsid w:val="00CE4CA8"/>
    <w:rsid w:val="00CE5452"/>
    <w:rsid w:val="00CE5F63"/>
    <w:rsid w:val="00CE6206"/>
    <w:rsid w:val="00CE638C"/>
    <w:rsid w:val="00CE6C4F"/>
    <w:rsid w:val="00CE6DD0"/>
    <w:rsid w:val="00CE7716"/>
    <w:rsid w:val="00CF0E37"/>
    <w:rsid w:val="00CF0F8E"/>
    <w:rsid w:val="00CF135C"/>
    <w:rsid w:val="00CF1C31"/>
    <w:rsid w:val="00CF1D45"/>
    <w:rsid w:val="00CF283E"/>
    <w:rsid w:val="00CF3306"/>
    <w:rsid w:val="00CF3AE7"/>
    <w:rsid w:val="00CF3BB9"/>
    <w:rsid w:val="00CF446D"/>
    <w:rsid w:val="00CF463A"/>
    <w:rsid w:val="00CF47BE"/>
    <w:rsid w:val="00CF4944"/>
    <w:rsid w:val="00CF4E6C"/>
    <w:rsid w:val="00CF6387"/>
    <w:rsid w:val="00CF66F7"/>
    <w:rsid w:val="00CF6C72"/>
    <w:rsid w:val="00CF744C"/>
    <w:rsid w:val="00CF7B47"/>
    <w:rsid w:val="00CF7D12"/>
    <w:rsid w:val="00CF7DF1"/>
    <w:rsid w:val="00D00484"/>
    <w:rsid w:val="00D01809"/>
    <w:rsid w:val="00D01B81"/>
    <w:rsid w:val="00D024D9"/>
    <w:rsid w:val="00D03058"/>
    <w:rsid w:val="00D03714"/>
    <w:rsid w:val="00D03C19"/>
    <w:rsid w:val="00D04571"/>
    <w:rsid w:val="00D045BB"/>
    <w:rsid w:val="00D04927"/>
    <w:rsid w:val="00D0669D"/>
    <w:rsid w:val="00D07083"/>
    <w:rsid w:val="00D070EC"/>
    <w:rsid w:val="00D07231"/>
    <w:rsid w:val="00D101E9"/>
    <w:rsid w:val="00D10E8A"/>
    <w:rsid w:val="00D11237"/>
    <w:rsid w:val="00D124E5"/>
    <w:rsid w:val="00D13554"/>
    <w:rsid w:val="00D137DC"/>
    <w:rsid w:val="00D1588F"/>
    <w:rsid w:val="00D1623B"/>
    <w:rsid w:val="00D177EB"/>
    <w:rsid w:val="00D179E0"/>
    <w:rsid w:val="00D20019"/>
    <w:rsid w:val="00D20A0F"/>
    <w:rsid w:val="00D20F68"/>
    <w:rsid w:val="00D21098"/>
    <w:rsid w:val="00D214D6"/>
    <w:rsid w:val="00D21515"/>
    <w:rsid w:val="00D2183F"/>
    <w:rsid w:val="00D21942"/>
    <w:rsid w:val="00D21D73"/>
    <w:rsid w:val="00D227B9"/>
    <w:rsid w:val="00D22FF0"/>
    <w:rsid w:val="00D23012"/>
    <w:rsid w:val="00D23110"/>
    <w:rsid w:val="00D234CD"/>
    <w:rsid w:val="00D2352E"/>
    <w:rsid w:val="00D23871"/>
    <w:rsid w:val="00D23B6F"/>
    <w:rsid w:val="00D24D11"/>
    <w:rsid w:val="00D26092"/>
    <w:rsid w:val="00D26C35"/>
    <w:rsid w:val="00D26D07"/>
    <w:rsid w:val="00D2750C"/>
    <w:rsid w:val="00D2773A"/>
    <w:rsid w:val="00D277A0"/>
    <w:rsid w:val="00D30093"/>
    <w:rsid w:val="00D3025D"/>
    <w:rsid w:val="00D30B20"/>
    <w:rsid w:val="00D3169C"/>
    <w:rsid w:val="00D322EB"/>
    <w:rsid w:val="00D32710"/>
    <w:rsid w:val="00D329E0"/>
    <w:rsid w:val="00D32EFD"/>
    <w:rsid w:val="00D334E0"/>
    <w:rsid w:val="00D33832"/>
    <w:rsid w:val="00D33DE7"/>
    <w:rsid w:val="00D3527A"/>
    <w:rsid w:val="00D35B43"/>
    <w:rsid w:val="00D35F45"/>
    <w:rsid w:val="00D36C8D"/>
    <w:rsid w:val="00D37755"/>
    <w:rsid w:val="00D379C1"/>
    <w:rsid w:val="00D4057A"/>
    <w:rsid w:val="00D40D97"/>
    <w:rsid w:val="00D41187"/>
    <w:rsid w:val="00D41731"/>
    <w:rsid w:val="00D41D28"/>
    <w:rsid w:val="00D42390"/>
    <w:rsid w:val="00D42724"/>
    <w:rsid w:val="00D42BFF"/>
    <w:rsid w:val="00D43044"/>
    <w:rsid w:val="00D43E0C"/>
    <w:rsid w:val="00D442BE"/>
    <w:rsid w:val="00D45032"/>
    <w:rsid w:val="00D45066"/>
    <w:rsid w:val="00D45144"/>
    <w:rsid w:val="00D45507"/>
    <w:rsid w:val="00D46CD7"/>
    <w:rsid w:val="00D4730E"/>
    <w:rsid w:val="00D4738F"/>
    <w:rsid w:val="00D47691"/>
    <w:rsid w:val="00D47E7C"/>
    <w:rsid w:val="00D5056E"/>
    <w:rsid w:val="00D50E21"/>
    <w:rsid w:val="00D5162C"/>
    <w:rsid w:val="00D52088"/>
    <w:rsid w:val="00D5310A"/>
    <w:rsid w:val="00D53AE5"/>
    <w:rsid w:val="00D5535A"/>
    <w:rsid w:val="00D55B94"/>
    <w:rsid w:val="00D561F0"/>
    <w:rsid w:val="00D568DC"/>
    <w:rsid w:val="00D56C14"/>
    <w:rsid w:val="00D574E9"/>
    <w:rsid w:val="00D60CC2"/>
    <w:rsid w:val="00D60D72"/>
    <w:rsid w:val="00D6156D"/>
    <w:rsid w:val="00D61691"/>
    <w:rsid w:val="00D6181D"/>
    <w:rsid w:val="00D622C4"/>
    <w:rsid w:val="00D62845"/>
    <w:rsid w:val="00D636A5"/>
    <w:rsid w:val="00D639DD"/>
    <w:rsid w:val="00D643E1"/>
    <w:rsid w:val="00D6459C"/>
    <w:rsid w:val="00D64E48"/>
    <w:rsid w:val="00D64E64"/>
    <w:rsid w:val="00D6591B"/>
    <w:rsid w:val="00D65CD9"/>
    <w:rsid w:val="00D65D73"/>
    <w:rsid w:val="00D66047"/>
    <w:rsid w:val="00D6615B"/>
    <w:rsid w:val="00D66DE2"/>
    <w:rsid w:val="00D66E43"/>
    <w:rsid w:val="00D67EFA"/>
    <w:rsid w:val="00D72444"/>
    <w:rsid w:val="00D72A60"/>
    <w:rsid w:val="00D73765"/>
    <w:rsid w:val="00D75537"/>
    <w:rsid w:val="00D758B9"/>
    <w:rsid w:val="00D75E6B"/>
    <w:rsid w:val="00D760D9"/>
    <w:rsid w:val="00D76554"/>
    <w:rsid w:val="00D766B1"/>
    <w:rsid w:val="00D76A6E"/>
    <w:rsid w:val="00D76F3A"/>
    <w:rsid w:val="00D7755F"/>
    <w:rsid w:val="00D775C1"/>
    <w:rsid w:val="00D778AC"/>
    <w:rsid w:val="00D80604"/>
    <w:rsid w:val="00D80658"/>
    <w:rsid w:val="00D80CFF"/>
    <w:rsid w:val="00D810F1"/>
    <w:rsid w:val="00D81396"/>
    <w:rsid w:val="00D8161E"/>
    <w:rsid w:val="00D81F9F"/>
    <w:rsid w:val="00D82475"/>
    <w:rsid w:val="00D824B3"/>
    <w:rsid w:val="00D826AC"/>
    <w:rsid w:val="00D82CA1"/>
    <w:rsid w:val="00D8357F"/>
    <w:rsid w:val="00D83B30"/>
    <w:rsid w:val="00D83C5A"/>
    <w:rsid w:val="00D83FCB"/>
    <w:rsid w:val="00D84B45"/>
    <w:rsid w:val="00D850A9"/>
    <w:rsid w:val="00D8530B"/>
    <w:rsid w:val="00D8651A"/>
    <w:rsid w:val="00D87099"/>
    <w:rsid w:val="00D8726D"/>
    <w:rsid w:val="00D87286"/>
    <w:rsid w:val="00D87850"/>
    <w:rsid w:val="00D87CEB"/>
    <w:rsid w:val="00D90037"/>
    <w:rsid w:val="00D90368"/>
    <w:rsid w:val="00D90EFF"/>
    <w:rsid w:val="00D9143A"/>
    <w:rsid w:val="00D917BB"/>
    <w:rsid w:val="00D91C48"/>
    <w:rsid w:val="00D9262B"/>
    <w:rsid w:val="00D93278"/>
    <w:rsid w:val="00D94185"/>
    <w:rsid w:val="00D94852"/>
    <w:rsid w:val="00D94B3D"/>
    <w:rsid w:val="00D9599F"/>
    <w:rsid w:val="00D966B3"/>
    <w:rsid w:val="00D9697E"/>
    <w:rsid w:val="00D97C9C"/>
    <w:rsid w:val="00DA0054"/>
    <w:rsid w:val="00DA151C"/>
    <w:rsid w:val="00DA1E7A"/>
    <w:rsid w:val="00DA1F88"/>
    <w:rsid w:val="00DA2020"/>
    <w:rsid w:val="00DA276A"/>
    <w:rsid w:val="00DA27F5"/>
    <w:rsid w:val="00DA3AA8"/>
    <w:rsid w:val="00DA3B4F"/>
    <w:rsid w:val="00DA3E1D"/>
    <w:rsid w:val="00DA4153"/>
    <w:rsid w:val="00DA44B8"/>
    <w:rsid w:val="00DA4A8C"/>
    <w:rsid w:val="00DA4DE1"/>
    <w:rsid w:val="00DA5590"/>
    <w:rsid w:val="00DA590B"/>
    <w:rsid w:val="00DA5B20"/>
    <w:rsid w:val="00DA6830"/>
    <w:rsid w:val="00DA6BB9"/>
    <w:rsid w:val="00DA74AA"/>
    <w:rsid w:val="00DA7B76"/>
    <w:rsid w:val="00DA7D80"/>
    <w:rsid w:val="00DA7F05"/>
    <w:rsid w:val="00DB03FA"/>
    <w:rsid w:val="00DB0640"/>
    <w:rsid w:val="00DB1599"/>
    <w:rsid w:val="00DB178E"/>
    <w:rsid w:val="00DB2A1D"/>
    <w:rsid w:val="00DB3035"/>
    <w:rsid w:val="00DB350C"/>
    <w:rsid w:val="00DB3FFC"/>
    <w:rsid w:val="00DB425F"/>
    <w:rsid w:val="00DB42BC"/>
    <w:rsid w:val="00DB4A0F"/>
    <w:rsid w:val="00DB4A7F"/>
    <w:rsid w:val="00DB51CF"/>
    <w:rsid w:val="00DB5993"/>
    <w:rsid w:val="00DB5B17"/>
    <w:rsid w:val="00DB6CA9"/>
    <w:rsid w:val="00DB7A02"/>
    <w:rsid w:val="00DB7EB1"/>
    <w:rsid w:val="00DC02CD"/>
    <w:rsid w:val="00DC1965"/>
    <w:rsid w:val="00DC2408"/>
    <w:rsid w:val="00DC3382"/>
    <w:rsid w:val="00DC396B"/>
    <w:rsid w:val="00DC3C26"/>
    <w:rsid w:val="00DC4A04"/>
    <w:rsid w:val="00DC518E"/>
    <w:rsid w:val="00DC5C06"/>
    <w:rsid w:val="00DC6553"/>
    <w:rsid w:val="00DC6583"/>
    <w:rsid w:val="00DC79A9"/>
    <w:rsid w:val="00DC79B6"/>
    <w:rsid w:val="00DD0D6B"/>
    <w:rsid w:val="00DD20BC"/>
    <w:rsid w:val="00DD2727"/>
    <w:rsid w:val="00DD288B"/>
    <w:rsid w:val="00DD2900"/>
    <w:rsid w:val="00DD29DE"/>
    <w:rsid w:val="00DD2BD7"/>
    <w:rsid w:val="00DD2F71"/>
    <w:rsid w:val="00DD328B"/>
    <w:rsid w:val="00DD3A10"/>
    <w:rsid w:val="00DD3B38"/>
    <w:rsid w:val="00DD4C05"/>
    <w:rsid w:val="00DD4CCC"/>
    <w:rsid w:val="00DD52EC"/>
    <w:rsid w:val="00DD5457"/>
    <w:rsid w:val="00DD5D65"/>
    <w:rsid w:val="00DD5D9B"/>
    <w:rsid w:val="00DD65A9"/>
    <w:rsid w:val="00DD662E"/>
    <w:rsid w:val="00DD7148"/>
    <w:rsid w:val="00DD7334"/>
    <w:rsid w:val="00DD7BDD"/>
    <w:rsid w:val="00DD7D45"/>
    <w:rsid w:val="00DE0592"/>
    <w:rsid w:val="00DE0639"/>
    <w:rsid w:val="00DE0C64"/>
    <w:rsid w:val="00DE0F83"/>
    <w:rsid w:val="00DE190D"/>
    <w:rsid w:val="00DE1EA5"/>
    <w:rsid w:val="00DE2AAA"/>
    <w:rsid w:val="00DE2DBE"/>
    <w:rsid w:val="00DE3418"/>
    <w:rsid w:val="00DE3808"/>
    <w:rsid w:val="00DE40EA"/>
    <w:rsid w:val="00DE4285"/>
    <w:rsid w:val="00DE59D0"/>
    <w:rsid w:val="00DE6340"/>
    <w:rsid w:val="00DE681E"/>
    <w:rsid w:val="00DE6AD2"/>
    <w:rsid w:val="00DE7648"/>
    <w:rsid w:val="00DE7808"/>
    <w:rsid w:val="00DE785D"/>
    <w:rsid w:val="00DF035C"/>
    <w:rsid w:val="00DF04F4"/>
    <w:rsid w:val="00DF065D"/>
    <w:rsid w:val="00DF08A4"/>
    <w:rsid w:val="00DF149F"/>
    <w:rsid w:val="00DF2828"/>
    <w:rsid w:val="00DF2E44"/>
    <w:rsid w:val="00DF36D8"/>
    <w:rsid w:val="00DF38EB"/>
    <w:rsid w:val="00DF3E0B"/>
    <w:rsid w:val="00DF4472"/>
    <w:rsid w:val="00DF4A1A"/>
    <w:rsid w:val="00DF511F"/>
    <w:rsid w:val="00DF5F82"/>
    <w:rsid w:val="00DF6548"/>
    <w:rsid w:val="00DF70B6"/>
    <w:rsid w:val="00E000C7"/>
    <w:rsid w:val="00E00CB8"/>
    <w:rsid w:val="00E00DC1"/>
    <w:rsid w:val="00E01027"/>
    <w:rsid w:val="00E025A3"/>
    <w:rsid w:val="00E033F0"/>
    <w:rsid w:val="00E03D46"/>
    <w:rsid w:val="00E04317"/>
    <w:rsid w:val="00E04C82"/>
    <w:rsid w:val="00E04DD2"/>
    <w:rsid w:val="00E05192"/>
    <w:rsid w:val="00E0559E"/>
    <w:rsid w:val="00E059DA"/>
    <w:rsid w:val="00E05F86"/>
    <w:rsid w:val="00E05FC8"/>
    <w:rsid w:val="00E06E6E"/>
    <w:rsid w:val="00E06E6F"/>
    <w:rsid w:val="00E07A16"/>
    <w:rsid w:val="00E10222"/>
    <w:rsid w:val="00E10B9B"/>
    <w:rsid w:val="00E13208"/>
    <w:rsid w:val="00E13AE7"/>
    <w:rsid w:val="00E15C9D"/>
    <w:rsid w:val="00E15CD5"/>
    <w:rsid w:val="00E15DB6"/>
    <w:rsid w:val="00E15FF6"/>
    <w:rsid w:val="00E16630"/>
    <w:rsid w:val="00E1670F"/>
    <w:rsid w:val="00E17701"/>
    <w:rsid w:val="00E17756"/>
    <w:rsid w:val="00E177E5"/>
    <w:rsid w:val="00E17D93"/>
    <w:rsid w:val="00E17F9A"/>
    <w:rsid w:val="00E20A6B"/>
    <w:rsid w:val="00E20EF2"/>
    <w:rsid w:val="00E22081"/>
    <w:rsid w:val="00E220AC"/>
    <w:rsid w:val="00E22504"/>
    <w:rsid w:val="00E23370"/>
    <w:rsid w:val="00E240D6"/>
    <w:rsid w:val="00E244FA"/>
    <w:rsid w:val="00E24D58"/>
    <w:rsid w:val="00E24EBD"/>
    <w:rsid w:val="00E250FD"/>
    <w:rsid w:val="00E25B4B"/>
    <w:rsid w:val="00E260A1"/>
    <w:rsid w:val="00E26978"/>
    <w:rsid w:val="00E26C33"/>
    <w:rsid w:val="00E26E0E"/>
    <w:rsid w:val="00E27A48"/>
    <w:rsid w:val="00E27E52"/>
    <w:rsid w:val="00E30969"/>
    <w:rsid w:val="00E30D7B"/>
    <w:rsid w:val="00E311FA"/>
    <w:rsid w:val="00E31522"/>
    <w:rsid w:val="00E3161D"/>
    <w:rsid w:val="00E316E9"/>
    <w:rsid w:val="00E316EA"/>
    <w:rsid w:val="00E31A3C"/>
    <w:rsid w:val="00E31DDB"/>
    <w:rsid w:val="00E32CB2"/>
    <w:rsid w:val="00E33F42"/>
    <w:rsid w:val="00E34D59"/>
    <w:rsid w:val="00E3501F"/>
    <w:rsid w:val="00E35B13"/>
    <w:rsid w:val="00E3620E"/>
    <w:rsid w:val="00E37441"/>
    <w:rsid w:val="00E37C27"/>
    <w:rsid w:val="00E40279"/>
    <w:rsid w:val="00E40413"/>
    <w:rsid w:val="00E4089F"/>
    <w:rsid w:val="00E41354"/>
    <w:rsid w:val="00E4171E"/>
    <w:rsid w:val="00E41787"/>
    <w:rsid w:val="00E421A4"/>
    <w:rsid w:val="00E42F92"/>
    <w:rsid w:val="00E434E3"/>
    <w:rsid w:val="00E43758"/>
    <w:rsid w:val="00E438F1"/>
    <w:rsid w:val="00E43FBF"/>
    <w:rsid w:val="00E44696"/>
    <w:rsid w:val="00E44E75"/>
    <w:rsid w:val="00E46338"/>
    <w:rsid w:val="00E475A5"/>
    <w:rsid w:val="00E4780F"/>
    <w:rsid w:val="00E505BB"/>
    <w:rsid w:val="00E508D5"/>
    <w:rsid w:val="00E50D65"/>
    <w:rsid w:val="00E516E3"/>
    <w:rsid w:val="00E52968"/>
    <w:rsid w:val="00E52EC7"/>
    <w:rsid w:val="00E53B65"/>
    <w:rsid w:val="00E54264"/>
    <w:rsid w:val="00E553C4"/>
    <w:rsid w:val="00E55D29"/>
    <w:rsid w:val="00E5655C"/>
    <w:rsid w:val="00E57235"/>
    <w:rsid w:val="00E579C5"/>
    <w:rsid w:val="00E60045"/>
    <w:rsid w:val="00E604EE"/>
    <w:rsid w:val="00E61533"/>
    <w:rsid w:val="00E61C5A"/>
    <w:rsid w:val="00E625A9"/>
    <w:rsid w:val="00E6276E"/>
    <w:rsid w:val="00E62B31"/>
    <w:rsid w:val="00E62DA3"/>
    <w:rsid w:val="00E6338E"/>
    <w:rsid w:val="00E63F22"/>
    <w:rsid w:val="00E647C4"/>
    <w:rsid w:val="00E6481A"/>
    <w:rsid w:val="00E64BA6"/>
    <w:rsid w:val="00E65562"/>
    <w:rsid w:val="00E65957"/>
    <w:rsid w:val="00E65A2C"/>
    <w:rsid w:val="00E65F98"/>
    <w:rsid w:val="00E6604A"/>
    <w:rsid w:val="00E66206"/>
    <w:rsid w:val="00E667C9"/>
    <w:rsid w:val="00E6724E"/>
    <w:rsid w:val="00E70087"/>
    <w:rsid w:val="00E7044F"/>
    <w:rsid w:val="00E70C71"/>
    <w:rsid w:val="00E70DA8"/>
    <w:rsid w:val="00E7190F"/>
    <w:rsid w:val="00E72590"/>
    <w:rsid w:val="00E731BF"/>
    <w:rsid w:val="00E73462"/>
    <w:rsid w:val="00E74409"/>
    <w:rsid w:val="00E76F0F"/>
    <w:rsid w:val="00E773FF"/>
    <w:rsid w:val="00E7791C"/>
    <w:rsid w:val="00E77C47"/>
    <w:rsid w:val="00E800BD"/>
    <w:rsid w:val="00E80435"/>
    <w:rsid w:val="00E805F7"/>
    <w:rsid w:val="00E80F2B"/>
    <w:rsid w:val="00E813BC"/>
    <w:rsid w:val="00E8147F"/>
    <w:rsid w:val="00E81935"/>
    <w:rsid w:val="00E81A2D"/>
    <w:rsid w:val="00E8318D"/>
    <w:rsid w:val="00E83996"/>
    <w:rsid w:val="00E839C1"/>
    <w:rsid w:val="00E83CF9"/>
    <w:rsid w:val="00E83E7C"/>
    <w:rsid w:val="00E841BD"/>
    <w:rsid w:val="00E852D5"/>
    <w:rsid w:val="00E85CEA"/>
    <w:rsid w:val="00E86045"/>
    <w:rsid w:val="00E860A7"/>
    <w:rsid w:val="00E86312"/>
    <w:rsid w:val="00E86978"/>
    <w:rsid w:val="00E86AA4"/>
    <w:rsid w:val="00E86EBF"/>
    <w:rsid w:val="00E873F9"/>
    <w:rsid w:val="00E87756"/>
    <w:rsid w:val="00E87867"/>
    <w:rsid w:val="00E902CB"/>
    <w:rsid w:val="00E903BE"/>
    <w:rsid w:val="00E9070A"/>
    <w:rsid w:val="00E92115"/>
    <w:rsid w:val="00E9277A"/>
    <w:rsid w:val="00E92F26"/>
    <w:rsid w:val="00E93283"/>
    <w:rsid w:val="00E935CD"/>
    <w:rsid w:val="00E9365E"/>
    <w:rsid w:val="00E93E0F"/>
    <w:rsid w:val="00E93EF8"/>
    <w:rsid w:val="00E944AF"/>
    <w:rsid w:val="00E95312"/>
    <w:rsid w:val="00E954E4"/>
    <w:rsid w:val="00E95DB4"/>
    <w:rsid w:val="00E96192"/>
    <w:rsid w:val="00E965E0"/>
    <w:rsid w:val="00E971F2"/>
    <w:rsid w:val="00E9770D"/>
    <w:rsid w:val="00EA02BC"/>
    <w:rsid w:val="00EA0713"/>
    <w:rsid w:val="00EA0ECB"/>
    <w:rsid w:val="00EA0FED"/>
    <w:rsid w:val="00EA1443"/>
    <w:rsid w:val="00EA169B"/>
    <w:rsid w:val="00EA18B6"/>
    <w:rsid w:val="00EA1BEC"/>
    <w:rsid w:val="00EA1EBF"/>
    <w:rsid w:val="00EA2D4F"/>
    <w:rsid w:val="00EA38D9"/>
    <w:rsid w:val="00EA3E58"/>
    <w:rsid w:val="00EA4538"/>
    <w:rsid w:val="00EA4816"/>
    <w:rsid w:val="00EA5664"/>
    <w:rsid w:val="00EA57CA"/>
    <w:rsid w:val="00EA5A48"/>
    <w:rsid w:val="00EA6182"/>
    <w:rsid w:val="00EA73BB"/>
    <w:rsid w:val="00EA74A9"/>
    <w:rsid w:val="00EA7A6E"/>
    <w:rsid w:val="00EB04D3"/>
    <w:rsid w:val="00EB0BBA"/>
    <w:rsid w:val="00EB0C9D"/>
    <w:rsid w:val="00EB282F"/>
    <w:rsid w:val="00EB29F2"/>
    <w:rsid w:val="00EB32C5"/>
    <w:rsid w:val="00EB3336"/>
    <w:rsid w:val="00EB3485"/>
    <w:rsid w:val="00EB3AD7"/>
    <w:rsid w:val="00EB3ED4"/>
    <w:rsid w:val="00EB47F3"/>
    <w:rsid w:val="00EB4E2D"/>
    <w:rsid w:val="00EB4FF4"/>
    <w:rsid w:val="00EB536A"/>
    <w:rsid w:val="00EB5553"/>
    <w:rsid w:val="00EB6474"/>
    <w:rsid w:val="00EB7287"/>
    <w:rsid w:val="00EB7484"/>
    <w:rsid w:val="00EC02B2"/>
    <w:rsid w:val="00EC039A"/>
    <w:rsid w:val="00EC1959"/>
    <w:rsid w:val="00EC1C09"/>
    <w:rsid w:val="00EC1C71"/>
    <w:rsid w:val="00EC20AA"/>
    <w:rsid w:val="00EC2EF9"/>
    <w:rsid w:val="00EC2F2C"/>
    <w:rsid w:val="00EC433B"/>
    <w:rsid w:val="00EC4A1F"/>
    <w:rsid w:val="00EC4ED9"/>
    <w:rsid w:val="00EC4F07"/>
    <w:rsid w:val="00EC5496"/>
    <w:rsid w:val="00EC5C2E"/>
    <w:rsid w:val="00EC61DD"/>
    <w:rsid w:val="00EC628E"/>
    <w:rsid w:val="00EC64E2"/>
    <w:rsid w:val="00EC6590"/>
    <w:rsid w:val="00EC6976"/>
    <w:rsid w:val="00EC7E75"/>
    <w:rsid w:val="00ED00CA"/>
    <w:rsid w:val="00ED0969"/>
    <w:rsid w:val="00ED1099"/>
    <w:rsid w:val="00ED15AA"/>
    <w:rsid w:val="00ED1C79"/>
    <w:rsid w:val="00ED1CAF"/>
    <w:rsid w:val="00ED295F"/>
    <w:rsid w:val="00ED38C4"/>
    <w:rsid w:val="00ED4070"/>
    <w:rsid w:val="00ED50FB"/>
    <w:rsid w:val="00ED5387"/>
    <w:rsid w:val="00ED53B5"/>
    <w:rsid w:val="00ED57BC"/>
    <w:rsid w:val="00ED59E6"/>
    <w:rsid w:val="00ED5BA2"/>
    <w:rsid w:val="00ED5FA4"/>
    <w:rsid w:val="00ED677C"/>
    <w:rsid w:val="00ED7DC9"/>
    <w:rsid w:val="00EE0587"/>
    <w:rsid w:val="00EE1030"/>
    <w:rsid w:val="00EE1098"/>
    <w:rsid w:val="00EE11F1"/>
    <w:rsid w:val="00EE1B25"/>
    <w:rsid w:val="00EE2A0E"/>
    <w:rsid w:val="00EE2FD9"/>
    <w:rsid w:val="00EE303F"/>
    <w:rsid w:val="00EE3A14"/>
    <w:rsid w:val="00EE3E3B"/>
    <w:rsid w:val="00EE412F"/>
    <w:rsid w:val="00EE48E5"/>
    <w:rsid w:val="00EE562B"/>
    <w:rsid w:val="00EE573C"/>
    <w:rsid w:val="00EE5D5E"/>
    <w:rsid w:val="00EE5F27"/>
    <w:rsid w:val="00EE7370"/>
    <w:rsid w:val="00EE7AFA"/>
    <w:rsid w:val="00EE7E4A"/>
    <w:rsid w:val="00EF0279"/>
    <w:rsid w:val="00EF09E7"/>
    <w:rsid w:val="00EF0FA2"/>
    <w:rsid w:val="00EF15C9"/>
    <w:rsid w:val="00EF3241"/>
    <w:rsid w:val="00EF35E3"/>
    <w:rsid w:val="00EF36EA"/>
    <w:rsid w:val="00EF39E9"/>
    <w:rsid w:val="00EF4401"/>
    <w:rsid w:val="00EF489B"/>
    <w:rsid w:val="00EF50EA"/>
    <w:rsid w:val="00EF580C"/>
    <w:rsid w:val="00EF58BD"/>
    <w:rsid w:val="00EF59C8"/>
    <w:rsid w:val="00EF5C4D"/>
    <w:rsid w:val="00EF5FB4"/>
    <w:rsid w:val="00EF7F76"/>
    <w:rsid w:val="00F000A9"/>
    <w:rsid w:val="00F001E2"/>
    <w:rsid w:val="00F0097F"/>
    <w:rsid w:val="00F00A79"/>
    <w:rsid w:val="00F01018"/>
    <w:rsid w:val="00F0233A"/>
    <w:rsid w:val="00F03FEF"/>
    <w:rsid w:val="00F05063"/>
    <w:rsid w:val="00F0533A"/>
    <w:rsid w:val="00F05868"/>
    <w:rsid w:val="00F0587C"/>
    <w:rsid w:val="00F05A5B"/>
    <w:rsid w:val="00F05FFF"/>
    <w:rsid w:val="00F0658C"/>
    <w:rsid w:val="00F06960"/>
    <w:rsid w:val="00F07222"/>
    <w:rsid w:val="00F07DE4"/>
    <w:rsid w:val="00F10375"/>
    <w:rsid w:val="00F10529"/>
    <w:rsid w:val="00F108E2"/>
    <w:rsid w:val="00F10988"/>
    <w:rsid w:val="00F10990"/>
    <w:rsid w:val="00F10C7A"/>
    <w:rsid w:val="00F11FCD"/>
    <w:rsid w:val="00F12084"/>
    <w:rsid w:val="00F12200"/>
    <w:rsid w:val="00F12EA3"/>
    <w:rsid w:val="00F13D80"/>
    <w:rsid w:val="00F1436A"/>
    <w:rsid w:val="00F143AC"/>
    <w:rsid w:val="00F143CA"/>
    <w:rsid w:val="00F149C3"/>
    <w:rsid w:val="00F152D8"/>
    <w:rsid w:val="00F15818"/>
    <w:rsid w:val="00F15F27"/>
    <w:rsid w:val="00F162FE"/>
    <w:rsid w:val="00F16D9D"/>
    <w:rsid w:val="00F16F8F"/>
    <w:rsid w:val="00F171D3"/>
    <w:rsid w:val="00F17330"/>
    <w:rsid w:val="00F17871"/>
    <w:rsid w:val="00F2168D"/>
    <w:rsid w:val="00F21C4B"/>
    <w:rsid w:val="00F224CB"/>
    <w:rsid w:val="00F234A1"/>
    <w:rsid w:val="00F23FA1"/>
    <w:rsid w:val="00F2429E"/>
    <w:rsid w:val="00F2499E"/>
    <w:rsid w:val="00F24CC1"/>
    <w:rsid w:val="00F25168"/>
    <w:rsid w:val="00F25962"/>
    <w:rsid w:val="00F25C2F"/>
    <w:rsid w:val="00F26413"/>
    <w:rsid w:val="00F2678B"/>
    <w:rsid w:val="00F26821"/>
    <w:rsid w:val="00F2776E"/>
    <w:rsid w:val="00F27CD7"/>
    <w:rsid w:val="00F300D5"/>
    <w:rsid w:val="00F3038E"/>
    <w:rsid w:val="00F30534"/>
    <w:rsid w:val="00F30715"/>
    <w:rsid w:val="00F316D6"/>
    <w:rsid w:val="00F3284E"/>
    <w:rsid w:val="00F331FF"/>
    <w:rsid w:val="00F33E66"/>
    <w:rsid w:val="00F35749"/>
    <w:rsid w:val="00F35DC6"/>
    <w:rsid w:val="00F377EF"/>
    <w:rsid w:val="00F3789F"/>
    <w:rsid w:val="00F37D07"/>
    <w:rsid w:val="00F406CB"/>
    <w:rsid w:val="00F41592"/>
    <w:rsid w:val="00F415F6"/>
    <w:rsid w:val="00F4219C"/>
    <w:rsid w:val="00F42C53"/>
    <w:rsid w:val="00F43ADA"/>
    <w:rsid w:val="00F43C7A"/>
    <w:rsid w:val="00F443F1"/>
    <w:rsid w:val="00F44D0F"/>
    <w:rsid w:val="00F45337"/>
    <w:rsid w:val="00F454DF"/>
    <w:rsid w:val="00F45F8A"/>
    <w:rsid w:val="00F4622C"/>
    <w:rsid w:val="00F46540"/>
    <w:rsid w:val="00F466E4"/>
    <w:rsid w:val="00F46BCA"/>
    <w:rsid w:val="00F46D7D"/>
    <w:rsid w:val="00F46ED4"/>
    <w:rsid w:val="00F506C9"/>
    <w:rsid w:val="00F508D2"/>
    <w:rsid w:val="00F51284"/>
    <w:rsid w:val="00F51760"/>
    <w:rsid w:val="00F519CB"/>
    <w:rsid w:val="00F52B42"/>
    <w:rsid w:val="00F53411"/>
    <w:rsid w:val="00F538DB"/>
    <w:rsid w:val="00F544B2"/>
    <w:rsid w:val="00F545EB"/>
    <w:rsid w:val="00F555E8"/>
    <w:rsid w:val="00F5585A"/>
    <w:rsid w:val="00F56068"/>
    <w:rsid w:val="00F5634A"/>
    <w:rsid w:val="00F566DD"/>
    <w:rsid w:val="00F56893"/>
    <w:rsid w:val="00F56C0D"/>
    <w:rsid w:val="00F60025"/>
    <w:rsid w:val="00F6016F"/>
    <w:rsid w:val="00F6023D"/>
    <w:rsid w:val="00F60ED9"/>
    <w:rsid w:val="00F61167"/>
    <w:rsid w:val="00F61A38"/>
    <w:rsid w:val="00F62790"/>
    <w:rsid w:val="00F63935"/>
    <w:rsid w:val="00F64148"/>
    <w:rsid w:val="00F64CD7"/>
    <w:rsid w:val="00F653D6"/>
    <w:rsid w:val="00F659DC"/>
    <w:rsid w:val="00F65E92"/>
    <w:rsid w:val="00F65FF7"/>
    <w:rsid w:val="00F66D00"/>
    <w:rsid w:val="00F6797D"/>
    <w:rsid w:val="00F67AF2"/>
    <w:rsid w:val="00F70286"/>
    <w:rsid w:val="00F705E5"/>
    <w:rsid w:val="00F70771"/>
    <w:rsid w:val="00F70BAC"/>
    <w:rsid w:val="00F7122F"/>
    <w:rsid w:val="00F72029"/>
    <w:rsid w:val="00F72992"/>
    <w:rsid w:val="00F738E8"/>
    <w:rsid w:val="00F73E87"/>
    <w:rsid w:val="00F741BA"/>
    <w:rsid w:val="00F742CD"/>
    <w:rsid w:val="00F74CC4"/>
    <w:rsid w:val="00F75C0B"/>
    <w:rsid w:val="00F767FE"/>
    <w:rsid w:val="00F76D98"/>
    <w:rsid w:val="00F770DB"/>
    <w:rsid w:val="00F77339"/>
    <w:rsid w:val="00F80246"/>
    <w:rsid w:val="00F81C40"/>
    <w:rsid w:val="00F81C74"/>
    <w:rsid w:val="00F82348"/>
    <w:rsid w:val="00F83282"/>
    <w:rsid w:val="00F853C5"/>
    <w:rsid w:val="00F856A5"/>
    <w:rsid w:val="00F85969"/>
    <w:rsid w:val="00F85F01"/>
    <w:rsid w:val="00F86E58"/>
    <w:rsid w:val="00F872DA"/>
    <w:rsid w:val="00F87664"/>
    <w:rsid w:val="00F87872"/>
    <w:rsid w:val="00F87AB6"/>
    <w:rsid w:val="00F87E44"/>
    <w:rsid w:val="00F87FE9"/>
    <w:rsid w:val="00F90D97"/>
    <w:rsid w:val="00F90F3B"/>
    <w:rsid w:val="00F91345"/>
    <w:rsid w:val="00F913D5"/>
    <w:rsid w:val="00F91544"/>
    <w:rsid w:val="00F91F98"/>
    <w:rsid w:val="00F927E9"/>
    <w:rsid w:val="00F933CA"/>
    <w:rsid w:val="00F9438B"/>
    <w:rsid w:val="00F9471E"/>
    <w:rsid w:val="00F94C1D"/>
    <w:rsid w:val="00F94E22"/>
    <w:rsid w:val="00F97503"/>
    <w:rsid w:val="00F9751C"/>
    <w:rsid w:val="00F976A8"/>
    <w:rsid w:val="00F97797"/>
    <w:rsid w:val="00F97F3D"/>
    <w:rsid w:val="00FA0C86"/>
    <w:rsid w:val="00FA0E3C"/>
    <w:rsid w:val="00FA132A"/>
    <w:rsid w:val="00FA1417"/>
    <w:rsid w:val="00FA1B22"/>
    <w:rsid w:val="00FA1E33"/>
    <w:rsid w:val="00FA21E6"/>
    <w:rsid w:val="00FA228B"/>
    <w:rsid w:val="00FA2308"/>
    <w:rsid w:val="00FA2F2C"/>
    <w:rsid w:val="00FA36CB"/>
    <w:rsid w:val="00FA40DE"/>
    <w:rsid w:val="00FA479E"/>
    <w:rsid w:val="00FA5AD3"/>
    <w:rsid w:val="00FA790F"/>
    <w:rsid w:val="00FB05BF"/>
    <w:rsid w:val="00FB195B"/>
    <w:rsid w:val="00FB29DB"/>
    <w:rsid w:val="00FB2C5F"/>
    <w:rsid w:val="00FB2DC7"/>
    <w:rsid w:val="00FB30F7"/>
    <w:rsid w:val="00FB3513"/>
    <w:rsid w:val="00FB3AF8"/>
    <w:rsid w:val="00FB3C96"/>
    <w:rsid w:val="00FB3FDD"/>
    <w:rsid w:val="00FB47FB"/>
    <w:rsid w:val="00FB4819"/>
    <w:rsid w:val="00FB4DC2"/>
    <w:rsid w:val="00FB5390"/>
    <w:rsid w:val="00FB60C4"/>
    <w:rsid w:val="00FB6EDC"/>
    <w:rsid w:val="00FB741A"/>
    <w:rsid w:val="00FB7659"/>
    <w:rsid w:val="00FC105B"/>
    <w:rsid w:val="00FC12E2"/>
    <w:rsid w:val="00FC1C26"/>
    <w:rsid w:val="00FC2722"/>
    <w:rsid w:val="00FC2D9D"/>
    <w:rsid w:val="00FC35EF"/>
    <w:rsid w:val="00FC3EA4"/>
    <w:rsid w:val="00FC4CB8"/>
    <w:rsid w:val="00FC6FC5"/>
    <w:rsid w:val="00FC7EF4"/>
    <w:rsid w:val="00FC7FA5"/>
    <w:rsid w:val="00FD089B"/>
    <w:rsid w:val="00FD0961"/>
    <w:rsid w:val="00FD27EF"/>
    <w:rsid w:val="00FD31D0"/>
    <w:rsid w:val="00FD39F9"/>
    <w:rsid w:val="00FD3A5C"/>
    <w:rsid w:val="00FD4410"/>
    <w:rsid w:val="00FD4B39"/>
    <w:rsid w:val="00FD4D82"/>
    <w:rsid w:val="00FD599B"/>
    <w:rsid w:val="00FD60F5"/>
    <w:rsid w:val="00FD64E9"/>
    <w:rsid w:val="00FD6F5E"/>
    <w:rsid w:val="00FD7663"/>
    <w:rsid w:val="00FD7BEB"/>
    <w:rsid w:val="00FD7C8D"/>
    <w:rsid w:val="00FE02D5"/>
    <w:rsid w:val="00FE050A"/>
    <w:rsid w:val="00FE18D3"/>
    <w:rsid w:val="00FE1F80"/>
    <w:rsid w:val="00FE234B"/>
    <w:rsid w:val="00FE29D1"/>
    <w:rsid w:val="00FE2CBB"/>
    <w:rsid w:val="00FE37B1"/>
    <w:rsid w:val="00FE39B3"/>
    <w:rsid w:val="00FE3B22"/>
    <w:rsid w:val="00FE42FE"/>
    <w:rsid w:val="00FE4832"/>
    <w:rsid w:val="00FE58B0"/>
    <w:rsid w:val="00FE5DB8"/>
    <w:rsid w:val="00FE5F8E"/>
    <w:rsid w:val="00FE60B0"/>
    <w:rsid w:val="00FE6A2A"/>
    <w:rsid w:val="00FE7120"/>
    <w:rsid w:val="00FE7A41"/>
    <w:rsid w:val="00FF0C45"/>
    <w:rsid w:val="00FF0E75"/>
    <w:rsid w:val="00FF0FBB"/>
    <w:rsid w:val="00FF1F0F"/>
    <w:rsid w:val="00FF2F7F"/>
    <w:rsid w:val="00FF3262"/>
    <w:rsid w:val="00FF42E6"/>
    <w:rsid w:val="00FF4599"/>
    <w:rsid w:val="00FF4954"/>
    <w:rsid w:val="00FF4F85"/>
    <w:rsid w:val="00FF559F"/>
    <w:rsid w:val="00FF5759"/>
    <w:rsid w:val="00FF5DBA"/>
    <w:rsid w:val="00FF6509"/>
    <w:rsid w:val="00FF678B"/>
    <w:rsid w:val="00FF716E"/>
  </w:rsids>
  <m:mathPr>
    <m:mathFont m:val="Cambria Math"/>
    <m:brkBin m:val="before"/>
    <m:brkBinSub m:val="--"/>
    <m:smallFrac m:val="0"/>
    <m:dispDef m:val="0"/>
    <m:lMargin m:val="0"/>
    <m:rMargin m:val="0"/>
    <m:defJc m:val="centerGroup"/>
    <m:wrapRight/>
    <m:intLim m:val="subSup"/>
    <m:naryLim m:val="subSup"/>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34146">
      <o:colormenu v:ext="edit" fillcolor="none [3212]" strokecolor="none"/>
    </o:shapedefaults>
    <o:shapelayout v:ext="edit">
      <o:idmap v:ext="edit" data="1"/>
    </o:shapelayout>
  </w:shapeDefaults>
  <w:decimalSymbol w:val="."/>
  <w:listSeparator w:val=","/>
  <w14:docId w14:val="65BAF3F7"/>
  <w15:docId w15:val="{7FE5BCC6-1F35-45B4-BB6A-0734ADA157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theme="minorBidi"/>
        <w:sz w:val="22"/>
        <w:szCs w:val="22"/>
        <w:lang w:val="en-US" w:eastAsia="ja-JP" w:bidi="ar-SA"/>
      </w:rPr>
    </w:rPrDefault>
    <w:pPrDefault>
      <w:pPr>
        <w:spacing w:after="200"/>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rsid w:val="009B5F97"/>
    <w:pPr>
      <w:autoSpaceDE w:val="0"/>
      <w:autoSpaceDN w:val="0"/>
    </w:pPr>
  </w:style>
  <w:style w:type="paragraph" w:styleId="Heading1">
    <w:name w:val="heading 1"/>
    <w:aliases w:val="OWS Heading 1,H 1"/>
    <w:next w:val="Normal"/>
    <w:link w:val="Heading1Char"/>
    <w:uiPriority w:val="9"/>
    <w:qFormat/>
    <w:rsid w:val="00200127"/>
    <w:pPr>
      <w:pageBreakBefore/>
      <w:numPr>
        <w:numId w:val="36"/>
      </w:numPr>
      <w:spacing w:after="600"/>
      <w:outlineLvl w:val="0"/>
    </w:pPr>
    <w:rPr>
      <w:rFonts w:ascii="Arial Bold" w:hAnsi="Arial Bold" w:cs="Arial"/>
      <w:b/>
      <w:bCs/>
      <w:color w:val="1F497D" w:themeColor="text2"/>
      <w:sz w:val="48"/>
      <w:szCs w:val="48"/>
      <w:lang w:val="en-GB"/>
    </w:rPr>
  </w:style>
  <w:style w:type="paragraph" w:styleId="Heading2">
    <w:name w:val="heading 2"/>
    <w:aliases w:val="OWS Heading 2"/>
    <w:basedOn w:val="Heading1"/>
    <w:next w:val="Normal"/>
    <w:link w:val="Heading2Char"/>
    <w:uiPriority w:val="9"/>
    <w:qFormat/>
    <w:rsid w:val="00066AD2"/>
    <w:pPr>
      <w:pageBreakBefore w:val="0"/>
      <w:numPr>
        <w:ilvl w:val="1"/>
      </w:numPr>
      <w:spacing w:before="200" w:after="200"/>
      <w:outlineLvl w:val="1"/>
    </w:pPr>
    <w:rPr>
      <w:rFonts w:ascii="Arial" w:eastAsia="Times New Roman" w:hAnsi="Arial"/>
      <w:sz w:val="30"/>
    </w:rPr>
  </w:style>
  <w:style w:type="paragraph" w:styleId="Heading3">
    <w:name w:val="heading 3"/>
    <w:aliases w:val="OWS Heading 3"/>
    <w:basedOn w:val="Heading2"/>
    <w:next w:val="Normal"/>
    <w:link w:val="Heading3Char"/>
    <w:uiPriority w:val="9"/>
    <w:qFormat/>
    <w:rsid w:val="006D48A9"/>
    <w:pPr>
      <w:numPr>
        <w:ilvl w:val="2"/>
      </w:numPr>
      <w:outlineLvl w:val="2"/>
    </w:pPr>
    <w:rPr>
      <w:i/>
      <w:sz w:val="26"/>
      <w:szCs w:val="26"/>
    </w:rPr>
  </w:style>
  <w:style w:type="paragraph" w:styleId="Heading4">
    <w:name w:val="heading 4"/>
    <w:aliases w:val="OWS Heading 4"/>
    <w:basedOn w:val="Heading3"/>
    <w:next w:val="Para0"/>
    <w:link w:val="Heading4Char"/>
    <w:uiPriority w:val="9"/>
    <w:qFormat/>
    <w:rsid w:val="006D48A9"/>
    <w:pPr>
      <w:keepNext/>
      <w:keepLines/>
      <w:numPr>
        <w:ilvl w:val="3"/>
      </w:numPr>
      <w:spacing w:after="0" w:line="280" w:lineRule="atLeast"/>
      <w:outlineLvl w:val="3"/>
    </w:pPr>
    <w:rPr>
      <w:rFonts w:cs="Times New Roman"/>
      <w:bCs w:val="0"/>
      <w:i w:val="0"/>
      <w:sz w:val="24"/>
      <w:szCs w:val="22"/>
      <w:lang w:eastAsia="en-US"/>
    </w:rPr>
  </w:style>
  <w:style w:type="paragraph" w:styleId="Heading5">
    <w:name w:val="heading 5"/>
    <w:aliases w:val="OWS Heading 5"/>
    <w:basedOn w:val="Heading4"/>
    <w:next w:val="Para0"/>
    <w:link w:val="Heading5Char"/>
    <w:uiPriority w:val="9"/>
    <w:qFormat/>
    <w:rsid w:val="00C13435"/>
    <w:pPr>
      <w:numPr>
        <w:ilvl w:val="0"/>
        <w:numId w:val="0"/>
      </w:numPr>
      <w:spacing w:after="100"/>
      <w:outlineLvl w:val="4"/>
    </w:pPr>
    <w:rPr>
      <w:sz w:val="22"/>
      <w:u w:val="single"/>
    </w:rPr>
  </w:style>
  <w:style w:type="paragraph" w:styleId="Heading6">
    <w:name w:val="heading 6"/>
    <w:basedOn w:val="Heading5"/>
    <w:next w:val="Para0"/>
    <w:link w:val="Heading6Char"/>
    <w:uiPriority w:val="9"/>
    <w:qFormat/>
    <w:rsid w:val="004A55C2"/>
    <w:pPr>
      <w:numPr>
        <w:ilvl w:val="5"/>
      </w:numPr>
      <w:tabs>
        <w:tab w:val="left" w:pos="1276"/>
      </w:tabs>
      <w:ind w:left="1008" w:hanging="1008"/>
      <w:outlineLvl w:val="5"/>
    </w:pPr>
  </w:style>
  <w:style w:type="paragraph" w:styleId="Heading7">
    <w:name w:val="heading 7"/>
    <w:basedOn w:val="Heading6"/>
    <w:next w:val="Para0"/>
    <w:link w:val="Heading7Char"/>
    <w:uiPriority w:val="9"/>
    <w:qFormat/>
    <w:rsid w:val="004A55C2"/>
    <w:pPr>
      <w:numPr>
        <w:ilvl w:val="6"/>
      </w:numPr>
      <w:tabs>
        <w:tab w:val="clear" w:pos="1276"/>
        <w:tab w:val="left" w:pos="1418"/>
      </w:tabs>
      <w:ind w:left="1008" w:hanging="1008"/>
      <w:outlineLvl w:val="6"/>
    </w:pPr>
  </w:style>
  <w:style w:type="paragraph" w:styleId="Heading8">
    <w:name w:val="heading 8"/>
    <w:basedOn w:val="Heading7"/>
    <w:next w:val="Para0"/>
    <w:link w:val="Heading8Char"/>
    <w:uiPriority w:val="9"/>
    <w:qFormat/>
    <w:rsid w:val="004A55C2"/>
    <w:pPr>
      <w:numPr>
        <w:ilvl w:val="7"/>
      </w:numPr>
      <w:tabs>
        <w:tab w:val="clear" w:pos="1418"/>
        <w:tab w:val="left" w:pos="1560"/>
      </w:tabs>
      <w:ind w:left="1008" w:hanging="1008"/>
      <w:outlineLvl w:val="7"/>
    </w:pPr>
  </w:style>
  <w:style w:type="paragraph" w:styleId="Heading9">
    <w:name w:val="heading 9"/>
    <w:basedOn w:val="Heading1"/>
    <w:next w:val="Para0"/>
    <w:link w:val="Heading9Char"/>
    <w:uiPriority w:val="9"/>
    <w:qFormat/>
    <w:rsid w:val="004A55C2"/>
    <w:pPr>
      <w:keepNext/>
      <w:numPr>
        <w:ilvl w:val="8"/>
      </w:numPr>
      <w:spacing w:before="120" w:after="40"/>
      <w:outlineLvl w:val="8"/>
    </w:pPr>
    <w:rPr>
      <w:rFonts w:ascii="Arial" w:eastAsia="Times New Roman"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WS Heading 1 Char,H 1 Char"/>
    <w:basedOn w:val="DefaultParagraphFont"/>
    <w:link w:val="Heading1"/>
    <w:uiPriority w:val="9"/>
    <w:rsid w:val="00200127"/>
    <w:rPr>
      <w:rFonts w:ascii="Arial Bold" w:hAnsi="Arial Bold" w:cs="Arial"/>
      <w:b/>
      <w:bCs/>
      <w:color w:val="1F497D" w:themeColor="text2"/>
      <w:sz w:val="48"/>
      <w:szCs w:val="48"/>
      <w:lang w:val="en-GB"/>
    </w:rPr>
  </w:style>
  <w:style w:type="paragraph" w:customStyle="1" w:styleId="Head1Headingstyles">
    <w:name w:val="Head_1 (Heading styles)"/>
    <w:basedOn w:val="Normal"/>
    <w:uiPriority w:val="99"/>
    <w:rsid w:val="00DA4153"/>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DA4153"/>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rsid w:val="00DA4153"/>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DA4153"/>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rsid w:val="00DA4153"/>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link w:val="BasicParagraphChar"/>
    <w:uiPriority w:val="99"/>
    <w:rsid w:val="00DA4153"/>
    <w:pPr>
      <w:widowControl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99"/>
    <w:rsid w:val="00BB2E86"/>
    <w:pPr>
      <w:tabs>
        <w:tab w:val="center" w:pos="4320"/>
        <w:tab w:val="right" w:pos="8640"/>
      </w:tabs>
      <w:spacing w:after="0"/>
    </w:pPr>
  </w:style>
  <w:style w:type="paragraph" w:customStyle="1" w:styleId="H1">
    <w:name w:val="H1"/>
    <w:basedOn w:val="Head1Headingstyles"/>
    <w:qFormat/>
    <w:rsid w:val="004C42CA"/>
    <w:pPr>
      <w:pageBreakBefore/>
      <w:spacing w:line="240" w:lineRule="auto"/>
    </w:pPr>
    <w:rPr>
      <w:color w:val="00AEEF"/>
    </w:rPr>
  </w:style>
  <w:style w:type="paragraph" w:customStyle="1" w:styleId="H2">
    <w:name w:val="H2"/>
    <w:basedOn w:val="Head2Headingstyles"/>
    <w:uiPriority w:val="99"/>
    <w:qFormat/>
    <w:rsid w:val="007E5895"/>
    <w:rPr>
      <w:color w:val="00AEEF"/>
    </w:rPr>
  </w:style>
  <w:style w:type="paragraph" w:customStyle="1" w:styleId="H3">
    <w:name w:val="H3"/>
    <w:basedOn w:val="Head3Headingstyles"/>
    <w:uiPriority w:val="99"/>
    <w:qFormat/>
    <w:rsid w:val="00751AAF"/>
    <w:rPr>
      <w:color w:val="00B0F0"/>
    </w:rPr>
  </w:style>
  <w:style w:type="paragraph" w:customStyle="1" w:styleId="Body">
    <w:name w:val="Body"/>
    <w:basedOn w:val="Head2Headings"/>
    <w:link w:val="BodyChar"/>
    <w:qFormat/>
    <w:rsid w:val="000811A9"/>
    <w:pPr>
      <w:spacing w:after="200" w:line="240" w:lineRule="auto"/>
    </w:pPr>
    <w:rPr>
      <w:rFonts w:cs="Arial"/>
      <w:caps w:val="0"/>
      <w:color w:val="auto"/>
      <w:sz w:val="18"/>
    </w:rPr>
  </w:style>
  <w:style w:type="paragraph" w:customStyle="1" w:styleId="Bullet">
    <w:name w:val="Bullet"/>
    <w:basedOn w:val="Normal"/>
    <w:link w:val="BulletChar"/>
    <w:qFormat/>
    <w:rsid w:val="005C67F0"/>
    <w:pPr>
      <w:numPr>
        <w:numId w:val="31"/>
      </w:numPr>
      <w:tabs>
        <w:tab w:val="clear" w:pos="720"/>
      </w:tabs>
      <w:spacing w:before="100" w:beforeAutospacing="1" w:after="100" w:afterAutospacing="1"/>
      <w:ind w:left="567" w:hanging="425"/>
    </w:pPr>
    <w:rPr>
      <w:rFonts w:ascii="Calibri" w:hAnsi="Calibri"/>
    </w:rPr>
  </w:style>
  <w:style w:type="character" w:customStyle="1" w:styleId="HeaderChar">
    <w:name w:val="Header Char"/>
    <w:basedOn w:val="DefaultParagraphFont"/>
    <w:link w:val="Header"/>
    <w:uiPriority w:val="99"/>
    <w:rsid w:val="00BD1D7C"/>
  </w:style>
  <w:style w:type="paragraph" w:styleId="Footer">
    <w:name w:val="footer"/>
    <w:aliases w:val="Footer1"/>
    <w:basedOn w:val="Normal"/>
    <w:link w:val="FooterChar"/>
    <w:uiPriority w:val="99"/>
    <w:unhideWhenUsed/>
    <w:qFormat/>
    <w:rsid w:val="005B045F"/>
    <w:pPr>
      <w:tabs>
        <w:tab w:val="center" w:pos="4320"/>
        <w:tab w:val="right" w:pos="8640"/>
      </w:tabs>
      <w:spacing w:after="0"/>
      <w:jc w:val="center"/>
    </w:pPr>
    <w:rPr>
      <w:sz w:val="18"/>
      <w:szCs w:val="18"/>
    </w:rPr>
  </w:style>
  <w:style w:type="character" w:customStyle="1" w:styleId="FooterChar">
    <w:name w:val="Footer Char"/>
    <w:aliases w:val="Footer1 Char"/>
    <w:basedOn w:val="DefaultParagraphFont"/>
    <w:link w:val="Footer"/>
    <w:uiPriority w:val="99"/>
    <w:rsid w:val="005B045F"/>
    <w:rPr>
      <w:sz w:val="18"/>
      <w:szCs w:val="18"/>
    </w:rPr>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iPriority w:val="99"/>
    <w:unhideWhenUsed/>
    <w:rsid w:val="008031B5"/>
  </w:style>
  <w:style w:type="paragraph" w:customStyle="1" w:styleId="ImagecaptionTextstyles">
    <w:name w:val="Image caption (Text styles)"/>
    <w:basedOn w:val="Normal"/>
    <w:uiPriority w:val="99"/>
    <w:rsid w:val="00A3205C"/>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OWStablecaption"/>
    <w:qFormat/>
    <w:rsid w:val="005A4936"/>
    <w:rPr>
      <w:b/>
    </w:rPr>
  </w:style>
  <w:style w:type="paragraph" w:styleId="TOCHeading">
    <w:name w:val="TOC Heading"/>
    <w:basedOn w:val="Heading1"/>
    <w:next w:val="Normal"/>
    <w:uiPriority w:val="39"/>
    <w:unhideWhenUsed/>
    <w:qFormat/>
    <w:rsid w:val="00FE58B0"/>
    <w:pPr>
      <w:numPr>
        <w:numId w:val="0"/>
      </w:numPr>
      <w:spacing w:line="276" w:lineRule="auto"/>
      <w:ind w:left="432" w:hanging="432"/>
      <w:outlineLvl w:val="9"/>
    </w:pPr>
    <w:rPr>
      <w:lang w:eastAsia="en-US"/>
    </w:rPr>
  </w:style>
  <w:style w:type="character" w:customStyle="1" w:styleId="Heading2Char">
    <w:name w:val="Heading 2 Char"/>
    <w:aliases w:val="OWS Heading 2 Char"/>
    <w:basedOn w:val="DefaultParagraphFont"/>
    <w:link w:val="Heading2"/>
    <w:uiPriority w:val="9"/>
    <w:rsid w:val="00066AD2"/>
    <w:rPr>
      <w:rFonts w:eastAsia="Times New Roman" w:cs="Arial"/>
      <w:b/>
      <w:bCs/>
      <w:color w:val="1F497D" w:themeColor="text2"/>
      <w:sz w:val="30"/>
      <w:szCs w:val="48"/>
      <w:lang w:val="en-GB"/>
    </w:rPr>
  </w:style>
  <w:style w:type="character" w:customStyle="1" w:styleId="Heading3Char">
    <w:name w:val="Heading 3 Char"/>
    <w:aliases w:val="OWS Heading 3 Char"/>
    <w:basedOn w:val="DefaultParagraphFont"/>
    <w:link w:val="Heading3"/>
    <w:uiPriority w:val="9"/>
    <w:rsid w:val="006D48A9"/>
    <w:rPr>
      <w:rFonts w:eastAsia="Times New Roman" w:cs="Arial"/>
      <w:b/>
      <w:bCs/>
      <w:i/>
      <w:color w:val="1F497D" w:themeColor="text2"/>
      <w:sz w:val="26"/>
      <w:szCs w:val="26"/>
      <w:lang w:val="en-GB"/>
    </w:rPr>
  </w:style>
  <w:style w:type="paragraph" w:styleId="TOC1">
    <w:name w:val="toc 1"/>
    <w:basedOn w:val="Normal"/>
    <w:next w:val="Normal"/>
    <w:link w:val="TOC1Char"/>
    <w:autoRedefine/>
    <w:uiPriority w:val="39"/>
    <w:unhideWhenUsed/>
    <w:qFormat/>
    <w:rsid w:val="00F44D0F"/>
    <w:pPr>
      <w:spacing w:before="120" w:after="120"/>
    </w:pPr>
    <w:rPr>
      <w:rFonts w:asciiTheme="minorHAnsi" w:hAnsiTheme="minorHAnsi"/>
      <w:b/>
      <w:bCs/>
      <w:caps/>
      <w:sz w:val="20"/>
      <w:szCs w:val="20"/>
    </w:rPr>
  </w:style>
  <w:style w:type="paragraph" w:styleId="TOC2">
    <w:name w:val="toc 2"/>
    <w:basedOn w:val="Normal"/>
    <w:next w:val="Normal"/>
    <w:link w:val="TOC2Char"/>
    <w:autoRedefine/>
    <w:uiPriority w:val="39"/>
    <w:unhideWhenUsed/>
    <w:qFormat/>
    <w:rsid w:val="00FA2F2C"/>
    <w:pPr>
      <w:spacing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810EE2"/>
    <w:pPr>
      <w:spacing w:after="0"/>
      <w:ind w:left="440"/>
    </w:pPr>
    <w:rPr>
      <w:rFonts w:asciiTheme="minorHAnsi" w:hAnsiTheme="minorHAnsi"/>
      <w:i/>
      <w:iCs/>
      <w:sz w:val="20"/>
      <w:szCs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semiHidden/>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D79"/>
    <w:rPr>
      <w:rFonts w:ascii="Tahoma" w:hAnsi="Tahoma" w:cs="Tahoma"/>
      <w:sz w:val="16"/>
      <w:szCs w:val="16"/>
    </w:rPr>
  </w:style>
  <w:style w:type="character" w:customStyle="1" w:styleId="Heading4Char">
    <w:name w:val="Heading 4 Char"/>
    <w:aliases w:val="OWS Heading 4 Char"/>
    <w:basedOn w:val="DefaultParagraphFont"/>
    <w:link w:val="Heading4"/>
    <w:uiPriority w:val="9"/>
    <w:rsid w:val="006D48A9"/>
    <w:rPr>
      <w:rFonts w:eastAsia="Times New Roman" w:cs="Times New Roman"/>
      <w:b/>
      <w:color w:val="1F497D" w:themeColor="text2"/>
      <w:sz w:val="24"/>
      <w:lang w:val="en-GB" w:eastAsia="en-US"/>
    </w:rPr>
  </w:style>
  <w:style w:type="character" w:customStyle="1" w:styleId="Heading5Char">
    <w:name w:val="Heading 5 Char"/>
    <w:aliases w:val="OWS Heading 5 Char"/>
    <w:basedOn w:val="DefaultParagraphFont"/>
    <w:link w:val="Heading5"/>
    <w:uiPriority w:val="9"/>
    <w:rsid w:val="00C13435"/>
    <w:rPr>
      <w:rFonts w:eastAsia="Times New Roman" w:cs="Times New Roman"/>
      <w:b/>
      <w:color w:val="1F497D" w:themeColor="text2"/>
      <w:u w:val="single"/>
      <w:lang w:val="en-GB" w:eastAsia="en-US"/>
    </w:rPr>
  </w:style>
  <w:style w:type="character" w:customStyle="1" w:styleId="Heading6Char">
    <w:name w:val="Heading 6 Char"/>
    <w:basedOn w:val="DefaultParagraphFont"/>
    <w:link w:val="Heading6"/>
    <w:uiPriority w:val="9"/>
    <w:rsid w:val="004A55C2"/>
    <w:rPr>
      <w:rFonts w:ascii="Arial" w:eastAsia="Times New Roman" w:hAnsi="Arial" w:cs="Times New Roman"/>
      <w:b/>
      <w:color w:val="000000"/>
      <w:sz w:val="26"/>
      <w:szCs w:val="26"/>
      <w:lang w:val="en-GB" w:eastAsia="en-US"/>
    </w:rPr>
  </w:style>
  <w:style w:type="character" w:customStyle="1" w:styleId="Heading7Char">
    <w:name w:val="Heading 7 Char"/>
    <w:basedOn w:val="DefaultParagraphFont"/>
    <w:link w:val="Heading7"/>
    <w:uiPriority w:val="9"/>
    <w:rsid w:val="004A55C2"/>
    <w:rPr>
      <w:rFonts w:ascii="Arial" w:eastAsia="Times New Roman" w:hAnsi="Arial" w:cs="Times New Roman"/>
      <w:b/>
      <w:color w:val="000000"/>
      <w:sz w:val="26"/>
      <w:szCs w:val="26"/>
      <w:lang w:val="en-GB" w:eastAsia="en-US"/>
    </w:rPr>
  </w:style>
  <w:style w:type="character" w:customStyle="1" w:styleId="Heading8Char">
    <w:name w:val="Heading 8 Char"/>
    <w:basedOn w:val="DefaultParagraphFont"/>
    <w:link w:val="Heading8"/>
    <w:uiPriority w:val="9"/>
    <w:rsid w:val="004A55C2"/>
    <w:rPr>
      <w:rFonts w:ascii="Arial" w:eastAsia="Times New Roman" w:hAnsi="Arial" w:cs="Times New Roman"/>
      <w:b/>
      <w:color w:val="000000"/>
      <w:sz w:val="26"/>
      <w:szCs w:val="26"/>
      <w:lang w:val="en-GB" w:eastAsia="en-US"/>
    </w:rPr>
  </w:style>
  <w:style w:type="character" w:customStyle="1" w:styleId="Heading9Char">
    <w:name w:val="Heading 9 Char"/>
    <w:basedOn w:val="DefaultParagraphFont"/>
    <w:link w:val="Heading9"/>
    <w:uiPriority w:val="9"/>
    <w:rsid w:val="004A55C2"/>
    <w:rPr>
      <w:rFonts w:eastAsia="Times New Roman" w:cs="Times New Roman"/>
      <w:b/>
      <w:color w:val="000000"/>
      <w:szCs w:val="20"/>
      <w:lang w:val="en-GB" w:eastAsia="en-US"/>
    </w:rPr>
  </w:style>
  <w:style w:type="paragraph" w:customStyle="1" w:styleId="Para0">
    <w:name w:val="Para 0"/>
    <w:basedOn w:val="Normal"/>
    <w:link w:val="Para0Char"/>
    <w:uiPriority w:val="99"/>
    <w:rsid w:val="00623C1C"/>
    <w:pPr>
      <w:spacing w:after="220" w:line="300" w:lineRule="auto"/>
    </w:pPr>
    <w:rPr>
      <w:rFonts w:ascii="Times New Roman" w:eastAsia="Times New Roman" w:hAnsi="Times New Roman" w:cs="Times New Roman"/>
      <w:color w:val="000000"/>
      <w:szCs w:val="20"/>
      <w:lang w:val="en-GB" w:eastAsia="en-US"/>
    </w:rPr>
  </w:style>
  <w:style w:type="paragraph" w:customStyle="1" w:styleId="Graphic">
    <w:name w:val="Graphic"/>
    <w:basedOn w:val="Para0"/>
    <w:next w:val="Para0"/>
    <w:uiPriority w:val="99"/>
    <w:rsid w:val="00623C1C"/>
    <w:pPr>
      <w:spacing w:before="60" w:after="60" w:line="240" w:lineRule="auto"/>
    </w:pPr>
  </w:style>
  <w:style w:type="paragraph" w:styleId="Caption">
    <w:name w:val="caption"/>
    <w:aliases w:val="Figure Caption"/>
    <w:basedOn w:val="Para0"/>
    <w:next w:val="Para0"/>
    <w:link w:val="CaptionChar"/>
    <w:autoRedefine/>
    <w:uiPriority w:val="35"/>
    <w:qFormat/>
    <w:rsid w:val="009F1290"/>
    <w:pPr>
      <w:keepNext/>
      <w:keepLines/>
      <w:pBdr>
        <w:top w:val="single" w:sz="4" w:space="1" w:color="auto"/>
      </w:pBdr>
      <w:tabs>
        <w:tab w:val="right" w:pos="8789"/>
      </w:tabs>
      <w:spacing w:after="120" w:line="240" w:lineRule="auto"/>
    </w:pPr>
    <w:rPr>
      <w:rFonts w:ascii="Calibri" w:hAnsi="Calibri"/>
      <w:i/>
      <w:color w:val="000000" w:themeColor="text1"/>
      <w:sz w:val="14"/>
    </w:rPr>
  </w:style>
  <w:style w:type="paragraph" w:customStyle="1" w:styleId="Head1manual">
    <w:name w:val="Head 1 manual"/>
    <w:basedOn w:val="Heading1"/>
    <w:next w:val="Para0"/>
    <w:uiPriority w:val="99"/>
    <w:rsid w:val="00623C1C"/>
    <w:pPr>
      <w:keepNext/>
      <w:spacing w:after="240"/>
      <w:outlineLvl w:val="9"/>
    </w:pPr>
    <w:rPr>
      <w:rFonts w:ascii="Arial" w:eastAsia="Times New Roman" w:hAnsi="Arial" w:cs="Times New Roman"/>
      <w:bCs w:val="0"/>
      <w:color w:val="000000"/>
      <w:sz w:val="36"/>
      <w:szCs w:val="20"/>
      <w:lang w:eastAsia="en-US"/>
    </w:rPr>
  </w:style>
  <w:style w:type="paragraph" w:customStyle="1" w:styleId="Head2manual">
    <w:name w:val="Head 2 manual"/>
    <w:basedOn w:val="Head1manual"/>
    <w:next w:val="Para0"/>
    <w:uiPriority w:val="99"/>
    <w:rsid w:val="00623C1C"/>
    <w:pPr>
      <w:spacing w:before="120" w:after="40"/>
    </w:pPr>
    <w:rPr>
      <w:sz w:val="22"/>
    </w:rPr>
  </w:style>
  <w:style w:type="paragraph" w:customStyle="1" w:styleId="Head3manual">
    <w:name w:val="Head 3 manual"/>
    <w:basedOn w:val="Head1manual"/>
    <w:next w:val="Para0"/>
    <w:uiPriority w:val="99"/>
    <w:rsid w:val="00623C1C"/>
    <w:pPr>
      <w:spacing w:before="120" w:after="40"/>
    </w:pPr>
    <w:rPr>
      <w:sz w:val="22"/>
    </w:rPr>
  </w:style>
  <w:style w:type="paragraph" w:customStyle="1" w:styleId="Para0bullet">
    <w:name w:val="Para 0 bullet"/>
    <w:basedOn w:val="Para0"/>
    <w:link w:val="Para0bulletChar"/>
    <w:uiPriority w:val="99"/>
    <w:rsid w:val="00623C1C"/>
    <w:pPr>
      <w:numPr>
        <w:numId w:val="1"/>
      </w:numPr>
      <w:spacing w:after="60"/>
    </w:pPr>
  </w:style>
  <w:style w:type="paragraph" w:customStyle="1" w:styleId="Para0dash">
    <w:name w:val="Para 0 dash"/>
    <w:basedOn w:val="Para0"/>
    <w:uiPriority w:val="99"/>
    <w:rsid w:val="00623C1C"/>
    <w:pPr>
      <w:numPr>
        <w:numId w:val="2"/>
      </w:numPr>
      <w:spacing w:after="60"/>
    </w:pPr>
  </w:style>
  <w:style w:type="paragraph" w:customStyle="1" w:styleId="Para0letter">
    <w:name w:val="Para 0 letter"/>
    <w:basedOn w:val="Para0"/>
    <w:uiPriority w:val="99"/>
    <w:rsid w:val="00623C1C"/>
    <w:pPr>
      <w:numPr>
        <w:numId w:val="3"/>
      </w:numPr>
      <w:spacing w:after="60"/>
    </w:pPr>
  </w:style>
  <w:style w:type="paragraph" w:customStyle="1" w:styleId="Para0number">
    <w:name w:val="Para 0 number"/>
    <w:basedOn w:val="Para0"/>
    <w:uiPriority w:val="99"/>
    <w:rsid w:val="00623C1C"/>
    <w:pPr>
      <w:numPr>
        <w:numId w:val="4"/>
      </w:numPr>
      <w:spacing w:after="60"/>
    </w:pPr>
  </w:style>
  <w:style w:type="paragraph" w:customStyle="1" w:styleId="Para1">
    <w:name w:val="Para 1"/>
    <w:basedOn w:val="Para0"/>
    <w:uiPriority w:val="99"/>
    <w:rsid w:val="00623C1C"/>
    <w:pPr>
      <w:ind w:left="397"/>
    </w:pPr>
  </w:style>
  <w:style w:type="paragraph" w:customStyle="1" w:styleId="Para1bullet">
    <w:name w:val="Para 1 bullet"/>
    <w:basedOn w:val="Para1"/>
    <w:uiPriority w:val="99"/>
    <w:rsid w:val="00623C1C"/>
    <w:pPr>
      <w:numPr>
        <w:numId w:val="5"/>
      </w:numPr>
      <w:tabs>
        <w:tab w:val="clear" w:pos="794"/>
        <w:tab w:val="num" w:pos="397"/>
      </w:tabs>
      <w:spacing w:after="60"/>
      <w:ind w:left="397"/>
    </w:pPr>
  </w:style>
  <w:style w:type="paragraph" w:customStyle="1" w:styleId="Para1dash">
    <w:name w:val="Para 1 dash"/>
    <w:basedOn w:val="Para1"/>
    <w:uiPriority w:val="99"/>
    <w:rsid w:val="00623C1C"/>
    <w:pPr>
      <w:numPr>
        <w:numId w:val="6"/>
      </w:numPr>
      <w:tabs>
        <w:tab w:val="clear" w:pos="794"/>
        <w:tab w:val="num" w:pos="397"/>
      </w:tabs>
      <w:spacing w:after="60"/>
      <w:ind w:left="397"/>
    </w:pPr>
  </w:style>
  <w:style w:type="paragraph" w:customStyle="1" w:styleId="Para1letter">
    <w:name w:val="Para 1 letter"/>
    <w:basedOn w:val="Para1"/>
    <w:uiPriority w:val="99"/>
    <w:rsid w:val="00623C1C"/>
    <w:pPr>
      <w:numPr>
        <w:numId w:val="18"/>
      </w:numPr>
      <w:tabs>
        <w:tab w:val="clear" w:pos="794"/>
        <w:tab w:val="num" w:pos="360"/>
      </w:tabs>
      <w:spacing w:after="60"/>
      <w:ind w:left="397" w:firstLine="0"/>
    </w:pPr>
  </w:style>
  <w:style w:type="paragraph" w:customStyle="1" w:styleId="Para1number">
    <w:name w:val="Para 1 number"/>
    <w:basedOn w:val="Para1"/>
    <w:uiPriority w:val="99"/>
    <w:rsid w:val="00623C1C"/>
    <w:pPr>
      <w:numPr>
        <w:numId w:val="23"/>
      </w:numPr>
      <w:tabs>
        <w:tab w:val="clear" w:pos="794"/>
        <w:tab w:val="num" w:pos="360"/>
      </w:tabs>
      <w:spacing w:after="60"/>
      <w:ind w:left="397" w:firstLine="0"/>
    </w:pPr>
  </w:style>
  <w:style w:type="paragraph" w:customStyle="1" w:styleId="TableFont">
    <w:name w:val="TableFont"/>
    <w:basedOn w:val="Body"/>
    <w:uiPriority w:val="99"/>
    <w:rsid w:val="005A4936"/>
    <w:pPr>
      <w:spacing w:before="60" w:after="60"/>
    </w:pPr>
    <w:rPr>
      <w:rFonts w:ascii="Arial" w:hAnsi="Arial"/>
      <w:sz w:val="20"/>
      <w:szCs w:val="20"/>
    </w:rPr>
  </w:style>
  <w:style w:type="paragraph" w:customStyle="1" w:styleId="TableFontH">
    <w:name w:val="TableFontH"/>
    <w:basedOn w:val="Body"/>
    <w:uiPriority w:val="99"/>
    <w:rsid w:val="001E0FA8"/>
    <w:pPr>
      <w:spacing w:before="60" w:after="60"/>
    </w:pPr>
    <w:rPr>
      <w:rFonts w:ascii="Arial" w:hAnsi="Arial"/>
      <w:b/>
      <w:sz w:val="20"/>
      <w:szCs w:val="20"/>
    </w:rPr>
  </w:style>
  <w:style w:type="paragraph" w:customStyle="1" w:styleId="BusName">
    <w:name w:val="BusName"/>
    <w:basedOn w:val="Footer"/>
    <w:uiPriority w:val="99"/>
    <w:rsid w:val="00623C1C"/>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styleId="TOC4">
    <w:name w:val="toc 4"/>
    <w:basedOn w:val="TOC1"/>
    <w:next w:val="Para0"/>
    <w:uiPriority w:val="39"/>
    <w:rsid w:val="00623C1C"/>
    <w:pPr>
      <w:spacing w:before="0" w:after="0"/>
      <w:ind w:left="660"/>
    </w:pPr>
    <w:rPr>
      <w:b w:val="0"/>
      <w:bCs w:val="0"/>
      <w:caps w:val="0"/>
      <w:sz w:val="18"/>
      <w:szCs w:val="18"/>
    </w:rPr>
  </w:style>
  <w:style w:type="paragraph" w:styleId="TOC5">
    <w:name w:val="toc 5"/>
    <w:basedOn w:val="TOC1"/>
    <w:next w:val="Para0"/>
    <w:uiPriority w:val="39"/>
    <w:rsid w:val="00623C1C"/>
    <w:pPr>
      <w:spacing w:before="0" w:after="0"/>
      <w:ind w:left="880"/>
    </w:pPr>
    <w:rPr>
      <w:b w:val="0"/>
      <w:bCs w:val="0"/>
      <w:caps w:val="0"/>
      <w:sz w:val="18"/>
      <w:szCs w:val="18"/>
    </w:rPr>
  </w:style>
  <w:style w:type="paragraph" w:styleId="TOC6">
    <w:name w:val="toc 6"/>
    <w:basedOn w:val="TOC1"/>
    <w:next w:val="Para0"/>
    <w:uiPriority w:val="99"/>
    <w:rsid w:val="00623C1C"/>
    <w:pPr>
      <w:spacing w:before="0" w:after="0"/>
      <w:ind w:left="1100"/>
    </w:pPr>
    <w:rPr>
      <w:b w:val="0"/>
      <w:bCs w:val="0"/>
      <w:caps w:val="0"/>
      <w:sz w:val="18"/>
      <w:szCs w:val="18"/>
    </w:rPr>
  </w:style>
  <w:style w:type="paragraph" w:styleId="TOC7">
    <w:name w:val="toc 7"/>
    <w:basedOn w:val="TOC1"/>
    <w:next w:val="Para0"/>
    <w:uiPriority w:val="99"/>
    <w:rsid w:val="00623C1C"/>
    <w:pPr>
      <w:spacing w:before="0" w:after="0"/>
      <w:ind w:left="1320"/>
    </w:pPr>
    <w:rPr>
      <w:b w:val="0"/>
      <w:bCs w:val="0"/>
      <w:caps w:val="0"/>
      <w:sz w:val="18"/>
      <w:szCs w:val="18"/>
    </w:rPr>
  </w:style>
  <w:style w:type="paragraph" w:styleId="TOC8">
    <w:name w:val="toc 8"/>
    <w:basedOn w:val="TOC1"/>
    <w:next w:val="Para0"/>
    <w:uiPriority w:val="99"/>
    <w:rsid w:val="00623C1C"/>
    <w:pPr>
      <w:spacing w:before="0" w:after="0"/>
      <w:ind w:left="1540"/>
    </w:pPr>
    <w:rPr>
      <w:b w:val="0"/>
      <w:bCs w:val="0"/>
      <w:caps w:val="0"/>
      <w:sz w:val="18"/>
      <w:szCs w:val="18"/>
    </w:rPr>
  </w:style>
  <w:style w:type="paragraph" w:styleId="TOC9">
    <w:name w:val="toc 9"/>
    <w:basedOn w:val="TOC1"/>
    <w:next w:val="Para0"/>
    <w:uiPriority w:val="99"/>
    <w:rsid w:val="00623C1C"/>
    <w:pPr>
      <w:spacing w:before="0" w:after="0"/>
      <w:ind w:left="1760"/>
    </w:pPr>
    <w:rPr>
      <w:b w:val="0"/>
      <w:bCs w:val="0"/>
      <w:caps w:val="0"/>
      <w:sz w:val="18"/>
      <w:szCs w:val="18"/>
    </w:rPr>
  </w:style>
  <w:style w:type="paragraph" w:customStyle="1" w:styleId="Heading1-NoTOC">
    <w:name w:val="Heading 1 - No TOC"/>
    <w:basedOn w:val="Heading1"/>
    <w:next w:val="Para0"/>
    <w:uiPriority w:val="99"/>
    <w:rsid w:val="00623C1C"/>
    <w:pPr>
      <w:keepNext/>
      <w:tabs>
        <w:tab w:val="left" w:pos="851"/>
      </w:tabs>
      <w:spacing w:after="240"/>
      <w:outlineLvl w:val="9"/>
    </w:pPr>
    <w:rPr>
      <w:rFonts w:ascii="Arial" w:eastAsia="Times New Roman" w:hAnsi="Arial" w:cs="Times New Roman"/>
      <w:bCs w:val="0"/>
      <w:color w:val="000000"/>
      <w:sz w:val="36"/>
      <w:szCs w:val="20"/>
      <w:lang w:eastAsia="en-US"/>
    </w:rPr>
  </w:style>
  <w:style w:type="paragraph" w:customStyle="1" w:styleId="Para2">
    <w:name w:val="Para 2"/>
    <w:basedOn w:val="Para0"/>
    <w:uiPriority w:val="99"/>
    <w:rsid w:val="00623C1C"/>
    <w:pPr>
      <w:ind w:left="794"/>
    </w:pPr>
  </w:style>
  <w:style w:type="paragraph" w:customStyle="1" w:styleId="Graphiccaption">
    <w:name w:val="Graphic caption"/>
    <w:basedOn w:val="Caption"/>
    <w:next w:val="Para0"/>
    <w:uiPriority w:val="99"/>
    <w:rsid w:val="00623C1C"/>
    <w:rPr>
      <w:b/>
      <w:i w:val="0"/>
    </w:rPr>
  </w:style>
  <w:style w:type="paragraph" w:customStyle="1" w:styleId="Hiddenreference">
    <w:name w:val="Hidden reference"/>
    <w:basedOn w:val="Para0"/>
    <w:next w:val="Para0"/>
    <w:uiPriority w:val="99"/>
    <w:rsid w:val="00623C1C"/>
    <w:pPr>
      <w:spacing w:before="40" w:after="40" w:line="240" w:lineRule="auto"/>
    </w:pPr>
    <w:rPr>
      <w:rFonts w:ascii="Arial" w:hAnsi="Arial"/>
      <w:vanish/>
      <w:color w:val="FF0000"/>
      <w:sz w:val="20"/>
    </w:rPr>
  </w:style>
  <w:style w:type="paragraph" w:customStyle="1" w:styleId="Para2bullet">
    <w:name w:val="Para 2 bullet"/>
    <w:basedOn w:val="Para2"/>
    <w:uiPriority w:val="99"/>
    <w:rsid w:val="00623C1C"/>
    <w:pPr>
      <w:numPr>
        <w:numId w:val="7"/>
      </w:numPr>
      <w:tabs>
        <w:tab w:val="clear" w:pos="1191"/>
        <w:tab w:val="num" w:pos="794"/>
      </w:tabs>
      <w:spacing w:after="60"/>
      <w:ind w:left="794"/>
    </w:pPr>
  </w:style>
  <w:style w:type="paragraph" w:customStyle="1" w:styleId="Para2dash">
    <w:name w:val="Para 2 dash"/>
    <w:basedOn w:val="Para2"/>
    <w:uiPriority w:val="99"/>
    <w:rsid w:val="00623C1C"/>
    <w:pPr>
      <w:numPr>
        <w:numId w:val="8"/>
      </w:numPr>
      <w:tabs>
        <w:tab w:val="clear" w:pos="1191"/>
      </w:tabs>
      <w:spacing w:after="60"/>
      <w:ind w:left="360" w:hanging="360"/>
    </w:pPr>
  </w:style>
  <w:style w:type="paragraph" w:customStyle="1" w:styleId="Para2letter">
    <w:name w:val="Para 2 letter"/>
    <w:basedOn w:val="Para2"/>
    <w:uiPriority w:val="99"/>
    <w:rsid w:val="00623C1C"/>
    <w:pPr>
      <w:numPr>
        <w:numId w:val="9"/>
      </w:numPr>
      <w:tabs>
        <w:tab w:val="clear" w:pos="1191"/>
        <w:tab w:val="num" w:pos="360"/>
      </w:tabs>
      <w:spacing w:after="60"/>
      <w:ind w:left="794" w:firstLine="0"/>
    </w:pPr>
  </w:style>
  <w:style w:type="paragraph" w:customStyle="1" w:styleId="Para2number">
    <w:name w:val="Para 2 number"/>
    <w:basedOn w:val="Para2"/>
    <w:uiPriority w:val="99"/>
    <w:rsid w:val="00623C1C"/>
    <w:pPr>
      <w:numPr>
        <w:numId w:val="10"/>
      </w:numPr>
      <w:tabs>
        <w:tab w:val="clear" w:pos="1191"/>
        <w:tab w:val="num" w:pos="360"/>
      </w:tabs>
      <w:spacing w:after="60"/>
      <w:ind w:left="794" w:firstLine="0"/>
    </w:pPr>
  </w:style>
  <w:style w:type="paragraph" w:customStyle="1" w:styleId="Para3">
    <w:name w:val="Para 3"/>
    <w:basedOn w:val="Para0"/>
    <w:uiPriority w:val="99"/>
    <w:rsid w:val="00623C1C"/>
    <w:pPr>
      <w:ind w:left="1191"/>
    </w:pPr>
  </w:style>
  <w:style w:type="paragraph" w:customStyle="1" w:styleId="Para3bullet">
    <w:name w:val="Para 3 bullet"/>
    <w:basedOn w:val="Para3"/>
    <w:uiPriority w:val="99"/>
    <w:rsid w:val="00623C1C"/>
    <w:pPr>
      <w:numPr>
        <w:numId w:val="11"/>
      </w:numPr>
      <w:tabs>
        <w:tab w:val="clear" w:pos="1588"/>
        <w:tab w:val="num" w:pos="360"/>
      </w:tabs>
      <w:spacing w:after="60"/>
      <w:ind w:left="1191" w:firstLine="0"/>
    </w:pPr>
  </w:style>
  <w:style w:type="paragraph" w:customStyle="1" w:styleId="Para3dash">
    <w:name w:val="Para 3 dash"/>
    <w:basedOn w:val="Para3"/>
    <w:uiPriority w:val="99"/>
    <w:rsid w:val="00623C1C"/>
    <w:pPr>
      <w:numPr>
        <w:numId w:val="12"/>
      </w:numPr>
      <w:tabs>
        <w:tab w:val="clear" w:pos="1588"/>
        <w:tab w:val="num" w:pos="360"/>
      </w:tabs>
      <w:spacing w:after="60"/>
      <w:ind w:left="1191" w:firstLine="0"/>
    </w:pPr>
  </w:style>
  <w:style w:type="paragraph" w:customStyle="1" w:styleId="Para3letter">
    <w:name w:val="Para 3 letter"/>
    <w:basedOn w:val="Para3"/>
    <w:uiPriority w:val="99"/>
    <w:rsid w:val="00623C1C"/>
    <w:pPr>
      <w:numPr>
        <w:numId w:val="13"/>
      </w:numPr>
      <w:tabs>
        <w:tab w:val="clear" w:pos="1588"/>
        <w:tab w:val="num" w:pos="360"/>
      </w:tabs>
      <w:spacing w:after="60"/>
      <w:ind w:left="1191" w:firstLine="0"/>
    </w:pPr>
  </w:style>
  <w:style w:type="paragraph" w:customStyle="1" w:styleId="Para3number">
    <w:name w:val="Para 3 number"/>
    <w:basedOn w:val="Para3"/>
    <w:uiPriority w:val="99"/>
    <w:rsid w:val="00623C1C"/>
    <w:pPr>
      <w:numPr>
        <w:numId w:val="14"/>
      </w:numPr>
      <w:tabs>
        <w:tab w:val="clear" w:pos="1588"/>
        <w:tab w:val="num" w:pos="360"/>
      </w:tabs>
      <w:spacing w:after="60"/>
      <w:ind w:left="1191" w:firstLine="0"/>
    </w:pPr>
  </w:style>
  <w:style w:type="paragraph" w:customStyle="1" w:styleId="DocStatusH">
    <w:name w:val="DocStatusH"/>
    <w:basedOn w:val="DocStatus"/>
    <w:uiPriority w:val="99"/>
    <w:rsid w:val="00623C1C"/>
    <w:rPr>
      <w:b/>
      <w:sz w:val="16"/>
    </w:rPr>
  </w:style>
  <w:style w:type="paragraph" w:customStyle="1" w:styleId="DocStatus">
    <w:name w:val="DocStatus"/>
    <w:basedOn w:val="TableFont"/>
    <w:uiPriority w:val="99"/>
    <w:rsid w:val="00623C1C"/>
  </w:style>
  <w:style w:type="paragraph" w:customStyle="1" w:styleId="Head4manual">
    <w:name w:val="Head 4 manual"/>
    <w:basedOn w:val="Head1manual"/>
    <w:uiPriority w:val="99"/>
    <w:rsid w:val="00623C1C"/>
    <w:pPr>
      <w:spacing w:before="120" w:after="40"/>
    </w:pPr>
    <w:rPr>
      <w:sz w:val="22"/>
    </w:rPr>
  </w:style>
  <w:style w:type="paragraph" w:customStyle="1" w:styleId="Summaryheading">
    <w:name w:val="Summary heading"/>
    <w:basedOn w:val="Heading1"/>
    <w:next w:val="Para0"/>
    <w:uiPriority w:val="1"/>
    <w:rsid w:val="00623C1C"/>
    <w:pPr>
      <w:keepNext/>
      <w:tabs>
        <w:tab w:val="left" w:pos="851"/>
      </w:tabs>
      <w:spacing w:after="240"/>
    </w:pPr>
    <w:rPr>
      <w:rFonts w:ascii="Arial" w:eastAsia="Times New Roman" w:hAnsi="Arial" w:cs="Times New Roman"/>
      <w:bCs w:val="0"/>
      <w:color w:val="000000"/>
      <w:sz w:val="36"/>
      <w:szCs w:val="20"/>
      <w:lang w:eastAsia="en-US"/>
    </w:rPr>
  </w:style>
  <w:style w:type="paragraph" w:customStyle="1" w:styleId="Margincomment">
    <w:name w:val="Margin comment"/>
    <w:basedOn w:val="Para0"/>
    <w:uiPriority w:val="99"/>
    <w:rsid w:val="00623C1C"/>
    <w:pPr>
      <w:spacing w:after="0"/>
      <w:jc w:val="right"/>
    </w:pPr>
    <w:rPr>
      <w:rFonts w:ascii="Arial Narrow" w:hAnsi="Arial Narrow"/>
      <w:i/>
      <w:color w:val="808000"/>
      <w:sz w:val="18"/>
    </w:rPr>
  </w:style>
  <w:style w:type="paragraph" w:customStyle="1" w:styleId="Appendix1">
    <w:name w:val="Appendix 1"/>
    <w:basedOn w:val="Heading1"/>
    <w:next w:val="Para0"/>
    <w:uiPriority w:val="99"/>
    <w:rsid w:val="00623C1C"/>
    <w:pPr>
      <w:keepNext/>
      <w:numPr>
        <w:numId w:val="15"/>
      </w:numPr>
      <w:tabs>
        <w:tab w:val="clear" w:pos="2268"/>
      </w:tabs>
      <w:spacing w:after="240"/>
      <w:ind w:left="720" w:hanging="360"/>
    </w:pPr>
    <w:rPr>
      <w:rFonts w:ascii="Arial" w:eastAsia="Times New Roman" w:hAnsi="Arial" w:cs="Times New Roman"/>
      <w:bCs w:val="0"/>
      <w:color w:val="000000"/>
      <w:sz w:val="36"/>
      <w:szCs w:val="20"/>
      <w:lang w:eastAsia="en-US"/>
    </w:rPr>
  </w:style>
  <w:style w:type="paragraph" w:customStyle="1" w:styleId="Appendix2">
    <w:name w:val="Appendix 2"/>
    <w:basedOn w:val="Appendix1"/>
    <w:next w:val="Para0"/>
    <w:uiPriority w:val="99"/>
    <w:rsid w:val="00623C1C"/>
    <w:pPr>
      <w:numPr>
        <w:ilvl w:val="1"/>
      </w:numPr>
      <w:spacing w:before="120" w:after="40"/>
      <w:outlineLvl w:val="1"/>
    </w:pPr>
    <w:rPr>
      <w:sz w:val="22"/>
    </w:rPr>
  </w:style>
  <w:style w:type="paragraph" w:customStyle="1" w:styleId="Appendix3">
    <w:name w:val="Appendix 3"/>
    <w:basedOn w:val="Appendix1"/>
    <w:next w:val="Para0"/>
    <w:uiPriority w:val="99"/>
    <w:rsid w:val="00623C1C"/>
    <w:pPr>
      <w:numPr>
        <w:ilvl w:val="2"/>
      </w:numPr>
      <w:spacing w:before="120" w:after="40"/>
      <w:outlineLvl w:val="2"/>
    </w:pPr>
    <w:rPr>
      <w:sz w:val="22"/>
    </w:rPr>
  </w:style>
  <w:style w:type="paragraph" w:customStyle="1" w:styleId="CoverHeading">
    <w:name w:val="CoverHeading"/>
    <w:basedOn w:val="Coverpage-normal"/>
    <w:next w:val="Para0"/>
    <w:uiPriority w:val="99"/>
    <w:rsid w:val="00166D9B"/>
  </w:style>
  <w:style w:type="paragraph" w:customStyle="1" w:styleId="CoverTitle">
    <w:name w:val="CoverTitle"/>
    <w:basedOn w:val="BRCoverPageH2"/>
    <w:next w:val="Para0"/>
    <w:uiPriority w:val="12"/>
    <w:qFormat/>
    <w:rsid w:val="00166D9B"/>
    <w:rPr>
      <w:rFonts w:eastAsia="Times New Roman"/>
    </w:rPr>
  </w:style>
  <w:style w:type="paragraph" w:customStyle="1" w:styleId="CoverSubject">
    <w:name w:val="CoverSubject"/>
    <w:basedOn w:val="BRCoverpagenormal"/>
    <w:next w:val="Para0"/>
    <w:link w:val="CoverSubjectChar"/>
    <w:uiPriority w:val="99"/>
    <w:rsid w:val="00166D9B"/>
    <w:rPr>
      <w:sz w:val="20"/>
      <w:szCs w:val="20"/>
    </w:rPr>
  </w:style>
  <w:style w:type="paragraph" w:customStyle="1" w:styleId="CoverVersion">
    <w:name w:val="CoverVersion"/>
    <w:basedOn w:val="CoverSubject"/>
    <w:next w:val="Para0"/>
    <w:uiPriority w:val="99"/>
    <w:rsid w:val="00623C1C"/>
  </w:style>
  <w:style w:type="paragraph" w:customStyle="1" w:styleId="CoverDate">
    <w:name w:val="CoverDate"/>
    <w:basedOn w:val="BodyText"/>
    <w:next w:val="Para0"/>
    <w:link w:val="CoverDateChar"/>
    <w:uiPriority w:val="99"/>
    <w:rsid w:val="00166D9B"/>
    <w:rPr>
      <w:rFonts w:ascii="Arial" w:hAnsi="Arial" w:cs="Arial"/>
      <w:color w:val="1F497D" w:themeColor="text2"/>
      <w:sz w:val="20"/>
    </w:rPr>
  </w:style>
  <w:style w:type="paragraph" w:customStyle="1" w:styleId="FlysheetHeading">
    <w:name w:val="FlysheetHeading"/>
    <w:basedOn w:val="CoverHeading"/>
    <w:next w:val="Para0"/>
    <w:uiPriority w:val="99"/>
    <w:rsid w:val="00623C1C"/>
  </w:style>
  <w:style w:type="paragraph" w:customStyle="1" w:styleId="FlysheetTitle">
    <w:name w:val="FlysheetTitle"/>
    <w:basedOn w:val="CoverTitle"/>
    <w:next w:val="Para0"/>
    <w:uiPriority w:val="99"/>
    <w:rsid w:val="00623C1C"/>
  </w:style>
  <w:style w:type="paragraph" w:customStyle="1" w:styleId="FlysheetVersion">
    <w:name w:val="FlysheetVersion"/>
    <w:basedOn w:val="CoverVersion"/>
    <w:next w:val="Para0"/>
    <w:uiPriority w:val="99"/>
    <w:rsid w:val="00623C1C"/>
    <w:pPr>
      <w:numPr>
        <w:numId w:val="16"/>
      </w:numPr>
      <w:tabs>
        <w:tab w:val="clear" w:pos="360"/>
        <w:tab w:val="left" w:pos="284"/>
      </w:tabs>
      <w:ind w:left="0" w:firstLine="0"/>
    </w:pPr>
  </w:style>
  <w:style w:type="paragraph" w:customStyle="1" w:styleId="FlysheetDate">
    <w:name w:val="FlysheetDate"/>
    <w:basedOn w:val="FlysheetVersion"/>
    <w:next w:val="Para0"/>
    <w:uiPriority w:val="99"/>
    <w:rsid w:val="00623C1C"/>
  </w:style>
  <w:style w:type="paragraph" w:customStyle="1" w:styleId="Address">
    <w:name w:val="Address"/>
    <w:basedOn w:val="Para0"/>
    <w:uiPriority w:val="99"/>
    <w:rsid w:val="00623C1C"/>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uiPriority w:val="99"/>
    <w:rsid w:val="00623C1C"/>
    <w:pPr>
      <w:spacing w:before="120" w:after="0" w:line="240" w:lineRule="auto"/>
    </w:pPr>
    <w:rPr>
      <w:rFonts w:ascii="Arial" w:hAnsi="Arial"/>
      <w:sz w:val="16"/>
    </w:rPr>
  </w:style>
  <w:style w:type="paragraph" w:customStyle="1" w:styleId="CoverFooter">
    <w:name w:val="CoverFooter"/>
    <w:basedOn w:val="Footer"/>
    <w:uiPriority w:val="99"/>
    <w:rsid w:val="00623C1C"/>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styleId="TableofFigures">
    <w:name w:val="table of figures"/>
    <w:basedOn w:val="TOC1"/>
    <w:next w:val="Para0"/>
    <w:uiPriority w:val="99"/>
    <w:rsid w:val="00755417"/>
    <w:pPr>
      <w:spacing w:before="0" w:after="0"/>
      <w:ind w:left="440" w:hanging="440"/>
    </w:pPr>
    <w:rPr>
      <w:b w:val="0"/>
      <w:bCs w:val="0"/>
      <w:caps w:val="0"/>
      <w:smallCaps/>
    </w:rPr>
  </w:style>
  <w:style w:type="paragraph" w:customStyle="1" w:styleId="Para0Roman">
    <w:name w:val="Para 0 Roman"/>
    <w:basedOn w:val="Para0"/>
    <w:uiPriority w:val="99"/>
    <w:rsid w:val="00623C1C"/>
    <w:pPr>
      <w:numPr>
        <w:numId w:val="19"/>
      </w:numPr>
      <w:tabs>
        <w:tab w:val="clear" w:pos="397"/>
        <w:tab w:val="num" w:pos="360"/>
      </w:tabs>
      <w:spacing w:after="60"/>
      <w:ind w:left="0" w:firstLine="0"/>
    </w:pPr>
  </w:style>
  <w:style w:type="paragraph" w:customStyle="1" w:styleId="TableFontbullet">
    <w:name w:val="TableFont bullet"/>
    <w:basedOn w:val="TableFont"/>
    <w:uiPriority w:val="99"/>
    <w:rsid w:val="00623C1C"/>
    <w:pPr>
      <w:numPr>
        <w:numId w:val="17"/>
      </w:numPr>
      <w:tabs>
        <w:tab w:val="clear" w:pos="397"/>
      </w:tabs>
      <w:ind w:left="0" w:firstLine="0"/>
    </w:pPr>
  </w:style>
  <w:style w:type="paragraph" w:customStyle="1" w:styleId="Para1Roman">
    <w:name w:val="Para 1 Roman"/>
    <w:basedOn w:val="Para1"/>
    <w:uiPriority w:val="99"/>
    <w:rsid w:val="00623C1C"/>
    <w:pPr>
      <w:numPr>
        <w:numId w:val="20"/>
      </w:numPr>
      <w:tabs>
        <w:tab w:val="clear" w:pos="794"/>
        <w:tab w:val="num" w:pos="360"/>
      </w:tabs>
      <w:spacing w:after="60"/>
      <w:ind w:left="397" w:firstLine="0"/>
    </w:pPr>
  </w:style>
  <w:style w:type="paragraph" w:customStyle="1" w:styleId="Para2Roman">
    <w:name w:val="Para 2 Roman"/>
    <w:basedOn w:val="Para2"/>
    <w:uiPriority w:val="99"/>
    <w:rsid w:val="00623C1C"/>
    <w:pPr>
      <w:numPr>
        <w:numId w:val="21"/>
      </w:numPr>
      <w:tabs>
        <w:tab w:val="clear" w:pos="1191"/>
        <w:tab w:val="num" w:pos="360"/>
      </w:tabs>
      <w:spacing w:after="60"/>
      <w:ind w:left="794" w:firstLine="0"/>
    </w:pPr>
  </w:style>
  <w:style w:type="paragraph" w:customStyle="1" w:styleId="Para3Roman">
    <w:name w:val="Para 3 Roman"/>
    <w:basedOn w:val="Para3"/>
    <w:uiPriority w:val="99"/>
    <w:rsid w:val="00623C1C"/>
    <w:pPr>
      <w:numPr>
        <w:numId w:val="22"/>
      </w:numPr>
      <w:tabs>
        <w:tab w:val="clear" w:pos="1588"/>
        <w:tab w:val="num" w:pos="360"/>
      </w:tabs>
      <w:spacing w:after="60"/>
      <w:ind w:left="1191" w:firstLine="0"/>
    </w:pPr>
  </w:style>
  <w:style w:type="paragraph" w:styleId="ListParagraph">
    <w:name w:val="List Paragraph"/>
    <w:basedOn w:val="Normal"/>
    <w:uiPriority w:val="34"/>
    <w:qFormat/>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Heading">
    <w:name w:val="Schedule Heading"/>
    <w:next w:val="ScheduleLevel1"/>
    <w:uiPriority w:val="99"/>
    <w:rsid w:val="00623C1C"/>
    <w:pPr>
      <w:keepNext/>
      <w:pageBreakBefore/>
      <w:numPr>
        <w:numId w:val="24"/>
      </w:numPr>
      <w:shd w:val="clear" w:color="auto" w:fill="000000"/>
      <w:spacing w:after="140" w:line="280" w:lineRule="atLeast"/>
      <w:outlineLvl w:val="0"/>
    </w:pPr>
    <w:rPr>
      <w:rFonts w:eastAsia="Times New Roman" w:cs="Arial"/>
      <w:b/>
      <w:caps/>
      <w:sz w:val="20"/>
      <w:szCs w:val="20"/>
      <w:lang w:eastAsia="en-AU"/>
    </w:rPr>
  </w:style>
  <w:style w:type="paragraph" w:customStyle="1" w:styleId="ScheduleLevel1">
    <w:name w:val="Schedule Level 1"/>
    <w:next w:val="ScheduleLevel2"/>
    <w:uiPriority w:val="99"/>
    <w:rsid w:val="00623C1C"/>
    <w:pPr>
      <w:keepNext/>
      <w:numPr>
        <w:ilvl w:val="1"/>
        <w:numId w:val="24"/>
      </w:numPr>
      <w:pBdr>
        <w:bottom w:val="single" w:sz="2" w:space="1" w:color="auto"/>
      </w:pBdr>
      <w:spacing w:before="200" w:after="0" w:line="280" w:lineRule="atLeast"/>
      <w:outlineLvl w:val="1"/>
    </w:pPr>
    <w:rPr>
      <w:rFonts w:eastAsia="Times New Roman" w:cs="Arial"/>
      <w:b/>
      <w:lang w:eastAsia="en-AU"/>
    </w:rPr>
  </w:style>
  <w:style w:type="paragraph" w:customStyle="1" w:styleId="ScheduleLevel2">
    <w:name w:val="Schedule Level 2"/>
    <w:next w:val="ScheduleLevel3"/>
    <w:uiPriority w:val="99"/>
    <w:rsid w:val="00623C1C"/>
    <w:pPr>
      <w:numPr>
        <w:ilvl w:val="2"/>
        <w:numId w:val="24"/>
      </w:numPr>
      <w:spacing w:before="200" w:after="0" w:line="280" w:lineRule="atLeast"/>
      <w:outlineLvl w:val="2"/>
    </w:pPr>
    <w:rPr>
      <w:rFonts w:eastAsia="Times New Roman" w:cs="Arial"/>
      <w:b/>
      <w:lang w:eastAsia="en-AU"/>
    </w:rPr>
  </w:style>
  <w:style w:type="paragraph" w:customStyle="1" w:styleId="ScheduleLevel3">
    <w:name w:val="Schedule Level 3"/>
    <w:uiPriority w:val="99"/>
    <w:rsid w:val="00623C1C"/>
    <w:pPr>
      <w:numPr>
        <w:ilvl w:val="3"/>
        <w:numId w:val="24"/>
      </w:numPr>
      <w:spacing w:before="140" w:after="140" w:line="280" w:lineRule="atLeast"/>
    </w:pPr>
    <w:rPr>
      <w:rFonts w:eastAsia="Times New Roman" w:cs="Arial"/>
      <w:lang w:eastAsia="en-AU"/>
    </w:rPr>
  </w:style>
  <w:style w:type="paragraph" w:customStyle="1" w:styleId="ScheduleLevel4">
    <w:name w:val="Schedule Level 4"/>
    <w:uiPriority w:val="99"/>
    <w:rsid w:val="00623C1C"/>
    <w:pPr>
      <w:numPr>
        <w:ilvl w:val="4"/>
        <w:numId w:val="24"/>
      </w:numPr>
      <w:spacing w:after="140" w:line="280" w:lineRule="atLeast"/>
    </w:pPr>
    <w:rPr>
      <w:rFonts w:eastAsia="Times New Roman" w:cs="Arial"/>
      <w:lang w:eastAsia="en-AU"/>
    </w:rPr>
  </w:style>
  <w:style w:type="paragraph" w:customStyle="1" w:styleId="ScheduleLevel5">
    <w:name w:val="Schedule Level 5"/>
    <w:uiPriority w:val="99"/>
    <w:rsid w:val="00623C1C"/>
    <w:pPr>
      <w:numPr>
        <w:ilvl w:val="5"/>
        <w:numId w:val="24"/>
      </w:numPr>
      <w:spacing w:after="140" w:line="280" w:lineRule="atLeast"/>
    </w:pPr>
    <w:rPr>
      <w:rFonts w:eastAsia="Times New Roman" w:cs="Arial"/>
      <w:lang w:eastAsia="en-AU"/>
    </w:rPr>
  </w:style>
  <w:style w:type="paragraph" w:customStyle="1" w:styleId="ScheduleLevel6">
    <w:name w:val="Schedule Level 6"/>
    <w:uiPriority w:val="99"/>
    <w:rsid w:val="00623C1C"/>
    <w:pPr>
      <w:numPr>
        <w:ilvl w:val="6"/>
        <w:numId w:val="24"/>
      </w:numPr>
      <w:spacing w:after="140" w:line="280" w:lineRule="atLeast"/>
    </w:pPr>
    <w:rPr>
      <w:rFonts w:eastAsia="Times New Roman" w:cs="Arial"/>
      <w:lang w:eastAsia="en-AU"/>
    </w:rPr>
  </w:style>
  <w:style w:type="paragraph" w:customStyle="1" w:styleId="ScheduleLevel7">
    <w:name w:val="Schedule Level 7"/>
    <w:uiPriority w:val="99"/>
    <w:semiHidden/>
    <w:rsid w:val="00623C1C"/>
    <w:pPr>
      <w:numPr>
        <w:ilvl w:val="7"/>
        <w:numId w:val="24"/>
      </w:numPr>
      <w:spacing w:after="140" w:line="280" w:lineRule="atLeast"/>
    </w:pPr>
    <w:rPr>
      <w:rFonts w:eastAsia="Times New Roman" w:cs="Arial"/>
      <w:lang w:eastAsia="en-AU"/>
    </w:rPr>
  </w:style>
  <w:style w:type="paragraph" w:customStyle="1" w:styleId="ScheduleLevel8">
    <w:name w:val="Schedule Level 8"/>
    <w:uiPriority w:val="99"/>
    <w:semiHidden/>
    <w:rsid w:val="00623C1C"/>
    <w:pPr>
      <w:numPr>
        <w:ilvl w:val="8"/>
        <w:numId w:val="24"/>
      </w:numPr>
      <w:spacing w:after="140" w:line="280" w:lineRule="atLeast"/>
    </w:pPr>
    <w:rPr>
      <w:rFonts w:eastAsia="Times New Roman" w:cs="Arial"/>
      <w:lang w:eastAsia="en-AU"/>
    </w:rPr>
  </w:style>
  <w:style w:type="character" w:customStyle="1" w:styleId="apple-converted-space">
    <w:name w:val="apple-converted-space"/>
    <w:basedOn w:val="DefaultParagraphFont"/>
    <w:unhideWhenUsed/>
    <w:rsid w:val="00F0587C"/>
  </w:style>
  <w:style w:type="paragraph" w:styleId="ListBullet2">
    <w:name w:val="List Bullet 2"/>
    <w:basedOn w:val="Normal"/>
    <w:uiPriority w:val="99"/>
    <w:rsid w:val="00623C1C"/>
    <w:pPr>
      <w:keepLines/>
      <w:numPr>
        <w:ilvl w:val="1"/>
        <w:numId w:val="25"/>
      </w:numPr>
      <w:spacing w:before="240" w:after="100" w:afterAutospacing="1"/>
    </w:pPr>
    <w:rPr>
      <w:rFonts w:eastAsia="Times New Roman" w:cs="Times New Roman"/>
    </w:rPr>
  </w:style>
  <w:style w:type="paragraph" w:styleId="ListBullet">
    <w:name w:val="List Bullet"/>
    <w:basedOn w:val="Normal"/>
    <w:uiPriority w:val="99"/>
    <w:rsid w:val="00623C1C"/>
    <w:pPr>
      <w:keepLines/>
      <w:numPr>
        <w:numId w:val="25"/>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25"/>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25"/>
      </w:numPr>
      <w:spacing w:before="240" w:after="100" w:afterAutospacing="1"/>
    </w:pPr>
    <w:rPr>
      <w:rFonts w:eastAsia="Times New Roman" w:cs="Times New Roman"/>
    </w:rPr>
  </w:style>
  <w:style w:type="paragraph" w:customStyle="1" w:styleId="Bulleted-Second">
    <w:name w:val="Bulleted - Second"/>
    <w:basedOn w:val="Normal"/>
    <w:uiPriority w:val="99"/>
    <w:rsid w:val="00623C1C"/>
    <w:pPr>
      <w:numPr>
        <w:numId w:val="26"/>
      </w:numPr>
      <w:tabs>
        <w:tab w:val="right" w:pos="-1985"/>
      </w:tabs>
      <w:overflowPunct w:val="0"/>
      <w:adjustRightInd w:val="0"/>
      <w:spacing w:after="0" w:line="220" w:lineRule="atLeast"/>
      <w:textAlignment w:val="baseline"/>
    </w:pPr>
    <w:rPr>
      <w:rFonts w:eastAsia="Times New Roman" w:cs="Times New Roman"/>
      <w:sz w:val="19"/>
      <w:lang w:eastAsia="en-US"/>
    </w:rPr>
  </w:style>
  <w:style w:type="paragraph" w:styleId="BodyText2">
    <w:name w:val="Body Text 2"/>
    <w:basedOn w:val="Normal"/>
    <w:link w:val="BodyText2Char"/>
    <w:uiPriority w:val="99"/>
    <w:rsid w:val="00623C1C"/>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uiPriority w:val="99"/>
    <w:rsid w:val="006B63BA"/>
    <w:rPr>
      <w:rFonts w:ascii="Arial" w:eastAsia="Times New Roman" w:hAnsi="Arial" w:cs="Times New Roman"/>
      <w:sz w:val="19"/>
      <w:szCs w:val="20"/>
      <w:lang w:val="en-AU" w:eastAsia="en-US"/>
    </w:rPr>
  </w:style>
  <w:style w:type="paragraph" w:customStyle="1" w:styleId="StyleCaptionTable">
    <w:name w:val="Style Caption Table"/>
    <w:basedOn w:val="Caption"/>
    <w:link w:val="StyleCaptionTableChar"/>
    <w:uiPriority w:val="99"/>
    <w:rsid w:val="00623C1C"/>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uiPriority w:val="99"/>
    <w:rsid w:val="00623C1C"/>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uiPriority w:val="99"/>
    <w:rsid w:val="006B63BA"/>
    <w:rPr>
      <w:rFonts w:ascii="Arial" w:eastAsia="Times New Roman" w:hAnsi="Arial" w:cs="Times New Roman"/>
      <w:bCs/>
      <w:sz w:val="19"/>
      <w:szCs w:val="20"/>
      <w:lang w:val="en-AU" w:eastAsia="en-US"/>
    </w:rPr>
  </w:style>
  <w:style w:type="character" w:customStyle="1" w:styleId="StyleCaptionTableChar">
    <w:name w:val="Style Caption Table Char"/>
    <w:basedOn w:val="DefaultParagraphFont"/>
    <w:link w:val="StyleCaptionTable"/>
    <w:uiPriority w:val="99"/>
    <w:rsid w:val="006B63BA"/>
    <w:rPr>
      <w:rFonts w:ascii="Arial" w:eastAsia="Times New Roman" w:hAnsi="Arial"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uiPriority w:val="99"/>
    <w:rsid w:val="00623C1C"/>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uiPriority w:val="99"/>
    <w:rsid w:val="006B63BA"/>
    <w:rPr>
      <w:rFonts w:ascii="Arial" w:eastAsia="Times New Roman" w:hAnsi="Arial" w:cs="Times New Roman"/>
      <w:bCs/>
      <w:sz w:val="19"/>
      <w:szCs w:val="22"/>
      <w:lang w:val="en-AU" w:eastAsia="en-US"/>
    </w:rPr>
  </w:style>
  <w:style w:type="paragraph" w:customStyle="1" w:styleId="StyleCaptionFigureCaptionCentered1">
    <w:name w:val="Style CaptionFigure Caption + Centered1"/>
    <w:basedOn w:val="Caption"/>
    <w:uiPriority w:val="99"/>
    <w:rsid w:val="00623C1C"/>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uiPriority w:val="99"/>
    <w:rsid w:val="00623C1C"/>
    <w:pPr>
      <w:numPr>
        <w:numId w:val="27"/>
      </w:numPr>
      <w:overflowPunct w:val="0"/>
      <w:adjustRightInd w:val="0"/>
      <w:spacing w:after="0" w:line="220" w:lineRule="atLeast"/>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uiPriority w:val="99"/>
    <w:rsid w:val="00623C1C"/>
    <w:pPr>
      <w:numPr>
        <w:numId w:val="28"/>
      </w:numPr>
      <w:overflowPunct w:val="0"/>
      <w:adjustRightInd w:val="0"/>
      <w:spacing w:before="120" w:after="0" w:line="220" w:lineRule="atLeast"/>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uiPriority w:val="99"/>
    <w:rsid w:val="00623C1C"/>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uiPriority w:val="99"/>
    <w:rsid w:val="006B63BA"/>
    <w:rPr>
      <w:rFonts w:ascii="Times New Roman" w:eastAsia="Times New Roman" w:hAnsi="Times New Roman" w:cs="Times New Roman"/>
      <w:sz w:val="22"/>
      <w:szCs w:val="20"/>
      <w:lang w:val="en-GB" w:eastAsia="en-US"/>
    </w:rPr>
  </w:style>
  <w:style w:type="character" w:customStyle="1" w:styleId="BulletsecondaryChar1">
    <w:name w:val="Bullet secondary Char1"/>
    <w:link w:val="Bulletsecondary"/>
    <w:uiPriority w:val="99"/>
    <w:rsid w:val="006B63BA"/>
    <w:rPr>
      <w:rFonts w:eastAsia="Times New Roman" w:cs="Times New Roman"/>
      <w:sz w:val="19"/>
      <w:szCs w:val="20"/>
      <w:lang w:val="en-GB" w:eastAsia="en-US"/>
    </w:rPr>
  </w:style>
  <w:style w:type="character" w:customStyle="1" w:styleId="CaptionChar">
    <w:name w:val="Caption Char"/>
    <w:aliases w:val="Figure Caption Char"/>
    <w:link w:val="Caption"/>
    <w:uiPriority w:val="35"/>
    <w:rsid w:val="009F1290"/>
    <w:rPr>
      <w:rFonts w:ascii="Calibri" w:eastAsia="Times New Roman" w:hAnsi="Calibri" w:cs="Times New Roman"/>
      <w:i/>
      <w:color w:val="000000" w:themeColor="text1"/>
      <w:sz w:val="14"/>
      <w:szCs w:val="20"/>
      <w:lang w:val="en-GB" w:eastAsia="en-US"/>
    </w:rPr>
  </w:style>
  <w:style w:type="paragraph" w:customStyle="1" w:styleId="BulletThird">
    <w:name w:val="Bullet Third"/>
    <w:basedOn w:val="Normal"/>
    <w:uiPriority w:val="99"/>
    <w:rsid w:val="00623C1C"/>
    <w:pPr>
      <w:numPr>
        <w:numId w:val="29"/>
      </w:numPr>
      <w:tabs>
        <w:tab w:val="clear" w:pos="720"/>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uiPriority w:val="1"/>
    <w:rsid w:val="00000DAE"/>
    <w:pPr>
      <w:spacing w:line="660" w:lineRule="atLeast"/>
      <w:ind w:left="720" w:hanging="720"/>
    </w:pPr>
    <w:rPr>
      <w:rFonts w:ascii="Calibri-Bold" w:hAnsi="Calibri-Bold"/>
      <w:bCs w:val="0"/>
      <w:color w:val="00AEEF"/>
    </w:rPr>
  </w:style>
  <w:style w:type="character" w:styleId="Emphasis">
    <w:name w:val="Emphasis"/>
    <w:basedOn w:val="DefaultParagraphFont"/>
    <w:uiPriority w:val="20"/>
    <w:unhideWhenUsed/>
    <w:qFormat/>
    <w:rsid w:val="00623C1C"/>
    <w:rPr>
      <w:i/>
      <w:iCs/>
    </w:rPr>
  </w:style>
  <w:style w:type="paragraph" w:customStyle="1" w:styleId="Default">
    <w:name w:val="Default"/>
    <w:rsid w:val="00623C1C"/>
    <w:pPr>
      <w:autoSpaceDE w:val="0"/>
      <w:autoSpaceDN w:val="0"/>
      <w:adjustRightInd w:val="0"/>
      <w:spacing w:after="0"/>
    </w:pPr>
    <w:rPr>
      <w:rFonts w:eastAsia="Times New Roman" w:cs="Arial"/>
      <w:color w:val="000000"/>
      <w:lang w:eastAsia="en-US"/>
    </w:rPr>
  </w:style>
  <w:style w:type="character" w:customStyle="1" w:styleId="BodyChar">
    <w:name w:val="Body Char"/>
    <w:basedOn w:val="DefaultParagraphFont"/>
    <w:link w:val="Body"/>
    <w:rsid w:val="000811A9"/>
    <w:rPr>
      <w:rFonts w:ascii="Calibri" w:hAnsi="Calibri" w:cs="Arial"/>
      <w:sz w:val="18"/>
    </w:rPr>
  </w:style>
  <w:style w:type="character" w:customStyle="1" w:styleId="Para0Char">
    <w:name w:val="Para 0 Char"/>
    <w:basedOn w:val="DefaultParagraphFont"/>
    <w:link w:val="Para0"/>
    <w:uiPriority w:val="99"/>
    <w:rsid w:val="006B63BA"/>
    <w:rPr>
      <w:rFonts w:ascii="Times New Roman" w:eastAsia="Times New Roman" w:hAnsi="Times New Roman" w:cs="Times New Roman"/>
      <w:color w:val="000000"/>
      <w:sz w:val="22"/>
      <w:szCs w:val="20"/>
      <w:lang w:val="en-GB" w:eastAsia="en-US"/>
    </w:rPr>
  </w:style>
  <w:style w:type="character" w:customStyle="1" w:styleId="Para0bulletChar">
    <w:name w:val="Para 0 bullet Char"/>
    <w:basedOn w:val="Para0Char"/>
    <w:link w:val="Para0bullet"/>
    <w:uiPriority w:val="99"/>
    <w:rsid w:val="006B63BA"/>
    <w:rPr>
      <w:rFonts w:ascii="Times New Roman" w:eastAsia="Times New Roman" w:hAnsi="Times New Roman" w:cs="Times New Roman"/>
      <w:color w:val="000000"/>
      <w:sz w:val="22"/>
      <w:szCs w:val="20"/>
      <w:lang w:val="en-GB" w:eastAsia="en-US"/>
    </w:rPr>
  </w:style>
  <w:style w:type="character" w:customStyle="1" w:styleId="BulletChar">
    <w:name w:val="Bullet Char"/>
    <w:basedOn w:val="Para0bulletChar"/>
    <w:link w:val="Bullet"/>
    <w:rsid w:val="006B63BA"/>
    <w:rPr>
      <w:rFonts w:ascii="Calibri" w:eastAsia="Times New Roman" w:hAnsi="Calibri" w:cs="Times New Roman"/>
      <w:color w:val="000000"/>
      <w:sz w:val="22"/>
      <w:szCs w:val="20"/>
      <w:lang w:val="en-GB" w:eastAsia="en-US"/>
    </w:rPr>
  </w:style>
  <w:style w:type="character" w:styleId="CommentReference">
    <w:name w:val="annotation reference"/>
    <w:basedOn w:val="DefaultParagraphFont"/>
    <w:uiPriority w:val="99"/>
    <w:semiHidden/>
    <w:rsid w:val="00FD3A5C"/>
    <w:rPr>
      <w:sz w:val="16"/>
      <w:szCs w:val="16"/>
    </w:rPr>
  </w:style>
  <w:style w:type="paragraph" w:styleId="CommentText">
    <w:name w:val="annotation text"/>
    <w:basedOn w:val="Normal"/>
    <w:link w:val="CommentTextChar"/>
    <w:uiPriority w:val="99"/>
    <w:unhideWhenUsed/>
    <w:rsid w:val="00FD3A5C"/>
    <w:rPr>
      <w:sz w:val="20"/>
      <w:szCs w:val="20"/>
    </w:rPr>
  </w:style>
  <w:style w:type="character" w:customStyle="1" w:styleId="CommentTextChar">
    <w:name w:val="Comment Text Char"/>
    <w:basedOn w:val="DefaultParagraphFont"/>
    <w:link w:val="CommentText"/>
    <w:uiPriority w:val="99"/>
    <w:rsid w:val="00FD3A5C"/>
    <w:rPr>
      <w:sz w:val="20"/>
      <w:szCs w:val="20"/>
    </w:rPr>
  </w:style>
  <w:style w:type="paragraph" w:customStyle="1" w:styleId="SP9311309">
    <w:name w:val="SP.9.311309"/>
    <w:basedOn w:val="Normal"/>
    <w:next w:val="Normal"/>
    <w:uiPriority w:val="99"/>
    <w:rsid w:val="00F94C1D"/>
    <w:pPr>
      <w:adjustRightInd w:val="0"/>
      <w:spacing w:after="0"/>
    </w:pPr>
    <w:rPr>
      <w:rFonts w:ascii="Times New Roman" w:hAnsi="Times New Roman" w:cs="Times New Roman"/>
    </w:rPr>
  </w:style>
  <w:style w:type="paragraph" w:customStyle="1" w:styleId="SP9311311">
    <w:name w:val="SP.9.311311"/>
    <w:basedOn w:val="Normal"/>
    <w:next w:val="Normal"/>
    <w:uiPriority w:val="99"/>
    <w:rsid w:val="00F94C1D"/>
    <w:pPr>
      <w:adjustRightInd w:val="0"/>
      <w:spacing w:after="0"/>
    </w:pPr>
    <w:rPr>
      <w:rFonts w:ascii="Times New Roman" w:hAnsi="Times New Roman" w:cs="Times New Roman"/>
    </w:rPr>
  </w:style>
  <w:style w:type="character" w:customStyle="1" w:styleId="SC92522">
    <w:name w:val="SC.9.2522"/>
    <w:uiPriority w:val="99"/>
    <w:rsid w:val="00F94C1D"/>
    <w:rPr>
      <w:color w:val="211E1E"/>
      <w:sz w:val="22"/>
      <w:szCs w:val="22"/>
    </w:rPr>
  </w:style>
  <w:style w:type="character" w:customStyle="1" w:styleId="SC92515">
    <w:name w:val="SC.9.2515"/>
    <w:uiPriority w:val="99"/>
    <w:rsid w:val="00F94C1D"/>
    <w:rPr>
      <w:color w:val="211E1E"/>
    </w:rPr>
  </w:style>
  <w:style w:type="character" w:styleId="PlaceholderText">
    <w:name w:val="Placeholder Text"/>
    <w:basedOn w:val="DefaultParagraphFont"/>
    <w:uiPriority w:val="99"/>
    <w:semiHidden/>
    <w:rsid w:val="00F94C1D"/>
    <w:rPr>
      <w:color w:val="808080"/>
    </w:rPr>
  </w:style>
  <w:style w:type="character" w:customStyle="1" w:styleId="SC3812">
    <w:name w:val="SC.3.812"/>
    <w:uiPriority w:val="99"/>
    <w:rsid w:val="00F94C1D"/>
    <w:rPr>
      <w:rFonts w:cs="IFANL B+ Univers"/>
      <w:color w:val="211E1E"/>
      <w:sz w:val="48"/>
      <w:szCs w:val="48"/>
    </w:rPr>
  </w:style>
  <w:style w:type="table" w:styleId="TableGrid">
    <w:name w:val="Table Grid"/>
    <w:basedOn w:val="TableNormal"/>
    <w:uiPriority w:val="59"/>
    <w:rsid w:val="00F94C1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F94C1D"/>
    <w:pPr>
      <w:spacing w:after="0"/>
    </w:pPr>
    <w:rPr>
      <w:sz w:val="20"/>
      <w:szCs w:val="20"/>
    </w:rPr>
  </w:style>
  <w:style w:type="character" w:customStyle="1" w:styleId="FootnoteTextChar">
    <w:name w:val="Footnote Text Char"/>
    <w:basedOn w:val="DefaultParagraphFont"/>
    <w:link w:val="FootnoteText"/>
    <w:uiPriority w:val="99"/>
    <w:rsid w:val="00066553"/>
    <w:rPr>
      <w:sz w:val="20"/>
      <w:szCs w:val="20"/>
    </w:rPr>
  </w:style>
  <w:style w:type="character" w:styleId="FootnoteReference">
    <w:name w:val="footnote reference"/>
    <w:basedOn w:val="DefaultParagraphFont"/>
    <w:unhideWhenUsed/>
    <w:rsid w:val="00F94C1D"/>
    <w:rPr>
      <w:vertAlign w:val="superscript"/>
    </w:rPr>
  </w:style>
  <w:style w:type="paragraph" w:styleId="CommentSubject">
    <w:name w:val="annotation subject"/>
    <w:basedOn w:val="CommentText"/>
    <w:next w:val="CommentText"/>
    <w:link w:val="CommentSubjectChar"/>
    <w:uiPriority w:val="99"/>
    <w:semiHidden/>
    <w:unhideWhenUsed/>
    <w:rsid w:val="00F94C1D"/>
    <w:rPr>
      <w:b/>
      <w:bCs/>
    </w:rPr>
  </w:style>
  <w:style w:type="character" w:customStyle="1" w:styleId="CommentSubjectChar">
    <w:name w:val="Comment Subject Char"/>
    <w:basedOn w:val="CommentTextChar"/>
    <w:link w:val="CommentSubject"/>
    <w:uiPriority w:val="99"/>
    <w:semiHidden/>
    <w:rsid w:val="00F94C1D"/>
    <w:rPr>
      <w:b/>
      <w:bCs/>
      <w:sz w:val="20"/>
      <w:szCs w:val="20"/>
    </w:rPr>
  </w:style>
  <w:style w:type="paragraph" w:styleId="Revision">
    <w:name w:val="Revision"/>
    <w:hidden/>
    <w:uiPriority w:val="99"/>
    <w:semiHidden/>
    <w:rsid w:val="00F94C1D"/>
    <w:pPr>
      <w:spacing w:after="0"/>
    </w:pPr>
  </w:style>
  <w:style w:type="character" w:customStyle="1" w:styleId="SummaryHeadingChar">
    <w:name w:val="Summary Heading Char"/>
    <w:basedOn w:val="Heading1Char"/>
    <w:link w:val="SummaryHeading0"/>
    <w:uiPriority w:val="1"/>
    <w:rsid w:val="00BD1D7C"/>
    <w:rPr>
      <w:rFonts w:ascii="Calibri-Bold" w:hAnsi="Calibri-Bold" w:cs="Arial"/>
      <w:b/>
      <w:bCs w:val="0"/>
      <w:color w:val="00AEEF"/>
      <w:sz w:val="48"/>
      <w:szCs w:val="48"/>
      <w:lang w:val="en-GB"/>
    </w:rPr>
  </w:style>
  <w:style w:type="paragraph" w:customStyle="1" w:styleId="BodyText0">
    <w:name w:val="Body (Text)"/>
    <w:basedOn w:val="Normal"/>
    <w:uiPriority w:val="99"/>
    <w:rsid w:val="00912501"/>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rsid w:val="00912501"/>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styleId="BodyText">
    <w:name w:val="Body Text"/>
    <w:basedOn w:val="Normal"/>
    <w:link w:val="BodyTextChar"/>
    <w:uiPriority w:val="99"/>
    <w:rsid w:val="0024298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rsid w:val="0024298A"/>
    <w:rPr>
      <w:rFonts w:ascii="Calibri" w:eastAsia="Times New Roman" w:hAnsi="Calibri" w:cs="Times New Roman"/>
      <w:szCs w:val="20"/>
    </w:rPr>
  </w:style>
  <w:style w:type="paragraph" w:customStyle="1" w:styleId="Head3Headings">
    <w:name w:val="Head_3 (Headings)"/>
    <w:basedOn w:val="Normal"/>
    <w:link w:val="Head3HeadingsChar"/>
    <w:uiPriority w:val="99"/>
    <w:rsid w:val="0024298A"/>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uiPriority w:val="10"/>
    <w:qFormat/>
    <w:rsid w:val="0024298A"/>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6B63BA"/>
    <w:rPr>
      <w:rFonts w:ascii="Cambria" w:eastAsia="Times New Roman" w:hAnsi="Cambria" w:cs="Times New Roman"/>
      <w:color w:val="17365D"/>
      <w:spacing w:val="5"/>
      <w:kern w:val="28"/>
      <w:sz w:val="52"/>
      <w:szCs w:val="52"/>
      <w:lang w:val="en-AU" w:eastAsia="en-AU"/>
    </w:rPr>
  </w:style>
  <w:style w:type="paragraph" w:styleId="Subtitle">
    <w:name w:val="Subtitle"/>
    <w:basedOn w:val="Normal"/>
    <w:next w:val="Normal"/>
    <w:link w:val="SubtitleChar"/>
    <w:uiPriority w:val="99"/>
    <w:rsid w:val="005B569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99"/>
    <w:rsid w:val="006B63BA"/>
    <w:rPr>
      <w:rFonts w:asciiTheme="majorHAnsi" w:eastAsiaTheme="majorEastAsia" w:hAnsiTheme="majorHAnsi" w:cstheme="majorBidi"/>
      <w:i/>
      <w:iCs/>
      <w:color w:val="4F81BD" w:themeColor="accent1"/>
      <w:spacing w:val="15"/>
      <w:sz w:val="22"/>
      <w:szCs w:val="22"/>
      <w:lang w:val="en-AU" w:eastAsia="en-AU"/>
    </w:rPr>
  </w:style>
  <w:style w:type="paragraph" w:customStyle="1" w:styleId="Head2Headings">
    <w:name w:val="Head_2 (Headings)"/>
    <w:basedOn w:val="Normal"/>
    <w:uiPriority w:val="99"/>
    <w:rsid w:val="00200FE0"/>
    <w:pPr>
      <w:spacing w:after="567" w:line="288" w:lineRule="auto"/>
    </w:pPr>
    <w:rPr>
      <w:rFonts w:ascii="Calibri" w:hAnsi="Calibri" w:cs="Times New Roman"/>
      <w:caps/>
      <w:color w:val="486886"/>
    </w:rPr>
  </w:style>
  <w:style w:type="paragraph" w:customStyle="1" w:styleId="Pa4">
    <w:name w:val="Pa4"/>
    <w:basedOn w:val="Normal"/>
    <w:uiPriority w:val="99"/>
    <w:rsid w:val="00200FE0"/>
    <w:pPr>
      <w:spacing w:after="0" w:line="201" w:lineRule="atLeast"/>
    </w:pPr>
    <w:rPr>
      <w:rFonts w:ascii="Myriad Pro" w:hAnsi="Myriad Pro" w:cs="Times New Roman"/>
    </w:rPr>
  </w:style>
  <w:style w:type="paragraph" w:customStyle="1" w:styleId="Heading3notoc">
    <w:name w:val="Heading 3 no toc"/>
    <w:next w:val="BodyText"/>
    <w:uiPriority w:val="99"/>
    <w:rsid w:val="006104C6"/>
    <w:pPr>
      <w:spacing w:after="0"/>
    </w:pPr>
    <w:rPr>
      <w:rFonts w:ascii="Calibri" w:eastAsia="Times New Roman" w:hAnsi="Calibri" w:cs="Times New Roman"/>
      <w:b/>
      <w:color w:val="1F497D"/>
      <w:sz w:val="28"/>
      <w:lang w:eastAsia="en-AU"/>
    </w:rPr>
  </w:style>
  <w:style w:type="paragraph" w:customStyle="1" w:styleId="Figuresandimagesleft">
    <w:name w:val="Figures and images left"/>
    <w:basedOn w:val="BodyText"/>
    <w:next w:val="BodyText"/>
    <w:link w:val="FiguresandimagesleftChar"/>
    <w:uiPriority w:val="99"/>
    <w:rsid w:val="0095795E"/>
    <w:pPr>
      <w:keepNext/>
      <w:spacing w:before="480" w:after="80" w:line="160" w:lineRule="atLeast"/>
    </w:pPr>
    <w:rPr>
      <w:rFonts w:ascii="Arial" w:eastAsia="Times" w:hAnsi="Arial" w:cs="Arial"/>
      <w:sz w:val="20"/>
    </w:rPr>
  </w:style>
  <w:style w:type="character" w:customStyle="1" w:styleId="FiguresandimagesleftChar">
    <w:name w:val="Figures and images left Char"/>
    <w:basedOn w:val="BodyTextChar"/>
    <w:link w:val="Figuresandimagesleft"/>
    <w:uiPriority w:val="99"/>
    <w:rsid w:val="006B63BA"/>
    <w:rPr>
      <w:rFonts w:ascii="Arial" w:eastAsia="Times" w:hAnsi="Arial" w:cs="Arial"/>
      <w:sz w:val="20"/>
      <w:szCs w:val="20"/>
      <w:lang w:val="en-AU" w:eastAsia="en-AU"/>
    </w:rPr>
  </w:style>
  <w:style w:type="paragraph" w:customStyle="1" w:styleId="Versopageinfo">
    <w:name w:val="Verso page info"/>
    <w:basedOn w:val="BodyText"/>
    <w:next w:val="BodyText"/>
    <w:link w:val="VersopageinfoChar"/>
    <w:uiPriority w:val="99"/>
    <w:rsid w:val="0095795E"/>
    <w:pPr>
      <w:spacing w:before="0" w:after="180" w:line="280" w:lineRule="atLeast"/>
    </w:pPr>
    <w:rPr>
      <w:rFonts w:ascii="Arial" w:eastAsia="Times" w:hAnsi="Arial" w:cs="Arial"/>
      <w:sz w:val="20"/>
    </w:rPr>
  </w:style>
  <w:style w:type="character" w:customStyle="1" w:styleId="VersopageinfoChar">
    <w:name w:val="Verso page info Char"/>
    <w:basedOn w:val="BodyTextChar"/>
    <w:link w:val="Versopageinfo"/>
    <w:uiPriority w:val="99"/>
    <w:rsid w:val="006B63BA"/>
    <w:rPr>
      <w:rFonts w:ascii="Arial" w:eastAsia="Times" w:hAnsi="Arial" w:cs="Arial"/>
      <w:sz w:val="20"/>
      <w:szCs w:val="20"/>
      <w:lang w:val="en-AU" w:eastAsia="en-AU"/>
    </w:rPr>
  </w:style>
  <w:style w:type="paragraph" w:customStyle="1" w:styleId="Title2">
    <w:name w:val="Title2"/>
    <w:basedOn w:val="H1"/>
    <w:next w:val="H1"/>
    <w:uiPriority w:val="99"/>
    <w:rsid w:val="004C42CA"/>
    <w:rPr>
      <w:sz w:val="56"/>
    </w:rPr>
  </w:style>
  <w:style w:type="character" w:styleId="BookTitle">
    <w:name w:val="Book Title"/>
    <w:aliases w:val="Heading 0"/>
    <w:basedOn w:val="Heading1Char"/>
    <w:uiPriority w:val="99"/>
    <w:unhideWhenUsed/>
    <w:rsid w:val="00260F06"/>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uiPriority w:val="99"/>
    <w:rsid w:val="003C171F"/>
  </w:style>
  <w:style w:type="character" w:customStyle="1" w:styleId="external">
    <w:name w:val="external"/>
    <w:basedOn w:val="DefaultParagraphFont"/>
    <w:uiPriority w:val="99"/>
    <w:unhideWhenUsed/>
    <w:rsid w:val="005449D2"/>
  </w:style>
  <w:style w:type="character" w:styleId="Strong">
    <w:name w:val="Strong"/>
    <w:basedOn w:val="DefaultParagraphFont"/>
    <w:uiPriority w:val="99"/>
    <w:rsid w:val="00862FFA"/>
    <w:rPr>
      <w:b/>
      <w:bCs/>
    </w:rPr>
  </w:style>
  <w:style w:type="numbering" w:customStyle="1" w:styleId="KeyPoints">
    <w:name w:val="Key Points"/>
    <w:basedOn w:val="NoList"/>
    <w:uiPriority w:val="99"/>
    <w:rsid w:val="009D20FE"/>
    <w:pPr>
      <w:numPr>
        <w:numId w:val="32"/>
      </w:numPr>
    </w:pPr>
  </w:style>
  <w:style w:type="paragraph" w:styleId="ListNumber">
    <w:name w:val="List Number"/>
    <w:basedOn w:val="Normal"/>
    <w:uiPriority w:val="99"/>
    <w:rsid w:val="009D20FE"/>
    <w:pPr>
      <w:numPr>
        <w:numId w:val="33"/>
      </w:numPr>
      <w:spacing w:line="276" w:lineRule="auto"/>
    </w:pPr>
    <w:rPr>
      <w:lang w:eastAsia="en-US"/>
    </w:rPr>
  </w:style>
  <w:style w:type="paragraph" w:styleId="ListNumber2">
    <w:name w:val="List Number 2"/>
    <w:basedOn w:val="Normal"/>
    <w:uiPriority w:val="99"/>
    <w:rsid w:val="009D20FE"/>
    <w:pPr>
      <w:numPr>
        <w:ilvl w:val="1"/>
        <w:numId w:val="33"/>
      </w:numPr>
      <w:spacing w:line="276" w:lineRule="auto"/>
    </w:pPr>
    <w:rPr>
      <w:lang w:eastAsia="en-US"/>
    </w:rPr>
  </w:style>
  <w:style w:type="paragraph" w:styleId="ListNumber3">
    <w:name w:val="List Number 3"/>
    <w:basedOn w:val="Normal"/>
    <w:uiPriority w:val="99"/>
    <w:rsid w:val="009D20FE"/>
    <w:pPr>
      <w:numPr>
        <w:ilvl w:val="2"/>
        <w:numId w:val="33"/>
      </w:numPr>
      <w:spacing w:line="276" w:lineRule="auto"/>
    </w:pPr>
    <w:rPr>
      <w:lang w:eastAsia="en-US"/>
    </w:rPr>
  </w:style>
  <w:style w:type="paragraph" w:styleId="ListNumber4">
    <w:name w:val="List Number 4"/>
    <w:basedOn w:val="Normal"/>
    <w:uiPriority w:val="99"/>
    <w:rsid w:val="009D20FE"/>
    <w:pPr>
      <w:numPr>
        <w:ilvl w:val="3"/>
        <w:numId w:val="33"/>
      </w:numPr>
      <w:spacing w:line="276" w:lineRule="auto"/>
    </w:pPr>
    <w:rPr>
      <w:lang w:eastAsia="en-US"/>
    </w:rPr>
  </w:style>
  <w:style w:type="paragraph" w:styleId="ListNumber5">
    <w:name w:val="List Number 5"/>
    <w:basedOn w:val="Normal"/>
    <w:uiPriority w:val="99"/>
    <w:rsid w:val="009D20FE"/>
    <w:pPr>
      <w:numPr>
        <w:ilvl w:val="4"/>
        <w:numId w:val="33"/>
      </w:numPr>
      <w:spacing w:line="276" w:lineRule="auto"/>
    </w:pPr>
    <w:rPr>
      <w:lang w:eastAsia="en-US"/>
    </w:rPr>
  </w:style>
  <w:style w:type="character" w:customStyle="1" w:styleId="InstructionText">
    <w:name w:val="Instruction Text"/>
    <w:basedOn w:val="DefaultParagraphFont"/>
    <w:uiPriority w:val="99"/>
    <w:rsid w:val="004F33A7"/>
    <w:rPr>
      <w:rFonts w:cs="Times New Roman"/>
      <w:i/>
      <w:color w:val="0070C0"/>
    </w:rPr>
  </w:style>
  <w:style w:type="paragraph" w:customStyle="1" w:styleId="paragraphsub">
    <w:name w:val="paragraphsub"/>
    <w:basedOn w:val="Normal"/>
    <w:uiPriority w:val="99"/>
    <w:rsid w:val="00FE1F80"/>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uiPriority w:val="99"/>
    <w:rsid w:val="00796281"/>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uiPriority w:val="99"/>
    <w:rsid w:val="00A103EC"/>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rsid w:val="006F520E"/>
    <w:rPr>
      <w:rFonts w:cs="Book Antiqua"/>
      <w:color w:val="000000"/>
      <w:sz w:val="18"/>
      <w:szCs w:val="18"/>
    </w:rPr>
  </w:style>
  <w:style w:type="paragraph" w:customStyle="1" w:styleId="References">
    <w:name w:val="References"/>
    <w:basedOn w:val="Body"/>
    <w:uiPriority w:val="99"/>
    <w:rsid w:val="00000DAE"/>
    <w:pPr>
      <w:spacing w:after="0" w:line="280" w:lineRule="atLeast"/>
      <w:ind w:left="720" w:hanging="720"/>
    </w:pPr>
  </w:style>
  <w:style w:type="paragraph" w:customStyle="1" w:styleId="Tablecaption">
    <w:name w:val="Table caption"/>
    <w:basedOn w:val="Caption"/>
    <w:uiPriority w:val="99"/>
    <w:rsid w:val="005A4936"/>
  </w:style>
  <w:style w:type="character" w:styleId="FollowedHyperlink">
    <w:name w:val="FollowedHyperlink"/>
    <w:basedOn w:val="DefaultParagraphFont"/>
    <w:uiPriority w:val="99"/>
    <w:semiHidden/>
    <w:unhideWhenUsed/>
    <w:rsid w:val="00A06407"/>
    <w:rPr>
      <w:color w:val="800080" w:themeColor="followedHyperlink"/>
      <w:u w:val="single"/>
    </w:rPr>
  </w:style>
  <w:style w:type="numbering" w:customStyle="1" w:styleId="BulletList">
    <w:name w:val="Bullet List"/>
    <w:uiPriority w:val="99"/>
    <w:rsid w:val="006C53ED"/>
    <w:pPr>
      <w:numPr>
        <w:numId w:val="35"/>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OWSReferencelist">
    <w:name w:val="OWS Reference list"/>
    <w:basedOn w:val="BRnormal10pt-CopyrightPage"/>
    <w:qFormat/>
    <w:rsid w:val="004331F1"/>
    <w:pPr>
      <w:spacing w:before="0" w:after="120"/>
      <w:ind w:left="720" w:hanging="720"/>
    </w:pPr>
  </w:style>
  <w:style w:type="paragraph" w:customStyle="1" w:styleId="BRnormal10pt-CopyrightPage">
    <w:name w:val="BR normal 10pt - Copyright Page"/>
    <w:basedOn w:val="Body"/>
    <w:link w:val="BRnormal10pt-CopyrightPageChar"/>
    <w:qFormat/>
    <w:rsid w:val="00240525"/>
    <w:pPr>
      <w:spacing w:before="200"/>
    </w:pPr>
    <w:rPr>
      <w:rFonts w:ascii="Arial" w:hAnsi="Arial"/>
      <w:sz w:val="20"/>
      <w:szCs w:val="20"/>
    </w:rPr>
  </w:style>
  <w:style w:type="paragraph" w:customStyle="1" w:styleId="BRHeading1">
    <w:name w:val="BR Heading 1"/>
    <w:basedOn w:val="Heading1"/>
    <w:link w:val="BRHeading1Char"/>
    <w:uiPriority w:val="1"/>
    <w:rsid w:val="00DD20BC"/>
    <w:rPr>
      <w:rFonts w:ascii="Arial" w:hAnsi="Arial"/>
    </w:rPr>
  </w:style>
  <w:style w:type="character" w:customStyle="1" w:styleId="BRnormal10pt-CopyrightPageChar">
    <w:name w:val="BR normal 10pt - Copyright Page Char"/>
    <w:basedOn w:val="BodyChar"/>
    <w:link w:val="BRnormal10pt-CopyrightPage"/>
    <w:rsid w:val="00240525"/>
    <w:rPr>
      <w:rFonts w:ascii="Calibri" w:eastAsiaTheme="minorHAnsi" w:hAnsi="Calibri" w:cs="Arial"/>
      <w:sz w:val="20"/>
      <w:szCs w:val="20"/>
      <w:lang w:val="en-AU" w:eastAsia="en-AU"/>
    </w:rPr>
  </w:style>
  <w:style w:type="character" w:customStyle="1" w:styleId="BRHeading1Char">
    <w:name w:val="BR Heading 1 Char"/>
    <w:basedOn w:val="Heading1Char"/>
    <w:link w:val="BRHeading1"/>
    <w:uiPriority w:val="1"/>
    <w:rsid w:val="00BD1D7C"/>
    <w:rPr>
      <w:rFonts w:ascii="Arial Bold" w:hAnsi="Arial Bold" w:cs="Arial"/>
      <w:b/>
      <w:bCs/>
      <w:color w:val="1F497D" w:themeColor="text2"/>
      <w:sz w:val="48"/>
      <w:szCs w:val="48"/>
      <w:lang w:val="en-GB"/>
    </w:rPr>
  </w:style>
  <w:style w:type="paragraph" w:customStyle="1" w:styleId="BRHeading2">
    <w:name w:val="BR Heading 2"/>
    <w:basedOn w:val="Heading3"/>
    <w:link w:val="BRHeading2Char"/>
    <w:uiPriority w:val="1"/>
    <w:rsid w:val="00B90805"/>
    <w:rPr>
      <w:sz w:val="30"/>
    </w:rPr>
  </w:style>
  <w:style w:type="paragraph" w:customStyle="1" w:styleId="BRnormal11pt">
    <w:name w:val="BR normal 11pt"/>
    <w:basedOn w:val="Body"/>
    <w:link w:val="BRnormal11ptChar"/>
    <w:uiPriority w:val="99"/>
    <w:rsid w:val="00B50A10"/>
    <w:rPr>
      <w:rFonts w:ascii="Arial" w:hAnsi="Arial"/>
    </w:rPr>
  </w:style>
  <w:style w:type="character" w:customStyle="1" w:styleId="BRHeading2Char">
    <w:name w:val="BR Heading 2 Char"/>
    <w:basedOn w:val="Heading3Char"/>
    <w:link w:val="BRHeading2"/>
    <w:uiPriority w:val="1"/>
    <w:rsid w:val="00BD1D7C"/>
    <w:rPr>
      <w:rFonts w:eastAsia="Times New Roman" w:cs="Arial"/>
      <w:b/>
      <w:bCs/>
      <w:i/>
      <w:color w:val="1F497D" w:themeColor="text2"/>
      <w:sz w:val="30"/>
      <w:szCs w:val="26"/>
      <w:lang w:val="en-GB"/>
    </w:rPr>
  </w:style>
  <w:style w:type="paragraph" w:customStyle="1" w:styleId="BRdotpoint">
    <w:name w:val="BR dot point"/>
    <w:basedOn w:val="Body"/>
    <w:link w:val="BRdotpointChar"/>
    <w:uiPriority w:val="2"/>
    <w:rsid w:val="00B50A10"/>
    <w:pPr>
      <w:numPr>
        <w:numId w:val="34"/>
      </w:numPr>
      <w:tabs>
        <w:tab w:val="clear" w:pos="720"/>
        <w:tab w:val="num" w:pos="426"/>
      </w:tabs>
      <w:ind w:left="426" w:hanging="426"/>
    </w:pPr>
    <w:rPr>
      <w:rFonts w:ascii="Arial" w:hAnsi="Arial"/>
    </w:rPr>
  </w:style>
  <w:style w:type="character" w:customStyle="1" w:styleId="BRnormal11ptChar">
    <w:name w:val="BR normal 11pt Char"/>
    <w:basedOn w:val="BodyChar"/>
    <w:link w:val="BRnormal11pt"/>
    <w:uiPriority w:val="99"/>
    <w:rsid w:val="006B63BA"/>
    <w:rPr>
      <w:rFonts w:ascii="Arial" w:eastAsiaTheme="minorHAnsi" w:hAnsi="Arial" w:cs="Arial"/>
      <w:sz w:val="22"/>
      <w:szCs w:val="22"/>
      <w:lang w:val="en-AU" w:eastAsia="en-AU"/>
    </w:rPr>
  </w:style>
  <w:style w:type="paragraph" w:customStyle="1" w:styleId="OWSbulletL1">
    <w:name w:val="OWS bullet L1"/>
    <w:basedOn w:val="Bullet"/>
    <w:link w:val="OWSbulletL1Char"/>
    <w:qFormat/>
    <w:rsid w:val="00530B68"/>
    <w:pPr>
      <w:tabs>
        <w:tab w:val="num" w:pos="720"/>
      </w:tabs>
      <w:spacing w:before="0" w:beforeAutospacing="0" w:after="113" w:afterAutospacing="0" w:line="280" w:lineRule="atLeast"/>
      <w:ind w:left="720" w:hanging="360"/>
    </w:pPr>
    <w:rPr>
      <w:rFonts w:ascii="Arial" w:hAnsi="Arial" w:cs="Arial"/>
    </w:rPr>
  </w:style>
  <w:style w:type="character" w:customStyle="1" w:styleId="BRdotpointChar">
    <w:name w:val="BR dot point Char"/>
    <w:basedOn w:val="BodyChar"/>
    <w:link w:val="BRdotpoint"/>
    <w:uiPriority w:val="2"/>
    <w:rsid w:val="006B63BA"/>
    <w:rPr>
      <w:rFonts w:ascii="Calibri" w:hAnsi="Calibri" w:cs="Arial"/>
      <w:sz w:val="18"/>
    </w:rPr>
  </w:style>
  <w:style w:type="character" w:customStyle="1" w:styleId="OWSbulletL1Char">
    <w:name w:val="OWS bullet L1 Char"/>
    <w:basedOn w:val="BulletChar"/>
    <w:link w:val="OWSbulletL1"/>
    <w:rsid w:val="00530B68"/>
    <w:rPr>
      <w:rFonts w:ascii="Calibri" w:eastAsia="Times New Roman" w:hAnsi="Calibri" w:cs="Arial"/>
      <w:color w:val="000000"/>
      <w:sz w:val="22"/>
      <w:szCs w:val="20"/>
      <w:lang w:val="en-GB" w:eastAsia="en-US"/>
    </w:rPr>
  </w:style>
  <w:style w:type="paragraph" w:customStyle="1" w:styleId="BRTOCStyle">
    <w:name w:val="BR TOC Style"/>
    <w:basedOn w:val="TOC1"/>
    <w:link w:val="BRTOCStyleChar"/>
    <w:uiPriority w:val="1"/>
    <w:rsid w:val="007F3F93"/>
    <w:rPr>
      <w:sz w:val="22"/>
    </w:rPr>
  </w:style>
  <w:style w:type="paragraph" w:customStyle="1" w:styleId="DecimalAligned">
    <w:name w:val="Decimal Aligned"/>
    <w:basedOn w:val="Normal"/>
    <w:uiPriority w:val="99"/>
    <w:rsid w:val="007F3F93"/>
    <w:pPr>
      <w:tabs>
        <w:tab w:val="decimal" w:pos="360"/>
      </w:tabs>
      <w:spacing w:line="276" w:lineRule="auto"/>
    </w:pPr>
    <w:rPr>
      <w:lang w:eastAsia="en-US"/>
    </w:rPr>
  </w:style>
  <w:style w:type="character" w:customStyle="1" w:styleId="TOC1Char">
    <w:name w:val="TOC 1 Char"/>
    <w:basedOn w:val="DefaultParagraphFont"/>
    <w:link w:val="TOC1"/>
    <w:uiPriority w:val="39"/>
    <w:rsid w:val="00F44D0F"/>
    <w:rPr>
      <w:rFonts w:asciiTheme="minorHAnsi" w:hAnsiTheme="minorHAnsi"/>
      <w:b/>
      <w:bCs/>
      <w:caps/>
      <w:sz w:val="20"/>
      <w:szCs w:val="20"/>
    </w:rPr>
  </w:style>
  <w:style w:type="character" w:customStyle="1" w:styleId="BRTOCStyleChar">
    <w:name w:val="BR TOC Style Char"/>
    <w:basedOn w:val="TOC1Char"/>
    <w:link w:val="BRTOCStyle"/>
    <w:uiPriority w:val="1"/>
    <w:rsid w:val="00BD1D7C"/>
    <w:rPr>
      <w:rFonts w:ascii="Arial" w:eastAsiaTheme="minorHAnsi" w:hAnsi="Arial" w:cs="Arial"/>
      <w:b/>
      <w:bCs/>
      <w:caps/>
      <w:noProof/>
      <w:sz w:val="20"/>
      <w:szCs w:val="22"/>
      <w:lang w:val="en-AU" w:eastAsia="en-AU"/>
    </w:rPr>
  </w:style>
  <w:style w:type="character" w:styleId="SubtleEmphasis">
    <w:name w:val="Subtle Emphasis"/>
    <w:basedOn w:val="DefaultParagraphFont"/>
    <w:uiPriority w:val="99"/>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lang w:eastAsia="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odyCAPS">
    <w:name w:val="Body CAPS"/>
    <w:uiPriority w:val="99"/>
    <w:unhideWhenUsed/>
    <w:rsid w:val="007F3F93"/>
    <w:rPr>
      <w:caps/>
    </w:r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lang w:val="en-AU"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uiPriority w:val="99"/>
    <w:unhideWhenUsed/>
    <w:rsid w:val="007F3F93"/>
  </w:style>
  <w:style w:type="table" w:customStyle="1" w:styleId="TableGrid1">
    <w:name w:val="Table Grid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0bulletCharChar">
    <w:name w:val="Para 0 bullet Char Char"/>
    <w:basedOn w:val="DefaultParagraphFont"/>
    <w:uiPriority w:val="99"/>
    <w:locked/>
    <w:rsid w:val="007F3F93"/>
    <w:rPr>
      <w:rFonts w:ascii="Arial" w:eastAsia="Times New Roman" w:hAnsi="Arial" w:cs="Times New Roman"/>
      <w:color w:val="000000"/>
      <w:sz w:val="18"/>
      <w:szCs w:val="20"/>
      <w:lang w:val="en-GB" w:eastAsia="en-AU"/>
    </w:rPr>
  </w:style>
  <w:style w:type="paragraph" w:customStyle="1" w:styleId="first">
    <w:name w:val="first"/>
    <w:basedOn w:val="Normal"/>
    <w:uiPriority w:val="99"/>
    <w:rsid w:val="007F3F93"/>
    <w:pPr>
      <w:spacing w:before="100" w:beforeAutospacing="1" w:after="100" w:afterAutospacing="1"/>
    </w:pPr>
    <w:rPr>
      <w:rFonts w:ascii="Times New Roman" w:eastAsia="Times New Roman" w:hAnsi="Times New Roman" w:cs="Times New Roman"/>
    </w:r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verpage-normal">
    <w:name w:val="Cover page - normal"/>
    <w:basedOn w:val="OWSCoverPageH1"/>
    <w:link w:val="Coverpage-normalChar"/>
    <w:uiPriority w:val="99"/>
    <w:rsid w:val="00166D9B"/>
  </w:style>
  <w:style w:type="paragraph" w:customStyle="1" w:styleId="BRCoverPageH2">
    <w:name w:val="BR Cover Page H2"/>
    <w:basedOn w:val="OWSSummaryH2"/>
    <w:link w:val="BRCoverPageH2Char"/>
    <w:rsid w:val="004923D3"/>
    <w:pPr>
      <w:spacing w:before="480" w:after="600"/>
      <w:ind w:left="2410"/>
    </w:pPr>
    <w:rPr>
      <w:sz w:val="52"/>
      <w:szCs w:val="52"/>
    </w:rPr>
  </w:style>
  <w:style w:type="character" w:customStyle="1" w:styleId="Coverpage-normalChar">
    <w:name w:val="Cover page - normal Char"/>
    <w:basedOn w:val="BodyTextChar"/>
    <w:link w:val="Coverpage-normal"/>
    <w:uiPriority w:val="99"/>
    <w:rsid w:val="006B63BA"/>
    <w:rPr>
      <w:rFonts w:ascii="Arial" w:eastAsia="Times New Roman" w:hAnsi="Arial" w:cs="Calibri-Bold"/>
      <w:bCs/>
      <w:i/>
      <w:color w:val="1F497D" w:themeColor="text2"/>
      <w:szCs w:val="48"/>
      <w:lang w:val="en-GB" w:eastAsia="en-AU"/>
    </w:rPr>
  </w:style>
  <w:style w:type="paragraph" w:customStyle="1" w:styleId="OWSCoverPageH1">
    <w:name w:val="OWS Cover Page H1"/>
    <w:basedOn w:val="H1"/>
    <w:link w:val="OWSCoverPageH1Char"/>
    <w:qFormat/>
    <w:rsid w:val="00385C4F"/>
    <w:pPr>
      <w:pageBreakBefore w:val="0"/>
      <w:spacing w:before="1320" w:after="360"/>
      <w:ind w:left="284" w:right="561"/>
    </w:pPr>
    <w:rPr>
      <w:rFonts w:ascii="Arial" w:eastAsia="Times New Roman" w:hAnsi="Arial"/>
      <w:b w:val="0"/>
      <w:i/>
      <w:color w:val="1F497D" w:themeColor="text2"/>
      <w:sz w:val="24"/>
    </w:rPr>
  </w:style>
  <w:style w:type="character" w:customStyle="1" w:styleId="Head3HeadingsChar">
    <w:name w:val="Head_3 (Headings) Char"/>
    <w:basedOn w:val="DefaultParagraphFont"/>
    <w:link w:val="Head3Headings"/>
    <w:uiPriority w:val="99"/>
    <w:rsid w:val="006B63BA"/>
    <w:rPr>
      <w:rFonts w:ascii="Calibri-Bold" w:eastAsia="Times New Roman" w:hAnsi="Calibri-Bold" w:cs="Calibri-Bold"/>
      <w:b/>
      <w:bCs/>
      <w:color w:val="00ADEF"/>
      <w:sz w:val="20"/>
      <w:szCs w:val="20"/>
      <w:lang w:val="en-GB" w:eastAsia="en-AU"/>
    </w:rPr>
  </w:style>
  <w:style w:type="character" w:customStyle="1" w:styleId="BRCoverPageH2Char">
    <w:name w:val="BR Cover Page H2 Char"/>
    <w:basedOn w:val="Head3HeadingsChar"/>
    <w:link w:val="BRCoverPageH2"/>
    <w:rsid w:val="00902F55"/>
    <w:rPr>
      <w:rFonts w:ascii="Calibri-Bold" w:eastAsia="Times New Roman" w:hAnsi="Calibri-Bold" w:cs="Arial"/>
      <w:b/>
      <w:bCs w:val="0"/>
      <w:color w:val="1F497D" w:themeColor="text2"/>
      <w:sz w:val="52"/>
      <w:szCs w:val="52"/>
      <w:lang w:val="en-GB" w:eastAsia="en-AU"/>
    </w:rPr>
  </w:style>
  <w:style w:type="paragraph" w:customStyle="1" w:styleId="BRCoverpagenormal">
    <w:name w:val="BR Cover page normal"/>
    <w:basedOn w:val="Coverpage-normal"/>
    <w:link w:val="BRCoverpagenormalChar"/>
    <w:qFormat/>
    <w:rsid w:val="00415F03"/>
  </w:style>
  <w:style w:type="character" w:customStyle="1" w:styleId="OWSCoverPageH1Char">
    <w:name w:val="OWS Cover Page H1 Char"/>
    <w:basedOn w:val="BodyChar"/>
    <w:link w:val="OWSCoverPageH1"/>
    <w:rsid w:val="00385C4F"/>
    <w:rPr>
      <w:rFonts w:ascii="Calibri" w:eastAsia="Times New Roman" w:hAnsi="Calibri" w:cs="Calibri-Bold"/>
      <w:bCs/>
      <w:i/>
      <w:color w:val="1F497D" w:themeColor="text2"/>
      <w:sz w:val="24"/>
      <w:szCs w:val="48"/>
      <w:lang w:val="en-GB" w:eastAsia="en-AU"/>
    </w:rPr>
  </w:style>
  <w:style w:type="character" w:customStyle="1" w:styleId="BRCoverpagenormalChar">
    <w:name w:val="BR Cover page normal Char"/>
    <w:basedOn w:val="Coverpage-normalChar"/>
    <w:link w:val="BRCoverpagenormal"/>
    <w:rsid w:val="00BD1D7C"/>
    <w:rPr>
      <w:rFonts w:ascii="Arial" w:eastAsia="Times New Roman" w:hAnsi="Arial" w:cs="Calibri-Bold"/>
      <w:bCs/>
      <w:i/>
      <w:color w:val="1F497D" w:themeColor="text2"/>
      <w:sz w:val="24"/>
      <w:szCs w:val="48"/>
      <w:lang w:val="en-GB" w:eastAsia="en-AU"/>
    </w:rPr>
  </w:style>
  <w:style w:type="paragraph" w:customStyle="1" w:styleId="ExecSumm">
    <w:name w:val="Exec Summ"/>
    <w:basedOn w:val="BRHeading1"/>
    <w:link w:val="ExecSummChar"/>
    <w:uiPriority w:val="99"/>
    <w:rsid w:val="00FE58B0"/>
    <w:pPr>
      <w:numPr>
        <w:numId w:val="0"/>
      </w:numPr>
    </w:pPr>
  </w:style>
  <w:style w:type="paragraph" w:customStyle="1" w:styleId="OWSversopageH">
    <w:name w:val="OWS verso page H"/>
    <w:basedOn w:val="Heading2"/>
    <w:link w:val="OWSversopageHChar"/>
    <w:qFormat/>
    <w:rsid w:val="00C74D56"/>
    <w:pPr>
      <w:numPr>
        <w:ilvl w:val="0"/>
        <w:numId w:val="0"/>
      </w:numPr>
    </w:pPr>
  </w:style>
  <w:style w:type="character" w:customStyle="1" w:styleId="ExecSummChar">
    <w:name w:val="Exec Summ Char"/>
    <w:basedOn w:val="BRHeading1Char"/>
    <w:link w:val="ExecSumm"/>
    <w:uiPriority w:val="99"/>
    <w:rsid w:val="006B63BA"/>
    <w:rPr>
      <w:rFonts w:ascii="Arial Bold" w:hAnsi="Arial Bold" w:cs="Arial"/>
      <w:b/>
      <w:bCs/>
      <w:color w:val="1F497D" w:themeColor="text2"/>
      <w:sz w:val="48"/>
      <w:szCs w:val="48"/>
      <w:lang w:val="en-GB"/>
    </w:rPr>
  </w:style>
  <w:style w:type="paragraph" w:customStyle="1" w:styleId="OWSQuote">
    <w:name w:val="OWS Quote"/>
    <w:basedOn w:val="Normal"/>
    <w:link w:val="OWSQuoteChar"/>
    <w:qFormat/>
    <w:rsid w:val="00F767FE"/>
    <w:pPr>
      <w:ind w:left="567"/>
    </w:pPr>
    <w:rPr>
      <w:i/>
      <w:color w:val="000000"/>
    </w:rPr>
  </w:style>
  <w:style w:type="character" w:customStyle="1" w:styleId="OWSversopageHChar">
    <w:name w:val="OWS verso page H Char"/>
    <w:basedOn w:val="Heading2Char"/>
    <w:link w:val="OWSversopageH"/>
    <w:rsid w:val="00C74D56"/>
    <w:rPr>
      <w:rFonts w:eastAsia="Times New Roman" w:cs="Arial"/>
      <w:b/>
      <w:bCs/>
      <w:color w:val="1F497D" w:themeColor="text2"/>
      <w:sz w:val="30"/>
      <w:szCs w:val="48"/>
      <w:lang w:val="en-GB"/>
    </w:rPr>
  </w:style>
  <w:style w:type="character" w:customStyle="1" w:styleId="OWSQuoteChar">
    <w:name w:val="OWS Quote Char"/>
    <w:basedOn w:val="DefaultParagraphFont"/>
    <w:link w:val="OWSQuote"/>
    <w:rsid w:val="000C41FB"/>
    <w:rPr>
      <w:i/>
      <w:color w:val="000000"/>
    </w:rPr>
  </w:style>
  <w:style w:type="paragraph" w:customStyle="1" w:styleId="Bulletpoint">
    <w:name w:val="Bullet point"/>
    <w:basedOn w:val="Body"/>
    <w:link w:val="BulletpointChar"/>
    <w:uiPriority w:val="99"/>
    <w:rsid w:val="00761645"/>
    <w:pPr>
      <w:widowControl w:val="0"/>
      <w:numPr>
        <w:numId w:val="37"/>
      </w:numPr>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uiPriority w:val="99"/>
    <w:rsid w:val="006B63BA"/>
    <w:rPr>
      <w:rFonts w:ascii="Calibri" w:hAnsi="Calibri" w:cs="Arial"/>
      <w:color w:val="000000"/>
      <w:sz w:val="18"/>
    </w:rPr>
  </w:style>
  <w:style w:type="paragraph" w:customStyle="1" w:styleId="2ndbulletpoint">
    <w:name w:val="2nd bullet point"/>
    <w:basedOn w:val="Bulletpoint"/>
    <w:link w:val="2ndbulletpointChar"/>
    <w:uiPriority w:val="99"/>
    <w:rsid w:val="00761645"/>
    <w:pPr>
      <w:numPr>
        <w:ilvl w:val="1"/>
      </w:numPr>
      <w:ind w:left="1276" w:hanging="425"/>
    </w:pPr>
  </w:style>
  <w:style w:type="character" w:customStyle="1" w:styleId="2ndbulletpointChar">
    <w:name w:val="2nd bullet point Char"/>
    <w:basedOn w:val="BulletpointChar"/>
    <w:link w:val="2ndbulletpoint"/>
    <w:uiPriority w:val="99"/>
    <w:rsid w:val="006B63BA"/>
    <w:rPr>
      <w:rFonts w:ascii="Calibri" w:hAnsi="Calibri" w:cs="Arial"/>
      <w:color w:val="000000"/>
      <w:sz w:val="18"/>
    </w:rPr>
  </w:style>
  <w:style w:type="paragraph" w:customStyle="1" w:styleId="OWSbulletL2">
    <w:name w:val="OWS bullet L2"/>
    <w:basedOn w:val="2ndbulletpoint"/>
    <w:link w:val="OWSbulletL2Char"/>
    <w:qFormat/>
    <w:rsid w:val="008E6B3E"/>
    <w:pPr>
      <w:numPr>
        <w:numId w:val="38"/>
      </w:numPr>
      <w:tabs>
        <w:tab w:val="clear" w:pos="1440"/>
        <w:tab w:val="num" w:pos="993"/>
      </w:tabs>
      <w:ind w:left="993" w:hanging="426"/>
    </w:pPr>
  </w:style>
  <w:style w:type="paragraph" w:customStyle="1" w:styleId="OWSNormal9pt">
    <w:name w:val="OWS Normal 9pt"/>
    <w:basedOn w:val="BRnormal10pt-CopyrightPage"/>
    <w:link w:val="OWSNormal9ptChar"/>
    <w:qFormat/>
    <w:rsid w:val="00F16F8F"/>
    <w:rPr>
      <w:rFonts w:ascii="Calibri" w:hAnsi="Calibri"/>
      <w:color w:val="000000"/>
      <w:sz w:val="18"/>
      <w:szCs w:val="22"/>
    </w:rPr>
  </w:style>
  <w:style w:type="character" w:customStyle="1" w:styleId="OWSbulletL2Char">
    <w:name w:val="OWS bullet L2 Char"/>
    <w:basedOn w:val="2ndbulletpointChar"/>
    <w:link w:val="OWSbulletL2"/>
    <w:rsid w:val="00483C44"/>
    <w:rPr>
      <w:rFonts w:ascii="Calibri" w:hAnsi="Calibri" w:cs="Arial"/>
      <w:color w:val="000000"/>
      <w:sz w:val="18"/>
    </w:rPr>
  </w:style>
  <w:style w:type="character" w:customStyle="1" w:styleId="OWSNormal9ptChar">
    <w:name w:val="OWS Normal 9pt Char"/>
    <w:basedOn w:val="BRnormal10pt-CopyrightPageChar"/>
    <w:link w:val="OWSNormal9pt"/>
    <w:rsid w:val="00F16F8F"/>
    <w:rPr>
      <w:rFonts w:ascii="Calibri" w:eastAsiaTheme="minorHAnsi" w:hAnsi="Calibri" w:cs="Arial"/>
      <w:color w:val="000000"/>
      <w:sz w:val="18"/>
      <w:szCs w:val="20"/>
      <w:lang w:val="en-AU" w:eastAsia="en-AU"/>
    </w:rPr>
  </w:style>
  <w:style w:type="paragraph" w:customStyle="1" w:styleId="OWStablecaption">
    <w:name w:val="OWS table caption"/>
    <w:basedOn w:val="Tablecaption"/>
    <w:link w:val="OWStablecaptionChar"/>
    <w:autoRedefine/>
    <w:qFormat/>
    <w:rsid w:val="00C026EE"/>
    <w:pPr>
      <w:spacing w:before="360"/>
    </w:pPr>
  </w:style>
  <w:style w:type="character" w:customStyle="1" w:styleId="OWStablecaptionChar">
    <w:name w:val="OWS table caption Char"/>
    <w:basedOn w:val="CaptionChar"/>
    <w:link w:val="OWStablecaption"/>
    <w:rsid w:val="00C026EE"/>
    <w:rPr>
      <w:rFonts w:ascii="Calibri" w:eastAsia="Times New Roman" w:hAnsi="Calibri" w:cs="Times New Roman"/>
      <w:b w:val="0"/>
      <w:i/>
      <w:color w:val="000000" w:themeColor="text1"/>
      <w:sz w:val="14"/>
      <w:szCs w:val="20"/>
      <w:lang w:val="en-GB" w:eastAsia="en-US"/>
    </w:rPr>
  </w:style>
  <w:style w:type="paragraph" w:customStyle="1" w:styleId="OWSSummaryH2">
    <w:name w:val="OWS Summary H2"/>
    <w:basedOn w:val="OWSSummaryH1"/>
    <w:link w:val="OWSSummaryH2Char"/>
    <w:qFormat/>
    <w:rsid w:val="00C74D56"/>
    <w:pPr>
      <w:pageBreakBefore w:val="0"/>
      <w:spacing w:before="200" w:after="200"/>
      <w:outlineLvl w:val="9"/>
    </w:pPr>
    <w:rPr>
      <w:rFonts w:eastAsiaTheme="minorHAnsi"/>
      <w:sz w:val="30"/>
      <w:szCs w:val="30"/>
      <w:lang w:eastAsia="en-AU"/>
    </w:rPr>
  </w:style>
  <w:style w:type="paragraph" w:customStyle="1" w:styleId="OWSSummaryH1">
    <w:name w:val="OWS Summary H1"/>
    <w:link w:val="OWSSummaryH1Char"/>
    <w:qFormat/>
    <w:rsid w:val="00200127"/>
    <w:pPr>
      <w:pageBreakBefore/>
      <w:spacing w:after="600"/>
      <w:outlineLvl w:val="0"/>
    </w:pPr>
    <w:rPr>
      <w:rFonts w:cs="Arial"/>
      <w:b/>
      <w:bCs/>
      <w:color w:val="1F497D" w:themeColor="text2"/>
      <w:sz w:val="48"/>
      <w:szCs w:val="48"/>
      <w:lang w:val="en-GB"/>
    </w:rPr>
  </w:style>
  <w:style w:type="character" w:customStyle="1" w:styleId="OWSSummaryH2Char">
    <w:name w:val="OWS Summary H2 Char"/>
    <w:basedOn w:val="BRnormal11ptChar"/>
    <w:link w:val="OWSSummaryH2"/>
    <w:rsid w:val="00C74D56"/>
    <w:rPr>
      <w:rFonts w:ascii="Arial" w:eastAsiaTheme="minorHAnsi" w:hAnsi="Arial" w:cs="Arial"/>
      <w:b/>
      <w:bCs/>
      <w:color w:val="1F497D" w:themeColor="text2"/>
      <w:sz w:val="30"/>
      <w:szCs w:val="30"/>
      <w:lang w:val="en-GB" w:eastAsia="en-AU"/>
    </w:rPr>
  </w:style>
  <w:style w:type="character" w:customStyle="1" w:styleId="OWSSummaryH1Char">
    <w:name w:val="OWS Summary H1 Char"/>
    <w:basedOn w:val="ExecSummChar"/>
    <w:link w:val="OWSSummaryH1"/>
    <w:rsid w:val="00200127"/>
    <w:rPr>
      <w:rFonts w:ascii="Arial Bold" w:hAnsi="Arial Bold" w:cs="Arial"/>
      <w:b/>
      <w:bCs/>
      <w:color w:val="1F497D" w:themeColor="text2"/>
      <w:sz w:val="48"/>
      <w:szCs w:val="48"/>
      <w:lang w:val="en-GB"/>
    </w:rPr>
  </w:style>
  <w:style w:type="paragraph" w:customStyle="1" w:styleId="OWSCoverPageH3">
    <w:name w:val="OWS Cover Page H3"/>
    <w:basedOn w:val="H3"/>
    <w:link w:val="OWSCoverPageH3Char"/>
    <w:qFormat/>
    <w:rsid w:val="00385C4F"/>
    <w:pPr>
      <w:spacing w:before="840" w:after="840"/>
      <w:ind w:left="284" w:right="561"/>
    </w:pPr>
    <w:rPr>
      <w:rFonts w:ascii="Arial" w:hAnsi="Arial"/>
      <w:b w:val="0"/>
      <w:color w:val="1F497D" w:themeColor="text2"/>
      <w:sz w:val="20"/>
    </w:rPr>
  </w:style>
  <w:style w:type="paragraph" w:customStyle="1" w:styleId="BRCoverDate">
    <w:name w:val="BR Cover Date"/>
    <w:basedOn w:val="CoverDate"/>
    <w:link w:val="BRCoverDateChar"/>
    <w:uiPriority w:val="99"/>
    <w:rsid w:val="001F5FDC"/>
  </w:style>
  <w:style w:type="character" w:customStyle="1" w:styleId="CoverSubjectChar">
    <w:name w:val="CoverSubject Char"/>
    <w:basedOn w:val="BRCoverpagenormalChar"/>
    <w:link w:val="CoverSubject"/>
    <w:uiPriority w:val="99"/>
    <w:rsid w:val="006B63BA"/>
    <w:rPr>
      <w:rFonts w:ascii="Arial" w:eastAsia="Times New Roman" w:hAnsi="Arial" w:cs="Calibri-Bold"/>
      <w:bCs/>
      <w:i/>
      <w:color w:val="1F497D" w:themeColor="text2"/>
      <w:sz w:val="24"/>
      <w:szCs w:val="48"/>
      <w:lang w:val="en-GB" w:eastAsia="en-AU"/>
    </w:rPr>
  </w:style>
  <w:style w:type="character" w:customStyle="1" w:styleId="OWSCoverPageH3Char">
    <w:name w:val="OWS Cover Page H3 Char"/>
    <w:basedOn w:val="CoverSubjectChar"/>
    <w:link w:val="OWSCoverPageH3"/>
    <w:rsid w:val="00385C4F"/>
    <w:rPr>
      <w:rFonts w:ascii="Arial" w:eastAsia="Times New Roman" w:hAnsi="Arial" w:cs="Calibri-Bold"/>
      <w:bCs/>
      <w:i w:val="0"/>
      <w:color w:val="1F497D" w:themeColor="text2"/>
      <w:sz w:val="20"/>
      <w:szCs w:val="48"/>
      <w:lang w:val="en-GB" w:eastAsia="en-AU"/>
    </w:rPr>
  </w:style>
  <w:style w:type="paragraph" w:customStyle="1" w:styleId="OWSBelowTableText9pt">
    <w:name w:val="OWS Below Table Text 9pt"/>
    <w:basedOn w:val="Body"/>
    <w:link w:val="OWSBelowTableText9ptChar"/>
    <w:qFormat/>
    <w:rsid w:val="00C24DD6"/>
    <w:pPr>
      <w:spacing w:before="120" w:after="360"/>
    </w:pPr>
    <w:rPr>
      <w:rFonts w:ascii="Arial" w:hAnsi="Arial"/>
      <w:i/>
      <w:szCs w:val="18"/>
    </w:rPr>
  </w:style>
  <w:style w:type="character" w:customStyle="1" w:styleId="CoverDateChar">
    <w:name w:val="CoverDate Char"/>
    <w:basedOn w:val="BodyTextChar"/>
    <w:link w:val="CoverDate"/>
    <w:uiPriority w:val="99"/>
    <w:rsid w:val="006B63BA"/>
    <w:rPr>
      <w:rFonts w:ascii="Arial" w:eastAsia="Times New Roman" w:hAnsi="Arial" w:cs="Arial"/>
      <w:color w:val="1F497D" w:themeColor="text2"/>
      <w:sz w:val="20"/>
      <w:szCs w:val="20"/>
      <w:lang w:val="en-AU" w:eastAsia="en-AU"/>
    </w:rPr>
  </w:style>
  <w:style w:type="character" w:customStyle="1" w:styleId="BRCoverDateChar">
    <w:name w:val="BR Cover Date Char"/>
    <w:basedOn w:val="CoverDateChar"/>
    <w:link w:val="BRCoverDate"/>
    <w:uiPriority w:val="99"/>
    <w:rsid w:val="00BD1D7C"/>
    <w:rPr>
      <w:rFonts w:ascii="Arial" w:eastAsia="Times New Roman" w:hAnsi="Arial" w:cs="Arial"/>
      <w:color w:val="1F497D" w:themeColor="text2"/>
      <w:sz w:val="20"/>
      <w:szCs w:val="20"/>
      <w:lang w:val="en-AU" w:eastAsia="en-AU"/>
    </w:rPr>
  </w:style>
  <w:style w:type="paragraph" w:customStyle="1" w:styleId="OWSnumberedlistL1">
    <w:name w:val="OWS numbered list L1"/>
    <w:basedOn w:val="OWSbulletL1"/>
    <w:link w:val="OWSnumberedlistL1Char"/>
    <w:qFormat/>
    <w:rsid w:val="00F56893"/>
    <w:pPr>
      <w:numPr>
        <w:numId w:val="39"/>
      </w:numPr>
      <w:ind w:left="426" w:hanging="426"/>
    </w:pPr>
  </w:style>
  <w:style w:type="character" w:customStyle="1" w:styleId="OWSBelowTableText9ptChar">
    <w:name w:val="OWS Below Table Text 9pt Char"/>
    <w:basedOn w:val="BodyChar"/>
    <w:link w:val="OWSBelowTableText9pt"/>
    <w:rsid w:val="00C24DD6"/>
    <w:rPr>
      <w:rFonts w:ascii="Calibri" w:eastAsiaTheme="minorHAnsi" w:hAnsi="Calibri" w:cs="Arial"/>
      <w:i/>
      <w:sz w:val="18"/>
      <w:szCs w:val="18"/>
      <w:lang w:val="en-AU" w:eastAsia="en-AU"/>
    </w:rPr>
  </w:style>
  <w:style w:type="character" w:customStyle="1" w:styleId="OWSnumberedlistL1Char">
    <w:name w:val="OWS numbered list L1 Char"/>
    <w:basedOn w:val="BRnormal11ptChar"/>
    <w:link w:val="OWSnumberedlistL1"/>
    <w:rsid w:val="00F56893"/>
    <w:rPr>
      <w:rFonts w:ascii="Arial" w:eastAsiaTheme="minorHAnsi" w:hAnsi="Arial" w:cs="Arial"/>
      <w:sz w:val="22"/>
      <w:szCs w:val="22"/>
      <w:lang w:val="en-AU" w:eastAsia="en-AU"/>
    </w:rPr>
  </w:style>
  <w:style w:type="paragraph" w:customStyle="1" w:styleId="BRNormal">
    <w:name w:val="BR Normal"/>
    <w:basedOn w:val="Normal"/>
    <w:link w:val="BRNormalChar"/>
    <w:uiPriority w:val="99"/>
    <w:rsid w:val="00A87CA8"/>
    <w:rPr>
      <w:color w:val="000000"/>
    </w:rPr>
  </w:style>
  <w:style w:type="character" w:customStyle="1" w:styleId="BRNormalChar">
    <w:name w:val="BR Normal Char"/>
    <w:basedOn w:val="DefaultParagraphFont"/>
    <w:link w:val="BRNormal"/>
    <w:uiPriority w:val="99"/>
    <w:rsid w:val="006B63BA"/>
    <w:rPr>
      <w:rFonts w:ascii="Arial" w:eastAsiaTheme="minorHAnsi" w:hAnsi="Arial" w:cs="Arial"/>
      <w:color w:val="000000"/>
      <w:sz w:val="22"/>
      <w:szCs w:val="22"/>
      <w:lang w:val="en-AU" w:eastAsia="en-AU"/>
    </w:rPr>
  </w:style>
  <w:style w:type="paragraph" w:customStyle="1" w:styleId="OWSversopagenormaltext">
    <w:name w:val="OWS verso page normal text"/>
    <w:basedOn w:val="Body"/>
    <w:link w:val="OWSversopagenormaltextChar"/>
    <w:qFormat/>
    <w:rsid w:val="00967815"/>
    <w:rPr>
      <w:rFonts w:ascii="Arial" w:hAnsi="Arial"/>
      <w:color w:val="000000"/>
      <w:sz w:val="20"/>
      <w:szCs w:val="20"/>
    </w:rPr>
  </w:style>
  <w:style w:type="character" w:customStyle="1" w:styleId="OWSversopagenormaltextChar">
    <w:name w:val="OWS verso page normal text Char"/>
    <w:basedOn w:val="BodyChar"/>
    <w:link w:val="OWSversopagenormaltext"/>
    <w:rsid w:val="00BD1D7C"/>
    <w:rPr>
      <w:rFonts w:ascii="Calibri" w:eastAsiaTheme="minorHAnsi" w:hAnsi="Calibri" w:cs="Arial"/>
      <w:color w:val="000000"/>
      <w:sz w:val="20"/>
      <w:szCs w:val="20"/>
      <w:lang w:val="en-AU" w:eastAsia="en-AU"/>
    </w:rPr>
  </w:style>
  <w:style w:type="paragraph" w:customStyle="1" w:styleId="Page2Heading2">
    <w:name w:val="Page 2 Heading 2"/>
    <w:basedOn w:val="Heading2"/>
    <w:link w:val="Page2Heading2Char"/>
    <w:uiPriority w:val="99"/>
    <w:rsid w:val="00967815"/>
    <w:pPr>
      <w:numPr>
        <w:ilvl w:val="0"/>
        <w:numId w:val="0"/>
      </w:numPr>
      <w:spacing w:before="170" w:after="57" w:line="288" w:lineRule="auto"/>
    </w:pPr>
    <w:rPr>
      <w:szCs w:val="26"/>
    </w:rPr>
  </w:style>
  <w:style w:type="character" w:customStyle="1" w:styleId="Page2Heading2Char">
    <w:name w:val="Page 2 Heading 2 Char"/>
    <w:basedOn w:val="Heading2Char"/>
    <w:link w:val="Page2Heading2"/>
    <w:uiPriority w:val="99"/>
    <w:rsid w:val="00BD1D7C"/>
    <w:rPr>
      <w:rFonts w:eastAsia="Times New Roman" w:cs="Arial"/>
      <w:b/>
      <w:bCs/>
      <w:color w:val="1F497D" w:themeColor="text2"/>
      <w:sz w:val="30"/>
      <w:szCs w:val="26"/>
      <w:lang w:val="en-GB"/>
    </w:rPr>
  </w:style>
  <w:style w:type="paragraph" w:customStyle="1" w:styleId="OWSTableheading">
    <w:name w:val="OWS Table heading"/>
    <w:basedOn w:val="Body"/>
    <w:link w:val="OWSTableheadingChar"/>
    <w:qFormat/>
    <w:rsid w:val="00A8210B"/>
    <w:pPr>
      <w:widowControl w:val="0"/>
      <w:suppressAutoHyphens/>
      <w:adjustRightInd w:val="0"/>
      <w:spacing w:before="80" w:after="80"/>
      <w:textAlignment w:val="center"/>
    </w:pPr>
    <w:rPr>
      <w:rFonts w:ascii="Arial" w:hAnsi="Arial"/>
      <w:b/>
      <w:sz w:val="20"/>
      <w:szCs w:val="20"/>
      <w:lang w:eastAsia="en-US"/>
    </w:rPr>
  </w:style>
  <w:style w:type="paragraph" w:customStyle="1" w:styleId="OWSTabletext">
    <w:name w:val="OWS Table text"/>
    <w:basedOn w:val="Body"/>
    <w:link w:val="OWSTabletextChar"/>
    <w:qFormat/>
    <w:rsid w:val="000811A9"/>
    <w:pPr>
      <w:widowControl w:val="0"/>
      <w:suppressAutoHyphens/>
      <w:adjustRightInd w:val="0"/>
      <w:spacing w:before="80" w:after="80"/>
      <w:textAlignment w:val="center"/>
    </w:pPr>
    <w:rPr>
      <w:color w:val="000000"/>
      <w:szCs w:val="20"/>
    </w:rPr>
  </w:style>
  <w:style w:type="character" w:customStyle="1" w:styleId="OWSTableheadingChar">
    <w:name w:val="OWS Table heading Char"/>
    <w:basedOn w:val="BodyChar"/>
    <w:link w:val="OWSTableheading"/>
    <w:rsid w:val="00A8210B"/>
    <w:rPr>
      <w:rFonts w:ascii="Calibri" w:eastAsiaTheme="minorHAnsi" w:hAnsi="Calibri" w:cs="Arial"/>
      <w:b/>
      <w:sz w:val="20"/>
      <w:szCs w:val="20"/>
      <w:lang w:val="en-AU" w:eastAsia="en-US"/>
    </w:rPr>
  </w:style>
  <w:style w:type="character" w:customStyle="1" w:styleId="OWSTabletextChar">
    <w:name w:val="OWS Table text Char"/>
    <w:basedOn w:val="BodyChar"/>
    <w:link w:val="OWSTabletext"/>
    <w:rsid w:val="000811A9"/>
    <w:rPr>
      <w:rFonts w:ascii="Calibri" w:hAnsi="Calibri" w:cs="Arial"/>
      <w:color w:val="000000"/>
      <w:sz w:val="18"/>
      <w:szCs w:val="20"/>
    </w:rPr>
  </w:style>
  <w:style w:type="paragraph" w:customStyle="1" w:styleId="BRheading3">
    <w:name w:val="BR heading 3"/>
    <w:basedOn w:val="BRHeading2"/>
    <w:link w:val="BRheading3Char"/>
    <w:uiPriority w:val="1"/>
    <w:rsid w:val="008057EC"/>
    <w:pPr>
      <w:numPr>
        <w:ilvl w:val="0"/>
        <w:numId w:val="0"/>
      </w:numPr>
    </w:pPr>
    <w:rPr>
      <w:sz w:val="26"/>
    </w:rPr>
  </w:style>
  <w:style w:type="character" w:customStyle="1" w:styleId="BRheading3Char">
    <w:name w:val="BR heading 3 Char"/>
    <w:basedOn w:val="BRHeading2Char"/>
    <w:link w:val="BRheading3"/>
    <w:uiPriority w:val="1"/>
    <w:rsid w:val="00BD1D7C"/>
    <w:rPr>
      <w:rFonts w:eastAsia="Times New Roman" w:cs="Arial"/>
      <w:b/>
      <w:bCs/>
      <w:i/>
      <w:color w:val="1F497D" w:themeColor="text2"/>
      <w:sz w:val="26"/>
      <w:szCs w:val="26"/>
      <w:lang w:val="en-GB"/>
    </w:rPr>
  </w:style>
  <w:style w:type="paragraph" w:customStyle="1" w:styleId="OWSSummaryH3">
    <w:name w:val="OWS Summary H3"/>
    <w:basedOn w:val="OWSSummaryH2"/>
    <w:link w:val="OWSSummaryH3Char"/>
    <w:qFormat/>
    <w:rsid w:val="006D48A9"/>
    <w:rPr>
      <w:i/>
      <w:sz w:val="26"/>
      <w:szCs w:val="26"/>
    </w:rPr>
  </w:style>
  <w:style w:type="character" w:customStyle="1" w:styleId="OWSSummaryH3Char">
    <w:name w:val="OWS Summary H3 Char"/>
    <w:basedOn w:val="BRheading3Char"/>
    <w:link w:val="OWSSummaryH3"/>
    <w:rsid w:val="006D48A9"/>
    <w:rPr>
      <w:rFonts w:eastAsia="Times New Roman" w:cs="Arial"/>
      <w:b/>
      <w:bCs/>
      <w:i/>
      <w:color w:val="1F497D" w:themeColor="text2"/>
      <w:sz w:val="26"/>
      <w:szCs w:val="26"/>
      <w:lang w:val="en-GB"/>
    </w:rPr>
  </w:style>
  <w:style w:type="paragraph" w:customStyle="1" w:styleId="BRQuote-listlevel1">
    <w:name w:val="BR Quote - list level 1"/>
    <w:basedOn w:val="OWSbulletL1"/>
    <w:link w:val="BRQuote-listlevel1Char"/>
    <w:rsid w:val="008B71D0"/>
    <w:pPr>
      <w:numPr>
        <w:numId w:val="30"/>
      </w:numPr>
      <w:autoSpaceDE/>
      <w:autoSpaceDN/>
      <w:ind w:left="993" w:hanging="426"/>
    </w:pPr>
    <w:rPr>
      <w:i/>
      <w:color w:val="000000"/>
    </w:rPr>
  </w:style>
  <w:style w:type="character" w:customStyle="1" w:styleId="BRQuote-listlevel1Char">
    <w:name w:val="BR Quote - list level 1 Char"/>
    <w:basedOn w:val="OWSbulletL1Char"/>
    <w:link w:val="BRQuote-listlevel1"/>
    <w:rsid w:val="000C41FB"/>
    <w:rPr>
      <w:rFonts w:ascii="Calibri" w:eastAsia="Times New Roman" w:hAnsi="Calibri" w:cs="Arial"/>
      <w:i/>
      <w:color w:val="000000"/>
      <w:sz w:val="22"/>
      <w:szCs w:val="20"/>
      <w:lang w:val="en-GB" w:eastAsia="en-US"/>
    </w:rPr>
  </w:style>
  <w:style w:type="paragraph" w:styleId="Bibliography">
    <w:name w:val="Bibliography"/>
    <w:basedOn w:val="Normal"/>
    <w:next w:val="Normal"/>
    <w:uiPriority w:val="37"/>
    <w:semiHidden/>
    <w:unhideWhenUsed/>
    <w:rsid w:val="007533F7"/>
  </w:style>
  <w:style w:type="paragraph" w:styleId="BlockText">
    <w:name w:val="Block Text"/>
    <w:basedOn w:val="Normal"/>
    <w:uiPriority w:val="99"/>
    <w:semiHidden/>
    <w:unhideWhenUsed/>
    <w:rsid w:val="007533F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3">
    <w:name w:val="Body Text 3"/>
    <w:basedOn w:val="Normal"/>
    <w:link w:val="BodyText3Char"/>
    <w:uiPriority w:val="99"/>
    <w:semiHidden/>
    <w:unhideWhenUsed/>
    <w:rsid w:val="007533F7"/>
    <w:pPr>
      <w:spacing w:after="120"/>
    </w:pPr>
    <w:rPr>
      <w:sz w:val="16"/>
      <w:szCs w:val="16"/>
    </w:rPr>
  </w:style>
  <w:style w:type="character" w:customStyle="1" w:styleId="BodyText3Char">
    <w:name w:val="Body Text 3 Char"/>
    <w:basedOn w:val="DefaultParagraphFont"/>
    <w:link w:val="BodyText3"/>
    <w:uiPriority w:val="99"/>
    <w:semiHidden/>
    <w:rsid w:val="007533F7"/>
    <w:rPr>
      <w:rFonts w:ascii="Arial" w:eastAsiaTheme="minorHAnsi" w:hAnsi="Arial" w:cs="Arial"/>
      <w:sz w:val="16"/>
      <w:szCs w:val="16"/>
      <w:lang w:val="en-AU" w:eastAsia="en-AU"/>
    </w:rPr>
  </w:style>
  <w:style w:type="paragraph" w:styleId="BodyTextFirstIndent">
    <w:name w:val="Body Text First Indent"/>
    <w:basedOn w:val="BodyText"/>
    <w:link w:val="BodyTextFirstIndentChar"/>
    <w:uiPriority w:val="99"/>
    <w:semiHidden/>
    <w:unhideWhenUsed/>
    <w:rsid w:val="007533F7"/>
    <w:pPr>
      <w:spacing w:before="0" w:after="200"/>
      <w:ind w:firstLine="360"/>
    </w:pPr>
    <w:rPr>
      <w:rFonts w:ascii="Arial" w:eastAsiaTheme="minorHAnsi" w:hAnsi="Arial" w:cs="Arial"/>
      <w:szCs w:val="22"/>
    </w:rPr>
  </w:style>
  <w:style w:type="character" w:customStyle="1" w:styleId="BodyTextFirstIndentChar">
    <w:name w:val="Body Text First Indent Char"/>
    <w:basedOn w:val="BodyTextChar"/>
    <w:link w:val="BodyTextFirstIndent"/>
    <w:uiPriority w:val="99"/>
    <w:semiHidden/>
    <w:rsid w:val="007533F7"/>
    <w:rPr>
      <w:rFonts w:ascii="Arial" w:eastAsiaTheme="minorHAnsi" w:hAnsi="Arial" w:cs="Arial"/>
      <w:sz w:val="22"/>
      <w:szCs w:val="22"/>
      <w:lang w:val="en-AU" w:eastAsia="en-AU"/>
    </w:rPr>
  </w:style>
  <w:style w:type="paragraph" w:styleId="BodyTextIndent">
    <w:name w:val="Body Text Indent"/>
    <w:basedOn w:val="Normal"/>
    <w:link w:val="BodyTextIndentChar"/>
    <w:uiPriority w:val="99"/>
    <w:semiHidden/>
    <w:unhideWhenUsed/>
    <w:rsid w:val="007533F7"/>
    <w:pPr>
      <w:spacing w:after="120"/>
      <w:ind w:left="283"/>
    </w:pPr>
  </w:style>
  <w:style w:type="character" w:customStyle="1" w:styleId="BodyTextIndentChar">
    <w:name w:val="Body Text Indent Char"/>
    <w:basedOn w:val="DefaultParagraphFont"/>
    <w:link w:val="BodyTextIndent"/>
    <w:uiPriority w:val="99"/>
    <w:semiHidden/>
    <w:rsid w:val="007533F7"/>
    <w:rPr>
      <w:rFonts w:ascii="Arial" w:eastAsiaTheme="minorHAnsi" w:hAnsi="Arial" w:cs="Arial"/>
      <w:sz w:val="22"/>
      <w:szCs w:val="22"/>
      <w:lang w:val="en-AU" w:eastAsia="en-AU"/>
    </w:rPr>
  </w:style>
  <w:style w:type="paragraph" w:styleId="BodyTextFirstIndent2">
    <w:name w:val="Body Text First Indent 2"/>
    <w:basedOn w:val="BodyTextIndent"/>
    <w:link w:val="BodyTextFirstIndent2Char"/>
    <w:uiPriority w:val="99"/>
    <w:semiHidden/>
    <w:unhideWhenUsed/>
    <w:rsid w:val="007533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7533F7"/>
    <w:rPr>
      <w:rFonts w:ascii="Arial" w:eastAsiaTheme="minorHAnsi" w:hAnsi="Arial" w:cs="Arial"/>
      <w:sz w:val="22"/>
      <w:szCs w:val="22"/>
      <w:lang w:val="en-AU" w:eastAsia="en-AU"/>
    </w:rPr>
  </w:style>
  <w:style w:type="paragraph" w:styleId="BodyTextIndent2">
    <w:name w:val="Body Text Indent 2"/>
    <w:basedOn w:val="Normal"/>
    <w:link w:val="BodyTextIndent2Char"/>
    <w:uiPriority w:val="99"/>
    <w:semiHidden/>
    <w:unhideWhenUsed/>
    <w:rsid w:val="007533F7"/>
    <w:pPr>
      <w:spacing w:after="120" w:line="480" w:lineRule="auto"/>
      <w:ind w:left="283"/>
    </w:pPr>
  </w:style>
  <w:style w:type="character" w:customStyle="1" w:styleId="BodyTextIndent2Char">
    <w:name w:val="Body Text Indent 2 Char"/>
    <w:basedOn w:val="DefaultParagraphFont"/>
    <w:link w:val="BodyTextIndent2"/>
    <w:uiPriority w:val="99"/>
    <w:semiHidden/>
    <w:rsid w:val="007533F7"/>
    <w:rPr>
      <w:rFonts w:ascii="Arial" w:eastAsiaTheme="minorHAnsi" w:hAnsi="Arial" w:cs="Arial"/>
      <w:sz w:val="22"/>
      <w:szCs w:val="22"/>
      <w:lang w:val="en-AU" w:eastAsia="en-AU"/>
    </w:rPr>
  </w:style>
  <w:style w:type="paragraph" w:styleId="BodyTextIndent3">
    <w:name w:val="Body Text Indent 3"/>
    <w:basedOn w:val="Normal"/>
    <w:link w:val="BodyTextIndent3Char"/>
    <w:uiPriority w:val="99"/>
    <w:semiHidden/>
    <w:unhideWhenUsed/>
    <w:rsid w:val="007533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533F7"/>
    <w:rPr>
      <w:rFonts w:ascii="Arial" w:eastAsiaTheme="minorHAnsi" w:hAnsi="Arial" w:cs="Arial"/>
      <w:sz w:val="16"/>
      <w:szCs w:val="16"/>
      <w:lang w:val="en-AU" w:eastAsia="en-AU"/>
    </w:rPr>
  </w:style>
  <w:style w:type="paragraph" w:styleId="Closing">
    <w:name w:val="Closing"/>
    <w:basedOn w:val="Normal"/>
    <w:link w:val="ClosingChar"/>
    <w:uiPriority w:val="99"/>
    <w:semiHidden/>
    <w:unhideWhenUsed/>
    <w:rsid w:val="007533F7"/>
    <w:pPr>
      <w:spacing w:after="0"/>
      <w:ind w:left="4252"/>
    </w:pPr>
  </w:style>
  <w:style w:type="character" w:customStyle="1" w:styleId="ClosingChar">
    <w:name w:val="Closing Char"/>
    <w:basedOn w:val="DefaultParagraphFont"/>
    <w:link w:val="Closing"/>
    <w:uiPriority w:val="99"/>
    <w:semiHidden/>
    <w:rsid w:val="007533F7"/>
    <w:rPr>
      <w:rFonts w:ascii="Arial" w:eastAsiaTheme="minorHAnsi" w:hAnsi="Arial" w:cs="Arial"/>
      <w:sz w:val="22"/>
      <w:szCs w:val="22"/>
      <w:lang w:val="en-AU" w:eastAsia="en-AU"/>
    </w:rPr>
  </w:style>
  <w:style w:type="paragraph" w:styleId="Date">
    <w:name w:val="Date"/>
    <w:basedOn w:val="Normal"/>
    <w:next w:val="Normal"/>
    <w:link w:val="DateChar"/>
    <w:uiPriority w:val="99"/>
    <w:semiHidden/>
    <w:unhideWhenUsed/>
    <w:rsid w:val="007533F7"/>
  </w:style>
  <w:style w:type="character" w:customStyle="1" w:styleId="DateChar">
    <w:name w:val="Date Char"/>
    <w:basedOn w:val="DefaultParagraphFont"/>
    <w:link w:val="Date"/>
    <w:uiPriority w:val="99"/>
    <w:semiHidden/>
    <w:rsid w:val="007533F7"/>
    <w:rPr>
      <w:rFonts w:ascii="Arial" w:eastAsiaTheme="minorHAnsi" w:hAnsi="Arial" w:cs="Arial"/>
      <w:sz w:val="22"/>
      <w:szCs w:val="22"/>
      <w:lang w:val="en-AU" w:eastAsia="en-AU"/>
    </w:rPr>
  </w:style>
  <w:style w:type="paragraph" w:styleId="E-mailSignature">
    <w:name w:val="E-mail Signature"/>
    <w:basedOn w:val="Normal"/>
    <w:link w:val="E-mailSignatureChar"/>
    <w:uiPriority w:val="99"/>
    <w:semiHidden/>
    <w:unhideWhenUsed/>
    <w:rsid w:val="007533F7"/>
    <w:pPr>
      <w:spacing w:after="0"/>
    </w:pPr>
  </w:style>
  <w:style w:type="character" w:customStyle="1" w:styleId="E-mailSignatureChar">
    <w:name w:val="E-mail Signature Char"/>
    <w:basedOn w:val="DefaultParagraphFont"/>
    <w:link w:val="E-mailSignature"/>
    <w:uiPriority w:val="99"/>
    <w:semiHidden/>
    <w:rsid w:val="007533F7"/>
    <w:rPr>
      <w:rFonts w:ascii="Arial" w:eastAsiaTheme="minorHAnsi" w:hAnsi="Arial" w:cs="Arial"/>
      <w:sz w:val="22"/>
      <w:szCs w:val="22"/>
      <w:lang w:val="en-AU" w:eastAsia="en-AU"/>
    </w:rPr>
  </w:style>
  <w:style w:type="paragraph" w:styleId="EndnoteText">
    <w:name w:val="endnote text"/>
    <w:basedOn w:val="Normal"/>
    <w:link w:val="EndnoteTextChar"/>
    <w:uiPriority w:val="99"/>
    <w:semiHidden/>
    <w:unhideWhenUsed/>
    <w:rsid w:val="007533F7"/>
    <w:pPr>
      <w:spacing w:after="0"/>
    </w:pPr>
    <w:rPr>
      <w:sz w:val="20"/>
      <w:szCs w:val="20"/>
    </w:rPr>
  </w:style>
  <w:style w:type="character" w:customStyle="1" w:styleId="EndnoteTextChar">
    <w:name w:val="Endnote Text Char"/>
    <w:basedOn w:val="DefaultParagraphFont"/>
    <w:link w:val="EndnoteText"/>
    <w:uiPriority w:val="99"/>
    <w:semiHidden/>
    <w:rsid w:val="007533F7"/>
    <w:rPr>
      <w:rFonts w:ascii="Arial" w:eastAsiaTheme="minorHAnsi" w:hAnsi="Arial" w:cs="Arial"/>
      <w:sz w:val="20"/>
      <w:szCs w:val="20"/>
      <w:lang w:val="en-AU" w:eastAsia="en-AU"/>
    </w:rPr>
  </w:style>
  <w:style w:type="paragraph" w:styleId="EnvelopeAddress">
    <w:name w:val="envelope address"/>
    <w:basedOn w:val="Normal"/>
    <w:uiPriority w:val="99"/>
    <w:semiHidden/>
    <w:unhideWhenUsed/>
    <w:rsid w:val="007533F7"/>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533F7"/>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533F7"/>
    <w:pPr>
      <w:spacing w:after="0"/>
    </w:pPr>
    <w:rPr>
      <w:i/>
      <w:iCs/>
    </w:rPr>
  </w:style>
  <w:style w:type="character" w:customStyle="1" w:styleId="HTMLAddressChar">
    <w:name w:val="HTML Address Char"/>
    <w:basedOn w:val="DefaultParagraphFont"/>
    <w:link w:val="HTMLAddress"/>
    <w:uiPriority w:val="99"/>
    <w:semiHidden/>
    <w:rsid w:val="007533F7"/>
    <w:rPr>
      <w:rFonts w:ascii="Arial" w:eastAsiaTheme="minorHAnsi" w:hAnsi="Arial" w:cs="Arial"/>
      <w:i/>
      <w:iCs/>
      <w:sz w:val="22"/>
      <w:szCs w:val="22"/>
      <w:lang w:val="en-AU" w:eastAsia="en-AU"/>
    </w:rPr>
  </w:style>
  <w:style w:type="paragraph" w:styleId="HTMLPreformatted">
    <w:name w:val="HTML Preformatted"/>
    <w:basedOn w:val="Normal"/>
    <w:link w:val="HTMLPreformattedChar"/>
    <w:uiPriority w:val="99"/>
    <w:semiHidden/>
    <w:unhideWhenUsed/>
    <w:rsid w:val="007533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533F7"/>
    <w:rPr>
      <w:rFonts w:ascii="Consolas" w:eastAsiaTheme="minorHAnsi" w:hAnsi="Consolas" w:cs="Consolas"/>
      <w:sz w:val="20"/>
      <w:szCs w:val="20"/>
      <w:lang w:val="en-AU" w:eastAsia="en-AU"/>
    </w:rPr>
  </w:style>
  <w:style w:type="paragraph" w:styleId="Index1">
    <w:name w:val="index 1"/>
    <w:basedOn w:val="Normal"/>
    <w:next w:val="Normal"/>
    <w:autoRedefine/>
    <w:uiPriority w:val="99"/>
    <w:semiHidden/>
    <w:unhideWhenUsed/>
    <w:rsid w:val="007533F7"/>
    <w:pPr>
      <w:spacing w:after="0"/>
      <w:ind w:left="220" w:hanging="220"/>
    </w:pPr>
  </w:style>
  <w:style w:type="paragraph" w:styleId="Index2">
    <w:name w:val="index 2"/>
    <w:basedOn w:val="Normal"/>
    <w:next w:val="Normal"/>
    <w:autoRedefine/>
    <w:uiPriority w:val="99"/>
    <w:semiHidden/>
    <w:unhideWhenUsed/>
    <w:rsid w:val="007533F7"/>
    <w:pPr>
      <w:spacing w:after="0"/>
      <w:ind w:left="440" w:hanging="220"/>
    </w:pPr>
  </w:style>
  <w:style w:type="paragraph" w:styleId="Index3">
    <w:name w:val="index 3"/>
    <w:basedOn w:val="Normal"/>
    <w:next w:val="Normal"/>
    <w:autoRedefine/>
    <w:uiPriority w:val="99"/>
    <w:semiHidden/>
    <w:unhideWhenUsed/>
    <w:rsid w:val="007533F7"/>
    <w:pPr>
      <w:spacing w:after="0"/>
      <w:ind w:left="660" w:hanging="220"/>
    </w:pPr>
  </w:style>
  <w:style w:type="paragraph" w:styleId="Index4">
    <w:name w:val="index 4"/>
    <w:basedOn w:val="Normal"/>
    <w:next w:val="Normal"/>
    <w:autoRedefine/>
    <w:uiPriority w:val="99"/>
    <w:semiHidden/>
    <w:unhideWhenUsed/>
    <w:rsid w:val="007533F7"/>
    <w:pPr>
      <w:spacing w:after="0"/>
      <w:ind w:left="880" w:hanging="220"/>
    </w:pPr>
  </w:style>
  <w:style w:type="paragraph" w:styleId="Index5">
    <w:name w:val="index 5"/>
    <w:basedOn w:val="Normal"/>
    <w:next w:val="Normal"/>
    <w:autoRedefine/>
    <w:uiPriority w:val="99"/>
    <w:semiHidden/>
    <w:unhideWhenUsed/>
    <w:rsid w:val="007533F7"/>
    <w:pPr>
      <w:spacing w:after="0"/>
      <w:ind w:left="1100" w:hanging="220"/>
    </w:pPr>
  </w:style>
  <w:style w:type="paragraph" w:styleId="Index6">
    <w:name w:val="index 6"/>
    <w:basedOn w:val="Normal"/>
    <w:next w:val="Normal"/>
    <w:autoRedefine/>
    <w:uiPriority w:val="99"/>
    <w:semiHidden/>
    <w:unhideWhenUsed/>
    <w:rsid w:val="007533F7"/>
    <w:pPr>
      <w:spacing w:after="0"/>
      <w:ind w:left="1320" w:hanging="220"/>
    </w:pPr>
  </w:style>
  <w:style w:type="paragraph" w:styleId="Index7">
    <w:name w:val="index 7"/>
    <w:basedOn w:val="Normal"/>
    <w:next w:val="Normal"/>
    <w:autoRedefine/>
    <w:uiPriority w:val="99"/>
    <w:semiHidden/>
    <w:unhideWhenUsed/>
    <w:rsid w:val="007533F7"/>
    <w:pPr>
      <w:spacing w:after="0"/>
      <w:ind w:left="1540" w:hanging="220"/>
    </w:pPr>
  </w:style>
  <w:style w:type="paragraph" w:styleId="Index8">
    <w:name w:val="index 8"/>
    <w:basedOn w:val="Normal"/>
    <w:next w:val="Normal"/>
    <w:autoRedefine/>
    <w:uiPriority w:val="99"/>
    <w:semiHidden/>
    <w:unhideWhenUsed/>
    <w:rsid w:val="007533F7"/>
    <w:pPr>
      <w:spacing w:after="0"/>
      <w:ind w:left="1760" w:hanging="220"/>
    </w:pPr>
  </w:style>
  <w:style w:type="paragraph" w:styleId="Index9">
    <w:name w:val="index 9"/>
    <w:basedOn w:val="Normal"/>
    <w:next w:val="Normal"/>
    <w:autoRedefine/>
    <w:uiPriority w:val="99"/>
    <w:semiHidden/>
    <w:unhideWhenUsed/>
    <w:rsid w:val="007533F7"/>
    <w:pPr>
      <w:spacing w:after="0"/>
      <w:ind w:left="1980" w:hanging="220"/>
    </w:pPr>
  </w:style>
  <w:style w:type="paragraph" w:styleId="IndexHeading">
    <w:name w:val="index heading"/>
    <w:basedOn w:val="Normal"/>
    <w:next w:val="Index1"/>
    <w:uiPriority w:val="99"/>
    <w:semiHidden/>
    <w:unhideWhenUsed/>
    <w:rsid w:val="007533F7"/>
    <w:rPr>
      <w:rFonts w:asciiTheme="majorHAnsi" w:eastAsiaTheme="majorEastAsia" w:hAnsiTheme="majorHAnsi" w:cstheme="majorBidi"/>
      <w:b/>
      <w:bCs/>
    </w:rPr>
  </w:style>
  <w:style w:type="paragraph" w:styleId="IntenseQuote">
    <w:name w:val="Intense Quote"/>
    <w:basedOn w:val="Normal"/>
    <w:next w:val="Normal"/>
    <w:link w:val="IntenseQuoteChar"/>
    <w:uiPriority w:val="99"/>
    <w:rsid w:val="007533F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rsid w:val="006B63BA"/>
    <w:rPr>
      <w:rFonts w:ascii="Arial" w:eastAsiaTheme="minorHAnsi" w:hAnsi="Arial" w:cs="Arial"/>
      <w:b/>
      <w:bCs/>
      <w:i/>
      <w:iCs/>
      <w:color w:val="4F81BD" w:themeColor="accent1"/>
      <w:sz w:val="22"/>
      <w:szCs w:val="22"/>
      <w:lang w:val="en-AU" w:eastAsia="en-AU"/>
    </w:rPr>
  </w:style>
  <w:style w:type="paragraph" w:styleId="List">
    <w:name w:val="List"/>
    <w:basedOn w:val="Normal"/>
    <w:uiPriority w:val="99"/>
    <w:semiHidden/>
    <w:unhideWhenUsed/>
    <w:rsid w:val="007533F7"/>
    <w:pPr>
      <w:ind w:left="283" w:hanging="283"/>
      <w:contextualSpacing/>
    </w:pPr>
  </w:style>
  <w:style w:type="paragraph" w:styleId="List2">
    <w:name w:val="List 2"/>
    <w:basedOn w:val="Normal"/>
    <w:uiPriority w:val="99"/>
    <w:semiHidden/>
    <w:unhideWhenUsed/>
    <w:rsid w:val="007533F7"/>
    <w:pPr>
      <w:ind w:left="566" w:hanging="283"/>
      <w:contextualSpacing/>
    </w:pPr>
  </w:style>
  <w:style w:type="paragraph" w:styleId="List3">
    <w:name w:val="List 3"/>
    <w:basedOn w:val="Normal"/>
    <w:uiPriority w:val="99"/>
    <w:semiHidden/>
    <w:unhideWhenUsed/>
    <w:rsid w:val="007533F7"/>
    <w:pPr>
      <w:ind w:left="849" w:hanging="283"/>
      <w:contextualSpacing/>
    </w:pPr>
  </w:style>
  <w:style w:type="paragraph" w:styleId="List4">
    <w:name w:val="List 4"/>
    <w:basedOn w:val="Normal"/>
    <w:uiPriority w:val="99"/>
    <w:semiHidden/>
    <w:unhideWhenUsed/>
    <w:rsid w:val="007533F7"/>
    <w:pPr>
      <w:ind w:left="1132" w:hanging="283"/>
      <w:contextualSpacing/>
    </w:pPr>
  </w:style>
  <w:style w:type="paragraph" w:styleId="List5">
    <w:name w:val="List 5"/>
    <w:basedOn w:val="Normal"/>
    <w:uiPriority w:val="99"/>
    <w:semiHidden/>
    <w:unhideWhenUsed/>
    <w:rsid w:val="007533F7"/>
    <w:pPr>
      <w:ind w:left="1415" w:hanging="283"/>
      <w:contextualSpacing/>
    </w:pPr>
  </w:style>
  <w:style w:type="paragraph" w:styleId="ListContinue">
    <w:name w:val="List Continue"/>
    <w:basedOn w:val="Normal"/>
    <w:uiPriority w:val="99"/>
    <w:semiHidden/>
    <w:unhideWhenUsed/>
    <w:rsid w:val="007533F7"/>
    <w:pPr>
      <w:spacing w:after="120"/>
      <w:ind w:left="283"/>
      <w:contextualSpacing/>
    </w:pPr>
  </w:style>
  <w:style w:type="paragraph" w:styleId="ListContinue2">
    <w:name w:val="List Continue 2"/>
    <w:basedOn w:val="Normal"/>
    <w:uiPriority w:val="99"/>
    <w:semiHidden/>
    <w:unhideWhenUsed/>
    <w:rsid w:val="007533F7"/>
    <w:pPr>
      <w:spacing w:after="120"/>
      <w:ind w:left="566"/>
      <w:contextualSpacing/>
    </w:pPr>
  </w:style>
  <w:style w:type="paragraph" w:styleId="ListContinue3">
    <w:name w:val="List Continue 3"/>
    <w:basedOn w:val="Normal"/>
    <w:uiPriority w:val="99"/>
    <w:semiHidden/>
    <w:unhideWhenUsed/>
    <w:rsid w:val="007533F7"/>
    <w:pPr>
      <w:spacing w:after="120"/>
      <w:ind w:left="849"/>
      <w:contextualSpacing/>
    </w:pPr>
  </w:style>
  <w:style w:type="paragraph" w:styleId="ListContinue4">
    <w:name w:val="List Continue 4"/>
    <w:basedOn w:val="Normal"/>
    <w:uiPriority w:val="99"/>
    <w:semiHidden/>
    <w:unhideWhenUsed/>
    <w:rsid w:val="007533F7"/>
    <w:pPr>
      <w:spacing w:after="120"/>
      <w:ind w:left="1132"/>
      <w:contextualSpacing/>
    </w:pPr>
  </w:style>
  <w:style w:type="paragraph" w:styleId="ListContinue5">
    <w:name w:val="List Continue 5"/>
    <w:basedOn w:val="Normal"/>
    <w:uiPriority w:val="99"/>
    <w:semiHidden/>
    <w:unhideWhenUsed/>
    <w:rsid w:val="007533F7"/>
    <w:pPr>
      <w:spacing w:after="120"/>
      <w:ind w:left="1415"/>
      <w:contextualSpacing/>
    </w:pPr>
  </w:style>
  <w:style w:type="paragraph" w:styleId="MacroText">
    <w:name w:val="macro"/>
    <w:link w:val="MacroTextChar"/>
    <w:uiPriority w:val="99"/>
    <w:semiHidden/>
    <w:unhideWhenUsed/>
    <w:rsid w:val="007533F7"/>
    <w:pPr>
      <w:tabs>
        <w:tab w:val="left" w:pos="480"/>
        <w:tab w:val="left" w:pos="960"/>
        <w:tab w:val="left" w:pos="1440"/>
        <w:tab w:val="left" w:pos="1920"/>
        <w:tab w:val="left" w:pos="2400"/>
        <w:tab w:val="left" w:pos="2880"/>
        <w:tab w:val="left" w:pos="3360"/>
        <w:tab w:val="left" w:pos="3840"/>
        <w:tab w:val="left" w:pos="4320"/>
      </w:tabs>
      <w:autoSpaceDE w:val="0"/>
      <w:autoSpaceDN w:val="0"/>
      <w:spacing w:after="0"/>
    </w:pPr>
    <w:rPr>
      <w:rFonts w:ascii="Consolas" w:eastAsiaTheme="minorHAnsi" w:hAnsi="Consolas" w:cs="Consolas"/>
      <w:sz w:val="20"/>
      <w:szCs w:val="20"/>
      <w:lang w:val="en-AU" w:eastAsia="en-AU"/>
    </w:rPr>
  </w:style>
  <w:style w:type="character" w:customStyle="1" w:styleId="MacroTextChar">
    <w:name w:val="Macro Text Char"/>
    <w:basedOn w:val="DefaultParagraphFont"/>
    <w:link w:val="MacroText"/>
    <w:uiPriority w:val="99"/>
    <w:semiHidden/>
    <w:rsid w:val="007533F7"/>
    <w:rPr>
      <w:rFonts w:ascii="Consolas" w:eastAsiaTheme="minorHAnsi" w:hAnsi="Consolas" w:cs="Consolas"/>
      <w:sz w:val="20"/>
      <w:szCs w:val="20"/>
      <w:lang w:val="en-AU" w:eastAsia="en-AU"/>
    </w:rPr>
  </w:style>
  <w:style w:type="paragraph" w:styleId="MessageHeader">
    <w:name w:val="Message Header"/>
    <w:basedOn w:val="Normal"/>
    <w:link w:val="MessageHeaderChar"/>
    <w:uiPriority w:val="99"/>
    <w:semiHidden/>
    <w:unhideWhenUsed/>
    <w:rsid w:val="007533F7"/>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533F7"/>
    <w:rPr>
      <w:rFonts w:asciiTheme="majorHAnsi" w:eastAsiaTheme="majorEastAsia" w:hAnsiTheme="majorHAnsi" w:cstheme="majorBidi"/>
      <w:shd w:val="pct20" w:color="auto" w:fill="auto"/>
      <w:lang w:val="en-AU" w:eastAsia="en-AU"/>
    </w:rPr>
  </w:style>
  <w:style w:type="paragraph" w:styleId="NoSpacing">
    <w:name w:val="No Spacing"/>
    <w:uiPriority w:val="1"/>
    <w:qFormat/>
    <w:rsid w:val="007533F7"/>
    <w:pPr>
      <w:autoSpaceDE w:val="0"/>
      <w:autoSpaceDN w:val="0"/>
      <w:spacing w:after="0"/>
    </w:pPr>
    <w:rPr>
      <w:rFonts w:eastAsiaTheme="minorHAnsi" w:cs="Arial"/>
      <w:lang w:val="en-AU" w:eastAsia="en-AU"/>
    </w:rPr>
  </w:style>
  <w:style w:type="paragraph" w:styleId="NormalIndent">
    <w:name w:val="Normal Indent"/>
    <w:basedOn w:val="Normal"/>
    <w:uiPriority w:val="99"/>
    <w:semiHidden/>
    <w:unhideWhenUsed/>
    <w:rsid w:val="007533F7"/>
    <w:pPr>
      <w:ind w:left="720"/>
    </w:pPr>
  </w:style>
  <w:style w:type="paragraph" w:styleId="NoteHeading">
    <w:name w:val="Note Heading"/>
    <w:basedOn w:val="Normal"/>
    <w:next w:val="Normal"/>
    <w:link w:val="NoteHeadingChar"/>
    <w:uiPriority w:val="99"/>
    <w:semiHidden/>
    <w:unhideWhenUsed/>
    <w:rsid w:val="007533F7"/>
    <w:pPr>
      <w:spacing w:after="0"/>
    </w:pPr>
  </w:style>
  <w:style w:type="character" w:customStyle="1" w:styleId="NoteHeadingChar">
    <w:name w:val="Note Heading Char"/>
    <w:basedOn w:val="DefaultParagraphFont"/>
    <w:link w:val="NoteHeading"/>
    <w:uiPriority w:val="99"/>
    <w:semiHidden/>
    <w:rsid w:val="007533F7"/>
    <w:rPr>
      <w:rFonts w:ascii="Arial" w:eastAsiaTheme="minorHAnsi" w:hAnsi="Arial" w:cs="Arial"/>
      <w:sz w:val="22"/>
      <w:szCs w:val="22"/>
      <w:lang w:val="en-AU" w:eastAsia="en-AU"/>
    </w:rPr>
  </w:style>
  <w:style w:type="paragraph" w:styleId="PlainText">
    <w:name w:val="Plain Text"/>
    <w:basedOn w:val="Normal"/>
    <w:link w:val="PlainTextChar"/>
    <w:uiPriority w:val="99"/>
    <w:semiHidden/>
    <w:unhideWhenUsed/>
    <w:rsid w:val="007533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33F7"/>
    <w:rPr>
      <w:rFonts w:ascii="Consolas" w:eastAsiaTheme="minorHAnsi" w:hAnsi="Consolas" w:cs="Consolas"/>
      <w:sz w:val="21"/>
      <w:szCs w:val="21"/>
      <w:lang w:val="en-AU" w:eastAsia="en-AU"/>
    </w:rPr>
  </w:style>
  <w:style w:type="paragraph" w:styleId="Quote">
    <w:name w:val="Quote"/>
    <w:basedOn w:val="Normal"/>
    <w:next w:val="Normal"/>
    <w:link w:val="QuoteChar"/>
    <w:uiPriority w:val="1"/>
    <w:rsid w:val="007533F7"/>
    <w:rPr>
      <w:i/>
      <w:iCs/>
      <w:color w:val="000000" w:themeColor="text1"/>
    </w:rPr>
  </w:style>
  <w:style w:type="character" w:customStyle="1" w:styleId="QuoteChar">
    <w:name w:val="Quote Char"/>
    <w:basedOn w:val="DefaultParagraphFont"/>
    <w:link w:val="Quote"/>
    <w:uiPriority w:val="1"/>
    <w:rsid w:val="00BD1D7C"/>
    <w:rPr>
      <w:i/>
      <w:iCs/>
      <w:color w:val="000000" w:themeColor="text1"/>
    </w:rPr>
  </w:style>
  <w:style w:type="paragraph" w:styleId="Salutation">
    <w:name w:val="Salutation"/>
    <w:basedOn w:val="Normal"/>
    <w:next w:val="Normal"/>
    <w:link w:val="SalutationChar"/>
    <w:uiPriority w:val="99"/>
    <w:semiHidden/>
    <w:unhideWhenUsed/>
    <w:rsid w:val="007533F7"/>
  </w:style>
  <w:style w:type="character" w:customStyle="1" w:styleId="SalutationChar">
    <w:name w:val="Salutation Char"/>
    <w:basedOn w:val="DefaultParagraphFont"/>
    <w:link w:val="Salutation"/>
    <w:uiPriority w:val="99"/>
    <w:semiHidden/>
    <w:rsid w:val="007533F7"/>
    <w:rPr>
      <w:rFonts w:ascii="Arial" w:eastAsiaTheme="minorHAnsi" w:hAnsi="Arial" w:cs="Arial"/>
      <w:sz w:val="22"/>
      <w:szCs w:val="22"/>
      <w:lang w:val="en-AU" w:eastAsia="en-AU"/>
    </w:rPr>
  </w:style>
  <w:style w:type="paragraph" w:styleId="Signature">
    <w:name w:val="Signature"/>
    <w:basedOn w:val="Normal"/>
    <w:link w:val="SignatureChar"/>
    <w:uiPriority w:val="99"/>
    <w:semiHidden/>
    <w:unhideWhenUsed/>
    <w:rsid w:val="007533F7"/>
    <w:pPr>
      <w:spacing w:after="0"/>
      <w:ind w:left="4252"/>
    </w:pPr>
  </w:style>
  <w:style w:type="character" w:customStyle="1" w:styleId="SignatureChar">
    <w:name w:val="Signature Char"/>
    <w:basedOn w:val="DefaultParagraphFont"/>
    <w:link w:val="Signature"/>
    <w:uiPriority w:val="99"/>
    <w:semiHidden/>
    <w:rsid w:val="007533F7"/>
    <w:rPr>
      <w:rFonts w:ascii="Arial" w:eastAsiaTheme="minorHAnsi" w:hAnsi="Arial" w:cs="Arial"/>
      <w:sz w:val="22"/>
      <w:szCs w:val="22"/>
      <w:lang w:val="en-AU" w:eastAsia="en-AU"/>
    </w:rPr>
  </w:style>
  <w:style w:type="paragraph" w:styleId="TableofAuthorities">
    <w:name w:val="table of authorities"/>
    <w:basedOn w:val="Normal"/>
    <w:next w:val="Normal"/>
    <w:uiPriority w:val="99"/>
    <w:semiHidden/>
    <w:unhideWhenUsed/>
    <w:rsid w:val="007533F7"/>
    <w:pPr>
      <w:spacing w:after="0"/>
      <w:ind w:left="220" w:hanging="220"/>
    </w:pPr>
  </w:style>
  <w:style w:type="paragraph" w:styleId="TOAHeading">
    <w:name w:val="toa heading"/>
    <w:basedOn w:val="Normal"/>
    <w:next w:val="Normal"/>
    <w:uiPriority w:val="99"/>
    <w:semiHidden/>
    <w:unhideWhenUsed/>
    <w:rsid w:val="007533F7"/>
    <w:pPr>
      <w:spacing w:before="120"/>
    </w:pPr>
    <w:rPr>
      <w:rFonts w:asciiTheme="majorHAnsi" w:eastAsiaTheme="majorEastAsia" w:hAnsiTheme="majorHAnsi" w:cstheme="majorBidi"/>
      <w:b/>
      <w:bCs/>
      <w:sz w:val="24"/>
      <w:szCs w:val="24"/>
    </w:rPr>
  </w:style>
  <w:style w:type="paragraph" w:customStyle="1" w:styleId="Bulletedlist1">
    <w:name w:val="Bulleted list 1"/>
    <w:basedOn w:val="ListParagraph"/>
    <w:link w:val="Bulletedlist1Char1"/>
    <w:uiPriority w:val="99"/>
    <w:rsid w:val="00B65881"/>
    <w:pPr>
      <w:numPr>
        <w:numId w:val="40"/>
      </w:numPr>
      <w:autoSpaceDE/>
      <w:autoSpaceDN/>
      <w:spacing w:after="120" w:line="240" w:lineRule="auto"/>
    </w:pPr>
    <w:rPr>
      <w:rFonts w:eastAsia="Times New Roman"/>
      <w:sz w:val="20"/>
      <w:szCs w:val="20"/>
      <w:lang w:eastAsia="en-AU"/>
    </w:rPr>
  </w:style>
  <w:style w:type="character" w:customStyle="1" w:styleId="Bulletedlist1Char1">
    <w:name w:val="Bulleted list 1 Char1"/>
    <w:link w:val="Bulletedlist1"/>
    <w:uiPriority w:val="99"/>
    <w:locked/>
    <w:rsid w:val="00B65881"/>
    <w:rPr>
      <w:rFonts w:ascii="Calibri" w:eastAsia="Times New Roman" w:hAnsi="Calibri" w:cs="Times New Roman"/>
      <w:sz w:val="20"/>
      <w:szCs w:val="20"/>
      <w:lang w:eastAsia="en-AU"/>
    </w:rPr>
  </w:style>
  <w:style w:type="paragraph" w:customStyle="1" w:styleId="Bulletedlist2">
    <w:name w:val="Bulleted list 2"/>
    <w:basedOn w:val="Bulletedlist1"/>
    <w:uiPriority w:val="99"/>
    <w:rsid w:val="00B65881"/>
    <w:pPr>
      <w:numPr>
        <w:ilvl w:val="1"/>
      </w:numPr>
      <w:tabs>
        <w:tab w:val="num" w:pos="360"/>
        <w:tab w:val="num" w:pos="397"/>
        <w:tab w:val="num" w:pos="1440"/>
      </w:tabs>
      <w:ind w:left="1720" w:hanging="397"/>
    </w:pPr>
  </w:style>
  <w:style w:type="paragraph" w:customStyle="1" w:styleId="Bulletedlist3">
    <w:name w:val="Bulleted list 3"/>
    <w:basedOn w:val="Bulletedlist2"/>
    <w:uiPriority w:val="99"/>
    <w:rsid w:val="00B65881"/>
    <w:pPr>
      <w:numPr>
        <w:ilvl w:val="2"/>
      </w:numPr>
      <w:tabs>
        <w:tab w:val="num" w:pos="360"/>
        <w:tab w:val="num" w:pos="397"/>
        <w:tab w:val="num" w:pos="2160"/>
      </w:tabs>
      <w:ind w:left="2440" w:hanging="397"/>
    </w:pPr>
  </w:style>
  <w:style w:type="paragraph" w:customStyle="1" w:styleId="OWSSummaryH4">
    <w:name w:val="OWS Summary H4"/>
    <w:basedOn w:val="OWSSummaryH3"/>
    <w:link w:val="OWSSummaryH4Char"/>
    <w:qFormat/>
    <w:rsid w:val="006D48A9"/>
    <w:rPr>
      <w:i w:val="0"/>
      <w:sz w:val="24"/>
    </w:rPr>
  </w:style>
  <w:style w:type="character" w:customStyle="1" w:styleId="OWSSummaryH4Char">
    <w:name w:val="OWS Summary H4 Char"/>
    <w:basedOn w:val="Heading4Char"/>
    <w:link w:val="OWSSummaryH4"/>
    <w:rsid w:val="006D48A9"/>
    <w:rPr>
      <w:rFonts w:eastAsia="Times New Roman" w:cs="Arial"/>
      <w:b/>
      <w:bCs/>
      <w:color w:val="1F497D" w:themeColor="text2"/>
      <w:sz w:val="24"/>
      <w:szCs w:val="26"/>
      <w:lang w:val="en-GB" w:eastAsia="en-US"/>
    </w:rPr>
  </w:style>
  <w:style w:type="paragraph" w:customStyle="1" w:styleId="OWSpre-listtext">
    <w:name w:val="OWS pre-list text"/>
    <w:basedOn w:val="Body"/>
    <w:link w:val="OWSpre-listtextChar"/>
    <w:qFormat/>
    <w:rsid w:val="00CB1F06"/>
    <w:pPr>
      <w:spacing w:after="120"/>
    </w:pPr>
    <w:rPr>
      <w:rFonts w:ascii="Arial" w:hAnsi="Arial"/>
    </w:rPr>
  </w:style>
  <w:style w:type="paragraph" w:customStyle="1" w:styleId="OWSpost-listnormaltext">
    <w:name w:val="OWS post-list normal text"/>
    <w:basedOn w:val="BRnormal11pt"/>
    <w:link w:val="OWSpost-listnormaltextChar"/>
    <w:qFormat/>
    <w:rsid w:val="00CB1F06"/>
    <w:pPr>
      <w:spacing w:before="200"/>
    </w:pPr>
  </w:style>
  <w:style w:type="character" w:customStyle="1" w:styleId="OWSpre-listtextChar">
    <w:name w:val="OWS pre-list text Char"/>
    <w:basedOn w:val="BodyChar"/>
    <w:link w:val="OWSpre-listtext"/>
    <w:rsid w:val="00902F55"/>
    <w:rPr>
      <w:rFonts w:ascii="Calibri" w:eastAsiaTheme="minorHAnsi" w:hAnsi="Calibri" w:cs="Arial"/>
      <w:sz w:val="22"/>
      <w:szCs w:val="22"/>
      <w:lang w:val="en-AU" w:eastAsia="en-AU"/>
    </w:rPr>
  </w:style>
  <w:style w:type="character" w:customStyle="1" w:styleId="OWSpost-listnormaltextChar">
    <w:name w:val="OWS post-list normal text Char"/>
    <w:basedOn w:val="BRnormal11ptChar"/>
    <w:link w:val="OWSpost-listnormaltext"/>
    <w:rsid w:val="00902F55"/>
    <w:rPr>
      <w:rFonts w:ascii="Arial" w:eastAsiaTheme="minorHAnsi" w:hAnsi="Arial" w:cs="Arial"/>
      <w:sz w:val="22"/>
      <w:szCs w:val="22"/>
      <w:lang w:val="en-AU" w:eastAsia="en-AU"/>
    </w:rPr>
  </w:style>
  <w:style w:type="paragraph" w:customStyle="1" w:styleId="Header1">
    <w:name w:val="Header1"/>
    <w:basedOn w:val="BasicParagraph"/>
    <w:link w:val="Header1Char"/>
    <w:qFormat/>
    <w:rsid w:val="00BD1D7C"/>
    <w:pPr>
      <w:jc w:val="right"/>
    </w:pPr>
    <w:rPr>
      <w:rFonts w:ascii="Arial" w:hAnsi="Arial" w:cs="Arial"/>
      <w:color w:val="808080" w:themeColor="background1" w:themeShade="80"/>
      <w:sz w:val="20"/>
      <w:szCs w:val="20"/>
    </w:rPr>
  </w:style>
  <w:style w:type="paragraph" w:customStyle="1" w:styleId="PageNumber1">
    <w:name w:val="Page Number1"/>
    <w:basedOn w:val="Footer"/>
    <w:link w:val="PagenumberChar"/>
    <w:qFormat/>
    <w:rsid w:val="00BD1D7C"/>
  </w:style>
  <w:style w:type="character" w:customStyle="1" w:styleId="BasicParagraphChar">
    <w:name w:val="[Basic Paragraph] Char"/>
    <w:basedOn w:val="DefaultParagraphFont"/>
    <w:link w:val="BasicParagraph"/>
    <w:uiPriority w:val="99"/>
    <w:rsid w:val="00BD1D7C"/>
    <w:rPr>
      <w:rFonts w:ascii="MinionPro-Regular" w:hAnsi="MinionPro-Regular" w:cs="MinionPro-Regular"/>
      <w:color w:val="000000"/>
      <w:lang w:val="en-GB"/>
    </w:rPr>
  </w:style>
  <w:style w:type="character" w:customStyle="1" w:styleId="Header1Char">
    <w:name w:val="Header1 Char"/>
    <w:basedOn w:val="BasicParagraphChar"/>
    <w:link w:val="Header1"/>
    <w:rsid w:val="00902F55"/>
    <w:rPr>
      <w:rFonts w:ascii="MinionPro-Regular" w:hAnsi="MinionPro-Regular" w:cs="Arial"/>
      <w:color w:val="808080" w:themeColor="background1" w:themeShade="80"/>
      <w:sz w:val="20"/>
      <w:szCs w:val="20"/>
      <w:lang w:val="en-GB"/>
    </w:rPr>
  </w:style>
  <w:style w:type="paragraph" w:customStyle="1" w:styleId="Quotecitation">
    <w:name w:val="Quote citation"/>
    <w:basedOn w:val="OWSQuote"/>
    <w:link w:val="QuotecitationChar"/>
    <w:rsid w:val="000C41FB"/>
    <w:rPr>
      <w:i w:val="0"/>
    </w:rPr>
  </w:style>
  <w:style w:type="character" w:customStyle="1" w:styleId="PagenumberChar">
    <w:name w:val="Page number Char"/>
    <w:basedOn w:val="FooterChar"/>
    <w:link w:val="PageNumber1"/>
    <w:rsid w:val="00902F55"/>
    <w:rPr>
      <w:sz w:val="18"/>
      <w:szCs w:val="18"/>
    </w:rPr>
  </w:style>
  <w:style w:type="paragraph" w:customStyle="1" w:styleId="OWSAppendixH1">
    <w:name w:val="OWS Appendix H1"/>
    <w:basedOn w:val="OWSSummaryH1"/>
    <w:link w:val="OWSAppendixH1Char"/>
    <w:qFormat/>
    <w:rsid w:val="006D48A9"/>
  </w:style>
  <w:style w:type="character" w:customStyle="1" w:styleId="QuotecitationChar">
    <w:name w:val="Quote citation Char"/>
    <w:basedOn w:val="OWSQuoteChar"/>
    <w:link w:val="Quotecitation"/>
    <w:rsid w:val="000C41FB"/>
    <w:rPr>
      <w:i w:val="0"/>
      <w:color w:val="000000"/>
    </w:rPr>
  </w:style>
  <w:style w:type="paragraph" w:customStyle="1" w:styleId="OWSAppendixH2">
    <w:name w:val="OWS Appendix H2"/>
    <w:basedOn w:val="OWSSummaryH2"/>
    <w:link w:val="OWSAppendixH2Char"/>
    <w:qFormat/>
    <w:rsid w:val="00B944C6"/>
    <w:rPr>
      <w:lang w:eastAsia="en-US"/>
    </w:rPr>
  </w:style>
  <w:style w:type="character" w:customStyle="1" w:styleId="OWSAppendixH1Char">
    <w:name w:val="OWS Appendix H1 Char"/>
    <w:basedOn w:val="OWSSummaryH1Char"/>
    <w:link w:val="OWSAppendixH1"/>
    <w:rsid w:val="006D48A9"/>
    <w:rPr>
      <w:rFonts w:ascii="Arial Bold" w:hAnsi="Arial Bold" w:cs="Arial"/>
      <w:b/>
      <w:bCs/>
      <w:color w:val="1F497D" w:themeColor="text2"/>
      <w:sz w:val="48"/>
      <w:szCs w:val="48"/>
      <w:lang w:val="en-GB"/>
    </w:rPr>
  </w:style>
  <w:style w:type="paragraph" w:customStyle="1" w:styleId="OWSAppendixH3">
    <w:name w:val="OWS Appendix H3"/>
    <w:basedOn w:val="OWSSummaryH3"/>
    <w:link w:val="OWSAppendixH3Char"/>
    <w:qFormat/>
    <w:rsid w:val="00B944C6"/>
    <w:rPr>
      <w:lang w:eastAsia="en-US"/>
    </w:rPr>
  </w:style>
  <w:style w:type="character" w:customStyle="1" w:styleId="OWSAppendixH2Char">
    <w:name w:val="OWS Appendix H2 Char"/>
    <w:basedOn w:val="OWSSummaryH2Char"/>
    <w:link w:val="OWSAppendixH2"/>
    <w:rsid w:val="00B944C6"/>
    <w:rPr>
      <w:rFonts w:ascii="Arial" w:eastAsiaTheme="minorHAnsi" w:hAnsi="Arial" w:cs="Arial"/>
      <w:b/>
      <w:bCs/>
      <w:color w:val="1F497D" w:themeColor="text2"/>
      <w:sz w:val="30"/>
      <w:szCs w:val="30"/>
      <w:lang w:val="en-GB" w:eastAsia="en-US"/>
    </w:rPr>
  </w:style>
  <w:style w:type="paragraph" w:customStyle="1" w:styleId="OWSAppendixH4">
    <w:name w:val="OWS Appendix H4"/>
    <w:basedOn w:val="OWSSummaryH4"/>
    <w:link w:val="OWSAppendixH4Char"/>
    <w:qFormat/>
    <w:rsid w:val="006C01FD"/>
    <w:rPr>
      <w:szCs w:val="24"/>
    </w:rPr>
  </w:style>
  <w:style w:type="character" w:customStyle="1" w:styleId="OWSAppendixH3Char">
    <w:name w:val="OWS Appendix H3 Char"/>
    <w:basedOn w:val="OWSSummaryH3Char"/>
    <w:link w:val="OWSAppendixH3"/>
    <w:rsid w:val="00B944C6"/>
    <w:rPr>
      <w:rFonts w:eastAsia="Times New Roman" w:cs="Arial"/>
      <w:b/>
      <w:bCs/>
      <w:i/>
      <w:color w:val="1F497D" w:themeColor="text2"/>
      <w:sz w:val="26"/>
      <w:szCs w:val="26"/>
      <w:lang w:val="en-GB" w:eastAsia="en-US"/>
    </w:rPr>
  </w:style>
  <w:style w:type="paragraph" w:customStyle="1" w:styleId="OWSbulletL3">
    <w:name w:val="OWS bullet L3"/>
    <w:basedOn w:val="OWSbulletL2"/>
    <w:link w:val="OWSbulletL3Char"/>
    <w:qFormat/>
    <w:rsid w:val="00483C44"/>
    <w:pPr>
      <w:numPr>
        <w:ilvl w:val="2"/>
      </w:numPr>
      <w:tabs>
        <w:tab w:val="clear" w:pos="2160"/>
        <w:tab w:val="num" w:pos="1560"/>
      </w:tabs>
      <w:ind w:left="1560" w:hanging="426"/>
    </w:pPr>
  </w:style>
  <w:style w:type="character" w:customStyle="1" w:styleId="OWSAppendixH4Char">
    <w:name w:val="OWS Appendix H4 Char"/>
    <w:basedOn w:val="OWSSummaryH4Char"/>
    <w:link w:val="OWSAppendixH4"/>
    <w:rsid w:val="006C01FD"/>
    <w:rPr>
      <w:rFonts w:eastAsia="Times New Roman" w:cs="Arial"/>
      <w:b/>
      <w:bCs/>
      <w:color w:val="1F497D" w:themeColor="text2"/>
      <w:sz w:val="24"/>
      <w:szCs w:val="24"/>
      <w:lang w:val="en-GB" w:eastAsia="en-US"/>
    </w:rPr>
  </w:style>
  <w:style w:type="character" w:customStyle="1" w:styleId="OWSbulletL3Char">
    <w:name w:val="OWS bullet L3 Char"/>
    <w:basedOn w:val="OWSbulletL2Char"/>
    <w:link w:val="OWSbulletL3"/>
    <w:rsid w:val="00483C44"/>
    <w:rPr>
      <w:rFonts w:ascii="Calibri" w:hAnsi="Calibri" w:cs="Arial"/>
      <w:color w:val="000000"/>
      <w:sz w:val="18"/>
    </w:rPr>
  </w:style>
  <w:style w:type="paragraph" w:customStyle="1" w:styleId="OWStablebulletpointL1">
    <w:name w:val="OWS table bullet point L1"/>
    <w:basedOn w:val="OWSTabletext"/>
    <w:link w:val="OWStablebulletpointL1Char"/>
    <w:qFormat/>
    <w:rsid w:val="002637C6"/>
    <w:pPr>
      <w:numPr>
        <w:numId w:val="41"/>
      </w:numPr>
      <w:ind w:left="459" w:hanging="459"/>
    </w:pPr>
  </w:style>
  <w:style w:type="character" w:customStyle="1" w:styleId="OWStablebulletpointL1Char">
    <w:name w:val="OWS table bullet point L1 Char"/>
    <w:basedOn w:val="OWSTabletextChar"/>
    <w:link w:val="OWStablebulletpointL1"/>
    <w:rsid w:val="002637C6"/>
    <w:rPr>
      <w:rFonts w:ascii="Calibri" w:hAnsi="Calibri" w:cs="Arial"/>
      <w:color w:val="000000"/>
      <w:sz w:val="18"/>
      <w:szCs w:val="20"/>
    </w:rPr>
  </w:style>
  <w:style w:type="paragraph" w:customStyle="1" w:styleId="Page2address">
    <w:name w:val="Page 2 address"/>
    <w:basedOn w:val="BRnormal10pt-CopyrightPage"/>
    <w:link w:val="Page2addressChar"/>
    <w:uiPriority w:val="99"/>
    <w:rsid w:val="00240525"/>
    <w:pPr>
      <w:spacing w:before="0" w:after="0"/>
    </w:pPr>
  </w:style>
  <w:style w:type="character" w:customStyle="1" w:styleId="Page2addressChar">
    <w:name w:val="Page 2 address Char"/>
    <w:basedOn w:val="BRnormal10pt-CopyrightPageChar"/>
    <w:link w:val="Page2address"/>
    <w:uiPriority w:val="99"/>
    <w:rsid w:val="00240525"/>
    <w:rPr>
      <w:rFonts w:ascii="Calibri" w:eastAsiaTheme="minorHAnsi" w:hAnsi="Calibri" w:cs="Arial"/>
      <w:sz w:val="20"/>
      <w:szCs w:val="20"/>
      <w:lang w:val="en-AU" w:eastAsia="en-AU"/>
    </w:rPr>
  </w:style>
  <w:style w:type="paragraph" w:customStyle="1" w:styleId="font5">
    <w:name w:val="font5"/>
    <w:basedOn w:val="Normal"/>
    <w:rsid w:val="003B7C28"/>
    <w:pPr>
      <w:autoSpaceDE/>
      <w:autoSpaceDN/>
      <w:spacing w:before="100" w:beforeAutospacing="1" w:after="100" w:afterAutospacing="1"/>
    </w:pPr>
    <w:rPr>
      <w:rFonts w:eastAsia="Times New Roman" w:cs="Arial"/>
      <w:color w:val="000000"/>
      <w:sz w:val="20"/>
      <w:szCs w:val="20"/>
      <w:lang w:val="en-AU" w:eastAsia="en-AU"/>
    </w:rPr>
  </w:style>
  <w:style w:type="paragraph" w:customStyle="1" w:styleId="font6">
    <w:name w:val="font6"/>
    <w:basedOn w:val="Normal"/>
    <w:rsid w:val="003B7C28"/>
    <w:pPr>
      <w:autoSpaceDE/>
      <w:autoSpaceDN/>
      <w:spacing w:before="100" w:beforeAutospacing="1" w:after="100" w:afterAutospacing="1"/>
    </w:pPr>
    <w:rPr>
      <w:rFonts w:eastAsia="Times New Roman" w:cs="Arial"/>
      <w:color w:val="000000"/>
      <w:sz w:val="20"/>
      <w:szCs w:val="20"/>
      <w:lang w:val="en-AU" w:eastAsia="en-AU"/>
    </w:rPr>
  </w:style>
  <w:style w:type="paragraph" w:customStyle="1" w:styleId="font7">
    <w:name w:val="font7"/>
    <w:basedOn w:val="Normal"/>
    <w:rsid w:val="003B7C28"/>
    <w:pPr>
      <w:autoSpaceDE/>
      <w:autoSpaceDN/>
      <w:spacing w:before="100" w:beforeAutospacing="1" w:after="100" w:afterAutospacing="1"/>
    </w:pPr>
    <w:rPr>
      <w:rFonts w:eastAsia="Times New Roman" w:cs="Arial"/>
      <w:color w:val="000000"/>
      <w:sz w:val="20"/>
      <w:szCs w:val="20"/>
      <w:lang w:val="en-AU" w:eastAsia="en-AU"/>
    </w:rPr>
  </w:style>
  <w:style w:type="paragraph" w:customStyle="1" w:styleId="xl65">
    <w:name w:val="xl65"/>
    <w:basedOn w:val="Normal"/>
    <w:rsid w:val="003B7C28"/>
    <w:pPr>
      <w:autoSpaceDE/>
      <w:autoSpaceDN/>
      <w:spacing w:before="100" w:beforeAutospacing="1" w:after="100" w:afterAutospacing="1"/>
    </w:pPr>
    <w:rPr>
      <w:rFonts w:eastAsia="Times New Roman" w:cs="Arial"/>
      <w:sz w:val="20"/>
      <w:szCs w:val="20"/>
      <w:lang w:val="en-AU" w:eastAsia="en-AU"/>
    </w:rPr>
  </w:style>
  <w:style w:type="paragraph" w:customStyle="1" w:styleId="xl66">
    <w:name w:val="xl66"/>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b/>
      <w:bCs/>
      <w:sz w:val="20"/>
      <w:szCs w:val="20"/>
      <w:lang w:val="en-AU" w:eastAsia="en-AU"/>
    </w:rPr>
  </w:style>
  <w:style w:type="paragraph" w:customStyle="1" w:styleId="xl67">
    <w:name w:val="xl67"/>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color w:val="000000"/>
      <w:sz w:val="20"/>
      <w:szCs w:val="20"/>
      <w:lang w:val="en-AU" w:eastAsia="en-AU"/>
    </w:rPr>
  </w:style>
  <w:style w:type="paragraph" w:customStyle="1" w:styleId="xl68">
    <w:name w:val="xl68"/>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sz w:val="20"/>
      <w:szCs w:val="20"/>
      <w:lang w:val="en-AU" w:eastAsia="en-AU"/>
    </w:rPr>
  </w:style>
  <w:style w:type="paragraph" w:customStyle="1" w:styleId="OWSCoverpageA">
    <w:name w:val="OWS Cover page A"/>
    <w:basedOn w:val="Head3Headings"/>
    <w:link w:val="OWSCoverpageAChar"/>
    <w:qFormat/>
    <w:rsid w:val="00CB7B02"/>
    <w:pPr>
      <w:adjustRightInd/>
      <w:spacing w:after="0" w:line="240" w:lineRule="auto"/>
      <w:ind w:left="993" w:right="984"/>
    </w:pPr>
    <w:rPr>
      <w:rFonts w:ascii="Arial" w:hAnsi="Arial" w:cs="Arial"/>
      <w:color w:val="1F497D" w:themeColor="text2"/>
      <w:sz w:val="52"/>
      <w:szCs w:val="52"/>
      <w:lang w:val="en-AU" w:eastAsia="en-AU"/>
    </w:rPr>
  </w:style>
  <w:style w:type="paragraph" w:customStyle="1" w:styleId="BRCoverpageB">
    <w:name w:val="BR Cover page B"/>
    <w:basedOn w:val="Body"/>
    <w:link w:val="BRCoverpageBChar"/>
    <w:qFormat/>
    <w:rsid w:val="00CB7B02"/>
    <w:pPr>
      <w:ind w:left="993"/>
    </w:pPr>
    <w:rPr>
      <w:rFonts w:ascii="Arial" w:eastAsiaTheme="minorHAnsi" w:hAnsi="Arial"/>
      <w:color w:val="1F497D" w:themeColor="text2"/>
      <w:sz w:val="24"/>
      <w:szCs w:val="24"/>
      <w:lang w:val="en-AU" w:eastAsia="en-AU"/>
    </w:rPr>
  </w:style>
  <w:style w:type="character" w:customStyle="1" w:styleId="OWSCoverpageAChar">
    <w:name w:val="OWS Cover page A Char"/>
    <w:basedOn w:val="Head3HeadingsChar"/>
    <w:link w:val="OWSCoverpageA"/>
    <w:rsid w:val="00CB7B02"/>
    <w:rPr>
      <w:rFonts w:ascii="Calibri-Bold" w:eastAsia="Times New Roman" w:hAnsi="Calibri-Bold" w:cs="Arial"/>
      <w:b/>
      <w:bCs/>
      <w:color w:val="1F497D" w:themeColor="text2"/>
      <w:sz w:val="52"/>
      <w:szCs w:val="52"/>
      <w:lang w:val="en-AU" w:eastAsia="en-AU"/>
    </w:rPr>
  </w:style>
  <w:style w:type="character" w:customStyle="1" w:styleId="BRCoverpageBChar">
    <w:name w:val="BR Cover page B Char"/>
    <w:basedOn w:val="BodyChar"/>
    <w:link w:val="BRCoverpageB"/>
    <w:rsid w:val="00CB7B02"/>
    <w:rPr>
      <w:rFonts w:ascii="Calibri" w:eastAsiaTheme="minorHAnsi" w:hAnsi="Calibri" w:cs="Arial"/>
      <w:color w:val="1F497D" w:themeColor="text2"/>
      <w:sz w:val="24"/>
      <w:szCs w:val="24"/>
      <w:lang w:val="en-AU" w:eastAsia="en-AU"/>
    </w:rPr>
  </w:style>
  <w:style w:type="paragraph" w:customStyle="1" w:styleId="OWSfigurecaption">
    <w:name w:val="OWS figure caption"/>
    <w:basedOn w:val="OWStablecaption"/>
    <w:link w:val="OWSfigurecaptionChar"/>
    <w:uiPriority w:val="99"/>
    <w:qFormat/>
    <w:rsid w:val="00204BD2"/>
    <w:pPr>
      <w:keepNext w:val="0"/>
      <w:spacing w:after="360"/>
      <w:textboxTightWrap w:val="allLines"/>
    </w:pPr>
  </w:style>
  <w:style w:type="character" w:customStyle="1" w:styleId="OWSfigurecaptionChar">
    <w:name w:val="OWS figure caption Char"/>
    <w:basedOn w:val="OWStablecaptionChar"/>
    <w:link w:val="OWSfigurecaption"/>
    <w:uiPriority w:val="99"/>
    <w:rsid w:val="00204BD2"/>
    <w:rPr>
      <w:rFonts w:ascii="Calibri" w:eastAsia="Times New Roman" w:hAnsi="Calibri" w:cs="Times New Roman"/>
      <w:b w:val="0"/>
      <w:i/>
      <w:color w:val="000000" w:themeColor="text1"/>
      <w:sz w:val="20"/>
      <w:szCs w:val="20"/>
      <w:lang w:val="en-GB" w:eastAsia="en-US"/>
    </w:rPr>
  </w:style>
  <w:style w:type="paragraph" w:customStyle="1" w:styleId="OWSTitlepageDRAFTlabel">
    <w:name w:val="OWS Title page DRAFT label"/>
    <w:basedOn w:val="OWSversopagenormaltext"/>
    <w:link w:val="OWSTitlepageDRAFTlabelChar"/>
    <w:uiPriority w:val="99"/>
    <w:qFormat/>
    <w:rsid w:val="00562908"/>
    <w:pPr>
      <w:spacing w:before="3240" w:after="840"/>
      <w:ind w:left="284"/>
    </w:pPr>
    <w:rPr>
      <w:color w:val="FF0000"/>
    </w:rPr>
  </w:style>
  <w:style w:type="paragraph" w:customStyle="1" w:styleId="OWSpagenumber">
    <w:name w:val="OWS page number"/>
    <w:basedOn w:val="Footer"/>
    <w:link w:val="OWSpagenumberChar"/>
    <w:uiPriority w:val="99"/>
    <w:qFormat/>
    <w:rsid w:val="00704140"/>
  </w:style>
  <w:style w:type="character" w:customStyle="1" w:styleId="OWSTitlepageDRAFTlabelChar">
    <w:name w:val="OWS Title page DRAFT label Char"/>
    <w:basedOn w:val="OWSversopagenormaltextChar"/>
    <w:link w:val="OWSTitlepageDRAFTlabel"/>
    <w:uiPriority w:val="99"/>
    <w:rsid w:val="00562908"/>
    <w:rPr>
      <w:rFonts w:ascii="Calibri" w:eastAsiaTheme="minorHAnsi" w:hAnsi="Calibri" w:cs="Arial"/>
      <w:color w:val="FF0000"/>
      <w:sz w:val="20"/>
      <w:szCs w:val="20"/>
      <w:lang w:val="en-AU" w:eastAsia="en-AU"/>
    </w:rPr>
  </w:style>
  <w:style w:type="paragraph" w:customStyle="1" w:styleId="Referencelist">
    <w:name w:val="Reference list"/>
    <w:basedOn w:val="BRnormal10pt-CopyrightPage"/>
    <w:qFormat/>
    <w:rsid w:val="009B5F97"/>
    <w:pPr>
      <w:spacing w:before="0" w:after="120"/>
      <w:ind w:left="720" w:hanging="720"/>
    </w:pPr>
  </w:style>
  <w:style w:type="character" w:customStyle="1" w:styleId="OWSpagenumberChar">
    <w:name w:val="OWS page number Char"/>
    <w:basedOn w:val="FooterChar"/>
    <w:link w:val="OWSpagenumber"/>
    <w:uiPriority w:val="99"/>
    <w:rsid w:val="00704140"/>
    <w:rPr>
      <w:sz w:val="18"/>
      <w:szCs w:val="18"/>
    </w:rPr>
  </w:style>
  <w:style w:type="paragraph" w:customStyle="1" w:styleId="BRdotpoints">
    <w:name w:val="BR dot points"/>
    <w:basedOn w:val="Bullet"/>
    <w:link w:val="BRdotpointsChar"/>
    <w:qFormat/>
    <w:rsid w:val="009B5F97"/>
    <w:pPr>
      <w:spacing w:before="0" w:beforeAutospacing="0" w:after="113" w:afterAutospacing="0" w:line="280" w:lineRule="atLeast"/>
      <w:ind w:left="425"/>
    </w:pPr>
    <w:rPr>
      <w:rFonts w:eastAsia="Times New Roman" w:cs="Times New Roman"/>
      <w:color w:val="000000"/>
      <w:szCs w:val="20"/>
      <w:lang w:val="en-GB" w:eastAsia="en-US"/>
    </w:rPr>
  </w:style>
  <w:style w:type="character" w:customStyle="1" w:styleId="BRdotpointsChar">
    <w:name w:val="BR dot points Char"/>
    <w:basedOn w:val="BulletChar"/>
    <w:link w:val="BRdotpoints"/>
    <w:rsid w:val="009B5F97"/>
    <w:rPr>
      <w:rFonts w:ascii="Calibri" w:eastAsia="Times New Roman" w:hAnsi="Calibri" w:cs="Times New Roman"/>
      <w:color w:val="000000"/>
      <w:sz w:val="22"/>
      <w:szCs w:val="20"/>
      <w:lang w:val="en-GB" w:eastAsia="en-US"/>
    </w:rPr>
  </w:style>
  <w:style w:type="paragraph" w:customStyle="1" w:styleId="BR2ndbullet">
    <w:name w:val="BR 2nd bullet"/>
    <w:basedOn w:val="2ndbulletpoint"/>
    <w:link w:val="BR2ndbulletChar"/>
    <w:rsid w:val="009B5F97"/>
    <w:pPr>
      <w:numPr>
        <w:ilvl w:val="0"/>
        <w:numId w:val="0"/>
      </w:numPr>
      <w:tabs>
        <w:tab w:val="num" w:pos="993"/>
      </w:tabs>
      <w:ind w:left="993" w:hanging="426"/>
    </w:pPr>
    <w:rPr>
      <w:rFonts w:ascii="Calibri" w:eastAsiaTheme="minorHAnsi" w:hAnsi="Calibri"/>
      <w:lang w:val="en-AU" w:eastAsia="en-AU"/>
    </w:rPr>
  </w:style>
  <w:style w:type="paragraph" w:customStyle="1" w:styleId="BRNormal11pt0">
    <w:name w:val="BR Normal 11pt"/>
    <w:basedOn w:val="BRnormal10pt-CopyrightPage"/>
    <w:link w:val="BRNormal11ptChar0"/>
    <w:uiPriority w:val="99"/>
    <w:qFormat/>
    <w:rsid w:val="009B5F97"/>
    <w:rPr>
      <w:rFonts w:ascii="Calibri" w:eastAsiaTheme="minorHAnsi" w:hAnsi="Calibri"/>
      <w:color w:val="000000"/>
      <w:lang w:val="en-AU" w:eastAsia="en-AU"/>
    </w:rPr>
  </w:style>
  <w:style w:type="character" w:customStyle="1" w:styleId="BR2ndbulletChar">
    <w:name w:val="BR 2nd bullet Char"/>
    <w:basedOn w:val="2ndbulletpointChar"/>
    <w:link w:val="BR2ndbullet"/>
    <w:rsid w:val="009B5F97"/>
    <w:rPr>
      <w:rFonts w:ascii="Calibri" w:eastAsiaTheme="minorHAnsi" w:hAnsi="Calibri" w:cs="Arial"/>
      <w:color w:val="000000"/>
      <w:sz w:val="22"/>
      <w:szCs w:val="22"/>
      <w:lang w:val="en-AU" w:eastAsia="en-AU"/>
    </w:rPr>
  </w:style>
  <w:style w:type="character" w:customStyle="1" w:styleId="BRNormal11ptChar0">
    <w:name w:val="BR Normal 11pt Char"/>
    <w:basedOn w:val="BRnormal10pt-CopyrightPageChar"/>
    <w:link w:val="BRNormal11pt0"/>
    <w:uiPriority w:val="99"/>
    <w:rsid w:val="009B5F97"/>
    <w:rPr>
      <w:rFonts w:ascii="Calibri" w:eastAsiaTheme="minorHAnsi" w:hAnsi="Calibri" w:cs="Arial"/>
      <w:color w:val="000000"/>
      <w:sz w:val="20"/>
      <w:szCs w:val="20"/>
      <w:lang w:val="en-AU" w:eastAsia="en-AU"/>
    </w:rPr>
  </w:style>
  <w:style w:type="paragraph" w:customStyle="1" w:styleId="Listintrotext">
    <w:name w:val="List intro text"/>
    <w:basedOn w:val="Body"/>
    <w:link w:val="ListintrotextChar"/>
    <w:uiPriority w:val="99"/>
    <w:qFormat/>
    <w:rsid w:val="009B5F97"/>
    <w:pPr>
      <w:spacing w:after="120"/>
    </w:pPr>
    <w:rPr>
      <w:rFonts w:eastAsiaTheme="minorHAnsi"/>
      <w:lang w:val="en-AU" w:eastAsia="en-AU"/>
    </w:rPr>
  </w:style>
  <w:style w:type="paragraph" w:customStyle="1" w:styleId="Post-listtext">
    <w:name w:val="Post-list text"/>
    <w:basedOn w:val="BRnormal11pt"/>
    <w:link w:val="Post-listtextChar"/>
    <w:qFormat/>
    <w:rsid w:val="009B5F97"/>
    <w:pPr>
      <w:spacing w:before="200"/>
    </w:pPr>
    <w:rPr>
      <w:rFonts w:eastAsiaTheme="minorHAnsi"/>
      <w:lang w:val="en-AU" w:eastAsia="en-AU"/>
    </w:rPr>
  </w:style>
  <w:style w:type="character" w:customStyle="1" w:styleId="ListintrotextChar">
    <w:name w:val="List intro text Char"/>
    <w:basedOn w:val="BodyChar"/>
    <w:link w:val="Listintrotext"/>
    <w:uiPriority w:val="99"/>
    <w:rsid w:val="009B5F97"/>
    <w:rPr>
      <w:rFonts w:ascii="Calibri" w:eastAsiaTheme="minorHAnsi" w:hAnsi="Calibri" w:cs="Arial"/>
      <w:sz w:val="22"/>
      <w:szCs w:val="22"/>
      <w:lang w:val="en-AU" w:eastAsia="en-AU"/>
    </w:rPr>
  </w:style>
  <w:style w:type="character" w:customStyle="1" w:styleId="Post-listtextChar">
    <w:name w:val="Post-list text Char"/>
    <w:basedOn w:val="BRnormal11ptChar"/>
    <w:link w:val="Post-listtext"/>
    <w:rsid w:val="009B5F97"/>
    <w:rPr>
      <w:rFonts w:ascii="Arial" w:eastAsiaTheme="minorHAnsi" w:hAnsi="Arial" w:cs="Arial"/>
      <w:sz w:val="22"/>
      <w:szCs w:val="22"/>
      <w:lang w:val="en-AU" w:eastAsia="en-AU"/>
    </w:rPr>
  </w:style>
  <w:style w:type="paragraph" w:customStyle="1" w:styleId="OWSnumberedlistL2">
    <w:name w:val="OWS numbered list L2"/>
    <w:basedOn w:val="OWSnumberedlistL1"/>
    <w:link w:val="OWSnumberedlistL2Char"/>
    <w:uiPriority w:val="99"/>
    <w:rsid w:val="009D7D84"/>
    <w:pPr>
      <w:numPr>
        <w:ilvl w:val="1"/>
      </w:numPr>
      <w:ind w:left="993" w:hanging="426"/>
    </w:pPr>
  </w:style>
  <w:style w:type="paragraph" w:customStyle="1" w:styleId="OWSfootnote">
    <w:name w:val="OWS footnote"/>
    <w:basedOn w:val="FootnoteText"/>
    <w:link w:val="OWSfootnoteChar"/>
    <w:uiPriority w:val="99"/>
    <w:qFormat/>
    <w:rsid w:val="003E1C20"/>
    <w:rPr>
      <w:noProof/>
      <w:sz w:val="18"/>
      <w:szCs w:val="18"/>
    </w:rPr>
  </w:style>
  <w:style w:type="character" w:customStyle="1" w:styleId="OWSnumberedlistL2Char">
    <w:name w:val="OWS numbered list L2 Char"/>
    <w:basedOn w:val="OWSnumberedlistL1Char"/>
    <w:link w:val="OWSnumberedlistL2"/>
    <w:uiPriority w:val="99"/>
    <w:rsid w:val="009D7D84"/>
    <w:rPr>
      <w:rFonts w:ascii="Arial" w:eastAsiaTheme="minorHAnsi" w:hAnsi="Arial" w:cs="Arial"/>
      <w:sz w:val="22"/>
      <w:szCs w:val="22"/>
      <w:lang w:val="en-AU" w:eastAsia="en-AU"/>
    </w:rPr>
  </w:style>
  <w:style w:type="paragraph" w:customStyle="1" w:styleId="OWSAppendixH5">
    <w:name w:val="OWS Appendix H5"/>
    <w:basedOn w:val="OWSAppendixH4"/>
    <w:link w:val="OWSAppendixH5Char"/>
    <w:uiPriority w:val="99"/>
    <w:qFormat/>
    <w:rsid w:val="006D48A9"/>
    <w:rPr>
      <w:sz w:val="22"/>
      <w:szCs w:val="22"/>
      <w:u w:val="single"/>
    </w:rPr>
  </w:style>
  <w:style w:type="character" w:customStyle="1" w:styleId="OWSfootnoteChar">
    <w:name w:val="OWS footnote Char"/>
    <w:basedOn w:val="FootnoteTextChar"/>
    <w:link w:val="OWSfootnote"/>
    <w:uiPriority w:val="99"/>
    <w:rsid w:val="003E1C20"/>
    <w:rPr>
      <w:noProof/>
      <w:sz w:val="18"/>
      <w:szCs w:val="18"/>
    </w:rPr>
  </w:style>
  <w:style w:type="paragraph" w:customStyle="1" w:styleId="OWStablebulletpointL2">
    <w:name w:val="OWS table bullet point L2"/>
    <w:basedOn w:val="OWSTabletext"/>
    <w:link w:val="OWStablebulletpointL2Char"/>
    <w:qFormat/>
    <w:rsid w:val="00FF42E6"/>
    <w:pPr>
      <w:numPr>
        <w:ilvl w:val="1"/>
        <w:numId w:val="41"/>
      </w:numPr>
      <w:ind w:left="884" w:hanging="425"/>
    </w:pPr>
  </w:style>
  <w:style w:type="character" w:customStyle="1" w:styleId="OWSAppendixH5Char">
    <w:name w:val="OWS Appendix H5 Char"/>
    <w:basedOn w:val="OWSAppendixH4Char"/>
    <w:link w:val="OWSAppendixH5"/>
    <w:uiPriority w:val="99"/>
    <w:rsid w:val="006D48A9"/>
    <w:rPr>
      <w:rFonts w:eastAsia="Times New Roman" w:cs="Arial"/>
      <w:b/>
      <w:bCs/>
      <w:color w:val="1F497D" w:themeColor="text2"/>
      <w:sz w:val="24"/>
      <w:szCs w:val="24"/>
      <w:u w:val="single"/>
      <w:lang w:val="en-GB" w:eastAsia="en-US"/>
    </w:rPr>
  </w:style>
  <w:style w:type="paragraph" w:customStyle="1" w:styleId="OWStablebulletpointL3">
    <w:name w:val="OWS table bullet point L3"/>
    <w:basedOn w:val="OWStablebulletpointL2"/>
    <w:link w:val="OWStablebulletpointL3Char"/>
    <w:qFormat/>
    <w:rsid w:val="00FF42E6"/>
    <w:pPr>
      <w:numPr>
        <w:ilvl w:val="2"/>
      </w:numPr>
      <w:ind w:left="1309" w:hanging="425"/>
    </w:pPr>
  </w:style>
  <w:style w:type="character" w:customStyle="1" w:styleId="OWStablebulletpointL2Char">
    <w:name w:val="OWS table bullet point L2 Char"/>
    <w:basedOn w:val="OWSTabletextChar"/>
    <w:link w:val="OWStablebulletpointL2"/>
    <w:rsid w:val="00FF42E6"/>
    <w:rPr>
      <w:rFonts w:ascii="Calibri" w:hAnsi="Calibri" w:cs="Arial"/>
      <w:color w:val="000000"/>
      <w:sz w:val="18"/>
      <w:szCs w:val="20"/>
    </w:rPr>
  </w:style>
  <w:style w:type="paragraph" w:customStyle="1" w:styleId="OWStablenumberedlistL1">
    <w:name w:val="OWS table numbered list L1"/>
    <w:basedOn w:val="OWSnumberedlistL1"/>
    <w:link w:val="OWStablenumberedlistL1Char"/>
    <w:uiPriority w:val="99"/>
    <w:qFormat/>
    <w:rsid w:val="00FF42E6"/>
    <w:pPr>
      <w:spacing w:before="60" w:after="60" w:line="240" w:lineRule="auto"/>
    </w:pPr>
  </w:style>
  <w:style w:type="character" w:customStyle="1" w:styleId="OWStablebulletpointL3Char">
    <w:name w:val="OWS table bullet point L3 Char"/>
    <w:basedOn w:val="OWStablebulletpointL2Char"/>
    <w:link w:val="OWStablebulletpointL3"/>
    <w:rsid w:val="00FF42E6"/>
    <w:rPr>
      <w:rFonts w:ascii="Calibri" w:hAnsi="Calibri" w:cs="Arial"/>
      <w:color w:val="000000"/>
      <w:sz w:val="18"/>
      <w:szCs w:val="20"/>
    </w:rPr>
  </w:style>
  <w:style w:type="paragraph" w:customStyle="1" w:styleId="OWStablenumberedlistL2">
    <w:name w:val="OWS table numbered list L2"/>
    <w:basedOn w:val="OWSnumberedlistL2"/>
    <w:link w:val="OWStablenumberedlistL2Char"/>
    <w:uiPriority w:val="99"/>
    <w:qFormat/>
    <w:rsid w:val="00FF42E6"/>
    <w:pPr>
      <w:spacing w:before="60" w:after="60" w:line="240" w:lineRule="auto"/>
      <w:ind w:left="992" w:hanging="425"/>
    </w:pPr>
  </w:style>
  <w:style w:type="character" w:customStyle="1" w:styleId="OWStablenumberedlistL1Char">
    <w:name w:val="OWS table numbered list L1 Char"/>
    <w:basedOn w:val="OWSnumberedlistL1Char"/>
    <w:link w:val="OWStablenumberedlistL1"/>
    <w:uiPriority w:val="99"/>
    <w:rsid w:val="00FF42E6"/>
    <w:rPr>
      <w:rFonts w:ascii="Arial" w:eastAsiaTheme="minorHAnsi" w:hAnsi="Arial" w:cs="Arial"/>
      <w:sz w:val="22"/>
      <w:szCs w:val="22"/>
      <w:lang w:val="en-AU" w:eastAsia="en-AU"/>
    </w:rPr>
  </w:style>
  <w:style w:type="paragraph" w:customStyle="1" w:styleId="OWSSummaryH5">
    <w:name w:val="OWS Summary H5"/>
    <w:basedOn w:val="OWSSummaryH4"/>
    <w:link w:val="OWSSummaryH5Char"/>
    <w:uiPriority w:val="99"/>
    <w:qFormat/>
    <w:rsid w:val="006D48A9"/>
    <w:pPr>
      <w:spacing w:after="100"/>
    </w:pPr>
    <w:rPr>
      <w:sz w:val="22"/>
      <w:szCs w:val="22"/>
      <w:u w:val="single"/>
    </w:rPr>
  </w:style>
  <w:style w:type="character" w:customStyle="1" w:styleId="OWStablenumberedlistL2Char">
    <w:name w:val="OWS table numbered list L2 Char"/>
    <w:basedOn w:val="OWSnumberedlistL2Char"/>
    <w:link w:val="OWStablenumberedlistL2"/>
    <w:uiPriority w:val="99"/>
    <w:rsid w:val="00FF42E6"/>
    <w:rPr>
      <w:rFonts w:ascii="Arial" w:eastAsiaTheme="minorHAnsi" w:hAnsi="Arial" w:cs="Arial"/>
      <w:sz w:val="22"/>
      <w:szCs w:val="22"/>
      <w:lang w:val="en-AU" w:eastAsia="en-AU"/>
    </w:rPr>
  </w:style>
  <w:style w:type="paragraph" w:customStyle="1" w:styleId="OWSnumberedlistL222">
    <w:name w:val="OWS numbered list L222"/>
    <w:basedOn w:val="OWSnumberedlistL2"/>
    <w:link w:val="OWSnumberedlistL222Char"/>
    <w:uiPriority w:val="99"/>
    <w:qFormat/>
    <w:rsid w:val="009D7D84"/>
  </w:style>
  <w:style w:type="character" w:customStyle="1" w:styleId="OWSSummaryH5Char">
    <w:name w:val="OWS Summary H5 Char"/>
    <w:basedOn w:val="OWSSummaryH4Char"/>
    <w:link w:val="OWSSummaryH5"/>
    <w:uiPriority w:val="99"/>
    <w:rsid w:val="006D48A9"/>
    <w:rPr>
      <w:rFonts w:eastAsia="Times New Roman" w:cs="Arial"/>
      <w:b/>
      <w:bCs/>
      <w:color w:val="1F497D" w:themeColor="text2"/>
      <w:sz w:val="24"/>
      <w:szCs w:val="26"/>
      <w:u w:val="single"/>
      <w:lang w:val="en-GB" w:eastAsia="en-US"/>
    </w:rPr>
  </w:style>
  <w:style w:type="paragraph" w:customStyle="1" w:styleId="OWSnumberedlistL111">
    <w:name w:val="OWS numbered list L111"/>
    <w:basedOn w:val="OWSnumberedlistL1"/>
    <w:link w:val="OWSnumberedlistL111Char"/>
    <w:uiPriority w:val="99"/>
    <w:rsid w:val="00F56893"/>
  </w:style>
  <w:style w:type="character" w:customStyle="1" w:styleId="OWSnumberedlistL222Char">
    <w:name w:val="OWS numbered list L222 Char"/>
    <w:basedOn w:val="OWSnumberedlistL2Char"/>
    <w:link w:val="OWSnumberedlistL222"/>
    <w:uiPriority w:val="99"/>
    <w:rsid w:val="009D7D84"/>
    <w:rPr>
      <w:rFonts w:ascii="Arial" w:eastAsiaTheme="minorHAnsi" w:hAnsi="Arial" w:cs="Arial"/>
      <w:sz w:val="22"/>
      <w:szCs w:val="22"/>
      <w:lang w:val="en-AU" w:eastAsia="en-AU"/>
    </w:rPr>
  </w:style>
  <w:style w:type="paragraph" w:customStyle="1" w:styleId="Tableheading">
    <w:name w:val="Table heading"/>
    <w:basedOn w:val="Body"/>
    <w:link w:val="TableheadingChar"/>
    <w:qFormat/>
    <w:rsid w:val="00156924"/>
    <w:pPr>
      <w:widowControl w:val="0"/>
      <w:suppressAutoHyphens/>
      <w:adjustRightInd w:val="0"/>
      <w:spacing w:before="60" w:after="60"/>
      <w:textAlignment w:val="center"/>
    </w:pPr>
    <w:rPr>
      <w:rFonts w:eastAsiaTheme="minorHAnsi"/>
      <w:b/>
      <w:sz w:val="20"/>
      <w:szCs w:val="20"/>
      <w:lang w:val="en-AU" w:eastAsia="en-US"/>
    </w:rPr>
  </w:style>
  <w:style w:type="character" w:customStyle="1" w:styleId="OWSnumberedlistL111Char">
    <w:name w:val="OWS numbered list L111 Char"/>
    <w:basedOn w:val="OWSnumberedlistL1Char"/>
    <w:link w:val="OWSnumberedlistL111"/>
    <w:uiPriority w:val="99"/>
    <w:rsid w:val="00F56893"/>
    <w:rPr>
      <w:rFonts w:ascii="Arial" w:eastAsiaTheme="minorHAnsi" w:hAnsi="Arial" w:cs="Arial"/>
      <w:sz w:val="22"/>
      <w:szCs w:val="22"/>
      <w:lang w:val="en-AU" w:eastAsia="en-AU"/>
    </w:rPr>
  </w:style>
  <w:style w:type="paragraph" w:customStyle="1" w:styleId="Tabletext">
    <w:name w:val="Table text"/>
    <w:basedOn w:val="Body"/>
    <w:link w:val="TabletextChar"/>
    <w:qFormat/>
    <w:rsid w:val="00156924"/>
    <w:pPr>
      <w:widowControl w:val="0"/>
      <w:suppressAutoHyphens/>
      <w:adjustRightInd w:val="0"/>
      <w:spacing w:before="60" w:after="60"/>
      <w:textAlignment w:val="center"/>
    </w:pPr>
    <w:rPr>
      <w:rFonts w:eastAsiaTheme="minorHAnsi"/>
      <w:color w:val="000000"/>
      <w:sz w:val="20"/>
      <w:szCs w:val="20"/>
      <w:lang w:val="en-AU" w:eastAsia="en-AU"/>
    </w:rPr>
  </w:style>
  <w:style w:type="character" w:customStyle="1" w:styleId="TableheadingChar">
    <w:name w:val="Table heading Char"/>
    <w:basedOn w:val="BodyChar"/>
    <w:link w:val="Tableheading"/>
    <w:rsid w:val="00156924"/>
    <w:rPr>
      <w:rFonts w:ascii="Calibri" w:eastAsiaTheme="minorHAnsi" w:hAnsi="Calibri" w:cs="Arial"/>
      <w:b/>
      <w:sz w:val="20"/>
      <w:szCs w:val="20"/>
      <w:lang w:val="en-AU" w:eastAsia="en-US"/>
    </w:rPr>
  </w:style>
  <w:style w:type="character" w:customStyle="1" w:styleId="TabletextChar">
    <w:name w:val="Table text Char"/>
    <w:basedOn w:val="BodyChar"/>
    <w:link w:val="Tabletext"/>
    <w:rsid w:val="00156924"/>
    <w:rPr>
      <w:rFonts w:ascii="Calibri" w:eastAsiaTheme="minorHAnsi" w:hAnsi="Calibri" w:cs="Arial"/>
      <w:color w:val="000000"/>
      <w:sz w:val="20"/>
      <w:szCs w:val="20"/>
      <w:lang w:val="en-AU" w:eastAsia="en-AU"/>
    </w:rPr>
  </w:style>
  <w:style w:type="paragraph" w:customStyle="1" w:styleId="AppendixH1">
    <w:name w:val="Appendix H1"/>
    <w:basedOn w:val="Normal"/>
    <w:link w:val="AppendixH1Char"/>
    <w:qFormat/>
    <w:rsid w:val="00156924"/>
    <w:pPr>
      <w:pageBreakBefore/>
      <w:widowControl w:val="0"/>
      <w:suppressAutoHyphens/>
      <w:adjustRightInd w:val="0"/>
      <w:spacing w:after="567"/>
      <w:textAlignment w:val="center"/>
      <w:outlineLvl w:val="0"/>
    </w:pPr>
    <w:rPr>
      <w:rFonts w:cs="Arial"/>
      <w:b/>
      <w:bCs/>
      <w:color w:val="1F497D" w:themeColor="text2"/>
      <w:sz w:val="48"/>
      <w:szCs w:val="48"/>
      <w:lang w:val="en-GB"/>
    </w:rPr>
  </w:style>
  <w:style w:type="character" w:customStyle="1" w:styleId="AppendixH1Char">
    <w:name w:val="Appendix H1 Char"/>
    <w:basedOn w:val="DefaultParagraphFont"/>
    <w:link w:val="AppendixH1"/>
    <w:rsid w:val="00156924"/>
    <w:rPr>
      <w:rFonts w:cs="Arial"/>
      <w:b/>
      <w:bCs/>
      <w:color w:val="1F497D" w:themeColor="text2"/>
      <w:sz w:val="48"/>
      <w:szCs w:val="48"/>
      <w:lang w:val="en-GB"/>
    </w:rPr>
  </w:style>
  <w:style w:type="numbering" w:customStyle="1" w:styleId="NoList1">
    <w:name w:val="No List1"/>
    <w:next w:val="NoList"/>
    <w:uiPriority w:val="99"/>
    <w:semiHidden/>
    <w:unhideWhenUsed/>
    <w:rsid w:val="00156924"/>
  </w:style>
  <w:style w:type="paragraph" w:customStyle="1" w:styleId="OWSbulletL1final">
    <w:name w:val="OWS bullet L1 final"/>
    <w:basedOn w:val="OWSbulletL1"/>
    <w:link w:val="OWSbulletL1finalChar"/>
    <w:qFormat/>
    <w:rsid w:val="00B860F6"/>
    <w:pPr>
      <w:spacing w:after="200"/>
    </w:pPr>
  </w:style>
  <w:style w:type="paragraph" w:customStyle="1" w:styleId="OWSFig1bullet">
    <w:name w:val="OWS Fig 1 bullet"/>
    <w:basedOn w:val="OWStablebulletpointL1"/>
    <w:link w:val="OWSFig1bulletChar"/>
    <w:qFormat/>
    <w:rsid w:val="003C0BD5"/>
    <w:pPr>
      <w:ind w:left="284" w:hanging="284"/>
    </w:pPr>
    <w:rPr>
      <w:szCs w:val="18"/>
    </w:rPr>
  </w:style>
  <w:style w:type="character" w:customStyle="1" w:styleId="OWSbulletL1finalChar">
    <w:name w:val="OWS bullet L1 final Char"/>
    <w:basedOn w:val="OWSbulletL1Char"/>
    <w:link w:val="OWSbulletL1final"/>
    <w:rsid w:val="00B860F6"/>
    <w:rPr>
      <w:rFonts w:ascii="Calibri" w:eastAsia="Times New Roman" w:hAnsi="Calibri" w:cs="Arial"/>
      <w:color w:val="000000"/>
      <w:sz w:val="22"/>
      <w:szCs w:val="20"/>
      <w:lang w:val="en-GB" w:eastAsia="en-US"/>
    </w:rPr>
  </w:style>
  <w:style w:type="character" w:customStyle="1" w:styleId="OWSFig1bulletChar">
    <w:name w:val="OWS Fig 1 bullet Char"/>
    <w:basedOn w:val="OWStablebulletpointL1Char"/>
    <w:link w:val="OWSFig1bullet"/>
    <w:rsid w:val="003C0BD5"/>
    <w:rPr>
      <w:rFonts w:ascii="Calibri" w:hAnsi="Calibri" w:cs="Arial"/>
      <w:color w:val="000000"/>
      <w:sz w:val="18"/>
      <w:szCs w:val="18"/>
    </w:rPr>
  </w:style>
  <w:style w:type="paragraph" w:customStyle="1" w:styleId="OwSCoverpagedate">
    <w:name w:val="OwS Cover page date"/>
    <w:basedOn w:val="OWSCoverPageH3"/>
    <w:link w:val="OwSCoverpagedateChar"/>
    <w:uiPriority w:val="99"/>
    <w:qFormat/>
    <w:rsid w:val="00385C4F"/>
    <w:pPr>
      <w:spacing w:before="0" w:after="0"/>
      <w:ind w:right="987"/>
    </w:pPr>
  </w:style>
  <w:style w:type="paragraph" w:customStyle="1" w:styleId="OWSCoverpageimage">
    <w:name w:val="OWS Cover page image"/>
    <w:basedOn w:val="OwSCoverpagedate"/>
    <w:link w:val="OWSCoverpageimageChar"/>
    <w:uiPriority w:val="99"/>
    <w:qFormat/>
    <w:rsid w:val="00385C4F"/>
    <w:rPr>
      <w:noProof/>
      <w:lang w:eastAsia="en-AU"/>
    </w:rPr>
  </w:style>
  <w:style w:type="character" w:customStyle="1" w:styleId="OwSCoverpagedateChar">
    <w:name w:val="OwS Cover page date Char"/>
    <w:basedOn w:val="OWSCoverPageH3Char"/>
    <w:link w:val="OwSCoverpagedate"/>
    <w:uiPriority w:val="99"/>
    <w:rsid w:val="00385C4F"/>
    <w:rPr>
      <w:rFonts w:ascii="Arial" w:eastAsia="Times New Roman" w:hAnsi="Arial" w:cs="Calibri-Bold"/>
      <w:bCs/>
      <w:i w:val="0"/>
      <w:color w:val="1F497D" w:themeColor="text2"/>
      <w:sz w:val="20"/>
      <w:szCs w:val="48"/>
      <w:lang w:val="en-GB" w:eastAsia="en-AU"/>
    </w:rPr>
  </w:style>
  <w:style w:type="character" w:styleId="HTMLCite">
    <w:name w:val="HTML Cite"/>
    <w:basedOn w:val="DefaultParagraphFont"/>
    <w:uiPriority w:val="99"/>
    <w:semiHidden/>
    <w:unhideWhenUsed/>
    <w:rsid w:val="005B045F"/>
    <w:rPr>
      <w:i w:val="0"/>
      <w:iCs w:val="0"/>
      <w:color w:val="006621"/>
    </w:rPr>
  </w:style>
  <w:style w:type="character" w:customStyle="1" w:styleId="OWSCoverpageimageChar">
    <w:name w:val="OWS Cover page image Char"/>
    <w:basedOn w:val="OwSCoverpagedateChar"/>
    <w:link w:val="OWSCoverpageimage"/>
    <w:uiPriority w:val="99"/>
    <w:rsid w:val="00385C4F"/>
    <w:rPr>
      <w:rFonts w:ascii="Arial" w:eastAsia="Times New Roman" w:hAnsi="Arial" w:cs="Calibri-Bold"/>
      <w:bCs/>
      <w:i w:val="0"/>
      <w:noProof/>
      <w:color w:val="1F497D" w:themeColor="text2"/>
      <w:sz w:val="20"/>
      <w:szCs w:val="48"/>
      <w:lang w:val="en-GB" w:eastAsia="en-AU"/>
    </w:rPr>
  </w:style>
  <w:style w:type="paragraph" w:customStyle="1" w:styleId="BR-normal-CopyrightPage">
    <w:name w:val="BR - normal - Copyright Page"/>
    <w:basedOn w:val="Body"/>
    <w:link w:val="BR-normal-CopyrightPageChar"/>
    <w:qFormat/>
    <w:rsid w:val="005B045F"/>
    <w:rPr>
      <w:rFonts w:eastAsiaTheme="minorHAnsi"/>
      <w:sz w:val="20"/>
      <w:szCs w:val="20"/>
      <w:lang w:val="en-AU" w:eastAsia="en-AU"/>
    </w:rPr>
  </w:style>
  <w:style w:type="character" w:customStyle="1" w:styleId="BR-normal-CopyrightPageChar">
    <w:name w:val="BR - normal - Copyright Page Char"/>
    <w:basedOn w:val="BodyChar"/>
    <w:link w:val="BR-normal-CopyrightPage"/>
    <w:rsid w:val="005B045F"/>
    <w:rPr>
      <w:rFonts w:ascii="Calibri" w:eastAsiaTheme="minorHAnsi" w:hAnsi="Calibri" w:cs="Arial"/>
      <w:sz w:val="20"/>
      <w:szCs w:val="20"/>
      <w:lang w:val="en-AU" w:eastAsia="en-AU"/>
    </w:rPr>
  </w:style>
  <w:style w:type="paragraph" w:customStyle="1" w:styleId="BRCoverpageA">
    <w:name w:val="BR Cover page A"/>
    <w:basedOn w:val="Normal"/>
    <w:link w:val="BRCoverpageAChar"/>
    <w:qFormat/>
    <w:rsid w:val="005B045F"/>
    <w:pPr>
      <w:widowControl w:val="0"/>
      <w:tabs>
        <w:tab w:val="left" w:pos="8505"/>
      </w:tabs>
      <w:suppressAutoHyphens/>
      <w:spacing w:after="480"/>
      <w:ind w:left="284" w:right="425"/>
      <w:textAlignment w:val="center"/>
    </w:pPr>
    <w:rPr>
      <w:rFonts w:eastAsia="Times New Roman" w:cs="Arial"/>
      <w:b/>
      <w:bCs/>
      <w:color w:val="1F497D" w:themeColor="text2"/>
      <w:sz w:val="52"/>
      <w:szCs w:val="52"/>
      <w:lang w:val="en-AU"/>
    </w:rPr>
  </w:style>
  <w:style w:type="character" w:customStyle="1" w:styleId="BRCoverpageAChar">
    <w:name w:val="BR Cover page A Char"/>
    <w:basedOn w:val="DefaultParagraphFont"/>
    <w:link w:val="BRCoverpageA"/>
    <w:rsid w:val="005B045F"/>
    <w:rPr>
      <w:rFonts w:eastAsia="Times New Roman" w:cs="Arial"/>
      <w:b/>
      <w:bCs/>
      <w:color w:val="1F497D" w:themeColor="text2"/>
      <w:sz w:val="52"/>
      <w:szCs w:val="52"/>
      <w:lang w:val="en-AU"/>
    </w:rPr>
  </w:style>
  <w:style w:type="paragraph" w:customStyle="1" w:styleId="Page2Heading">
    <w:name w:val="Page 2 Heading"/>
    <w:basedOn w:val="Heading2"/>
    <w:link w:val="Page2HeadingChar"/>
    <w:qFormat/>
    <w:rsid w:val="005B045F"/>
    <w:pPr>
      <w:widowControl w:val="0"/>
      <w:numPr>
        <w:ilvl w:val="0"/>
        <w:numId w:val="0"/>
      </w:numPr>
      <w:suppressAutoHyphens/>
      <w:autoSpaceDE w:val="0"/>
      <w:autoSpaceDN w:val="0"/>
      <w:adjustRightInd w:val="0"/>
      <w:spacing w:before="227"/>
      <w:ind w:left="578" w:hanging="578"/>
      <w:textAlignment w:val="center"/>
    </w:pPr>
    <w:rPr>
      <w:szCs w:val="30"/>
      <w:lang w:val="en-AU"/>
    </w:rPr>
  </w:style>
  <w:style w:type="character" w:customStyle="1" w:styleId="Page2HeadingChar">
    <w:name w:val="Page 2 Heading Char"/>
    <w:basedOn w:val="Heading2Char"/>
    <w:link w:val="Page2Heading"/>
    <w:rsid w:val="005B045F"/>
    <w:rPr>
      <w:rFonts w:eastAsia="Times New Roman" w:cs="Arial"/>
      <w:b/>
      <w:bCs/>
      <w:color w:val="1F497D" w:themeColor="text2"/>
      <w:sz w:val="30"/>
      <w:szCs w:val="30"/>
      <w:lang w:val="en-AU"/>
    </w:rPr>
  </w:style>
  <w:style w:type="paragraph" w:customStyle="1" w:styleId="SummaryH2">
    <w:name w:val="Summary H2"/>
    <w:basedOn w:val="BRnormal11pt"/>
    <w:link w:val="SummaryH2Char"/>
    <w:qFormat/>
    <w:rsid w:val="005B045F"/>
    <w:rPr>
      <w:rFonts w:eastAsiaTheme="minorHAnsi"/>
      <w:b/>
      <w:color w:val="1F497D" w:themeColor="text2"/>
      <w:sz w:val="30"/>
      <w:szCs w:val="30"/>
      <w:lang w:val="en-AU" w:eastAsia="en-AU"/>
    </w:rPr>
  </w:style>
  <w:style w:type="character" w:customStyle="1" w:styleId="SummaryH2Char">
    <w:name w:val="Summary H2 Char"/>
    <w:basedOn w:val="BRnormal11ptChar"/>
    <w:link w:val="SummaryH2"/>
    <w:rsid w:val="005B045F"/>
    <w:rPr>
      <w:rFonts w:ascii="Arial" w:eastAsiaTheme="minorHAnsi" w:hAnsi="Arial" w:cs="Arial"/>
      <w:b/>
      <w:color w:val="1F497D" w:themeColor="text2"/>
      <w:sz w:val="30"/>
      <w:szCs w:val="30"/>
      <w:lang w:val="en-AU" w:eastAsia="en-AU"/>
    </w:rPr>
  </w:style>
  <w:style w:type="paragraph" w:customStyle="1" w:styleId="SummaryH1">
    <w:name w:val="Summary H1"/>
    <w:basedOn w:val="Head1Headingstyles"/>
    <w:qFormat/>
    <w:rsid w:val="004F2624"/>
    <w:pPr>
      <w:pageBreakBefore/>
      <w:spacing w:line="240" w:lineRule="auto"/>
      <w:outlineLvl w:val="0"/>
    </w:pPr>
    <w:rPr>
      <w:rFonts w:ascii="Arial" w:hAnsi="Arial" w:cs="Arial"/>
      <w:color w:val="1F497D" w:themeColor="text2"/>
    </w:rPr>
  </w:style>
  <w:style w:type="paragraph" w:customStyle="1" w:styleId="TableHeading0">
    <w:name w:val="Table Heading"/>
    <w:basedOn w:val="Normal"/>
    <w:link w:val="TableHeadingChar0"/>
    <w:uiPriority w:val="99"/>
    <w:qFormat/>
    <w:rsid w:val="004F2624"/>
    <w:pPr>
      <w:tabs>
        <w:tab w:val="left" w:pos="4896"/>
      </w:tabs>
      <w:autoSpaceDE/>
      <w:autoSpaceDN/>
      <w:spacing w:before="80" w:after="80"/>
      <w:ind w:right="1584"/>
      <w:textAlignment w:val="baseline"/>
    </w:pPr>
    <w:rPr>
      <w:rFonts w:eastAsia="Tahoma" w:cs="Arial"/>
      <w:b/>
      <w:color w:val="000000"/>
      <w:sz w:val="20"/>
      <w:szCs w:val="20"/>
      <w:lang w:val="en-AU"/>
    </w:rPr>
  </w:style>
  <w:style w:type="paragraph" w:customStyle="1" w:styleId="TableText0">
    <w:name w:val="Table Text"/>
    <w:basedOn w:val="Normal"/>
    <w:link w:val="TableTextChar0"/>
    <w:qFormat/>
    <w:rsid w:val="004F2624"/>
    <w:pPr>
      <w:autoSpaceDE/>
      <w:autoSpaceDN/>
      <w:spacing w:before="60" w:after="60"/>
    </w:pPr>
    <w:rPr>
      <w:rFonts w:cs="Arial"/>
      <w:sz w:val="20"/>
      <w:szCs w:val="20"/>
      <w:lang w:val="en-AU"/>
    </w:rPr>
  </w:style>
  <w:style w:type="character" w:customStyle="1" w:styleId="TableHeadingChar0">
    <w:name w:val="Table Heading Char"/>
    <w:basedOn w:val="DefaultParagraphFont"/>
    <w:link w:val="TableHeading0"/>
    <w:uiPriority w:val="99"/>
    <w:rsid w:val="004F2624"/>
    <w:rPr>
      <w:rFonts w:eastAsia="Tahoma" w:cs="Arial"/>
      <w:b/>
      <w:color w:val="000000"/>
      <w:sz w:val="20"/>
      <w:szCs w:val="20"/>
      <w:lang w:val="en-AU"/>
    </w:rPr>
  </w:style>
  <w:style w:type="character" w:customStyle="1" w:styleId="TableTextChar0">
    <w:name w:val="Table Text Char"/>
    <w:basedOn w:val="DefaultParagraphFont"/>
    <w:link w:val="TableText0"/>
    <w:rsid w:val="004F2624"/>
    <w:rPr>
      <w:rFonts w:cs="Arial"/>
      <w:sz w:val="20"/>
      <w:szCs w:val="20"/>
      <w:lang w:val="en-AU"/>
    </w:rPr>
  </w:style>
  <w:style w:type="paragraph" w:customStyle="1" w:styleId="ListIntroText0">
    <w:name w:val="List Intro Text"/>
    <w:basedOn w:val="Normal"/>
    <w:link w:val="ListIntroTextChar0"/>
    <w:qFormat/>
    <w:rsid w:val="004F2624"/>
    <w:pPr>
      <w:autoSpaceDE/>
      <w:autoSpaceDN/>
      <w:spacing w:after="120"/>
    </w:pPr>
    <w:rPr>
      <w:rFonts w:cs="Arial"/>
      <w:lang w:val="en-AU"/>
    </w:rPr>
  </w:style>
  <w:style w:type="paragraph" w:customStyle="1" w:styleId="DotpointLevel1">
    <w:name w:val="Dot point Level 1"/>
    <w:basedOn w:val="Body"/>
    <w:link w:val="DotpointLevel1Char"/>
    <w:qFormat/>
    <w:rsid w:val="004F2624"/>
    <w:pPr>
      <w:widowControl w:val="0"/>
      <w:numPr>
        <w:numId w:val="42"/>
      </w:numPr>
      <w:suppressAutoHyphens/>
      <w:adjustRightInd w:val="0"/>
      <w:spacing w:after="113" w:line="280" w:lineRule="atLeast"/>
      <w:ind w:left="567" w:hanging="567"/>
      <w:textAlignment w:val="center"/>
    </w:pPr>
    <w:rPr>
      <w:rFonts w:eastAsiaTheme="minorHAnsi"/>
      <w:color w:val="000000"/>
      <w:szCs w:val="18"/>
      <w:lang w:val="en-GB" w:eastAsia="en-AU"/>
    </w:rPr>
  </w:style>
  <w:style w:type="character" w:customStyle="1" w:styleId="ListIntroTextChar0">
    <w:name w:val="List Intro Text Char"/>
    <w:basedOn w:val="DefaultParagraphFont"/>
    <w:link w:val="ListIntroText0"/>
    <w:rsid w:val="004F2624"/>
    <w:rPr>
      <w:rFonts w:cs="Arial"/>
      <w:lang w:val="en-AU"/>
    </w:rPr>
  </w:style>
  <w:style w:type="paragraph" w:customStyle="1" w:styleId="Dotpoint2ndlevel">
    <w:name w:val="Dot point 2nd level"/>
    <w:basedOn w:val="Body"/>
    <w:link w:val="Dotpoint2ndlevelChar"/>
    <w:qFormat/>
    <w:rsid w:val="004F2624"/>
    <w:pPr>
      <w:widowControl w:val="0"/>
      <w:numPr>
        <w:ilvl w:val="1"/>
        <w:numId w:val="43"/>
      </w:numPr>
      <w:suppressAutoHyphens/>
      <w:adjustRightInd w:val="0"/>
      <w:spacing w:after="113" w:line="280" w:lineRule="atLeast"/>
      <w:ind w:left="993" w:hanging="426"/>
      <w:textAlignment w:val="center"/>
    </w:pPr>
    <w:rPr>
      <w:rFonts w:eastAsiaTheme="minorHAnsi"/>
      <w:color w:val="000000"/>
      <w:szCs w:val="18"/>
      <w:lang w:val="en-GB" w:eastAsia="en-AU"/>
    </w:rPr>
  </w:style>
  <w:style w:type="character" w:customStyle="1" w:styleId="DotpointLevel1Char">
    <w:name w:val="Dot point Level 1 Char"/>
    <w:basedOn w:val="BodyChar"/>
    <w:link w:val="DotpointLevel1"/>
    <w:rsid w:val="004F2624"/>
    <w:rPr>
      <w:rFonts w:ascii="Calibri" w:eastAsiaTheme="minorHAnsi" w:hAnsi="Calibri" w:cs="Arial"/>
      <w:color w:val="000000"/>
      <w:sz w:val="18"/>
      <w:szCs w:val="18"/>
      <w:lang w:val="en-GB" w:eastAsia="en-AU"/>
    </w:rPr>
  </w:style>
  <w:style w:type="paragraph" w:customStyle="1" w:styleId="Caption1">
    <w:name w:val="Caption 1"/>
    <w:basedOn w:val="Normal"/>
    <w:link w:val="Caption1Char"/>
    <w:qFormat/>
    <w:rsid w:val="004F2624"/>
    <w:pPr>
      <w:keepNext/>
      <w:keepLines/>
      <w:spacing w:after="120"/>
    </w:pPr>
    <w:rPr>
      <w:rFonts w:eastAsia="Times New Roman" w:cs="Times New Roman"/>
      <w:sz w:val="20"/>
      <w:szCs w:val="20"/>
      <w:lang w:val="en-GB" w:eastAsia="en-US"/>
    </w:rPr>
  </w:style>
  <w:style w:type="character" w:customStyle="1" w:styleId="Dotpoint2ndlevelChar">
    <w:name w:val="Dot point 2nd level Char"/>
    <w:basedOn w:val="BodyChar"/>
    <w:link w:val="Dotpoint2ndlevel"/>
    <w:rsid w:val="004F2624"/>
    <w:rPr>
      <w:rFonts w:ascii="Calibri" w:eastAsiaTheme="minorHAnsi" w:hAnsi="Calibri" w:cs="Arial"/>
      <w:color w:val="000000"/>
      <w:sz w:val="18"/>
      <w:szCs w:val="18"/>
      <w:lang w:val="en-GB" w:eastAsia="en-AU"/>
    </w:rPr>
  </w:style>
  <w:style w:type="character" w:customStyle="1" w:styleId="Caption1Char">
    <w:name w:val="Caption 1 Char"/>
    <w:basedOn w:val="DefaultParagraphFont"/>
    <w:link w:val="Caption1"/>
    <w:rsid w:val="004F2624"/>
    <w:rPr>
      <w:rFonts w:eastAsia="Times New Roman" w:cs="Times New Roman"/>
      <w:sz w:val="20"/>
      <w:szCs w:val="20"/>
      <w:lang w:val="en-GB" w:eastAsia="en-US"/>
    </w:rPr>
  </w:style>
  <w:style w:type="paragraph" w:customStyle="1" w:styleId="CoverPageH2">
    <w:name w:val="Cover Page H2"/>
    <w:basedOn w:val="Normal"/>
    <w:link w:val="CoverPageH2Char"/>
    <w:qFormat/>
    <w:rsid w:val="004F2624"/>
    <w:pPr>
      <w:spacing w:before="480" w:after="600"/>
      <w:ind w:left="2410"/>
    </w:pPr>
    <w:rPr>
      <w:rFonts w:cs="Arial"/>
      <w:b/>
      <w:color w:val="1F497D" w:themeColor="text2"/>
      <w:sz w:val="52"/>
      <w:szCs w:val="52"/>
    </w:rPr>
  </w:style>
  <w:style w:type="paragraph" w:customStyle="1" w:styleId="CoverPageH1">
    <w:name w:val="Cover Page H1"/>
    <w:basedOn w:val="Normal"/>
    <w:link w:val="CoverPageH1Char"/>
    <w:qFormat/>
    <w:rsid w:val="004F2624"/>
    <w:pPr>
      <w:widowControl w:val="0"/>
      <w:suppressAutoHyphens/>
      <w:adjustRightInd w:val="0"/>
      <w:spacing w:before="2400" w:after="567"/>
      <w:ind w:left="2410"/>
      <w:textAlignment w:val="center"/>
    </w:pPr>
    <w:rPr>
      <w:rFonts w:ascii="Calibri" w:eastAsia="Times New Roman" w:hAnsi="Calibri" w:cs="Calibri-Bold"/>
      <w:bCs/>
      <w:i/>
      <w:color w:val="1F497D" w:themeColor="text2"/>
      <w:szCs w:val="48"/>
      <w:lang w:val="en-GB" w:eastAsia="en-AU"/>
    </w:rPr>
  </w:style>
  <w:style w:type="character" w:customStyle="1" w:styleId="CoverPageH2Char">
    <w:name w:val="Cover Page H2 Char"/>
    <w:basedOn w:val="DefaultParagraphFont"/>
    <w:link w:val="CoverPageH2"/>
    <w:rsid w:val="004F2624"/>
    <w:rPr>
      <w:rFonts w:cs="Arial"/>
      <w:b/>
      <w:color w:val="1F497D" w:themeColor="text2"/>
      <w:sz w:val="52"/>
      <w:szCs w:val="52"/>
    </w:rPr>
  </w:style>
  <w:style w:type="character" w:customStyle="1" w:styleId="CoverPageH1Char">
    <w:name w:val="Cover Page H1 Char"/>
    <w:basedOn w:val="BodyChar"/>
    <w:link w:val="CoverPageH1"/>
    <w:rsid w:val="004F2624"/>
    <w:rPr>
      <w:rFonts w:ascii="Calibri" w:eastAsia="Times New Roman" w:hAnsi="Calibri" w:cs="Calibri-Bold"/>
      <w:bCs/>
      <w:i/>
      <w:color w:val="1F497D" w:themeColor="text2"/>
      <w:sz w:val="22"/>
      <w:szCs w:val="48"/>
      <w:lang w:val="en-GB" w:eastAsia="en-AU"/>
    </w:rPr>
  </w:style>
  <w:style w:type="paragraph" w:customStyle="1" w:styleId="CoverPageH3">
    <w:name w:val="Cover Page H3"/>
    <w:basedOn w:val="H3"/>
    <w:link w:val="CoverPageH3Char"/>
    <w:qFormat/>
    <w:rsid w:val="004F2624"/>
    <w:pPr>
      <w:spacing w:before="840"/>
      <w:ind w:left="2410"/>
    </w:pPr>
    <w:rPr>
      <w:rFonts w:ascii="Arial" w:hAnsi="Arial"/>
      <w:b w:val="0"/>
      <w:color w:val="1F497D" w:themeColor="text2"/>
      <w:sz w:val="20"/>
    </w:rPr>
  </w:style>
  <w:style w:type="character" w:customStyle="1" w:styleId="CoverPageH3Char">
    <w:name w:val="Cover Page H3 Char"/>
    <w:basedOn w:val="DefaultParagraphFont"/>
    <w:link w:val="CoverPageH3"/>
    <w:rsid w:val="004F2624"/>
    <w:rPr>
      <w:rFonts w:cs="Calibri-Bold"/>
      <w:bCs/>
      <w:color w:val="1F497D" w:themeColor="text2"/>
      <w:sz w:val="20"/>
      <w:lang w:val="en-GB"/>
    </w:rPr>
  </w:style>
  <w:style w:type="paragraph" w:customStyle="1" w:styleId="Normal10pt-CopyrightPage">
    <w:name w:val="Normal 10pt - Copyright Page"/>
    <w:basedOn w:val="Body"/>
    <w:link w:val="Normal10pt-CopyrightPageChar"/>
    <w:qFormat/>
    <w:rsid w:val="004F2624"/>
    <w:rPr>
      <w:rFonts w:eastAsiaTheme="minorHAnsi"/>
      <w:color w:val="000000"/>
      <w:sz w:val="20"/>
      <w:szCs w:val="20"/>
      <w:lang w:val="en-GB" w:eastAsia="en-AU"/>
    </w:rPr>
  </w:style>
  <w:style w:type="character" w:customStyle="1" w:styleId="Normal10pt-CopyrightPageChar">
    <w:name w:val="Normal 10pt - Copyright Page Char"/>
    <w:basedOn w:val="BodyChar"/>
    <w:link w:val="Normal10pt-CopyrightPage"/>
    <w:rsid w:val="004F2624"/>
    <w:rPr>
      <w:rFonts w:ascii="Calibri" w:eastAsiaTheme="minorHAnsi" w:hAnsi="Calibri" w:cs="Arial"/>
      <w:color w:val="000000"/>
      <w:sz w:val="20"/>
      <w:szCs w:val="20"/>
      <w:lang w:val="en-GB" w:eastAsia="en-AU"/>
    </w:rPr>
  </w:style>
  <w:style w:type="paragraph" w:customStyle="1" w:styleId="H20">
    <w:name w:val="H 2"/>
    <w:basedOn w:val="Normal"/>
    <w:link w:val="H2Char"/>
    <w:qFormat/>
    <w:rsid w:val="004F2624"/>
    <w:pPr>
      <w:widowControl w:val="0"/>
      <w:suppressAutoHyphens/>
      <w:adjustRightInd w:val="0"/>
      <w:spacing w:before="227" w:after="113"/>
      <w:ind w:left="576" w:hanging="576"/>
      <w:textAlignment w:val="center"/>
      <w:outlineLvl w:val="1"/>
    </w:pPr>
    <w:rPr>
      <w:rFonts w:cs="Arial"/>
      <w:b/>
      <w:bCs/>
      <w:color w:val="1F497D" w:themeColor="text2"/>
      <w:sz w:val="30"/>
      <w:szCs w:val="30"/>
      <w:lang w:val="en-GB"/>
    </w:rPr>
  </w:style>
  <w:style w:type="paragraph" w:customStyle="1" w:styleId="H30">
    <w:name w:val="H 3"/>
    <w:basedOn w:val="Normal"/>
    <w:link w:val="H3Char"/>
    <w:qFormat/>
    <w:rsid w:val="004F2624"/>
    <w:pPr>
      <w:widowControl w:val="0"/>
      <w:suppressAutoHyphens/>
      <w:adjustRightInd w:val="0"/>
      <w:spacing w:before="170" w:after="57" w:line="288" w:lineRule="auto"/>
      <w:ind w:left="720" w:hanging="720"/>
      <w:textAlignment w:val="center"/>
      <w:outlineLvl w:val="2"/>
    </w:pPr>
    <w:rPr>
      <w:rFonts w:cs="Calibri-Bold"/>
      <w:b/>
      <w:bCs/>
      <w:i/>
      <w:color w:val="1F497D" w:themeColor="text2"/>
      <w:sz w:val="26"/>
      <w:szCs w:val="26"/>
      <w:lang w:val="en-GB"/>
    </w:rPr>
  </w:style>
  <w:style w:type="character" w:customStyle="1" w:styleId="H2Char">
    <w:name w:val="H 2 Char"/>
    <w:basedOn w:val="DefaultParagraphFont"/>
    <w:link w:val="H20"/>
    <w:rsid w:val="004F2624"/>
    <w:rPr>
      <w:rFonts w:cs="Arial"/>
      <w:b/>
      <w:bCs/>
      <w:color w:val="1F497D" w:themeColor="text2"/>
      <w:sz w:val="30"/>
      <w:szCs w:val="30"/>
      <w:lang w:val="en-GB"/>
    </w:rPr>
  </w:style>
  <w:style w:type="paragraph" w:customStyle="1" w:styleId="H4">
    <w:name w:val="H 4"/>
    <w:basedOn w:val="Normal"/>
    <w:link w:val="H4Char"/>
    <w:qFormat/>
    <w:rsid w:val="004F2624"/>
    <w:pPr>
      <w:keepNext/>
      <w:keepLines/>
      <w:widowControl w:val="0"/>
      <w:suppressAutoHyphens/>
      <w:adjustRightInd w:val="0"/>
      <w:spacing w:before="200" w:after="0" w:line="280" w:lineRule="atLeast"/>
      <w:ind w:left="864" w:hanging="864"/>
      <w:textAlignment w:val="center"/>
      <w:outlineLvl w:val="3"/>
    </w:pPr>
    <w:rPr>
      <w:rFonts w:eastAsia="Times New Roman" w:cs="Times New Roman"/>
      <w:b/>
      <w:color w:val="1F497D" w:themeColor="text2"/>
      <w:lang w:val="en-GB" w:eastAsia="en-US"/>
    </w:rPr>
  </w:style>
  <w:style w:type="character" w:customStyle="1" w:styleId="H3Char">
    <w:name w:val="H 3 Char"/>
    <w:basedOn w:val="DefaultParagraphFont"/>
    <w:link w:val="H30"/>
    <w:rsid w:val="004F2624"/>
    <w:rPr>
      <w:rFonts w:cs="Calibri-Bold"/>
      <w:b/>
      <w:bCs/>
      <w:i/>
      <w:color w:val="1F497D" w:themeColor="text2"/>
      <w:sz w:val="26"/>
      <w:szCs w:val="26"/>
      <w:lang w:val="en-GB"/>
    </w:rPr>
  </w:style>
  <w:style w:type="paragraph" w:customStyle="1" w:styleId="H5">
    <w:name w:val="H 5"/>
    <w:basedOn w:val="Normal"/>
    <w:link w:val="H5Char"/>
    <w:qFormat/>
    <w:rsid w:val="004F2624"/>
    <w:pPr>
      <w:keepNext/>
      <w:keepLines/>
      <w:widowControl w:val="0"/>
      <w:suppressAutoHyphens/>
      <w:adjustRightInd w:val="0"/>
      <w:spacing w:before="200" w:after="0" w:line="280" w:lineRule="atLeast"/>
      <w:textAlignment w:val="center"/>
      <w:outlineLvl w:val="4"/>
    </w:pPr>
    <w:rPr>
      <w:rFonts w:eastAsia="Times New Roman" w:cs="Times New Roman"/>
      <w:b/>
      <w:color w:val="1F497D" w:themeColor="text2"/>
      <w:u w:val="single"/>
      <w:lang w:val="en-GB" w:eastAsia="en-US"/>
    </w:rPr>
  </w:style>
  <w:style w:type="character" w:customStyle="1" w:styleId="H4Char">
    <w:name w:val="H 4 Char"/>
    <w:basedOn w:val="DefaultParagraphFont"/>
    <w:link w:val="H4"/>
    <w:rsid w:val="004F2624"/>
    <w:rPr>
      <w:rFonts w:eastAsia="Times New Roman" w:cs="Times New Roman"/>
      <w:b/>
      <w:color w:val="1F497D" w:themeColor="text2"/>
      <w:lang w:val="en-GB" w:eastAsia="en-US"/>
    </w:rPr>
  </w:style>
  <w:style w:type="character" w:customStyle="1" w:styleId="H5Char">
    <w:name w:val="H 5 Char"/>
    <w:basedOn w:val="DefaultParagraphFont"/>
    <w:link w:val="H5"/>
    <w:rsid w:val="004F2624"/>
    <w:rPr>
      <w:rFonts w:eastAsia="Times New Roman" w:cs="Times New Roman"/>
      <w:b/>
      <w:color w:val="1F497D" w:themeColor="text2"/>
      <w:u w:val="single"/>
      <w:lang w:val="en-GB" w:eastAsia="en-US"/>
    </w:rPr>
  </w:style>
  <w:style w:type="paragraph" w:customStyle="1" w:styleId="BRnumbering">
    <w:name w:val="BR numbering"/>
    <w:basedOn w:val="BRNormal11pt0"/>
    <w:link w:val="BRnumberingChar"/>
    <w:uiPriority w:val="99"/>
    <w:qFormat/>
    <w:rsid w:val="004F2624"/>
    <w:pPr>
      <w:spacing w:before="0" w:after="113" w:line="280" w:lineRule="atLeast"/>
      <w:ind w:left="425" w:hanging="425"/>
    </w:pPr>
  </w:style>
  <w:style w:type="character" w:customStyle="1" w:styleId="BRnumberingChar">
    <w:name w:val="BR numbering Char"/>
    <w:basedOn w:val="BRNormal11ptChar0"/>
    <w:link w:val="BRnumbering"/>
    <w:uiPriority w:val="99"/>
    <w:rsid w:val="004F2624"/>
    <w:rPr>
      <w:rFonts w:ascii="Calibri" w:eastAsiaTheme="minorHAnsi" w:hAnsi="Calibri" w:cs="Arial"/>
      <w:color w:val="000000"/>
      <w:sz w:val="20"/>
      <w:szCs w:val="20"/>
      <w:lang w:val="en-AU" w:eastAsia="en-AU"/>
    </w:rPr>
  </w:style>
  <w:style w:type="paragraph" w:customStyle="1" w:styleId="NumberList">
    <w:name w:val="Number List"/>
    <w:basedOn w:val="BRnumbering"/>
    <w:link w:val="NumberListChar"/>
    <w:qFormat/>
    <w:rsid w:val="004F2624"/>
  </w:style>
  <w:style w:type="paragraph" w:customStyle="1" w:styleId="BelowTableFiguretext">
    <w:name w:val="Below TableFigure text"/>
    <w:basedOn w:val="Body"/>
    <w:link w:val="BelowTableFiguretextChar"/>
    <w:qFormat/>
    <w:rsid w:val="004F2624"/>
    <w:pPr>
      <w:widowControl w:val="0"/>
      <w:suppressAutoHyphens/>
      <w:adjustRightInd w:val="0"/>
      <w:spacing w:after="113" w:line="280" w:lineRule="atLeast"/>
      <w:textAlignment w:val="center"/>
    </w:pPr>
    <w:rPr>
      <w:rFonts w:eastAsiaTheme="minorHAnsi"/>
      <w:color w:val="000000"/>
      <w:szCs w:val="18"/>
      <w:lang w:val="en-GB" w:eastAsia="en-AU"/>
    </w:rPr>
  </w:style>
  <w:style w:type="character" w:customStyle="1" w:styleId="NumberListChar">
    <w:name w:val="Number List Char"/>
    <w:basedOn w:val="BRnumberingChar"/>
    <w:link w:val="NumberList"/>
    <w:rsid w:val="004F2624"/>
    <w:rPr>
      <w:rFonts w:ascii="Calibri" w:eastAsiaTheme="minorHAnsi" w:hAnsi="Calibri" w:cs="Arial"/>
      <w:color w:val="000000"/>
      <w:sz w:val="20"/>
      <w:szCs w:val="20"/>
      <w:lang w:val="en-AU" w:eastAsia="en-AU"/>
    </w:rPr>
  </w:style>
  <w:style w:type="paragraph" w:customStyle="1" w:styleId="TableHeading1">
    <w:name w:val="Table Heading 1"/>
    <w:basedOn w:val="TableHeading0"/>
    <w:link w:val="TableHeading1Char"/>
    <w:qFormat/>
    <w:rsid w:val="004F2624"/>
    <w:pPr>
      <w:ind w:right="18"/>
    </w:pPr>
  </w:style>
  <w:style w:type="character" w:customStyle="1" w:styleId="BelowTableFiguretextChar">
    <w:name w:val="Below TableFigure text Char"/>
    <w:basedOn w:val="BodyChar"/>
    <w:link w:val="BelowTableFiguretext"/>
    <w:rsid w:val="004F2624"/>
    <w:rPr>
      <w:rFonts w:ascii="Calibri" w:eastAsiaTheme="minorHAnsi" w:hAnsi="Calibri" w:cs="Arial"/>
      <w:color w:val="000000"/>
      <w:sz w:val="18"/>
      <w:szCs w:val="18"/>
      <w:lang w:val="en-GB" w:eastAsia="en-AU"/>
    </w:rPr>
  </w:style>
  <w:style w:type="paragraph" w:customStyle="1" w:styleId="AppendixH2">
    <w:name w:val="Appendix H2"/>
    <w:basedOn w:val="Normal"/>
    <w:link w:val="AppendixH2Char"/>
    <w:qFormat/>
    <w:rsid w:val="004F2624"/>
    <w:rPr>
      <w:rFonts w:cs="Arial"/>
      <w:b/>
      <w:color w:val="1F497D" w:themeColor="text2"/>
      <w:sz w:val="30"/>
      <w:szCs w:val="30"/>
    </w:rPr>
  </w:style>
  <w:style w:type="character" w:customStyle="1" w:styleId="TableHeading1Char">
    <w:name w:val="Table Heading 1 Char"/>
    <w:basedOn w:val="TableHeadingChar0"/>
    <w:link w:val="TableHeading1"/>
    <w:rsid w:val="004F2624"/>
    <w:rPr>
      <w:rFonts w:eastAsia="Tahoma" w:cs="Arial"/>
      <w:b/>
      <w:color w:val="000000"/>
      <w:sz w:val="20"/>
      <w:szCs w:val="20"/>
      <w:lang w:val="en-AU"/>
    </w:rPr>
  </w:style>
  <w:style w:type="paragraph" w:customStyle="1" w:styleId="AppendixH3">
    <w:name w:val="Appendix H3"/>
    <w:basedOn w:val="Normal"/>
    <w:link w:val="AppendixH3Char"/>
    <w:qFormat/>
    <w:rsid w:val="004F2624"/>
    <w:rPr>
      <w:b/>
      <w:i/>
      <w:color w:val="1F497D" w:themeColor="text2"/>
      <w:sz w:val="26"/>
      <w:szCs w:val="26"/>
    </w:rPr>
  </w:style>
  <w:style w:type="character" w:customStyle="1" w:styleId="AppendixH2Char">
    <w:name w:val="Appendix H2 Char"/>
    <w:basedOn w:val="DefaultParagraphFont"/>
    <w:link w:val="AppendixH2"/>
    <w:rsid w:val="004F2624"/>
    <w:rPr>
      <w:rFonts w:cs="Arial"/>
      <w:b/>
      <w:color w:val="1F497D" w:themeColor="text2"/>
      <w:sz w:val="30"/>
      <w:szCs w:val="30"/>
    </w:rPr>
  </w:style>
  <w:style w:type="paragraph" w:customStyle="1" w:styleId="AppendixH4">
    <w:name w:val="Appendix H4"/>
    <w:basedOn w:val="Normal"/>
    <w:link w:val="AppendixH4Char"/>
    <w:qFormat/>
    <w:rsid w:val="004F2624"/>
    <w:pPr>
      <w:keepNext/>
      <w:keepLines/>
      <w:widowControl w:val="0"/>
      <w:suppressAutoHyphens/>
      <w:adjustRightInd w:val="0"/>
      <w:spacing w:before="200" w:after="0" w:line="280" w:lineRule="atLeast"/>
      <w:textAlignment w:val="center"/>
      <w:outlineLvl w:val="3"/>
    </w:pPr>
    <w:rPr>
      <w:rFonts w:eastAsia="Times New Roman" w:cs="Times New Roman"/>
      <w:b/>
      <w:color w:val="1F497D" w:themeColor="text2"/>
      <w:lang w:val="en-GB" w:eastAsia="en-US"/>
    </w:rPr>
  </w:style>
  <w:style w:type="character" w:customStyle="1" w:styleId="AppendixH3Char">
    <w:name w:val="Appendix H3 Char"/>
    <w:basedOn w:val="DefaultParagraphFont"/>
    <w:link w:val="AppendixH3"/>
    <w:rsid w:val="004F2624"/>
    <w:rPr>
      <w:b/>
      <w:i/>
      <w:color w:val="1F497D" w:themeColor="text2"/>
      <w:sz w:val="26"/>
      <w:szCs w:val="26"/>
    </w:rPr>
  </w:style>
  <w:style w:type="character" w:customStyle="1" w:styleId="AppendixH4Char">
    <w:name w:val="Appendix H4 Char"/>
    <w:basedOn w:val="DefaultParagraphFont"/>
    <w:link w:val="AppendixH4"/>
    <w:rsid w:val="004F2624"/>
    <w:rPr>
      <w:rFonts w:eastAsia="Times New Roman" w:cs="Times New Roman"/>
      <w:b/>
      <w:color w:val="1F497D" w:themeColor="text2"/>
      <w:lang w:val="en-GB" w:eastAsia="en-US"/>
    </w:rPr>
  </w:style>
  <w:style w:type="paragraph" w:customStyle="1" w:styleId="TableDotPoint">
    <w:name w:val="Table Dot Point"/>
    <w:basedOn w:val="TableText0"/>
    <w:link w:val="TableDotPointChar"/>
    <w:qFormat/>
    <w:rsid w:val="004F2624"/>
    <w:pPr>
      <w:spacing w:before="80" w:after="80"/>
      <w:ind w:left="459" w:hanging="425"/>
    </w:pPr>
    <w:rPr>
      <w:lang w:eastAsia="en-AU"/>
    </w:rPr>
  </w:style>
  <w:style w:type="character" w:customStyle="1" w:styleId="TableDotPointChar">
    <w:name w:val="Table Dot Point Char"/>
    <w:basedOn w:val="TableTextChar0"/>
    <w:link w:val="TableDotPoint"/>
    <w:rsid w:val="004F2624"/>
    <w:rPr>
      <w:rFonts w:cs="Arial"/>
      <w:sz w:val="20"/>
      <w:szCs w:val="20"/>
      <w:lang w:val="en-AU" w:eastAsia="en-AU"/>
    </w:rPr>
  </w:style>
  <w:style w:type="paragraph" w:customStyle="1" w:styleId="OWSheader">
    <w:name w:val="OWS header"/>
    <w:basedOn w:val="OWSCoverpageA"/>
    <w:link w:val="OWSheaderChar"/>
    <w:uiPriority w:val="99"/>
    <w:qFormat/>
    <w:rsid w:val="00C74D56"/>
    <w:pPr>
      <w:spacing w:before="600"/>
      <w:ind w:left="284" w:right="-147"/>
      <w:jc w:val="right"/>
    </w:pPr>
    <w:rPr>
      <w:b w:val="0"/>
      <w:color w:val="808080" w:themeColor="background1" w:themeShade="80"/>
      <w:sz w:val="18"/>
      <w:szCs w:val="18"/>
    </w:rPr>
  </w:style>
  <w:style w:type="paragraph" w:customStyle="1" w:styleId="OWScontents">
    <w:name w:val="OWS contents"/>
    <w:basedOn w:val="OWSSummaryH1"/>
    <w:link w:val="OWScontentsChar"/>
    <w:uiPriority w:val="99"/>
    <w:qFormat/>
    <w:rsid w:val="00C74D56"/>
    <w:pPr>
      <w:outlineLvl w:val="9"/>
    </w:pPr>
  </w:style>
  <w:style w:type="character" w:customStyle="1" w:styleId="OWSheaderChar">
    <w:name w:val="OWS header Char"/>
    <w:basedOn w:val="OWSCoverpageAChar"/>
    <w:link w:val="OWSheader"/>
    <w:uiPriority w:val="99"/>
    <w:rsid w:val="00C74D56"/>
    <w:rPr>
      <w:rFonts w:ascii="Calibri-Bold" w:eastAsia="Times New Roman" w:hAnsi="Calibri-Bold" w:cs="Arial"/>
      <w:b w:val="0"/>
      <w:bCs/>
      <w:color w:val="808080" w:themeColor="background1" w:themeShade="80"/>
      <w:sz w:val="18"/>
      <w:szCs w:val="18"/>
      <w:lang w:val="en-AU" w:eastAsia="en-AU"/>
    </w:rPr>
  </w:style>
  <w:style w:type="character" w:customStyle="1" w:styleId="OWScontentsChar">
    <w:name w:val="OWS contents Char"/>
    <w:basedOn w:val="OWSSummaryH1Char"/>
    <w:link w:val="OWScontents"/>
    <w:uiPriority w:val="99"/>
    <w:rsid w:val="00C74D56"/>
    <w:rPr>
      <w:rFonts w:ascii="Arial Bold" w:hAnsi="Arial Bold" w:cs="Arial"/>
      <w:b/>
      <w:bCs/>
      <w:color w:val="1F497D" w:themeColor="text2"/>
      <w:sz w:val="48"/>
      <w:szCs w:val="48"/>
      <w:lang w:val="en-GB"/>
    </w:rPr>
  </w:style>
  <w:style w:type="paragraph" w:customStyle="1" w:styleId="OWStablesub-heading">
    <w:name w:val="OWS table sub-heading"/>
    <w:basedOn w:val="OWSTableheading"/>
    <w:link w:val="OWStablesub-headingChar"/>
    <w:uiPriority w:val="99"/>
    <w:qFormat/>
    <w:rsid w:val="00C24DD6"/>
    <w:rPr>
      <w:rFonts w:eastAsia="Times New Roman"/>
      <w:i/>
      <w:lang w:val="en-AU" w:eastAsia="en-AU"/>
    </w:rPr>
  </w:style>
  <w:style w:type="paragraph" w:customStyle="1" w:styleId="OWSBelowFigureText9pt">
    <w:name w:val="OWS Below Figure Text 9pt"/>
    <w:basedOn w:val="OWSBelowTableText9pt"/>
    <w:link w:val="OWSBelowFigureText9ptChar"/>
    <w:uiPriority w:val="99"/>
    <w:qFormat/>
    <w:rsid w:val="00204BD2"/>
    <w:pPr>
      <w:keepNext/>
      <w:spacing w:after="240"/>
    </w:pPr>
  </w:style>
  <w:style w:type="character" w:customStyle="1" w:styleId="OWStablesub-headingChar">
    <w:name w:val="OWS table sub-heading Char"/>
    <w:basedOn w:val="OWSTableheadingChar"/>
    <w:link w:val="OWStablesub-heading"/>
    <w:uiPriority w:val="99"/>
    <w:rsid w:val="00C24DD6"/>
    <w:rPr>
      <w:rFonts w:ascii="Calibri" w:eastAsia="Times New Roman" w:hAnsi="Calibri" w:cs="Arial"/>
      <w:b/>
      <w:i/>
      <w:sz w:val="20"/>
      <w:szCs w:val="20"/>
      <w:lang w:val="en-AU" w:eastAsia="en-AU"/>
    </w:rPr>
  </w:style>
  <w:style w:type="character" w:customStyle="1" w:styleId="OWSBelowFigureText9ptChar">
    <w:name w:val="OWS Below Figure Text 9pt Char"/>
    <w:basedOn w:val="OWSBelowTableText9ptChar"/>
    <w:link w:val="OWSBelowFigureText9pt"/>
    <w:uiPriority w:val="99"/>
    <w:rsid w:val="00204BD2"/>
    <w:rPr>
      <w:rFonts w:ascii="Calibri" w:eastAsiaTheme="minorHAnsi" w:hAnsi="Calibri" w:cs="Arial"/>
      <w:i/>
      <w:sz w:val="18"/>
      <w:szCs w:val="18"/>
      <w:lang w:val="en-AU" w:eastAsia="en-AU"/>
    </w:rPr>
  </w:style>
  <w:style w:type="paragraph" w:customStyle="1" w:styleId="OWSBelowTableFigureText9pt">
    <w:name w:val="OWS Below TableFigure Text 9pt"/>
    <w:basedOn w:val="Body"/>
    <w:link w:val="OWSBelowTableFigureText9ptChar"/>
    <w:qFormat/>
    <w:rsid w:val="006146D4"/>
    <w:pPr>
      <w:spacing w:before="120" w:after="360"/>
    </w:pPr>
    <w:rPr>
      <w:rFonts w:ascii="Arial" w:hAnsi="Arial"/>
      <w:i/>
      <w:szCs w:val="18"/>
    </w:rPr>
  </w:style>
  <w:style w:type="character" w:customStyle="1" w:styleId="OWSBelowTableFigureText9ptChar">
    <w:name w:val="OWS Below TableFigure Text 9pt Char"/>
    <w:basedOn w:val="DefaultParagraphFont"/>
    <w:link w:val="OWSBelowTableFigureText9pt"/>
    <w:rsid w:val="006146D4"/>
    <w:rPr>
      <w:rFonts w:cs="Arial"/>
      <w:i/>
      <w:sz w:val="18"/>
      <w:szCs w:val="18"/>
    </w:rPr>
  </w:style>
  <w:style w:type="table" w:styleId="LightShading-Accent5">
    <w:name w:val="Light Shading Accent 5"/>
    <w:basedOn w:val="TableNormal"/>
    <w:uiPriority w:val="60"/>
    <w:rsid w:val="00967424"/>
    <w:pPr>
      <w:spacing w:after="0"/>
    </w:pPr>
    <w:rPr>
      <w:rFonts w:asciiTheme="minorHAnsi" w:hAnsiTheme="minorHAnsi"/>
      <w:color w:val="31849B" w:themeColor="accent5" w:themeShade="BF"/>
      <w:lang w:val="en-AU" w:eastAsia="zh-CN"/>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EndNoteBibliographyTitle">
    <w:name w:val="EndNote Bibliography Title"/>
    <w:basedOn w:val="Normal"/>
    <w:link w:val="EndNoteBibliographyTitleChar"/>
    <w:rsid w:val="004F7DB8"/>
    <w:pPr>
      <w:spacing w:after="0"/>
      <w:jc w:val="center"/>
    </w:pPr>
    <w:rPr>
      <w:rFonts w:ascii="Calibri" w:hAnsi="Calibri"/>
      <w:noProof/>
      <w:sz w:val="24"/>
    </w:rPr>
  </w:style>
  <w:style w:type="character" w:customStyle="1" w:styleId="EndNoteBibliographyTitleChar">
    <w:name w:val="EndNote Bibliography Title Char"/>
    <w:basedOn w:val="CaptionChar"/>
    <w:link w:val="EndNoteBibliographyTitle"/>
    <w:rsid w:val="004F7DB8"/>
    <w:rPr>
      <w:rFonts w:ascii="Calibri" w:eastAsia="Times New Roman" w:hAnsi="Calibri" w:cs="Times New Roman"/>
      <w:b w:val="0"/>
      <w:i/>
      <w:noProof/>
      <w:color w:val="000000" w:themeColor="text1"/>
      <w:sz w:val="24"/>
      <w:szCs w:val="20"/>
      <w:lang w:val="en-GB" w:eastAsia="en-US"/>
    </w:rPr>
  </w:style>
  <w:style w:type="paragraph" w:customStyle="1" w:styleId="EndNoteBibliography">
    <w:name w:val="EndNote Bibliography"/>
    <w:basedOn w:val="Normal"/>
    <w:link w:val="EndNoteBibliographyChar"/>
    <w:rsid w:val="004F7DB8"/>
    <w:rPr>
      <w:rFonts w:ascii="Calibri" w:hAnsi="Calibri"/>
      <w:noProof/>
      <w:sz w:val="24"/>
    </w:rPr>
  </w:style>
  <w:style w:type="character" w:customStyle="1" w:styleId="EndNoteBibliographyChar">
    <w:name w:val="EndNote Bibliography Char"/>
    <w:basedOn w:val="CaptionChar"/>
    <w:link w:val="EndNoteBibliography"/>
    <w:rsid w:val="004F7DB8"/>
    <w:rPr>
      <w:rFonts w:ascii="Calibri" w:eastAsia="Times New Roman" w:hAnsi="Calibri" w:cs="Times New Roman"/>
      <w:b w:val="0"/>
      <w:i/>
      <w:noProof/>
      <w:color w:val="000000" w:themeColor="text1"/>
      <w:sz w:val="24"/>
      <w:szCs w:val="20"/>
      <w:lang w:val="en-GB" w:eastAsia="en-US"/>
    </w:rPr>
  </w:style>
  <w:style w:type="paragraph" w:customStyle="1" w:styleId="VersoPageHeading">
    <w:name w:val="Verso Page Heading"/>
    <w:uiPriority w:val="12"/>
    <w:qFormat/>
    <w:rsid w:val="00D826AC"/>
    <w:pPr>
      <w:spacing w:before="180" w:after="60"/>
    </w:pPr>
    <w:rPr>
      <w:rFonts w:ascii="Calibri" w:eastAsia="Times New Roman" w:hAnsi="Calibri" w:cs="Times New Roman"/>
      <w:bCs/>
      <w:color w:val="C0504D" w:themeColor="accent2"/>
      <w:sz w:val="24"/>
      <w:szCs w:val="26"/>
      <w:lang w:val="en-AU" w:eastAsia="en-US"/>
    </w:rPr>
  </w:style>
  <w:style w:type="paragraph" w:customStyle="1" w:styleId="TableCaption0">
    <w:name w:val="Table Caption"/>
    <w:basedOn w:val="Caption"/>
    <w:link w:val="TableCaptionChar"/>
    <w:uiPriority w:val="99"/>
    <w:qFormat/>
    <w:rsid w:val="003562A1"/>
    <w:pPr>
      <w:framePr w:wrap="around" w:vAnchor="text" w:hAnchor="text" w:y="1"/>
      <w:pBdr>
        <w:top w:val="none" w:sz="0" w:space="0" w:color="auto"/>
      </w:pBdr>
    </w:pPr>
  </w:style>
  <w:style w:type="character" w:customStyle="1" w:styleId="TableCaptionChar">
    <w:name w:val="Table Caption Char"/>
    <w:basedOn w:val="CaptionChar"/>
    <w:link w:val="TableCaption0"/>
    <w:uiPriority w:val="99"/>
    <w:rsid w:val="003562A1"/>
    <w:rPr>
      <w:rFonts w:ascii="Calibri" w:eastAsia="Times New Roman" w:hAnsi="Calibri" w:cs="Times New Roman"/>
      <w:i/>
      <w:color w:val="000000" w:themeColor="text1"/>
      <w:sz w:val="14"/>
      <w:szCs w:val="20"/>
      <w:lang w:val="en-GB" w:eastAsia="en-US"/>
    </w:rPr>
  </w:style>
  <w:style w:type="table" w:customStyle="1" w:styleId="LightList12">
    <w:name w:val="Light List12"/>
    <w:basedOn w:val="TableNormal"/>
    <w:uiPriority w:val="61"/>
    <w:rsid w:val="00815015"/>
    <w:pPr>
      <w:spacing w:after="0"/>
    </w:pPr>
    <w:rPr>
      <w:rFonts w:asciiTheme="minorHAnsi" w:eastAsia="Calibri" w:hAnsiTheme="minorHAnsi"/>
      <w:lang w:val="en-AU"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BackCoverContactHeading">
    <w:name w:val="BackCover ContactHeading"/>
    <w:next w:val="BackCoverContactDetails"/>
    <w:uiPriority w:val="18"/>
    <w:qFormat/>
    <w:rsid w:val="00815015"/>
    <w:pPr>
      <w:spacing w:before="360" w:after="60"/>
    </w:pPr>
    <w:rPr>
      <w:rFonts w:ascii="Calibri" w:eastAsia="Calibri" w:hAnsi="Calibri" w:cs="Times New Roman"/>
      <w:caps/>
      <w:sz w:val="18"/>
      <w:szCs w:val="20"/>
      <w:lang w:val="en-AU" w:eastAsia="en-AU"/>
    </w:rPr>
  </w:style>
  <w:style w:type="paragraph" w:customStyle="1" w:styleId="BackCoverContactDetails">
    <w:name w:val="BackCover ContactDetails"/>
    <w:uiPriority w:val="18"/>
    <w:qFormat/>
    <w:rsid w:val="00815015"/>
    <w:pPr>
      <w:tabs>
        <w:tab w:val="left" w:pos="199"/>
      </w:tabs>
      <w:spacing w:after="0"/>
    </w:pPr>
    <w:rPr>
      <w:rFonts w:ascii="Calibri" w:eastAsia="Calibri" w:hAnsi="Calibri" w:cs="Times New Roman"/>
      <w:sz w:val="18"/>
      <w:lang w:val="en-AU" w:eastAsia="en-AU"/>
    </w:rPr>
  </w:style>
  <w:style w:type="character" w:customStyle="1" w:styleId="BackCoverContactBold">
    <w:name w:val="BackCover ContactBold"/>
    <w:basedOn w:val="DefaultParagraphFont"/>
    <w:uiPriority w:val="18"/>
    <w:qFormat/>
    <w:rsid w:val="00815015"/>
    <w:rPr>
      <w:b/>
    </w:rPr>
  </w:style>
  <w:style w:type="paragraph" w:customStyle="1" w:styleId="small">
    <w:name w:val="small"/>
    <w:basedOn w:val="Normal"/>
    <w:rsid w:val="00B86E8C"/>
    <w:pPr>
      <w:autoSpaceDE/>
      <w:autoSpaceDN/>
      <w:spacing w:after="240" w:line="348" w:lineRule="atLeast"/>
      <w:textAlignment w:val="baseline"/>
    </w:pPr>
    <w:rPr>
      <w:rFonts w:ascii="Times New Roman" w:eastAsia="Times New Roman" w:hAnsi="Times New Roman" w:cs="Times New Roman"/>
      <w:sz w:val="18"/>
      <w:szCs w:val="18"/>
      <w:lang w:val="en-AU" w:eastAsia="en-AU"/>
    </w:rPr>
  </w:style>
  <w:style w:type="paragraph" w:customStyle="1" w:styleId="isbn">
    <w:name w:val="isbn"/>
    <w:basedOn w:val="Normal"/>
    <w:rsid w:val="00B86E8C"/>
    <w:pPr>
      <w:autoSpaceDE/>
      <w:autoSpaceDN/>
      <w:spacing w:before="75" w:after="240" w:line="348" w:lineRule="atLeast"/>
      <w:textAlignment w:val="baseline"/>
    </w:pPr>
    <w:rPr>
      <w:rFonts w:ascii="Times New Roman" w:eastAsia="Times New Roman" w:hAnsi="Times New Roman" w:cs="Times New Roman"/>
      <w:sz w:val="24"/>
      <w:szCs w:val="24"/>
      <w:lang w:val="en-AU" w:eastAsia="en-AU"/>
    </w:rPr>
  </w:style>
  <w:style w:type="character" w:customStyle="1" w:styleId="TOC2Char">
    <w:name w:val="TOC 2 Char"/>
    <w:basedOn w:val="DefaultParagraphFont"/>
    <w:link w:val="TOC2"/>
    <w:uiPriority w:val="39"/>
    <w:rsid w:val="002F6B39"/>
    <w:rPr>
      <w:rFonts w:asciiTheme="minorHAnsi" w:hAnsiTheme="minorHAnsi"/>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25729">
      <w:bodyDiv w:val="1"/>
      <w:marLeft w:val="0"/>
      <w:marRight w:val="0"/>
      <w:marTop w:val="0"/>
      <w:marBottom w:val="0"/>
      <w:divBdr>
        <w:top w:val="none" w:sz="0" w:space="0" w:color="auto"/>
        <w:left w:val="none" w:sz="0" w:space="0" w:color="auto"/>
        <w:bottom w:val="none" w:sz="0" w:space="0" w:color="auto"/>
        <w:right w:val="none" w:sz="0" w:space="0" w:color="auto"/>
      </w:divBdr>
    </w:div>
    <w:div w:id="144316831">
      <w:bodyDiv w:val="1"/>
      <w:marLeft w:val="0"/>
      <w:marRight w:val="0"/>
      <w:marTop w:val="0"/>
      <w:marBottom w:val="0"/>
      <w:divBdr>
        <w:top w:val="none" w:sz="0" w:space="0" w:color="auto"/>
        <w:left w:val="none" w:sz="0" w:space="0" w:color="auto"/>
        <w:bottom w:val="none" w:sz="0" w:space="0" w:color="auto"/>
        <w:right w:val="none" w:sz="0" w:space="0" w:color="auto"/>
      </w:divBdr>
      <w:divsChild>
        <w:div w:id="585458581">
          <w:marLeft w:val="547"/>
          <w:marRight w:val="0"/>
          <w:marTop w:val="0"/>
          <w:marBottom w:val="0"/>
          <w:divBdr>
            <w:top w:val="none" w:sz="0" w:space="0" w:color="auto"/>
            <w:left w:val="none" w:sz="0" w:space="0" w:color="auto"/>
            <w:bottom w:val="none" w:sz="0" w:space="0" w:color="auto"/>
            <w:right w:val="none" w:sz="0" w:space="0" w:color="auto"/>
          </w:divBdr>
        </w:div>
        <w:div w:id="951597247">
          <w:marLeft w:val="547"/>
          <w:marRight w:val="0"/>
          <w:marTop w:val="0"/>
          <w:marBottom w:val="0"/>
          <w:divBdr>
            <w:top w:val="none" w:sz="0" w:space="0" w:color="auto"/>
            <w:left w:val="none" w:sz="0" w:space="0" w:color="auto"/>
            <w:bottom w:val="none" w:sz="0" w:space="0" w:color="auto"/>
            <w:right w:val="none" w:sz="0" w:space="0" w:color="auto"/>
          </w:divBdr>
        </w:div>
        <w:div w:id="1188566922">
          <w:marLeft w:val="547"/>
          <w:marRight w:val="0"/>
          <w:marTop w:val="0"/>
          <w:marBottom w:val="0"/>
          <w:divBdr>
            <w:top w:val="none" w:sz="0" w:space="0" w:color="auto"/>
            <w:left w:val="none" w:sz="0" w:space="0" w:color="auto"/>
            <w:bottom w:val="none" w:sz="0" w:space="0" w:color="auto"/>
            <w:right w:val="none" w:sz="0" w:space="0" w:color="auto"/>
          </w:divBdr>
        </w:div>
        <w:div w:id="1355156335">
          <w:marLeft w:val="547"/>
          <w:marRight w:val="0"/>
          <w:marTop w:val="0"/>
          <w:marBottom w:val="0"/>
          <w:divBdr>
            <w:top w:val="none" w:sz="0" w:space="0" w:color="auto"/>
            <w:left w:val="none" w:sz="0" w:space="0" w:color="auto"/>
            <w:bottom w:val="none" w:sz="0" w:space="0" w:color="auto"/>
            <w:right w:val="none" w:sz="0" w:space="0" w:color="auto"/>
          </w:divBdr>
        </w:div>
        <w:div w:id="2059812340">
          <w:marLeft w:val="547"/>
          <w:marRight w:val="0"/>
          <w:marTop w:val="0"/>
          <w:marBottom w:val="0"/>
          <w:divBdr>
            <w:top w:val="none" w:sz="0" w:space="0" w:color="auto"/>
            <w:left w:val="none" w:sz="0" w:space="0" w:color="auto"/>
            <w:bottom w:val="none" w:sz="0" w:space="0" w:color="auto"/>
            <w:right w:val="none" w:sz="0" w:space="0" w:color="auto"/>
          </w:divBdr>
        </w:div>
      </w:divsChild>
    </w:div>
    <w:div w:id="267124900">
      <w:bodyDiv w:val="1"/>
      <w:marLeft w:val="0"/>
      <w:marRight w:val="0"/>
      <w:marTop w:val="0"/>
      <w:marBottom w:val="0"/>
      <w:divBdr>
        <w:top w:val="none" w:sz="0" w:space="0" w:color="auto"/>
        <w:left w:val="none" w:sz="0" w:space="0" w:color="auto"/>
        <w:bottom w:val="none" w:sz="0" w:space="0" w:color="auto"/>
        <w:right w:val="none" w:sz="0" w:space="0" w:color="auto"/>
      </w:divBdr>
      <w:divsChild>
        <w:div w:id="1717775153">
          <w:marLeft w:val="0"/>
          <w:marRight w:val="0"/>
          <w:marTop w:val="0"/>
          <w:marBottom w:val="0"/>
          <w:divBdr>
            <w:top w:val="none" w:sz="0" w:space="0" w:color="auto"/>
            <w:left w:val="none" w:sz="0" w:space="0" w:color="auto"/>
            <w:bottom w:val="none" w:sz="0" w:space="0" w:color="auto"/>
            <w:right w:val="none" w:sz="0" w:space="0" w:color="auto"/>
          </w:divBdr>
          <w:divsChild>
            <w:div w:id="143013210">
              <w:marLeft w:val="0"/>
              <w:marRight w:val="0"/>
              <w:marTop w:val="0"/>
              <w:marBottom w:val="0"/>
              <w:divBdr>
                <w:top w:val="none" w:sz="0" w:space="0" w:color="auto"/>
                <w:left w:val="none" w:sz="0" w:space="0" w:color="auto"/>
                <w:bottom w:val="none" w:sz="0" w:space="0" w:color="auto"/>
                <w:right w:val="none" w:sz="0" w:space="0" w:color="auto"/>
              </w:divBdr>
              <w:divsChild>
                <w:div w:id="2407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771573">
      <w:bodyDiv w:val="1"/>
      <w:marLeft w:val="0"/>
      <w:marRight w:val="0"/>
      <w:marTop w:val="0"/>
      <w:marBottom w:val="0"/>
      <w:divBdr>
        <w:top w:val="none" w:sz="0" w:space="0" w:color="auto"/>
        <w:left w:val="none" w:sz="0" w:space="0" w:color="auto"/>
        <w:bottom w:val="none" w:sz="0" w:space="0" w:color="auto"/>
        <w:right w:val="none" w:sz="0" w:space="0" w:color="auto"/>
      </w:divBdr>
    </w:div>
    <w:div w:id="442766088">
      <w:bodyDiv w:val="1"/>
      <w:marLeft w:val="0"/>
      <w:marRight w:val="0"/>
      <w:marTop w:val="0"/>
      <w:marBottom w:val="0"/>
      <w:divBdr>
        <w:top w:val="none" w:sz="0" w:space="0" w:color="auto"/>
        <w:left w:val="none" w:sz="0" w:space="0" w:color="auto"/>
        <w:bottom w:val="none" w:sz="0" w:space="0" w:color="auto"/>
        <w:right w:val="none" w:sz="0" w:space="0" w:color="auto"/>
      </w:divBdr>
    </w:div>
    <w:div w:id="491071120">
      <w:bodyDiv w:val="1"/>
      <w:marLeft w:val="0"/>
      <w:marRight w:val="0"/>
      <w:marTop w:val="0"/>
      <w:marBottom w:val="0"/>
      <w:divBdr>
        <w:top w:val="none" w:sz="0" w:space="0" w:color="auto"/>
        <w:left w:val="none" w:sz="0" w:space="0" w:color="auto"/>
        <w:bottom w:val="none" w:sz="0" w:space="0" w:color="auto"/>
        <w:right w:val="none" w:sz="0" w:space="0" w:color="auto"/>
      </w:divBdr>
    </w:div>
    <w:div w:id="540557476">
      <w:bodyDiv w:val="1"/>
      <w:marLeft w:val="0"/>
      <w:marRight w:val="0"/>
      <w:marTop w:val="0"/>
      <w:marBottom w:val="0"/>
      <w:divBdr>
        <w:top w:val="none" w:sz="0" w:space="0" w:color="auto"/>
        <w:left w:val="none" w:sz="0" w:space="0" w:color="auto"/>
        <w:bottom w:val="none" w:sz="0" w:space="0" w:color="auto"/>
        <w:right w:val="none" w:sz="0" w:space="0" w:color="auto"/>
      </w:divBdr>
    </w:div>
    <w:div w:id="783890147">
      <w:bodyDiv w:val="1"/>
      <w:marLeft w:val="0"/>
      <w:marRight w:val="0"/>
      <w:marTop w:val="0"/>
      <w:marBottom w:val="0"/>
      <w:divBdr>
        <w:top w:val="none" w:sz="0" w:space="0" w:color="auto"/>
        <w:left w:val="none" w:sz="0" w:space="0" w:color="auto"/>
        <w:bottom w:val="none" w:sz="0" w:space="0" w:color="auto"/>
        <w:right w:val="none" w:sz="0" w:space="0" w:color="auto"/>
      </w:divBdr>
    </w:div>
    <w:div w:id="884146952">
      <w:bodyDiv w:val="1"/>
      <w:marLeft w:val="0"/>
      <w:marRight w:val="0"/>
      <w:marTop w:val="0"/>
      <w:marBottom w:val="0"/>
      <w:divBdr>
        <w:top w:val="none" w:sz="0" w:space="0" w:color="auto"/>
        <w:left w:val="none" w:sz="0" w:space="0" w:color="auto"/>
        <w:bottom w:val="none" w:sz="0" w:space="0" w:color="auto"/>
        <w:right w:val="none" w:sz="0" w:space="0" w:color="auto"/>
      </w:divBdr>
    </w:div>
    <w:div w:id="959648991">
      <w:bodyDiv w:val="1"/>
      <w:marLeft w:val="0"/>
      <w:marRight w:val="0"/>
      <w:marTop w:val="0"/>
      <w:marBottom w:val="0"/>
      <w:divBdr>
        <w:top w:val="none" w:sz="0" w:space="0" w:color="auto"/>
        <w:left w:val="none" w:sz="0" w:space="0" w:color="auto"/>
        <w:bottom w:val="none" w:sz="0" w:space="0" w:color="auto"/>
        <w:right w:val="none" w:sz="0" w:space="0" w:color="auto"/>
      </w:divBdr>
      <w:divsChild>
        <w:div w:id="1743411818">
          <w:marLeft w:val="0"/>
          <w:marRight w:val="0"/>
          <w:marTop w:val="0"/>
          <w:marBottom w:val="0"/>
          <w:divBdr>
            <w:top w:val="none" w:sz="0" w:space="0" w:color="auto"/>
            <w:left w:val="none" w:sz="0" w:space="0" w:color="auto"/>
            <w:bottom w:val="none" w:sz="0" w:space="0" w:color="auto"/>
            <w:right w:val="none" w:sz="0" w:space="0" w:color="auto"/>
          </w:divBdr>
          <w:divsChild>
            <w:div w:id="1793160927">
              <w:marLeft w:val="0"/>
              <w:marRight w:val="0"/>
              <w:marTop w:val="0"/>
              <w:marBottom w:val="0"/>
              <w:divBdr>
                <w:top w:val="none" w:sz="0" w:space="0" w:color="auto"/>
                <w:left w:val="none" w:sz="0" w:space="0" w:color="auto"/>
                <w:bottom w:val="none" w:sz="0" w:space="0" w:color="auto"/>
                <w:right w:val="none" w:sz="0" w:space="0" w:color="auto"/>
              </w:divBdr>
              <w:divsChild>
                <w:div w:id="1202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375129">
      <w:bodyDiv w:val="1"/>
      <w:marLeft w:val="0"/>
      <w:marRight w:val="0"/>
      <w:marTop w:val="0"/>
      <w:marBottom w:val="0"/>
      <w:divBdr>
        <w:top w:val="none" w:sz="0" w:space="0" w:color="auto"/>
        <w:left w:val="none" w:sz="0" w:space="0" w:color="auto"/>
        <w:bottom w:val="none" w:sz="0" w:space="0" w:color="auto"/>
        <w:right w:val="none" w:sz="0" w:space="0" w:color="auto"/>
      </w:divBdr>
    </w:div>
    <w:div w:id="1090931170">
      <w:bodyDiv w:val="1"/>
      <w:marLeft w:val="0"/>
      <w:marRight w:val="0"/>
      <w:marTop w:val="0"/>
      <w:marBottom w:val="0"/>
      <w:divBdr>
        <w:top w:val="none" w:sz="0" w:space="0" w:color="auto"/>
        <w:left w:val="none" w:sz="0" w:space="0" w:color="auto"/>
        <w:bottom w:val="none" w:sz="0" w:space="0" w:color="auto"/>
        <w:right w:val="none" w:sz="0" w:space="0" w:color="auto"/>
      </w:divBdr>
    </w:div>
    <w:div w:id="1220705542">
      <w:bodyDiv w:val="1"/>
      <w:marLeft w:val="0"/>
      <w:marRight w:val="0"/>
      <w:marTop w:val="0"/>
      <w:marBottom w:val="0"/>
      <w:divBdr>
        <w:top w:val="none" w:sz="0" w:space="0" w:color="auto"/>
        <w:left w:val="none" w:sz="0" w:space="0" w:color="auto"/>
        <w:bottom w:val="none" w:sz="0" w:space="0" w:color="auto"/>
        <w:right w:val="none" w:sz="0" w:space="0" w:color="auto"/>
      </w:divBdr>
    </w:div>
    <w:div w:id="1224021061">
      <w:bodyDiv w:val="1"/>
      <w:marLeft w:val="0"/>
      <w:marRight w:val="0"/>
      <w:marTop w:val="0"/>
      <w:marBottom w:val="0"/>
      <w:divBdr>
        <w:top w:val="none" w:sz="0" w:space="0" w:color="auto"/>
        <w:left w:val="none" w:sz="0" w:space="0" w:color="auto"/>
        <w:bottom w:val="none" w:sz="0" w:space="0" w:color="auto"/>
        <w:right w:val="none" w:sz="0" w:space="0" w:color="auto"/>
      </w:divBdr>
    </w:div>
    <w:div w:id="1247182771">
      <w:bodyDiv w:val="1"/>
      <w:marLeft w:val="0"/>
      <w:marRight w:val="0"/>
      <w:marTop w:val="0"/>
      <w:marBottom w:val="0"/>
      <w:divBdr>
        <w:top w:val="none" w:sz="0" w:space="0" w:color="auto"/>
        <w:left w:val="none" w:sz="0" w:space="0" w:color="auto"/>
        <w:bottom w:val="none" w:sz="0" w:space="0" w:color="auto"/>
        <w:right w:val="none" w:sz="0" w:space="0" w:color="auto"/>
      </w:divBdr>
    </w:div>
    <w:div w:id="1265115892">
      <w:bodyDiv w:val="1"/>
      <w:marLeft w:val="0"/>
      <w:marRight w:val="0"/>
      <w:marTop w:val="0"/>
      <w:marBottom w:val="0"/>
      <w:divBdr>
        <w:top w:val="none" w:sz="0" w:space="0" w:color="auto"/>
        <w:left w:val="none" w:sz="0" w:space="0" w:color="auto"/>
        <w:bottom w:val="none" w:sz="0" w:space="0" w:color="auto"/>
        <w:right w:val="none" w:sz="0" w:space="0" w:color="auto"/>
      </w:divBdr>
    </w:div>
    <w:div w:id="1280181223">
      <w:bodyDiv w:val="1"/>
      <w:marLeft w:val="0"/>
      <w:marRight w:val="0"/>
      <w:marTop w:val="0"/>
      <w:marBottom w:val="0"/>
      <w:divBdr>
        <w:top w:val="none" w:sz="0" w:space="0" w:color="auto"/>
        <w:left w:val="none" w:sz="0" w:space="0" w:color="auto"/>
        <w:bottom w:val="none" w:sz="0" w:space="0" w:color="auto"/>
        <w:right w:val="none" w:sz="0" w:space="0" w:color="auto"/>
      </w:divBdr>
      <w:divsChild>
        <w:div w:id="622999851">
          <w:marLeft w:val="0"/>
          <w:marRight w:val="0"/>
          <w:marTop w:val="0"/>
          <w:marBottom w:val="0"/>
          <w:divBdr>
            <w:top w:val="none" w:sz="0" w:space="0" w:color="auto"/>
            <w:left w:val="none" w:sz="0" w:space="0" w:color="auto"/>
            <w:bottom w:val="none" w:sz="0" w:space="0" w:color="auto"/>
            <w:right w:val="none" w:sz="0" w:space="0" w:color="auto"/>
          </w:divBdr>
          <w:divsChild>
            <w:div w:id="784158343">
              <w:marLeft w:val="0"/>
              <w:marRight w:val="0"/>
              <w:marTop w:val="0"/>
              <w:marBottom w:val="0"/>
              <w:divBdr>
                <w:top w:val="none" w:sz="0" w:space="0" w:color="auto"/>
                <w:left w:val="none" w:sz="0" w:space="0" w:color="auto"/>
                <w:bottom w:val="none" w:sz="0" w:space="0" w:color="auto"/>
                <w:right w:val="none" w:sz="0" w:space="0" w:color="auto"/>
              </w:divBdr>
              <w:divsChild>
                <w:div w:id="1320304612">
                  <w:marLeft w:val="0"/>
                  <w:marRight w:val="0"/>
                  <w:marTop w:val="0"/>
                  <w:marBottom w:val="0"/>
                  <w:divBdr>
                    <w:top w:val="none" w:sz="0" w:space="0" w:color="auto"/>
                    <w:left w:val="none" w:sz="0" w:space="0" w:color="auto"/>
                    <w:bottom w:val="none" w:sz="0" w:space="0" w:color="auto"/>
                    <w:right w:val="none" w:sz="0" w:space="0" w:color="auto"/>
                  </w:divBdr>
                  <w:divsChild>
                    <w:div w:id="1303997256">
                      <w:marLeft w:val="0"/>
                      <w:marRight w:val="0"/>
                      <w:marTop w:val="0"/>
                      <w:marBottom w:val="0"/>
                      <w:divBdr>
                        <w:top w:val="none" w:sz="0" w:space="0" w:color="auto"/>
                        <w:left w:val="none" w:sz="0" w:space="0" w:color="auto"/>
                        <w:bottom w:val="none" w:sz="0" w:space="0" w:color="auto"/>
                        <w:right w:val="none" w:sz="0" w:space="0" w:color="auto"/>
                      </w:divBdr>
                      <w:divsChild>
                        <w:div w:id="97871537">
                          <w:marLeft w:val="0"/>
                          <w:marRight w:val="0"/>
                          <w:marTop w:val="0"/>
                          <w:marBottom w:val="0"/>
                          <w:divBdr>
                            <w:top w:val="single" w:sz="6" w:space="0" w:color="828282"/>
                            <w:left w:val="single" w:sz="6" w:space="0" w:color="828282"/>
                            <w:bottom w:val="single" w:sz="6" w:space="0" w:color="828282"/>
                            <w:right w:val="single" w:sz="6" w:space="0" w:color="828282"/>
                          </w:divBdr>
                          <w:divsChild>
                            <w:div w:id="530536534">
                              <w:marLeft w:val="0"/>
                              <w:marRight w:val="0"/>
                              <w:marTop w:val="0"/>
                              <w:marBottom w:val="0"/>
                              <w:divBdr>
                                <w:top w:val="none" w:sz="0" w:space="0" w:color="auto"/>
                                <w:left w:val="none" w:sz="0" w:space="0" w:color="auto"/>
                                <w:bottom w:val="none" w:sz="0" w:space="0" w:color="auto"/>
                                <w:right w:val="none" w:sz="0" w:space="0" w:color="auto"/>
                              </w:divBdr>
                              <w:divsChild>
                                <w:div w:id="1726181752">
                                  <w:marLeft w:val="0"/>
                                  <w:marRight w:val="0"/>
                                  <w:marTop w:val="0"/>
                                  <w:marBottom w:val="0"/>
                                  <w:divBdr>
                                    <w:top w:val="none" w:sz="0" w:space="0" w:color="auto"/>
                                    <w:left w:val="none" w:sz="0" w:space="0" w:color="auto"/>
                                    <w:bottom w:val="none" w:sz="0" w:space="0" w:color="auto"/>
                                    <w:right w:val="none" w:sz="0" w:space="0" w:color="auto"/>
                                  </w:divBdr>
                                  <w:divsChild>
                                    <w:div w:id="1505513166">
                                      <w:marLeft w:val="0"/>
                                      <w:marRight w:val="0"/>
                                      <w:marTop w:val="0"/>
                                      <w:marBottom w:val="0"/>
                                      <w:divBdr>
                                        <w:top w:val="none" w:sz="0" w:space="0" w:color="auto"/>
                                        <w:left w:val="none" w:sz="0" w:space="0" w:color="auto"/>
                                        <w:bottom w:val="none" w:sz="0" w:space="0" w:color="auto"/>
                                        <w:right w:val="none" w:sz="0" w:space="0" w:color="auto"/>
                                      </w:divBdr>
                                      <w:divsChild>
                                        <w:div w:id="729620274">
                                          <w:marLeft w:val="0"/>
                                          <w:marRight w:val="0"/>
                                          <w:marTop w:val="0"/>
                                          <w:marBottom w:val="0"/>
                                          <w:divBdr>
                                            <w:top w:val="none" w:sz="0" w:space="0" w:color="auto"/>
                                            <w:left w:val="none" w:sz="0" w:space="0" w:color="auto"/>
                                            <w:bottom w:val="none" w:sz="0" w:space="0" w:color="auto"/>
                                            <w:right w:val="none" w:sz="0" w:space="0" w:color="auto"/>
                                          </w:divBdr>
                                          <w:divsChild>
                                            <w:div w:id="1475030314">
                                              <w:marLeft w:val="0"/>
                                              <w:marRight w:val="0"/>
                                              <w:marTop w:val="0"/>
                                              <w:marBottom w:val="0"/>
                                              <w:divBdr>
                                                <w:top w:val="none" w:sz="0" w:space="0" w:color="auto"/>
                                                <w:left w:val="none" w:sz="0" w:space="0" w:color="auto"/>
                                                <w:bottom w:val="none" w:sz="0" w:space="0" w:color="auto"/>
                                                <w:right w:val="none" w:sz="0" w:space="0" w:color="auto"/>
                                              </w:divBdr>
                                              <w:divsChild>
                                                <w:div w:id="593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71108303">
      <w:bodyDiv w:val="1"/>
      <w:marLeft w:val="0"/>
      <w:marRight w:val="0"/>
      <w:marTop w:val="0"/>
      <w:marBottom w:val="0"/>
      <w:divBdr>
        <w:top w:val="none" w:sz="0" w:space="0" w:color="auto"/>
        <w:left w:val="none" w:sz="0" w:space="0" w:color="auto"/>
        <w:bottom w:val="none" w:sz="0" w:space="0" w:color="auto"/>
        <w:right w:val="none" w:sz="0" w:space="0" w:color="auto"/>
      </w:divBdr>
    </w:div>
    <w:div w:id="1401825636">
      <w:bodyDiv w:val="1"/>
      <w:marLeft w:val="0"/>
      <w:marRight w:val="0"/>
      <w:marTop w:val="0"/>
      <w:marBottom w:val="0"/>
      <w:divBdr>
        <w:top w:val="none" w:sz="0" w:space="0" w:color="auto"/>
        <w:left w:val="none" w:sz="0" w:space="0" w:color="auto"/>
        <w:bottom w:val="none" w:sz="0" w:space="0" w:color="auto"/>
        <w:right w:val="none" w:sz="0" w:space="0" w:color="auto"/>
      </w:divBdr>
    </w:div>
    <w:div w:id="1421872144">
      <w:bodyDiv w:val="1"/>
      <w:marLeft w:val="0"/>
      <w:marRight w:val="0"/>
      <w:marTop w:val="0"/>
      <w:marBottom w:val="0"/>
      <w:divBdr>
        <w:top w:val="none" w:sz="0" w:space="0" w:color="auto"/>
        <w:left w:val="none" w:sz="0" w:space="0" w:color="auto"/>
        <w:bottom w:val="none" w:sz="0" w:space="0" w:color="auto"/>
        <w:right w:val="none" w:sz="0" w:space="0" w:color="auto"/>
      </w:divBdr>
    </w:div>
    <w:div w:id="1511992617">
      <w:bodyDiv w:val="1"/>
      <w:marLeft w:val="0"/>
      <w:marRight w:val="0"/>
      <w:marTop w:val="0"/>
      <w:marBottom w:val="0"/>
      <w:divBdr>
        <w:top w:val="none" w:sz="0" w:space="0" w:color="auto"/>
        <w:left w:val="none" w:sz="0" w:space="0" w:color="auto"/>
        <w:bottom w:val="none" w:sz="0" w:space="0" w:color="auto"/>
        <w:right w:val="none" w:sz="0" w:space="0" w:color="auto"/>
      </w:divBdr>
    </w:div>
    <w:div w:id="1583179965">
      <w:bodyDiv w:val="1"/>
      <w:marLeft w:val="0"/>
      <w:marRight w:val="0"/>
      <w:marTop w:val="0"/>
      <w:marBottom w:val="0"/>
      <w:divBdr>
        <w:top w:val="none" w:sz="0" w:space="0" w:color="auto"/>
        <w:left w:val="none" w:sz="0" w:space="0" w:color="auto"/>
        <w:bottom w:val="none" w:sz="0" w:space="0" w:color="auto"/>
        <w:right w:val="none" w:sz="0" w:space="0" w:color="auto"/>
      </w:divBdr>
    </w:div>
    <w:div w:id="1618871770">
      <w:bodyDiv w:val="1"/>
      <w:marLeft w:val="0"/>
      <w:marRight w:val="0"/>
      <w:marTop w:val="0"/>
      <w:marBottom w:val="0"/>
      <w:divBdr>
        <w:top w:val="none" w:sz="0" w:space="0" w:color="auto"/>
        <w:left w:val="none" w:sz="0" w:space="0" w:color="auto"/>
        <w:bottom w:val="none" w:sz="0" w:space="0" w:color="auto"/>
        <w:right w:val="none" w:sz="0" w:space="0" w:color="auto"/>
      </w:divBdr>
      <w:divsChild>
        <w:div w:id="1175874350">
          <w:marLeft w:val="0"/>
          <w:marRight w:val="0"/>
          <w:marTop w:val="0"/>
          <w:marBottom w:val="0"/>
          <w:divBdr>
            <w:top w:val="none" w:sz="0" w:space="0" w:color="auto"/>
            <w:left w:val="none" w:sz="0" w:space="0" w:color="auto"/>
            <w:bottom w:val="none" w:sz="0" w:space="0" w:color="auto"/>
            <w:right w:val="none" w:sz="0" w:space="0" w:color="auto"/>
          </w:divBdr>
          <w:divsChild>
            <w:div w:id="1574197403">
              <w:marLeft w:val="0"/>
              <w:marRight w:val="0"/>
              <w:marTop w:val="0"/>
              <w:marBottom w:val="0"/>
              <w:divBdr>
                <w:top w:val="none" w:sz="0" w:space="0" w:color="auto"/>
                <w:left w:val="none" w:sz="0" w:space="0" w:color="auto"/>
                <w:bottom w:val="none" w:sz="0" w:space="0" w:color="auto"/>
                <w:right w:val="none" w:sz="0" w:space="0" w:color="auto"/>
              </w:divBdr>
              <w:divsChild>
                <w:div w:id="4936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97194">
      <w:bodyDiv w:val="1"/>
      <w:marLeft w:val="0"/>
      <w:marRight w:val="0"/>
      <w:marTop w:val="0"/>
      <w:marBottom w:val="0"/>
      <w:divBdr>
        <w:top w:val="none" w:sz="0" w:space="0" w:color="auto"/>
        <w:left w:val="none" w:sz="0" w:space="0" w:color="auto"/>
        <w:bottom w:val="none" w:sz="0" w:space="0" w:color="auto"/>
        <w:right w:val="none" w:sz="0" w:space="0" w:color="auto"/>
      </w:divBdr>
      <w:divsChild>
        <w:div w:id="1243374111">
          <w:marLeft w:val="0"/>
          <w:marRight w:val="0"/>
          <w:marTop w:val="0"/>
          <w:marBottom w:val="0"/>
          <w:divBdr>
            <w:top w:val="none" w:sz="0" w:space="0" w:color="auto"/>
            <w:left w:val="none" w:sz="0" w:space="0" w:color="auto"/>
            <w:bottom w:val="none" w:sz="0" w:space="0" w:color="auto"/>
            <w:right w:val="none" w:sz="0" w:space="0" w:color="auto"/>
          </w:divBdr>
          <w:divsChild>
            <w:div w:id="1361932988">
              <w:marLeft w:val="0"/>
              <w:marRight w:val="0"/>
              <w:marTop w:val="0"/>
              <w:marBottom w:val="0"/>
              <w:divBdr>
                <w:top w:val="none" w:sz="0" w:space="0" w:color="auto"/>
                <w:left w:val="none" w:sz="0" w:space="0" w:color="auto"/>
                <w:bottom w:val="none" w:sz="0" w:space="0" w:color="auto"/>
                <w:right w:val="none" w:sz="0" w:space="0" w:color="auto"/>
              </w:divBdr>
              <w:divsChild>
                <w:div w:id="18373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900280">
      <w:bodyDiv w:val="1"/>
      <w:marLeft w:val="0"/>
      <w:marRight w:val="0"/>
      <w:marTop w:val="0"/>
      <w:marBottom w:val="0"/>
      <w:divBdr>
        <w:top w:val="none" w:sz="0" w:space="0" w:color="auto"/>
        <w:left w:val="none" w:sz="0" w:space="0" w:color="auto"/>
        <w:bottom w:val="none" w:sz="0" w:space="0" w:color="auto"/>
        <w:right w:val="none" w:sz="0" w:space="0" w:color="auto"/>
      </w:divBdr>
    </w:div>
    <w:div w:id="1721055539">
      <w:bodyDiv w:val="1"/>
      <w:marLeft w:val="0"/>
      <w:marRight w:val="0"/>
      <w:marTop w:val="0"/>
      <w:marBottom w:val="0"/>
      <w:divBdr>
        <w:top w:val="none" w:sz="0" w:space="0" w:color="auto"/>
        <w:left w:val="none" w:sz="0" w:space="0" w:color="auto"/>
        <w:bottom w:val="none" w:sz="0" w:space="0" w:color="auto"/>
        <w:right w:val="none" w:sz="0" w:space="0" w:color="auto"/>
      </w:divBdr>
    </w:div>
    <w:div w:id="1760560192">
      <w:bodyDiv w:val="1"/>
      <w:marLeft w:val="0"/>
      <w:marRight w:val="0"/>
      <w:marTop w:val="0"/>
      <w:marBottom w:val="0"/>
      <w:divBdr>
        <w:top w:val="none" w:sz="0" w:space="0" w:color="auto"/>
        <w:left w:val="none" w:sz="0" w:space="0" w:color="auto"/>
        <w:bottom w:val="none" w:sz="0" w:space="0" w:color="auto"/>
        <w:right w:val="none" w:sz="0" w:space="0" w:color="auto"/>
      </w:divBdr>
    </w:div>
    <w:div w:id="1776755531">
      <w:bodyDiv w:val="1"/>
      <w:marLeft w:val="0"/>
      <w:marRight w:val="0"/>
      <w:marTop w:val="0"/>
      <w:marBottom w:val="0"/>
      <w:divBdr>
        <w:top w:val="none" w:sz="0" w:space="0" w:color="auto"/>
        <w:left w:val="none" w:sz="0" w:space="0" w:color="auto"/>
        <w:bottom w:val="none" w:sz="0" w:space="0" w:color="auto"/>
        <w:right w:val="none" w:sz="0" w:space="0" w:color="auto"/>
      </w:divBdr>
      <w:divsChild>
        <w:div w:id="1770999399">
          <w:marLeft w:val="0"/>
          <w:marRight w:val="0"/>
          <w:marTop w:val="0"/>
          <w:marBottom w:val="0"/>
          <w:divBdr>
            <w:top w:val="none" w:sz="0" w:space="0" w:color="auto"/>
            <w:left w:val="none" w:sz="0" w:space="0" w:color="auto"/>
            <w:bottom w:val="none" w:sz="0" w:space="0" w:color="auto"/>
            <w:right w:val="none" w:sz="0" w:space="0" w:color="auto"/>
          </w:divBdr>
          <w:divsChild>
            <w:div w:id="1179126077">
              <w:marLeft w:val="0"/>
              <w:marRight w:val="0"/>
              <w:marTop w:val="0"/>
              <w:marBottom w:val="0"/>
              <w:divBdr>
                <w:top w:val="none" w:sz="0" w:space="0" w:color="auto"/>
                <w:left w:val="none" w:sz="0" w:space="0" w:color="auto"/>
                <w:bottom w:val="none" w:sz="0" w:space="0" w:color="auto"/>
                <w:right w:val="none" w:sz="0" w:space="0" w:color="auto"/>
              </w:divBdr>
              <w:divsChild>
                <w:div w:id="1374767461">
                  <w:marLeft w:val="0"/>
                  <w:marRight w:val="0"/>
                  <w:marTop w:val="0"/>
                  <w:marBottom w:val="0"/>
                  <w:divBdr>
                    <w:top w:val="none" w:sz="0" w:space="0" w:color="auto"/>
                    <w:left w:val="none" w:sz="0" w:space="0" w:color="auto"/>
                    <w:bottom w:val="none" w:sz="0" w:space="0" w:color="auto"/>
                    <w:right w:val="none" w:sz="0" w:space="0" w:color="auto"/>
                  </w:divBdr>
                  <w:divsChild>
                    <w:div w:id="846016117">
                      <w:marLeft w:val="0"/>
                      <w:marRight w:val="0"/>
                      <w:marTop w:val="0"/>
                      <w:marBottom w:val="0"/>
                      <w:divBdr>
                        <w:top w:val="none" w:sz="0" w:space="0" w:color="auto"/>
                        <w:left w:val="none" w:sz="0" w:space="0" w:color="auto"/>
                        <w:bottom w:val="none" w:sz="0" w:space="0" w:color="auto"/>
                        <w:right w:val="none" w:sz="0" w:space="0" w:color="auto"/>
                      </w:divBdr>
                      <w:divsChild>
                        <w:div w:id="2069723659">
                          <w:marLeft w:val="0"/>
                          <w:marRight w:val="0"/>
                          <w:marTop w:val="0"/>
                          <w:marBottom w:val="150"/>
                          <w:divBdr>
                            <w:top w:val="none" w:sz="0" w:space="0" w:color="auto"/>
                            <w:left w:val="none" w:sz="0" w:space="0" w:color="auto"/>
                            <w:bottom w:val="none" w:sz="0" w:space="0" w:color="auto"/>
                            <w:right w:val="none" w:sz="0" w:space="0" w:color="auto"/>
                          </w:divBdr>
                          <w:divsChild>
                            <w:div w:id="1015771647">
                              <w:marLeft w:val="0"/>
                              <w:marRight w:val="0"/>
                              <w:marTop w:val="0"/>
                              <w:marBottom w:val="0"/>
                              <w:divBdr>
                                <w:top w:val="none" w:sz="0" w:space="0" w:color="auto"/>
                                <w:left w:val="none" w:sz="0" w:space="0" w:color="auto"/>
                                <w:bottom w:val="none" w:sz="0" w:space="0" w:color="auto"/>
                                <w:right w:val="none" w:sz="0" w:space="0" w:color="auto"/>
                              </w:divBdr>
                              <w:divsChild>
                                <w:div w:id="1533836498">
                                  <w:marLeft w:val="0"/>
                                  <w:marRight w:val="0"/>
                                  <w:marTop w:val="0"/>
                                  <w:marBottom w:val="0"/>
                                  <w:divBdr>
                                    <w:top w:val="none" w:sz="0" w:space="0" w:color="auto"/>
                                    <w:left w:val="none" w:sz="0" w:space="0" w:color="auto"/>
                                    <w:bottom w:val="none" w:sz="0" w:space="0" w:color="auto"/>
                                    <w:right w:val="none" w:sz="0" w:space="0" w:color="auto"/>
                                  </w:divBdr>
                                  <w:divsChild>
                                    <w:div w:id="2011133422">
                                      <w:marLeft w:val="0"/>
                                      <w:marRight w:val="0"/>
                                      <w:marTop w:val="0"/>
                                      <w:marBottom w:val="0"/>
                                      <w:divBdr>
                                        <w:top w:val="none" w:sz="0" w:space="0" w:color="auto"/>
                                        <w:left w:val="none" w:sz="0" w:space="0" w:color="auto"/>
                                        <w:bottom w:val="none" w:sz="0" w:space="0" w:color="auto"/>
                                        <w:right w:val="none" w:sz="0" w:space="0" w:color="auto"/>
                                      </w:divBdr>
                                      <w:divsChild>
                                        <w:div w:id="2083525947">
                                          <w:marLeft w:val="0"/>
                                          <w:marRight w:val="0"/>
                                          <w:marTop w:val="0"/>
                                          <w:marBottom w:val="0"/>
                                          <w:divBdr>
                                            <w:top w:val="none" w:sz="0" w:space="0" w:color="auto"/>
                                            <w:left w:val="none" w:sz="0" w:space="0" w:color="auto"/>
                                            <w:bottom w:val="none" w:sz="0" w:space="0" w:color="auto"/>
                                            <w:right w:val="none" w:sz="0" w:space="0" w:color="auto"/>
                                          </w:divBdr>
                                          <w:divsChild>
                                            <w:div w:id="19388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94594645">
      <w:bodyDiv w:val="1"/>
      <w:marLeft w:val="0"/>
      <w:marRight w:val="0"/>
      <w:marTop w:val="0"/>
      <w:marBottom w:val="0"/>
      <w:divBdr>
        <w:top w:val="none" w:sz="0" w:space="0" w:color="auto"/>
        <w:left w:val="none" w:sz="0" w:space="0" w:color="auto"/>
        <w:bottom w:val="none" w:sz="0" w:space="0" w:color="auto"/>
        <w:right w:val="none" w:sz="0" w:space="0" w:color="auto"/>
      </w:divBdr>
    </w:div>
    <w:div w:id="1853451266">
      <w:bodyDiv w:val="1"/>
      <w:marLeft w:val="0"/>
      <w:marRight w:val="0"/>
      <w:marTop w:val="0"/>
      <w:marBottom w:val="0"/>
      <w:divBdr>
        <w:top w:val="none" w:sz="0" w:space="0" w:color="auto"/>
        <w:left w:val="none" w:sz="0" w:space="0" w:color="auto"/>
        <w:bottom w:val="none" w:sz="0" w:space="0" w:color="auto"/>
        <w:right w:val="none" w:sz="0" w:space="0" w:color="auto"/>
      </w:divBdr>
    </w:div>
    <w:div w:id="1884095503">
      <w:bodyDiv w:val="1"/>
      <w:marLeft w:val="0"/>
      <w:marRight w:val="0"/>
      <w:marTop w:val="0"/>
      <w:marBottom w:val="0"/>
      <w:divBdr>
        <w:top w:val="none" w:sz="0" w:space="0" w:color="auto"/>
        <w:left w:val="none" w:sz="0" w:space="0" w:color="auto"/>
        <w:bottom w:val="none" w:sz="0" w:space="0" w:color="auto"/>
        <w:right w:val="none" w:sz="0" w:space="0" w:color="auto"/>
      </w:divBdr>
    </w:div>
    <w:div w:id="1917667202">
      <w:bodyDiv w:val="1"/>
      <w:marLeft w:val="0"/>
      <w:marRight w:val="0"/>
      <w:marTop w:val="0"/>
      <w:marBottom w:val="0"/>
      <w:divBdr>
        <w:top w:val="none" w:sz="0" w:space="0" w:color="auto"/>
        <w:left w:val="none" w:sz="0" w:space="0" w:color="auto"/>
        <w:bottom w:val="none" w:sz="0" w:space="0" w:color="auto"/>
        <w:right w:val="none" w:sz="0" w:space="0" w:color="auto"/>
      </w:divBdr>
    </w:div>
    <w:div w:id="1931623468">
      <w:bodyDiv w:val="1"/>
      <w:marLeft w:val="0"/>
      <w:marRight w:val="0"/>
      <w:marTop w:val="0"/>
      <w:marBottom w:val="0"/>
      <w:divBdr>
        <w:top w:val="none" w:sz="0" w:space="0" w:color="auto"/>
        <w:left w:val="none" w:sz="0" w:space="0" w:color="auto"/>
        <w:bottom w:val="none" w:sz="0" w:space="0" w:color="auto"/>
        <w:right w:val="none" w:sz="0" w:space="0" w:color="auto"/>
      </w:divBdr>
    </w:div>
    <w:div w:id="19559440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hyperlink" Target="http://www.glossary.oilfield.slb.com/en/Terms/d/drillstring.aspx" TargetMode="External"/><Relationship Id="rId42" Type="http://schemas.openxmlformats.org/officeDocument/2006/relationships/image" Target="media/image17.png"/><Relationship Id="rId47" Type="http://schemas.openxmlformats.org/officeDocument/2006/relationships/image" Target="media/image21.emf"/><Relationship Id="rId63" Type="http://schemas.openxmlformats.org/officeDocument/2006/relationships/image" Target="media/image37.png"/><Relationship Id="rId68" Type="http://schemas.openxmlformats.org/officeDocument/2006/relationships/image" Target="media/image42.jpeg"/><Relationship Id="rId84" Type="http://schemas.openxmlformats.org/officeDocument/2006/relationships/oleObject" Target="embeddings/oleObject2.bin"/><Relationship Id="rId89" Type="http://schemas.openxmlformats.org/officeDocument/2006/relationships/image" Target="media/image52.wmf"/><Relationship Id="rId7" Type="http://schemas.openxmlformats.org/officeDocument/2006/relationships/image" Target="media/image1.emf"/><Relationship Id="rId71" Type="http://schemas.openxmlformats.org/officeDocument/2006/relationships/image" Target="media/image45.emf"/><Relationship Id="rId92" Type="http://schemas.openxmlformats.org/officeDocument/2006/relationships/oleObject" Target="embeddings/oleObject6.bin"/><Relationship Id="rId2" Type="http://schemas.openxmlformats.org/officeDocument/2006/relationships/styles" Target="styles.xml"/><Relationship Id="rId16" Type="http://schemas.openxmlformats.org/officeDocument/2006/relationships/hyperlink" Target="http://www.glossary.oilfield.slb.com/en/Terms/c/consolidated.aspx" TargetMode="External"/><Relationship Id="rId29" Type="http://schemas.openxmlformats.org/officeDocument/2006/relationships/header" Target="header7.xml"/><Relationship Id="rId107" Type="http://schemas.openxmlformats.org/officeDocument/2006/relationships/fontTable" Target="fontTable.xml"/><Relationship Id="rId11" Type="http://schemas.openxmlformats.org/officeDocument/2006/relationships/header" Target="header2.xml"/><Relationship Id="rId24" Type="http://schemas.openxmlformats.org/officeDocument/2006/relationships/footer" Target="footer4.xm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hyperlink" Target="http://qldspatial.information.qld.gov.au/catalogue/custom/search.page?q=%22Coal%20seam%20gas%20well%20locations%20-%20Queensland%22" TargetMode="External"/><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wmf"/><Relationship Id="rId79" Type="http://schemas.openxmlformats.org/officeDocument/2006/relationships/hyperlink" Target="http://www.ehp.qld.gov.au/licences-permits/compliance-codes/pdf/code-exploration-mineral-development-em586.pdf" TargetMode="External"/><Relationship Id="rId87" Type="http://schemas.openxmlformats.org/officeDocument/2006/relationships/image" Target="media/image51.wmf"/><Relationship Id="rId102" Type="http://schemas.openxmlformats.org/officeDocument/2006/relationships/header" Target="header8.xml"/><Relationship Id="rId5" Type="http://schemas.openxmlformats.org/officeDocument/2006/relationships/footnotes" Target="footnotes.xml"/><Relationship Id="rId61" Type="http://schemas.openxmlformats.org/officeDocument/2006/relationships/image" Target="media/image35.png"/><Relationship Id="rId82" Type="http://schemas.openxmlformats.org/officeDocument/2006/relationships/hyperlink" Target="http://www.abebooks.com/products/isbn/9780471948759/17923074753" TargetMode="External"/><Relationship Id="rId90" Type="http://schemas.openxmlformats.org/officeDocument/2006/relationships/oleObject" Target="embeddings/oleObject5.bin"/><Relationship Id="rId95" Type="http://schemas.openxmlformats.org/officeDocument/2006/relationships/image" Target="media/image55.wmf"/><Relationship Id="rId19" Type="http://schemas.openxmlformats.org/officeDocument/2006/relationships/hyperlink" Target="http://www.glossary.oilfield.slb.com/en/Terms/f/fluid_flow.aspx" TargetMode="External"/><Relationship Id="rId14" Type="http://schemas.openxmlformats.org/officeDocument/2006/relationships/header" Target="header3.xml"/><Relationship Id="rId22" Type="http://schemas.openxmlformats.org/officeDocument/2006/relationships/header" Target="header4.xml"/><Relationship Id="rId27" Type="http://schemas.openxmlformats.org/officeDocument/2006/relationships/image" Target="media/image4.emf"/><Relationship Id="rId30" Type="http://schemas.openxmlformats.org/officeDocument/2006/relationships/image" Target="media/image5.emf"/><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jpeg"/><Relationship Id="rId77" Type="http://schemas.openxmlformats.org/officeDocument/2006/relationships/hyperlink" Target="http://www.aplng.com.au/pdf/factsheets/Factsheet_Fraccing-APLNG.pdf" TargetMode="External"/><Relationship Id="rId100" Type="http://schemas.openxmlformats.org/officeDocument/2006/relationships/oleObject" Target="embeddings/oleObject10.bin"/><Relationship Id="rId105" Type="http://schemas.openxmlformats.org/officeDocument/2006/relationships/footer" Target="footer8.xml"/><Relationship Id="rId8" Type="http://schemas.openxmlformats.org/officeDocument/2006/relationships/image" Target="media/image2.emf"/><Relationship Id="rId51" Type="http://schemas.openxmlformats.org/officeDocument/2006/relationships/image" Target="media/image25.emf"/><Relationship Id="rId72" Type="http://schemas.openxmlformats.org/officeDocument/2006/relationships/image" Target="media/image46.jpeg"/><Relationship Id="rId80" Type="http://schemas.openxmlformats.org/officeDocument/2006/relationships/hyperlink" Target="http://archive.nwc.gov.au/library/waterlines/32/groundwater-bore-deterioration-schemes-to-alleviate-rehabilitation-costs" TargetMode="External"/><Relationship Id="rId85" Type="http://schemas.openxmlformats.org/officeDocument/2006/relationships/image" Target="media/image50.wmf"/><Relationship Id="rId93" Type="http://schemas.openxmlformats.org/officeDocument/2006/relationships/image" Target="media/image54.wmf"/><Relationship Id="rId98" Type="http://schemas.openxmlformats.org/officeDocument/2006/relationships/oleObject" Target="embeddings/oleObject9.bin"/><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www.glossary.oilfield.slb.com/en/Terms/p/pore.aspx" TargetMode="External"/><Relationship Id="rId25" Type="http://schemas.openxmlformats.org/officeDocument/2006/relationships/footer" Target="footer5.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tiff"/><Relationship Id="rId103" Type="http://schemas.openxmlformats.org/officeDocument/2006/relationships/header" Target="header9.xml"/><Relationship Id="rId108" Type="http://schemas.openxmlformats.org/officeDocument/2006/relationships/theme" Target="theme/theme1.xml"/><Relationship Id="rId20" Type="http://schemas.openxmlformats.org/officeDocument/2006/relationships/hyperlink" Target="http://www.glossary.oilfield.slb.com/en/Terms/a/annulus.aspx" TargetMode="External"/><Relationship Id="rId41" Type="http://schemas.openxmlformats.org/officeDocument/2006/relationships/image" Target="media/image16.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emf"/><Relationship Id="rId75" Type="http://schemas.openxmlformats.org/officeDocument/2006/relationships/oleObject" Target="embeddings/oleObject1.bin"/><Relationship Id="rId83" Type="http://schemas.openxmlformats.org/officeDocument/2006/relationships/image" Target="media/image49.wmf"/><Relationship Id="rId88" Type="http://schemas.openxmlformats.org/officeDocument/2006/relationships/oleObject" Target="embeddings/oleObject4.bin"/><Relationship Id="rId91" Type="http://schemas.openxmlformats.org/officeDocument/2006/relationships/image" Target="media/image53.wmf"/><Relationship Id="rId96" Type="http://schemas.openxmlformats.org/officeDocument/2006/relationships/oleObject" Target="embeddings/oleObject8.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header" Target="header5.xml"/><Relationship Id="rId28" Type="http://schemas.openxmlformats.org/officeDocument/2006/relationships/header" Target="header6.xml"/><Relationship Id="rId36" Type="http://schemas.openxmlformats.org/officeDocument/2006/relationships/image" Target="media/image11.png"/><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header" Target="header10.xml"/><Relationship Id="rId10" Type="http://schemas.openxmlformats.org/officeDocument/2006/relationships/header" Target="header1.xml"/><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emf"/><Relationship Id="rId78" Type="http://schemas.openxmlformats.org/officeDocument/2006/relationships/hyperlink" Target="http://www.appea.com.au/csg/about-csg/fact-sheets.html" TargetMode="External"/><Relationship Id="rId81" Type="http://schemas.openxmlformats.org/officeDocument/2006/relationships/hyperlink" Target="http://www.halliburton.com" TargetMode="External"/><Relationship Id="rId86" Type="http://schemas.openxmlformats.org/officeDocument/2006/relationships/oleObject" Target="embeddings/oleObject3.bin"/><Relationship Id="rId94" Type="http://schemas.openxmlformats.org/officeDocument/2006/relationships/oleObject" Target="embeddings/oleObject7.bin"/><Relationship Id="rId99" Type="http://schemas.openxmlformats.org/officeDocument/2006/relationships/image" Target="media/image57.wmf"/><Relationship Id="rId101" Type="http://schemas.openxmlformats.org/officeDocument/2006/relationships/hyperlink" Target="http://www.csiro.au/en/Research/LWF" TargetMode="External"/><Relationship Id="rId4" Type="http://schemas.openxmlformats.org/officeDocument/2006/relationships/webSettings" Target="webSettings.xml"/><Relationship Id="rId9" Type="http://schemas.openxmlformats.org/officeDocument/2006/relationships/hyperlink" Target="mailto:enquiries@csiro.au" TargetMode="External"/><Relationship Id="rId13" Type="http://schemas.openxmlformats.org/officeDocument/2006/relationships/footer" Target="footer2.xml"/><Relationship Id="rId18" Type="http://schemas.openxmlformats.org/officeDocument/2006/relationships/hyperlink" Target="http://www.glossary.oilfield.slb.com/en/Terms/b/bit.aspx" TargetMode="External"/><Relationship Id="rId39" Type="http://schemas.openxmlformats.org/officeDocument/2006/relationships/image" Target="media/image14.png"/><Relationship Id="rId34" Type="http://schemas.openxmlformats.org/officeDocument/2006/relationships/image" Target="media/image9.emf"/><Relationship Id="rId50" Type="http://schemas.openxmlformats.org/officeDocument/2006/relationships/image" Target="media/image24.emf"/><Relationship Id="rId55" Type="http://schemas.openxmlformats.org/officeDocument/2006/relationships/image" Target="media/image29.png"/><Relationship Id="rId76" Type="http://schemas.openxmlformats.org/officeDocument/2006/relationships/hyperlink" Target="http://www.aplng.com.au/environment/environmental-impact-statement-pdfs%20accessed%20August%202015" TargetMode="External"/><Relationship Id="rId97" Type="http://schemas.openxmlformats.org/officeDocument/2006/relationships/image" Target="media/image56.wmf"/><Relationship Id="rId104" Type="http://schemas.openxmlformats.org/officeDocument/2006/relationships/footer" Target="footer7.xml"/></Relationships>
</file>

<file path=word/_rels/header10.xml.rels><?xml version="1.0" encoding="UTF-8" standalone="yes"?>
<Relationships xmlns="http://schemas.openxmlformats.org/package/2006/relationships"><Relationship Id="rId1" Type="http://schemas.openxmlformats.org/officeDocument/2006/relationships/image" Target="media/image59.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2CD5141E.dotm</Template>
  <TotalTime>0</TotalTime>
  <Pages>95</Pages>
  <Words>44677</Words>
  <Characters>254665</Characters>
  <Application>Microsoft Office Word</Application>
  <DocSecurity>4</DocSecurity>
  <Lines>2122</Lines>
  <Paragraphs>597</Paragraphs>
  <ScaleCrop>false</ScaleCrop>
  <HeadingPairs>
    <vt:vector size="2" baseType="variant">
      <vt:variant>
        <vt:lpstr>Title</vt:lpstr>
      </vt:variant>
      <vt:variant>
        <vt:i4>1</vt:i4>
      </vt:variant>
    </vt:vector>
  </HeadingPairs>
  <TitlesOfParts>
    <vt:vector size="1" baseType="lpstr">
      <vt:lpstr/>
    </vt:vector>
  </TitlesOfParts>
  <Company>The Department of the Environment</Company>
  <LinksUpToDate>false</LinksUpToDate>
  <CharactersWithSpaces>298745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Bore and well induced inter‐aquifer connectivity: a review of literature on failure mechanisms and conceptualisation of hydrocarbon reservoir‐aquifer failure pathways</dc:title>
  <dc:subject/>
  <dc:creator>Wu B, Doble R, Turnadge C, Mallants D</dc:creator>
  <cp:keywords/>
  <dc:description/>
  <cp:lastModifiedBy>Durack, Bec</cp:lastModifiedBy>
  <cp:revision>2</cp:revision>
  <dcterms:created xsi:type="dcterms:W3CDTF">2018-03-08T03:31:00Z</dcterms:created>
  <dcterms:modified xsi:type="dcterms:W3CDTF">2018-03-08T03:31:00Z</dcterms:modified>
</cp:coreProperties>
</file>