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D759" w14:textId="77777777" w:rsidR="00155356" w:rsidRDefault="00155356" w:rsidP="00ED3A5D">
      <w:pPr>
        <w:pStyle w:val="BodyText"/>
      </w:pPr>
      <w:bookmarkStart w:id="0" w:name="_Toc23559331"/>
    </w:p>
    <w:p w14:paraId="5EA44267" w14:textId="77777777" w:rsidR="009C2DC9" w:rsidRPr="003756BD" w:rsidRDefault="009C2DC9" w:rsidP="00ED3A5D">
      <w:pPr>
        <w:pStyle w:val="BodyText"/>
      </w:pPr>
    </w:p>
    <w:p w14:paraId="5E9457C9" w14:textId="77777777" w:rsidR="00155356" w:rsidRPr="003756BD" w:rsidRDefault="00155356" w:rsidP="003D50CE">
      <w:pPr>
        <w:pStyle w:val="TPHeading1"/>
        <w:ind w:left="0"/>
        <w:rPr>
          <w:rFonts w:ascii="Garamond" w:hAnsi="Garamond"/>
        </w:rPr>
      </w:pPr>
    </w:p>
    <w:p w14:paraId="7BF8A936" w14:textId="77777777" w:rsidR="00155356" w:rsidRPr="003756BD" w:rsidRDefault="00155356" w:rsidP="003D50CE">
      <w:pPr>
        <w:pStyle w:val="TPHeading1"/>
        <w:ind w:left="0"/>
        <w:rPr>
          <w:rFonts w:ascii="Garamond" w:hAnsi="Garamond"/>
        </w:rPr>
      </w:pPr>
    </w:p>
    <w:p w14:paraId="0D806BBD" w14:textId="77777777" w:rsidR="00155356" w:rsidRPr="003756BD" w:rsidRDefault="00155356" w:rsidP="003D50CE">
      <w:pPr>
        <w:pStyle w:val="TPHeading1"/>
        <w:ind w:left="0"/>
        <w:rPr>
          <w:rFonts w:ascii="Garamond" w:hAnsi="Garamond"/>
        </w:rPr>
      </w:pPr>
    </w:p>
    <w:p w14:paraId="12B1F386" w14:textId="77777777" w:rsidR="00155356" w:rsidRPr="003756BD" w:rsidRDefault="00155356" w:rsidP="003D50CE">
      <w:pPr>
        <w:pStyle w:val="TPHeading1"/>
        <w:ind w:left="0"/>
        <w:rPr>
          <w:rFonts w:ascii="Garamond" w:hAnsi="Garamond"/>
        </w:rPr>
      </w:pPr>
    </w:p>
    <w:p w14:paraId="4FD8288E" w14:textId="77777777" w:rsidR="00155356" w:rsidRPr="003756BD" w:rsidRDefault="00155356" w:rsidP="003D50CE">
      <w:pPr>
        <w:pStyle w:val="TPHeading1"/>
        <w:ind w:left="0"/>
        <w:rPr>
          <w:rFonts w:ascii="Garamond" w:hAnsi="Garamond"/>
        </w:rPr>
      </w:pPr>
    </w:p>
    <w:p w14:paraId="3298B75D" w14:textId="77777777" w:rsidR="00155356" w:rsidRPr="003756BD" w:rsidRDefault="00155356" w:rsidP="003D50CE">
      <w:pPr>
        <w:pStyle w:val="TPHeading1"/>
        <w:ind w:left="0"/>
        <w:rPr>
          <w:rFonts w:ascii="Garamond" w:hAnsi="Garamond"/>
        </w:rPr>
      </w:pPr>
    </w:p>
    <w:p w14:paraId="27BF3437" w14:textId="77777777" w:rsidR="00155356" w:rsidRPr="00374D7C" w:rsidRDefault="00155356" w:rsidP="00374D7C">
      <w:pPr>
        <w:pStyle w:val="TPHeading1"/>
        <w:spacing w:before="60" w:after="60"/>
        <w:ind w:left="851"/>
        <w:rPr>
          <w:rFonts w:cs="Times New Roman"/>
          <w:b w:val="0"/>
          <w:spacing w:val="-10"/>
          <w:szCs w:val="20"/>
        </w:rPr>
      </w:pPr>
      <w:r w:rsidRPr="00374D7C">
        <w:rPr>
          <w:rFonts w:cs="Times New Roman"/>
          <w:b w:val="0"/>
          <w:spacing w:val="-10"/>
          <w:szCs w:val="20"/>
        </w:rPr>
        <w:t>Portfolio Additional</w:t>
      </w:r>
    </w:p>
    <w:p w14:paraId="6D42FC1E" w14:textId="77777777" w:rsidR="00BD2B6D" w:rsidRPr="00374D7C" w:rsidRDefault="00155356" w:rsidP="00374D7C">
      <w:pPr>
        <w:pStyle w:val="TPHeading1"/>
        <w:spacing w:before="60" w:after="60"/>
        <w:ind w:left="851"/>
        <w:rPr>
          <w:rFonts w:cs="Times New Roman"/>
          <w:b w:val="0"/>
          <w:spacing w:val="-10"/>
          <w:szCs w:val="20"/>
        </w:rPr>
      </w:pPr>
      <w:r w:rsidRPr="00374D7C">
        <w:rPr>
          <w:rFonts w:cs="Times New Roman"/>
          <w:b w:val="0"/>
          <w:spacing w:val="-10"/>
          <w:szCs w:val="20"/>
        </w:rPr>
        <w:t>Estimates</w:t>
      </w:r>
      <w:bookmarkEnd w:id="0"/>
      <w:r w:rsidRPr="00374D7C">
        <w:rPr>
          <w:rFonts w:cs="Times New Roman"/>
          <w:b w:val="0"/>
          <w:spacing w:val="-10"/>
          <w:szCs w:val="20"/>
        </w:rPr>
        <w:t xml:space="preserve"> Statements 20</w:t>
      </w:r>
      <w:r w:rsidR="00BD0CD4" w:rsidRPr="00374D7C">
        <w:rPr>
          <w:rFonts w:cs="Times New Roman"/>
          <w:b w:val="0"/>
          <w:spacing w:val="-10"/>
          <w:szCs w:val="20"/>
        </w:rPr>
        <w:t>2</w:t>
      </w:r>
      <w:r w:rsidR="00F7676F" w:rsidRPr="00374D7C">
        <w:rPr>
          <w:rFonts w:cs="Times New Roman"/>
          <w:b w:val="0"/>
          <w:spacing w:val="-10"/>
          <w:szCs w:val="20"/>
        </w:rPr>
        <w:t>3</w:t>
      </w:r>
      <w:r w:rsidR="00BD2B6D" w:rsidRPr="00374D7C">
        <w:rPr>
          <w:rFonts w:cs="Times New Roman"/>
          <w:b w:val="0"/>
          <w:spacing w:val="-10"/>
          <w:szCs w:val="20"/>
        </w:rPr>
        <w:t>–</w:t>
      </w:r>
      <w:r w:rsidR="00C25387" w:rsidRPr="00374D7C">
        <w:rPr>
          <w:rFonts w:cs="Times New Roman"/>
          <w:b w:val="0"/>
          <w:spacing w:val="-10"/>
          <w:szCs w:val="20"/>
        </w:rPr>
        <w:t>2</w:t>
      </w:r>
      <w:r w:rsidR="00F7676F" w:rsidRPr="00374D7C">
        <w:rPr>
          <w:rFonts w:cs="Times New Roman"/>
          <w:b w:val="0"/>
          <w:spacing w:val="-10"/>
          <w:szCs w:val="20"/>
        </w:rPr>
        <w:t>4</w:t>
      </w:r>
    </w:p>
    <w:p w14:paraId="3DCEF872" w14:textId="77777777" w:rsidR="001F4FCD" w:rsidRPr="00374D7C" w:rsidRDefault="001F4FCD" w:rsidP="00374D7C">
      <w:pPr>
        <w:spacing w:before="240" w:line="240" w:lineRule="exact"/>
        <w:jc w:val="left"/>
        <w:rPr>
          <w:sz w:val="19"/>
        </w:rPr>
      </w:pPr>
    </w:p>
    <w:p w14:paraId="481DF678" w14:textId="77777777" w:rsidR="003D50CE" w:rsidRPr="00374D7C" w:rsidRDefault="003D50CE" w:rsidP="00374D7C">
      <w:pPr>
        <w:pStyle w:val="TPHeading2"/>
        <w:ind w:left="851"/>
        <w:rPr>
          <w:rFonts w:cs="Times New Roman"/>
          <w:b/>
          <w:spacing w:val="-10"/>
          <w:szCs w:val="20"/>
        </w:rPr>
      </w:pPr>
      <w:r w:rsidRPr="00374D7C">
        <w:rPr>
          <w:rFonts w:cs="Times New Roman"/>
          <w:b/>
          <w:spacing w:val="-10"/>
          <w:szCs w:val="20"/>
        </w:rPr>
        <w:t>Agriculture, Fisheries and Forestry Portfolio</w:t>
      </w:r>
    </w:p>
    <w:p w14:paraId="40853741" w14:textId="77777777" w:rsidR="00BD2B6D" w:rsidRPr="003B5835" w:rsidRDefault="00BD2B6D" w:rsidP="003D50CE">
      <w:pPr>
        <w:pStyle w:val="TPHeading1"/>
        <w:ind w:left="0"/>
        <w:rPr>
          <w:rFonts w:ascii="Calibri Light" w:hAnsi="Calibri Light" w:cs="Calibri Light"/>
          <w:b w:val="0"/>
          <w:bCs/>
          <w:caps w:val="0"/>
          <w:sz w:val="32"/>
        </w:rPr>
      </w:pPr>
    </w:p>
    <w:p w14:paraId="51A59466" w14:textId="77777777" w:rsidR="00BD2B6D" w:rsidRPr="00084EF4" w:rsidRDefault="00BD2B6D" w:rsidP="003D50CE">
      <w:pPr>
        <w:pStyle w:val="TPHeading1"/>
        <w:ind w:left="0"/>
        <w:rPr>
          <w:rFonts w:ascii="Garamond" w:hAnsi="Garamond"/>
          <w:caps w:val="0"/>
        </w:rPr>
      </w:pPr>
    </w:p>
    <w:p w14:paraId="583AFA73" w14:textId="77777777" w:rsidR="00BD2B6D" w:rsidRPr="00084EF4" w:rsidRDefault="00BD2B6D" w:rsidP="003D50CE">
      <w:pPr>
        <w:pStyle w:val="TPHeading1"/>
        <w:ind w:left="0"/>
        <w:rPr>
          <w:rFonts w:ascii="Garamond" w:hAnsi="Garamond"/>
          <w:caps w:val="0"/>
        </w:rPr>
      </w:pPr>
    </w:p>
    <w:p w14:paraId="69A6EF1B" w14:textId="77777777" w:rsidR="00BD2B6D" w:rsidRPr="00084EF4" w:rsidRDefault="00BD2B6D" w:rsidP="003D50CE">
      <w:pPr>
        <w:pStyle w:val="TPHeading1"/>
        <w:ind w:left="0"/>
        <w:rPr>
          <w:rFonts w:ascii="Garamond" w:hAnsi="Garamond"/>
          <w:caps w:val="0"/>
        </w:rPr>
      </w:pPr>
    </w:p>
    <w:p w14:paraId="442FDD23" w14:textId="77777777" w:rsidR="00BD2B6D" w:rsidRPr="00084EF4" w:rsidRDefault="00BD2B6D" w:rsidP="003D50CE">
      <w:pPr>
        <w:pStyle w:val="TPHeading1"/>
        <w:ind w:left="0"/>
        <w:rPr>
          <w:rFonts w:ascii="Garamond" w:hAnsi="Garamond"/>
          <w:caps w:val="0"/>
        </w:rPr>
      </w:pPr>
    </w:p>
    <w:p w14:paraId="7B436AFE" w14:textId="77777777" w:rsidR="00BD2B6D" w:rsidRPr="00084EF4" w:rsidRDefault="00BD2B6D" w:rsidP="003D50CE">
      <w:pPr>
        <w:pStyle w:val="TPHeading1"/>
        <w:ind w:left="0"/>
        <w:rPr>
          <w:rFonts w:ascii="Garamond" w:hAnsi="Garamond"/>
          <w:caps w:val="0"/>
        </w:rPr>
      </w:pPr>
    </w:p>
    <w:p w14:paraId="646C85F6" w14:textId="77777777" w:rsidR="00BD2B6D" w:rsidRPr="00084EF4" w:rsidRDefault="00BD2B6D" w:rsidP="003D50CE">
      <w:pPr>
        <w:pStyle w:val="TPHeading1"/>
        <w:ind w:left="0"/>
        <w:rPr>
          <w:rFonts w:ascii="Garamond" w:hAnsi="Garamond"/>
          <w:caps w:val="0"/>
        </w:rPr>
      </w:pPr>
    </w:p>
    <w:p w14:paraId="325C1997" w14:textId="77777777" w:rsidR="00BD2B6D" w:rsidRDefault="00BD2B6D" w:rsidP="003D50CE">
      <w:pPr>
        <w:pStyle w:val="TPHeading1"/>
        <w:ind w:left="0"/>
        <w:rPr>
          <w:rFonts w:ascii="Garamond" w:hAnsi="Garamond"/>
          <w:caps w:val="0"/>
        </w:rPr>
      </w:pPr>
    </w:p>
    <w:p w14:paraId="124E8CED" w14:textId="77777777" w:rsidR="003D50CE" w:rsidRDefault="003D50CE" w:rsidP="003D50CE">
      <w:pPr>
        <w:pStyle w:val="TPHeading1"/>
        <w:ind w:left="0"/>
        <w:rPr>
          <w:rFonts w:ascii="Garamond" w:hAnsi="Garamond"/>
          <w:caps w:val="0"/>
        </w:rPr>
      </w:pPr>
    </w:p>
    <w:p w14:paraId="6A81161E" w14:textId="77777777" w:rsidR="003D50CE" w:rsidRDefault="003D50CE" w:rsidP="003D50CE">
      <w:pPr>
        <w:pStyle w:val="TPHeading1"/>
        <w:ind w:left="0"/>
        <w:rPr>
          <w:rFonts w:ascii="Garamond" w:hAnsi="Garamond"/>
          <w:caps w:val="0"/>
        </w:rPr>
      </w:pPr>
    </w:p>
    <w:p w14:paraId="753A7BAD" w14:textId="77777777" w:rsidR="003D50CE" w:rsidRDefault="003D50CE" w:rsidP="003D50CE">
      <w:pPr>
        <w:pStyle w:val="TPHeading1"/>
        <w:ind w:left="0"/>
        <w:rPr>
          <w:rFonts w:ascii="Garamond" w:hAnsi="Garamond"/>
          <w:caps w:val="0"/>
        </w:rPr>
      </w:pPr>
    </w:p>
    <w:p w14:paraId="5FA78293" w14:textId="77777777" w:rsidR="003D50CE" w:rsidRPr="00084EF4" w:rsidRDefault="003D50CE" w:rsidP="003D50CE">
      <w:pPr>
        <w:pStyle w:val="TPHeading1"/>
        <w:ind w:left="0"/>
        <w:rPr>
          <w:rFonts w:ascii="Garamond" w:hAnsi="Garamond"/>
          <w:caps w:val="0"/>
        </w:rPr>
      </w:pPr>
    </w:p>
    <w:p w14:paraId="38491C71" w14:textId="77777777" w:rsidR="00BD2B6D" w:rsidRPr="00084EF4" w:rsidRDefault="00BD2B6D" w:rsidP="003D50CE">
      <w:pPr>
        <w:pStyle w:val="TPHeading1"/>
        <w:ind w:left="0"/>
        <w:rPr>
          <w:rFonts w:ascii="Garamond" w:hAnsi="Garamond"/>
          <w:caps w:val="0"/>
        </w:rPr>
      </w:pPr>
    </w:p>
    <w:p w14:paraId="67D4E920" w14:textId="77777777" w:rsidR="00BD2B6D" w:rsidRPr="00084EF4" w:rsidRDefault="00BD2B6D" w:rsidP="003D50CE">
      <w:pPr>
        <w:pStyle w:val="TPHeading1"/>
        <w:ind w:left="0"/>
        <w:rPr>
          <w:rFonts w:ascii="Garamond" w:hAnsi="Garamond"/>
          <w:caps w:val="0"/>
        </w:rPr>
      </w:pPr>
    </w:p>
    <w:p w14:paraId="6E0054CD" w14:textId="77777777" w:rsidR="00BD2B6D" w:rsidRPr="003D50CE" w:rsidRDefault="00BD2B6D" w:rsidP="003D50CE">
      <w:pPr>
        <w:pStyle w:val="TPHeading3"/>
        <w:ind w:left="567"/>
        <w:rPr>
          <w:caps w:val="0"/>
          <w:szCs w:val="18"/>
        </w:rPr>
      </w:pPr>
    </w:p>
    <w:p w14:paraId="1DC2370F" w14:textId="77777777" w:rsidR="00023AE1" w:rsidRPr="00C2434E" w:rsidRDefault="00023AE1" w:rsidP="00374D7C">
      <w:pPr>
        <w:pStyle w:val="TPHeading3"/>
        <w:ind w:left="851"/>
        <w:rPr>
          <w:rFonts w:cs="Times New Roman"/>
          <w:spacing w:val="-10"/>
        </w:rPr>
      </w:pPr>
      <w:r w:rsidRPr="00C2434E">
        <w:rPr>
          <w:rFonts w:cs="Times New Roman"/>
          <w:spacing w:val="-10"/>
        </w:rPr>
        <w:t>Explanations of Additional Estimates 20</w:t>
      </w:r>
      <w:r w:rsidR="00BD0CD4" w:rsidRPr="00C2434E">
        <w:rPr>
          <w:rFonts w:cs="Times New Roman"/>
          <w:spacing w:val="-10"/>
        </w:rPr>
        <w:t>2</w:t>
      </w:r>
      <w:r w:rsidR="00F7676F">
        <w:rPr>
          <w:rFonts w:cs="Times New Roman"/>
          <w:spacing w:val="-10"/>
        </w:rPr>
        <w:t>3</w:t>
      </w:r>
      <w:r w:rsidR="00BD2B6D" w:rsidRPr="00C2434E">
        <w:rPr>
          <w:rFonts w:cs="Times New Roman"/>
          <w:spacing w:val="-10"/>
        </w:rPr>
        <w:t>–</w:t>
      </w:r>
      <w:r w:rsidR="00C25387" w:rsidRPr="00C2434E">
        <w:rPr>
          <w:rFonts w:cs="Times New Roman"/>
          <w:spacing w:val="-10"/>
        </w:rPr>
        <w:t>2</w:t>
      </w:r>
      <w:r w:rsidR="00F7676F">
        <w:rPr>
          <w:rFonts w:cs="Times New Roman"/>
          <w:spacing w:val="-10"/>
        </w:rPr>
        <w:t>4</w:t>
      </w:r>
    </w:p>
    <w:p w14:paraId="3EC6F438" w14:textId="77777777" w:rsidR="00F51DAC" w:rsidRPr="00C2434E" w:rsidRDefault="00F51DAC" w:rsidP="003D50CE">
      <w:pPr>
        <w:pStyle w:val="TPHeading3"/>
        <w:ind w:left="567"/>
        <w:rPr>
          <w:rFonts w:cs="Times New Roman"/>
          <w:spacing w:val="-10"/>
        </w:rPr>
      </w:pPr>
    </w:p>
    <w:p w14:paraId="7193E3E7" w14:textId="77777777" w:rsidR="00F51DAC" w:rsidRDefault="00F51DAC" w:rsidP="00F51DAC">
      <w:pPr>
        <w:pStyle w:val="OverviewParagraph"/>
        <w:rPr>
          <w:rFonts w:ascii="Arial" w:hAnsi="Arial"/>
        </w:rPr>
        <w:sectPr w:rsidR="00F51DAC" w:rsidSect="00850DF1">
          <w:headerReference w:type="even" r:id="rId8"/>
          <w:headerReference w:type="default" r:id="rId9"/>
          <w:footerReference w:type="even" r:id="rId10"/>
          <w:footerReference w:type="default" r:id="rId11"/>
          <w:pgSz w:w="11907" w:h="16840" w:code="9"/>
          <w:pgMar w:top="2466" w:right="2098" w:bottom="2466" w:left="2098" w:header="1899" w:footer="1899" w:gutter="0"/>
          <w:pgNumType w:fmt="lowerRoman" w:start="1"/>
          <w:cols w:space="720"/>
          <w:titlePg/>
          <w:docGrid w:linePitch="272"/>
        </w:sectPr>
      </w:pPr>
      <w:bookmarkStart w:id="1" w:name="_Toc491014608"/>
      <w:bookmarkStart w:id="2" w:name="_Toc491014750"/>
      <w:bookmarkStart w:id="3" w:name="_Toc491031921"/>
    </w:p>
    <w:p w14:paraId="519B13C5" w14:textId="77777777" w:rsidR="004225A6" w:rsidRDefault="004225A6" w:rsidP="002275D3">
      <w:pPr>
        <w:spacing w:after="160"/>
      </w:pPr>
      <w:r>
        <w:lastRenderedPageBreak/>
        <w:t xml:space="preserve">© </w:t>
      </w:r>
      <w:r w:rsidR="00BF2919">
        <w:t xml:space="preserve">Commonwealth of </w:t>
      </w:r>
      <w:r w:rsidR="00BF2919" w:rsidRPr="00023AE1">
        <w:t>Australia 20</w:t>
      </w:r>
      <w:r w:rsidR="00F96C47">
        <w:t>2</w:t>
      </w:r>
      <w:r w:rsidR="00374D7C">
        <w:t>4</w:t>
      </w:r>
    </w:p>
    <w:p w14:paraId="45525A56" w14:textId="77777777" w:rsidR="00E0275C" w:rsidRDefault="00E0275C" w:rsidP="00E0275C">
      <w:pPr>
        <w:spacing w:after="160"/>
      </w:pPr>
      <w:r w:rsidRPr="00A571F8">
        <w:t xml:space="preserve">ISSN: </w:t>
      </w:r>
      <w:r w:rsidR="00FB4A70">
        <w:t>2653-8113</w:t>
      </w:r>
      <w:r w:rsidRPr="00A571F8">
        <w:t xml:space="preserve"> (print) </w:t>
      </w:r>
      <w:r w:rsidR="00FB4A70">
        <w:t>2653-8121</w:t>
      </w:r>
      <w:r w:rsidR="003D50CE" w:rsidRPr="00A571F8">
        <w:t xml:space="preserve"> </w:t>
      </w:r>
      <w:r w:rsidRPr="00A571F8">
        <w:t>(online)</w:t>
      </w:r>
    </w:p>
    <w:p w14:paraId="0360730E" w14:textId="77777777" w:rsidR="006A2651" w:rsidRPr="005E3886" w:rsidRDefault="00416E62" w:rsidP="002275D3">
      <w:pPr>
        <w:spacing w:after="160"/>
        <w:rPr>
          <w:color w:val="000000"/>
          <w:sz w:val="24"/>
          <w:szCs w:val="24"/>
        </w:rPr>
      </w:pPr>
      <w:r>
        <w:t>This publication is available for your use under a</w:t>
      </w:r>
      <w:r w:rsidRPr="00DB3B0D">
        <w:rPr>
          <w:rStyle w:val="A5"/>
          <w:rFonts w:ascii="Calibri" w:hAnsi="Calibri" w:cs="Calibri"/>
          <w:sz w:val="24"/>
          <w:szCs w:val="24"/>
        </w:rPr>
        <w:t xml:space="preserve"> </w:t>
      </w:r>
      <w:hyperlink r:id="rId12" w:history="1">
        <w:r>
          <w:rPr>
            <w:rStyle w:val="Hyperlink"/>
          </w:rPr>
          <w:t>Creative Commons BY Attribution 3.0 Australia</w:t>
        </w:r>
      </w:hyperlink>
      <w:r w:rsidRPr="00DB3B0D">
        <w:rPr>
          <w:rStyle w:val="A5"/>
          <w:rFonts w:ascii="Calibri" w:hAnsi="Calibri" w:cs="Calibri"/>
          <w:sz w:val="24"/>
          <w:szCs w:val="24"/>
        </w:rPr>
        <w:t xml:space="preserve"> </w:t>
      </w:r>
      <w:r>
        <w:t xml:space="preserve">licence, with the exception of the Commonwealth Coat of Arms, the </w:t>
      </w:r>
      <w:r w:rsidR="00F667FD" w:rsidRPr="00F667FD">
        <w:t xml:space="preserve">Department of </w:t>
      </w:r>
      <w:r w:rsidR="00F667FD" w:rsidRPr="005E3886">
        <w:t>Agriculture</w:t>
      </w:r>
      <w:r w:rsidR="002D5F51">
        <w:t xml:space="preserve">, </w:t>
      </w:r>
      <w:r w:rsidR="003D50CE" w:rsidRPr="003D50CE">
        <w:t xml:space="preserve">Fisheries and Forestry </w:t>
      </w:r>
      <w:r w:rsidR="00F667FD" w:rsidRPr="005E3886">
        <w:t>logo, photographs, images, signatures and where otherwise stated</w:t>
      </w:r>
      <w:r w:rsidR="004225A6" w:rsidRPr="005E3886">
        <w:t>. The full licence terms are available from</w:t>
      </w:r>
      <w:r w:rsidR="004225A6" w:rsidRPr="005E3886">
        <w:rPr>
          <w:rStyle w:val="A5"/>
          <w:rFonts w:ascii="Calibri" w:hAnsi="Calibri" w:cs="Calibri"/>
          <w:sz w:val="24"/>
          <w:szCs w:val="24"/>
        </w:rPr>
        <w:t xml:space="preserve"> </w:t>
      </w:r>
      <w:hyperlink w:history="1">
        <w:r w:rsidR="00F667FD" w:rsidRPr="005E3886">
          <w:rPr>
            <w:rStyle w:val="Hyperlink"/>
          </w:rPr>
          <w:t>http://creativecommons.org /licenses/by/3.0/au/legalcode</w:t>
        </w:r>
      </w:hyperlink>
      <w:r w:rsidR="004225A6" w:rsidRPr="005E3886">
        <w:rPr>
          <w:rStyle w:val="Hyperlink"/>
        </w:rPr>
        <w:t>.</w:t>
      </w:r>
      <w:r w:rsidR="004225A6" w:rsidRPr="005E3886">
        <w:rPr>
          <w:color w:val="000000"/>
          <w:sz w:val="24"/>
          <w:szCs w:val="24"/>
        </w:rPr>
        <w:t xml:space="preserve"> </w:t>
      </w:r>
    </w:p>
    <w:p w14:paraId="262AA373" w14:textId="77777777" w:rsidR="00155356" w:rsidRPr="005E3886" w:rsidRDefault="00155356" w:rsidP="002275D3">
      <w:pPr>
        <w:spacing w:after="160"/>
        <w:rPr>
          <w:b/>
        </w:rPr>
      </w:pPr>
    </w:p>
    <w:p w14:paraId="4CCD3191" w14:textId="77777777" w:rsidR="00B5524D" w:rsidRPr="005E3886" w:rsidRDefault="005D7C5A" w:rsidP="002275D3">
      <w:pPr>
        <w:spacing w:after="160"/>
      </w:pPr>
      <w:r w:rsidRPr="005E3886">
        <w:rPr>
          <w:noProof/>
          <w:sz w:val="17"/>
          <w:szCs w:val="17"/>
        </w:rPr>
        <w:pict w14:anchorId="259CF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97" type="#_x0000_t75" alt="Creative Commons License" style="position:absolute;left:0;text-align:left;margin-left:1.6pt;margin-top:-17.8pt;width:84pt;height:28.5pt;z-index:251657216;visibility:visible">
            <v:imagedata r:id="rId13" o:title="image001"/>
            <w10:wrap type="square"/>
          </v:shape>
        </w:pict>
      </w:r>
    </w:p>
    <w:p w14:paraId="76F369C1" w14:textId="77777777" w:rsidR="00F667FD" w:rsidRPr="005E3886" w:rsidRDefault="00F667FD" w:rsidP="002275D3">
      <w:pPr>
        <w:spacing w:after="160"/>
        <w:rPr>
          <w:sz w:val="22"/>
          <w:szCs w:val="22"/>
        </w:rPr>
      </w:pPr>
      <w:r w:rsidRPr="005E3886">
        <w:t xml:space="preserve">Use of </w:t>
      </w:r>
      <w:r w:rsidR="003D50CE" w:rsidRPr="003D50CE">
        <w:t xml:space="preserve">Department of Agriculture, Fisheries and Forestry </w:t>
      </w:r>
      <w:r w:rsidRPr="00721739">
        <w:rPr>
          <w:color w:val="000000"/>
        </w:rPr>
        <w:t>material</w:t>
      </w:r>
      <w:r w:rsidRPr="005E3886">
        <w:t xml:space="preserve"> under a</w:t>
      </w:r>
      <w:r w:rsidRPr="005E3886">
        <w:rPr>
          <w:rFonts w:cs="Calibri"/>
          <w:color w:val="000000"/>
          <w:sz w:val="24"/>
          <w:szCs w:val="24"/>
        </w:rPr>
        <w:t xml:space="preserve"> </w:t>
      </w:r>
      <w:hyperlink r:id="rId14" w:history="1">
        <w:r w:rsidRPr="005E3886">
          <w:rPr>
            <w:rStyle w:val="Hyperlink"/>
          </w:rPr>
          <w:t>Creative Commons BY Attribution 3.0 Australia</w:t>
        </w:r>
      </w:hyperlink>
      <w:r w:rsidRPr="005E3886">
        <w:rPr>
          <w:rStyle w:val="Hyperlink"/>
        </w:rPr>
        <w:t xml:space="preserve"> </w:t>
      </w:r>
      <w:r w:rsidRPr="005E3886">
        <w:t xml:space="preserve">licence requires you to attribute the work (but not in any way that suggests that the </w:t>
      </w:r>
      <w:r w:rsidR="003D50CE" w:rsidRPr="003D50CE">
        <w:t xml:space="preserve">Department of Agriculture, Fisheries and Forestry </w:t>
      </w:r>
      <w:r w:rsidRPr="005E3886">
        <w:t>endorses you or your use of the work).</w:t>
      </w:r>
    </w:p>
    <w:p w14:paraId="732D0865" w14:textId="77777777" w:rsidR="00F667FD" w:rsidRPr="0012697D" w:rsidRDefault="003D50CE" w:rsidP="002275D3">
      <w:pPr>
        <w:spacing w:after="160"/>
        <w:rPr>
          <w:bCs/>
        </w:rPr>
      </w:pPr>
      <w:r w:rsidRPr="003D50CE">
        <w:rPr>
          <w:bCs/>
        </w:rPr>
        <w:t xml:space="preserve">Department of Agriculture, Fisheries and Forestry </w:t>
      </w:r>
      <w:r w:rsidR="00B5524D" w:rsidRPr="0012697D">
        <w:rPr>
          <w:bCs/>
        </w:rPr>
        <w:t>material used</w:t>
      </w:r>
      <w:r w:rsidR="00B5524D" w:rsidRPr="0012697D">
        <w:rPr>
          <w:bCs/>
          <w:i/>
        </w:rPr>
        <w:t xml:space="preserve"> ‘</w:t>
      </w:r>
      <w:r w:rsidR="00F667FD" w:rsidRPr="0012697D">
        <w:rPr>
          <w:bCs/>
          <w:i/>
        </w:rPr>
        <w:t>as supplied</w:t>
      </w:r>
      <w:r w:rsidR="00B5524D" w:rsidRPr="0012697D">
        <w:rPr>
          <w:bCs/>
          <w:i/>
        </w:rPr>
        <w:t>’</w:t>
      </w:r>
      <w:r w:rsidR="00B5524D" w:rsidRPr="0012697D">
        <w:rPr>
          <w:bCs/>
        </w:rPr>
        <w:t>.</w:t>
      </w:r>
    </w:p>
    <w:p w14:paraId="21A8117D" w14:textId="77777777" w:rsidR="00BD2B6D" w:rsidRPr="005E3886" w:rsidRDefault="00F667FD" w:rsidP="002275D3">
      <w:pPr>
        <w:spacing w:after="160"/>
      </w:pPr>
      <w:r w:rsidRPr="005E3886">
        <w:t xml:space="preserve">Provided you have not modified or transformed </w:t>
      </w:r>
      <w:r w:rsidR="003D50CE" w:rsidRPr="003D50CE">
        <w:t>Department of Agriculture, Fisheries and Forestry</w:t>
      </w:r>
      <w:r w:rsidRPr="005E3886">
        <w:t xml:space="preserve"> material in any way including, for example, by changing </w:t>
      </w:r>
      <w:r w:rsidR="00B5524D" w:rsidRPr="005E3886">
        <w:t>the d</w:t>
      </w:r>
      <w:r w:rsidR="00212A85" w:rsidRPr="005E3886">
        <w:t>epartment</w:t>
      </w:r>
      <w:r w:rsidR="00B5524D" w:rsidRPr="005E3886">
        <w:t>’</w:t>
      </w:r>
      <w:r w:rsidR="00212A85" w:rsidRPr="005E3886">
        <w:t>s</w:t>
      </w:r>
      <w:r w:rsidRPr="005E3886">
        <w:t xml:space="preserve"> text; calculating percentage changes; graphing or charting data; or deriving new statistics from published </w:t>
      </w:r>
      <w:r w:rsidR="003D50CE" w:rsidRPr="003D50CE">
        <w:t xml:space="preserve">Department of Agriculture, Fisheries and Forestry </w:t>
      </w:r>
      <w:r w:rsidRPr="005E3886">
        <w:t>statistics</w:t>
      </w:r>
      <w:r w:rsidR="00B5524D" w:rsidRPr="005E3886">
        <w:t>,</w:t>
      </w:r>
      <w:r w:rsidRPr="005E3886">
        <w:t xml:space="preserve"> then the </w:t>
      </w:r>
      <w:r w:rsidR="002275D3" w:rsidRPr="005E3886">
        <w:t>d</w:t>
      </w:r>
      <w:r w:rsidRPr="005E3886">
        <w:t xml:space="preserve">epartment prefers the following attribution: </w:t>
      </w:r>
    </w:p>
    <w:p w14:paraId="47B3B98F" w14:textId="77777777" w:rsidR="00F667FD" w:rsidRPr="00721739" w:rsidRDefault="00F667FD" w:rsidP="00BD0CD4">
      <w:pPr>
        <w:spacing w:after="160"/>
        <w:ind w:firstLine="11"/>
        <w:rPr>
          <w:i/>
          <w:color w:val="000000"/>
        </w:rPr>
      </w:pPr>
      <w:r w:rsidRPr="005E3886">
        <w:rPr>
          <w:i/>
        </w:rPr>
        <w:t>Source: Australian</w:t>
      </w:r>
      <w:r w:rsidRPr="005E3886">
        <w:rPr>
          <w:i/>
          <w:iCs/>
        </w:rPr>
        <w:t xml:space="preserve"> Government</w:t>
      </w:r>
      <w:r w:rsidR="00E42228" w:rsidRPr="005E3886">
        <w:rPr>
          <w:i/>
          <w:iCs/>
        </w:rPr>
        <w:t xml:space="preserve"> </w:t>
      </w:r>
      <w:r w:rsidR="003D50CE" w:rsidRPr="003D50CE">
        <w:rPr>
          <w:i/>
        </w:rPr>
        <w:t>Department of Agriculture, Fisheries and Forestry</w:t>
      </w:r>
    </w:p>
    <w:p w14:paraId="54E271EC" w14:textId="77777777" w:rsidR="00F667FD" w:rsidRPr="005E3886" w:rsidRDefault="00F667FD" w:rsidP="002275D3">
      <w:pPr>
        <w:spacing w:after="160"/>
        <w:rPr>
          <w:b/>
        </w:rPr>
      </w:pPr>
      <w:r w:rsidRPr="005E3886">
        <w:rPr>
          <w:b/>
        </w:rPr>
        <w:t>Derivative material</w:t>
      </w:r>
    </w:p>
    <w:p w14:paraId="0E3955CF" w14:textId="77777777" w:rsidR="00F667FD" w:rsidRPr="005E3886" w:rsidRDefault="00F667FD" w:rsidP="002275D3">
      <w:pPr>
        <w:spacing w:after="160"/>
      </w:pPr>
      <w:r w:rsidRPr="005E3886">
        <w:t xml:space="preserve">If you have modified or transformed </w:t>
      </w:r>
      <w:r w:rsidR="003D50CE" w:rsidRPr="003D50CE">
        <w:t>Department of Agriculture, Fisheries and Forestry</w:t>
      </w:r>
      <w:r w:rsidR="00610937" w:rsidRPr="005E3886">
        <w:t xml:space="preserve"> </w:t>
      </w:r>
      <w:r w:rsidRPr="005E3886">
        <w:t xml:space="preserve">material, or derived new material from those of the </w:t>
      </w:r>
      <w:r w:rsidR="003D50CE" w:rsidRPr="003D50CE">
        <w:t>Department of Agriculture, Fisheries and Forestry</w:t>
      </w:r>
      <w:r w:rsidR="00610937" w:rsidRPr="005E3886">
        <w:t xml:space="preserve"> </w:t>
      </w:r>
      <w:r w:rsidRPr="005E3886">
        <w:t xml:space="preserve">in any way, then the </w:t>
      </w:r>
      <w:r w:rsidR="002275D3" w:rsidRPr="005E3886">
        <w:t>d</w:t>
      </w:r>
      <w:r w:rsidRPr="005E3886">
        <w:t xml:space="preserve">epartment prefers the following attribution: </w:t>
      </w:r>
    </w:p>
    <w:p w14:paraId="489DAF54" w14:textId="77777777" w:rsidR="00F667FD" w:rsidRPr="00721739" w:rsidRDefault="00F667FD" w:rsidP="00BD0CD4">
      <w:pPr>
        <w:spacing w:after="160"/>
        <w:ind w:firstLine="11"/>
        <w:rPr>
          <w:color w:val="000000"/>
        </w:rPr>
      </w:pPr>
      <w:r w:rsidRPr="005E3886">
        <w:rPr>
          <w:i/>
        </w:rPr>
        <w:t xml:space="preserve">Based on Australian Government </w:t>
      </w:r>
      <w:r w:rsidR="003D50CE" w:rsidRPr="003D50CE">
        <w:rPr>
          <w:i/>
        </w:rPr>
        <w:t xml:space="preserve">Department of Agriculture, Fisheries and Forestry </w:t>
      </w:r>
      <w:r w:rsidRPr="00721739">
        <w:rPr>
          <w:i/>
          <w:color w:val="000000"/>
        </w:rPr>
        <w:t>data</w:t>
      </w:r>
    </w:p>
    <w:p w14:paraId="645C0E24" w14:textId="77777777" w:rsidR="00F667FD" w:rsidRDefault="00F667FD" w:rsidP="001B29E4">
      <w:pPr>
        <w:spacing w:after="0"/>
        <w:rPr>
          <w:b/>
        </w:rPr>
      </w:pPr>
      <w:r>
        <w:rPr>
          <w:b/>
        </w:rPr>
        <w:t>Use of the Coat of Arms</w:t>
      </w:r>
    </w:p>
    <w:p w14:paraId="3A97791C" w14:textId="77777777" w:rsidR="00374D7C" w:rsidRDefault="00374D7C" w:rsidP="00374D7C">
      <w:pPr>
        <w:spacing w:after="120"/>
      </w:pPr>
      <w:r>
        <w:t xml:space="preserve">The terms under which the Coat of Arms can be used are set out on the Department of the Prime Minister and Cabinet website (see </w:t>
      </w:r>
      <w:hyperlink r:id="rId15" w:history="1">
        <w:r w:rsidRPr="00F54915">
          <w:rPr>
            <w:rStyle w:val="Hyperlink"/>
          </w:rPr>
          <w:t>www.pmc.gov.au/honours-and-symbols/commonwealth-coat-arms</w:t>
        </w:r>
      </w:hyperlink>
      <w:r>
        <w:t>)</w:t>
      </w:r>
    </w:p>
    <w:p w14:paraId="600DEE94" w14:textId="77777777" w:rsidR="00F667FD" w:rsidRDefault="00F667FD" w:rsidP="001B29E4">
      <w:pPr>
        <w:spacing w:after="0"/>
        <w:rPr>
          <w:b/>
        </w:rPr>
      </w:pPr>
      <w:r>
        <w:rPr>
          <w:b/>
        </w:rPr>
        <w:t>Other Uses</w:t>
      </w:r>
    </w:p>
    <w:p w14:paraId="11868194" w14:textId="77777777" w:rsidR="00F667FD" w:rsidRPr="005E3886" w:rsidRDefault="00F667FD" w:rsidP="002275D3">
      <w:pPr>
        <w:spacing w:after="160"/>
      </w:pPr>
      <w:r>
        <w:t xml:space="preserve">Inquiries </w:t>
      </w:r>
      <w:r w:rsidRPr="005E3886">
        <w:t>regarding this licence and any other use of this document are welcome at:</w:t>
      </w:r>
    </w:p>
    <w:p w14:paraId="7025CE20" w14:textId="77777777" w:rsidR="003D50CE" w:rsidRPr="003D50CE" w:rsidRDefault="003D50CE" w:rsidP="003D50CE">
      <w:pPr>
        <w:spacing w:after="0" w:line="240" w:lineRule="auto"/>
        <w:jc w:val="left"/>
      </w:pPr>
      <w:bookmarkStart w:id="4" w:name="_Hlk115173676"/>
      <w:r w:rsidRPr="003D50CE">
        <w:t>External Budgets Section; Finance and Investment Division</w:t>
      </w:r>
    </w:p>
    <w:p w14:paraId="756186C6" w14:textId="77777777" w:rsidR="003D50CE" w:rsidRPr="003D50CE" w:rsidRDefault="003D50CE" w:rsidP="003D50CE">
      <w:pPr>
        <w:spacing w:after="0"/>
        <w:jc w:val="left"/>
      </w:pPr>
      <w:bookmarkStart w:id="5" w:name="_Hlk113527617"/>
      <w:r w:rsidRPr="003D50CE">
        <w:t>Department of Agriculture, Fisheries and Forestry</w:t>
      </w:r>
      <w:bookmarkEnd w:id="5"/>
      <w:r w:rsidR="001F4FCD">
        <w:t xml:space="preserve"> </w:t>
      </w:r>
      <w:r w:rsidRPr="003D50CE">
        <w:t>GPO Box 858, Canberra, ACT 2601</w:t>
      </w:r>
    </w:p>
    <w:p w14:paraId="397C6286" w14:textId="77777777" w:rsidR="003D50CE" w:rsidRDefault="003D50CE" w:rsidP="003D50CE">
      <w:pPr>
        <w:spacing w:after="0"/>
        <w:jc w:val="left"/>
        <w:rPr>
          <w:color w:val="0000FF"/>
          <w:u w:val="single"/>
        </w:rPr>
      </w:pPr>
      <w:r w:rsidRPr="00637494">
        <w:t xml:space="preserve">Email: </w:t>
      </w:r>
      <w:hyperlink r:id="rId16" w:history="1">
        <w:r w:rsidR="00374D7C" w:rsidRPr="00637494">
          <w:rPr>
            <w:rStyle w:val="Hyperlink"/>
          </w:rPr>
          <w:t>externalbudgets@aff.gov.au</w:t>
        </w:r>
      </w:hyperlink>
    </w:p>
    <w:p w14:paraId="73DC8D9C" w14:textId="77777777" w:rsidR="001F4FCD" w:rsidRPr="001F4FCD" w:rsidRDefault="001F4FCD" w:rsidP="001F4FCD">
      <w:pPr>
        <w:pStyle w:val="CreativeCommons"/>
        <w:pBdr>
          <w:top w:val="single" w:sz="4" w:space="1" w:color="auto"/>
          <w:left w:val="single" w:sz="4" w:space="4" w:color="auto"/>
          <w:bottom w:val="single" w:sz="4" w:space="1" w:color="auto"/>
          <w:right w:val="single" w:sz="4" w:space="4" w:color="auto"/>
        </w:pBdr>
        <w:spacing w:before="160" w:after="180"/>
        <w:rPr>
          <w:szCs w:val="17"/>
        </w:rPr>
      </w:pPr>
      <w:r w:rsidRPr="001F4FCD">
        <w:rPr>
          <w:szCs w:val="17"/>
        </w:rPr>
        <w:t>Department of Agriculture, Fisheries and Forestry acknowledges the Traditional Custodians of country throughout Australia and their connections to land, sea and community. We pay our respects to their Elders past and present and extend that respect to all Aboriginal and Torres Strait Islander peoples today.</w:t>
      </w:r>
    </w:p>
    <w:bookmarkEnd w:id="1"/>
    <w:bookmarkEnd w:id="2"/>
    <w:bookmarkEnd w:id="3"/>
    <w:bookmarkEnd w:id="4"/>
    <w:p w14:paraId="6F319F31" w14:textId="77777777" w:rsidR="00413143" w:rsidRDefault="00413143" w:rsidP="00F51DAC">
      <w:pPr>
        <w:rPr>
          <w:noProof/>
        </w:rPr>
      </w:pPr>
    </w:p>
    <w:p w14:paraId="5DB50F03" w14:textId="77777777" w:rsidR="00413143" w:rsidRDefault="00413143" w:rsidP="00F51DAC">
      <w:pPr>
        <w:rPr>
          <w:noProof/>
        </w:rPr>
      </w:pPr>
    </w:p>
    <w:p w14:paraId="060DDBCE" w14:textId="77777777" w:rsidR="00413143" w:rsidRDefault="00413143" w:rsidP="00F51DAC">
      <w:pPr>
        <w:rPr>
          <w:noProof/>
        </w:rPr>
      </w:pPr>
    </w:p>
    <w:p w14:paraId="5CB62F06" w14:textId="77777777" w:rsidR="00413143" w:rsidRDefault="00413143" w:rsidP="00F51DAC">
      <w:pPr>
        <w:rPr>
          <w:noProof/>
        </w:rPr>
      </w:pPr>
    </w:p>
    <w:p w14:paraId="5436D411" w14:textId="77777777" w:rsidR="00413143" w:rsidRDefault="00413143" w:rsidP="00F51DAC">
      <w:pPr>
        <w:rPr>
          <w:noProof/>
        </w:rPr>
      </w:pPr>
    </w:p>
    <w:p w14:paraId="567276AD" w14:textId="77777777" w:rsidR="00413143" w:rsidRDefault="00413143" w:rsidP="00F51DAC">
      <w:pPr>
        <w:rPr>
          <w:noProof/>
        </w:rPr>
      </w:pPr>
    </w:p>
    <w:p w14:paraId="003FB746" w14:textId="77777777" w:rsidR="00413143" w:rsidRDefault="00413143" w:rsidP="00F51DAC">
      <w:pPr>
        <w:rPr>
          <w:noProof/>
        </w:rPr>
      </w:pPr>
    </w:p>
    <w:p w14:paraId="2766A58A" w14:textId="77777777" w:rsidR="00413143" w:rsidRDefault="00413143" w:rsidP="00F51DAC">
      <w:pPr>
        <w:rPr>
          <w:noProof/>
        </w:rPr>
      </w:pPr>
    </w:p>
    <w:p w14:paraId="27E95FF3" w14:textId="77777777" w:rsidR="00413143" w:rsidRDefault="00413143" w:rsidP="00F51DAC">
      <w:pPr>
        <w:rPr>
          <w:noProof/>
        </w:rPr>
      </w:pPr>
    </w:p>
    <w:p w14:paraId="3F12B3B6" w14:textId="77777777" w:rsidR="00413143" w:rsidRDefault="00413143" w:rsidP="00F51DAC">
      <w:pPr>
        <w:rPr>
          <w:noProof/>
        </w:rPr>
      </w:pPr>
    </w:p>
    <w:p w14:paraId="4B851D11" w14:textId="77777777" w:rsidR="00413143" w:rsidRDefault="00413143" w:rsidP="00F51DAC">
      <w:pPr>
        <w:rPr>
          <w:noProof/>
        </w:rPr>
      </w:pPr>
    </w:p>
    <w:p w14:paraId="4CB8E7BF" w14:textId="77777777" w:rsidR="00413143" w:rsidRDefault="00413143" w:rsidP="00F51DAC">
      <w:pPr>
        <w:rPr>
          <w:noProof/>
        </w:rPr>
      </w:pPr>
    </w:p>
    <w:p w14:paraId="6C9F6AAB" w14:textId="77777777" w:rsidR="00413143" w:rsidRDefault="00413143" w:rsidP="00F51DAC">
      <w:pPr>
        <w:rPr>
          <w:noProof/>
        </w:rPr>
      </w:pPr>
    </w:p>
    <w:p w14:paraId="3ACC0B9F" w14:textId="77777777" w:rsidR="00F51DAC" w:rsidRDefault="00F51DAC" w:rsidP="00F51DAC">
      <w:pPr>
        <w:rPr>
          <w:noProof/>
        </w:rPr>
      </w:pPr>
    </w:p>
    <w:p w14:paraId="40E6A303" w14:textId="77777777" w:rsidR="00413143" w:rsidRDefault="00413143" w:rsidP="00F51DAC">
      <w:pPr>
        <w:rPr>
          <w:noProof/>
        </w:rPr>
      </w:pPr>
    </w:p>
    <w:p w14:paraId="6B08722B" w14:textId="77777777" w:rsidR="00413143" w:rsidRDefault="00413143" w:rsidP="00F51DAC">
      <w:pPr>
        <w:rPr>
          <w:noProof/>
        </w:rPr>
      </w:pPr>
    </w:p>
    <w:p w14:paraId="3E10D1C9" w14:textId="77777777" w:rsidR="00413143" w:rsidRDefault="00413143" w:rsidP="00F51DAC">
      <w:pPr>
        <w:rPr>
          <w:noProof/>
        </w:rPr>
      </w:pPr>
      <w:r>
        <w:rPr>
          <w:noProof/>
        </w:rPr>
      </w:r>
      <w:r>
        <w:rPr>
          <w:noProof/>
        </w:rPr>
        <w:pict w14:anchorId="3E6AE238">
          <v:shape id="_x0000_s2124" type="#_x0000_t75" style="width:414.5pt;height:358.45pt;mso-position-horizontal-relative:char;mso-position-vertical-relative:line">
            <v:imagedata r:id="rId17" o:title=""/>
            <w10:anchorlock/>
          </v:shape>
        </w:pict>
      </w:r>
    </w:p>
    <w:p w14:paraId="264CD0BB" w14:textId="77777777" w:rsidR="00413143" w:rsidRDefault="00413143" w:rsidP="00F51DAC">
      <w:pPr>
        <w:rPr>
          <w:noProof/>
        </w:rPr>
      </w:pPr>
    </w:p>
    <w:p w14:paraId="6BF05F10" w14:textId="77777777" w:rsidR="00413143" w:rsidRDefault="00413143" w:rsidP="00F51DAC">
      <w:pPr>
        <w:rPr>
          <w:noProof/>
        </w:rPr>
      </w:pPr>
    </w:p>
    <w:p w14:paraId="7F7BCD70" w14:textId="77777777" w:rsidR="00413143" w:rsidRDefault="00413143" w:rsidP="00F51DAC">
      <w:pPr>
        <w:sectPr w:rsidR="00413143" w:rsidSect="00903360">
          <w:headerReference w:type="even" r:id="rId18"/>
          <w:headerReference w:type="default" r:id="rId19"/>
          <w:headerReference w:type="first" r:id="rId20"/>
          <w:footerReference w:type="first" r:id="rId21"/>
          <w:pgSz w:w="11907" w:h="16840" w:code="9"/>
          <w:pgMar w:top="2466" w:right="1842" w:bottom="2466" w:left="2098" w:header="1560" w:footer="1163" w:gutter="0"/>
          <w:pgNumType w:fmt="lowerRoman"/>
          <w:cols w:space="720"/>
          <w:titlePg/>
          <w:docGrid w:linePitch="272"/>
        </w:sectPr>
      </w:pPr>
    </w:p>
    <w:p w14:paraId="4B853FCB" w14:textId="77777777" w:rsidR="0073097D" w:rsidRPr="001F4FCD" w:rsidRDefault="0073097D" w:rsidP="001F4FCD">
      <w:pPr>
        <w:pStyle w:val="Heading2-NoTOC"/>
        <w:spacing w:before="0" w:after="240"/>
        <w:rPr>
          <w:b/>
          <w:sz w:val="26"/>
        </w:rPr>
      </w:pPr>
      <w:r w:rsidRPr="001F4FCD">
        <w:rPr>
          <w:b/>
          <w:sz w:val="26"/>
        </w:rPr>
        <w:lastRenderedPageBreak/>
        <w:t>Abbreviations and conventions</w:t>
      </w:r>
    </w:p>
    <w:p w14:paraId="51ED1D32" w14:textId="77777777" w:rsidR="0073097D" w:rsidRPr="0098122E" w:rsidRDefault="0073097D" w:rsidP="0073097D">
      <w:pPr>
        <w:rPr>
          <w:sz w:val="22"/>
          <w:szCs w:val="22"/>
        </w:rPr>
      </w:pPr>
      <w:r w:rsidRPr="0098122E">
        <w:rPr>
          <w:sz w:val="22"/>
          <w:szCs w:val="22"/>
        </w:rPr>
        <w:t>The following notation may be used:</w:t>
      </w:r>
    </w:p>
    <w:p w14:paraId="1085E7D3" w14:textId="77777777" w:rsidR="0073097D" w:rsidRPr="0098122E" w:rsidRDefault="0073097D" w:rsidP="0073097D">
      <w:pPr>
        <w:pStyle w:val="SingleParagraph"/>
        <w:tabs>
          <w:tab w:val="left" w:pos="2268"/>
        </w:tabs>
        <w:ind w:left="567"/>
        <w:rPr>
          <w:sz w:val="22"/>
          <w:szCs w:val="22"/>
        </w:rPr>
      </w:pPr>
      <w:r w:rsidRPr="0098122E">
        <w:rPr>
          <w:sz w:val="22"/>
          <w:szCs w:val="22"/>
        </w:rPr>
        <w:t>NEC/nec</w:t>
      </w:r>
      <w:r w:rsidRPr="0098122E">
        <w:rPr>
          <w:sz w:val="22"/>
          <w:szCs w:val="22"/>
        </w:rPr>
        <w:tab/>
        <w:t>not elsewhere classified</w:t>
      </w:r>
    </w:p>
    <w:p w14:paraId="7C1B4943" w14:textId="77777777" w:rsidR="0073097D" w:rsidRPr="0098122E" w:rsidRDefault="0073097D" w:rsidP="0073097D">
      <w:pPr>
        <w:pStyle w:val="SingleParagraph"/>
        <w:tabs>
          <w:tab w:val="left" w:pos="2268"/>
        </w:tabs>
        <w:ind w:left="567"/>
        <w:rPr>
          <w:sz w:val="22"/>
          <w:szCs w:val="22"/>
        </w:rPr>
      </w:pPr>
      <w:r w:rsidRPr="0098122E">
        <w:rPr>
          <w:sz w:val="22"/>
          <w:szCs w:val="22"/>
        </w:rPr>
        <w:t>-</w:t>
      </w:r>
      <w:r w:rsidRPr="0098122E">
        <w:rPr>
          <w:sz w:val="22"/>
          <w:szCs w:val="22"/>
        </w:rPr>
        <w:tab/>
        <w:t>nil</w:t>
      </w:r>
    </w:p>
    <w:p w14:paraId="3DD697B6" w14:textId="77777777" w:rsidR="0073097D" w:rsidRPr="0098122E" w:rsidRDefault="0073097D" w:rsidP="0073097D">
      <w:pPr>
        <w:pStyle w:val="SingleParagraph"/>
        <w:tabs>
          <w:tab w:val="left" w:pos="2268"/>
        </w:tabs>
        <w:ind w:left="567"/>
        <w:rPr>
          <w:sz w:val="22"/>
          <w:szCs w:val="22"/>
        </w:rPr>
      </w:pPr>
      <w:r w:rsidRPr="0098122E">
        <w:rPr>
          <w:sz w:val="22"/>
          <w:szCs w:val="22"/>
        </w:rPr>
        <w:t>..</w:t>
      </w:r>
      <w:r w:rsidRPr="0098122E">
        <w:rPr>
          <w:sz w:val="22"/>
          <w:szCs w:val="22"/>
        </w:rPr>
        <w:tab/>
        <w:t>not zero, but rounded to zero</w:t>
      </w:r>
    </w:p>
    <w:p w14:paraId="6C86EB12" w14:textId="77777777" w:rsidR="0073097D" w:rsidRDefault="0073097D" w:rsidP="0073097D">
      <w:pPr>
        <w:pStyle w:val="SingleParagraph"/>
        <w:tabs>
          <w:tab w:val="left" w:pos="2268"/>
        </w:tabs>
        <w:ind w:left="567"/>
        <w:rPr>
          <w:sz w:val="22"/>
          <w:szCs w:val="22"/>
        </w:rPr>
      </w:pPr>
      <w:r w:rsidRPr="0098122E">
        <w:rPr>
          <w:sz w:val="22"/>
          <w:szCs w:val="22"/>
        </w:rPr>
        <w:t>na</w:t>
      </w:r>
      <w:r w:rsidRPr="0098122E">
        <w:rPr>
          <w:sz w:val="22"/>
          <w:szCs w:val="22"/>
        </w:rPr>
        <w:tab/>
        <w:t>not applicable (unless otherwise specified)</w:t>
      </w:r>
    </w:p>
    <w:p w14:paraId="0EF4F619" w14:textId="77777777" w:rsidR="0073097D" w:rsidRPr="0098122E" w:rsidRDefault="0073097D" w:rsidP="0073097D">
      <w:pPr>
        <w:pStyle w:val="SingleParagraph"/>
        <w:tabs>
          <w:tab w:val="left" w:pos="2268"/>
        </w:tabs>
        <w:ind w:left="567"/>
        <w:rPr>
          <w:sz w:val="22"/>
          <w:szCs w:val="22"/>
        </w:rPr>
      </w:pPr>
      <w:r w:rsidRPr="0098122E">
        <w:rPr>
          <w:sz w:val="22"/>
          <w:szCs w:val="22"/>
        </w:rPr>
        <w:t>nfp</w:t>
      </w:r>
      <w:r w:rsidRPr="0098122E">
        <w:rPr>
          <w:sz w:val="22"/>
          <w:szCs w:val="22"/>
        </w:rPr>
        <w:tab/>
        <w:t>not for publication</w:t>
      </w:r>
    </w:p>
    <w:p w14:paraId="6691C790" w14:textId="77777777" w:rsidR="0073097D" w:rsidRPr="0098122E" w:rsidRDefault="0073097D" w:rsidP="0073097D">
      <w:pPr>
        <w:pStyle w:val="SingleParagraph"/>
        <w:tabs>
          <w:tab w:val="left" w:pos="2268"/>
        </w:tabs>
        <w:ind w:left="567"/>
        <w:rPr>
          <w:sz w:val="22"/>
          <w:szCs w:val="22"/>
        </w:rPr>
      </w:pPr>
      <w:r w:rsidRPr="0098122E">
        <w:rPr>
          <w:sz w:val="22"/>
          <w:szCs w:val="22"/>
        </w:rPr>
        <w:t>$m</w:t>
      </w:r>
      <w:r w:rsidRPr="0098122E">
        <w:rPr>
          <w:sz w:val="22"/>
          <w:szCs w:val="22"/>
        </w:rPr>
        <w:tab/>
        <w:t>$ million</w:t>
      </w:r>
    </w:p>
    <w:p w14:paraId="01A1DF25" w14:textId="77777777" w:rsidR="00A90EC1" w:rsidRDefault="00A90EC1" w:rsidP="00A90EC1">
      <w:pPr>
        <w:spacing w:after="120"/>
        <w:rPr>
          <w:sz w:val="22"/>
          <w:szCs w:val="22"/>
        </w:rPr>
      </w:pPr>
    </w:p>
    <w:p w14:paraId="39FA3D46" w14:textId="77777777" w:rsidR="0073097D" w:rsidRPr="0098122E" w:rsidRDefault="00374D7C" w:rsidP="00A90EC1">
      <w:pPr>
        <w:spacing w:after="120"/>
        <w:rPr>
          <w:sz w:val="22"/>
          <w:szCs w:val="22"/>
        </w:rPr>
      </w:pPr>
      <w:r w:rsidRPr="00374D7C">
        <w:rPr>
          <w:sz w:val="22"/>
          <w:szCs w:val="22"/>
        </w:rPr>
        <w:t>Figures in tables and in the text may be rounded. Figures in text are generally rounded to one decimal place, whereas figures in tables are generally rounded to the nearest thousand. Discrepancies in tables between totals and sums of components are due to rounding</w:t>
      </w:r>
      <w:r w:rsidR="00C2434E" w:rsidRPr="00C2434E">
        <w:rPr>
          <w:sz w:val="22"/>
          <w:szCs w:val="22"/>
        </w:rPr>
        <w:t>.</w:t>
      </w:r>
    </w:p>
    <w:p w14:paraId="500D6E10" w14:textId="77777777" w:rsidR="00416E62" w:rsidRPr="001F4FCD" w:rsidRDefault="00416E62" w:rsidP="001F4FCD">
      <w:pPr>
        <w:pStyle w:val="Heading2-NoTOC"/>
        <w:spacing w:before="0" w:after="240"/>
        <w:rPr>
          <w:b/>
          <w:sz w:val="26"/>
        </w:rPr>
      </w:pPr>
      <w:bookmarkStart w:id="9" w:name="_Toc210646442"/>
      <w:bookmarkStart w:id="10" w:name="_Toc210698421"/>
      <w:bookmarkStart w:id="11" w:name="_Toc210700992"/>
      <w:bookmarkStart w:id="12" w:name="_Toc210703165"/>
      <w:bookmarkStart w:id="13" w:name="_Toc210703206"/>
      <w:bookmarkStart w:id="14" w:name="_Toc531094581"/>
      <w:bookmarkStart w:id="15" w:name="_Toc531095060"/>
      <w:r w:rsidRPr="001F4FCD">
        <w:rPr>
          <w:b/>
          <w:sz w:val="26"/>
        </w:rPr>
        <w:t>Enquiries</w:t>
      </w:r>
      <w:bookmarkEnd w:id="9"/>
      <w:bookmarkEnd w:id="10"/>
      <w:bookmarkEnd w:id="11"/>
      <w:bookmarkEnd w:id="12"/>
      <w:bookmarkEnd w:id="13"/>
      <w:bookmarkEnd w:id="14"/>
      <w:bookmarkEnd w:id="15"/>
    </w:p>
    <w:p w14:paraId="2E4433A1" w14:textId="77777777" w:rsidR="003D50CE" w:rsidRPr="0098122E" w:rsidRDefault="003D50CE" w:rsidP="003D50CE">
      <w:pPr>
        <w:rPr>
          <w:sz w:val="22"/>
          <w:szCs w:val="22"/>
        </w:rPr>
      </w:pPr>
      <w:r w:rsidRPr="00306421">
        <w:rPr>
          <w:sz w:val="22"/>
          <w:szCs w:val="22"/>
        </w:rPr>
        <w:t xml:space="preserve">Should you have any enquiries regarding this publication please contact </w:t>
      </w:r>
      <w:r w:rsidR="004F424D" w:rsidRPr="00C63161">
        <w:rPr>
          <w:sz w:val="22"/>
          <w:szCs w:val="22"/>
        </w:rPr>
        <w:t>Matthew Geysen</w:t>
      </w:r>
      <w:r w:rsidRPr="00C63161">
        <w:rPr>
          <w:sz w:val="22"/>
          <w:szCs w:val="22"/>
        </w:rPr>
        <w:t xml:space="preserve">, Chief Finance Officer, Department of Agriculture, Fisheries and Forestry, on (02) 6272 </w:t>
      </w:r>
      <w:r w:rsidR="004F424D" w:rsidRPr="00C63161">
        <w:rPr>
          <w:sz w:val="22"/>
          <w:szCs w:val="22"/>
        </w:rPr>
        <w:t>3094</w:t>
      </w:r>
      <w:r w:rsidR="00C63161" w:rsidRPr="00C63161">
        <w:rPr>
          <w:sz w:val="22"/>
          <w:szCs w:val="22"/>
        </w:rPr>
        <w:t>,</w:t>
      </w:r>
      <w:r w:rsidR="00C63161">
        <w:rPr>
          <w:sz w:val="22"/>
          <w:szCs w:val="22"/>
        </w:rPr>
        <w:t xml:space="preserve"> or alternatively </w:t>
      </w:r>
      <w:hyperlink r:id="rId22" w:history="1">
        <w:r w:rsidR="00C63161" w:rsidRPr="00C63161">
          <w:rPr>
            <w:sz w:val="22"/>
            <w:szCs w:val="22"/>
          </w:rPr>
          <w:t>externalbudgets@aff.gov.au</w:t>
        </w:r>
      </w:hyperlink>
      <w:r w:rsidRPr="0098122E">
        <w:rPr>
          <w:sz w:val="22"/>
          <w:szCs w:val="22"/>
        </w:rPr>
        <w:t>.</w:t>
      </w:r>
    </w:p>
    <w:p w14:paraId="097D7CD6" w14:textId="77777777" w:rsidR="0091534D" w:rsidRDefault="00374D7C" w:rsidP="006538B1">
      <w:pPr>
        <w:rPr>
          <w:sz w:val="22"/>
          <w:szCs w:val="22"/>
        </w:rPr>
      </w:pPr>
      <w:r w:rsidRPr="00374D7C">
        <w:rPr>
          <w:sz w:val="22"/>
          <w:szCs w:val="22"/>
        </w:rPr>
        <w:t xml:space="preserve">Links to Portfolio Budget Statements (including Portfolio Additional Estimates Statements and Portfolio Supplementary Additional Estimates Statements) can be located on the Australian Government Budget website at </w:t>
      </w:r>
      <w:hyperlink r:id="rId23" w:history="1">
        <w:r w:rsidR="0091534D" w:rsidRPr="00D727FC">
          <w:rPr>
            <w:rStyle w:val="Hyperlink"/>
            <w:sz w:val="22"/>
            <w:szCs w:val="22"/>
          </w:rPr>
          <w:t>www.budget.gov.au</w:t>
        </w:r>
      </w:hyperlink>
      <w:r w:rsidR="0091534D">
        <w:rPr>
          <w:sz w:val="22"/>
          <w:szCs w:val="22"/>
        </w:rPr>
        <w:t>.</w:t>
      </w:r>
    </w:p>
    <w:p w14:paraId="2E2ACCF3" w14:textId="77777777" w:rsidR="00F51DAC" w:rsidRPr="0098122E" w:rsidRDefault="00F51DAC" w:rsidP="006538B1">
      <w:pPr>
        <w:rPr>
          <w:sz w:val="22"/>
          <w:szCs w:val="22"/>
        </w:rPr>
      </w:pPr>
    </w:p>
    <w:p w14:paraId="3B054A63" w14:textId="77777777" w:rsidR="006538B1" w:rsidRDefault="006538B1" w:rsidP="006538B1">
      <w:pPr>
        <w:rPr>
          <w:snapToGrid w:val="0"/>
        </w:rPr>
      </w:pPr>
    </w:p>
    <w:p w14:paraId="55039613" w14:textId="77777777" w:rsidR="00C047E4" w:rsidRDefault="00C047E4" w:rsidP="00157FA2">
      <w:pPr>
        <w:sectPr w:rsidR="00C047E4" w:rsidSect="00C34739">
          <w:headerReference w:type="even" r:id="rId24"/>
          <w:headerReference w:type="default" r:id="rId25"/>
          <w:footerReference w:type="even" r:id="rId26"/>
          <w:footerReference w:type="default" r:id="rId27"/>
          <w:headerReference w:type="first" r:id="rId28"/>
          <w:footerReference w:type="first" r:id="rId29"/>
          <w:pgSz w:w="11907" w:h="16840" w:code="9"/>
          <w:pgMar w:top="2466" w:right="2098" w:bottom="2466" w:left="2098" w:header="1899" w:footer="1520" w:gutter="0"/>
          <w:pgNumType w:fmt="lowerRoman"/>
          <w:cols w:space="720"/>
          <w:titlePg/>
          <w:docGrid w:linePitch="272"/>
        </w:sectPr>
      </w:pPr>
    </w:p>
    <w:p w14:paraId="05A13624" w14:textId="77777777" w:rsidR="00651AB3" w:rsidRDefault="00651AB3" w:rsidP="00316705">
      <w:pPr>
        <w:pStyle w:val="PartHeading"/>
      </w:pPr>
      <w:bookmarkStart w:id="16" w:name="_Toc112211948"/>
      <w:bookmarkStart w:id="17" w:name="_Toc112212042"/>
      <w:bookmarkStart w:id="18" w:name="_Toc112137860"/>
      <w:bookmarkStart w:id="19" w:name="_Toc112224367"/>
      <w:bookmarkStart w:id="20" w:name="_Toc210646443"/>
      <w:bookmarkStart w:id="21" w:name="_Toc210698422"/>
    </w:p>
    <w:p w14:paraId="14A6B163" w14:textId="77777777" w:rsidR="00651AB3" w:rsidRDefault="00651AB3" w:rsidP="00316705">
      <w:pPr>
        <w:pStyle w:val="PartHeading"/>
      </w:pPr>
    </w:p>
    <w:p w14:paraId="59EFE02E" w14:textId="77777777" w:rsidR="00651AB3" w:rsidRDefault="00651AB3" w:rsidP="00316705">
      <w:pPr>
        <w:pStyle w:val="PartHeading"/>
      </w:pPr>
    </w:p>
    <w:p w14:paraId="62782DE9" w14:textId="77777777" w:rsidR="00416E62" w:rsidRPr="003D50CE" w:rsidRDefault="00416E62" w:rsidP="003D50CE">
      <w:pPr>
        <w:pStyle w:val="BodyText"/>
        <w:jc w:val="center"/>
        <w:rPr>
          <w:rFonts w:ascii="Arial" w:hAnsi="Arial" w:cs="Arial"/>
          <w:b/>
          <w:bCs/>
          <w:sz w:val="52"/>
          <w:szCs w:val="52"/>
        </w:rPr>
      </w:pPr>
      <w:r w:rsidRPr="003D50CE">
        <w:rPr>
          <w:rFonts w:ascii="Arial" w:hAnsi="Arial" w:cs="Arial"/>
          <w:b/>
          <w:bCs/>
          <w:sz w:val="52"/>
          <w:szCs w:val="52"/>
        </w:rPr>
        <w:t xml:space="preserve">User </w:t>
      </w:r>
      <w:r w:rsidR="00FE437B">
        <w:rPr>
          <w:rFonts w:ascii="Arial" w:hAnsi="Arial" w:cs="Arial"/>
          <w:b/>
          <w:bCs/>
          <w:sz w:val="52"/>
          <w:szCs w:val="52"/>
          <w:lang w:val="en-AU"/>
        </w:rPr>
        <w:t>g</w:t>
      </w:r>
      <w:r w:rsidRPr="003D50CE">
        <w:rPr>
          <w:rFonts w:ascii="Arial" w:hAnsi="Arial" w:cs="Arial"/>
          <w:b/>
          <w:bCs/>
          <w:sz w:val="52"/>
          <w:szCs w:val="52"/>
        </w:rPr>
        <w:t>uide</w:t>
      </w:r>
      <w:r w:rsidRPr="003D50CE">
        <w:rPr>
          <w:rFonts w:ascii="Arial" w:hAnsi="Arial" w:cs="Arial"/>
          <w:b/>
          <w:bCs/>
          <w:sz w:val="52"/>
          <w:szCs w:val="52"/>
        </w:rPr>
        <w:br/>
      </w:r>
      <w:r w:rsidR="001F4FCD">
        <w:rPr>
          <w:rFonts w:ascii="Arial" w:hAnsi="Arial" w:cs="Arial"/>
          <w:b/>
          <w:bCs/>
          <w:sz w:val="52"/>
          <w:szCs w:val="52"/>
          <w:lang w:val="en-AU"/>
        </w:rPr>
        <w:t>t</w:t>
      </w:r>
      <w:r w:rsidRPr="003D50CE">
        <w:rPr>
          <w:rFonts w:ascii="Arial" w:hAnsi="Arial" w:cs="Arial"/>
          <w:b/>
          <w:bCs/>
          <w:sz w:val="52"/>
          <w:szCs w:val="52"/>
        </w:rPr>
        <w:t xml:space="preserve">o </w:t>
      </w:r>
      <w:r w:rsidR="001F4FCD">
        <w:rPr>
          <w:rFonts w:ascii="Arial" w:hAnsi="Arial" w:cs="Arial"/>
          <w:b/>
          <w:bCs/>
          <w:sz w:val="52"/>
          <w:szCs w:val="52"/>
          <w:lang w:val="en-AU"/>
        </w:rPr>
        <w:t>t</w:t>
      </w:r>
      <w:r w:rsidRPr="003D50CE">
        <w:rPr>
          <w:rFonts w:ascii="Arial" w:hAnsi="Arial" w:cs="Arial"/>
          <w:b/>
          <w:bCs/>
          <w:sz w:val="52"/>
          <w:szCs w:val="52"/>
        </w:rPr>
        <w:t>he</w:t>
      </w:r>
      <w:r w:rsidRPr="003D50CE">
        <w:rPr>
          <w:rFonts w:ascii="Arial" w:hAnsi="Arial" w:cs="Arial"/>
          <w:b/>
          <w:bCs/>
          <w:sz w:val="52"/>
          <w:szCs w:val="52"/>
        </w:rPr>
        <w:br/>
        <w:t>Portfolio Additional</w:t>
      </w:r>
      <w:r w:rsidRPr="003D50CE">
        <w:rPr>
          <w:rFonts w:ascii="Arial" w:hAnsi="Arial" w:cs="Arial"/>
          <w:b/>
          <w:bCs/>
          <w:sz w:val="52"/>
          <w:szCs w:val="52"/>
        </w:rPr>
        <w:br/>
        <w:t>Estimate</w:t>
      </w:r>
      <w:r w:rsidR="00A55C1B">
        <w:rPr>
          <w:rFonts w:ascii="Arial" w:hAnsi="Arial" w:cs="Arial"/>
          <w:b/>
          <w:bCs/>
          <w:sz w:val="52"/>
          <w:szCs w:val="52"/>
          <w:lang w:val="en-AU"/>
        </w:rPr>
        <w:t>s</w:t>
      </w:r>
      <w:r w:rsidRPr="003D50CE">
        <w:rPr>
          <w:rFonts w:ascii="Arial" w:hAnsi="Arial" w:cs="Arial"/>
          <w:b/>
          <w:bCs/>
          <w:sz w:val="52"/>
          <w:szCs w:val="52"/>
        </w:rPr>
        <w:t xml:space="preserve"> Statements</w:t>
      </w:r>
    </w:p>
    <w:p w14:paraId="37861E62" w14:textId="77777777" w:rsidR="00736FF5" w:rsidRDefault="00736FF5" w:rsidP="00AE3546">
      <w:pPr>
        <w:pStyle w:val="Heading1"/>
        <w:jc w:val="left"/>
        <w:rPr>
          <w:lang w:val="en-US"/>
        </w:rPr>
      </w:pPr>
    </w:p>
    <w:p w14:paraId="2F486E2B" w14:textId="77777777" w:rsidR="004255FC" w:rsidRPr="004255FC" w:rsidRDefault="004255FC" w:rsidP="004255FC">
      <w:pPr>
        <w:rPr>
          <w:lang w:val="en-US"/>
        </w:rPr>
        <w:sectPr w:rsidR="004255FC" w:rsidRPr="004255FC" w:rsidSect="00850DF1">
          <w:headerReference w:type="even" r:id="rId30"/>
          <w:headerReference w:type="default" r:id="rId31"/>
          <w:footerReference w:type="even" r:id="rId32"/>
          <w:footerReference w:type="default" r:id="rId33"/>
          <w:footerReference w:type="first" r:id="rId34"/>
          <w:pgSz w:w="11907" w:h="16840" w:code="9"/>
          <w:pgMar w:top="2466" w:right="2098" w:bottom="2466" w:left="2098" w:header="1899" w:footer="1899" w:gutter="0"/>
          <w:pgNumType w:fmt="lowerRoman"/>
          <w:cols w:space="708"/>
          <w:titlePg/>
          <w:docGrid w:linePitch="360"/>
        </w:sectPr>
      </w:pPr>
    </w:p>
    <w:p w14:paraId="08B735ED" w14:textId="77777777" w:rsidR="00F51DAC" w:rsidRPr="00AE3546" w:rsidRDefault="00D902F7" w:rsidP="00AE3546">
      <w:pPr>
        <w:pStyle w:val="Heading1"/>
        <w:jc w:val="left"/>
        <w:rPr>
          <w:rFonts w:ascii="Arial Bold" w:hAnsi="Arial Bold"/>
          <w:smallCaps w:val="0"/>
          <w:kern w:val="34"/>
          <w:sz w:val="36"/>
          <w:lang w:val="en-AU"/>
        </w:rPr>
      </w:pPr>
      <w:r w:rsidRPr="00AE3546">
        <w:rPr>
          <w:rFonts w:ascii="Arial Bold" w:hAnsi="Arial Bold"/>
          <w:smallCaps w:val="0"/>
          <w:kern w:val="34"/>
          <w:sz w:val="36"/>
          <w:lang w:val="en-AU"/>
        </w:rPr>
        <w:lastRenderedPageBreak/>
        <w:t xml:space="preserve">User </w:t>
      </w:r>
      <w:r w:rsidR="00A76DB0" w:rsidRPr="00AE3546">
        <w:rPr>
          <w:rFonts w:ascii="Arial Bold" w:hAnsi="Arial Bold"/>
          <w:smallCaps w:val="0"/>
          <w:kern w:val="34"/>
          <w:sz w:val="36"/>
          <w:lang w:val="en-AU"/>
        </w:rPr>
        <w:t>G</w:t>
      </w:r>
      <w:r w:rsidR="00F51DAC" w:rsidRPr="00AE3546">
        <w:rPr>
          <w:rFonts w:ascii="Arial Bold" w:hAnsi="Arial Bold"/>
          <w:smallCaps w:val="0"/>
          <w:kern w:val="34"/>
          <w:sz w:val="36"/>
          <w:lang w:val="en-AU"/>
        </w:rPr>
        <w:t>uide</w:t>
      </w:r>
      <w:bookmarkEnd w:id="16"/>
      <w:bookmarkEnd w:id="17"/>
      <w:bookmarkEnd w:id="18"/>
      <w:bookmarkEnd w:id="19"/>
      <w:bookmarkEnd w:id="20"/>
      <w:bookmarkEnd w:id="21"/>
    </w:p>
    <w:p w14:paraId="779C7174" w14:textId="77777777" w:rsidR="00EA111A" w:rsidRDefault="00EA111A" w:rsidP="00EA111A">
      <w:pPr>
        <w:tabs>
          <w:tab w:val="right" w:pos="7088"/>
        </w:tabs>
      </w:pPr>
      <w:r>
        <w:t>The purpose of the 2023–24 Portfolio Additional Estimates Statements (PAES), like that of the Portfolio Budget Statements (PB</w:t>
      </w:r>
      <w:r w:rsidR="0091534D">
        <w:t>S</w:t>
      </w:r>
      <w:r>
        <w:t>), is to inform Senators and Members of Parliament of the proposed allocation of resources to Government outcomes by entities within the portfolio. The focus of the PAES differs from the PBS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noBreakHyphen/>
        <w:t>financial planned performance of programs supporting those outcomes.</w:t>
      </w:r>
    </w:p>
    <w:p w14:paraId="47B95D5C" w14:textId="77777777" w:rsidR="00EA111A" w:rsidRDefault="00EA111A" w:rsidP="00EA111A">
      <w:pPr>
        <w:tabs>
          <w:tab w:val="right" w:pos="7088"/>
        </w:tabs>
      </w:pPr>
      <w:r>
        <w:t xml:space="preserve">The PAES facilitate understanding of the proposed appropriations in </w:t>
      </w:r>
      <w:r w:rsidRPr="00B94BE6">
        <w:t>Appropriation Bills (No.</w:t>
      </w:r>
      <w:r w:rsidR="00B33E62">
        <w:t> </w:t>
      </w:r>
      <w:r w:rsidRPr="00F65BC3">
        <w:t>3</w:t>
      </w:r>
      <w:r w:rsidR="00B33E62">
        <w:t xml:space="preserve">) </w:t>
      </w:r>
      <w:r w:rsidRPr="00F65BC3">
        <w:t>and</w:t>
      </w:r>
      <w:r w:rsidR="00B33E62">
        <w:t xml:space="preserve"> (No. </w:t>
      </w:r>
      <w:r w:rsidRPr="00F65BC3">
        <w:t>4</w:t>
      </w:r>
      <w:r w:rsidRPr="00B94BE6">
        <w:t>)</w:t>
      </w:r>
      <w:r w:rsidRPr="00A94F3F">
        <w:rPr>
          <w:i/>
        </w:rPr>
        <w:t xml:space="preserve"> </w:t>
      </w:r>
      <w:r w:rsidRPr="00DD620A">
        <w:t>and Appropriation (Parliamentary Departments) Bill</w:t>
      </w:r>
      <w:r>
        <w:t xml:space="preserve"> </w:t>
      </w:r>
      <w:r w:rsidRPr="00DD620A">
        <w:t>(No.</w:t>
      </w:r>
      <w:r w:rsidR="00B33E62">
        <w:t> </w:t>
      </w:r>
      <w:r w:rsidRPr="00DD620A">
        <w:t>2</w:t>
      </w:r>
      <w:r>
        <w:rPr>
          <w:i/>
        </w:rPr>
        <w:t xml:space="preserve">) </w:t>
      </w:r>
      <w:r>
        <w:br/>
      </w:r>
      <w:r w:rsidRPr="00C63161">
        <w:rPr>
          <w:iCs/>
        </w:rPr>
        <w:t>2023–2024. In</w:t>
      </w:r>
      <w:r>
        <w:t xml:space="preserve"> this sense, the PAES is declared by the Additional Estimates Appropriation Bills to be a ‘relevant document’ to the interpretation of the Bills according to section 15AB of the </w:t>
      </w:r>
      <w:r>
        <w:rPr>
          <w:i/>
        </w:rPr>
        <w:t>Acts Interpretation Act 1901</w:t>
      </w:r>
      <w:r>
        <w:t>.</w:t>
      </w:r>
    </w:p>
    <w:p w14:paraId="2D3F73C1" w14:textId="77777777" w:rsidR="00C047E4" w:rsidRDefault="00C047E4" w:rsidP="00F7676F">
      <w:pPr>
        <w:pStyle w:val="Heading2-NoTOC"/>
        <w:sectPr w:rsidR="00C047E4" w:rsidSect="00667B41">
          <w:headerReference w:type="default" r:id="rId35"/>
          <w:footerReference w:type="even" r:id="rId36"/>
          <w:footerReference w:type="default" r:id="rId37"/>
          <w:headerReference w:type="first" r:id="rId38"/>
          <w:footerReference w:type="first" r:id="rId39"/>
          <w:pgSz w:w="11907" w:h="16840" w:code="9"/>
          <w:pgMar w:top="2466" w:right="2098" w:bottom="2466" w:left="2098" w:header="1899" w:footer="1899" w:gutter="0"/>
          <w:pgNumType w:fmt="lowerRoman" w:start="4"/>
          <w:cols w:space="708"/>
          <w:titlePg/>
          <w:docGrid w:linePitch="360"/>
        </w:sectPr>
      </w:pPr>
    </w:p>
    <w:p w14:paraId="76488B13" w14:textId="77777777" w:rsidR="00F7676F" w:rsidRPr="0091534D" w:rsidRDefault="00F7676F" w:rsidP="00F7676F">
      <w:pPr>
        <w:pStyle w:val="Heading2-NoTOC"/>
        <w:rPr>
          <w:b/>
          <w:bCs/>
          <w:sz w:val="26"/>
          <w:szCs w:val="26"/>
        </w:rPr>
      </w:pPr>
      <w:bookmarkStart w:id="22" w:name="_Toc450201413"/>
      <w:bookmarkStart w:id="23" w:name="_Toc492796965"/>
      <w:bookmarkStart w:id="24" w:name="_Toc492797089"/>
      <w:bookmarkStart w:id="25" w:name="_Toc492799505"/>
      <w:bookmarkStart w:id="26" w:name="_Toc492799660"/>
      <w:bookmarkStart w:id="27" w:name="_Toc533505720"/>
      <w:bookmarkStart w:id="28" w:name="_Toc533505944"/>
      <w:bookmarkStart w:id="29" w:name="_Toc77997684"/>
      <w:bookmarkStart w:id="30" w:name="_Toc77998670"/>
      <w:bookmarkStart w:id="31" w:name="_Toc78339819"/>
      <w:bookmarkStart w:id="32" w:name="_Toc79405325"/>
      <w:bookmarkStart w:id="33" w:name="_Toc79405368"/>
      <w:bookmarkStart w:id="34" w:name="_Toc112045573"/>
      <w:bookmarkStart w:id="35" w:name="_Toc112211950"/>
      <w:bookmarkStart w:id="36" w:name="_Toc112212044"/>
      <w:bookmarkStart w:id="37" w:name="_Toc112137862"/>
      <w:bookmarkStart w:id="38" w:name="_Toc112137887"/>
      <w:bookmarkStart w:id="39" w:name="_Toc112224369"/>
      <w:bookmarkStart w:id="40" w:name="_Toc210611950"/>
      <w:bookmarkStart w:id="41" w:name="_Toc210646444"/>
      <w:bookmarkStart w:id="42" w:name="_Toc210698423"/>
      <w:bookmarkStart w:id="43" w:name="_Toc210700993"/>
      <w:bookmarkStart w:id="44" w:name="_Toc210703166"/>
      <w:bookmarkStart w:id="45" w:name="_Toc210703207"/>
      <w:r w:rsidRPr="0091534D">
        <w:rPr>
          <w:b/>
          <w:bCs/>
          <w:sz w:val="26"/>
          <w:szCs w:val="26"/>
        </w:rPr>
        <w:lastRenderedPageBreak/>
        <w:t>Structure of the Portfolio Additional Estimates Statements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80C618B" w14:textId="77777777" w:rsidR="00F7676F" w:rsidRPr="00A76DB0" w:rsidRDefault="00F7676F" w:rsidP="00F7676F">
      <w:pPr>
        <w:tabs>
          <w:tab w:val="right" w:pos="7088"/>
        </w:tabs>
        <w:jc w:val="left"/>
      </w:pPr>
      <w:r w:rsidRPr="00A76DB0">
        <w:t xml:space="preserve">PAES </w:t>
      </w:r>
      <w:r>
        <w:t>is</w:t>
      </w:r>
      <w:r w:rsidRPr="00A76DB0">
        <w:t xml:space="preserve"> presented in three parts with subsections.</w:t>
      </w:r>
    </w:p>
    <w:tbl>
      <w:tblPr>
        <w:tblW w:w="0" w:type="auto"/>
        <w:jc w:val="center"/>
        <w:tblLayout w:type="fixed"/>
        <w:tblLook w:val="0000" w:firstRow="0" w:lastRow="0" w:firstColumn="0" w:lastColumn="0" w:noHBand="0" w:noVBand="0"/>
      </w:tblPr>
      <w:tblGrid>
        <w:gridCol w:w="2268"/>
        <w:gridCol w:w="5443"/>
      </w:tblGrid>
      <w:tr w:rsidR="00F7676F" w14:paraId="1E61A72B" w14:textId="77777777" w:rsidTr="00C80B1D">
        <w:trPr>
          <w:cantSplit/>
          <w:jc w:val="center"/>
        </w:trPr>
        <w:tc>
          <w:tcPr>
            <w:tcW w:w="7711" w:type="dxa"/>
            <w:gridSpan w:val="2"/>
            <w:shd w:val="clear" w:color="auto" w:fill="E6E6E6"/>
          </w:tcPr>
          <w:p w14:paraId="6E070542" w14:textId="77777777" w:rsidR="00F7676F" w:rsidRPr="00A76DB0" w:rsidRDefault="00F7676F" w:rsidP="00C80B1D">
            <w:pPr>
              <w:pStyle w:val="TableHeading2ndLevelWord"/>
              <w:rPr>
                <w:rFonts w:ascii="Book Antiqua" w:hAnsi="Book Antiqua"/>
              </w:rPr>
            </w:pPr>
            <w:r w:rsidRPr="00A76DB0">
              <w:rPr>
                <w:rFonts w:ascii="Book Antiqua" w:hAnsi="Book Antiqua"/>
              </w:rPr>
              <w:t xml:space="preserve">User </w:t>
            </w:r>
            <w:r>
              <w:rPr>
                <w:rFonts w:ascii="Book Antiqua" w:hAnsi="Book Antiqua"/>
              </w:rPr>
              <w:t>G</w:t>
            </w:r>
            <w:r w:rsidRPr="00A76DB0">
              <w:rPr>
                <w:rFonts w:ascii="Book Antiqua" w:hAnsi="Book Antiqua"/>
              </w:rPr>
              <w:t>uide</w:t>
            </w:r>
          </w:p>
        </w:tc>
      </w:tr>
      <w:tr w:rsidR="00F7676F" w14:paraId="59316A70" w14:textId="77777777" w:rsidTr="00C80B1D">
        <w:trPr>
          <w:cantSplit/>
          <w:jc w:val="center"/>
        </w:trPr>
        <w:tc>
          <w:tcPr>
            <w:tcW w:w="7711" w:type="dxa"/>
            <w:gridSpan w:val="2"/>
          </w:tcPr>
          <w:p w14:paraId="2356EF92" w14:textId="77777777" w:rsidR="00F7676F" w:rsidRPr="00A76DB0" w:rsidRDefault="00F7676F" w:rsidP="00C80B1D">
            <w:pPr>
              <w:pStyle w:val="Tabletextjustified"/>
              <w:rPr>
                <w:rFonts w:ascii="Book Antiqua" w:hAnsi="Book Antiqua"/>
              </w:rPr>
            </w:pPr>
            <w:r w:rsidRPr="00A76DB0">
              <w:rPr>
                <w:rFonts w:ascii="Book Antiqua" w:hAnsi="Book Antiqua"/>
              </w:rPr>
              <w:t>Provides a brief introduction explaining the purpose of PAES.</w:t>
            </w:r>
          </w:p>
        </w:tc>
      </w:tr>
      <w:tr w:rsidR="00F7676F" w14:paraId="2F6F9916" w14:textId="77777777" w:rsidTr="00C80B1D">
        <w:trPr>
          <w:cantSplit/>
          <w:jc w:val="center"/>
        </w:trPr>
        <w:tc>
          <w:tcPr>
            <w:tcW w:w="2268" w:type="dxa"/>
            <w:shd w:val="clear" w:color="auto" w:fill="E6E6E6"/>
          </w:tcPr>
          <w:p w14:paraId="57CD1F95" w14:textId="77777777" w:rsidR="00F7676F" w:rsidRPr="00A76DB0" w:rsidRDefault="00F7676F" w:rsidP="00C80B1D">
            <w:pPr>
              <w:pStyle w:val="TableHeading2ndLevelWord"/>
              <w:rPr>
                <w:rFonts w:ascii="Book Antiqua" w:hAnsi="Book Antiqua"/>
              </w:rPr>
            </w:pPr>
            <w:r w:rsidRPr="00A76DB0">
              <w:rPr>
                <w:rFonts w:ascii="Book Antiqua" w:hAnsi="Book Antiqua"/>
              </w:rPr>
              <w:t xml:space="preserve">Portfolio </w:t>
            </w:r>
            <w:r>
              <w:rPr>
                <w:rFonts w:ascii="Book Antiqua" w:hAnsi="Book Antiqua"/>
              </w:rPr>
              <w:t>O</w:t>
            </w:r>
            <w:r w:rsidRPr="00A76DB0">
              <w:rPr>
                <w:rFonts w:ascii="Book Antiqua" w:hAnsi="Book Antiqua"/>
              </w:rPr>
              <w:t>verview</w:t>
            </w:r>
          </w:p>
        </w:tc>
        <w:tc>
          <w:tcPr>
            <w:tcW w:w="5443" w:type="dxa"/>
            <w:shd w:val="clear" w:color="auto" w:fill="E6E6E6"/>
          </w:tcPr>
          <w:p w14:paraId="7341693F" w14:textId="77777777" w:rsidR="00F7676F" w:rsidRPr="00A76DB0" w:rsidRDefault="00F7676F" w:rsidP="00C80B1D"/>
        </w:tc>
      </w:tr>
      <w:tr w:rsidR="00F7676F" w14:paraId="1F6CCB6F" w14:textId="77777777" w:rsidTr="00C80B1D">
        <w:trPr>
          <w:cantSplit/>
          <w:jc w:val="center"/>
        </w:trPr>
        <w:tc>
          <w:tcPr>
            <w:tcW w:w="7711" w:type="dxa"/>
            <w:gridSpan w:val="2"/>
          </w:tcPr>
          <w:p w14:paraId="6750BCED" w14:textId="77777777" w:rsidR="00F7676F" w:rsidRPr="00A76DB0" w:rsidRDefault="00F7676F" w:rsidP="00C80B1D">
            <w:pPr>
              <w:pStyle w:val="Tabletextjustified"/>
              <w:rPr>
                <w:rFonts w:ascii="Book Antiqua" w:hAnsi="Book Antiqua"/>
              </w:rPr>
            </w:pPr>
            <w:r w:rsidRPr="00A76DB0">
              <w:rPr>
                <w:rFonts w:ascii="Book Antiqua" w:hAnsi="Book Antiqua"/>
              </w:rPr>
              <w:t>Provides an overview of the portfolio, including a chart that outlines the outcomes for entities in the portfolio.</w:t>
            </w:r>
          </w:p>
        </w:tc>
      </w:tr>
      <w:tr w:rsidR="00F7676F" w14:paraId="429F0F70" w14:textId="77777777" w:rsidTr="00C80B1D">
        <w:trPr>
          <w:cantSplit/>
          <w:jc w:val="center"/>
        </w:trPr>
        <w:tc>
          <w:tcPr>
            <w:tcW w:w="7711" w:type="dxa"/>
            <w:gridSpan w:val="2"/>
            <w:shd w:val="clear" w:color="auto" w:fill="E6E6E6"/>
          </w:tcPr>
          <w:p w14:paraId="2BC5140D" w14:textId="77777777" w:rsidR="00F7676F" w:rsidRPr="00A76DB0" w:rsidRDefault="00F7676F" w:rsidP="00C80B1D">
            <w:pPr>
              <w:pStyle w:val="TableHeading2ndLevelWord"/>
              <w:rPr>
                <w:rFonts w:ascii="Book Antiqua" w:hAnsi="Book Antiqua"/>
              </w:rPr>
            </w:pPr>
            <w:r w:rsidRPr="00A76DB0">
              <w:rPr>
                <w:rFonts w:ascii="Book Antiqua" w:hAnsi="Book Antiqua"/>
              </w:rPr>
              <w:t xml:space="preserve">Entity </w:t>
            </w:r>
            <w:r>
              <w:rPr>
                <w:rFonts w:ascii="Book Antiqua" w:hAnsi="Book Antiqua"/>
              </w:rPr>
              <w:t>A</w:t>
            </w:r>
            <w:r w:rsidRPr="00A76DB0">
              <w:rPr>
                <w:rFonts w:ascii="Book Antiqua" w:hAnsi="Book Antiqua"/>
              </w:rPr>
              <w:t xml:space="preserve">dditional </w:t>
            </w:r>
            <w:r>
              <w:rPr>
                <w:rFonts w:ascii="Book Antiqua" w:hAnsi="Book Antiqua"/>
              </w:rPr>
              <w:t>E</w:t>
            </w:r>
            <w:r w:rsidRPr="00A76DB0">
              <w:rPr>
                <w:rFonts w:ascii="Book Antiqua" w:hAnsi="Book Antiqua"/>
              </w:rPr>
              <w:t xml:space="preserve">stimates </w:t>
            </w:r>
            <w:r>
              <w:rPr>
                <w:rFonts w:ascii="Book Antiqua" w:hAnsi="Book Antiqua"/>
              </w:rPr>
              <w:t>S</w:t>
            </w:r>
            <w:r w:rsidRPr="00A76DB0">
              <w:rPr>
                <w:rFonts w:ascii="Book Antiqua" w:hAnsi="Book Antiqua"/>
              </w:rPr>
              <w:t>tatements</w:t>
            </w:r>
          </w:p>
        </w:tc>
      </w:tr>
      <w:tr w:rsidR="00F7676F" w14:paraId="4942A993" w14:textId="77777777" w:rsidTr="00C80B1D">
        <w:trPr>
          <w:cantSplit/>
          <w:jc w:val="center"/>
        </w:trPr>
        <w:tc>
          <w:tcPr>
            <w:tcW w:w="7711" w:type="dxa"/>
            <w:gridSpan w:val="2"/>
            <w:tcBorders>
              <w:bottom w:val="single" w:sz="2" w:space="0" w:color="999999"/>
            </w:tcBorders>
          </w:tcPr>
          <w:p w14:paraId="6B2017EC" w14:textId="77777777" w:rsidR="00F7676F" w:rsidRPr="00A76DB0" w:rsidRDefault="00F7676F" w:rsidP="00C80B1D">
            <w:pPr>
              <w:pStyle w:val="Tabletextjustified"/>
              <w:rPr>
                <w:rFonts w:ascii="Book Antiqua" w:hAnsi="Book Antiqua"/>
              </w:rPr>
            </w:pPr>
            <w:r w:rsidRPr="00A76DB0">
              <w:rPr>
                <w:rFonts w:ascii="Book Antiqua" w:hAnsi="Book Antiqua"/>
              </w:rPr>
              <w:t>A statement (under the name of the entity) for each entity affected by Additional Estimates.</w:t>
            </w:r>
          </w:p>
        </w:tc>
      </w:tr>
      <w:tr w:rsidR="00F7676F" w14:paraId="4B36F280" w14:textId="77777777" w:rsidTr="00C80B1D">
        <w:trPr>
          <w:cantSplit/>
          <w:jc w:val="center"/>
        </w:trPr>
        <w:tc>
          <w:tcPr>
            <w:tcW w:w="2268" w:type="dxa"/>
            <w:tcBorders>
              <w:top w:val="single" w:sz="2" w:space="0" w:color="999999"/>
              <w:bottom w:val="single" w:sz="2" w:space="0" w:color="999999"/>
            </w:tcBorders>
          </w:tcPr>
          <w:p w14:paraId="1D705B86" w14:textId="77777777" w:rsidR="00F7676F" w:rsidRPr="00A76DB0" w:rsidRDefault="00F7676F" w:rsidP="00C80B1D">
            <w:pPr>
              <w:pStyle w:val="TableSideHeading"/>
              <w:rPr>
                <w:rFonts w:ascii="Book Antiqua" w:hAnsi="Book Antiqua"/>
              </w:rPr>
            </w:pPr>
            <w:r w:rsidRPr="00A76DB0">
              <w:rPr>
                <w:rFonts w:ascii="Book Antiqua" w:hAnsi="Book Antiqua"/>
              </w:rPr>
              <w:t>Section 1: Entity overview and resources</w:t>
            </w:r>
          </w:p>
        </w:tc>
        <w:tc>
          <w:tcPr>
            <w:tcW w:w="5443" w:type="dxa"/>
            <w:tcBorders>
              <w:top w:val="single" w:sz="2" w:space="0" w:color="999999"/>
              <w:bottom w:val="single" w:sz="2" w:space="0" w:color="999999"/>
            </w:tcBorders>
          </w:tcPr>
          <w:p w14:paraId="7A73E577" w14:textId="77777777" w:rsidR="00F7676F" w:rsidRPr="00A76DB0" w:rsidRDefault="00F7676F" w:rsidP="00C80B1D">
            <w:pPr>
              <w:pStyle w:val="Tabletextjustified"/>
              <w:rPr>
                <w:rFonts w:ascii="Book Antiqua" w:hAnsi="Book Antiqua"/>
              </w:rPr>
            </w:pPr>
            <w:r w:rsidRPr="00A76DB0">
              <w:rPr>
                <w:rFonts w:ascii="Book Antiqua" w:hAnsi="Book Antiqua"/>
              </w:rPr>
              <w:t xml:space="preserve">This section details the </w:t>
            </w:r>
            <w:r>
              <w:rPr>
                <w:rFonts w:ascii="Book Antiqua" w:hAnsi="Book Antiqua"/>
              </w:rPr>
              <w:t xml:space="preserve">changes in </w:t>
            </w:r>
            <w:r w:rsidRPr="009D4B20">
              <w:rPr>
                <w:rFonts w:ascii="Book Antiqua" w:hAnsi="Book Antiqua"/>
              </w:rPr>
              <w:t>total resources available to an entity, the impact of any meas</w:t>
            </w:r>
            <w:r>
              <w:rPr>
                <w:rFonts w:ascii="Book Antiqua" w:hAnsi="Book Antiqua"/>
              </w:rPr>
              <w:t>ures since Budget, and impact of</w:t>
            </w:r>
            <w:r w:rsidRPr="009D4B20">
              <w:rPr>
                <w:rFonts w:ascii="Book Antiqua" w:hAnsi="Book Antiqua"/>
              </w:rPr>
              <w:t xml:space="preserve"> </w:t>
            </w:r>
            <w:r w:rsidRPr="00B94BE6">
              <w:rPr>
                <w:rFonts w:ascii="Book Antiqua" w:hAnsi="Book Antiqua"/>
              </w:rPr>
              <w:t>Appropriation Bills</w:t>
            </w:r>
            <w:r w:rsidRPr="00A76DB0">
              <w:rPr>
                <w:rFonts w:ascii="Book Antiqua" w:hAnsi="Book Antiqua"/>
              </w:rPr>
              <w:t xml:space="preserve"> </w:t>
            </w:r>
            <w:r>
              <w:rPr>
                <w:rFonts w:ascii="Book Antiqua" w:hAnsi="Book Antiqua"/>
              </w:rPr>
              <w:t>(</w:t>
            </w:r>
            <w:r w:rsidRPr="00A76DB0">
              <w:rPr>
                <w:rFonts w:ascii="Book Antiqua" w:hAnsi="Book Antiqua"/>
              </w:rPr>
              <w:t>No.</w:t>
            </w:r>
            <w:r>
              <w:rPr>
                <w:rFonts w:ascii="Book Antiqua" w:hAnsi="Book Antiqua"/>
              </w:rPr>
              <w:t> </w:t>
            </w:r>
            <w:r w:rsidRPr="00A76DB0">
              <w:rPr>
                <w:rFonts w:ascii="Book Antiqua" w:hAnsi="Book Antiqua"/>
              </w:rPr>
              <w:t>3</w:t>
            </w:r>
            <w:r>
              <w:rPr>
                <w:rFonts w:ascii="Book Antiqua" w:hAnsi="Book Antiqua"/>
              </w:rPr>
              <w:t>)</w:t>
            </w:r>
            <w:r w:rsidRPr="00A76DB0">
              <w:rPr>
                <w:rFonts w:ascii="Book Antiqua" w:hAnsi="Book Antiqua"/>
              </w:rPr>
              <w:t xml:space="preserve"> and </w:t>
            </w:r>
            <w:r>
              <w:rPr>
                <w:rFonts w:ascii="Book Antiqua" w:hAnsi="Book Antiqua"/>
              </w:rPr>
              <w:t>(</w:t>
            </w:r>
            <w:r w:rsidRPr="00A76DB0">
              <w:rPr>
                <w:rFonts w:ascii="Book Antiqua" w:hAnsi="Book Antiqua"/>
              </w:rPr>
              <w:t>No.</w:t>
            </w:r>
            <w:r>
              <w:rPr>
                <w:rFonts w:ascii="Book Antiqua" w:hAnsi="Book Antiqua"/>
              </w:rPr>
              <w:t> </w:t>
            </w:r>
            <w:r w:rsidRPr="00A76DB0">
              <w:rPr>
                <w:rFonts w:ascii="Book Antiqua" w:hAnsi="Book Antiqua"/>
              </w:rPr>
              <w:t>4</w:t>
            </w:r>
            <w:r>
              <w:rPr>
                <w:rFonts w:ascii="Book Antiqua" w:hAnsi="Book Antiqua"/>
              </w:rPr>
              <w:t>)</w:t>
            </w:r>
            <w:r w:rsidRPr="00A76DB0">
              <w:rPr>
                <w:rFonts w:ascii="Book Antiqua" w:hAnsi="Book Antiqua"/>
              </w:rPr>
              <w:t>.</w:t>
            </w:r>
          </w:p>
        </w:tc>
      </w:tr>
      <w:tr w:rsidR="00F7676F" w14:paraId="4DBF27B9" w14:textId="77777777" w:rsidTr="00C80B1D">
        <w:trPr>
          <w:cantSplit/>
          <w:jc w:val="center"/>
        </w:trPr>
        <w:tc>
          <w:tcPr>
            <w:tcW w:w="2268" w:type="dxa"/>
            <w:tcBorders>
              <w:top w:val="single" w:sz="2" w:space="0" w:color="999999"/>
              <w:bottom w:val="single" w:sz="2" w:space="0" w:color="999999"/>
            </w:tcBorders>
          </w:tcPr>
          <w:p w14:paraId="16020479" w14:textId="77777777" w:rsidR="00F7676F" w:rsidRPr="00A76DB0" w:rsidRDefault="00F7676F" w:rsidP="00C80B1D">
            <w:pPr>
              <w:pStyle w:val="TableSideHeading"/>
              <w:rPr>
                <w:rFonts w:ascii="Book Antiqua" w:hAnsi="Book Antiqua"/>
              </w:rPr>
            </w:pPr>
            <w:r w:rsidRPr="00A76DB0">
              <w:rPr>
                <w:rFonts w:ascii="Book Antiqua" w:hAnsi="Book Antiqua"/>
              </w:rPr>
              <w:t xml:space="preserve">Section 2: Revisions to </w:t>
            </w:r>
            <w:r>
              <w:rPr>
                <w:rFonts w:ascii="Book Antiqua" w:hAnsi="Book Antiqua"/>
              </w:rPr>
              <w:t xml:space="preserve">entity </w:t>
            </w:r>
            <w:r w:rsidRPr="00A76DB0">
              <w:rPr>
                <w:rFonts w:ascii="Book Antiqua" w:hAnsi="Book Antiqua"/>
              </w:rPr>
              <w:t>outcomes and planned performance</w:t>
            </w:r>
          </w:p>
        </w:tc>
        <w:tc>
          <w:tcPr>
            <w:tcW w:w="5443" w:type="dxa"/>
            <w:tcBorders>
              <w:top w:val="single" w:sz="2" w:space="0" w:color="999999"/>
              <w:bottom w:val="single" w:sz="2" w:space="0" w:color="999999"/>
            </w:tcBorders>
          </w:tcPr>
          <w:p w14:paraId="667265FA" w14:textId="77777777" w:rsidR="00F7676F" w:rsidRPr="00A76DB0" w:rsidRDefault="00F7676F" w:rsidP="00C80B1D">
            <w:pPr>
              <w:pStyle w:val="Tabletextjustified"/>
              <w:rPr>
                <w:rFonts w:ascii="Book Antiqua" w:hAnsi="Book Antiqua"/>
              </w:rPr>
            </w:pPr>
            <w:r w:rsidRPr="00A76DB0">
              <w:rPr>
                <w:rFonts w:ascii="Book Antiqua" w:hAnsi="Book Antiqua"/>
              </w:rPr>
              <w:t xml:space="preserve">This section details </w:t>
            </w:r>
            <w:r w:rsidRPr="003B330E">
              <w:rPr>
                <w:rFonts w:ascii="Book Antiqua" w:hAnsi="Book Antiqua"/>
              </w:rPr>
              <w:t>any changes to</w:t>
            </w:r>
            <w:r w:rsidRPr="00F9285B">
              <w:rPr>
                <w:rFonts w:ascii="Book Antiqua" w:hAnsi="Book Antiqua"/>
              </w:rPr>
              <w:t xml:space="preserve"> Government outcomes and/or any changes to</w:t>
            </w:r>
            <w:r w:rsidRPr="00A76DB0">
              <w:rPr>
                <w:rFonts w:ascii="Book Antiqua" w:hAnsi="Book Antiqua"/>
              </w:rPr>
              <w:t xml:space="preserve"> the planned performance of entity programs.</w:t>
            </w:r>
          </w:p>
        </w:tc>
      </w:tr>
      <w:tr w:rsidR="00F233EF" w:rsidRPr="00A76DB0" w14:paraId="69EE72E7" w14:textId="77777777" w:rsidTr="00F233EF">
        <w:trPr>
          <w:cantSplit/>
          <w:jc w:val="center"/>
        </w:trPr>
        <w:tc>
          <w:tcPr>
            <w:tcW w:w="2268" w:type="dxa"/>
            <w:tcBorders>
              <w:top w:val="single" w:sz="2" w:space="0" w:color="999999"/>
              <w:bottom w:val="single" w:sz="2" w:space="0" w:color="999999"/>
            </w:tcBorders>
          </w:tcPr>
          <w:p w14:paraId="3963C05F" w14:textId="77777777" w:rsidR="00F233EF" w:rsidRPr="00A76DB0" w:rsidRDefault="00F233EF" w:rsidP="00CD0C46">
            <w:pPr>
              <w:pStyle w:val="TableSideHeading"/>
              <w:rPr>
                <w:rFonts w:ascii="Book Antiqua" w:hAnsi="Book Antiqua"/>
              </w:rPr>
            </w:pPr>
            <w:r w:rsidRPr="00A76DB0">
              <w:rPr>
                <w:rFonts w:ascii="Book Antiqua" w:hAnsi="Book Antiqua"/>
              </w:rPr>
              <w:t xml:space="preserve">Section 3: </w:t>
            </w:r>
            <w:r>
              <w:rPr>
                <w:rFonts w:ascii="Book Antiqua" w:hAnsi="Book Antiqua"/>
              </w:rPr>
              <w:t xml:space="preserve">Special account flows </w:t>
            </w:r>
            <w:r w:rsidRPr="009D4B20">
              <w:rPr>
                <w:rFonts w:ascii="Book Antiqua" w:hAnsi="Book Antiqua"/>
              </w:rPr>
              <w:t>and budgeted financial statements</w:t>
            </w:r>
          </w:p>
        </w:tc>
        <w:tc>
          <w:tcPr>
            <w:tcW w:w="5443" w:type="dxa"/>
            <w:tcBorders>
              <w:top w:val="single" w:sz="2" w:space="0" w:color="999999"/>
              <w:bottom w:val="single" w:sz="2" w:space="0" w:color="999999"/>
            </w:tcBorders>
          </w:tcPr>
          <w:p w14:paraId="42D7C006" w14:textId="77777777" w:rsidR="00F233EF" w:rsidRPr="00A76DB0" w:rsidRDefault="00F233EF" w:rsidP="00CD0C46">
            <w:pPr>
              <w:pStyle w:val="Tabletextjustified"/>
              <w:rPr>
                <w:rFonts w:ascii="Book Antiqua" w:hAnsi="Book Antiqua"/>
              </w:rPr>
            </w:pPr>
            <w:r w:rsidRPr="009D4B20">
              <w:rPr>
                <w:rFonts w:ascii="Book Antiqua" w:hAnsi="Book Antiqua"/>
              </w:rPr>
              <w:t>This section contains updated explanatory tables on special account flows and staffing levels and revisions to the budgeted financial statements</w:t>
            </w:r>
            <w:r w:rsidRPr="00A76DB0">
              <w:rPr>
                <w:rFonts w:ascii="Book Antiqua" w:hAnsi="Book Antiqua"/>
              </w:rPr>
              <w:t>.</w:t>
            </w:r>
          </w:p>
        </w:tc>
      </w:tr>
    </w:tbl>
    <w:p w14:paraId="7BBB081E" w14:textId="77777777" w:rsidR="00F233EF" w:rsidRDefault="00F233EF">
      <w:pPr>
        <w:rPr>
          <w:b/>
        </w:rPr>
      </w:pPr>
    </w:p>
    <w:p w14:paraId="51335EEF" w14:textId="77777777" w:rsidR="003F0DE2" w:rsidRDefault="003F0DE2" w:rsidP="00F233EF">
      <w:pPr>
        <w:pStyle w:val="Heading1"/>
        <w:jc w:val="left"/>
        <w:rPr>
          <w:rFonts w:ascii="Book Antiqua" w:hAnsi="Book Antiqua"/>
          <w:b w:val="0"/>
          <w:sz w:val="20"/>
        </w:rPr>
        <w:sectPr w:rsidR="003F0DE2" w:rsidSect="00C047E4">
          <w:footerReference w:type="first" r:id="rId40"/>
          <w:type w:val="oddPage"/>
          <w:pgSz w:w="11907" w:h="16840" w:code="9"/>
          <w:pgMar w:top="2466" w:right="2098" w:bottom="2466" w:left="2098" w:header="1899" w:footer="1899" w:gutter="0"/>
          <w:pgNumType w:fmt="lowerRoman" w:start="4"/>
          <w:cols w:space="708"/>
          <w:titlePg/>
          <w:docGrid w:linePitch="360"/>
        </w:sectPr>
      </w:pPr>
    </w:p>
    <w:p w14:paraId="3ACDD05D" w14:textId="77777777" w:rsidR="00F51DAC" w:rsidRPr="00BE4201" w:rsidRDefault="00794779" w:rsidP="00F233EF">
      <w:pPr>
        <w:pStyle w:val="Heading1"/>
        <w:jc w:val="left"/>
        <w:rPr>
          <w:rFonts w:ascii="Arial Bold" w:hAnsi="Arial Bold"/>
          <w:smallCaps w:val="0"/>
          <w:kern w:val="34"/>
          <w:sz w:val="36"/>
          <w:lang w:val="en-AU"/>
        </w:rPr>
      </w:pPr>
      <w:r>
        <w:rPr>
          <w:rFonts w:ascii="Arial Bold" w:hAnsi="Arial Bold"/>
          <w:smallCaps w:val="0"/>
          <w:kern w:val="34"/>
          <w:sz w:val="36"/>
          <w:lang w:val="en-AU"/>
        </w:rPr>
        <w:lastRenderedPageBreak/>
        <w:br w:type="page"/>
      </w:r>
      <w:r w:rsidR="00F51DAC" w:rsidRPr="00BE4201">
        <w:rPr>
          <w:rFonts w:ascii="Arial Bold" w:hAnsi="Arial Bold"/>
          <w:smallCaps w:val="0"/>
          <w:kern w:val="34"/>
          <w:sz w:val="36"/>
          <w:lang w:val="en-AU"/>
        </w:rPr>
        <w:lastRenderedPageBreak/>
        <w:t>Contents</w:t>
      </w:r>
    </w:p>
    <w:bookmarkStart w:id="46" w:name="_Toc97459627"/>
    <w:bookmarkStart w:id="47" w:name="_Toc97459713"/>
    <w:p w14:paraId="04BF5BF3" w14:textId="77777777" w:rsidR="00EA111A" w:rsidRPr="00EA111A" w:rsidRDefault="00EA111A" w:rsidP="00EA111A">
      <w:pPr>
        <w:pStyle w:val="TOC1"/>
        <w:rPr>
          <w:rStyle w:val="Hyperlink"/>
          <w:color w:val="auto"/>
          <w:u w:val="none"/>
        </w:rPr>
      </w:pPr>
      <w:r w:rsidRPr="00EA111A">
        <w:rPr>
          <w:rStyle w:val="Hyperlink"/>
          <w:noProof/>
          <w:color w:val="auto"/>
          <w:u w:val="none"/>
        </w:rPr>
        <w:fldChar w:fldCharType="begin"/>
      </w:r>
      <w:r w:rsidRPr="00EA111A">
        <w:rPr>
          <w:rStyle w:val="Hyperlink"/>
          <w:noProof/>
          <w:color w:val="auto"/>
          <w:u w:val="none"/>
        </w:rPr>
        <w:instrText>HYPERLINK \l "_Toc531095260"</w:instrText>
      </w:r>
      <w:r w:rsidRPr="00EA111A">
        <w:rPr>
          <w:rStyle w:val="Hyperlink"/>
          <w:noProof/>
          <w:color w:val="auto"/>
          <w:u w:val="none"/>
        </w:rPr>
      </w:r>
      <w:r w:rsidRPr="00EA111A">
        <w:rPr>
          <w:rStyle w:val="Hyperlink"/>
          <w:noProof/>
          <w:color w:val="auto"/>
          <w:u w:val="none"/>
        </w:rPr>
        <w:fldChar w:fldCharType="separate"/>
      </w:r>
      <w:r w:rsidRPr="00EA111A">
        <w:rPr>
          <w:rStyle w:val="Hyperlink"/>
          <w:noProof/>
          <w:color w:val="auto"/>
          <w:u w:val="none"/>
        </w:rPr>
        <w:t>Portfolio overview</w:t>
      </w:r>
      <w:r w:rsidRPr="00EA111A">
        <w:rPr>
          <w:rStyle w:val="Hyperlink"/>
          <w:webHidden/>
          <w:color w:val="auto"/>
          <w:u w:val="none"/>
        </w:rPr>
        <w:tab/>
      </w:r>
      <w:r w:rsidRPr="00EA111A">
        <w:rPr>
          <w:rStyle w:val="Hyperlink"/>
          <w:color w:val="auto"/>
          <w:u w:val="none"/>
        </w:rPr>
        <w:fldChar w:fldCharType="end"/>
      </w:r>
      <w:r w:rsidR="003F55FF">
        <w:rPr>
          <w:rStyle w:val="Hyperlink"/>
          <w:color w:val="auto"/>
          <w:u w:val="none"/>
        </w:rPr>
        <w:t>1</w:t>
      </w:r>
    </w:p>
    <w:p w14:paraId="3C373CCA" w14:textId="77777777" w:rsidR="00EA111A" w:rsidRDefault="00EA111A" w:rsidP="00EA111A">
      <w:pPr>
        <w:pStyle w:val="TOC1"/>
        <w:rPr>
          <w:rStyle w:val="Hyperlink"/>
          <w:noProof/>
          <w:color w:val="auto"/>
          <w:u w:val="none"/>
        </w:rPr>
      </w:pPr>
      <w:r>
        <w:rPr>
          <w:rStyle w:val="Hyperlink"/>
          <w:noProof/>
          <w:color w:val="auto"/>
          <w:u w:val="none"/>
        </w:rPr>
        <w:t>Entity additional estimates statements</w:t>
      </w:r>
      <w:r w:rsidRPr="00C34739">
        <w:rPr>
          <w:rStyle w:val="Hyperlink"/>
          <w:noProof/>
          <w:color w:val="auto"/>
          <w:u w:val="none"/>
        </w:rPr>
        <w:tab/>
      </w:r>
      <w:r w:rsidR="0005158A">
        <w:rPr>
          <w:rStyle w:val="Hyperlink"/>
          <w:noProof/>
          <w:color w:val="auto"/>
          <w:u w:val="none"/>
        </w:rPr>
        <w:t>7</w:t>
      </w:r>
    </w:p>
    <w:p w14:paraId="2E23DE1C" w14:textId="77777777" w:rsidR="00416E62" w:rsidRPr="0005158A" w:rsidRDefault="005A274B" w:rsidP="00C34739">
      <w:pPr>
        <w:pStyle w:val="TOC1"/>
        <w:rPr>
          <w:rStyle w:val="Hyperlink"/>
          <w:noProof/>
          <w:color w:val="auto"/>
          <w:u w:val="none"/>
        </w:rPr>
      </w:pPr>
      <w:hyperlink w:anchor="_Department_of_Agriculture" w:history="1">
        <w:r w:rsidR="00416E62" w:rsidRPr="0005158A">
          <w:rPr>
            <w:rStyle w:val="Hyperlink"/>
            <w:noProof/>
            <w:color w:val="auto"/>
            <w:u w:val="none"/>
          </w:rPr>
          <w:t>Department of Agricu</w:t>
        </w:r>
        <w:r w:rsidR="00416E62" w:rsidRPr="0005158A">
          <w:rPr>
            <w:rStyle w:val="Hyperlink"/>
            <w:noProof/>
            <w:color w:val="auto"/>
            <w:u w:val="none"/>
          </w:rPr>
          <w:t>l</w:t>
        </w:r>
        <w:r w:rsidR="00416E62" w:rsidRPr="0005158A">
          <w:rPr>
            <w:rStyle w:val="Hyperlink"/>
            <w:noProof/>
            <w:color w:val="auto"/>
            <w:u w:val="none"/>
          </w:rPr>
          <w:t>ture</w:t>
        </w:r>
      </w:hyperlink>
      <w:r w:rsidR="00BE1259" w:rsidRPr="0005158A">
        <w:rPr>
          <w:rStyle w:val="Hyperlink"/>
          <w:noProof/>
          <w:color w:val="auto"/>
          <w:u w:val="none"/>
        </w:rPr>
        <w:t xml:space="preserve">, </w:t>
      </w:r>
      <w:r w:rsidR="003D50CE" w:rsidRPr="0005158A">
        <w:rPr>
          <w:rStyle w:val="Hyperlink"/>
          <w:noProof/>
          <w:color w:val="auto"/>
          <w:u w:val="none"/>
        </w:rPr>
        <w:t>Fisheries and Forestry</w:t>
      </w:r>
      <w:r w:rsidR="00FF03EA" w:rsidRPr="0005158A">
        <w:rPr>
          <w:rStyle w:val="Hyperlink"/>
          <w:noProof/>
          <w:color w:val="auto"/>
          <w:u w:val="none"/>
        </w:rPr>
        <w:tab/>
      </w:r>
      <w:r w:rsidR="006B78BA">
        <w:rPr>
          <w:rStyle w:val="Hyperlink"/>
          <w:noProof/>
          <w:color w:val="auto"/>
          <w:u w:val="none"/>
        </w:rPr>
        <w:t>9</w:t>
      </w:r>
    </w:p>
    <w:bookmarkEnd w:id="46"/>
    <w:bookmarkEnd w:id="47"/>
    <w:p w14:paraId="310CB203" w14:textId="77777777" w:rsidR="004F424D" w:rsidRPr="0005158A" w:rsidRDefault="004F424D" w:rsidP="004F424D">
      <w:pPr>
        <w:pStyle w:val="TOC1"/>
        <w:rPr>
          <w:rStyle w:val="Hyperlink"/>
          <w:noProof/>
          <w:color w:val="auto"/>
          <w:u w:val="none"/>
        </w:rPr>
      </w:pPr>
      <w:r w:rsidRPr="0005158A">
        <w:rPr>
          <w:rStyle w:val="Hyperlink"/>
          <w:noProof/>
          <w:color w:val="auto"/>
          <w:u w:val="none"/>
        </w:rPr>
        <w:t xml:space="preserve">Australian </w:t>
      </w:r>
      <w:r w:rsidR="0005158A" w:rsidRPr="0005158A">
        <w:rPr>
          <w:rStyle w:val="Hyperlink"/>
          <w:noProof/>
          <w:color w:val="auto"/>
          <w:u w:val="none"/>
        </w:rPr>
        <w:t xml:space="preserve">Fisheries Management </w:t>
      </w:r>
      <w:r w:rsidRPr="0005158A">
        <w:rPr>
          <w:rStyle w:val="Hyperlink"/>
          <w:noProof/>
          <w:color w:val="auto"/>
          <w:u w:val="none"/>
        </w:rPr>
        <w:t>Authority</w:t>
      </w:r>
      <w:r w:rsidRPr="0005158A">
        <w:rPr>
          <w:rStyle w:val="Hyperlink"/>
          <w:noProof/>
          <w:color w:val="auto"/>
          <w:u w:val="none"/>
        </w:rPr>
        <w:tab/>
      </w:r>
      <w:r w:rsidR="006B78BA">
        <w:rPr>
          <w:rStyle w:val="Hyperlink"/>
          <w:noProof/>
          <w:color w:val="auto"/>
          <w:u w:val="none"/>
        </w:rPr>
        <w:t>67</w:t>
      </w:r>
    </w:p>
    <w:p w14:paraId="4F15EEC3" w14:textId="77777777" w:rsidR="0005158A" w:rsidRPr="0005158A" w:rsidRDefault="0005158A" w:rsidP="0005158A">
      <w:pPr>
        <w:pStyle w:val="TOC1"/>
        <w:rPr>
          <w:rStyle w:val="Hyperlink"/>
          <w:noProof/>
          <w:color w:val="auto"/>
          <w:u w:val="none"/>
        </w:rPr>
      </w:pPr>
      <w:r w:rsidRPr="0005158A">
        <w:rPr>
          <w:rStyle w:val="Hyperlink"/>
          <w:noProof/>
          <w:color w:val="auto"/>
          <w:u w:val="none"/>
        </w:rPr>
        <w:t>Australian Pesticides and Veterinary Medicines Authority</w:t>
      </w:r>
      <w:r w:rsidRPr="0005158A">
        <w:rPr>
          <w:rStyle w:val="Hyperlink"/>
          <w:noProof/>
          <w:color w:val="auto"/>
          <w:u w:val="none"/>
        </w:rPr>
        <w:tab/>
      </w:r>
      <w:r w:rsidR="005E4B20">
        <w:rPr>
          <w:rStyle w:val="Hyperlink"/>
          <w:noProof/>
          <w:color w:val="auto"/>
          <w:u w:val="none"/>
        </w:rPr>
        <w:t>89</w:t>
      </w:r>
    </w:p>
    <w:p w14:paraId="1775883B" w14:textId="77777777" w:rsidR="00F516AA" w:rsidRDefault="00F516AA" w:rsidP="00FF5F4A"/>
    <w:p w14:paraId="12F80DA9" w14:textId="77777777" w:rsidR="00BE7FDD" w:rsidRDefault="00BE7FDD" w:rsidP="00FF5F4A"/>
    <w:p w14:paraId="5130D825" w14:textId="77777777" w:rsidR="00C047E4" w:rsidRDefault="0067167D" w:rsidP="005601DE">
      <w:pPr>
        <w:pStyle w:val="PartHeading"/>
        <w:rPr>
          <w:smallCaps w:val="0"/>
          <w:sz w:val="52"/>
        </w:rPr>
        <w:sectPr w:rsidR="00C047E4" w:rsidSect="00C047E4">
          <w:footerReference w:type="first" r:id="rId41"/>
          <w:pgSz w:w="11907" w:h="16840" w:code="9"/>
          <w:pgMar w:top="2466" w:right="2098" w:bottom="2466" w:left="2098" w:header="1899" w:footer="1899" w:gutter="0"/>
          <w:pgNumType w:fmt="lowerRoman" w:start="4"/>
          <w:cols w:space="708"/>
          <w:titlePg/>
          <w:docGrid w:linePitch="360"/>
        </w:sectPr>
      </w:pPr>
      <w:bookmarkStart w:id="48" w:name="_Toc531095261"/>
      <w:bookmarkStart w:id="49" w:name="_Hlk90051491"/>
      <w:r>
        <w:rPr>
          <w:smallCaps w:val="0"/>
          <w:sz w:val="20"/>
        </w:rPr>
        <w:br w:type="page"/>
      </w:r>
    </w:p>
    <w:p w14:paraId="59E0F5C8" w14:textId="77777777" w:rsidR="005601DE" w:rsidRDefault="005601DE" w:rsidP="005601DE">
      <w:pPr>
        <w:pStyle w:val="PartHeading"/>
        <w:rPr>
          <w:smallCaps w:val="0"/>
          <w:sz w:val="52"/>
        </w:rPr>
      </w:pPr>
    </w:p>
    <w:p w14:paraId="2641DA8A" w14:textId="77777777" w:rsidR="005601DE" w:rsidRDefault="005601DE" w:rsidP="005601DE">
      <w:pPr>
        <w:pStyle w:val="PartHeading"/>
        <w:rPr>
          <w:smallCaps w:val="0"/>
          <w:sz w:val="52"/>
        </w:rPr>
      </w:pPr>
    </w:p>
    <w:p w14:paraId="4769B4A7" w14:textId="77777777" w:rsidR="005601DE" w:rsidRPr="00C34739" w:rsidRDefault="005601DE" w:rsidP="005601DE">
      <w:pPr>
        <w:pStyle w:val="PartHeading"/>
        <w:rPr>
          <w:smallCaps w:val="0"/>
          <w:sz w:val="52"/>
        </w:rPr>
      </w:pPr>
      <w:r w:rsidRPr="00C34739">
        <w:rPr>
          <w:smallCaps w:val="0"/>
          <w:sz w:val="52"/>
        </w:rPr>
        <w:t xml:space="preserve">Portfolio </w:t>
      </w:r>
      <w:r>
        <w:rPr>
          <w:smallCaps w:val="0"/>
          <w:sz w:val="52"/>
        </w:rPr>
        <w:t>o</w:t>
      </w:r>
      <w:r w:rsidRPr="00C34739">
        <w:rPr>
          <w:smallCaps w:val="0"/>
          <w:sz w:val="52"/>
        </w:rPr>
        <w:t>verview</w:t>
      </w:r>
    </w:p>
    <w:p w14:paraId="3D444050" w14:textId="77777777" w:rsidR="005601DE" w:rsidRDefault="005601DE" w:rsidP="00C34739">
      <w:pPr>
        <w:pStyle w:val="PartHeading"/>
        <w:rPr>
          <w:smallCaps w:val="0"/>
          <w:sz w:val="52"/>
        </w:rPr>
      </w:pPr>
    </w:p>
    <w:p w14:paraId="7E640823" w14:textId="77777777" w:rsidR="00C047E4" w:rsidRDefault="00C047E4" w:rsidP="00EA111A">
      <w:pPr>
        <w:pStyle w:val="Heading1-NoTOC"/>
        <w:jc w:val="both"/>
        <w:rPr>
          <w:rFonts w:ascii="Arial Bold" w:hAnsi="Arial Bold"/>
          <w:smallCaps w:val="0"/>
          <w:sz w:val="36"/>
          <w:lang w:val="en-AU"/>
        </w:rPr>
        <w:sectPr w:rsidR="00C047E4" w:rsidSect="00C047E4">
          <w:footerReference w:type="first" r:id="rId42"/>
          <w:type w:val="oddPage"/>
          <w:pgSz w:w="11907" w:h="16840" w:code="9"/>
          <w:pgMar w:top="2466" w:right="2098" w:bottom="2466" w:left="2098" w:header="1899" w:footer="1899" w:gutter="0"/>
          <w:pgNumType w:fmt="lowerRoman" w:start="4"/>
          <w:cols w:space="708"/>
          <w:titlePg/>
          <w:docGrid w:linePitch="360"/>
        </w:sectPr>
      </w:pPr>
      <w:bookmarkStart w:id="50" w:name="_Hlk92976709"/>
    </w:p>
    <w:p w14:paraId="5E992711" w14:textId="77777777" w:rsidR="005601DE" w:rsidRPr="00C34739" w:rsidRDefault="005601DE" w:rsidP="00EA111A">
      <w:pPr>
        <w:pStyle w:val="Heading1-NoTOC"/>
        <w:jc w:val="both"/>
        <w:rPr>
          <w:rFonts w:ascii="Arial Bold" w:hAnsi="Arial Bold"/>
          <w:smallCaps w:val="0"/>
          <w:sz w:val="36"/>
        </w:rPr>
      </w:pPr>
      <w:r>
        <w:rPr>
          <w:rFonts w:ascii="Arial Bold" w:hAnsi="Arial Bold"/>
          <w:smallCaps w:val="0"/>
          <w:sz w:val="36"/>
          <w:lang w:val="en-AU"/>
        </w:rPr>
        <w:lastRenderedPageBreak/>
        <w:t xml:space="preserve">Portfolio </w:t>
      </w:r>
      <w:bookmarkStart w:id="51" w:name="_Toc436626775"/>
      <w:r>
        <w:rPr>
          <w:rFonts w:ascii="Arial Bold" w:hAnsi="Arial Bold"/>
          <w:smallCaps w:val="0"/>
          <w:sz w:val="36"/>
          <w:lang w:val="en-AU"/>
        </w:rPr>
        <w:t>overview</w:t>
      </w:r>
      <w:bookmarkEnd w:id="51"/>
    </w:p>
    <w:bookmarkEnd w:id="50"/>
    <w:p w14:paraId="347C96DC" w14:textId="77777777" w:rsidR="005601DE" w:rsidRDefault="005601DE" w:rsidP="005601DE">
      <w:r>
        <w:t>The Agriculture, Fisheries and Forestry portfolio consists of the Department of Agriculture, Fisheries and Forestry (the department) and eight portfolio entities (Figure 1 refers).</w:t>
      </w:r>
    </w:p>
    <w:p w14:paraId="2AB44E0A" w14:textId="77777777" w:rsidR="0091534D" w:rsidRDefault="005601DE" w:rsidP="005601DE">
      <w:r>
        <w:t>The role and responsibilities of the department and the portfolio entities have not changed since the 2023–24 P</w:t>
      </w:r>
      <w:r w:rsidR="00D053C7">
        <w:t xml:space="preserve">ortfolio </w:t>
      </w:r>
      <w:r>
        <w:t>B</w:t>
      </w:r>
      <w:r w:rsidR="00D053C7">
        <w:t xml:space="preserve">udget </w:t>
      </w:r>
      <w:r>
        <w:t>S</w:t>
      </w:r>
      <w:r w:rsidR="00D053C7">
        <w:t>tatements (PBS)</w:t>
      </w:r>
      <w:r>
        <w:t xml:space="preserve">. </w:t>
      </w:r>
    </w:p>
    <w:p w14:paraId="6222A07C" w14:textId="77777777" w:rsidR="005601DE" w:rsidRDefault="005601DE" w:rsidP="005601DE">
      <w:r>
        <w:t>A</w:t>
      </w:r>
      <w:r w:rsidR="00EA111A">
        <w:t xml:space="preserve"> full </w:t>
      </w:r>
      <w:r>
        <w:t>outline of the department’s Portfolio Overview can be found in the 2023–24 PBS.</w:t>
      </w:r>
    </w:p>
    <w:p w14:paraId="6573A07E" w14:textId="77777777" w:rsidR="005601DE" w:rsidRDefault="00A53C65" w:rsidP="005601DE">
      <w:pPr>
        <w:tabs>
          <w:tab w:val="left" w:pos="284"/>
        </w:tabs>
      </w:pPr>
      <w:bookmarkStart w:id="52" w:name="_Hlk92266949"/>
      <w:r>
        <w:t>The department is receiving additional appropriations through Appropriation Bills (No. 3)</w:t>
      </w:r>
      <w:r w:rsidR="008C57E7">
        <w:t xml:space="preserve"> and (No. 4)</w:t>
      </w:r>
      <w:r>
        <w:t xml:space="preserve"> 2023–24. </w:t>
      </w:r>
      <w:r w:rsidRPr="004711E0">
        <w:t>The Australian Fisheries Management Authority (AFMA) and Australian Pesticides and Veterinary Medicines Authority (APVMA) will also be receiving additional appropriation through Appropriations Bills (No. 3)</w:t>
      </w:r>
      <w:r>
        <w:t xml:space="preserve"> 202</w:t>
      </w:r>
      <w:r w:rsidRPr="004711E0">
        <w:t>3–24</w:t>
      </w:r>
      <w:r w:rsidR="000F0A95">
        <w:t>.</w:t>
      </w:r>
    </w:p>
    <w:p w14:paraId="1FE0EDBF" w14:textId="77777777" w:rsidR="00A53C65" w:rsidRDefault="00A53C65" w:rsidP="005601DE">
      <w:pPr>
        <w:tabs>
          <w:tab w:val="left" w:pos="284"/>
        </w:tabs>
      </w:pPr>
    </w:p>
    <w:bookmarkEnd w:id="52"/>
    <w:p w14:paraId="130D886A" w14:textId="77777777" w:rsidR="005601DE" w:rsidRDefault="005601DE" w:rsidP="00C34739">
      <w:pPr>
        <w:pStyle w:val="PartHeading"/>
        <w:rPr>
          <w:smallCaps w:val="0"/>
          <w:sz w:val="52"/>
        </w:rPr>
        <w:sectPr w:rsidR="005601DE" w:rsidSect="00794779">
          <w:footerReference w:type="first" r:id="rId43"/>
          <w:type w:val="oddPage"/>
          <w:pgSz w:w="11907" w:h="16840" w:code="9"/>
          <w:pgMar w:top="2466" w:right="2098" w:bottom="2466" w:left="2098" w:header="1899" w:footer="1899" w:gutter="0"/>
          <w:pgNumType w:start="3"/>
          <w:cols w:space="708"/>
          <w:titlePg/>
          <w:docGrid w:linePitch="360"/>
        </w:sectPr>
      </w:pPr>
    </w:p>
    <w:p w14:paraId="0936FDB0" w14:textId="77777777" w:rsidR="005601DE" w:rsidRDefault="005601DE" w:rsidP="005601DE">
      <w:pPr>
        <w:pStyle w:val="FigureHeading"/>
        <w:spacing w:after="0"/>
        <w:jc w:val="left"/>
      </w:pPr>
      <w:r w:rsidRPr="007914BB">
        <w:lastRenderedPageBreak/>
        <w:t>Figure 1: Agriculture</w:t>
      </w:r>
      <w:r>
        <w:t xml:space="preserve">, </w:t>
      </w:r>
      <w:r w:rsidR="00562B4F">
        <w:t>Fisheries</w:t>
      </w:r>
      <w:r>
        <w:t xml:space="preserve"> and </w:t>
      </w:r>
      <w:r w:rsidR="00562B4F">
        <w:t>Forestry Port</w:t>
      </w:r>
      <w:r w:rsidRPr="005F47B8">
        <w:t>folio</w:t>
      </w:r>
      <w:r w:rsidRPr="007914BB">
        <w:t xml:space="preserve"> Structure</w:t>
      </w:r>
    </w:p>
    <w:p w14:paraId="1DAEFEBD" w14:textId="77777777" w:rsidR="005601DE" w:rsidRPr="005601DE" w:rsidRDefault="005E17FF" w:rsidP="005601DE">
      <w:pPr>
        <w:pStyle w:val="ChartGraphic"/>
      </w:pPr>
      <w:r>
        <w:pict w14:anchorId="257553B0">
          <v:shape id="_x0000_i1026" type="#_x0000_t75" style="width:374.4pt;height:514.65pt">
            <v:imagedata r:id="rId44" o:title=""/>
          </v:shape>
        </w:pict>
      </w:r>
    </w:p>
    <w:p w14:paraId="5D6F5C2B" w14:textId="77777777" w:rsidR="005601DE" w:rsidRDefault="005601DE" w:rsidP="00C34739">
      <w:pPr>
        <w:pStyle w:val="PartHeading"/>
        <w:rPr>
          <w:smallCaps w:val="0"/>
          <w:sz w:val="52"/>
        </w:rPr>
        <w:sectPr w:rsidR="005601DE" w:rsidSect="0011242C">
          <w:headerReference w:type="first" r:id="rId45"/>
          <w:footerReference w:type="first" r:id="rId46"/>
          <w:pgSz w:w="11907" w:h="16840" w:code="9"/>
          <w:pgMar w:top="2466" w:right="2098" w:bottom="2466" w:left="2098" w:header="1899" w:footer="1899" w:gutter="0"/>
          <w:cols w:space="708"/>
          <w:titlePg/>
          <w:docGrid w:linePitch="360"/>
        </w:sectPr>
      </w:pPr>
    </w:p>
    <w:p w14:paraId="142FD0B7" w14:textId="77777777" w:rsidR="005601DE" w:rsidRDefault="005601DE" w:rsidP="005601DE">
      <w:pPr>
        <w:pStyle w:val="FigureHeading"/>
        <w:spacing w:after="0"/>
        <w:jc w:val="left"/>
      </w:pPr>
      <w:r w:rsidRPr="007914BB">
        <w:lastRenderedPageBreak/>
        <w:t xml:space="preserve">Figure 1: </w:t>
      </w:r>
      <w:r w:rsidR="00562B4F" w:rsidRPr="007914BB">
        <w:t>Agriculture</w:t>
      </w:r>
      <w:r w:rsidR="00562B4F">
        <w:t>, Fisheries and Forestry Port</w:t>
      </w:r>
      <w:r w:rsidR="00562B4F" w:rsidRPr="005F47B8">
        <w:t>folio</w:t>
      </w:r>
      <w:r w:rsidR="00562B4F" w:rsidRPr="007914BB">
        <w:t xml:space="preserve"> Structure</w:t>
      </w:r>
    </w:p>
    <w:p w14:paraId="0966AFF6" w14:textId="77777777" w:rsidR="00CC4C86" w:rsidRPr="00CC4C86" w:rsidRDefault="00CC4C86" w:rsidP="00CC4C86">
      <w:pPr>
        <w:pStyle w:val="ChartGraphic"/>
      </w:pPr>
    </w:p>
    <w:p w14:paraId="43791BAD" w14:textId="77777777" w:rsidR="00562B4F" w:rsidRDefault="005E17FF" w:rsidP="00CC4C86">
      <w:pPr>
        <w:pStyle w:val="PartHeading"/>
        <w:spacing w:before="0" w:after="0"/>
      </w:pPr>
      <w:r>
        <w:rPr>
          <w:smallCaps w:val="0"/>
          <w:sz w:val="52"/>
        </w:rPr>
        <w:pict w14:anchorId="21185C82">
          <v:shape id="_x0000_i1027" type="#_x0000_t75" style="width:374.4pt;height:487.1pt">
            <v:imagedata r:id="rId47" o:title=""/>
          </v:shape>
        </w:pict>
      </w:r>
    </w:p>
    <w:p w14:paraId="1827953D" w14:textId="77777777" w:rsidR="00CC4C86" w:rsidRDefault="00CC4C86" w:rsidP="00AF75AA">
      <w:pPr>
        <w:pStyle w:val="ChartandTableFootnote"/>
      </w:pPr>
    </w:p>
    <w:p w14:paraId="41951363" w14:textId="77777777" w:rsidR="00AF75AA" w:rsidRDefault="00AF75AA" w:rsidP="00AF75AA">
      <w:pPr>
        <w:pStyle w:val="ChartandTableFootnote"/>
      </w:pPr>
      <w:r w:rsidRPr="00F57D73">
        <w:t>(</w:t>
      </w:r>
      <w:r>
        <w:t>a</w:t>
      </w:r>
      <w:r w:rsidRPr="00F57D73">
        <w:t>)</w:t>
      </w:r>
      <w:r w:rsidRPr="00F57D73">
        <w:tab/>
      </w:r>
      <w:r>
        <w:t xml:space="preserve">‘Non-corporate Commonwealth Entity’ (NCCE) as defined under the </w:t>
      </w:r>
      <w:r>
        <w:rPr>
          <w:i/>
        </w:rPr>
        <w:t>Public Governance, Performance and Accountability Act 2013</w:t>
      </w:r>
      <w:r>
        <w:rPr>
          <w:iCs/>
        </w:rPr>
        <w:t xml:space="preserve"> (PGPA Act)</w:t>
      </w:r>
      <w:r w:rsidRPr="00F57D73">
        <w:t>.</w:t>
      </w:r>
    </w:p>
    <w:p w14:paraId="0F1588B8" w14:textId="77777777" w:rsidR="005601DE" w:rsidRPr="00AF75AA" w:rsidRDefault="00AF75AA" w:rsidP="00AF75AA">
      <w:pPr>
        <w:pStyle w:val="ChartandTableFootnote"/>
        <w:rPr>
          <w:lang w:val="en-AU"/>
        </w:rPr>
      </w:pPr>
      <w:r w:rsidRPr="00F57D73">
        <w:t>(</w:t>
      </w:r>
      <w:r>
        <w:t>b</w:t>
      </w:r>
      <w:r w:rsidRPr="00F57D73">
        <w:t>)</w:t>
      </w:r>
      <w:r>
        <w:tab/>
        <w:t>‘Corporate Commonwealth Entity’ (CCE) as defined under the PGPA Act</w:t>
      </w:r>
      <w:r>
        <w:rPr>
          <w:lang w:val="en-AU"/>
        </w:rPr>
        <w:t>.</w:t>
      </w:r>
    </w:p>
    <w:p w14:paraId="482AC6D2" w14:textId="77777777" w:rsidR="005601DE" w:rsidRDefault="005601DE" w:rsidP="005601DE"/>
    <w:p w14:paraId="2C1A472C" w14:textId="77777777" w:rsidR="00AF75AA" w:rsidRDefault="00AF75AA" w:rsidP="005601DE">
      <w:pPr>
        <w:sectPr w:rsidR="00AF75AA" w:rsidSect="0011242C">
          <w:headerReference w:type="first" r:id="rId48"/>
          <w:footerReference w:type="first" r:id="rId49"/>
          <w:pgSz w:w="11907" w:h="16840" w:code="9"/>
          <w:pgMar w:top="2466" w:right="2098" w:bottom="2466" w:left="2098" w:header="1899" w:footer="1899" w:gutter="0"/>
          <w:cols w:space="708"/>
          <w:titlePg/>
          <w:docGrid w:linePitch="360"/>
        </w:sectPr>
      </w:pPr>
    </w:p>
    <w:p w14:paraId="07293782" w14:textId="77777777" w:rsidR="00AF75AA" w:rsidRDefault="00AF75AA" w:rsidP="00AF75AA">
      <w:pPr>
        <w:pStyle w:val="FigureHeading"/>
        <w:jc w:val="left"/>
      </w:pPr>
      <w:bookmarkStart w:id="53" w:name="_Hlk115768037"/>
      <w:r>
        <w:lastRenderedPageBreak/>
        <w:t>Other industry-owned and not-for-profit companies related to the portfolio</w:t>
      </w:r>
    </w:p>
    <w:p w14:paraId="53432581" w14:textId="77777777" w:rsidR="00AF75AA" w:rsidRDefault="00AF75AA" w:rsidP="00AF75AA">
      <w:r w:rsidRPr="005E3388">
        <w:t xml:space="preserve">Australian industry-owned companies are independent corporate entities, established under specific legislation with expertise-based boards. The company members appoint the directors of the board. Companies are </w:t>
      </w:r>
      <w:r w:rsidRPr="00083F27">
        <w:t>accountable to the Minister for Agriculture</w:t>
      </w:r>
      <w:r>
        <w:t xml:space="preserve">, Fisheries and Forestry </w:t>
      </w:r>
      <w:r w:rsidRPr="00083F27">
        <w:t>through legislation and</w:t>
      </w:r>
      <w:r w:rsidRPr="005E3388">
        <w:t xml:space="preserve"> statutory funding agreements and are entitled to receive industry levies and </w:t>
      </w:r>
      <w:r>
        <w:t>matching Australian Government funding for eligible research and development (R&amp;D) expenditure.</w:t>
      </w:r>
      <w:r w:rsidRPr="005E3388">
        <w:t xml:space="preserve"> These </w:t>
      </w:r>
      <w:r>
        <w:t>entities report outside the g</w:t>
      </w:r>
      <w:r w:rsidRPr="005E3388">
        <w:t xml:space="preserve">eneral </w:t>
      </w:r>
      <w:r>
        <w:t>government s</w:t>
      </w:r>
      <w:r w:rsidRPr="005E3388">
        <w:t>ector.</w:t>
      </w:r>
    </w:p>
    <w:p w14:paraId="5202B74E" w14:textId="77777777" w:rsidR="00AF75AA" w:rsidRPr="00C01AA3" w:rsidRDefault="00AF75AA" w:rsidP="00AF75AA">
      <w:pPr>
        <w:pStyle w:val="NormalWeb"/>
        <w:rPr>
          <w:rFonts w:ascii="Book Antiqua" w:hAnsi="Book Antiqua"/>
          <w:sz w:val="20"/>
          <w:szCs w:val="20"/>
        </w:rPr>
      </w:pPr>
      <w:r>
        <w:rPr>
          <w:rFonts w:ascii="Book Antiqua" w:hAnsi="Book Antiqua"/>
          <w:sz w:val="20"/>
          <w:szCs w:val="20"/>
        </w:rPr>
        <w:t xml:space="preserve">The following </w:t>
      </w:r>
      <w:r w:rsidRPr="00C01AA3">
        <w:rPr>
          <w:rFonts w:ascii="Book Antiqua" w:hAnsi="Book Antiqua"/>
          <w:sz w:val="20"/>
          <w:szCs w:val="20"/>
        </w:rPr>
        <w:t>industry-owned companies pro</w:t>
      </w:r>
      <w:r>
        <w:rPr>
          <w:rFonts w:ascii="Book Antiqua" w:hAnsi="Book Antiqua"/>
          <w:sz w:val="20"/>
          <w:szCs w:val="20"/>
        </w:rPr>
        <w:t>vide R&amp;D and marketing services.</w:t>
      </w:r>
    </w:p>
    <w:p w14:paraId="4D3F0553" w14:textId="77777777" w:rsidR="00AF75AA" w:rsidRDefault="00AF75AA" w:rsidP="00AF75AA">
      <w:pPr>
        <w:numPr>
          <w:ilvl w:val="0"/>
          <w:numId w:val="7"/>
        </w:numPr>
      </w:pPr>
      <w:r>
        <w:t>Australian Egg Corporation Limited</w:t>
      </w:r>
    </w:p>
    <w:p w14:paraId="05BC20C4" w14:textId="77777777" w:rsidR="00AF75AA" w:rsidRPr="00C01AA3" w:rsidRDefault="00AF75AA" w:rsidP="00AF75AA">
      <w:pPr>
        <w:numPr>
          <w:ilvl w:val="0"/>
          <w:numId w:val="7"/>
        </w:numPr>
      </w:pPr>
      <w:r w:rsidRPr="00E33A80">
        <w:t>Australian Livestock Export Corporation L</w:t>
      </w:r>
      <w:r>
        <w:t>imited</w:t>
      </w:r>
    </w:p>
    <w:p w14:paraId="1D41A9FD" w14:textId="77777777" w:rsidR="00AF75AA" w:rsidRDefault="00AF75AA" w:rsidP="00AF75AA">
      <w:pPr>
        <w:numPr>
          <w:ilvl w:val="0"/>
          <w:numId w:val="7"/>
        </w:numPr>
      </w:pPr>
      <w:r w:rsidRPr="006A4E80">
        <w:t>Australian Meat Processor Corporation</w:t>
      </w:r>
      <w:r>
        <w:t xml:space="preserve"> Limited</w:t>
      </w:r>
    </w:p>
    <w:p w14:paraId="7B231DE2" w14:textId="77777777" w:rsidR="00AF75AA" w:rsidRPr="00C01AA3" w:rsidRDefault="00AF75AA" w:rsidP="00AF75AA">
      <w:pPr>
        <w:numPr>
          <w:ilvl w:val="0"/>
          <w:numId w:val="7"/>
        </w:numPr>
      </w:pPr>
      <w:r>
        <w:t>Australian Pork Limited</w:t>
      </w:r>
    </w:p>
    <w:p w14:paraId="0D3E522D" w14:textId="77777777" w:rsidR="00AF75AA" w:rsidRDefault="00AF75AA" w:rsidP="00AF75AA">
      <w:pPr>
        <w:numPr>
          <w:ilvl w:val="0"/>
          <w:numId w:val="7"/>
        </w:numPr>
      </w:pPr>
      <w:r>
        <w:t>Australian Wool Innovation Limited</w:t>
      </w:r>
    </w:p>
    <w:p w14:paraId="2AE3518E" w14:textId="77777777" w:rsidR="00AF75AA" w:rsidRPr="00C01AA3" w:rsidRDefault="00AF75AA" w:rsidP="00AF75AA">
      <w:pPr>
        <w:numPr>
          <w:ilvl w:val="0"/>
          <w:numId w:val="7"/>
        </w:numPr>
      </w:pPr>
      <w:r>
        <w:t>Dairy Australia Limited</w:t>
      </w:r>
    </w:p>
    <w:p w14:paraId="6DBC79D1" w14:textId="77777777" w:rsidR="00AF75AA" w:rsidRDefault="00AF75AA" w:rsidP="00AF75AA">
      <w:pPr>
        <w:numPr>
          <w:ilvl w:val="0"/>
          <w:numId w:val="7"/>
        </w:numPr>
      </w:pPr>
      <w:r w:rsidRPr="006A4E80">
        <w:t>Forest and Wood Products Australia</w:t>
      </w:r>
      <w:r>
        <w:t xml:space="preserve"> Limited</w:t>
      </w:r>
    </w:p>
    <w:p w14:paraId="729A40D5" w14:textId="77777777" w:rsidR="00AF75AA" w:rsidRPr="00C01AA3" w:rsidRDefault="00AF75AA" w:rsidP="00AF75AA">
      <w:pPr>
        <w:numPr>
          <w:ilvl w:val="0"/>
          <w:numId w:val="7"/>
        </w:numPr>
      </w:pPr>
      <w:r w:rsidRPr="006A4E80">
        <w:t>Horticulture Innovation Australia Limited</w:t>
      </w:r>
    </w:p>
    <w:p w14:paraId="22B6199A" w14:textId="77777777" w:rsidR="00AF75AA" w:rsidRPr="00C01AA3" w:rsidRDefault="00AF75AA" w:rsidP="00AF75AA">
      <w:pPr>
        <w:numPr>
          <w:ilvl w:val="0"/>
          <w:numId w:val="7"/>
        </w:numPr>
      </w:pPr>
      <w:r w:rsidRPr="006A4E80">
        <w:t>Meat and Livestock Australia</w:t>
      </w:r>
      <w:r>
        <w:t xml:space="preserve"> Limited</w:t>
      </w:r>
    </w:p>
    <w:p w14:paraId="3F00E3EA" w14:textId="77777777" w:rsidR="00AF75AA" w:rsidRDefault="00AF75AA" w:rsidP="00AF75AA">
      <w:pPr>
        <w:numPr>
          <w:ilvl w:val="0"/>
          <w:numId w:val="7"/>
        </w:numPr>
      </w:pPr>
      <w:r w:rsidRPr="006A4E80">
        <w:t>Sugar Research Australia</w:t>
      </w:r>
      <w:r>
        <w:t xml:space="preserve"> Limited</w:t>
      </w:r>
    </w:p>
    <w:p w14:paraId="20345FFA" w14:textId="77777777" w:rsidR="00AF75AA" w:rsidRDefault="00AF75AA" w:rsidP="00AF75AA">
      <w:r>
        <w:t xml:space="preserve">Separately, the Australian Government provides funding to the following </w:t>
      </w:r>
      <w:r>
        <w:br/>
        <w:t>not-for-profit, portfolio-related companies.</w:t>
      </w:r>
    </w:p>
    <w:p w14:paraId="1452B6BD" w14:textId="77777777" w:rsidR="00AF75AA" w:rsidRPr="00C01AA3" w:rsidRDefault="00AF75AA" w:rsidP="00AF75AA">
      <w:pPr>
        <w:numPr>
          <w:ilvl w:val="0"/>
          <w:numId w:val="7"/>
        </w:numPr>
      </w:pPr>
      <w:r>
        <w:t>Animal Health Australia</w:t>
      </w:r>
    </w:p>
    <w:p w14:paraId="44393DFC" w14:textId="77777777" w:rsidR="00AF75AA" w:rsidRPr="00C01AA3" w:rsidRDefault="00AF75AA" w:rsidP="00AF75AA">
      <w:pPr>
        <w:numPr>
          <w:ilvl w:val="0"/>
          <w:numId w:val="7"/>
        </w:numPr>
      </w:pPr>
      <w:r>
        <w:t>Plant Health Australia Limited</w:t>
      </w:r>
    </w:p>
    <w:bookmarkEnd w:id="53"/>
    <w:p w14:paraId="630BD7C4" w14:textId="77777777" w:rsidR="005601DE" w:rsidRDefault="005601DE" w:rsidP="005601DE"/>
    <w:p w14:paraId="586177A2" w14:textId="77777777" w:rsidR="00AF75AA" w:rsidRDefault="00AF75AA" w:rsidP="005601DE"/>
    <w:p w14:paraId="2E375E3D" w14:textId="77777777" w:rsidR="00AF75AA" w:rsidRPr="005601DE" w:rsidRDefault="00AF75AA" w:rsidP="005601DE">
      <w:pPr>
        <w:sectPr w:rsidR="00AF75AA" w:rsidRPr="005601DE" w:rsidSect="0011242C">
          <w:headerReference w:type="first" r:id="rId50"/>
          <w:footerReference w:type="first" r:id="rId51"/>
          <w:pgSz w:w="11907" w:h="16840" w:code="9"/>
          <w:pgMar w:top="2466" w:right="2098" w:bottom="2466" w:left="2098" w:header="1899" w:footer="1899" w:gutter="0"/>
          <w:cols w:space="708"/>
          <w:titlePg/>
          <w:docGrid w:linePitch="360"/>
        </w:sectPr>
      </w:pPr>
    </w:p>
    <w:p w14:paraId="1D272294" w14:textId="77777777" w:rsidR="00D0081E" w:rsidRDefault="00D0081E" w:rsidP="00C34739">
      <w:pPr>
        <w:pStyle w:val="PartHeading"/>
        <w:rPr>
          <w:smallCaps w:val="0"/>
          <w:sz w:val="52"/>
        </w:rPr>
      </w:pPr>
    </w:p>
    <w:p w14:paraId="01664822" w14:textId="77777777" w:rsidR="00D0081E" w:rsidRDefault="00D0081E" w:rsidP="00C34739">
      <w:pPr>
        <w:pStyle w:val="PartHeading"/>
        <w:rPr>
          <w:smallCaps w:val="0"/>
          <w:sz w:val="52"/>
        </w:rPr>
      </w:pPr>
    </w:p>
    <w:p w14:paraId="4BE9F4F3" w14:textId="77777777" w:rsidR="00C34739" w:rsidRPr="00C34739" w:rsidRDefault="00C34739" w:rsidP="00C34739">
      <w:pPr>
        <w:pStyle w:val="PartHeading"/>
        <w:rPr>
          <w:smallCaps w:val="0"/>
          <w:sz w:val="52"/>
        </w:rPr>
      </w:pPr>
      <w:r w:rsidRPr="00C34739">
        <w:rPr>
          <w:smallCaps w:val="0"/>
          <w:sz w:val="52"/>
        </w:rPr>
        <w:t xml:space="preserve">Entity </w:t>
      </w:r>
      <w:r w:rsidR="00A01AEC">
        <w:rPr>
          <w:smallCaps w:val="0"/>
          <w:sz w:val="52"/>
        </w:rPr>
        <w:t>a</w:t>
      </w:r>
      <w:r w:rsidRPr="00C34739">
        <w:rPr>
          <w:smallCaps w:val="0"/>
          <w:sz w:val="52"/>
        </w:rPr>
        <w:t xml:space="preserve">dditional </w:t>
      </w:r>
      <w:r w:rsidR="00A01AEC">
        <w:rPr>
          <w:smallCaps w:val="0"/>
          <w:sz w:val="52"/>
        </w:rPr>
        <w:t>e</w:t>
      </w:r>
      <w:r w:rsidRPr="00C34739">
        <w:rPr>
          <w:smallCaps w:val="0"/>
          <w:sz w:val="52"/>
        </w:rPr>
        <w:t xml:space="preserve">stimates </w:t>
      </w:r>
      <w:r w:rsidR="00A01AEC">
        <w:rPr>
          <w:smallCaps w:val="0"/>
          <w:sz w:val="52"/>
        </w:rPr>
        <w:t>s</w:t>
      </w:r>
      <w:r w:rsidRPr="00C34739">
        <w:rPr>
          <w:smallCaps w:val="0"/>
          <w:sz w:val="52"/>
        </w:rPr>
        <w:t>tatements</w:t>
      </w:r>
      <w:bookmarkEnd w:id="48"/>
    </w:p>
    <w:bookmarkEnd w:id="49"/>
    <w:p w14:paraId="6966FBBF" w14:textId="77777777" w:rsidR="00F51DAC" w:rsidRPr="00361120" w:rsidRDefault="00F51DAC" w:rsidP="00F51DAC">
      <w:pPr>
        <w:pStyle w:val="TOC1"/>
      </w:pPr>
    </w:p>
    <w:p w14:paraId="2ED4C227" w14:textId="77777777" w:rsidR="00767536" w:rsidRDefault="00767536" w:rsidP="003A0110">
      <w:pPr>
        <w:pStyle w:val="BodyText"/>
      </w:pPr>
    </w:p>
    <w:p w14:paraId="33291DFF" w14:textId="77777777" w:rsidR="00767536" w:rsidRPr="00767536" w:rsidRDefault="00767536" w:rsidP="00767536">
      <w:pPr>
        <w:rPr>
          <w:lang w:val="x-none"/>
        </w:rPr>
      </w:pPr>
    </w:p>
    <w:p w14:paraId="4B709295" w14:textId="77777777" w:rsidR="00767536" w:rsidRPr="00767536" w:rsidRDefault="00767536" w:rsidP="00767536">
      <w:pPr>
        <w:rPr>
          <w:lang w:val="x-none"/>
        </w:rPr>
      </w:pPr>
    </w:p>
    <w:p w14:paraId="38B43AE4" w14:textId="77777777" w:rsidR="00767536" w:rsidRPr="00767536" w:rsidRDefault="00767536" w:rsidP="00767536">
      <w:pPr>
        <w:rPr>
          <w:lang w:val="x-none"/>
        </w:rPr>
      </w:pPr>
    </w:p>
    <w:p w14:paraId="754411B8" w14:textId="77777777" w:rsidR="00767536" w:rsidRPr="00767536" w:rsidRDefault="00767536" w:rsidP="00767536">
      <w:pPr>
        <w:rPr>
          <w:lang w:val="x-none"/>
        </w:rPr>
      </w:pPr>
    </w:p>
    <w:p w14:paraId="4F68B854" w14:textId="77777777" w:rsidR="00767536" w:rsidRPr="00767536" w:rsidRDefault="00767536" w:rsidP="00767536">
      <w:pPr>
        <w:rPr>
          <w:lang w:val="x-none"/>
        </w:rPr>
      </w:pPr>
    </w:p>
    <w:p w14:paraId="7F744B59" w14:textId="77777777" w:rsidR="00767536" w:rsidRDefault="00767536" w:rsidP="00767536">
      <w:pPr>
        <w:jc w:val="center"/>
        <w:rPr>
          <w:lang w:val="x-none"/>
        </w:rPr>
      </w:pPr>
    </w:p>
    <w:p w14:paraId="2B7B978F" w14:textId="77777777" w:rsidR="00767536" w:rsidRDefault="00767536" w:rsidP="00767536">
      <w:pPr>
        <w:rPr>
          <w:lang w:val="x-none"/>
        </w:rPr>
      </w:pPr>
    </w:p>
    <w:p w14:paraId="3F72171A" w14:textId="77777777" w:rsidR="00CB68AF" w:rsidRPr="00767536" w:rsidRDefault="00CB68AF" w:rsidP="00BE4201">
      <w:pPr>
        <w:pStyle w:val="Heading1"/>
        <w:jc w:val="left"/>
        <w:sectPr w:rsidR="00CB68AF" w:rsidRPr="00767536" w:rsidSect="0011242C">
          <w:headerReference w:type="first" r:id="rId52"/>
          <w:footerReference w:type="first" r:id="rId53"/>
          <w:pgSz w:w="11907" w:h="16840" w:code="9"/>
          <w:pgMar w:top="2466" w:right="2098" w:bottom="2466" w:left="2098" w:header="1899" w:footer="1899" w:gutter="0"/>
          <w:cols w:space="708"/>
          <w:titlePg/>
          <w:docGrid w:linePitch="360"/>
        </w:sectPr>
      </w:pPr>
    </w:p>
    <w:p w14:paraId="16ED053B" w14:textId="77777777" w:rsidR="00935BE8" w:rsidRDefault="00935BE8" w:rsidP="0052381C">
      <w:pPr>
        <w:pStyle w:val="TOC1"/>
      </w:pPr>
    </w:p>
    <w:p w14:paraId="1DEE7889" w14:textId="77777777" w:rsidR="00F51DAC" w:rsidRPr="000B3FFB" w:rsidRDefault="00AC46AE" w:rsidP="00EA111A">
      <w:pPr>
        <w:pStyle w:val="Heading1-NoTOC"/>
        <w:jc w:val="left"/>
        <w:rPr>
          <w:rFonts w:ascii="Arial Bold" w:hAnsi="Arial Bold"/>
          <w:smallCaps w:val="0"/>
          <w:sz w:val="36"/>
          <w:lang w:val="en-AU"/>
        </w:rPr>
      </w:pPr>
      <w:r w:rsidRPr="00C34739">
        <w:rPr>
          <w:rFonts w:ascii="Arial Bold" w:hAnsi="Arial Bold"/>
          <w:smallCaps w:val="0"/>
          <w:sz w:val="36"/>
        </w:rPr>
        <w:t xml:space="preserve">Department of </w:t>
      </w:r>
      <w:r w:rsidR="00F4678B" w:rsidRPr="00C34739">
        <w:rPr>
          <w:rFonts w:ascii="Arial Bold" w:hAnsi="Arial Bold"/>
          <w:smallCaps w:val="0"/>
          <w:sz w:val="36"/>
        </w:rPr>
        <w:t>Agr</w:t>
      </w:r>
      <w:r w:rsidR="00C417EB" w:rsidRPr="00C34739">
        <w:rPr>
          <w:rFonts w:ascii="Arial Bold" w:hAnsi="Arial Bold"/>
          <w:smallCaps w:val="0"/>
          <w:sz w:val="36"/>
        </w:rPr>
        <w:t>iculture</w:t>
      </w:r>
      <w:r w:rsidR="00EE0460" w:rsidRPr="00C34739">
        <w:rPr>
          <w:rFonts w:ascii="Arial Bold" w:hAnsi="Arial Bold"/>
          <w:smallCaps w:val="0"/>
          <w:sz w:val="36"/>
        </w:rPr>
        <w:t xml:space="preserve">, </w:t>
      </w:r>
      <w:r w:rsidR="000B3FFB">
        <w:rPr>
          <w:rFonts w:ascii="Arial Bold" w:hAnsi="Arial Bold"/>
          <w:smallCaps w:val="0"/>
          <w:sz w:val="36"/>
          <w:lang w:val="en-AU"/>
        </w:rPr>
        <w:t>Fisheries and Forestry</w:t>
      </w:r>
    </w:p>
    <w:p w14:paraId="6092D9EA" w14:textId="77777777" w:rsidR="00AF75AA" w:rsidRPr="00614A0D" w:rsidRDefault="00AF75AA" w:rsidP="00AF75AA">
      <w:pPr>
        <w:pStyle w:val="TOC3"/>
        <w:keepNext/>
        <w:tabs>
          <w:tab w:val="right" w:leader="dot" w:pos="7700"/>
        </w:tabs>
        <w:spacing w:before="120" w:after="0" w:line="240" w:lineRule="auto"/>
        <w:ind w:left="-142" w:right="851" w:firstLine="142"/>
        <w:jc w:val="left"/>
        <w:rPr>
          <w:rStyle w:val="Hyperlink"/>
          <w:rFonts w:ascii="Arial Bold" w:hAnsi="Arial Bold"/>
          <w:b/>
          <w:caps/>
          <w:noProof/>
          <w:color w:val="000000"/>
          <w:u w:val="none"/>
        </w:rPr>
      </w:pPr>
      <w:r w:rsidRPr="00C34739">
        <w:rPr>
          <w:rStyle w:val="Hyperlink"/>
          <w:rFonts w:ascii="Arial" w:hAnsi="Arial"/>
          <w:b/>
          <w:noProof/>
          <w:color w:val="auto"/>
          <w:u w:val="none"/>
        </w:rPr>
        <w:t>Section 1: Entity overview and resources</w:t>
      </w:r>
      <w:r w:rsidRPr="00614A0D">
        <w:rPr>
          <w:rStyle w:val="Hyperlink"/>
          <w:rFonts w:ascii="Arial Bold" w:hAnsi="Arial Bold"/>
          <w:b/>
          <w:caps/>
          <w:noProof/>
          <w:color w:val="000000"/>
          <w:u w:val="none"/>
        </w:rPr>
        <w:tab/>
      </w:r>
      <w:r>
        <w:rPr>
          <w:rStyle w:val="Hyperlink"/>
          <w:rFonts w:ascii="Arial Bold" w:hAnsi="Arial Bold"/>
          <w:b/>
          <w:caps/>
          <w:noProof/>
          <w:color w:val="000000"/>
          <w:u w:val="none"/>
        </w:rPr>
        <w:t>1</w:t>
      </w:r>
      <w:r w:rsidR="006B78BA">
        <w:rPr>
          <w:rStyle w:val="Hyperlink"/>
          <w:rFonts w:ascii="Arial Bold" w:hAnsi="Arial Bold"/>
          <w:b/>
          <w:caps/>
          <w:noProof/>
          <w:color w:val="000000"/>
          <w:u w:val="none"/>
        </w:rPr>
        <w:t>1</w:t>
      </w:r>
    </w:p>
    <w:p w14:paraId="7CBEBE0C"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1.1</w:t>
      </w:r>
      <w:r w:rsidRPr="00C34739">
        <w:rPr>
          <w:rStyle w:val="Hyperlink"/>
          <w:noProof/>
          <w:color w:val="auto"/>
          <w:u w:val="none"/>
        </w:rPr>
        <w:tab/>
        <w:t>Strategic direction statement</w:t>
      </w:r>
      <w:r w:rsidRPr="00C34739">
        <w:rPr>
          <w:rStyle w:val="Hyperlink"/>
          <w:noProof/>
          <w:color w:val="auto"/>
          <w:u w:val="none"/>
        </w:rPr>
        <w:tab/>
        <w:t>1</w:t>
      </w:r>
      <w:r w:rsidR="006B78BA">
        <w:rPr>
          <w:rStyle w:val="Hyperlink"/>
          <w:noProof/>
          <w:color w:val="auto"/>
          <w:u w:val="none"/>
        </w:rPr>
        <w:t>1</w:t>
      </w:r>
    </w:p>
    <w:p w14:paraId="3C8DBC9C"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1.2</w:t>
      </w:r>
      <w:r w:rsidRPr="00C34739">
        <w:rPr>
          <w:rStyle w:val="Hyperlink"/>
          <w:noProof/>
          <w:color w:val="auto"/>
          <w:u w:val="none"/>
        </w:rPr>
        <w:tab/>
        <w:t>Entity resource statement</w:t>
      </w:r>
      <w:r w:rsidRPr="00C34739">
        <w:rPr>
          <w:rStyle w:val="Hyperlink"/>
          <w:noProof/>
          <w:color w:val="auto"/>
          <w:u w:val="none"/>
        </w:rPr>
        <w:tab/>
        <w:t>1</w:t>
      </w:r>
      <w:r w:rsidR="006B78BA">
        <w:rPr>
          <w:rStyle w:val="Hyperlink"/>
          <w:noProof/>
          <w:color w:val="auto"/>
          <w:u w:val="none"/>
        </w:rPr>
        <w:t>2</w:t>
      </w:r>
    </w:p>
    <w:p w14:paraId="24897607"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1.3</w:t>
      </w:r>
      <w:r w:rsidRPr="00C34739">
        <w:rPr>
          <w:rStyle w:val="Hyperlink"/>
          <w:noProof/>
          <w:color w:val="auto"/>
          <w:u w:val="none"/>
        </w:rPr>
        <w:tab/>
        <w:t>Entity measures</w:t>
      </w:r>
      <w:r w:rsidRPr="00C34739">
        <w:rPr>
          <w:rStyle w:val="Hyperlink"/>
          <w:noProof/>
          <w:color w:val="auto"/>
          <w:u w:val="none"/>
        </w:rPr>
        <w:tab/>
        <w:t>1</w:t>
      </w:r>
      <w:r w:rsidR="006B78BA">
        <w:rPr>
          <w:rStyle w:val="Hyperlink"/>
          <w:noProof/>
          <w:color w:val="auto"/>
          <w:u w:val="none"/>
        </w:rPr>
        <w:t>6</w:t>
      </w:r>
    </w:p>
    <w:p w14:paraId="4881BDB7"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1.4</w:t>
      </w:r>
      <w:r w:rsidRPr="00C34739">
        <w:rPr>
          <w:rStyle w:val="Hyperlink"/>
          <w:noProof/>
          <w:color w:val="auto"/>
          <w:u w:val="none"/>
        </w:rPr>
        <w:tab/>
        <w:t>Additional estimates, resourcing, and variations to outcomes</w:t>
      </w:r>
      <w:r w:rsidRPr="00C34739">
        <w:rPr>
          <w:rStyle w:val="Hyperlink"/>
          <w:noProof/>
          <w:color w:val="auto"/>
          <w:u w:val="none"/>
        </w:rPr>
        <w:tab/>
      </w:r>
      <w:r>
        <w:rPr>
          <w:rStyle w:val="Hyperlink"/>
          <w:noProof/>
          <w:color w:val="auto"/>
          <w:u w:val="none"/>
        </w:rPr>
        <w:t>2</w:t>
      </w:r>
      <w:r w:rsidR="006B78BA">
        <w:rPr>
          <w:rStyle w:val="Hyperlink"/>
          <w:noProof/>
          <w:color w:val="auto"/>
          <w:u w:val="none"/>
        </w:rPr>
        <w:t>0</w:t>
      </w:r>
    </w:p>
    <w:p w14:paraId="3457E0C9"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1.5</w:t>
      </w:r>
      <w:r w:rsidRPr="00C34739">
        <w:rPr>
          <w:rStyle w:val="Hyperlink"/>
          <w:noProof/>
          <w:color w:val="auto"/>
          <w:u w:val="none"/>
        </w:rPr>
        <w:tab/>
        <w:t xml:space="preserve">Breakdown of additional estimates by </w:t>
      </w:r>
      <w:r w:rsidR="00EA111A">
        <w:rPr>
          <w:rStyle w:val="Hyperlink"/>
          <w:noProof/>
          <w:color w:val="auto"/>
          <w:u w:val="none"/>
        </w:rPr>
        <w:t>a</w:t>
      </w:r>
      <w:r w:rsidRPr="00C34739">
        <w:rPr>
          <w:rStyle w:val="Hyperlink"/>
          <w:noProof/>
          <w:color w:val="auto"/>
          <w:u w:val="none"/>
        </w:rPr>
        <w:t xml:space="preserve">ppropriation </w:t>
      </w:r>
      <w:r w:rsidR="00D053C7">
        <w:rPr>
          <w:rStyle w:val="Hyperlink"/>
          <w:noProof/>
          <w:color w:val="auto"/>
          <w:u w:val="none"/>
        </w:rPr>
        <w:t>b</w:t>
      </w:r>
      <w:r w:rsidRPr="00C34739">
        <w:rPr>
          <w:rStyle w:val="Hyperlink"/>
          <w:noProof/>
          <w:color w:val="auto"/>
          <w:u w:val="none"/>
        </w:rPr>
        <w:t>ill</w:t>
      </w:r>
      <w:r w:rsidRPr="00C34739">
        <w:rPr>
          <w:rStyle w:val="Hyperlink"/>
          <w:noProof/>
          <w:color w:val="auto"/>
          <w:u w:val="none"/>
        </w:rPr>
        <w:tab/>
      </w:r>
      <w:r w:rsidR="006B78BA">
        <w:rPr>
          <w:rStyle w:val="Hyperlink"/>
          <w:noProof/>
          <w:color w:val="auto"/>
          <w:u w:val="none"/>
        </w:rPr>
        <w:t>28</w:t>
      </w:r>
    </w:p>
    <w:p w14:paraId="2A57478D" w14:textId="77777777" w:rsidR="00AF75AA" w:rsidRPr="00C34739" w:rsidRDefault="00AF75AA" w:rsidP="00AF75AA">
      <w:pPr>
        <w:pStyle w:val="TOC3"/>
        <w:keepNext/>
        <w:tabs>
          <w:tab w:val="right" w:leader="dot" w:pos="7700"/>
        </w:tabs>
        <w:spacing w:before="120" w:after="0" w:line="240" w:lineRule="auto"/>
        <w:ind w:left="-142" w:right="851" w:firstLine="142"/>
        <w:jc w:val="left"/>
        <w:rPr>
          <w:rStyle w:val="Hyperlink"/>
          <w:rFonts w:ascii="Arial" w:hAnsi="Arial"/>
          <w:b/>
          <w:noProof/>
          <w:color w:val="auto"/>
          <w:u w:val="none"/>
        </w:rPr>
      </w:pPr>
      <w:r w:rsidRPr="00C34739">
        <w:rPr>
          <w:rStyle w:val="Hyperlink"/>
          <w:rFonts w:ascii="Arial" w:hAnsi="Arial"/>
          <w:b/>
          <w:noProof/>
          <w:color w:val="auto"/>
          <w:u w:val="none"/>
        </w:rPr>
        <w:t xml:space="preserve">Section 2: </w:t>
      </w:r>
      <w:r>
        <w:rPr>
          <w:rStyle w:val="Hyperlink"/>
          <w:rFonts w:ascii="Arial" w:hAnsi="Arial"/>
          <w:b/>
          <w:noProof/>
          <w:color w:val="auto"/>
          <w:u w:val="none"/>
        </w:rPr>
        <w:t>R</w:t>
      </w:r>
      <w:r w:rsidRPr="00C34739">
        <w:rPr>
          <w:rStyle w:val="Hyperlink"/>
          <w:rFonts w:ascii="Arial" w:hAnsi="Arial"/>
          <w:b/>
          <w:noProof/>
          <w:color w:val="auto"/>
          <w:u w:val="none"/>
        </w:rPr>
        <w:t>evisions to outcome and planned performance</w:t>
      </w:r>
      <w:r w:rsidRPr="00C34739">
        <w:rPr>
          <w:rStyle w:val="Hyperlink"/>
          <w:rFonts w:ascii="Arial" w:hAnsi="Arial"/>
          <w:b/>
          <w:noProof/>
          <w:color w:val="auto"/>
          <w:u w:val="none"/>
        </w:rPr>
        <w:tab/>
      </w:r>
      <w:r w:rsidR="006B78BA">
        <w:rPr>
          <w:rStyle w:val="Hyperlink"/>
          <w:rFonts w:ascii="Arial" w:hAnsi="Arial"/>
          <w:b/>
          <w:noProof/>
          <w:color w:val="auto"/>
          <w:u w:val="none"/>
        </w:rPr>
        <w:t>30</w:t>
      </w:r>
    </w:p>
    <w:p w14:paraId="7160BF77"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2.</w:t>
      </w:r>
      <w:r w:rsidR="00B077B7">
        <w:rPr>
          <w:rStyle w:val="Hyperlink"/>
          <w:noProof/>
          <w:color w:val="auto"/>
          <w:u w:val="none"/>
        </w:rPr>
        <w:t>1</w:t>
      </w:r>
      <w:r w:rsidRPr="00C34739">
        <w:rPr>
          <w:rStyle w:val="Hyperlink"/>
          <w:noProof/>
          <w:color w:val="auto"/>
          <w:u w:val="none"/>
        </w:rPr>
        <w:tab/>
        <w:t>Budgeted expenses and performance for Outcome 1</w:t>
      </w:r>
      <w:r w:rsidRPr="00C34739">
        <w:rPr>
          <w:rStyle w:val="Hyperlink"/>
          <w:noProof/>
          <w:color w:val="auto"/>
          <w:u w:val="none"/>
        </w:rPr>
        <w:tab/>
      </w:r>
      <w:r w:rsidR="006B78BA">
        <w:rPr>
          <w:rStyle w:val="Hyperlink"/>
          <w:noProof/>
          <w:color w:val="auto"/>
          <w:u w:val="none"/>
        </w:rPr>
        <w:t>3</w:t>
      </w:r>
      <w:r w:rsidR="00340E0C">
        <w:rPr>
          <w:rStyle w:val="Hyperlink"/>
          <w:noProof/>
          <w:color w:val="auto"/>
          <w:u w:val="none"/>
        </w:rPr>
        <w:t>0</w:t>
      </w:r>
    </w:p>
    <w:p w14:paraId="279E30DE"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2.</w:t>
      </w:r>
      <w:r w:rsidR="00B077B7">
        <w:rPr>
          <w:rStyle w:val="Hyperlink"/>
          <w:noProof/>
          <w:color w:val="auto"/>
          <w:u w:val="none"/>
        </w:rPr>
        <w:t>2</w:t>
      </w:r>
      <w:r w:rsidRPr="00C34739">
        <w:rPr>
          <w:rStyle w:val="Hyperlink"/>
          <w:noProof/>
          <w:color w:val="auto"/>
          <w:u w:val="none"/>
        </w:rPr>
        <w:tab/>
        <w:t>Budgeted expenses and performance for Outcome 2</w:t>
      </w:r>
      <w:r w:rsidRPr="00C34739">
        <w:rPr>
          <w:rStyle w:val="Hyperlink"/>
          <w:noProof/>
          <w:color w:val="auto"/>
          <w:u w:val="none"/>
        </w:rPr>
        <w:tab/>
      </w:r>
      <w:r w:rsidR="00340E0C">
        <w:rPr>
          <w:rStyle w:val="Hyperlink"/>
          <w:noProof/>
          <w:color w:val="auto"/>
          <w:u w:val="none"/>
        </w:rPr>
        <w:t>43</w:t>
      </w:r>
    </w:p>
    <w:p w14:paraId="7AC57934" w14:textId="77777777" w:rsidR="00AF75AA" w:rsidRPr="00C34739" w:rsidRDefault="00AF75AA" w:rsidP="00AF75AA">
      <w:pPr>
        <w:pStyle w:val="TOC3"/>
        <w:keepNext/>
        <w:tabs>
          <w:tab w:val="right" w:leader="dot" w:pos="7700"/>
        </w:tabs>
        <w:spacing w:before="120" w:after="0" w:line="240" w:lineRule="auto"/>
        <w:ind w:left="0" w:right="851"/>
        <w:jc w:val="left"/>
        <w:rPr>
          <w:rStyle w:val="Hyperlink"/>
          <w:rFonts w:ascii="Arial" w:hAnsi="Arial"/>
          <w:b/>
          <w:noProof/>
          <w:color w:val="auto"/>
          <w:u w:val="none"/>
        </w:rPr>
      </w:pPr>
      <w:bookmarkStart w:id="54" w:name="_Hlk157685710"/>
      <w:r w:rsidRPr="00C34739">
        <w:rPr>
          <w:rStyle w:val="Hyperlink"/>
          <w:rFonts w:ascii="Arial" w:hAnsi="Arial"/>
          <w:b/>
          <w:noProof/>
          <w:color w:val="auto"/>
          <w:u w:val="none"/>
        </w:rPr>
        <w:t>Section 3: Special account flows and budgeted financial statements</w:t>
      </w:r>
      <w:bookmarkEnd w:id="54"/>
      <w:r w:rsidRPr="00C34739">
        <w:rPr>
          <w:rStyle w:val="Hyperlink"/>
          <w:rFonts w:ascii="Arial" w:hAnsi="Arial"/>
          <w:b/>
          <w:noProof/>
          <w:color w:val="auto"/>
          <w:u w:val="none"/>
        </w:rPr>
        <w:tab/>
      </w:r>
      <w:r w:rsidR="00340E0C">
        <w:rPr>
          <w:rStyle w:val="Hyperlink"/>
          <w:rFonts w:ascii="Arial" w:hAnsi="Arial"/>
          <w:b/>
          <w:noProof/>
          <w:color w:val="auto"/>
          <w:u w:val="none"/>
        </w:rPr>
        <w:t>50</w:t>
      </w:r>
    </w:p>
    <w:p w14:paraId="04C7C7D1"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3.1</w:t>
      </w:r>
      <w:r w:rsidRPr="00C34739">
        <w:rPr>
          <w:rStyle w:val="Hyperlink"/>
          <w:noProof/>
          <w:color w:val="auto"/>
          <w:u w:val="none"/>
        </w:rPr>
        <w:tab/>
      </w:r>
      <w:bookmarkStart w:id="55" w:name="_Hlk157514580"/>
      <w:r w:rsidRPr="00C34739">
        <w:rPr>
          <w:rStyle w:val="Hyperlink"/>
          <w:noProof/>
          <w:color w:val="auto"/>
          <w:u w:val="none"/>
        </w:rPr>
        <w:t>Special account flows</w:t>
      </w:r>
      <w:r w:rsidR="00A01AEC">
        <w:rPr>
          <w:rStyle w:val="Hyperlink"/>
          <w:noProof/>
          <w:color w:val="auto"/>
          <w:u w:val="none"/>
        </w:rPr>
        <w:t xml:space="preserve"> and balances</w:t>
      </w:r>
      <w:bookmarkEnd w:id="55"/>
      <w:r w:rsidRPr="00C34739">
        <w:rPr>
          <w:rStyle w:val="Hyperlink"/>
          <w:noProof/>
          <w:color w:val="auto"/>
          <w:u w:val="none"/>
        </w:rPr>
        <w:tab/>
      </w:r>
      <w:r w:rsidR="00340E0C">
        <w:rPr>
          <w:rStyle w:val="Hyperlink"/>
          <w:noProof/>
          <w:color w:val="auto"/>
          <w:u w:val="none"/>
        </w:rPr>
        <w:t>50</w:t>
      </w:r>
    </w:p>
    <w:p w14:paraId="7F493D37"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3.2</w:t>
      </w:r>
      <w:r w:rsidRPr="00C34739">
        <w:rPr>
          <w:rStyle w:val="Hyperlink"/>
          <w:noProof/>
          <w:color w:val="auto"/>
          <w:u w:val="none"/>
        </w:rPr>
        <w:tab/>
        <w:t>Budgeted financial statements</w:t>
      </w:r>
      <w:r w:rsidRPr="00C34739">
        <w:rPr>
          <w:rStyle w:val="Hyperlink"/>
          <w:noProof/>
          <w:color w:val="auto"/>
          <w:u w:val="none"/>
        </w:rPr>
        <w:tab/>
      </w:r>
      <w:r w:rsidR="00340E0C">
        <w:rPr>
          <w:rStyle w:val="Hyperlink"/>
          <w:noProof/>
          <w:color w:val="auto"/>
          <w:u w:val="none"/>
        </w:rPr>
        <w:t>52</w:t>
      </w:r>
    </w:p>
    <w:p w14:paraId="37BE7233" w14:textId="77777777" w:rsidR="00AF75AA" w:rsidRPr="00C34739" w:rsidRDefault="00AF75AA" w:rsidP="00AF75AA">
      <w:pPr>
        <w:pStyle w:val="TOC2"/>
        <w:tabs>
          <w:tab w:val="left" w:pos="660"/>
        </w:tabs>
        <w:rPr>
          <w:rStyle w:val="Hyperlink"/>
          <w:noProof/>
          <w:color w:val="auto"/>
          <w:u w:val="none"/>
        </w:rPr>
      </w:pPr>
      <w:r w:rsidRPr="00C34739">
        <w:rPr>
          <w:rStyle w:val="Hyperlink"/>
          <w:noProof/>
          <w:color w:val="auto"/>
          <w:u w:val="none"/>
        </w:rPr>
        <w:t>3.3</w:t>
      </w:r>
      <w:r w:rsidRPr="00C34739">
        <w:rPr>
          <w:rStyle w:val="Hyperlink"/>
          <w:noProof/>
          <w:color w:val="auto"/>
          <w:u w:val="none"/>
        </w:rPr>
        <w:tab/>
        <w:t>Budgeted financial statements tables</w:t>
      </w:r>
      <w:r w:rsidRPr="00C34739">
        <w:rPr>
          <w:rStyle w:val="Hyperlink"/>
          <w:noProof/>
          <w:color w:val="auto"/>
          <w:u w:val="none"/>
        </w:rPr>
        <w:tab/>
      </w:r>
      <w:r w:rsidR="00340E0C">
        <w:rPr>
          <w:rStyle w:val="Hyperlink"/>
          <w:noProof/>
          <w:color w:val="auto"/>
          <w:u w:val="none"/>
        </w:rPr>
        <w:t>53</w:t>
      </w:r>
    </w:p>
    <w:p w14:paraId="202FD4E3" w14:textId="77777777" w:rsidR="00B93EDB" w:rsidRDefault="00B93EDB" w:rsidP="00F51DAC"/>
    <w:p w14:paraId="6606D171" w14:textId="77777777" w:rsidR="00AF75AA" w:rsidRDefault="00AF75AA" w:rsidP="00F51DAC"/>
    <w:p w14:paraId="2E9DD91C" w14:textId="77777777" w:rsidR="00D20120" w:rsidRDefault="00D20120" w:rsidP="00F51DAC">
      <w:pPr>
        <w:sectPr w:rsidR="00D20120" w:rsidSect="00850DF1">
          <w:footerReference w:type="first" r:id="rId54"/>
          <w:type w:val="oddPage"/>
          <w:pgSz w:w="11907" w:h="16840" w:code="9"/>
          <w:pgMar w:top="2466" w:right="2098" w:bottom="2466" w:left="2098" w:header="1899" w:footer="1899" w:gutter="0"/>
          <w:cols w:space="708"/>
          <w:titlePg/>
          <w:docGrid w:linePitch="360"/>
        </w:sectPr>
      </w:pPr>
    </w:p>
    <w:p w14:paraId="789EC0B7" w14:textId="77777777" w:rsidR="00935BE8" w:rsidRDefault="00935BE8" w:rsidP="00F51DAC">
      <w:pPr>
        <w:sectPr w:rsidR="00935BE8" w:rsidSect="00850DF1">
          <w:headerReference w:type="first" r:id="rId55"/>
          <w:footerReference w:type="first" r:id="rId56"/>
          <w:pgSz w:w="11907" w:h="16840" w:code="9"/>
          <w:pgMar w:top="2466" w:right="2098" w:bottom="2466" w:left="2098" w:header="1899" w:footer="1899" w:gutter="0"/>
          <w:cols w:space="708"/>
          <w:titlePg/>
          <w:docGrid w:linePitch="360"/>
        </w:sectPr>
      </w:pPr>
    </w:p>
    <w:p w14:paraId="7D54197F" w14:textId="77777777" w:rsidR="00F51DAC" w:rsidRPr="00C34739" w:rsidRDefault="00C417EB" w:rsidP="00B23FE0">
      <w:pPr>
        <w:pStyle w:val="Heading1"/>
        <w:jc w:val="left"/>
        <w:rPr>
          <w:rFonts w:ascii="Arial Bold" w:hAnsi="Arial Bold"/>
          <w:smallCaps w:val="0"/>
          <w:sz w:val="36"/>
        </w:rPr>
      </w:pPr>
      <w:bookmarkStart w:id="56" w:name="_Department_of_Agriculture"/>
      <w:bookmarkEnd w:id="56"/>
      <w:r w:rsidRPr="00C34739">
        <w:rPr>
          <w:rFonts w:ascii="Arial Bold" w:hAnsi="Arial Bold"/>
          <w:smallCaps w:val="0"/>
          <w:sz w:val="36"/>
        </w:rPr>
        <w:lastRenderedPageBreak/>
        <w:t>Department of</w:t>
      </w:r>
      <w:r w:rsidR="00AC46AE" w:rsidRPr="00C34739">
        <w:rPr>
          <w:rFonts w:ascii="Arial Bold" w:hAnsi="Arial Bold"/>
          <w:smallCaps w:val="0"/>
          <w:sz w:val="36"/>
        </w:rPr>
        <w:t xml:space="preserve"> </w:t>
      </w:r>
      <w:r w:rsidRPr="00C34739">
        <w:rPr>
          <w:rFonts w:ascii="Arial Bold" w:hAnsi="Arial Bold"/>
          <w:smallCaps w:val="0"/>
          <w:sz w:val="36"/>
        </w:rPr>
        <w:t>Agriculture</w:t>
      </w:r>
      <w:r w:rsidR="00EE0460" w:rsidRPr="00C34739">
        <w:rPr>
          <w:rFonts w:ascii="Arial Bold" w:hAnsi="Arial Bold"/>
          <w:smallCaps w:val="0"/>
          <w:sz w:val="36"/>
        </w:rPr>
        <w:t xml:space="preserve">, </w:t>
      </w:r>
      <w:r w:rsidR="008C53C1">
        <w:rPr>
          <w:rFonts w:ascii="Arial Bold" w:hAnsi="Arial Bold"/>
          <w:smallCaps w:val="0"/>
          <w:sz w:val="36"/>
          <w:lang w:val="en-AU"/>
        </w:rPr>
        <w:t>Fisheries and Forestry</w:t>
      </w:r>
    </w:p>
    <w:p w14:paraId="1E63286E" w14:textId="77777777" w:rsidR="00AF75AA" w:rsidRPr="00EE7988" w:rsidRDefault="00AF75AA" w:rsidP="00AF75AA">
      <w:pPr>
        <w:pStyle w:val="Heading2"/>
        <w:spacing w:after="120"/>
        <w:rPr>
          <w:b/>
        </w:rPr>
      </w:pPr>
      <w:bookmarkStart w:id="57" w:name="_Toc490972399"/>
      <w:bookmarkStart w:id="58" w:name="_Toc491014616"/>
      <w:bookmarkStart w:id="59" w:name="_Toc491014758"/>
      <w:bookmarkStart w:id="60" w:name="_Toc491014938"/>
      <w:bookmarkStart w:id="61" w:name="_Toc491015085"/>
      <w:bookmarkStart w:id="62" w:name="_Toc491029232"/>
      <w:bookmarkStart w:id="63" w:name="_Toc491030321"/>
      <w:bookmarkStart w:id="64" w:name="_Toc491030781"/>
      <w:bookmarkStart w:id="65" w:name="_Toc491031344"/>
      <w:bookmarkStart w:id="66" w:name="_Toc491031931"/>
      <w:bookmarkStart w:id="67" w:name="_Toc491032101"/>
      <w:bookmarkStart w:id="68" w:name="_Toc491032212"/>
      <w:bookmarkStart w:id="69" w:name="_Toc491032319"/>
      <w:bookmarkStart w:id="70" w:name="_Toc491771706"/>
      <w:bookmarkStart w:id="71" w:name="_Toc491773281"/>
      <w:bookmarkStart w:id="72" w:name="_Toc23559340"/>
      <w:bookmarkStart w:id="73" w:name="_Toc23559374"/>
      <w:bookmarkStart w:id="74" w:name="_Toc23559665"/>
      <w:bookmarkStart w:id="75" w:name="_Toc23560128"/>
      <w:bookmarkStart w:id="76" w:name="_Toc23563423"/>
      <w:bookmarkStart w:id="77" w:name="_Toc77998677"/>
      <w:bookmarkStart w:id="78" w:name="_Toc79399716"/>
      <w:bookmarkStart w:id="79" w:name="_Toc112211956"/>
      <w:bookmarkStart w:id="80" w:name="_Toc112212050"/>
      <w:bookmarkStart w:id="81" w:name="_Toc112137868"/>
      <w:bookmarkStart w:id="82" w:name="_Toc112137890"/>
      <w:bookmarkStart w:id="83" w:name="_Toc210646448"/>
      <w:bookmarkStart w:id="84" w:name="_Toc210698427"/>
      <w:bookmarkStart w:id="85" w:name="_Toc210703208"/>
      <w:bookmarkStart w:id="86" w:name="_Toc446237031"/>
      <w:bookmarkStart w:id="87" w:name="_Toc449255758"/>
      <w:bookmarkStart w:id="88" w:name="_Toc403120005"/>
      <w:bookmarkStart w:id="89" w:name="_Toc2349739"/>
      <w:bookmarkStart w:id="90" w:name="_Hlk130377192"/>
      <w:bookmarkStart w:id="91" w:name="_Toc190682308"/>
      <w:bookmarkStart w:id="92" w:name="_Toc190682526"/>
      <w:bookmarkStart w:id="93" w:name="_Hlk98345291"/>
      <w:r w:rsidRPr="00EE7988">
        <w:rPr>
          <w:b/>
        </w:rPr>
        <w:t>Section 1: Entity overview and resources</w:t>
      </w:r>
      <w:bookmarkEnd w:id="91"/>
      <w:bookmarkEnd w:id="92"/>
    </w:p>
    <w:p w14:paraId="5D12D136" w14:textId="77777777" w:rsidR="00AF75AA" w:rsidRDefault="00AF75AA" w:rsidP="00AF75AA">
      <w:pPr>
        <w:pStyle w:val="Heading3"/>
        <w:numPr>
          <w:ilvl w:val="1"/>
          <w:numId w:val="30"/>
        </w:numPr>
        <w:spacing w:before="120" w:after="120"/>
        <w:ind w:left="0" w:firstLine="0"/>
        <w:rPr>
          <w:rFonts w:ascii="Arial Bold" w:hAnsi="Arial Bold"/>
          <w:smallCaps w:val="0"/>
          <w:sz w:val="22"/>
        </w:rPr>
      </w:pPr>
      <w:bookmarkStart w:id="94" w:name="_Hlk130462442"/>
      <w:bookmarkStart w:id="95" w:name="_Toc190682309"/>
      <w:bookmarkStart w:id="96" w:name="_Toc190682527"/>
      <w:bookmarkStart w:id="97" w:name="_Hlk9834538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3"/>
      <w:r w:rsidRPr="00D222F4">
        <w:rPr>
          <w:rFonts w:ascii="Arial Bold" w:hAnsi="Arial Bold"/>
          <w:smallCaps w:val="0"/>
          <w:sz w:val="22"/>
        </w:rPr>
        <w:t>Strategic direction</w:t>
      </w:r>
      <w:bookmarkEnd w:id="95"/>
      <w:bookmarkEnd w:id="96"/>
      <w:r w:rsidRPr="00D222F4">
        <w:rPr>
          <w:rFonts w:ascii="Arial Bold" w:hAnsi="Arial Bold"/>
          <w:smallCaps w:val="0"/>
          <w:sz w:val="22"/>
        </w:rPr>
        <w:t xml:space="preserve"> statement</w:t>
      </w:r>
      <w:bookmarkEnd w:id="97"/>
      <w:r>
        <w:rPr>
          <w:rFonts w:ascii="Arial Bold" w:hAnsi="Arial Bold"/>
          <w:smallCaps w:val="0"/>
          <w:sz w:val="22"/>
        </w:rPr>
        <w:t xml:space="preserve"> </w:t>
      </w:r>
    </w:p>
    <w:p w14:paraId="35F0E8DF" w14:textId="77777777" w:rsidR="00B93EDB" w:rsidRDefault="00A53C65" w:rsidP="00B93EDB">
      <w:r>
        <w:t>There have been no changes to the department’s strategic direction statement since the 2023–24 PBS</w:t>
      </w:r>
      <w:r w:rsidR="00B93EDB" w:rsidRPr="004711E0">
        <w:t>.</w:t>
      </w:r>
    </w:p>
    <w:bookmarkEnd w:id="94"/>
    <w:p w14:paraId="76228E32" w14:textId="77777777" w:rsidR="00B23FE0" w:rsidRPr="005C20A5" w:rsidRDefault="006446FE" w:rsidP="00B23FE0">
      <w:pPr>
        <w:pStyle w:val="Heading3"/>
        <w:spacing w:before="120" w:after="120"/>
        <w:rPr>
          <w:rFonts w:ascii="Arial Bold" w:hAnsi="Arial Bold"/>
          <w:smallCaps w:val="0"/>
          <w:sz w:val="22"/>
        </w:rPr>
      </w:pPr>
      <w:r>
        <w:br w:type="page"/>
      </w:r>
      <w:bookmarkStart w:id="98" w:name="_Hlk93049775"/>
      <w:bookmarkStart w:id="99" w:name="_Hlk130377220"/>
      <w:bookmarkStart w:id="100" w:name="_Hlk130200550"/>
      <w:r w:rsidR="00B23FE0" w:rsidRPr="005C20A5">
        <w:rPr>
          <w:rFonts w:ascii="Arial Bold" w:hAnsi="Arial Bold"/>
          <w:smallCaps w:val="0"/>
          <w:sz w:val="22"/>
        </w:rPr>
        <w:lastRenderedPageBreak/>
        <w:t>1.2</w:t>
      </w:r>
      <w:r w:rsidR="00B23FE0" w:rsidRPr="005C20A5">
        <w:rPr>
          <w:rFonts w:ascii="Arial Bold" w:hAnsi="Arial Bold"/>
          <w:smallCaps w:val="0"/>
          <w:sz w:val="22"/>
        </w:rPr>
        <w:tab/>
        <w:t>Entity resource statement</w:t>
      </w:r>
    </w:p>
    <w:p w14:paraId="26B6168B" w14:textId="77777777" w:rsidR="00170551" w:rsidRPr="00170551" w:rsidRDefault="00170551" w:rsidP="000F0A95">
      <w:pPr>
        <w:pStyle w:val="TableHeading"/>
        <w:jc w:val="both"/>
        <w:rPr>
          <w:rFonts w:ascii="Book Antiqua" w:hAnsi="Book Antiqua"/>
          <w:b w:val="0"/>
          <w:lang w:val="en-AU"/>
        </w:rPr>
      </w:pPr>
      <w:bookmarkStart w:id="101" w:name="_Hlk151560305"/>
      <w:r w:rsidRPr="00170551">
        <w:rPr>
          <w:rFonts w:ascii="Book Antiqua" w:hAnsi="Book Antiqua"/>
          <w:b w:val="0"/>
          <w:lang w:val="en-AU"/>
        </w:rPr>
        <w:t xml:space="preserve">The Entity Resource Statement details the resourcing for Department of Agriculture, Fisheries and Forestry at Additional Estimates. Table 1.1 outlines the total resourcing available from all sources for the 2023–24 Budget year, including variations through Appropriation Bills </w:t>
      </w:r>
      <w:r w:rsidR="003C6F38">
        <w:rPr>
          <w:rFonts w:ascii="Book Antiqua" w:hAnsi="Book Antiqua"/>
          <w:b w:val="0"/>
          <w:lang w:val="en-AU"/>
        </w:rPr>
        <w:t>(</w:t>
      </w:r>
      <w:r w:rsidRPr="00170551">
        <w:rPr>
          <w:rFonts w:ascii="Book Antiqua" w:hAnsi="Book Antiqua"/>
          <w:b w:val="0"/>
          <w:lang w:val="en-AU"/>
        </w:rPr>
        <w:t>No.</w:t>
      </w:r>
      <w:r w:rsidR="003C6F38">
        <w:rPr>
          <w:rFonts w:ascii="Book Antiqua" w:hAnsi="Book Antiqua"/>
          <w:b w:val="0"/>
          <w:lang w:val="en-AU"/>
        </w:rPr>
        <w:t> </w:t>
      </w:r>
      <w:r w:rsidRPr="00170551">
        <w:rPr>
          <w:rFonts w:ascii="Book Antiqua" w:hAnsi="Book Antiqua"/>
          <w:b w:val="0"/>
          <w:lang w:val="en-AU"/>
        </w:rPr>
        <w:t>3</w:t>
      </w:r>
      <w:r w:rsidR="003C6F38">
        <w:rPr>
          <w:rFonts w:ascii="Book Antiqua" w:hAnsi="Book Antiqua"/>
          <w:b w:val="0"/>
          <w:lang w:val="en-AU"/>
        </w:rPr>
        <w:t>)</w:t>
      </w:r>
      <w:r w:rsidRPr="00170551">
        <w:rPr>
          <w:rFonts w:ascii="Book Antiqua" w:hAnsi="Book Antiqua"/>
          <w:b w:val="0"/>
          <w:lang w:val="en-AU"/>
        </w:rPr>
        <w:t xml:space="preserve"> and </w:t>
      </w:r>
      <w:r w:rsidR="003C6F38">
        <w:rPr>
          <w:rFonts w:ascii="Book Antiqua" w:hAnsi="Book Antiqua"/>
          <w:b w:val="0"/>
          <w:lang w:val="en-AU"/>
        </w:rPr>
        <w:t>(N</w:t>
      </w:r>
      <w:r w:rsidRPr="00170551">
        <w:rPr>
          <w:rFonts w:ascii="Book Antiqua" w:hAnsi="Book Antiqua"/>
          <w:b w:val="0"/>
          <w:lang w:val="en-AU"/>
        </w:rPr>
        <w:t>o.</w:t>
      </w:r>
      <w:r w:rsidR="003C6F38">
        <w:rPr>
          <w:rFonts w:ascii="Book Antiqua" w:hAnsi="Book Antiqua"/>
          <w:b w:val="0"/>
          <w:lang w:val="en-AU"/>
        </w:rPr>
        <w:t> </w:t>
      </w:r>
      <w:r w:rsidRPr="00170551">
        <w:rPr>
          <w:rFonts w:ascii="Book Antiqua" w:hAnsi="Book Antiqua"/>
          <w:b w:val="0"/>
          <w:lang w:val="en-AU"/>
        </w:rPr>
        <w:t>4</w:t>
      </w:r>
      <w:r w:rsidR="003C6F38">
        <w:rPr>
          <w:rFonts w:ascii="Book Antiqua" w:hAnsi="Book Antiqua"/>
          <w:b w:val="0"/>
          <w:lang w:val="en-AU"/>
        </w:rPr>
        <w:t>)</w:t>
      </w:r>
      <w:r w:rsidRPr="00170551">
        <w:rPr>
          <w:rFonts w:ascii="Book Antiqua" w:hAnsi="Book Antiqua"/>
          <w:b w:val="0"/>
          <w:lang w:val="en-AU"/>
        </w:rPr>
        <w:t xml:space="preserve">, Special Appropriations and Special Accounts. </w:t>
      </w:r>
    </w:p>
    <w:p w14:paraId="328B8812" w14:textId="77777777" w:rsidR="00170551" w:rsidRDefault="00170551" w:rsidP="000F0A95">
      <w:pPr>
        <w:pStyle w:val="TableHeading"/>
        <w:jc w:val="both"/>
        <w:rPr>
          <w:rFonts w:ascii="Book Antiqua" w:hAnsi="Book Antiqua"/>
          <w:b w:val="0"/>
          <w:lang w:val="en-AU"/>
        </w:rPr>
      </w:pPr>
      <w:r w:rsidRPr="00170551">
        <w:rPr>
          <w:rFonts w:ascii="Book Antiqua" w:hAnsi="Book Antiqua"/>
          <w:b w:val="0"/>
          <w:lang w:val="en-AU"/>
        </w:rPr>
        <w:t>Amounts presented below are consistent with amounts presented in the Appropriation Bills themselves, and as published in appropriation notes to the 2022–23 financial statements.</w:t>
      </w:r>
    </w:p>
    <w:p w14:paraId="2DEFEF82" w14:textId="77777777" w:rsidR="00170551" w:rsidRPr="00562ABE" w:rsidRDefault="00170551" w:rsidP="00170551">
      <w:pPr>
        <w:pStyle w:val="TableGraphic"/>
        <w:rPr>
          <w:color w:val="000000"/>
        </w:rPr>
      </w:pPr>
    </w:p>
    <w:bookmarkEnd w:id="101"/>
    <w:p w14:paraId="68C42750" w14:textId="77777777" w:rsidR="00B23FE0" w:rsidRPr="00D77D7B" w:rsidRDefault="00B23FE0" w:rsidP="009B0433">
      <w:pPr>
        <w:pStyle w:val="Heading5"/>
        <w:rPr>
          <w:b/>
          <w:i w:val="0"/>
          <w:lang w:eastAsia="x-none"/>
        </w:rPr>
      </w:pPr>
      <w:r w:rsidRPr="009E23D4">
        <w:rPr>
          <w:b/>
          <w:i w:val="0"/>
          <w:lang w:eastAsia="x-none"/>
        </w:rPr>
        <w:t xml:space="preserve">Table 1.1: Department </w:t>
      </w:r>
      <w:r>
        <w:rPr>
          <w:b/>
          <w:i w:val="0"/>
          <w:lang w:eastAsia="x-none"/>
        </w:rPr>
        <w:t>of Agriculture</w:t>
      </w:r>
      <w:r w:rsidRPr="009B0433">
        <w:rPr>
          <w:b/>
          <w:i w:val="0"/>
          <w:lang w:eastAsia="x-none"/>
        </w:rPr>
        <w:t>, Fisheries and Forestry</w:t>
      </w:r>
      <w:r w:rsidRPr="005F47B8">
        <w:rPr>
          <w:b/>
          <w:i w:val="0"/>
          <w:lang w:eastAsia="x-none"/>
        </w:rPr>
        <w:t xml:space="preserve"> </w:t>
      </w:r>
      <w:bookmarkStart w:id="102" w:name="_Hlk90058359"/>
      <w:r w:rsidRPr="005F47B8">
        <w:rPr>
          <w:b/>
          <w:i w:val="0"/>
          <w:lang w:eastAsia="x-none"/>
        </w:rPr>
        <w:t xml:space="preserve">– Resource Statement </w:t>
      </w:r>
      <w:r w:rsidRPr="009B0433">
        <w:rPr>
          <w:b/>
          <w:i w:val="0"/>
          <w:lang w:eastAsia="x-none"/>
        </w:rPr>
        <w:t xml:space="preserve">– </w:t>
      </w:r>
      <w:bookmarkStart w:id="103" w:name="_Hlk151560344"/>
      <w:r w:rsidRPr="005F47B8">
        <w:rPr>
          <w:b/>
          <w:i w:val="0"/>
          <w:lang w:eastAsia="x-none"/>
        </w:rPr>
        <w:t>Additional Estimates</w:t>
      </w:r>
      <w:r w:rsidRPr="009B0433">
        <w:rPr>
          <w:b/>
          <w:i w:val="0"/>
          <w:lang w:eastAsia="x-none"/>
        </w:rPr>
        <w:t xml:space="preserve"> for 2023–24 as at </w:t>
      </w:r>
      <w:r w:rsidRPr="00426E80">
        <w:rPr>
          <w:b/>
          <w:i w:val="0"/>
          <w:lang w:eastAsia="x-none"/>
        </w:rPr>
        <w:t>February 20</w:t>
      </w:r>
      <w:r w:rsidRPr="009B0433">
        <w:rPr>
          <w:b/>
          <w:i w:val="0"/>
          <w:lang w:eastAsia="x-none"/>
        </w:rPr>
        <w:t>2</w:t>
      </w:r>
      <w:bookmarkEnd w:id="102"/>
      <w:r w:rsidRPr="009B0433">
        <w:rPr>
          <w:b/>
          <w:i w:val="0"/>
          <w:lang w:eastAsia="x-none"/>
        </w:rPr>
        <w:t>4</w:t>
      </w:r>
      <w:bookmarkEnd w:id="103"/>
    </w:p>
    <w:p w14:paraId="48252724" w14:textId="77777777" w:rsidR="00B23FE0" w:rsidRPr="007013DB" w:rsidRDefault="005E17FF" w:rsidP="005E4B20">
      <w:pPr>
        <w:pStyle w:val="BodyText"/>
        <w:spacing w:after="0"/>
        <w:jc w:val="both"/>
        <w:rPr>
          <w:rFonts w:ascii="Book Antiqua" w:eastAsia="Times New Roman" w:hAnsi="Book Antiqua"/>
          <w:sz w:val="16"/>
          <w:szCs w:val="16"/>
          <w:lang w:val="en-AU" w:eastAsia="en-AU"/>
        </w:rPr>
      </w:pPr>
      <w:r>
        <w:rPr>
          <w:rFonts w:ascii="Book Antiqua" w:eastAsia="Times New Roman" w:hAnsi="Book Antiqua"/>
          <w:sz w:val="20"/>
          <w:szCs w:val="20"/>
          <w:lang w:val="en-AU" w:eastAsia="en-AU"/>
        </w:rPr>
        <w:pict w14:anchorId="3EA1AB56">
          <v:shape id="_x0000_i1028" type="#_x0000_t75" style="width:387.55pt;height:326.8pt">
            <v:imagedata r:id="rId57" o:title=""/>
          </v:shape>
        </w:pict>
      </w:r>
    </w:p>
    <w:p w14:paraId="545B6C50" w14:textId="77777777" w:rsidR="001247E0" w:rsidRPr="001247E0" w:rsidRDefault="001247E0" w:rsidP="005E4B20">
      <w:pPr>
        <w:pStyle w:val="TableHeading"/>
        <w:tabs>
          <w:tab w:val="left" w:pos="284"/>
        </w:tabs>
        <w:spacing w:before="0" w:after="0"/>
        <w:jc w:val="both"/>
        <w:rPr>
          <w:rFonts w:cs="Arial"/>
          <w:b w:val="0"/>
          <w:sz w:val="16"/>
          <w:szCs w:val="16"/>
        </w:rPr>
      </w:pPr>
      <w:bookmarkStart w:id="104" w:name="_Hlk153288538"/>
      <w:r w:rsidRPr="001247E0">
        <w:rPr>
          <w:rFonts w:cs="Arial"/>
          <w:b w:val="0"/>
          <w:sz w:val="16"/>
          <w:szCs w:val="16"/>
        </w:rPr>
        <w:t>Continued on following pages</w:t>
      </w:r>
    </w:p>
    <w:bookmarkEnd w:id="104"/>
    <w:p w14:paraId="525729E7" w14:textId="77777777" w:rsidR="00B23FE0" w:rsidRDefault="00B23FE0" w:rsidP="00B23FE0">
      <w:pPr>
        <w:sectPr w:rsidR="00B23FE0" w:rsidSect="00850DF1">
          <w:headerReference w:type="even" r:id="rId58"/>
          <w:footerReference w:type="even" r:id="rId59"/>
          <w:headerReference w:type="first" r:id="rId60"/>
          <w:footerReference w:type="first" r:id="rId61"/>
          <w:pgSz w:w="11907" w:h="16840" w:code="9"/>
          <w:pgMar w:top="2466" w:right="2098" w:bottom="2127" w:left="2098" w:header="1899" w:footer="1899" w:gutter="0"/>
          <w:cols w:space="708"/>
          <w:titlePg/>
          <w:docGrid w:linePitch="360"/>
        </w:sectPr>
      </w:pPr>
    </w:p>
    <w:p w14:paraId="74EF71E2" w14:textId="77777777" w:rsidR="00B23FE0" w:rsidRPr="005E4B20" w:rsidRDefault="00641144" w:rsidP="00BE1104">
      <w:pPr>
        <w:pStyle w:val="BodyText"/>
        <w:spacing w:after="0"/>
        <w:rPr>
          <w:rFonts w:ascii="Book Antiqua" w:eastAsia="Times New Roman" w:hAnsi="Book Antiqua"/>
          <w:sz w:val="16"/>
          <w:szCs w:val="16"/>
          <w:lang w:val="en-AU" w:eastAsia="en-AU"/>
        </w:rPr>
      </w:pPr>
      <w:bookmarkStart w:id="106" w:name="_Hlk153288521"/>
      <w:r w:rsidRPr="00A01AEC">
        <w:rPr>
          <w:rFonts w:ascii="Arial" w:hAnsi="Arial" w:cs="Arial"/>
          <w:b/>
          <w:bCs/>
          <w:sz w:val="20"/>
          <w:szCs w:val="20"/>
          <w:lang w:val="en-AU"/>
        </w:rPr>
        <w:lastRenderedPageBreak/>
        <w:t xml:space="preserve">Table 1.1: Department of Agriculture, Fisheries and Forestry – Resource Statement – Additional Estimates for 2023–24 as at February 2024 </w:t>
      </w:r>
      <w:r w:rsidR="00B23FE0" w:rsidRPr="00A01AEC">
        <w:rPr>
          <w:rFonts w:ascii="Arial" w:hAnsi="Arial" w:cs="Arial"/>
          <w:b/>
          <w:bCs/>
          <w:sz w:val="20"/>
          <w:szCs w:val="20"/>
          <w:lang w:val="en-AU"/>
        </w:rPr>
        <w:t>(continued)</w:t>
      </w:r>
      <w:bookmarkEnd w:id="106"/>
      <w:r w:rsidR="005E17FF">
        <w:rPr>
          <w:rFonts w:ascii="Book Antiqua" w:eastAsia="Times New Roman" w:hAnsi="Book Antiqua"/>
          <w:sz w:val="20"/>
          <w:szCs w:val="20"/>
          <w:lang w:val="en-AU" w:eastAsia="en-AU"/>
        </w:rPr>
        <w:pict w14:anchorId="4FD97801">
          <v:shape id="_x0000_i1087" type="#_x0000_t75" style="width:387.55pt;height:395.05pt">
            <v:imagedata r:id="rId62" o:title=""/>
          </v:shape>
        </w:pict>
      </w:r>
    </w:p>
    <w:p w14:paraId="20F0EBAE" w14:textId="77777777" w:rsidR="00B23FE0" w:rsidRPr="001247E0" w:rsidRDefault="001247E0" w:rsidP="001247E0">
      <w:pPr>
        <w:pStyle w:val="TableHeading"/>
        <w:tabs>
          <w:tab w:val="left" w:pos="284"/>
        </w:tabs>
        <w:spacing w:before="0" w:after="0"/>
        <w:jc w:val="both"/>
        <w:rPr>
          <w:rFonts w:cs="Arial"/>
          <w:b w:val="0"/>
          <w:sz w:val="16"/>
          <w:szCs w:val="16"/>
        </w:rPr>
      </w:pPr>
      <w:r w:rsidRPr="001247E0">
        <w:rPr>
          <w:rFonts w:cs="Arial"/>
          <w:b w:val="0"/>
          <w:sz w:val="16"/>
          <w:szCs w:val="16"/>
        </w:rPr>
        <w:t>Continued on following pages</w:t>
      </w:r>
    </w:p>
    <w:p w14:paraId="558E405C" w14:textId="77777777" w:rsidR="00B23FE0" w:rsidRPr="001247E0" w:rsidRDefault="00B23FE0" w:rsidP="001247E0">
      <w:pPr>
        <w:pStyle w:val="TableHeading"/>
        <w:tabs>
          <w:tab w:val="left" w:pos="284"/>
        </w:tabs>
        <w:spacing w:before="0" w:after="0"/>
        <w:jc w:val="both"/>
        <w:rPr>
          <w:rFonts w:cs="Arial"/>
          <w:b w:val="0"/>
          <w:sz w:val="16"/>
          <w:szCs w:val="16"/>
        </w:rPr>
        <w:sectPr w:rsidR="00B23FE0" w:rsidRPr="001247E0" w:rsidSect="00850DF1">
          <w:headerReference w:type="first" r:id="rId63"/>
          <w:pgSz w:w="11907" w:h="16840" w:code="9"/>
          <w:pgMar w:top="2466" w:right="2098" w:bottom="2127" w:left="2098" w:header="1899" w:footer="1899" w:gutter="0"/>
          <w:cols w:space="708"/>
          <w:titlePg/>
          <w:docGrid w:linePitch="360"/>
        </w:sectPr>
      </w:pPr>
    </w:p>
    <w:p w14:paraId="4D47F492" w14:textId="77777777" w:rsidR="00E25813" w:rsidRDefault="00641144" w:rsidP="00BE1104">
      <w:pPr>
        <w:pStyle w:val="BodyText"/>
        <w:spacing w:after="0"/>
        <w:rPr>
          <w:rFonts w:ascii="Arial" w:hAnsi="Arial" w:cs="Arial"/>
          <w:b/>
          <w:bCs/>
          <w:sz w:val="20"/>
          <w:szCs w:val="20"/>
          <w:lang w:val="en-AU"/>
        </w:rPr>
      </w:pPr>
      <w:r w:rsidRPr="00A01AEC">
        <w:rPr>
          <w:rFonts w:ascii="Arial" w:hAnsi="Arial" w:cs="Arial"/>
          <w:b/>
          <w:bCs/>
          <w:sz w:val="20"/>
          <w:szCs w:val="20"/>
          <w:lang w:val="en-AU"/>
        </w:rPr>
        <w:lastRenderedPageBreak/>
        <w:t>Table 1.1: Department of Agriculture, Fisheries and Forestry – Resource Statement – Additional Estimates for 2023–24 as at February 2024 (continued)</w:t>
      </w:r>
    </w:p>
    <w:p w14:paraId="5C7E5523" w14:textId="77777777" w:rsidR="00E25813" w:rsidRDefault="00E25813" w:rsidP="00B1249A">
      <w:pPr>
        <w:pStyle w:val="BodyText"/>
        <w:spacing w:after="0"/>
        <w:jc w:val="both"/>
        <w:rPr>
          <w:rFonts w:ascii="Arial" w:hAnsi="Arial" w:cs="Arial"/>
          <w:b/>
          <w:bCs/>
          <w:sz w:val="20"/>
          <w:szCs w:val="20"/>
          <w:lang w:val="en-AU"/>
        </w:rPr>
      </w:pPr>
    </w:p>
    <w:p w14:paraId="75950038" w14:textId="77777777" w:rsidR="00E25813" w:rsidRPr="00825B4C" w:rsidRDefault="00E25813" w:rsidP="00E25813">
      <w:pPr>
        <w:pStyle w:val="ChartandTableFootnote"/>
        <w:numPr>
          <w:ilvl w:val="0"/>
          <w:numId w:val="15"/>
        </w:numPr>
        <w:ind w:left="284" w:hanging="284"/>
        <w:rPr>
          <w:iCs/>
        </w:rPr>
      </w:pPr>
      <w:bookmarkStart w:id="107" w:name="_Hlk80002578"/>
      <w:bookmarkStart w:id="108" w:name="_Hlk151560480"/>
      <w:bookmarkStart w:id="109" w:name="_Hlk153189663"/>
      <w:r w:rsidRPr="00825B4C">
        <w:rPr>
          <w:i/>
        </w:rPr>
        <w:t>Appropriation Act (No. 1) 202</w:t>
      </w:r>
      <w:r>
        <w:rPr>
          <w:i/>
          <w:lang w:val="en-AU"/>
        </w:rPr>
        <w:t>3</w:t>
      </w:r>
      <w:r w:rsidRPr="00825B4C">
        <w:rPr>
          <w:i/>
        </w:rPr>
        <w:t>–2</w:t>
      </w:r>
      <w:r>
        <w:rPr>
          <w:i/>
          <w:lang w:val="en-AU"/>
        </w:rPr>
        <w:t>4</w:t>
      </w:r>
      <w:r w:rsidRPr="00825B4C">
        <w:rPr>
          <w:i/>
        </w:rPr>
        <w:t xml:space="preserve"> </w:t>
      </w:r>
      <w:r w:rsidRPr="00825B4C">
        <w:rPr>
          <w:iCs/>
        </w:rPr>
        <w:t>and Appropriation Bill (No. 3) 202</w:t>
      </w:r>
      <w:r>
        <w:rPr>
          <w:iCs/>
          <w:lang w:val="en-AU"/>
        </w:rPr>
        <w:t>3</w:t>
      </w:r>
      <w:r w:rsidRPr="00825B4C">
        <w:rPr>
          <w:iCs/>
        </w:rPr>
        <w:t>–2</w:t>
      </w:r>
      <w:bookmarkEnd w:id="107"/>
      <w:r>
        <w:rPr>
          <w:iCs/>
          <w:lang w:val="en-AU"/>
        </w:rPr>
        <w:t>4</w:t>
      </w:r>
      <w:r w:rsidRPr="00825B4C">
        <w:rPr>
          <w:iCs/>
        </w:rPr>
        <w:t>.</w:t>
      </w:r>
      <w:r>
        <w:rPr>
          <w:iCs/>
          <w:lang w:val="en-AU"/>
        </w:rPr>
        <w:t xml:space="preserve"> </w:t>
      </w:r>
      <w:r w:rsidRPr="00185D7A">
        <w:rPr>
          <w:iCs/>
        </w:rPr>
        <w:t>Actual Available</w:t>
      </w:r>
      <w:r>
        <w:rPr>
          <w:iCs/>
        </w:rPr>
        <w:t xml:space="preserve"> Appropriation column</w:t>
      </w:r>
      <w:r w:rsidRPr="00FC17C5">
        <w:rPr>
          <w:iCs/>
        </w:rPr>
        <w:t xml:space="preserve"> </w:t>
      </w:r>
      <w:r w:rsidRPr="007A5FF1">
        <w:rPr>
          <w:iCs/>
        </w:rPr>
        <w:t>reflect</w:t>
      </w:r>
      <w:r>
        <w:rPr>
          <w:iCs/>
        </w:rPr>
        <w:t>s</w:t>
      </w:r>
      <w:r w:rsidRPr="007A5FF1">
        <w:rPr>
          <w:iCs/>
        </w:rPr>
        <w:t xml:space="preserve"> the closing unspent appropriation balance from the entity’s 2022</w:t>
      </w:r>
      <w:r>
        <w:rPr>
          <w:iCs/>
        </w:rPr>
        <w:t>–</w:t>
      </w:r>
      <w:r w:rsidRPr="007A5FF1">
        <w:rPr>
          <w:iCs/>
        </w:rPr>
        <w:t>23 annual report</w:t>
      </w:r>
      <w:r>
        <w:rPr>
          <w:iCs/>
        </w:rPr>
        <w:t xml:space="preserve"> and encompasses </w:t>
      </w:r>
      <w:r w:rsidRPr="00D948BC">
        <w:rPr>
          <w:i/>
        </w:rPr>
        <w:t>Appropriation Act (No.</w:t>
      </w:r>
      <w:r>
        <w:rPr>
          <w:i/>
          <w:lang w:val="en-AU"/>
        </w:rPr>
        <w:t> </w:t>
      </w:r>
      <w:r w:rsidRPr="00D948BC">
        <w:rPr>
          <w:i/>
        </w:rPr>
        <w:t xml:space="preserve">1) </w:t>
      </w:r>
      <w:r>
        <w:rPr>
          <w:i/>
        </w:rPr>
        <w:t>2022–2023, Supply Act (No.</w:t>
      </w:r>
      <w:r>
        <w:rPr>
          <w:i/>
          <w:lang w:val="en-AU"/>
        </w:rPr>
        <w:t> </w:t>
      </w:r>
      <w:r>
        <w:rPr>
          <w:i/>
        </w:rPr>
        <w:t>1) 2022–2023, Supply Act (No.</w:t>
      </w:r>
      <w:r>
        <w:rPr>
          <w:i/>
          <w:lang w:val="en-AU"/>
        </w:rPr>
        <w:t> </w:t>
      </w:r>
      <w:r>
        <w:rPr>
          <w:i/>
        </w:rPr>
        <w:t xml:space="preserve">3) 2022–2023 </w:t>
      </w:r>
      <w:r w:rsidRPr="00985AA7">
        <w:rPr>
          <w:iCs/>
        </w:rPr>
        <w:t>and</w:t>
      </w:r>
      <w:r>
        <w:rPr>
          <w:i/>
        </w:rPr>
        <w:t xml:space="preserve"> Appropriation Act (No.</w:t>
      </w:r>
      <w:r>
        <w:rPr>
          <w:i/>
          <w:lang w:val="en-AU"/>
        </w:rPr>
        <w:t> </w:t>
      </w:r>
      <w:r>
        <w:rPr>
          <w:i/>
        </w:rPr>
        <w:t>3) 2022–2023</w:t>
      </w:r>
      <w:bookmarkEnd w:id="109"/>
      <w:r>
        <w:rPr>
          <w:i/>
        </w:rPr>
        <w:t>.</w:t>
      </w:r>
    </w:p>
    <w:bookmarkEnd w:id="108"/>
    <w:p w14:paraId="703662BF" w14:textId="77777777" w:rsidR="00E25813" w:rsidRPr="00B35364" w:rsidRDefault="00E25813" w:rsidP="00E25813">
      <w:pPr>
        <w:pStyle w:val="ChartandTableFootnote"/>
        <w:numPr>
          <w:ilvl w:val="0"/>
          <w:numId w:val="15"/>
        </w:numPr>
        <w:ind w:left="284" w:hanging="284"/>
      </w:pPr>
      <w:r w:rsidRPr="00794E78">
        <w:rPr>
          <w:color w:val="000000"/>
          <w:lang w:val="en-AU"/>
        </w:rPr>
        <w:t>Excludes $128.394 million subject</w:t>
      </w:r>
      <w:r>
        <w:rPr>
          <w:lang w:val="en-AU"/>
        </w:rPr>
        <w:t xml:space="preserve"> </w:t>
      </w:r>
      <w:r w:rsidRPr="00B35364">
        <w:rPr>
          <w:lang w:val="en-AU"/>
        </w:rPr>
        <w:t xml:space="preserve">to administrative quarantine by the Department of Finance or withheld under section 51 of the </w:t>
      </w:r>
      <w:r w:rsidRPr="00B35364">
        <w:rPr>
          <w:i/>
          <w:lang w:val="en-AU"/>
        </w:rPr>
        <w:t>Public Governance, Performance and Accountability Act 2013</w:t>
      </w:r>
      <w:r w:rsidRPr="00B35364">
        <w:rPr>
          <w:lang w:val="en-AU"/>
        </w:rPr>
        <w:t xml:space="preserve"> (PGPA Act).</w:t>
      </w:r>
    </w:p>
    <w:p w14:paraId="717723B5" w14:textId="77777777" w:rsidR="00E25813" w:rsidRPr="00B35364" w:rsidRDefault="00E25813" w:rsidP="00E25813">
      <w:pPr>
        <w:pStyle w:val="ChartandTableFootnote"/>
        <w:numPr>
          <w:ilvl w:val="0"/>
          <w:numId w:val="15"/>
        </w:numPr>
        <w:ind w:left="284" w:hanging="284"/>
      </w:pPr>
      <w:r w:rsidRPr="00B35364">
        <w:rPr>
          <w:lang w:val="en-AU"/>
        </w:rPr>
        <w:t>Exclude</w:t>
      </w:r>
      <w:r>
        <w:rPr>
          <w:lang w:val="en-AU"/>
        </w:rPr>
        <w:t>s</w:t>
      </w:r>
      <w:r w:rsidRPr="00B35364">
        <w:rPr>
          <w:lang w:val="en-AU"/>
        </w:rPr>
        <w:t xml:space="preserve"> departmental capital budget (DCB).</w:t>
      </w:r>
    </w:p>
    <w:p w14:paraId="02A1CD5F" w14:textId="77777777" w:rsidR="00E25813" w:rsidRPr="00940F61" w:rsidRDefault="00E25813" w:rsidP="00E25813">
      <w:pPr>
        <w:pStyle w:val="ChartandTableFootnote"/>
        <w:numPr>
          <w:ilvl w:val="0"/>
          <w:numId w:val="15"/>
        </w:numPr>
        <w:ind w:left="284" w:hanging="284"/>
      </w:pPr>
      <w:r w:rsidRPr="00940F61">
        <w:t xml:space="preserve">Estimated </w:t>
      </w:r>
      <w:r w:rsidRPr="00940F61">
        <w:rPr>
          <w:lang w:val="en-AU"/>
        </w:rPr>
        <w:t xml:space="preserve">external </w:t>
      </w:r>
      <w:r w:rsidRPr="00940F61">
        <w:t>revenue under section</w:t>
      </w:r>
      <w:r w:rsidRPr="00940F61">
        <w:rPr>
          <w:lang w:val="en-AU"/>
        </w:rPr>
        <w:t> </w:t>
      </w:r>
      <w:r w:rsidRPr="00940F61">
        <w:t>74 of the PGPA Act.</w:t>
      </w:r>
    </w:p>
    <w:p w14:paraId="1450574F" w14:textId="77777777" w:rsidR="00E25813" w:rsidRPr="00940F61" w:rsidRDefault="00E25813" w:rsidP="00E25813">
      <w:pPr>
        <w:pStyle w:val="ChartandTableFootnote"/>
        <w:numPr>
          <w:ilvl w:val="0"/>
          <w:numId w:val="15"/>
        </w:numPr>
        <w:ind w:left="284" w:hanging="284"/>
      </w:pPr>
      <w:r w:rsidRPr="00940F61">
        <w:t xml:space="preserve">Departmental capital budgets are not separately identified in </w:t>
      </w:r>
      <w:r w:rsidRPr="00940F61">
        <w:rPr>
          <w:lang w:val="en-AU"/>
        </w:rPr>
        <w:t xml:space="preserve">the </w:t>
      </w:r>
      <w:r w:rsidRPr="000222DA">
        <w:rPr>
          <w:i/>
          <w:iCs/>
        </w:rPr>
        <w:t xml:space="preserve">Appropriation </w:t>
      </w:r>
      <w:r w:rsidRPr="000222DA">
        <w:rPr>
          <w:i/>
          <w:iCs/>
          <w:lang w:val="en-AU"/>
        </w:rPr>
        <w:t>Act (No. 1)</w:t>
      </w:r>
      <w:r w:rsidRPr="00940F61">
        <w:t xml:space="preserve"> form part of ordinary annual services items. Please refer to Table 3.</w:t>
      </w:r>
      <w:r w:rsidRPr="00940F61">
        <w:rPr>
          <w:lang w:val="en-AU"/>
        </w:rPr>
        <w:t>6</w:t>
      </w:r>
      <w:r w:rsidRPr="00940F61">
        <w:t xml:space="preserve"> for further details. For accounting purposes, this amount has been designated as a 'contribution by owner'.</w:t>
      </w:r>
    </w:p>
    <w:p w14:paraId="6932221A" w14:textId="77777777" w:rsidR="00E25813" w:rsidRPr="00D33DE0" w:rsidRDefault="00E25813" w:rsidP="00E25813">
      <w:pPr>
        <w:pStyle w:val="ChartandTableFootnote"/>
        <w:numPr>
          <w:ilvl w:val="0"/>
          <w:numId w:val="15"/>
        </w:numPr>
        <w:ind w:left="284" w:hanging="284"/>
      </w:pPr>
      <w:bookmarkStart w:id="110" w:name="_Hlk151560561"/>
      <w:bookmarkStart w:id="111" w:name="_Hlk153193803"/>
      <w:r w:rsidRPr="00985AA7">
        <w:rPr>
          <w:i/>
          <w:iCs/>
        </w:rPr>
        <w:t>Appropriation Act (No.</w:t>
      </w:r>
      <w:r w:rsidRPr="00985AA7">
        <w:rPr>
          <w:i/>
          <w:iCs/>
          <w:lang w:val="en-AU"/>
        </w:rPr>
        <w:t> </w:t>
      </w:r>
      <w:r w:rsidRPr="00985AA7">
        <w:rPr>
          <w:i/>
          <w:iCs/>
        </w:rPr>
        <w:t>2) 2023–2024</w:t>
      </w:r>
      <w:r w:rsidRPr="00C57E94">
        <w:t xml:space="preserve"> and Appropriation Bill (No.</w:t>
      </w:r>
      <w:r>
        <w:rPr>
          <w:lang w:val="en-AU"/>
        </w:rPr>
        <w:t> </w:t>
      </w:r>
      <w:r w:rsidRPr="00C57E94">
        <w:t xml:space="preserve">4) 2023–2024. Actual Available Appropriation column reflects the closing unspent appropriation balance from the entity’s 2022–23 annual report and encompasses </w:t>
      </w:r>
      <w:r w:rsidRPr="00985AA7">
        <w:rPr>
          <w:i/>
          <w:iCs/>
        </w:rPr>
        <w:t>Appropriation Act (No.</w:t>
      </w:r>
      <w:r w:rsidRPr="00985AA7">
        <w:rPr>
          <w:i/>
          <w:iCs/>
          <w:lang w:val="en-AU"/>
        </w:rPr>
        <w:t> </w:t>
      </w:r>
      <w:r w:rsidRPr="00985AA7">
        <w:rPr>
          <w:i/>
          <w:iCs/>
        </w:rPr>
        <w:t>2) 2022–2023</w:t>
      </w:r>
      <w:r w:rsidRPr="00C57E94">
        <w:t xml:space="preserve">, </w:t>
      </w:r>
      <w:r w:rsidRPr="00985AA7">
        <w:rPr>
          <w:i/>
          <w:iCs/>
        </w:rPr>
        <w:t>Supply Act (No.</w:t>
      </w:r>
      <w:r w:rsidRPr="00985AA7">
        <w:rPr>
          <w:i/>
          <w:iCs/>
          <w:lang w:val="en-AU"/>
        </w:rPr>
        <w:t> </w:t>
      </w:r>
      <w:r w:rsidRPr="00985AA7">
        <w:rPr>
          <w:i/>
          <w:iCs/>
        </w:rPr>
        <w:t>2) 2022–2023</w:t>
      </w:r>
      <w:r w:rsidRPr="00C57E94">
        <w:t xml:space="preserve">, </w:t>
      </w:r>
      <w:r w:rsidRPr="00985AA7">
        <w:rPr>
          <w:i/>
          <w:iCs/>
        </w:rPr>
        <w:t>Supply Act (No.</w:t>
      </w:r>
      <w:r w:rsidRPr="00985AA7">
        <w:rPr>
          <w:i/>
          <w:iCs/>
          <w:lang w:val="en-AU"/>
        </w:rPr>
        <w:t> </w:t>
      </w:r>
      <w:r w:rsidRPr="00985AA7">
        <w:rPr>
          <w:i/>
          <w:iCs/>
        </w:rPr>
        <w:t>4) 2022–2023</w:t>
      </w:r>
      <w:r w:rsidRPr="00C57E94">
        <w:t>, and Appropriation Act (No.</w:t>
      </w:r>
      <w:r>
        <w:rPr>
          <w:lang w:val="en-AU"/>
        </w:rPr>
        <w:t> </w:t>
      </w:r>
      <w:r w:rsidRPr="00C57E94">
        <w:t>4) 2022–2023</w:t>
      </w:r>
      <w:bookmarkEnd w:id="111"/>
      <w:r w:rsidRPr="00C57E94">
        <w:t>.</w:t>
      </w:r>
    </w:p>
    <w:p w14:paraId="43533D53" w14:textId="77777777" w:rsidR="00E25813" w:rsidRPr="00825B4C" w:rsidRDefault="00E25813" w:rsidP="00E25813">
      <w:pPr>
        <w:pStyle w:val="ChartandTableFootnote"/>
        <w:numPr>
          <w:ilvl w:val="0"/>
          <w:numId w:val="15"/>
        </w:numPr>
        <w:ind w:left="284" w:hanging="284"/>
        <w:rPr>
          <w:lang w:val="en-AU"/>
        </w:rPr>
      </w:pPr>
      <w:bookmarkStart w:id="112" w:name="_Hlk155943750"/>
      <w:bookmarkStart w:id="113" w:name="_Hlk155943763"/>
      <w:bookmarkEnd w:id="110"/>
      <w:r w:rsidRPr="004558EB">
        <w:t>Excludes trust moneys held in Services for Other Entities and Trust Moneys (SOETM) and other special accounts. For further information on special accounts (excluding amounts held on trust), please see Table 3.1</w:t>
      </w:r>
      <w:bookmarkEnd w:id="113"/>
      <w:r w:rsidRPr="004558EB">
        <w:t>.</w:t>
      </w:r>
    </w:p>
    <w:bookmarkEnd w:id="112"/>
    <w:p w14:paraId="6B6478FC" w14:textId="77777777" w:rsidR="00E25813" w:rsidRPr="00940F61" w:rsidRDefault="00E25813" w:rsidP="00E25813">
      <w:pPr>
        <w:pStyle w:val="ChartandTableFootnote"/>
        <w:numPr>
          <w:ilvl w:val="0"/>
          <w:numId w:val="15"/>
        </w:numPr>
        <w:ind w:left="284" w:hanging="284"/>
      </w:pPr>
      <w:r w:rsidRPr="00940F61">
        <w:t>Amounts credited to the special account(s) from the department’s annual appropriations</w:t>
      </w:r>
      <w:r w:rsidRPr="00940F61">
        <w:rPr>
          <w:lang w:val="en-AU"/>
        </w:rPr>
        <w:t xml:space="preserve"> or crediting provisions in special account acts</w:t>
      </w:r>
      <w:r w:rsidRPr="00940F61">
        <w:t>.</w:t>
      </w:r>
    </w:p>
    <w:p w14:paraId="0882419A" w14:textId="77777777" w:rsidR="00E25813" w:rsidRPr="00825B4C" w:rsidRDefault="00E25813" w:rsidP="00E25813">
      <w:pPr>
        <w:pStyle w:val="ChartandTableFootnote"/>
        <w:numPr>
          <w:ilvl w:val="0"/>
          <w:numId w:val="15"/>
        </w:numPr>
        <w:ind w:left="284" w:hanging="284"/>
        <w:rPr>
          <w:lang w:val="en-AU"/>
        </w:rPr>
      </w:pPr>
      <w:r w:rsidRPr="00825B4C">
        <w:rPr>
          <w:lang w:val="en-AU"/>
        </w:rPr>
        <w:t>'Corporate entities' are corporate Commonwealth entities and Commonwealth companies as defined under the PGPA Act.</w:t>
      </w:r>
    </w:p>
    <w:p w14:paraId="081B73B6" w14:textId="77777777" w:rsidR="00E25813" w:rsidRDefault="00E25813" w:rsidP="00E25813">
      <w:pPr>
        <w:pStyle w:val="Source"/>
        <w:rPr>
          <w:lang w:val="en-AU" w:eastAsia="en-AU"/>
        </w:rPr>
      </w:pPr>
    </w:p>
    <w:p w14:paraId="2032BA87" w14:textId="77777777" w:rsidR="00E25813" w:rsidRDefault="00E25813" w:rsidP="00E25813">
      <w:pPr>
        <w:pStyle w:val="Source"/>
      </w:pPr>
      <w:r w:rsidRPr="00480FC6">
        <w:t xml:space="preserve">Prepared on a resourcing (i.e. appropriations available) basis. </w:t>
      </w:r>
    </w:p>
    <w:p w14:paraId="552A835D" w14:textId="77777777" w:rsidR="00E25813" w:rsidRDefault="00E25813" w:rsidP="00E25813">
      <w:pPr>
        <w:pStyle w:val="NoSpacing"/>
        <w:rPr>
          <w:rStyle w:val="ChartandTableFootnoteChar"/>
        </w:rPr>
      </w:pPr>
    </w:p>
    <w:p w14:paraId="5AFE7B13" w14:textId="77777777" w:rsidR="00E25813" w:rsidRPr="00185D7A" w:rsidRDefault="00E25813" w:rsidP="00E25813">
      <w:pPr>
        <w:pStyle w:val="Source"/>
        <w:contextualSpacing/>
      </w:pPr>
      <w:r w:rsidRPr="00185D7A">
        <w:t>All figures shown above are GST exclusive – these may not match figures in the cash flow statement.</w:t>
      </w:r>
    </w:p>
    <w:p w14:paraId="6FC45E24" w14:textId="77777777" w:rsidR="00E25813" w:rsidRDefault="00E25813" w:rsidP="00E25813">
      <w:pPr>
        <w:spacing w:after="120"/>
        <w:rPr>
          <w:rFonts w:ascii="Arial" w:hAnsi="Arial"/>
          <w:b/>
        </w:rPr>
      </w:pPr>
    </w:p>
    <w:p w14:paraId="5B5C8DE7" w14:textId="77777777" w:rsidR="00E25813" w:rsidRPr="001247E0" w:rsidRDefault="00E25813" w:rsidP="00E25813">
      <w:pPr>
        <w:pStyle w:val="Source"/>
      </w:pPr>
      <w:r w:rsidRPr="001247E0">
        <w:t>Continued on following page</w:t>
      </w:r>
    </w:p>
    <w:p w14:paraId="08BCB675" w14:textId="77777777" w:rsidR="00E25813" w:rsidRDefault="00E25813" w:rsidP="00E25813">
      <w:pPr>
        <w:spacing w:after="120"/>
        <w:rPr>
          <w:rFonts w:ascii="Arial" w:hAnsi="Arial"/>
          <w:b/>
        </w:rPr>
      </w:pPr>
    </w:p>
    <w:p w14:paraId="4AB04A52" w14:textId="77777777" w:rsidR="00E25813" w:rsidRDefault="00E25813" w:rsidP="00E25813">
      <w:pPr>
        <w:spacing w:after="120"/>
        <w:rPr>
          <w:rFonts w:ascii="Arial" w:hAnsi="Arial"/>
          <w:b/>
        </w:rPr>
        <w:sectPr w:rsidR="00E25813" w:rsidSect="00850DF1">
          <w:headerReference w:type="first" r:id="rId64"/>
          <w:footerReference w:type="first" r:id="rId65"/>
          <w:pgSz w:w="11907" w:h="16840" w:code="9"/>
          <w:pgMar w:top="2466" w:right="2098" w:bottom="2127" w:left="2098" w:header="1899" w:footer="1899" w:gutter="0"/>
          <w:cols w:space="708"/>
          <w:titlePg/>
          <w:docGrid w:linePitch="360"/>
        </w:sectPr>
      </w:pPr>
    </w:p>
    <w:p w14:paraId="681FFEE2" w14:textId="77777777" w:rsidR="001247E0" w:rsidRPr="005E4B20" w:rsidRDefault="00E25813" w:rsidP="00BE1104">
      <w:pPr>
        <w:pStyle w:val="BodyText"/>
        <w:spacing w:after="0"/>
        <w:rPr>
          <w:rFonts w:ascii="Book Antiqua" w:eastAsia="Times New Roman" w:hAnsi="Book Antiqua"/>
          <w:sz w:val="16"/>
          <w:szCs w:val="16"/>
          <w:lang w:val="en-AU" w:eastAsia="en-AU"/>
        </w:rPr>
      </w:pPr>
      <w:r w:rsidRPr="00BE1104">
        <w:rPr>
          <w:rFonts w:ascii="Arial" w:hAnsi="Arial"/>
          <w:b/>
          <w:sz w:val="20"/>
          <w:szCs w:val="20"/>
        </w:rPr>
        <w:lastRenderedPageBreak/>
        <w:t>Table 1.1: Department of Agriculture, Fisheries and Forestry – Resource Statement – Additional Estimates for 2023–24 as at February 2024 (continued)</w:t>
      </w:r>
      <w:r w:rsidRPr="00BE1104">
        <w:rPr>
          <w:rFonts w:ascii="Arial" w:hAnsi="Arial"/>
          <w:b/>
          <w:sz w:val="20"/>
          <w:szCs w:val="20"/>
        </w:rPr>
        <w:br/>
      </w:r>
      <w:r>
        <w:rPr>
          <w:rFonts w:ascii="Arial" w:hAnsi="Arial"/>
          <w:b/>
        </w:rPr>
        <w:br/>
      </w:r>
      <w:r w:rsidR="005E17FF">
        <w:rPr>
          <w:sz w:val="16"/>
          <w:szCs w:val="16"/>
        </w:rPr>
        <w:pict w14:anchorId="5B36E05A">
          <v:shape id="_x0000_i1029" type="#_x0000_t75" style="width:387.55pt;height:423.25pt">
            <v:imagedata r:id="rId66" o:title=""/>
          </v:shape>
        </w:pict>
      </w:r>
    </w:p>
    <w:p w14:paraId="2E820ECD" w14:textId="77777777" w:rsidR="00B23FE0" w:rsidRDefault="00B23FE0" w:rsidP="00B23FE0"/>
    <w:p w14:paraId="4E7E9B20" w14:textId="77777777" w:rsidR="002548A3" w:rsidRDefault="002548A3" w:rsidP="00B23FE0">
      <w:pPr>
        <w:sectPr w:rsidR="002548A3" w:rsidSect="00850DF1">
          <w:headerReference w:type="first" r:id="rId67"/>
          <w:footerReference w:type="first" r:id="rId68"/>
          <w:pgSz w:w="11907" w:h="16840" w:code="9"/>
          <w:pgMar w:top="2466" w:right="2098" w:bottom="2127" w:left="2098" w:header="1899" w:footer="1899" w:gutter="0"/>
          <w:cols w:space="708"/>
          <w:titlePg/>
          <w:docGrid w:linePitch="360"/>
        </w:sectPr>
      </w:pPr>
    </w:p>
    <w:p w14:paraId="6A11ED7E" w14:textId="77777777" w:rsidR="00B23FE0" w:rsidRPr="005C20A5" w:rsidRDefault="00B23FE0" w:rsidP="00B23FE0">
      <w:pPr>
        <w:pStyle w:val="Heading3"/>
        <w:spacing w:before="120" w:after="120"/>
        <w:rPr>
          <w:rFonts w:ascii="Arial Bold" w:hAnsi="Arial Bold"/>
          <w:smallCaps w:val="0"/>
          <w:sz w:val="22"/>
        </w:rPr>
      </w:pPr>
      <w:r w:rsidRPr="005C20A5">
        <w:rPr>
          <w:rFonts w:ascii="Arial Bold" w:hAnsi="Arial Bold"/>
          <w:smallCaps w:val="0"/>
          <w:sz w:val="22"/>
        </w:rPr>
        <w:lastRenderedPageBreak/>
        <w:t>1.3</w:t>
      </w:r>
      <w:r w:rsidRPr="005C20A5">
        <w:rPr>
          <w:rFonts w:ascii="Arial Bold" w:hAnsi="Arial Bold"/>
          <w:smallCaps w:val="0"/>
          <w:sz w:val="22"/>
        </w:rPr>
        <w:tab/>
        <w:t>Entity measures</w:t>
      </w:r>
    </w:p>
    <w:p w14:paraId="4CD0F6EE" w14:textId="77777777" w:rsidR="00B23FE0" w:rsidRPr="00721739" w:rsidRDefault="00B23FE0" w:rsidP="00B23FE0">
      <w:pPr>
        <w:rPr>
          <w:color w:val="000000"/>
        </w:rPr>
      </w:pPr>
      <w:bookmarkStart w:id="114" w:name="_Hlk151560668"/>
      <w:r>
        <w:t xml:space="preserve">Table 1.2 summarises new Government measures taken since the 2023–24 Budget. </w:t>
      </w:r>
      <w:r>
        <w:br/>
        <w:t xml:space="preserve">The table is split </w:t>
      </w:r>
      <w:r w:rsidRPr="00173B87">
        <w:t xml:space="preserve">into </w:t>
      </w:r>
      <w:r w:rsidRPr="00892D50">
        <w:t>re</w:t>
      </w:r>
      <w:r>
        <w:t>ceipt</w:t>
      </w:r>
      <w:r w:rsidRPr="00892D50">
        <w:t xml:space="preserve">, </w:t>
      </w:r>
      <w:r>
        <w:t xml:space="preserve">payment and capital measures, with the affected programs </w:t>
      </w:r>
      <w:r w:rsidRPr="00486E77">
        <w:t>identified</w:t>
      </w:r>
      <w:bookmarkEnd w:id="114"/>
      <w:r w:rsidRPr="00631EB0">
        <w:t>.</w:t>
      </w:r>
    </w:p>
    <w:p w14:paraId="079DE17B" w14:textId="77777777" w:rsidR="00D84D85" w:rsidRPr="00721739" w:rsidRDefault="00B23FE0" w:rsidP="004136F8">
      <w:pPr>
        <w:pStyle w:val="Heading5"/>
        <w:rPr>
          <w:b/>
          <w:i w:val="0"/>
          <w:color w:val="000000"/>
          <w:lang w:val="en-AU" w:eastAsia="x-none"/>
        </w:rPr>
      </w:pPr>
      <w:r w:rsidRPr="009E23D4">
        <w:rPr>
          <w:b/>
          <w:i w:val="0"/>
          <w:lang w:eastAsia="x-none"/>
        </w:rPr>
        <w:t xml:space="preserve">Table 1.2: </w:t>
      </w:r>
      <w:r w:rsidRPr="00EE0460">
        <w:rPr>
          <w:b/>
          <w:i w:val="0"/>
          <w:lang w:eastAsia="x-none"/>
        </w:rPr>
        <w:t>Department of Agriculture</w:t>
      </w:r>
      <w:r w:rsidRPr="00D84D85">
        <w:rPr>
          <w:b/>
          <w:i w:val="0"/>
          <w:lang w:eastAsia="x-none"/>
        </w:rPr>
        <w:t xml:space="preserve">, </w:t>
      </w:r>
      <w:r>
        <w:rPr>
          <w:b/>
          <w:i w:val="0"/>
          <w:lang w:val="en-AU" w:eastAsia="x-none"/>
        </w:rPr>
        <w:t xml:space="preserve">Fisheries and Forestry </w:t>
      </w:r>
      <w:r w:rsidRPr="00EE0460">
        <w:rPr>
          <w:b/>
          <w:i w:val="0"/>
          <w:lang w:eastAsia="x-none"/>
        </w:rPr>
        <w:t xml:space="preserve">– </w:t>
      </w:r>
      <w:bookmarkStart w:id="115" w:name="_Hlk151560695"/>
      <w:r w:rsidRPr="00EE0460">
        <w:rPr>
          <w:b/>
          <w:i w:val="0"/>
          <w:lang w:eastAsia="x-none"/>
        </w:rPr>
        <w:t>measures</w:t>
      </w:r>
      <w:r w:rsidRPr="009E23D4">
        <w:rPr>
          <w:b/>
          <w:i w:val="0"/>
          <w:lang w:eastAsia="x-none"/>
        </w:rPr>
        <w:t xml:space="preserve"> since 20</w:t>
      </w:r>
      <w:r>
        <w:rPr>
          <w:b/>
          <w:i w:val="0"/>
          <w:lang w:val="en-AU" w:eastAsia="x-none"/>
        </w:rPr>
        <w:t>23</w:t>
      </w:r>
      <w:r w:rsidRPr="009E23D4">
        <w:rPr>
          <w:b/>
          <w:i w:val="0"/>
          <w:lang w:eastAsia="x-none"/>
        </w:rPr>
        <w:t>–</w:t>
      </w:r>
      <w:r w:rsidRPr="00D84D85">
        <w:rPr>
          <w:b/>
          <w:i w:val="0"/>
          <w:lang w:eastAsia="x-none"/>
        </w:rPr>
        <w:t>2</w:t>
      </w:r>
      <w:r>
        <w:rPr>
          <w:b/>
          <w:i w:val="0"/>
          <w:lang w:val="en-AU" w:eastAsia="x-none"/>
        </w:rPr>
        <w:t>4</w:t>
      </w:r>
      <w:r w:rsidRPr="009E23D4">
        <w:rPr>
          <w:b/>
          <w:i w:val="0"/>
          <w:lang w:eastAsia="x-none"/>
        </w:rPr>
        <w:t xml:space="preserve"> Budget</w:t>
      </w:r>
      <w:bookmarkEnd w:id="99"/>
      <w:bookmarkEnd w:id="100"/>
      <w:bookmarkEnd w:id="115"/>
    </w:p>
    <w:p w14:paraId="4EDFD711" w14:textId="77777777" w:rsidR="00B23FE0" w:rsidRDefault="005E17FF" w:rsidP="00064943">
      <w:pPr>
        <w:pStyle w:val="NoSpacing"/>
        <w:rPr>
          <w:rFonts w:ascii="Arial" w:hAnsi="Arial" w:cs="Arial"/>
          <w:color w:val="000000"/>
          <w:sz w:val="16"/>
          <w:szCs w:val="16"/>
          <w:lang w:val="x-none"/>
        </w:rPr>
      </w:pPr>
      <w:bookmarkStart w:id="116" w:name="_Hlk90890752"/>
      <w:bookmarkEnd w:id="98"/>
      <w:r>
        <w:rPr>
          <w:rFonts w:ascii="Arial" w:hAnsi="Arial" w:cs="Arial"/>
          <w:color w:val="000000"/>
          <w:sz w:val="16"/>
          <w:szCs w:val="16"/>
          <w:lang w:val="x-none"/>
        </w:rPr>
        <w:pict w14:anchorId="6349BBED">
          <v:shape id="_x0000_i1030" type="#_x0000_t75" style="width:385.65pt;height:422.6pt">
            <v:imagedata r:id="rId69" o:title=""/>
          </v:shape>
        </w:pict>
      </w:r>
    </w:p>
    <w:p w14:paraId="7C4A8788" w14:textId="77777777" w:rsidR="007013DB" w:rsidRDefault="007013DB" w:rsidP="001247E0">
      <w:pPr>
        <w:pStyle w:val="TableHeading"/>
        <w:tabs>
          <w:tab w:val="left" w:pos="284"/>
        </w:tabs>
        <w:spacing w:before="0" w:after="0"/>
        <w:jc w:val="both"/>
        <w:rPr>
          <w:rFonts w:cs="Arial"/>
          <w:b w:val="0"/>
          <w:sz w:val="16"/>
          <w:szCs w:val="16"/>
        </w:rPr>
      </w:pPr>
    </w:p>
    <w:p w14:paraId="523E5CDF" w14:textId="77777777" w:rsidR="001247E0" w:rsidRPr="001247E0" w:rsidRDefault="001247E0" w:rsidP="001247E0">
      <w:pPr>
        <w:pStyle w:val="TableHeading"/>
        <w:tabs>
          <w:tab w:val="left" w:pos="284"/>
        </w:tabs>
        <w:spacing w:before="0" w:after="0"/>
        <w:jc w:val="both"/>
        <w:rPr>
          <w:rFonts w:cs="Arial"/>
          <w:b w:val="0"/>
          <w:sz w:val="16"/>
          <w:szCs w:val="16"/>
        </w:rPr>
      </w:pPr>
      <w:r w:rsidRPr="001247E0">
        <w:rPr>
          <w:rFonts w:cs="Arial"/>
          <w:b w:val="0"/>
          <w:sz w:val="16"/>
          <w:szCs w:val="16"/>
        </w:rPr>
        <w:t>Continued on following pages</w:t>
      </w:r>
    </w:p>
    <w:p w14:paraId="3D7DC994" w14:textId="77777777" w:rsidR="00B23FE0" w:rsidRDefault="00B23FE0" w:rsidP="00064943">
      <w:pPr>
        <w:pStyle w:val="NoSpacing"/>
        <w:rPr>
          <w:rFonts w:ascii="Arial" w:hAnsi="Arial" w:cs="Arial"/>
          <w:color w:val="000000"/>
          <w:sz w:val="16"/>
          <w:szCs w:val="16"/>
          <w:lang w:val="x-none"/>
        </w:rPr>
      </w:pPr>
    </w:p>
    <w:p w14:paraId="1DAB0231" w14:textId="77777777" w:rsidR="00B23FE0" w:rsidRDefault="00B23FE0" w:rsidP="00064943">
      <w:pPr>
        <w:pStyle w:val="NoSpacing"/>
        <w:rPr>
          <w:rFonts w:ascii="Arial" w:hAnsi="Arial" w:cs="Arial"/>
          <w:color w:val="000000"/>
          <w:sz w:val="16"/>
          <w:szCs w:val="16"/>
          <w:lang w:val="x-none"/>
        </w:rPr>
      </w:pPr>
    </w:p>
    <w:p w14:paraId="447FD9F5" w14:textId="77777777" w:rsidR="002548A3" w:rsidRDefault="002548A3" w:rsidP="00064943">
      <w:pPr>
        <w:pStyle w:val="NoSpacing"/>
        <w:rPr>
          <w:rFonts w:ascii="Arial" w:hAnsi="Arial" w:cs="Arial"/>
          <w:color w:val="000000"/>
          <w:sz w:val="16"/>
          <w:szCs w:val="16"/>
          <w:lang w:val="x-none"/>
        </w:rPr>
        <w:sectPr w:rsidR="002548A3" w:rsidSect="00850DF1">
          <w:headerReference w:type="first" r:id="rId70"/>
          <w:footerReference w:type="first" r:id="rId71"/>
          <w:pgSz w:w="11907" w:h="16840" w:code="9"/>
          <w:pgMar w:top="2466" w:right="2098" w:bottom="2127" w:left="2098" w:header="1899" w:footer="1899" w:gutter="0"/>
          <w:cols w:space="708"/>
          <w:titlePg/>
          <w:docGrid w:linePitch="360"/>
        </w:sectPr>
      </w:pPr>
    </w:p>
    <w:p w14:paraId="77D962C5" w14:textId="77777777" w:rsidR="002548A3" w:rsidRPr="005A04FB" w:rsidRDefault="002548A3" w:rsidP="002548A3">
      <w:pPr>
        <w:pStyle w:val="BodyText"/>
        <w:spacing w:after="0"/>
        <w:rPr>
          <w:rFonts w:ascii="Arial" w:hAnsi="Arial" w:cs="Arial"/>
          <w:b/>
          <w:color w:val="000000"/>
          <w:sz w:val="20"/>
          <w:szCs w:val="20"/>
          <w:lang w:val="en-AU" w:eastAsia="x-none"/>
        </w:rPr>
      </w:pPr>
      <w:r w:rsidRPr="005A04FB">
        <w:rPr>
          <w:rFonts w:ascii="Arial" w:hAnsi="Arial" w:cs="Arial"/>
          <w:b/>
          <w:noProof/>
          <w:sz w:val="20"/>
          <w:szCs w:val="20"/>
        </w:rPr>
        <w:lastRenderedPageBreak/>
        <w:t xml:space="preserve">Table 1.2: Department of Agriculture, </w:t>
      </w:r>
      <w:r>
        <w:rPr>
          <w:rFonts w:ascii="Arial" w:hAnsi="Arial" w:cs="Arial"/>
          <w:b/>
          <w:noProof/>
          <w:sz w:val="20"/>
          <w:szCs w:val="20"/>
          <w:lang w:val="en-AU"/>
        </w:rPr>
        <w:t>Fisheries and Forestry</w:t>
      </w:r>
      <w:r w:rsidRPr="005A04FB">
        <w:rPr>
          <w:rFonts w:ascii="Arial" w:hAnsi="Arial" w:cs="Arial"/>
          <w:b/>
          <w:noProof/>
          <w:sz w:val="20"/>
          <w:szCs w:val="20"/>
        </w:rPr>
        <w:t xml:space="preserve"> – measures since 202</w:t>
      </w:r>
      <w:r>
        <w:rPr>
          <w:rFonts w:ascii="Arial" w:hAnsi="Arial" w:cs="Arial"/>
          <w:b/>
          <w:noProof/>
          <w:sz w:val="20"/>
          <w:szCs w:val="20"/>
          <w:lang w:val="en-AU"/>
        </w:rPr>
        <w:t>3</w:t>
      </w:r>
      <w:r w:rsidRPr="005A04FB">
        <w:rPr>
          <w:rFonts w:ascii="Arial" w:hAnsi="Arial" w:cs="Arial"/>
          <w:b/>
          <w:noProof/>
          <w:sz w:val="20"/>
          <w:szCs w:val="20"/>
        </w:rPr>
        <w:t>–2</w:t>
      </w:r>
      <w:r>
        <w:rPr>
          <w:rFonts w:ascii="Arial" w:hAnsi="Arial" w:cs="Arial"/>
          <w:b/>
          <w:noProof/>
          <w:sz w:val="20"/>
          <w:szCs w:val="20"/>
          <w:lang w:val="en-AU"/>
        </w:rPr>
        <w:t>4</w:t>
      </w:r>
      <w:r w:rsidRPr="005A04FB">
        <w:rPr>
          <w:rFonts w:ascii="Arial" w:hAnsi="Arial" w:cs="Arial"/>
          <w:b/>
          <w:noProof/>
          <w:sz w:val="20"/>
          <w:szCs w:val="20"/>
        </w:rPr>
        <w:t xml:space="preserve"> Budget</w:t>
      </w:r>
      <w:r w:rsidRPr="005A04FB">
        <w:rPr>
          <w:rFonts w:ascii="Arial" w:hAnsi="Arial" w:cs="Arial"/>
          <w:b/>
          <w:noProof/>
          <w:color w:val="000000"/>
          <w:sz w:val="20"/>
          <w:szCs w:val="20"/>
        </w:rPr>
        <w:t xml:space="preserve"> (co</w:t>
      </w:r>
      <w:r w:rsidRPr="005A04FB">
        <w:rPr>
          <w:rFonts w:ascii="Arial" w:hAnsi="Arial" w:cs="Arial"/>
          <w:b/>
          <w:noProof/>
          <w:sz w:val="20"/>
          <w:szCs w:val="20"/>
        </w:rPr>
        <w:t>ntinued)</w:t>
      </w:r>
    </w:p>
    <w:p w14:paraId="69AF0671" w14:textId="77777777" w:rsidR="001247E0" w:rsidRDefault="005E17FF" w:rsidP="001247E0">
      <w:pPr>
        <w:pStyle w:val="TableHeading"/>
        <w:tabs>
          <w:tab w:val="left" w:pos="284"/>
        </w:tabs>
        <w:spacing w:before="0" w:after="0"/>
        <w:jc w:val="both"/>
        <w:rPr>
          <w:rFonts w:cs="Arial"/>
          <w:color w:val="000000"/>
          <w:sz w:val="16"/>
          <w:szCs w:val="16"/>
        </w:rPr>
      </w:pPr>
      <w:r>
        <w:rPr>
          <w:rFonts w:cs="Arial"/>
          <w:color w:val="000000"/>
          <w:sz w:val="16"/>
          <w:szCs w:val="16"/>
        </w:rPr>
        <w:pict w14:anchorId="1EBB6E22">
          <v:shape id="_x0000_i1031" type="#_x0000_t75" style="width:385.65pt;height:462.7pt">
            <v:imagedata r:id="rId72" o:title=""/>
          </v:shape>
        </w:pict>
      </w:r>
    </w:p>
    <w:p w14:paraId="7A970606" w14:textId="77777777" w:rsidR="007013DB" w:rsidRDefault="007013DB" w:rsidP="001247E0">
      <w:pPr>
        <w:pStyle w:val="TableHeading"/>
        <w:tabs>
          <w:tab w:val="left" w:pos="284"/>
        </w:tabs>
        <w:spacing w:before="0" w:after="0"/>
        <w:jc w:val="both"/>
        <w:rPr>
          <w:rFonts w:cs="Arial"/>
          <w:b w:val="0"/>
          <w:sz w:val="16"/>
          <w:szCs w:val="16"/>
        </w:rPr>
      </w:pPr>
    </w:p>
    <w:p w14:paraId="0ECF0061" w14:textId="77777777" w:rsidR="001247E0" w:rsidRPr="00FC0CF0" w:rsidRDefault="001247E0" w:rsidP="001247E0">
      <w:pPr>
        <w:pStyle w:val="TableHeading"/>
        <w:tabs>
          <w:tab w:val="left" w:pos="284"/>
        </w:tabs>
        <w:spacing w:before="0" w:after="0"/>
        <w:jc w:val="both"/>
        <w:rPr>
          <w:rFonts w:cs="Arial"/>
          <w:b w:val="0"/>
          <w:sz w:val="16"/>
          <w:szCs w:val="16"/>
          <w:lang w:val="en-AU"/>
        </w:rPr>
      </w:pPr>
      <w:r w:rsidRPr="001247E0">
        <w:rPr>
          <w:rFonts w:cs="Arial"/>
          <w:b w:val="0"/>
          <w:sz w:val="16"/>
          <w:szCs w:val="16"/>
        </w:rPr>
        <w:t>Continued on following page</w:t>
      </w:r>
      <w:r w:rsidR="00FC0CF0">
        <w:rPr>
          <w:rFonts w:cs="Arial"/>
          <w:b w:val="0"/>
          <w:sz w:val="16"/>
          <w:szCs w:val="16"/>
          <w:lang w:val="en-AU"/>
        </w:rPr>
        <w:t>s</w:t>
      </w:r>
    </w:p>
    <w:p w14:paraId="364E47CE" w14:textId="77777777" w:rsidR="002548A3" w:rsidRDefault="002548A3" w:rsidP="00064943">
      <w:pPr>
        <w:pStyle w:val="NoSpacing"/>
        <w:rPr>
          <w:rFonts w:ascii="Arial" w:hAnsi="Arial" w:cs="Arial"/>
          <w:color w:val="000000"/>
          <w:sz w:val="16"/>
          <w:szCs w:val="16"/>
          <w:lang w:val="x-none"/>
        </w:rPr>
      </w:pPr>
    </w:p>
    <w:p w14:paraId="74257702" w14:textId="77777777" w:rsidR="002548A3" w:rsidRDefault="002548A3" w:rsidP="00064943">
      <w:pPr>
        <w:pStyle w:val="NoSpacing"/>
        <w:rPr>
          <w:rFonts w:ascii="Arial" w:hAnsi="Arial" w:cs="Arial"/>
          <w:color w:val="000000"/>
          <w:sz w:val="16"/>
          <w:szCs w:val="16"/>
          <w:lang w:val="x-none"/>
        </w:rPr>
        <w:sectPr w:rsidR="002548A3" w:rsidSect="00850DF1">
          <w:headerReference w:type="first" r:id="rId73"/>
          <w:footerReference w:type="first" r:id="rId74"/>
          <w:pgSz w:w="11907" w:h="16840" w:code="9"/>
          <w:pgMar w:top="2466" w:right="2098" w:bottom="2127" w:left="2098" w:header="1899" w:footer="1899" w:gutter="0"/>
          <w:cols w:space="708"/>
          <w:titlePg/>
          <w:docGrid w:linePitch="360"/>
        </w:sectPr>
      </w:pPr>
    </w:p>
    <w:p w14:paraId="5C538B60" w14:textId="77777777" w:rsidR="002548A3" w:rsidRPr="005A04FB" w:rsidRDefault="002548A3" w:rsidP="002548A3">
      <w:pPr>
        <w:pStyle w:val="BodyText"/>
        <w:spacing w:after="0"/>
        <w:rPr>
          <w:rFonts w:ascii="Arial" w:hAnsi="Arial" w:cs="Arial"/>
          <w:b/>
          <w:color w:val="000000"/>
          <w:sz w:val="20"/>
          <w:szCs w:val="20"/>
          <w:lang w:val="en-AU" w:eastAsia="x-none"/>
        </w:rPr>
      </w:pPr>
      <w:r w:rsidRPr="005A04FB">
        <w:rPr>
          <w:rFonts w:ascii="Arial" w:hAnsi="Arial" w:cs="Arial"/>
          <w:b/>
          <w:noProof/>
          <w:sz w:val="20"/>
          <w:szCs w:val="20"/>
        </w:rPr>
        <w:lastRenderedPageBreak/>
        <w:t xml:space="preserve">Table 1.2: Department of Agriculture, </w:t>
      </w:r>
      <w:r>
        <w:rPr>
          <w:rFonts w:ascii="Arial" w:hAnsi="Arial" w:cs="Arial"/>
          <w:b/>
          <w:noProof/>
          <w:sz w:val="20"/>
          <w:szCs w:val="20"/>
          <w:lang w:val="en-AU"/>
        </w:rPr>
        <w:t>Fisheries and Forestry</w:t>
      </w:r>
      <w:r w:rsidRPr="005A04FB">
        <w:rPr>
          <w:rFonts w:ascii="Arial" w:hAnsi="Arial" w:cs="Arial"/>
          <w:b/>
          <w:noProof/>
          <w:sz w:val="20"/>
          <w:szCs w:val="20"/>
        </w:rPr>
        <w:t xml:space="preserve"> – measures since 202</w:t>
      </w:r>
      <w:r>
        <w:rPr>
          <w:rFonts w:ascii="Arial" w:hAnsi="Arial" w:cs="Arial"/>
          <w:b/>
          <w:noProof/>
          <w:sz w:val="20"/>
          <w:szCs w:val="20"/>
          <w:lang w:val="en-AU"/>
        </w:rPr>
        <w:t>3</w:t>
      </w:r>
      <w:r w:rsidRPr="005A04FB">
        <w:rPr>
          <w:rFonts w:ascii="Arial" w:hAnsi="Arial" w:cs="Arial"/>
          <w:b/>
          <w:noProof/>
          <w:sz w:val="20"/>
          <w:szCs w:val="20"/>
        </w:rPr>
        <w:t>–2</w:t>
      </w:r>
      <w:r>
        <w:rPr>
          <w:rFonts w:ascii="Arial" w:hAnsi="Arial" w:cs="Arial"/>
          <w:b/>
          <w:noProof/>
          <w:sz w:val="20"/>
          <w:szCs w:val="20"/>
          <w:lang w:val="en-AU"/>
        </w:rPr>
        <w:t>4</w:t>
      </w:r>
      <w:r w:rsidRPr="005A04FB">
        <w:rPr>
          <w:rFonts w:ascii="Arial" w:hAnsi="Arial" w:cs="Arial"/>
          <w:b/>
          <w:noProof/>
          <w:sz w:val="20"/>
          <w:szCs w:val="20"/>
        </w:rPr>
        <w:t xml:space="preserve"> Budget</w:t>
      </w:r>
      <w:r w:rsidRPr="005A04FB">
        <w:rPr>
          <w:rFonts w:ascii="Arial" w:hAnsi="Arial" w:cs="Arial"/>
          <w:b/>
          <w:noProof/>
          <w:color w:val="000000"/>
          <w:sz w:val="20"/>
          <w:szCs w:val="20"/>
        </w:rPr>
        <w:t xml:space="preserve"> (co</w:t>
      </w:r>
      <w:r w:rsidRPr="005A04FB">
        <w:rPr>
          <w:rFonts w:ascii="Arial" w:hAnsi="Arial" w:cs="Arial"/>
          <w:b/>
          <w:noProof/>
          <w:sz w:val="20"/>
          <w:szCs w:val="20"/>
        </w:rPr>
        <w:t>ntinued)</w:t>
      </w:r>
    </w:p>
    <w:p w14:paraId="0C16C143" w14:textId="77777777" w:rsidR="002548A3" w:rsidRDefault="005E17FF" w:rsidP="001247E0">
      <w:pPr>
        <w:pStyle w:val="NoSpacing"/>
        <w:rPr>
          <w:b/>
          <w:sz w:val="16"/>
          <w:szCs w:val="16"/>
        </w:rPr>
      </w:pPr>
      <w:r>
        <w:rPr>
          <w:b/>
          <w:sz w:val="16"/>
          <w:szCs w:val="16"/>
        </w:rPr>
        <w:pict w14:anchorId="177CCB92">
          <v:shape id="_x0000_i1032" type="#_x0000_t75" style="width:385.65pt;height:460.15pt">
            <v:imagedata r:id="rId75" o:title=""/>
          </v:shape>
        </w:pict>
      </w:r>
    </w:p>
    <w:p w14:paraId="6000E395" w14:textId="77777777" w:rsidR="007013DB" w:rsidRDefault="007013DB" w:rsidP="00FC0CF0">
      <w:pPr>
        <w:pStyle w:val="TableHeading"/>
        <w:tabs>
          <w:tab w:val="left" w:pos="284"/>
        </w:tabs>
        <w:spacing w:before="0" w:after="0"/>
        <w:jc w:val="both"/>
        <w:rPr>
          <w:rFonts w:cs="Arial"/>
          <w:b w:val="0"/>
          <w:sz w:val="16"/>
          <w:szCs w:val="16"/>
        </w:rPr>
      </w:pPr>
    </w:p>
    <w:p w14:paraId="1D27A678" w14:textId="77777777" w:rsidR="00FC0CF0" w:rsidRPr="001247E0" w:rsidRDefault="00FC0CF0" w:rsidP="00FC0CF0">
      <w:pPr>
        <w:pStyle w:val="TableHeading"/>
        <w:tabs>
          <w:tab w:val="left" w:pos="284"/>
        </w:tabs>
        <w:spacing w:before="0" w:after="0"/>
        <w:jc w:val="both"/>
        <w:rPr>
          <w:rFonts w:cs="Arial"/>
          <w:b w:val="0"/>
          <w:sz w:val="16"/>
          <w:szCs w:val="16"/>
        </w:rPr>
      </w:pPr>
      <w:r w:rsidRPr="001247E0">
        <w:rPr>
          <w:rFonts w:cs="Arial"/>
          <w:b w:val="0"/>
          <w:sz w:val="16"/>
          <w:szCs w:val="16"/>
        </w:rPr>
        <w:t>Continued on following page</w:t>
      </w:r>
    </w:p>
    <w:p w14:paraId="152A0D2F" w14:textId="77777777" w:rsidR="00FC0CF0" w:rsidRDefault="00FC0CF0" w:rsidP="001247E0">
      <w:pPr>
        <w:pStyle w:val="NoSpacing"/>
        <w:rPr>
          <w:b/>
          <w:sz w:val="16"/>
          <w:szCs w:val="16"/>
        </w:rPr>
      </w:pPr>
    </w:p>
    <w:p w14:paraId="09487169" w14:textId="77777777" w:rsidR="00FC0CF0" w:rsidRDefault="00FC0CF0" w:rsidP="001247E0">
      <w:pPr>
        <w:pStyle w:val="NoSpacing"/>
        <w:rPr>
          <w:b/>
          <w:sz w:val="16"/>
          <w:szCs w:val="16"/>
        </w:rPr>
      </w:pPr>
    </w:p>
    <w:p w14:paraId="3B337880" w14:textId="77777777" w:rsidR="00FC0CF0" w:rsidRDefault="00FC0CF0" w:rsidP="001247E0">
      <w:pPr>
        <w:pStyle w:val="NoSpacing"/>
        <w:rPr>
          <w:b/>
          <w:sz w:val="16"/>
          <w:szCs w:val="16"/>
        </w:rPr>
      </w:pPr>
    </w:p>
    <w:p w14:paraId="40A2988C" w14:textId="77777777" w:rsidR="00FC0CF0" w:rsidRDefault="00FC0CF0" w:rsidP="001247E0">
      <w:pPr>
        <w:pStyle w:val="NoSpacing"/>
        <w:rPr>
          <w:b/>
          <w:sz w:val="16"/>
          <w:szCs w:val="16"/>
        </w:rPr>
      </w:pPr>
    </w:p>
    <w:p w14:paraId="38C308BA" w14:textId="77777777" w:rsidR="00FC0CF0" w:rsidRPr="005A04FB" w:rsidRDefault="00FC0CF0" w:rsidP="00FC0CF0">
      <w:pPr>
        <w:pStyle w:val="NoSpacing"/>
        <w:rPr>
          <w:rFonts w:ascii="Arial" w:hAnsi="Arial" w:cs="Arial"/>
          <w:b/>
          <w:color w:val="000000"/>
          <w:lang w:eastAsia="x-none"/>
        </w:rPr>
      </w:pPr>
      <w:r>
        <w:rPr>
          <w:b/>
          <w:sz w:val="16"/>
          <w:szCs w:val="16"/>
        </w:rPr>
        <w:br w:type="page"/>
      </w:r>
      <w:r w:rsidRPr="005A04FB">
        <w:rPr>
          <w:rFonts w:ascii="Arial" w:hAnsi="Arial" w:cs="Arial"/>
          <w:b/>
          <w:noProof/>
        </w:rPr>
        <w:lastRenderedPageBreak/>
        <w:t xml:space="preserve">Table 1.2: Department of Agriculture, </w:t>
      </w:r>
      <w:r>
        <w:rPr>
          <w:rFonts w:ascii="Arial" w:hAnsi="Arial" w:cs="Arial"/>
          <w:b/>
          <w:noProof/>
        </w:rPr>
        <w:t>Fisheries and Forestry</w:t>
      </w:r>
      <w:r w:rsidRPr="005A04FB">
        <w:rPr>
          <w:rFonts w:ascii="Arial" w:hAnsi="Arial" w:cs="Arial"/>
          <w:b/>
          <w:noProof/>
        </w:rPr>
        <w:t xml:space="preserve"> – measures since 202</w:t>
      </w:r>
      <w:r>
        <w:rPr>
          <w:rFonts w:ascii="Arial" w:hAnsi="Arial" w:cs="Arial"/>
          <w:b/>
          <w:noProof/>
        </w:rPr>
        <w:t>3</w:t>
      </w:r>
      <w:r w:rsidRPr="005A04FB">
        <w:rPr>
          <w:rFonts w:ascii="Arial" w:hAnsi="Arial" w:cs="Arial"/>
          <w:b/>
          <w:noProof/>
        </w:rPr>
        <w:t>–2</w:t>
      </w:r>
      <w:r>
        <w:rPr>
          <w:rFonts w:ascii="Arial" w:hAnsi="Arial" w:cs="Arial"/>
          <w:b/>
          <w:noProof/>
        </w:rPr>
        <w:t>4</w:t>
      </w:r>
      <w:r w:rsidRPr="005A04FB">
        <w:rPr>
          <w:rFonts w:ascii="Arial" w:hAnsi="Arial" w:cs="Arial"/>
          <w:b/>
          <w:noProof/>
        </w:rPr>
        <w:t xml:space="preserve"> Budget</w:t>
      </w:r>
      <w:r w:rsidRPr="005A04FB">
        <w:rPr>
          <w:rFonts w:ascii="Arial" w:hAnsi="Arial" w:cs="Arial"/>
          <w:b/>
          <w:noProof/>
          <w:color w:val="000000"/>
        </w:rPr>
        <w:t xml:space="preserve"> (co</w:t>
      </w:r>
      <w:r w:rsidRPr="005A04FB">
        <w:rPr>
          <w:rFonts w:ascii="Arial" w:hAnsi="Arial" w:cs="Arial"/>
          <w:b/>
          <w:noProof/>
        </w:rPr>
        <w:t>ntinued)</w:t>
      </w:r>
    </w:p>
    <w:p w14:paraId="2D32A78E" w14:textId="77777777" w:rsidR="004F1CC1" w:rsidRPr="00996FE7" w:rsidRDefault="004F1CC1" w:rsidP="004F1CC1">
      <w:pPr>
        <w:pStyle w:val="NoSpacing"/>
        <w:rPr>
          <w:b/>
          <w:sz w:val="16"/>
          <w:szCs w:val="16"/>
        </w:rPr>
      </w:pPr>
    </w:p>
    <w:p w14:paraId="0B52C037" w14:textId="77777777" w:rsidR="004F1CC1" w:rsidRPr="00DE769C" w:rsidRDefault="004F1CC1" w:rsidP="004F1CC1">
      <w:pPr>
        <w:pStyle w:val="TableHeading"/>
        <w:tabs>
          <w:tab w:val="left" w:pos="284"/>
        </w:tabs>
        <w:spacing w:before="0" w:after="0"/>
        <w:ind w:left="284" w:hanging="284"/>
        <w:jc w:val="both"/>
        <w:rPr>
          <w:rFonts w:cs="Arial"/>
          <w:b w:val="0"/>
          <w:sz w:val="16"/>
          <w:szCs w:val="16"/>
        </w:rPr>
      </w:pPr>
      <w:r w:rsidRPr="00DE769C">
        <w:rPr>
          <w:rFonts w:cs="Arial"/>
          <w:b w:val="0"/>
          <w:sz w:val="16"/>
          <w:szCs w:val="16"/>
        </w:rPr>
        <w:t>(</w:t>
      </w:r>
      <w:r w:rsidRPr="00DE769C">
        <w:rPr>
          <w:rFonts w:cs="Arial"/>
          <w:b w:val="0"/>
          <w:sz w:val="16"/>
          <w:szCs w:val="16"/>
          <w:lang w:val="en-AU"/>
        </w:rPr>
        <w:t>a</w:t>
      </w:r>
      <w:r w:rsidRPr="00DE769C">
        <w:rPr>
          <w:rFonts w:cs="Arial"/>
          <w:b w:val="0"/>
          <w:sz w:val="16"/>
          <w:szCs w:val="16"/>
        </w:rPr>
        <w:t>)</w:t>
      </w:r>
      <w:r w:rsidRPr="00DE769C">
        <w:rPr>
          <w:rFonts w:cs="Arial"/>
          <w:b w:val="0"/>
          <w:sz w:val="16"/>
          <w:szCs w:val="16"/>
        </w:rPr>
        <w:tab/>
        <w:t>T</w:t>
      </w:r>
      <w:r w:rsidRPr="00DE769C">
        <w:rPr>
          <w:rFonts w:cs="Arial"/>
          <w:b w:val="0"/>
          <w:sz w:val="16"/>
          <w:szCs w:val="16"/>
          <w:lang w:val="en-AU"/>
        </w:rPr>
        <w:t xml:space="preserve">he lead entity for this measure is the Department of </w:t>
      </w:r>
      <w:bookmarkStart w:id="117" w:name="_Hlk155099381"/>
      <w:r w:rsidRPr="00DE769C">
        <w:rPr>
          <w:rFonts w:cs="Arial"/>
          <w:b w:val="0"/>
          <w:sz w:val="16"/>
          <w:szCs w:val="16"/>
          <w:lang w:val="en-AU"/>
        </w:rPr>
        <w:t>Infrastructure, Transport, Regional Development, Communications and the Arts</w:t>
      </w:r>
      <w:bookmarkEnd w:id="117"/>
      <w:r w:rsidRPr="00DE769C">
        <w:rPr>
          <w:rFonts w:cs="Arial"/>
          <w:b w:val="0"/>
          <w:sz w:val="16"/>
          <w:szCs w:val="16"/>
          <w:lang w:val="en-AU"/>
        </w:rPr>
        <w:t xml:space="preserve">. The </w:t>
      </w:r>
      <w:r w:rsidR="00125E6E">
        <w:rPr>
          <w:rFonts w:cs="Arial"/>
          <w:b w:val="0"/>
          <w:sz w:val="16"/>
          <w:szCs w:val="16"/>
          <w:lang w:val="en-AU"/>
        </w:rPr>
        <w:t xml:space="preserve">full </w:t>
      </w:r>
      <w:r w:rsidRPr="00DE769C">
        <w:rPr>
          <w:rFonts w:cs="Arial"/>
          <w:b w:val="0"/>
          <w:sz w:val="16"/>
          <w:szCs w:val="16"/>
          <w:lang w:val="en-AU"/>
        </w:rPr>
        <w:t>measure description</w:t>
      </w:r>
      <w:r w:rsidR="00125E6E">
        <w:rPr>
          <w:rFonts w:cs="Arial"/>
          <w:b w:val="0"/>
          <w:sz w:val="16"/>
          <w:szCs w:val="16"/>
          <w:lang w:val="en-AU"/>
        </w:rPr>
        <w:t xml:space="preserve"> and package details </w:t>
      </w:r>
      <w:r w:rsidRPr="00DE769C">
        <w:rPr>
          <w:rFonts w:cs="Arial"/>
          <w:b w:val="0"/>
          <w:sz w:val="16"/>
          <w:szCs w:val="16"/>
          <w:lang w:val="en-AU"/>
        </w:rPr>
        <w:t xml:space="preserve">appear </w:t>
      </w:r>
      <w:r w:rsidR="00793860" w:rsidRPr="00DE769C">
        <w:rPr>
          <w:rFonts w:cs="Arial"/>
          <w:b w:val="0"/>
          <w:sz w:val="16"/>
          <w:szCs w:val="16"/>
          <w:lang w:val="en-AU"/>
        </w:rPr>
        <w:t xml:space="preserve">in </w:t>
      </w:r>
      <w:r w:rsidR="00125E6E">
        <w:rPr>
          <w:rFonts w:cs="Arial"/>
          <w:b w:val="0"/>
          <w:sz w:val="16"/>
          <w:szCs w:val="16"/>
          <w:lang w:val="en-AU"/>
        </w:rPr>
        <w:t xml:space="preserve">the </w:t>
      </w:r>
      <w:r w:rsidRPr="00DE769C">
        <w:rPr>
          <w:rFonts w:cs="Arial"/>
          <w:b w:val="0"/>
          <w:i/>
          <w:iCs/>
          <w:sz w:val="16"/>
          <w:szCs w:val="16"/>
          <w:lang w:val="en-AU"/>
        </w:rPr>
        <w:t xml:space="preserve">2023–24 </w:t>
      </w:r>
      <w:r w:rsidR="007A2458" w:rsidRPr="00DE769C">
        <w:rPr>
          <w:rFonts w:cs="Arial"/>
          <w:b w:val="0"/>
          <w:i/>
          <w:iCs/>
          <w:sz w:val="16"/>
          <w:szCs w:val="16"/>
        </w:rPr>
        <w:t>Mid-Year Economic and Fiscal</w:t>
      </w:r>
      <w:r w:rsidR="007A2458" w:rsidRPr="00DE769C">
        <w:rPr>
          <w:rFonts w:cs="Arial"/>
          <w:b w:val="0"/>
          <w:i/>
          <w:iCs/>
          <w:sz w:val="16"/>
          <w:szCs w:val="16"/>
          <w:lang w:val="en-AU"/>
        </w:rPr>
        <w:t xml:space="preserve"> Outlook (</w:t>
      </w:r>
      <w:r w:rsidRPr="00DE769C">
        <w:rPr>
          <w:rFonts w:cs="Arial"/>
          <w:b w:val="0"/>
          <w:i/>
          <w:iCs/>
          <w:sz w:val="16"/>
          <w:szCs w:val="16"/>
          <w:lang w:val="en-AU"/>
        </w:rPr>
        <w:t>MYEFO</w:t>
      </w:r>
      <w:r w:rsidR="007A2458" w:rsidRPr="00DE769C">
        <w:rPr>
          <w:rFonts w:cs="Arial"/>
          <w:b w:val="0"/>
          <w:i/>
          <w:iCs/>
          <w:sz w:val="16"/>
          <w:szCs w:val="16"/>
          <w:lang w:val="en-AU"/>
        </w:rPr>
        <w:t>)</w:t>
      </w:r>
      <w:r w:rsidRPr="00DE769C">
        <w:rPr>
          <w:rFonts w:cs="Arial"/>
          <w:b w:val="0"/>
          <w:sz w:val="16"/>
          <w:szCs w:val="16"/>
          <w:lang w:val="en-AU"/>
        </w:rPr>
        <w:t xml:space="preserve"> under the Infrastructure, Transport, Regional Development, Communications and the Arts portfolio.</w:t>
      </w:r>
      <w:r w:rsidR="00DE769C">
        <w:rPr>
          <w:rFonts w:cs="Arial"/>
          <w:b w:val="0"/>
          <w:sz w:val="16"/>
          <w:szCs w:val="16"/>
          <w:lang w:val="en-AU"/>
        </w:rPr>
        <w:t xml:space="preserve"> This measure builds on the 2023–24 measure titled </w:t>
      </w:r>
      <w:r w:rsidR="00DE769C" w:rsidRPr="00DE769C">
        <w:rPr>
          <w:rFonts w:cs="Arial"/>
          <w:b w:val="0"/>
          <w:i/>
          <w:iCs/>
          <w:sz w:val="16"/>
          <w:szCs w:val="16"/>
          <w:lang w:val="en-AU"/>
        </w:rPr>
        <w:t>Building a Better Future Through Considered Infrastructure Investment</w:t>
      </w:r>
      <w:r w:rsidR="00DE769C">
        <w:rPr>
          <w:rFonts w:cs="Arial"/>
          <w:b w:val="0"/>
          <w:sz w:val="16"/>
          <w:szCs w:val="16"/>
          <w:lang w:val="en-AU"/>
        </w:rPr>
        <w:t xml:space="preserve"> and the 2022–23 October Budget measure titled </w:t>
      </w:r>
      <w:r w:rsidR="00DE769C" w:rsidRPr="00DE769C">
        <w:rPr>
          <w:rFonts w:cs="Arial"/>
          <w:b w:val="0"/>
          <w:i/>
          <w:iCs/>
          <w:sz w:val="16"/>
          <w:szCs w:val="16"/>
          <w:lang w:val="en-AU"/>
        </w:rPr>
        <w:t>Support for the Aviation Secto</w:t>
      </w:r>
      <w:r w:rsidR="00DE769C">
        <w:rPr>
          <w:rFonts w:cs="Arial"/>
          <w:b w:val="0"/>
          <w:sz w:val="16"/>
          <w:szCs w:val="16"/>
          <w:lang w:val="en-AU"/>
        </w:rPr>
        <w:t>r.</w:t>
      </w:r>
    </w:p>
    <w:p w14:paraId="00A4B85B" w14:textId="77777777" w:rsidR="004F1CC1" w:rsidRPr="00DE769C" w:rsidRDefault="004F1CC1" w:rsidP="004F1CC1">
      <w:pPr>
        <w:pStyle w:val="TableHeading"/>
        <w:tabs>
          <w:tab w:val="left" w:pos="284"/>
        </w:tabs>
        <w:spacing w:before="0" w:after="0"/>
        <w:jc w:val="both"/>
        <w:rPr>
          <w:rFonts w:cs="Arial"/>
          <w:b w:val="0"/>
          <w:sz w:val="16"/>
          <w:szCs w:val="16"/>
        </w:rPr>
      </w:pPr>
      <w:r w:rsidRPr="00DE769C">
        <w:rPr>
          <w:rFonts w:cs="Arial"/>
          <w:b w:val="0"/>
          <w:sz w:val="16"/>
          <w:szCs w:val="16"/>
        </w:rPr>
        <w:t>(</w:t>
      </w:r>
      <w:r w:rsidRPr="00DE769C">
        <w:rPr>
          <w:rFonts w:cs="Arial"/>
          <w:b w:val="0"/>
          <w:sz w:val="16"/>
          <w:szCs w:val="16"/>
          <w:lang w:val="en-AU"/>
        </w:rPr>
        <w:t>b</w:t>
      </w:r>
      <w:r w:rsidRPr="00DE769C">
        <w:rPr>
          <w:rFonts w:cs="Arial"/>
          <w:b w:val="0"/>
          <w:sz w:val="16"/>
          <w:szCs w:val="16"/>
        </w:rPr>
        <w:t>)</w:t>
      </w:r>
      <w:r w:rsidRPr="00DE769C">
        <w:rPr>
          <w:rFonts w:cs="Arial"/>
          <w:b w:val="0"/>
          <w:sz w:val="16"/>
          <w:szCs w:val="16"/>
        </w:rPr>
        <w:tab/>
        <w:t xml:space="preserve">This measure </w:t>
      </w:r>
      <w:r w:rsidRPr="00DE769C">
        <w:rPr>
          <w:rFonts w:cs="Arial"/>
          <w:b w:val="0"/>
          <w:sz w:val="16"/>
          <w:szCs w:val="16"/>
          <w:lang w:val="en-AU"/>
        </w:rPr>
        <w:t>can also be found in the payment section of the 2023–24 PAES</w:t>
      </w:r>
      <w:r w:rsidRPr="00DE769C">
        <w:rPr>
          <w:rFonts w:cs="Arial"/>
          <w:b w:val="0"/>
          <w:sz w:val="16"/>
          <w:szCs w:val="16"/>
        </w:rPr>
        <w:t>.</w:t>
      </w:r>
    </w:p>
    <w:p w14:paraId="4A411B47" w14:textId="77777777" w:rsidR="001E2F15" w:rsidRDefault="001E2F15" w:rsidP="001E2F15">
      <w:pPr>
        <w:pStyle w:val="TableHeading"/>
        <w:tabs>
          <w:tab w:val="left" w:pos="284"/>
        </w:tabs>
        <w:spacing w:before="0" w:after="0"/>
        <w:ind w:left="284" w:hanging="284"/>
        <w:jc w:val="both"/>
        <w:rPr>
          <w:rFonts w:cs="Arial"/>
          <w:b w:val="0"/>
          <w:sz w:val="16"/>
          <w:szCs w:val="16"/>
          <w:lang w:val="en-AU"/>
        </w:rPr>
      </w:pPr>
      <w:r w:rsidRPr="00EE3C3D">
        <w:rPr>
          <w:rFonts w:cs="Arial"/>
          <w:b w:val="0"/>
          <w:sz w:val="16"/>
          <w:szCs w:val="16"/>
          <w:lang w:val="en-AU"/>
        </w:rPr>
        <w:t>(</w:t>
      </w:r>
      <w:r>
        <w:rPr>
          <w:rFonts w:cs="Arial"/>
          <w:b w:val="0"/>
          <w:sz w:val="16"/>
          <w:szCs w:val="16"/>
          <w:lang w:val="en-AU"/>
        </w:rPr>
        <w:t>c</w:t>
      </w:r>
      <w:r w:rsidRPr="00EE3C3D">
        <w:rPr>
          <w:rFonts w:cs="Arial"/>
          <w:b w:val="0"/>
          <w:sz w:val="16"/>
          <w:szCs w:val="16"/>
          <w:lang w:val="en-AU"/>
        </w:rPr>
        <w:t>)</w:t>
      </w:r>
      <w:r>
        <w:rPr>
          <w:rFonts w:cs="Arial"/>
          <w:b w:val="0"/>
          <w:sz w:val="16"/>
          <w:szCs w:val="16"/>
          <w:lang w:val="en-AU"/>
        </w:rPr>
        <w:tab/>
        <w:t xml:space="preserve">This measure provides $6.653 million in 2023–24 to commence reforms to ensure the integrity of </w:t>
      </w:r>
      <w:r w:rsidRPr="00AF3F2F">
        <w:rPr>
          <w:rFonts w:cs="Arial"/>
          <w:b w:val="0"/>
          <w:sz w:val="16"/>
          <w:szCs w:val="16"/>
          <w:lang w:val="en-AU"/>
        </w:rPr>
        <w:t>Australia’s agricultural and veterinary chemicals regulation system. Funding includes:</w:t>
      </w:r>
      <w:r>
        <w:rPr>
          <w:rFonts w:cs="Arial"/>
          <w:b w:val="0"/>
          <w:sz w:val="16"/>
          <w:szCs w:val="16"/>
          <w:lang w:val="en-AU"/>
        </w:rPr>
        <w:t xml:space="preserve"> </w:t>
      </w:r>
      <w:r w:rsidRPr="00AF3F2F">
        <w:rPr>
          <w:rFonts w:cs="Arial"/>
          <w:b w:val="0"/>
          <w:sz w:val="16"/>
          <w:szCs w:val="16"/>
          <w:lang w:val="en-AU"/>
        </w:rPr>
        <w:t>$4.</w:t>
      </w:r>
      <w:r>
        <w:rPr>
          <w:rFonts w:cs="Arial"/>
          <w:b w:val="0"/>
          <w:sz w:val="16"/>
          <w:szCs w:val="16"/>
          <w:lang w:val="en-AU"/>
        </w:rPr>
        <w:t>065 </w:t>
      </w:r>
      <w:r w:rsidRPr="00AF3F2F">
        <w:rPr>
          <w:rFonts w:cs="Arial"/>
          <w:b w:val="0"/>
          <w:sz w:val="16"/>
          <w:szCs w:val="16"/>
          <w:lang w:val="en-AU"/>
        </w:rPr>
        <w:t>million in 2023–24 for the APVMA</w:t>
      </w:r>
      <w:r w:rsidR="00EF722F">
        <w:rPr>
          <w:rFonts w:cs="Arial"/>
          <w:b w:val="0"/>
          <w:sz w:val="16"/>
          <w:szCs w:val="16"/>
          <w:lang w:val="en-AU"/>
        </w:rPr>
        <w:t xml:space="preserve"> and </w:t>
      </w:r>
      <w:r w:rsidRPr="00AF3F2F">
        <w:rPr>
          <w:rFonts w:cs="Arial"/>
          <w:b w:val="0"/>
          <w:sz w:val="16"/>
          <w:szCs w:val="16"/>
          <w:lang w:val="en-AU"/>
        </w:rPr>
        <w:t>$2.</w:t>
      </w:r>
      <w:r>
        <w:rPr>
          <w:rFonts w:cs="Arial"/>
          <w:b w:val="0"/>
          <w:sz w:val="16"/>
          <w:szCs w:val="16"/>
          <w:lang w:val="en-AU"/>
        </w:rPr>
        <w:t>588 </w:t>
      </w:r>
      <w:r w:rsidRPr="00AF3F2F">
        <w:rPr>
          <w:rFonts w:cs="Arial"/>
          <w:b w:val="0"/>
          <w:sz w:val="16"/>
          <w:szCs w:val="16"/>
          <w:lang w:val="en-AU"/>
        </w:rPr>
        <w:t>million for the D</w:t>
      </w:r>
      <w:r>
        <w:rPr>
          <w:rFonts w:cs="Arial"/>
          <w:b w:val="0"/>
          <w:sz w:val="16"/>
          <w:szCs w:val="16"/>
          <w:lang w:val="en-AU"/>
        </w:rPr>
        <w:t>AFF</w:t>
      </w:r>
      <w:r w:rsidRPr="00AF3F2F">
        <w:rPr>
          <w:rFonts w:cs="Arial"/>
          <w:b w:val="0"/>
          <w:sz w:val="16"/>
          <w:szCs w:val="16"/>
          <w:lang w:val="en-AU"/>
        </w:rPr>
        <w:t>.</w:t>
      </w:r>
      <w:r>
        <w:rPr>
          <w:rFonts w:cs="Arial"/>
          <w:b w:val="0"/>
          <w:sz w:val="16"/>
          <w:szCs w:val="16"/>
          <w:lang w:val="en-AU"/>
        </w:rPr>
        <w:t xml:space="preserve"> Funding for APVMA</w:t>
      </w:r>
      <w:r w:rsidRPr="00EE3C3D">
        <w:rPr>
          <w:rFonts w:cs="Arial"/>
          <w:b w:val="0"/>
          <w:sz w:val="16"/>
          <w:szCs w:val="16"/>
          <w:lang w:val="en-AU"/>
        </w:rPr>
        <w:t xml:space="preserve"> passes through DAFF to APVMA.</w:t>
      </w:r>
    </w:p>
    <w:p w14:paraId="3EC050AE" w14:textId="77777777" w:rsidR="001E2F15" w:rsidRDefault="001E2F15" w:rsidP="001E2F15">
      <w:pPr>
        <w:pStyle w:val="TableHeading"/>
        <w:tabs>
          <w:tab w:val="left" w:pos="284"/>
        </w:tabs>
        <w:spacing w:before="0" w:after="0"/>
        <w:ind w:left="284" w:hanging="284"/>
        <w:jc w:val="both"/>
        <w:rPr>
          <w:rFonts w:cs="Arial"/>
          <w:b w:val="0"/>
          <w:sz w:val="16"/>
          <w:szCs w:val="16"/>
          <w:lang w:val="en-AU"/>
        </w:rPr>
      </w:pPr>
      <w:r>
        <w:rPr>
          <w:rFonts w:cs="Arial"/>
          <w:b w:val="0"/>
          <w:sz w:val="16"/>
          <w:szCs w:val="16"/>
          <w:lang w:val="en-AU"/>
        </w:rPr>
        <w:t>(d)</w:t>
      </w:r>
      <w:r>
        <w:rPr>
          <w:rFonts w:cs="Arial"/>
          <w:b w:val="0"/>
          <w:sz w:val="16"/>
          <w:szCs w:val="16"/>
          <w:lang w:val="en-AU"/>
        </w:rPr>
        <w:tab/>
      </w:r>
      <w:r w:rsidRPr="00DE769C">
        <w:rPr>
          <w:rFonts w:cs="Arial"/>
          <w:b w:val="0"/>
          <w:sz w:val="16"/>
          <w:szCs w:val="16"/>
          <w:lang w:val="en-AU"/>
        </w:rPr>
        <w:t xml:space="preserve">This measure is indexed and has ongoing </w:t>
      </w:r>
      <w:r>
        <w:rPr>
          <w:rFonts w:cs="Arial"/>
          <w:b w:val="0"/>
          <w:sz w:val="16"/>
          <w:szCs w:val="16"/>
          <w:lang w:val="en-AU"/>
        </w:rPr>
        <w:t xml:space="preserve">departmental </w:t>
      </w:r>
      <w:r w:rsidRPr="00DE769C">
        <w:rPr>
          <w:rFonts w:cs="Arial"/>
          <w:b w:val="0"/>
          <w:sz w:val="16"/>
          <w:szCs w:val="16"/>
          <w:lang w:val="en-AU"/>
        </w:rPr>
        <w:t>funding of $</w:t>
      </w:r>
      <w:r>
        <w:rPr>
          <w:rFonts w:cs="Arial"/>
          <w:b w:val="0"/>
          <w:sz w:val="16"/>
          <w:szCs w:val="16"/>
          <w:lang w:val="en-AU"/>
        </w:rPr>
        <w:t>0</w:t>
      </w:r>
      <w:r w:rsidRPr="00DE769C">
        <w:rPr>
          <w:rFonts w:cs="Arial"/>
          <w:b w:val="0"/>
          <w:sz w:val="16"/>
          <w:szCs w:val="16"/>
          <w:lang w:val="en-AU"/>
        </w:rPr>
        <w:t>.</w:t>
      </w:r>
      <w:r>
        <w:rPr>
          <w:rFonts w:cs="Arial"/>
          <w:b w:val="0"/>
          <w:sz w:val="16"/>
          <w:szCs w:val="16"/>
          <w:lang w:val="en-AU"/>
        </w:rPr>
        <w:t>530</w:t>
      </w:r>
      <w:r w:rsidRPr="00DE769C">
        <w:rPr>
          <w:rFonts w:cs="Arial"/>
          <w:b w:val="0"/>
          <w:sz w:val="16"/>
          <w:szCs w:val="16"/>
          <w:lang w:val="en-AU"/>
        </w:rPr>
        <w:t> million from 2027–28</w:t>
      </w:r>
      <w:r>
        <w:rPr>
          <w:rFonts w:cs="Arial"/>
          <w:b w:val="0"/>
          <w:sz w:val="16"/>
          <w:szCs w:val="16"/>
          <w:lang w:val="en-AU"/>
        </w:rPr>
        <w:t xml:space="preserve"> for DAFF</w:t>
      </w:r>
      <w:r w:rsidRPr="00DE769C">
        <w:rPr>
          <w:rFonts w:cs="Arial"/>
          <w:b w:val="0"/>
          <w:sz w:val="16"/>
          <w:szCs w:val="16"/>
        </w:rPr>
        <w:t>.</w:t>
      </w:r>
    </w:p>
    <w:p w14:paraId="72E3F900" w14:textId="77777777" w:rsidR="001E2F15" w:rsidRPr="00EE3C3D" w:rsidRDefault="001E2F15" w:rsidP="001E2F15">
      <w:pPr>
        <w:pStyle w:val="TableHeading"/>
        <w:tabs>
          <w:tab w:val="left" w:pos="284"/>
        </w:tabs>
        <w:spacing w:before="0" w:after="0"/>
        <w:ind w:left="284" w:hanging="284"/>
        <w:jc w:val="both"/>
        <w:rPr>
          <w:rFonts w:cs="Arial"/>
          <w:b w:val="0"/>
          <w:sz w:val="16"/>
          <w:szCs w:val="16"/>
          <w:lang w:val="en-AU"/>
        </w:rPr>
      </w:pPr>
      <w:r w:rsidRPr="00EE3C3D">
        <w:rPr>
          <w:rFonts w:cs="Arial"/>
          <w:b w:val="0"/>
          <w:sz w:val="16"/>
          <w:szCs w:val="16"/>
          <w:lang w:val="en-AU"/>
        </w:rPr>
        <w:t>(</w:t>
      </w:r>
      <w:r>
        <w:rPr>
          <w:rFonts w:cs="Arial"/>
          <w:b w:val="0"/>
          <w:sz w:val="16"/>
          <w:szCs w:val="16"/>
          <w:lang w:val="en-AU"/>
        </w:rPr>
        <w:t>e</w:t>
      </w:r>
      <w:r w:rsidRPr="00EE3C3D">
        <w:rPr>
          <w:rFonts w:cs="Arial"/>
          <w:b w:val="0"/>
          <w:sz w:val="16"/>
          <w:szCs w:val="16"/>
          <w:lang w:val="en-AU"/>
        </w:rPr>
        <w:t>)</w:t>
      </w:r>
      <w:r>
        <w:rPr>
          <w:rFonts w:cs="Arial"/>
          <w:b w:val="0"/>
          <w:sz w:val="16"/>
          <w:szCs w:val="16"/>
          <w:lang w:val="en-AU"/>
        </w:rPr>
        <w:tab/>
        <w:t>This</w:t>
      </w:r>
      <w:r w:rsidRPr="004F1CC1">
        <w:rPr>
          <w:rFonts w:cs="Arial"/>
          <w:b w:val="0"/>
          <w:sz w:val="16"/>
          <w:szCs w:val="16"/>
        </w:rPr>
        <w:t xml:space="preserve"> measure </w:t>
      </w:r>
      <w:r>
        <w:rPr>
          <w:rFonts w:cs="Arial"/>
          <w:b w:val="0"/>
          <w:sz w:val="16"/>
          <w:szCs w:val="16"/>
          <w:lang w:val="en-AU"/>
        </w:rPr>
        <w:t xml:space="preserve">provides an additional $253.842 million over four years from 2023–24 (and $41.025 million in 2027–28) for pest and disease preparedness and response activities: Funding includes: </w:t>
      </w:r>
      <w:r w:rsidRPr="004F1CC1">
        <w:rPr>
          <w:rFonts w:cs="Arial"/>
          <w:b w:val="0"/>
          <w:sz w:val="16"/>
          <w:szCs w:val="16"/>
        </w:rPr>
        <w:t>$</w:t>
      </w:r>
      <w:r>
        <w:rPr>
          <w:rFonts w:cs="Arial"/>
          <w:b w:val="0"/>
          <w:sz w:val="16"/>
          <w:szCs w:val="16"/>
          <w:lang w:val="en-AU"/>
        </w:rPr>
        <w:t>26.619</w:t>
      </w:r>
      <w:r w:rsidRPr="004F1CC1">
        <w:rPr>
          <w:rFonts w:cs="Arial"/>
          <w:b w:val="0"/>
          <w:sz w:val="16"/>
          <w:szCs w:val="16"/>
        </w:rPr>
        <w:t xml:space="preserve"> million over </w:t>
      </w:r>
      <w:r>
        <w:rPr>
          <w:rFonts w:cs="Arial"/>
          <w:b w:val="0"/>
          <w:sz w:val="16"/>
          <w:szCs w:val="16"/>
          <w:lang w:val="en-AU"/>
        </w:rPr>
        <w:t xml:space="preserve">four years from 2023–24 to underwrite the industry share of the </w:t>
      </w:r>
      <w:r w:rsidRPr="007A2458">
        <w:rPr>
          <w:rFonts w:cs="Arial"/>
          <w:b w:val="0"/>
          <w:sz w:val="16"/>
          <w:szCs w:val="16"/>
          <w:lang w:val="en-AU"/>
        </w:rPr>
        <w:t>national varroa mite response plan in New South Wales, including the transition to managing the impacts and slowing the spread of varroa mite</w:t>
      </w:r>
      <w:r>
        <w:rPr>
          <w:rFonts w:cs="Arial"/>
          <w:b w:val="0"/>
          <w:sz w:val="16"/>
          <w:szCs w:val="16"/>
          <w:lang w:val="en-AU"/>
        </w:rPr>
        <w:t xml:space="preserve">. $227.223 million over </w:t>
      </w:r>
      <w:r w:rsidRPr="007A2458">
        <w:rPr>
          <w:rFonts w:cs="Arial"/>
          <w:b w:val="0"/>
          <w:sz w:val="16"/>
          <w:szCs w:val="16"/>
          <w:lang w:val="en-AU"/>
        </w:rPr>
        <w:t>three years from 2024–25 (and $41.0</w:t>
      </w:r>
      <w:r w:rsidR="00350CA4">
        <w:rPr>
          <w:rFonts w:cs="Arial"/>
          <w:b w:val="0"/>
          <w:sz w:val="16"/>
          <w:szCs w:val="16"/>
          <w:lang w:val="en-AU"/>
        </w:rPr>
        <w:t>25</w:t>
      </w:r>
      <w:r w:rsidRPr="007A2458">
        <w:rPr>
          <w:rFonts w:cs="Arial"/>
          <w:b w:val="0"/>
          <w:sz w:val="16"/>
          <w:szCs w:val="16"/>
          <w:lang w:val="en-AU"/>
        </w:rPr>
        <w:t xml:space="preserve"> million in 2027–28) towards the National Fire Ant Eradication Program to intensify activities to contain and control red</w:t>
      </w:r>
      <w:r>
        <w:rPr>
          <w:rFonts w:cs="Arial"/>
          <w:b w:val="0"/>
          <w:sz w:val="16"/>
          <w:szCs w:val="16"/>
          <w:lang w:val="en-AU"/>
        </w:rPr>
        <w:t xml:space="preserve"> i</w:t>
      </w:r>
      <w:r w:rsidRPr="007A2458">
        <w:rPr>
          <w:rFonts w:cs="Arial"/>
          <w:b w:val="0"/>
          <w:sz w:val="16"/>
          <w:szCs w:val="16"/>
          <w:lang w:val="en-AU"/>
        </w:rPr>
        <w:t>mported fire ants in South East Queensland</w:t>
      </w:r>
      <w:r>
        <w:rPr>
          <w:rFonts w:cs="Arial"/>
          <w:b w:val="0"/>
          <w:sz w:val="16"/>
          <w:szCs w:val="16"/>
          <w:lang w:val="en-AU"/>
        </w:rPr>
        <w:t xml:space="preserve">. Funding is provided to </w:t>
      </w:r>
      <w:r w:rsidRPr="004F1CC1">
        <w:rPr>
          <w:rFonts w:cs="Arial"/>
          <w:b w:val="0"/>
          <w:sz w:val="16"/>
          <w:szCs w:val="16"/>
        </w:rPr>
        <w:t xml:space="preserve">Department of the Treasury. Details appear in </w:t>
      </w:r>
      <w:r w:rsidRPr="00DE769C">
        <w:rPr>
          <w:rFonts w:cs="Arial"/>
          <w:b w:val="0"/>
          <w:i/>
          <w:iCs/>
          <w:sz w:val="16"/>
          <w:szCs w:val="16"/>
        </w:rPr>
        <w:t xml:space="preserve">2023–24 </w:t>
      </w:r>
      <w:r w:rsidRPr="00DE769C">
        <w:rPr>
          <w:rFonts w:cs="Arial"/>
          <w:b w:val="0"/>
          <w:i/>
          <w:iCs/>
          <w:sz w:val="16"/>
          <w:szCs w:val="16"/>
          <w:lang w:val="en-AU"/>
        </w:rPr>
        <w:t xml:space="preserve">MYEFO – </w:t>
      </w:r>
      <w:r w:rsidR="00125E6E">
        <w:rPr>
          <w:rFonts w:cs="Arial"/>
          <w:b w:val="0"/>
          <w:i/>
          <w:iCs/>
          <w:sz w:val="16"/>
          <w:szCs w:val="16"/>
          <w:lang w:val="en-AU"/>
        </w:rPr>
        <w:t xml:space="preserve">Appendix C: </w:t>
      </w:r>
      <w:r w:rsidRPr="00DE769C">
        <w:rPr>
          <w:rFonts w:cs="Arial"/>
          <w:b w:val="0"/>
          <w:i/>
          <w:iCs/>
          <w:sz w:val="16"/>
          <w:szCs w:val="16"/>
          <w:lang w:val="en-AU"/>
        </w:rPr>
        <w:t xml:space="preserve">Annex A: Payment to </w:t>
      </w:r>
      <w:r w:rsidR="00125E6E">
        <w:rPr>
          <w:rFonts w:cs="Arial"/>
          <w:b w:val="0"/>
          <w:i/>
          <w:iCs/>
          <w:sz w:val="16"/>
          <w:szCs w:val="16"/>
          <w:lang w:val="en-AU"/>
        </w:rPr>
        <w:t>s</w:t>
      </w:r>
      <w:r w:rsidRPr="00DE769C">
        <w:rPr>
          <w:rFonts w:cs="Arial"/>
          <w:b w:val="0"/>
          <w:i/>
          <w:iCs/>
          <w:sz w:val="16"/>
          <w:szCs w:val="16"/>
          <w:lang w:val="en-AU"/>
        </w:rPr>
        <w:t>tates</w:t>
      </w:r>
      <w:r>
        <w:rPr>
          <w:rFonts w:cs="Arial"/>
          <w:b w:val="0"/>
          <w:sz w:val="16"/>
          <w:szCs w:val="16"/>
          <w:lang w:val="en-AU"/>
        </w:rPr>
        <w:t xml:space="preserve">, available </w:t>
      </w:r>
      <w:r w:rsidRPr="00B077B7">
        <w:rPr>
          <w:rFonts w:cs="Arial"/>
          <w:b w:val="0"/>
          <w:sz w:val="16"/>
          <w:szCs w:val="16"/>
          <w:lang w:val="en-AU"/>
        </w:rPr>
        <w:t>online only</w:t>
      </w:r>
      <w:r w:rsidR="009C0E9E">
        <w:rPr>
          <w:rFonts w:cs="Arial"/>
          <w:b w:val="0"/>
          <w:sz w:val="16"/>
          <w:szCs w:val="16"/>
          <w:lang w:val="en-AU"/>
        </w:rPr>
        <w:t>.</w:t>
      </w:r>
    </w:p>
    <w:p w14:paraId="2ED47461" w14:textId="77777777" w:rsidR="00793860" w:rsidRPr="00DE769C" w:rsidRDefault="00793860" w:rsidP="00793860">
      <w:pPr>
        <w:pStyle w:val="TableHeading"/>
        <w:tabs>
          <w:tab w:val="left" w:pos="284"/>
        </w:tabs>
        <w:spacing w:before="0" w:after="0"/>
        <w:ind w:left="284" w:hanging="284"/>
        <w:jc w:val="both"/>
        <w:rPr>
          <w:rFonts w:cs="Arial"/>
          <w:b w:val="0"/>
          <w:sz w:val="16"/>
          <w:szCs w:val="16"/>
        </w:rPr>
      </w:pPr>
      <w:r w:rsidRPr="00DE769C">
        <w:rPr>
          <w:rFonts w:cs="Arial"/>
          <w:b w:val="0"/>
          <w:sz w:val="16"/>
          <w:szCs w:val="16"/>
        </w:rPr>
        <w:t>(</w:t>
      </w:r>
      <w:r w:rsidR="001E2F15">
        <w:rPr>
          <w:rFonts w:cs="Arial"/>
          <w:b w:val="0"/>
          <w:sz w:val="16"/>
          <w:szCs w:val="16"/>
          <w:lang w:val="en-AU"/>
        </w:rPr>
        <w:t>f</w:t>
      </w:r>
      <w:r w:rsidRPr="00DE769C">
        <w:rPr>
          <w:rFonts w:cs="Arial"/>
          <w:b w:val="0"/>
          <w:sz w:val="16"/>
          <w:szCs w:val="16"/>
        </w:rPr>
        <w:t>)</w:t>
      </w:r>
      <w:r w:rsidRPr="00DE769C">
        <w:rPr>
          <w:rFonts w:cs="Arial"/>
          <w:b w:val="0"/>
          <w:sz w:val="16"/>
          <w:szCs w:val="16"/>
        </w:rPr>
        <w:tab/>
        <w:t>T</w:t>
      </w:r>
      <w:r w:rsidRPr="00DE769C">
        <w:rPr>
          <w:rFonts w:cs="Arial"/>
          <w:b w:val="0"/>
          <w:sz w:val="16"/>
          <w:szCs w:val="16"/>
          <w:lang w:val="en-AU"/>
        </w:rPr>
        <w:t>he lead entity for this measure is the Department of F</w:t>
      </w:r>
      <w:r w:rsidR="00AF3F2F" w:rsidRPr="00DE769C">
        <w:rPr>
          <w:rFonts w:cs="Arial"/>
          <w:b w:val="0"/>
          <w:sz w:val="16"/>
          <w:szCs w:val="16"/>
          <w:lang w:val="en-AU"/>
        </w:rPr>
        <w:t>oreign Affairs and Trade</w:t>
      </w:r>
      <w:r w:rsidRPr="00DE769C">
        <w:rPr>
          <w:rFonts w:cs="Arial"/>
          <w:b w:val="0"/>
          <w:sz w:val="16"/>
          <w:szCs w:val="16"/>
          <w:lang w:val="en-AU"/>
        </w:rPr>
        <w:t xml:space="preserve">. </w:t>
      </w:r>
      <w:r w:rsidR="00125E6E" w:rsidRPr="00DE769C">
        <w:rPr>
          <w:rFonts w:cs="Arial"/>
          <w:b w:val="0"/>
          <w:sz w:val="16"/>
          <w:szCs w:val="16"/>
          <w:lang w:val="en-AU"/>
        </w:rPr>
        <w:t xml:space="preserve">The </w:t>
      </w:r>
      <w:r w:rsidR="00125E6E">
        <w:rPr>
          <w:rFonts w:cs="Arial"/>
          <w:b w:val="0"/>
          <w:sz w:val="16"/>
          <w:szCs w:val="16"/>
          <w:lang w:val="en-AU"/>
        </w:rPr>
        <w:t xml:space="preserve">full </w:t>
      </w:r>
      <w:r w:rsidR="00125E6E" w:rsidRPr="00DE769C">
        <w:rPr>
          <w:rFonts w:cs="Arial"/>
          <w:b w:val="0"/>
          <w:sz w:val="16"/>
          <w:szCs w:val="16"/>
          <w:lang w:val="en-AU"/>
        </w:rPr>
        <w:t>measure description</w:t>
      </w:r>
      <w:r w:rsidR="00125E6E">
        <w:rPr>
          <w:rFonts w:cs="Arial"/>
          <w:b w:val="0"/>
          <w:sz w:val="16"/>
          <w:szCs w:val="16"/>
          <w:lang w:val="en-AU"/>
        </w:rPr>
        <w:t xml:space="preserve"> and package details </w:t>
      </w:r>
      <w:r w:rsidR="00125E6E" w:rsidRPr="00DE769C">
        <w:rPr>
          <w:rFonts w:cs="Arial"/>
          <w:b w:val="0"/>
          <w:sz w:val="16"/>
          <w:szCs w:val="16"/>
          <w:lang w:val="en-AU"/>
        </w:rPr>
        <w:t xml:space="preserve">appear in </w:t>
      </w:r>
      <w:r w:rsidR="00125E6E">
        <w:rPr>
          <w:rFonts w:cs="Arial"/>
          <w:b w:val="0"/>
          <w:sz w:val="16"/>
          <w:szCs w:val="16"/>
          <w:lang w:val="en-AU"/>
        </w:rPr>
        <w:t>the</w:t>
      </w:r>
      <w:r w:rsidRPr="00DE769C">
        <w:rPr>
          <w:rFonts w:cs="Arial"/>
          <w:b w:val="0"/>
          <w:sz w:val="16"/>
          <w:szCs w:val="16"/>
          <w:lang w:val="en-AU"/>
        </w:rPr>
        <w:t xml:space="preserve"> </w:t>
      </w:r>
      <w:r w:rsidRPr="00DE769C">
        <w:rPr>
          <w:rFonts w:cs="Arial"/>
          <w:b w:val="0"/>
          <w:i/>
          <w:iCs/>
          <w:sz w:val="16"/>
          <w:szCs w:val="16"/>
          <w:lang w:val="en-AU"/>
        </w:rPr>
        <w:t>2023–24 MYEFO</w:t>
      </w:r>
      <w:r w:rsidRPr="00DE769C">
        <w:rPr>
          <w:rFonts w:cs="Arial"/>
          <w:b w:val="0"/>
          <w:sz w:val="16"/>
          <w:szCs w:val="16"/>
          <w:lang w:val="en-AU"/>
        </w:rPr>
        <w:t xml:space="preserve"> under the </w:t>
      </w:r>
      <w:r w:rsidR="00AF3F2F" w:rsidRPr="00DE769C">
        <w:rPr>
          <w:rFonts w:cs="Arial"/>
          <w:b w:val="0"/>
          <w:sz w:val="16"/>
          <w:szCs w:val="16"/>
          <w:lang w:val="en-AU"/>
        </w:rPr>
        <w:t>Foreign Affairs and Trade</w:t>
      </w:r>
      <w:r w:rsidRPr="00DE769C">
        <w:rPr>
          <w:rFonts w:cs="Arial"/>
          <w:b w:val="0"/>
          <w:sz w:val="16"/>
          <w:szCs w:val="16"/>
          <w:lang w:val="en-AU"/>
        </w:rPr>
        <w:t xml:space="preserve"> portfolio.</w:t>
      </w:r>
      <w:r w:rsidR="00DE769C">
        <w:rPr>
          <w:rFonts w:cs="Arial"/>
          <w:b w:val="0"/>
          <w:sz w:val="16"/>
          <w:szCs w:val="16"/>
          <w:lang w:val="en-AU"/>
        </w:rPr>
        <w:t xml:space="preserve"> This builds on the 2023–24 Budget measure titled </w:t>
      </w:r>
      <w:r w:rsidR="00DE769C" w:rsidRPr="00DE769C">
        <w:rPr>
          <w:rFonts w:cs="Arial"/>
          <w:b w:val="0"/>
          <w:i/>
          <w:iCs/>
          <w:sz w:val="16"/>
          <w:szCs w:val="16"/>
          <w:lang w:val="en-AU"/>
        </w:rPr>
        <w:t>Simplifies Trade System – additional funding</w:t>
      </w:r>
      <w:r w:rsidR="00DE769C">
        <w:rPr>
          <w:rFonts w:cs="Arial"/>
          <w:b w:val="0"/>
          <w:sz w:val="16"/>
          <w:szCs w:val="16"/>
          <w:lang w:val="en-AU"/>
        </w:rPr>
        <w:t>.</w:t>
      </w:r>
    </w:p>
    <w:p w14:paraId="27817EFD" w14:textId="77777777" w:rsidR="00AF3F2F" w:rsidRPr="00DE769C" w:rsidRDefault="00AF3F2F" w:rsidP="00AF3F2F">
      <w:pPr>
        <w:pStyle w:val="TableHeading"/>
        <w:tabs>
          <w:tab w:val="left" w:pos="284"/>
        </w:tabs>
        <w:spacing w:before="0" w:after="0"/>
        <w:ind w:left="284" w:hanging="284"/>
        <w:jc w:val="both"/>
        <w:rPr>
          <w:rFonts w:cs="Arial"/>
          <w:b w:val="0"/>
          <w:sz w:val="16"/>
          <w:szCs w:val="16"/>
        </w:rPr>
      </w:pPr>
      <w:r w:rsidRPr="00DE769C">
        <w:rPr>
          <w:rFonts w:cs="Arial"/>
          <w:b w:val="0"/>
          <w:sz w:val="16"/>
          <w:szCs w:val="16"/>
        </w:rPr>
        <w:t>(</w:t>
      </w:r>
      <w:r w:rsidR="001E2F15">
        <w:rPr>
          <w:rFonts w:cs="Arial"/>
          <w:b w:val="0"/>
          <w:sz w:val="16"/>
          <w:szCs w:val="16"/>
          <w:lang w:val="en-AU"/>
        </w:rPr>
        <w:t>g</w:t>
      </w:r>
      <w:r w:rsidRPr="00DE769C">
        <w:rPr>
          <w:rFonts w:cs="Arial"/>
          <w:b w:val="0"/>
          <w:sz w:val="16"/>
          <w:szCs w:val="16"/>
        </w:rPr>
        <w:t>)</w:t>
      </w:r>
      <w:r w:rsidRPr="00DE769C">
        <w:rPr>
          <w:rFonts w:cs="Arial"/>
          <w:b w:val="0"/>
          <w:sz w:val="16"/>
          <w:szCs w:val="16"/>
        </w:rPr>
        <w:tab/>
      </w:r>
      <w:r w:rsidRPr="00DE769C">
        <w:rPr>
          <w:rFonts w:cs="Arial"/>
          <w:b w:val="0"/>
          <w:sz w:val="16"/>
          <w:szCs w:val="16"/>
          <w:lang w:val="en-AU"/>
        </w:rPr>
        <w:t>This measure is indexed and has ongoing</w:t>
      </w:r>
      <w:r w:rsidR="00670D08">
        <w:rPr>
          <w:rFonts w:cs="Arial"/>
          <w:b w:val="0"/>
          <w:sz w:val="16"/>
          <w:szCs w:val="16"/>
          <w:lang w:val="en-AU"/>
        </w:rPr>
        <w:t xml:space="preserve"> departmental </w:t>
      </w:r>
      <w:r w:rsidRPr="00DE769C">
        <w:rPr>
          <w:rFonts w:cs="Arial"/>
          <w:b w:val="0"/>
          <w:sz w:val="16"/>
          <w:szCs w:val="16"/>
          <w:lang w:val="en-AU"/>
        </w:rPr>
        <w:t>funding of $2.826 million from 2027–28</w:t>
      </w:r>
      <w:r w:rsidRPr="00DE769C">
        <w:rPr>
          <w:rFonts w:cs="Arial"/>
          <w:b w:val="0"/>
          <w:sz w:val="16"/>
          <w:szCs w:val="16"/>
        </w:rPr>
        <w:t>.</w:t>
      </w:r>
    </w:p>
    <w:p w14:paraId="2DF169E8" w14:textId="77777777" w:rsidR="00AF3F2F" w:rsidRPr="00DE769C" w:rsidRDefault="00AF3F2F" w:rsidP="00863BE8">
      <w:pPr>
        <w:pStyle w:val="TableHeading"/>
        <w:tabs>
          <w:tab w:val="left" w:pos="284"/>
        </w:tabs>
        <w:spacing w:before="0" w:after="0"/>
        <w:ind w:left="284" w:hanging="284"/>
        <w:jc w:val="both"/>
        <w:rPr>
          <w:rFonts w:cs="Arial"/>
          <w:b w:val="0"/>
          <w:sz w:val="16"/>
          <w:szCs w:val="16"/>
        </w:rPr>
      </w:pPr>
      <w:r w:rsidRPr="00DE769C">
        <w:rPr>
          <w:rFonts w:cs="Arial"/>
          <w:b w:val="0"/>
          <w:sz w:val="16"/>
          <w:szCs w:val="16"/>
        </w:rPr>
        <w:t>(</w:t>
      </w:r>
      <w:r w:rsidR="001E2F15">
        <w:rPr>
          <w:rFonts w:cs="Arial"/>
          <w:b w:val="0"/>
          <w:sz w:val="16"/>
          <w:szCs w:val="16"/>
          <w:lang w:val="en-AU"/>
        </w:rPr>
        <w:t>h</w:t>
      </w:r>
      <w:r w:rsidRPr="00DE769C">
        <w:rPr>
          <w:rFonts w:cs="Arial"/>
          <w:b w:val="0"/>
          <w:sz w:val="16"/>
          <w:szCs w:val="16"/>
        </w:rPr>
        <w:t>)</w:t>
      </w:r>
      <w:r w:rsidRPr="00DE769C">
        <w:rPr>
          <w:rFonts w:cs="Arial"/>
          <w:b w:val="0"/>
          <w:sz w:val="16"/>
          <w:szCs w:val="16"/>
        </w:rPr>
        <w:tab/>
        <w:t xml:space="preserve">This measure </w:t>
      </w:r>
      <w:r w:rsidRPr="00DE769C">
        <w:rPr>
          <w:rFonts w:cs="Arial"/>
          <w:b w:val="0"/>
          <w:sz w:val="16"/>
          <w:szCs w:val="16"/>
          <w:lang w:val="en-AU"/>
        </w:rPr>
        <w:t>can also be found in the capital section of the 2023–24 PAES</w:t>
      </w:r>
      <w:r w:rsidR="009C0E9E">
        <w:rPr>
          <w:rFonts w:cs="Arial"/>
          <w:b w:val="0"/>
          <w:sz w:val="16"/>
          <w:szCs w:val="16"/>
          <w:lang w:val="en-AU"/>
        </w:rPr>
        <w:t>.</w:t>
      </w:r>
    </w:p>
    <w:p w14:paraId="2178B363" w14:textId="77777777" w:rsidR="00AF3F2F" w:rsidRPr="00DE769C" w:rsidRDefault="00AF3F2F" w:rsidP="00AF3F2F">
      <w:pPr>
        <w:pStyle w:val="TableHeading"/>
        <w:tabs>
          <w:tab w:val="left" w:pos="284"/>
        </w:tabs>
        <w:spacing w:before="0" w:after="0"/>
        <w:jc w:val="both"/>
        <w:rPr>
          <w:rFonts w:cs="Arial"/>
          <w:b w:val="0"/>
          <w:sz w:val="16"/>
          <w:szCs w:val="16"/>
        </w:rPr>
      </w:pPr>
      <w:r w:rsidRPr="00DE769C">
        <w:rPr>
          <w:rFonts w:cs="Arial"/>
          <w:b w:val="0"/>
          <w:sz w:val="16"/>
          <w:szCs w:val="16"/>
        </w:rPr>
        <w:t>(</w:t>
      </w:r>
      <w:r w:rsidR="001E2F15">
        <w:rPr>
          <w:rFonts w:cs="Arial"/>
          <w:b w:val="0"/>
          <w:sz w:val="16"/>
          <w:szCs w:val="16"/>
          <w:lang w:val="en-AU"/>
        </w:rPr>
        <w:t>i</w:t>
      </w:r>
      <w:r w:rsidRPr="00DE769C">
        <w:rPr>
          <w:rFonts w:cs="Arial"/>
          <w:b w:val="0"/>
          <w:sz w:val="16"/>
          <w:szCs w:val="16"/>
        </w:rPr>
        <w:t>)</w:t>
      </w:r>
      <w:r w:rsidRPr="00DE769C">
        <w:rPr>
          <w:rFonts w:cs="Arial"/>
          <w:b w:val="0"/>
          <w:sz w:val="16"/>
          <w:szCs w:val="16"/>
        </w:rPr>
        <w:tab/>
        <w:t xml:space="preserve">This measure includes $3.000 million over two years of funding in the National Partnership programs </w:t>
      </w:r>
    </w:p>
    <w:p w14:paraId="2E86A918" w14:textId="77777777" w:rsidR="00AF3F2F" w:rsidRPr="00DE769C" w:rsidRDefault="00AF3F2F" w:rsidP="00AF3F2F">
      <w:pPr>
        <w:pStyle w:val="TableHeading"/>
        <w:tabs>
          <w:tab w:val="left" w:pos="284"/>
        </w:tabs>
        <w:spacing w:before="0" w:after="0"/>
        <w:ind w:left="284"/>
        <w:jc w:val="both"/>
        <w:rPr>
          <w:rFonts w:cs="Arial"/>
          <w:b w:val="0"/>
          <w:sz w:val="16"/>
          <w:szCs w:val="16"/>
        </w:rPr>
      </w:pPr>
      <w:r w:rsidRPr="00DE769C">
        <w:rPr>
          <w:rFonts w:cs="Arial"/>
          <w:b w:val="0"/>
          <w:sz w:val="16"/>
          <w:szCs w:val="16"/>
        </w:rPr>
        <w:t xml:space="preserve">within the Department of the Treasury. Details appear in </w:t>
      </w:r>
      <w:r w:rsidRPr="00125E6E">
        <w:rPr>
          <w:rFonts w:cs="Arial"/>
          <w:b w:val="0"/>
          <w:i/>
          <w:iCs/>
          <w:sz w:val="16"/>
          <w:szCs w:val="16"/>
        </w:rPr>
        <w:t xml:space="preserve">2023–24 </w:t>
      </w:r>
      <w:r w:rsidRPr="00125E6E">
        <w:rPr>
          <w:rFonts w:cs="Arial"/>
          <w:b w:val="0"/>
          <w:i/>
          <w:iCs/>
          <w:sz w:val="16"/>
          <w:szCs w:val="16"/>
          <w:lang w:val="en-AU"/>
        </w:rPr>
        <w:t xml:space="preserve">MYEFO – </w:t>
      </w:r>
      <w:r w:rsidR="00125E6E" w:rsidRPr="00125E6E">
        <w:rPr>
          <w:rFonts w:cs="Arial"/>
          <w:b w:val="0"/>
          <w:i/>
          <w:iCs/>
          <w:sz w:val="16"/>
          <w:szCs w:val="16"/>
          <w:lang w:val="en-AU"/>
        </w:rPr>
        <w:t>Appendix</w:t>
      </w:r>
      <w:r w:rsidR="00125E6E">
        <w:rPr>
          <w:rFonts w:cs="Arial"/>
          <w:b w:val="0"/>
          <w:i/>
          <w:iCs/>
          <w:sz w:val="16"/>
          <w:szCs w:val="16"/>
          <w:lang w:val="en-AU"/>
        </w:rPr>
        <w:t xml:space="preserve"> C: </w:t>
      </w:r>
      <w:r w:rsidR="00125E6E" w:rsidRPr="00DE769C">
        <w:rPr>
          <w:rFonts w:cs="Arial"/>
          <w:b w:val="0"/>
          <w:i/>
          <w:iCs/>
          <w:sz w:val="16"/>
          <w:szCs w:val="16"/>
          <w:lang w:val="en-AU"/>
        </w:rPr>
        <w:t xml:space="preserve">Annex A: Payment to </w:t>
      </w:r>
      <w:r w:rsidR="00125E6E">
        <w:rPr>
          <w:rFonts w:cs="Arial"/>
          <w:b w:val="0"/>
          <w:i/>
          <w:iCs/>
          <w:sz w:val="16"/>
          <w:szCs w:val="16"/>
          <w:lang w:val="en-AU"/>
        </w:rPr>
        <w:t>s</w:t>
      </w:r>
      <w:r w:rsidR="00125E6E" w:rsidRPr="00DE769C">
        <w:rPr>
          <w:rFonts w:cs="Arial"/>
          <w:b w:val="0"/>
          <w:i/>
          <w:iCs/>
          <w:sz w:val="16"/>
          <w:szCs w:val="16"/>
          <w:lang w:val="en-AU"/>
        </w:rPr>
        <w:t>tates</w:t>
      </w:r>
      <w:r w:rsidR="00125E6E">
        <w:rPr>
          <w:rFonts w:cs="Arial"/>
          <w:b w:val="0"/>
          <w:sz w:val="16"/>
          <w:szCs w:val="16"/>
          <w:lang w:val="en-AU"/>
        </w:rPr>
        <w:t xml:space="preserve">, available </w:t>
      </w:r>
      <w:r w:rsidR="00125E6E" w:rsidRPr="00B077B7">
        <w:rPr>
          <w:rFonts w:cs="Arial"/>
          <w:b w:val="0"/>
          <w:sz w:val="16"/>
          <w:szCs w:val="16"/>
          <w:lang w:val="en-AU"/>
        </w:rPr>
        <w:t>online only</w:t>
      </w:r>
      <w:r w:rsidRPr="00DE769C">
        <w:rPr>
          <w:rFonts w:cs="Arial"/>
          <w:b w:val="0"/>
          <w:sz w:val="16"/>
          <w:szCs w:val="16"/>
        </w:rPr>
        <w:t>.</w:t>
      </w:r>
    </w:p>
    <w:p w14:paraId="7F11C62C" w14:textId="77777777" w:rsidR="00AF3F2F" w:rsidRDefault="00AF3F2F" w:rsidP="00AF3F2F">
      <w:pPr>
        <w:pStyle w:val="TableHeading"/>
        <w:tabs>
          <w:tab w:val="left" w:pos="284"/>
        </w:tabs>
        <w:spacing w:before="0" w:after="0"/>
        <w:ind w:left="284" w:hanging="284"/>
        <w:jc w:val="both"/>
        <w:rPr>
          <w:rFonts w:cs="Arial"/>
          <w:b w:val="0"/>
          <w:sz w:val="16"/>
          <w:szCs w:val="16"/>
        </w:rPr>
      </w:pPr>
      <w:r w:rsidRPr="00DE769C">
        <w:rPr>
          <w:rFonts w:cs="Arial"/>
          <w:b w:val="0"/>
          <w:sz w:val="16"/>
          <w:szCs w:val="16"/>
          <w:lang w:val="en-AU"/>
        </w:rPr>
        <w:t>(</w:t>
      </w:r>
      <w:r w:rsidR="001E2F15">
        <w:rPr>
          <w:rFonts w:cs="Arial"/>
          <w:b w:val="0"/>
          <w:sz w:val="16"/>
          <w:szCs w:val="16"/>
          <w:lang w:val="en-AU"/>
        </w:rPr>
        <w:t>j</w:t>
      </w:r>
      <w:r w:rsidRPr="00DE769C">
        <w:rPr>
          <w:rFonts w:cs="Arial"/>
          <w:b w:val="0"/>
          <w:sz w:val="16"/>
          <w:szCs w:val="16"/>
          <w:lang w:val="en-AU"/>
        </w:rPr>
        <w:t>)</w:t>
      </w:r>
      <w:r w:rsidRPr="00DE769C">
        <w:rPr>
          <w:rFonts w:cs="Arial"/>
          <w:b w:val="0"/>
          <w:sz w:val="16"/>
          <w:szCs w:val="16"/>
          <w:lang w:val="en-AU"/>
        </w:rPr>
        <w:tab/>
      </w:r>
      <w:r w:rsidRPr="00DE769C">
        <w:rPr>
          <w:rFonts w:cs="Arial"/>
          <w:b w:val="0"/>
          <w:sz w:val="16"/>
          <w:szCs w:val="16"/>
        </w:rPr>
        <w:t>This measure is</w:t>
      </w:r>
      <w:r w:rsidRPr="00DE769C">
        <w:rPr>
          <w:rFonts w:cs="Arial"/>
          <w:b w:val="0"/>
          <w:sz w:val="16"/>
          <w:szCs w:val="16"/>
          <w:lang w:val="en-AU"/>
        </w:rPr>
        <w:t xml:space="preserve"> indexed and has</w:t>
      </w:r>
      <w:r w:rsidRPr="00DE769C">
        <w:rPr>
          <w:rFonts w:cs="Arial"/>
          <w:b w:val="0"/>
          <w:sz w:val="16"/>
          <w:szCs w:val="16"/>
        </w:rPr>
        <w:t xml:space="preserve"> ongoing </w:t>
      </w:r>
      <w:r w:rsidR="00DE769C">
        <w:rPr>
          <w:rFonts w:cs="Arial"/>
          <w:b w:val="0"/>
          <w:sz w:val="16"/>
          <w:szCs w:val="16"/>
          <w:lang w:val="en-AU"/>
        </w:rPr>
        <w:t xml:space="preserve">departmental </w:t>
      </w:r>
      <w:r w:rsidRPr="00DE769C">
        <w:rPr>
          <w:rFonts w:cs="Arial"/>
          <w:b w:val="0"/>
          <w:sz w:val="16"/>
          <w:szCs w:val="16"/>
        </w:rPr>
        <w:t>funding of $</w:t>
      </w:r>
      <w:r w:rsidRPr="00DE769C">
        <w:rPr>
          <w:rFonts w:cs="Arial"/>
          <w:b w:val="0"/>
          <w:sz w:val="16"/>
          <w:szCs w:val="16"/>
          <w:lang w:val="en-AU"/>
        </w:rPr>
        <w:t>7.163</w:t>
      </w:r>
      <w:r w:rsidRPr="00DE769C">
        <w:rPr>
          <w:rFonts w:cs="Arial"/>
          <w:b w:val="0"/>
          <w:sz w:val="16"/>
          <w:szCs w:val="16"/>
        </w:rPr>
        <w:t> million from 2027–28.</w:t>
      </w:r>
    </w:p>
    <w:p w14:paraId="67EC789F" w14:textId="77777777" w:rsidR="00B23FE0" w:rsidRDefault="00B23FE0" w:rsidP="00064943">
      <w:pPr>
        <w:pStyle w:val="NoSpacing"/>
        <w:rPr>
          <w:rFonts w:ascii="Arial" w:hAnsi="Arial" w:cs="Arial"/>
          <w:color w:val="000000"/>
          <w:sz w:val="16"/>
          <w:szCs w:val="16"/>
          <w:lang w:val="x-none"/>
        </w:rPr>
      </w:pPr>
    </w:p>
    <w:p w14:paraId="75DC68AA" w14:textId="77777777" w:rsidR="0035309F" w:rsidRDefault="0035309F" w:rsidP="0035309F">
      <w:pPr>
        <w:pStyle w:val="NoSpacing"/>
        <w:tabs>
          <w:tab w:val="left" w:pos="567"/>
        </w:tabs>
        <w:ind w:left="720" w:hanging="720"/>
        <w:rPr>
          <w:rFonts w:ascii="Arial" w:hAnsi="Arial"/>
          <w:color w:val="000000"/>
          <w:sz w:val="16"/>
        </w:rPr>
      </w:pPr>
      <w:bookmarkStart w:id="118" w:name="_Hlk132806056"/>
      <w:r>
        <w:rPr>
          <w:rFonts w:ascii="Arial" w:hAnsi="Arial"/>
          <w:color w:val="000000"/>
          <w:sz w:val="16"/>
        </w:rPr>
        <w:t>Note:</w:t>
      </w:r>
      <w:r>
        <w:rPr>
          <w:rFonts w:ascii="Arial" w:hAnsi="Arial"/>
          <w:color w:val="000000"/>
          <w:sz w:val="16"/>
        </w:rPr>
        <w:tab/>
      </w:r>
      <w:r>
        <w:rPr>
          <w:rFonts w:ascii="Arial" w:hAnsi="Arial"/>
          <w:color w:val="000000"/>
          <w:sz w:val="16"/>
        </w:rPr>
        <w:tab/>
        <w:t xml:space="preserve">The full measure description </w:t>
      </w:r>
      <w:r w:rsidR="00125E6E">
        <w:rPr>
          <w:rFonts w:ascii="Arial" w:hAnsi="Arial"/>
          <w:color w:val="000000"/>
          <w:sz w:val="16"/>
        </w:rPr>
        <w:t>and package details</w:t>
      </w:r>
      <w:r>
        <w:rPr>
          <w:rFonts w:ascii="Arial" w:hAnsi="Arial"/>
          <w:color w:val="000000"/>
          <w:sz w:val="16"/>
        </w:rPr>
        <w:t xml:space="preserve"> appear in </w:t>
      </w:r>
      <w:r w:rsidRPr="00B76231">
        <w:rPr>
          <w:rFonts w:ascii="Arial" w:hAnsi="Arial"/>
          <w:i/>
          <w:iCs/>
          <w:color w:val="000000"/>
          <w:sz w:val="16"/>
        </w:rPr>
        <w:t xml:space="preserve">2023–24 </w:t>
      </w:r>
      <w:r w:rsidR="001247E0">
        <w:rPr>
          <w:rFonts w:ascii="Arial" w:hAnsi="Arial"/>
          <w:i/>
          <w:iCs/>
          <w:color w:val="000000"/>
          <w:sz w:val="16"/>
        </w:rPr>
        <w:t>MYEFO</w:t>
      </w:r>
      <w:r>
        <w:rPr>
          <w:rFonts w:ascii="Arial" w:hAnsi="Arial"/>
          <w:color w:val="000000"/>
          <w:sz w:val="16"/>
        </w:rPr>
        <w:t xml:space="preserve"> under the Agriculture, Fisheries and Forestry portfolio</w:t>
      </w:r>
      <w:r w:rsidR="001247E0">
        <w:rPr>
          <w:rFonts w:ascii="Arial" w:hAnsi="Arial"/>
          <w:color w:val="000000"/>
          <w:sz w:val="16"/>
        </w:rPr>
        <w:t xml:space="preserve"> released by the Treasurer and Minister for Finance on 13 December 2023</w:t>
      </w:r>
      <w:r>
        <w:rPr>
          <w:rFonts w:ascii="Arial" w:hAnsi="Arial"/>
          <w:color w:val="000000"/>
          <w:sz w:val="16"/>
        </w:rPr>
        <w:t>.</w:t>
      </w:r>
    </w:p>
    <w:bookmarkEnd w:id="118"/>
    <w:p w14:paraId="23A83A18" w14:textId="77777777" w:rsidR="0035309F" w:rsidRDefault="0035309F" w:rsidP="00CD7FB4">
      <w:pPr>
        <w:pStyle w:val="NoSpacing"/>
        <w:rPr>
          <w:rFonts w:ascii="Arial" w:hAnsi="Arial" w:cs="Arial"/>
          <w:color w:val="000000"/>
          <w:sz w:val="16"/>
          <w:szCs w:val="16"/>
          <w:lang w:val="x-none"/>
        </w:rPr>
      </w:pPr>
    </w:p>
    <w:p w14:paraId="07C979C6" w14:textId="77777777" w:rsidR="00CD7FB4" w:rsidRDefault="00FB4A70" w:rsidP="00CD7FB4">
      <w:pPr>
        <w:pStyle w:val="NoSpacing"/>
        <w:rPr>
          <w:rFonts w:ascii="Arial" w:hAnsi="Arial" w:cs="Arial"/>
          <w:color w:val="000000"/>
          <w:sz w:val="16"/>
          <w:szCs w:val="16"/>
          <w:lang w:val="x-none"/>
        </w:rPr>
      </w:pPr>
      <w:bookmarkStart w:id="119" w:name="_Hlk151560724"/>
      <w:r w:rsidRPr="00FB4A70">
        <w:rPr>
          <w:rFonts w:ascii="Arial" w:hAnsi="Arial" w:cs="Arial"/>
          <w:color w:val="000000"/>
          <w:sz w:val="16"/>
          <w:szCs w:val="16"/>
          <w:lang w:val="x-none"/>
        </w:rPr>
        <w:t>Prepared on a Government Financial Statistics (Underlying Cash) basis</w:t>
      </w:r>
      <w:r w:rsidR="00BF425D">
        <w:rPr>
          <w:rFonts w:ascii="Arial" w:hAnsi="Arial" w:cs="Arial"/>
          <w:color w:val="000000"/>
          <w:sz w:val="16"/>
          <w:szCs w:val="16"/>
        </w:rPr>
        <w:t>.</w:t>
      </w:r>
      <w:r w:rsidR="00CD7FB4" w:rsidRPr="00715EBD">
        <w:rPr>
          <w:rFonts w:ascii="Arial" w:hAnsi="Arial" w:cs="Arial"/>
          <w:color w:val="000000"/>
          <w:sz w:val="16"/>
          <w:szCs w:val="16"/>
          <w:lang w:val="x-none"/>
        </w:rPr>
        <w:t xml:space="preserve"> </w:t>
      </w:r>
    </w:p>
    <w:p w14:paraId="5751463E" w14:textId="77777777" w:rsidR="00CD7FB4" w:rsidRDefault="00CD7FB4" w:rsidP="00CD7FB4">
      <w:pPr>
        <w:pStyle w:val="NoSpacing"/>
        <w:rPr>
          <w:rFonts w:ascii="Arial" w:hAnsi="Arial" w:cs="Arial"/>
          <w:color w:val="000000"/>
          <w:sz w:val="16"/>
          <w:szCs w:val="16"/>
          <w:lang w:val="x-none"/>
        </w:rPr>
      </w:pPr>
    </w:p>
    <w:p w14:paraId="6400A3E5" w14:textId="77777777" w:rsidR="004E69F9" w:rsidRDefault="007C44B9" w:rsidP="00613A1F">
      <w:pPr>
        <w:pStyle w:val="Source"/>
        <w:rPr>
          <w:rFonts w:cs="Arial"/>
          <w:color w:val="000000"/>
          <w:szCs w:val="16"/>
        </w:rPr>
      </w:pPr>
      <w:r>
        <w:t>Figures displayed as a negative (-) represent a decrease in funds and a positive (+) represent an increase in funds.</w:t>
      </w:r>
      <w:bookmarkEnd w:id="116"/>
    </w:p>
    <w:bookmarkEnd w:id="119"/>
    <w:p w14:paraId="079C6D33" w14:textId="77777777" w:rsidR="007C44B9" w:rsidRDefault="007C44B9" w:rsidP="004E69F9">
      <w:pPr>
        <w:pStyle w:val="NoSpacing"/>
        <w:rPr>
          <w:rFonts w:ascii="Arial" w:hAnsi="Arial" w:cs="Arial"/>
          <w:color w:val="000000"/>
          <w:sz w:val="16"/>
          <w:szCs w:val="16"/>
          <w:lang w:val="x-none"/>
        </w:rPr>
      </w:pPr>
    </w:p>
    <w:p w14:paraId="1715EB50" w14:textId="77777777" w:rsidR="00FB3100" w:rsidRPr="003A7A5E" w:rsidRDefault="00FB3100" w:rsidP="00FB3100">
      <w:pPr>
        <w:pStyle w:val="NoSpacing"/>
        <w:rPr>
          <w:rFonts w:cs="Arial"/>
          <w:sz w:val="2"/>
          <w:szCs w:val="2"/>
        </w:rPr>
      </w:pPr>
    </w:p>
    <w:p w14:paraId="3EF10EDD" w14:textId="77777777" w:rsidR="002548A3" w:rsidRPr="005C20A5" w:rsidRDefault="00FC0CF0" w:rsidP="002548A3">
      <w:pPr>
        <w:pStyle w:val="Heading3"/>
        <w:spacing w:before="120" w:after="120"/>
        <w:rPr>
          <w:rFonts w:ascii="Arial Bold" w:hAnsi="Arial Bold"/>
          <w:smallCaps w:val="0"/>
          <w:sz w:val="22"/>
        </w:rPr>
      </w:pPr>
      <w:bookmarkStart w:id="120" w:name="_Hlk130200767"/>
      <w:r>
        <w:rPr>
          <w:rFonts w:ascii="Arial Bold" w:hAnsi="Arial Bold"/>
          <w:smallCaps w:val="0"/>
          <w:sz w:val="22"/>
        </w:rPr>
        <w:br w:type="page"/>
      </w:r>
      <w:r w:rsidR="002548A3" w:rsidRPr="005C20A5">
        <w:rPr>
          <w:rFonts w:ascii="Arial Bold" w:hAnsi="Arial Bold"/>
          <w:smallCaps w:val="0"/>
          <w:sz w:val="22"/>
        </w:rPr>
        <w:lastRenderedPageBreak/>
        <w:t>1.4</w:t>
      </w:r>
      <w:r w:rsidR="002548A3" w:rsidRPr="005C20A5">
        <w:rPr>
          <w:rFonts w:ascii="Arial Bold" w:hAnsi="Arial Bold"/>
          <w:smallCaps w:val="0"/>
          <w:sz w:val="22"/>
        </w:rPr>
        <w:tab/>
        <w:t>Additional estimates, resourcing and variations to outcomes</w:t>
      </w:r>
    </w:p>
    <w:p w14:paraId="40D413F8" w14:textId="77777777" w:rsidR="002C7C2A" w:rsidRDefault="002548A3" w:rsidP="002548A3">
      <w:bookmarkStart w:id="121" w:name="_Hlk153193989"/>
      <w:r w:rsidRPr="00F27D95">
        <w:t xml:space="preserve">The following tables detail changes in resourcing for the Department of Agriculture, </w:t>
      </w:r>
      <w:r>
        <w:t xml:space="preserve">Fisheries and Forestry </w:t>
      </w:r>
      <w:r w:rsidRPr="00F27D95">
        <w:t xml:space="preserve">at Additional Estimates, by outcome. </w:t>
      </w:r>
      <w:r w:rsidR="002C7C2A" w:rsidRPr="002C7C2A">
        <w:t xml:space="preserve">Table 1.3 details the Additional Estimates resulting from new measures and other variations since the 2023–24 Budget in Appropriation Bills </w:t>
      </w:r>
      <w:r w:rsidR="002C7C2A" w:rsidRPr="00EF4C7F">
        <w:t>(No. 3) and (No. 4)</w:t>
      </w:r>
      <w:r w:rsidR="002C7C2A" w:rsidRPr="002C7C2A">
        <w:t>.</w:t>
      </w:r>
    </w:p>
    <w:bookmarkEnd w:id="121"/>
    <w:p w14:paraId="230EE936" w14:textId="77777777" w:rsidR="009B0D02" w:rsidRPr="004136F8" w:rsidRDefault="000C721A" w:rsidP="004136F8">
      <w:pPr>
        <w:pStyle w:val="Heading5"/>
        <w:rPr>
          <w:b/>
          <w:i w:val="0"/>
          <w:lang w:eastAsia="x-none"/>
        </w:rPr>
      </w:pPr>
      <w:r w:rsidRPr="004136F8">
        <w:rPr>
          <w:b/>
          <w:i w:val="0"/>
          <w:lang w:eastAsia="x-none"/>
        </w:rPr>
        <w:t>Table 1.</w:t>
      </w:r>
      <w:r w:rsidR="002548A3">
        <w:rPr>
          <w:b/>
          <w:i w:val="0"/>
          <w:lang w:val="en-AU" w:eastAsia="x-none"/>
        </w:rPr>
        <w:t>3</w:t>
      </w:r>
      <w:r w:rsidR="00F96499" w:rsidRPr="004136F8">
        <w:rPr>
          <w:b/>
          <w:i w:val="0"/>
          <w:lang w:eastAsia="x-none"/>
        </w:rPr>
        <w:t>:</w:t>
      </w:r>
      <w:r w:rsidRPr="004136F8">
        <w:rPr>
          <w:b/>
          <w:i w:val="0"/>
          <w:lang w:eastAsia="x-none"/>
        </w:rPr>
        <w:t xml:space="preserve"> </w:t>
      </w:r>
      <w:bookmarkStart w:id="122" w:name="_Hlk153286713"/>
      <w:r w:rsidR="00F12B68" w:rsidRPr="00F12B68">
        <w:rPr>
          <w:b/>
          <w:i w:val="0"/>
          <w:lang w:eastAsia="x-none"/>
        </w:rPr>
        <w:t xml:space="preserve">Additional estimates and other variations to outcomes since the </w:t>
      </w:r>
      <w:r w:rsidR="00F12B68" w:rsidRPr="00F12B68">
        <w:rPr>
          <w:b/>
          <w:i w:val="0"/>
          <w:lang w:eastAsia="x-none"/>
        </w:rPr>
        <w:br/>
        <w:t>2023–24 Budget</w:t>
      </w:r>
      <w:bookmarkEnd w:id="122"/>
    </w:p>
    <w:p w14:paraId="0E158779" w14:textId="77777777" w:rsidR="00CA46A1" w:rsidRPr="00637494" w:rsidRDefault="005E17FF" w:rsidP="00637494">
      <w:pPr>
        <w:pStyle w:val="NoSpacing"/>
        <w:rPr>
          <w:rFonts w:cs="Arial"/>
          <w:color w:val="000000"/>
          <w:sz w:val="16"/>
          <w:szCs w:val="16"/>
        </w:rPr>
      </w:pPr>
      <w:r>
        <w:rPr>
          <w:rFonts w:ascii="Arial" w:hAnsi="Arial" w:cs="Arial"/>
          <w:color w:val="000000"/>
          <w:sz w:val="16"/>
          <w:szCs w:val="16"/>
        </w:rPr>
        <w:pict w14:anchorId="299A62E0">
          <v:shape id="_x0000_i1033" type="#_x0000_t75" style="width:391.3pt;height:355.6pt">
            <v:imagedata r:id="rId76" o:title=""/>
          </v:shape>
        </w:pict>
      </w:r>
    </w:p>
    <w:bookmarkEnd w:id="120"/>
    <w:p w14:paraId="6AFAF20A" w14:textId="77777777" w:rsidR="00D20120" w:rsidRDefault="00DE0B0A" w:rsidP="00CA46A1">
      <w:pPr>
        <w:pStyle w:val="BodyText"/>
        <w:spacing w:after="0"/>
        <w:rPr>
          <w:rFonts w:ascii="Arial" w:hAnsi="Arial" w:cs="Arial"/>
          <w:color w:val="000000"/>
          <w:sz w:val="16"/>
          <w:szCs w:val="16"/>
        </w:rPr>
      </w:pPr>
      <w:r w:rsidRPr="00297B83">
        <w:rPr>
          <w:rFonts w:ascii="Arial" w:hAnsi="Arial" w:cs="Arial"/>
          <w:color w:val="000000"/>
          <w:sz w:val="16"/>
          <w:szCs w:val="16"/>
        </w:rPr>
        <w:t>Continue</w:t>
      </w:r>
      <w:r w:rsidR="00E50475" w:rsidRPr="00297B83">
        <w:rPr>
          <w:rFonts w:ascii="Arial" w:hAnsi="Arial" w:cs="Arial"/>
          <w:color w:val="000000"/>
          <w:sz w:val="16"/>
          <w:szCs w:val="16"/>
        </w:rPr>
        <w:t>d</w:t>
      </w:r>
      <w:r w:rsidR="00A45394" w:rsidRPr="00297B83">
        <w:rPr>
          <w:rFonts w:ascii="Arial" w:hAnsi="Arial" w:cs="Arial"/>
          <w:color w:val="000000"/>
          <w:sz w:val="16"/>
          <w:szCs w:val="16"/>
        </w:rPr>
        <w:t xml:space="preserve"> on following page</w:t>
      </w:r>
      <w:r w:rsidR="00F95A1B" w:rsidRPr="00297B83">
        <w:rPr>
          <w:rFonts w:ascii="Arial" w:hAnsi="Arial" w:cs="Arial"/>
          <w:color w:val="000000"/>
          <w:sz w:val="16"/>
          <w:szCs w:val="16"/>
        </w:rPr>
        <w:t>s</w:t>
      </w:r>
    </w:p>
    <w:p w14:paraId="3824559B" w14:textId="77777777" w:rsidR="00345C6E" w:rsidRDefault="00345C6E" w:rsidP="00297B83">
      <w:pPr>
        <w:pStyle w:val="NoSpacing"/>
        <w:rPr>
          <w:rFonts w:ascii="Arial" w:hAnsi="Arial" w:cs="Arial"/>
          <w:color w:val="000000"/>
          <w:sz w:val="16"/>
          <w:szCs w:val="16"/>
          <w:lang w:val="x-none"/>
        </w:rPr>
        <w:sectPr w:rsidR="00345C6E" w:rsidSect="00850DF1">
          <w:headerReference w:type="default" r:id="rId77"/>
          <w:footerReference w:type="default" r:id="rId78"/>
          <w:headerReference w:type="first" r:id="rId79"/>
          <w:footerReference w:type="first" r:id="rId80"/>
          <w:pgSz w:w="11907" w:h="16840" w:code="9"/>
          <w:pgMar w:top="2466" w:right="2098" w:bottom="2127" w:left="2098" w:header="1899" w:footer="1899" w:gutter="0"/>
          <w:cols w:space="708"/>
          <w:titlePg/>
          <w:docGrid w:linePitch="360"/>
        </w:sectPr>
      </w:pPr>
    </w:p>
    <w:p w14:paraId="64F4EB68" w14:textId="77777777" w:rsidR="00F12B68" w:rsidRPr="00F12B68" w:rsidRDefault="00345C6E" w:rsidP="00F12B68">
      <w:pPr>
        <w:pStyle w:val="NoSpacing"/>
        <w:rPr>
          <w:rFonts w:ascii="Arial" w:hAnsi="Arial" w:cs="Arial"/>
          <w:b/>
        </w:rPr>
      </w:pPr>
      <w:r w:rsidRPr="00AB117A">
        <w:rPr>
          <w:rFonts w:ascii="Arial" w:hAnsi="Arial" w:cs="Arial"/>
          <w:b/>
        </w:rPr>
        <w:lastRenderedPageBreak/>
        <w:t>Table 1.</w:t>
      </w:r>
      <w:r w:rsidR="00AE2104">
        <w:rPr>
          <w:rFonts w:ascii="Arial" w:hAnsi="Arial" w:cs="Arial"/>
          <w:b/>
        </w:rPr>
        <w:t>3</w:t>
      </w:r>
      <w:r w:rsidRPr="00AB117A">
        <w:rPr>
          <w:rFonts w:ascii="Arial" w:hAnsi="Arial" w:cs="Arial"/>
          <w:b/>
        </w:rPr>
        <w:t xml:space="preserve">: </w:t>
      </w:r>
      <w:r w:rsidR="00F12B68" w:rsidRPr="00F12B68">
        <w:rPr>
          <w:rFonts w:ascii="Arial" w:hAnsi="Arial" w:cs="Arial"/>
          <w:b/>
        </w:rPr>
        <w:t xml:space="preserve">Additional estimates and other variations to outcomes since the </w:t>
      </w:r>
    </w:p>
    <w:p w14:paraId="22F7D54A" w14:textId="77777777" w:rsidR="00345C6E" w:rsidRPr="00AB117A" w:rsidRDefault="00F12B68" w:rsidP="00F12B68">
      <w:pPr>
        <w:pStyle w:val="NoSpacing"/>
        <w:rPr>
          <w:rFonts w:ascii="Arial" w:hAnsi="Arial" w:cs="Arial"/>
          <w:b/>
        </w:rPr>
      </w:pPr>
      <w:r w:rsidRPr="00F12B68">
        <w:rPr>
          <w:rFonts w:ascii="Arial" w:hAnsi="Arial" w:cs="Arial"/>
          <w:b/>
        </w:rPr>
        <w:t xml:space="preserve">2023–24 Budget </w:t>
      </w:r>
      <w:r w:rsidR="006C1149">
        <w:rPr>
          <w:rFonts w:ascii="Arial" w:hAnsi="Arial" w:cs="Arial"/>
          <w:b/>
        </w:rPr>
        <w:t>(continued)</w:t>
      </w:r>
    </w:p>
    <w:p w14:paraId="18BE4FED" w14:textId="77777777" w:rsidR="00AB117A" w:rsidRPr="00720712" w:rsidRDefault="005E17FF" w:rsidP="00AB117A">
      <w:pPr>
        <w:pStyle w:val="NoSpacing"/>
        <w:rPr>
          <w:rFonts w:cs="Arial"/>
          <w:color w:val="000000"/>
          <w:sz w:val="16"/>
          <w:szCs w:val="16"/>
        </w:rPr>
      </w:pPr>
      <w:r>
        <w:rPr>
          <w:rFonts w:cs="Arial"/>
          <w:color w:val="000000"/>
          <w:sz w:val="16"/>
          <w:szCs w:val="16"/>
        </w:rPr>
        <w:pict w14:anchorId="64DD9833">
          <v:shape id="_x0000_i1088" type="#_x0000_t75" style="width:391.3pt;height:290.5pt">
            <v:imagedata r:id="rId81" o:title=""/>
          </v:shape>
        </w:pict>
      </w:r>
    </w:p>
    <w:p w14:paraId="580CFAFB" w14:textId="77777777" w:rsidR="00D769E2" w:rsidRDefault="00AA6502" w:rsidP="00F208B6">
      <w:pPr>
        <w:pStyle w:val="TableGraphic"/>
        <w:rPr>
          <w:rFonts w:ascii="Arial" w:hAnsi="Arial" w:cs="Arial"/>
          <w:i w:val="0"/>
          <w:color w:val="000000"/>
          <w:sz w:val="16"/>
          <w:szCs w:val="16"/>
        </w:rPr>
      </w:pPr>
      <w:r w:rsidRPr="00F95A1B">
        <w:rPr>
          <w:rFonts w:ascii="Arial" w:hAnsi="Arial" w:cs="Arial"/>
          <w:i w:val="0"/>
          <w:color w:val="000000"/>
          <w:sz w:val="16"/>
          <w:szCs w:val="16"/>
        </w:rPr>
        <w:t>Continued on following page</w:t>
      </w:r>
      <w:r w:rsidR="00637494">
        <w:rPr>
          <w:rFonts w:ascii="Arial" w:hAnsi="Arial" w:cs="Arial"/>
          <w:i w:val="0"/>
          <w:color w:val="000000"/>
          <w:sz w:val="16"/>
          <w:szCs w:val="16"/>
        </w:rPr>
        <w:t>s</w:t>
      </w:r>
    </w:p>
    <w:p w14:paraId="05055EC1" w14:textId="77777777" w:rsidR="00637494" w:rsidRPr="00637494" w:rsidRDefault="00637494" w:rsidP="00637494"/>
    <w:p w14:paraId="3A10D759" w14:textId="77777777" w:rsidR="00D769E2" w:rsidRDefault="00D769E2" w:rsidP="0069437D">
      <w:pPr>
        <w:pStyle w:val="NoSpacing"/>
        <w:sectPr w:rsidR="00D769E2" w:rsidSect="00850DF1">
          <w:headerReference w:type="first" r:id="rId82"/>
          <w:footerReference w:type="first" r:id="rId83"/>
          <w:pgSz w:w="11907" w:h="16840" w:code="9"/>
          <w:pgMar w:top="2466" w:right="2098" w:bottom="2127" w:left="2098" w:header="1899" w:footer="1899" w:gutter="0"/>
          <w:cols w:space="708"/>
          <w:titlePg/>
          <w:docGrid w:linePitch="360"/>
        </w:sectPr>
      </w:pPr>
    </w:p>
    <w:p w14:paraId="332244E1" w14:textId="77777777" w:rsidR="00F12B68" w:rsidRPr="00F12B68" w:rsidRDefault="00F81D74" w:rsidP="00F12B68">
      <w:pPr>
        <w:pStyle w:val="NoSpacing"/>
        <w:rPr>
          <w:rFonts w:ascii="Arial" w:hAnsi="Arial" w:cs="Arial"/>
          <w:b/>
        </w:rPr>
      </w:pPr>
      <w:r w:rsidRPr="00D20165">
        <w:rPr>
          <w:rFonts w:ascii="Arial" w:hAnsi="Arial" w:cs="Arial"/>
          <w:b/>
        </w:rPr>
        <w:lastRenderedPageBreak/>
        <w:t xml:space="preserve">Table </w:t>
      </w:r>
      <w:r w:rsidR="00F96499" w:rsidRPr="00F96499">
        <w:rPr>
          <w:rFonts w:ascii="Arial" w:hAnsi="Arial" w:cs="Arial"/>
          <w:b/>
        </w:rPr>
        <w:t>1.</w:t>
      </w:r>
      <w:r w:rsidR="00AE2104">
        <w:rPr>
          <w:rFonts w:ascii="Arial" w:hAnsi="Arial" w:cs="Arial"/>
          <w:b/>
        </w:rPr>
        <w:t>3</w:t>
      </w:r>
      <w:r w:rsidR="00F96499" w:rsidRPr="00F96499">
        <w:rPr>
          <w:rFonts w:ascii="Arial" w:hAnsi="Arial" w:cs="Arial"/>
          <w:b/>
        </w:rPr>
        <w:t xml:space="preserve">: </w:t>
      </w:r>
      <w:r w:rsidR="00F12B68" w:rsidRPr="00F12B68">
        <w:rPr>
          <w:rFonts w:ascii="Arial" w:hAnsi="Arial" w:cs="Arial"/>
          <w:b/>
        </w:rPr>
        <w:t xml:space="preserve">Additional estimates and other variations to outcomes since the </w:t>
      </w:r>
    </w:p>
    <w:p w14:paraId="44B93385" w14:textId="77777777" w:rsidR="00F81D74" w:rsidRDefault="00F12B68" w:rsidP="00F12B68">
      <w:pPr>
        <w:pStyle w:val="NoSpacing"/>
        <w:rPr>
          <w:rFonts w:ascii="Arial" w:hAnsi="Arial" w:cs="Arial"/>
          <w:b/>
        </w:rPr>
      </w:pPr>
      <w:r w:rsidRPr="00F12B68">
        <w:rPr>
          <w:rFonts w:ascii="Arial" w:hAnsi="Arial" w:cs="Arial"/>
          <w:b/>
        </w:rPr>
        <w:t xml:space="preserve">2023–24 Budget </w:t>
      </w:r>
      <w:r w:rsidR="008A24C5">
        <w:rPr>
          <w:rFonts w:ascii="Arial" w:hAnsi="Arial" w:cs="Arial"/>
          <w:b/>
        </w:rPr>
        <w:t>(continued)</w:t>
      </w:r>
    </w:p>
    <w:p w14:paraId="0FFA4F9C" w14:textId="77777777" w:rsidR="002548A3" w:rsidRPr="00637494" w:rsidRDefault="005E17FF" w:rsidP="0069437D">
      <w:pPr>
        <w:pStyle w:val="NoSpacing"/>
        <w:rPr>
          <w:rFonts w:ascii="Arial" w:hAnsi="Arial" w:cs="Arial"/>
          <w:b/>
          <w:sz w:val="16"/>
          <w:szCs w:val="16"/>
        </w:rPr>
      </w:pPr>
      <w:r>
        <w:rPr>
          <w:rFonts w:ascii="Arial" w:hAnsi="Arial" w:cs="Arial"/>
          <w:b/>
        </w:rPr>
        <w:pict w14:anchorId="22D0061E">
          <v:shape id="_x0000_i1034" type="#_x0000_t75" style="width:391.3pt;height:341.85pt">
            <v:imagedata r:id="rId84" o:title=""/>
          </v:shape>
        </w:pict>
      </w:r>
    </w:p>
    <w:p w14:paraId="10CCC26E" w14:textId="77777777" w:rsidR="00637494" w:rsidRDefault="00637494" w:rsidP="00637494">
      <w:pPr>
        <w:pStyle w:val="TableGraphic"/>
      </w:pPr>
      <w:r w:rsidRPr="00F95A1B">
        <w:rPr>
          <w:rFonts w:ascii="Arial" w:hAnsi="Arial" w:cs="Arial"/>
          <w:i w:val="0"/>
          <w:color w:val="000000"/>
          <w:sz w:val="16"/>
          <w:szCs w:val="16"/>
        </w:rPr>
        <w:t>Continued on following page</w:t>
      </w:r>
      <w:r>
        <w:rPr>
          <w:rFonts w:ascii="Arial" w:hAnsi="Arial" w:cs="Arial"/>
          <w:i w:val="0"/>
          <w:color w:val="000000"/>
          <w:sz w:val="16"/>
          <w:szCs w:val="16"/>
        </w:rPr>
        <w:t>s</w:t>
      </w:r>
    </w:p>
    <w:p w14:paraId="1A4BB6A0" w14:textId="77777777" w:rsidR="002548A3" w:rsidRDefault="002548A3" w:rsidP="0069437D">
      <w:pPr>
        <w:pStyle w:val="NoSpacing"/>
        <w:rPr>
          <w:rFonts w:ascii="Arial" w:hAnsi="Arial" w:cs="Arial"/>
          <w:b/>
        </w:rPr>
      </w:pPr>
    </w:p>
    <w:p w14:paraId="65A9E899" w14:textId="77777777" w:rsidR="002548A3" w:rsidRDefault="002548A3" w:rsidP="0069437D">
      <w:pPr>
        <w:pStyle w:val="NoSpacing"/>
        <w:rPr>
          <w:rFonts w:ascii="Arial" w:hAnsi="Arial" w:cs="Arial"/>
          <w:b/>
        </w:rPr>
      </w:pPr>
    </w:p>
    <w:p w14:paraId="424D1291" w14:textId="77777777" w:rsidR="00E56BD8" w:rsidRDefault="00E56BD8" w:rsidP="0069437D">
      <w:pPr>
        <w:pStyle w:val="NoSpacing"/>
        <w:rPr>
          <w:rFonts w:ascii="Arial" w:hAnsi="Arial" w:cs="Arial"/>
          <w:b/>
        </w:rPr>
        <w:sectPr w:rsidR="00E56BD8" w:rsidSect="00850DF1">
          <w:headerReference w:type="first" r:id="rId85"/>
          <w:footerReference w:type="first" r:id="rId86"/>
          <w:pgSz w:w="11907" w:h="16840" w:code="9"/>
          <w:pgMar w:top="2466" w:right="2098" w:bottom="2127" w:left="2098" w:header="1899" w:footer="1899" w:gutter="0"/>
          <w:cols w:space="708"/>
          <w:titlePg/>
          <w:docGrid w:linePitch="360"/>
        </w:sectPr>
      </w:pPr>
    </w:p>
    <w:p w14:paraId="21CE2E7A" w14:textId="77777777" w:rsidR="00F12B68" w:rsidRPr="00F12B68" w:rsidRDefault="00E56BD8" w:rsidP="00F12B68">
      <w:pPr>
        <w:pStyle w:val="NoSpacing"/>
        <w:rPr>
          <w:rFonts w:ascii="Arial" w:hAnsi="Arial" w:cs="Arial"/>
          <w:b/>
        </w:rPr>
      </w:pPr>
      <w:r w:rsidRPr="00D20165">
        <w:rPr>
          <w:rFonts w:ascii="Arial" w:hAnsi="Arial" w:cs="Arial"/>
          <w:b/>
        </w:rPr>
        <w:lastRenderedPageBreak/>
        <w:t xml:space="preserve">Table </w:t>
      </w:r>
      <w:r w:rsidRPr="00F96499">
        <w:rPr>
          <w:rFonts w:ascii="Arial" w:hAnsi="Arial" w:cs="Arial"/>
          <w:b/>
        </w:rPr>
        <w:t>1.</w:t>
      </w:r>
      <w:r>
        <w:rPr>
          <w:rFonts w:ascii="Arial" w:hAnsi="Arial" w:cs="Arial"/>
          <w:b/>
        </w:rPr>
        <w:t>3</w:t>
      </w:r>
      <w:r w:rsidRPr="00F96499">
        <w:rPr>
          <w:rFonts w:ascii="Arial" w:hAnsi="Arial" w:cs="Arial"/>
          <w:b/>
        </w:rPr>
        <w:t xml:space="preserve">: </w:t>
      </w:r>
      <w:r w:rsidR="00F12B68" w:rsidRPr="00F12B68">
        <w:rPr>
          <w:rFonts w:ascii="Arial" w:hAnsi="Arial" w:cs="Arial"/>
          <w:b/>
        </w:rPr>
        <w:t xml:space="preserve">Additional estimates and other variations to outcomes since the </w:t>
      </w:r>
    </w:p>
    <w:p w14:paraId="7DD9C413" w14:textId="77777777" w:rsidR="00E56BD8" w:rsidRDefault="00F12B68" w:rsidP="00F12B68">
      <w:pPr>
        <w:pStyle w:val="NoSpacing"/>
        <w:rPr>
          <w:rFonts w:ascii="Arial" w:hAnsi="Arial" w:cs="Arial"/>
          <w:b/>
        </w:rPr>
      </w:pPr>
      <w:r w:rsidRPr="00F12B68">
        <w:rPr>
          <w:rFonts w:ascii="Arial" w:hAnsi="Arial" w:cs="Arial"/>
          <w:b/>
        </w:rPr>
        <w:t>2023–24 Budget</w:t>
      </w:r>
      <w:r w:rsidR="00E56BD8">
        <w:rPr>
          <w:rFonts w:ascii="Arial" w:hAnsi="Arial" w:cs="Arial"/>
          <w:b/>
        </w:rPr>
        <w:t xml:space="preserve"> (continued)</w:t>
      </w:r>
    </w:p>
    <w:p w14:paraId="2644113A" w14:textId="77777777" w:rsidR="00637494" w:rsidRPr="00720712" w:rsidRDefault="005E17FF" w:rsidP="00637494">
      <w:pPr>
        <w:pStyle w:val="NoSpacing"/>
        <w:rPr>
          <w:rFonts w:cs="Arial"/>
          <w:color w:val="000000"/>
          <w:sz w:val="16"/>
          <w:szCs w:val="16"/>
        </w:rPr>
      </w:pPr>
      <w:r>
        <w:rPr>
          <w:rFonts w:ascii="Arial" w:hAnsi="Arial" w:cs="Arial"/>
          <w:b/>
        </w:rPr>
        <w:pict w14:anchorId="21875F1A">
          <v:shape id="_x0000_i1035" type="#_x0000_t75" style="width:391.3pt;height:314.9pt">
            <v:imagedata r:id="rId87" o:title=""/>
          </v:shape>
        </w:pict>
      </w:r>
    </w:p>
    <w:p w14:paraId="1C55AF85" w14:textId="77777777" w:rsidR="00637494" w:rsidRDefault="00637494" w:rsidP="00637494">
      <w:pPr>
        <w:pStyle w:val="TableGraphic"/>
        <w:rPr>
          <w:rFonts w:ascii="Arial" w:hAnsi="Arial" w:cs="Arial"/>
          <w:i w:val="0"/>
          <w:color w:val="000000"/>
          <w:sz w:val="16"/>
          <w:szCs w:val="16"/>
        </w:rPr>
      </w:pPr>
      <w:r w:rsidRPr="00F95A1B">
        <w:rPr>
          <w:rFonts w:ascii="Arial" w:hAnsi="Arial" w:cs="Arial"/>
          <w:i w:val="0"/>
          <w:color w:val="000000"/>
          <w:sz w:val="16"/>
          <w:szCs w:val="16"/>
        </w:rPr>
        <w:t>Continued on following page</w:t>
      </w:r>
      <w:r>
        <w:rPr>
          <w:rFonts w:ascii="Arial" w:hAnsi="Arial" w:cs="Arial"/>
          <w:i w:val="0"/>
          <w:color w:val="000000"/>
          <w:sz w:val="16"/>
          <w:szCs w:val="16"/>
        </w:rPr>
        <w:t>s</w:t>
      </w:r>
    </w:p>
    <w:p w14:paraId="1E3B45CE" w14:textId="77777777" w:rsidR="002548A3" w:rsidRDefault="002548A3" w:rsidP="0069437D">
      <w:pPr>
        <w:pStyle w:val="NoSpacing"/>
        <w:rPr>
          <w:rFonts w:ascii="Arial" w:hAnsi="Arial" w:cs="Arial"/>
          <w:b/>
        </w:rPr>
      </w:pPr>
    </w:p>
    <w:p w14:paraId="62F1A40F" w14:textId="77777777" w:rsidR="00E56BD8" w:rsidRDefault="00E56BD8" w:rsidP="0069437D">
      <w:pPr>
        <w:pStyle w:val="NoSpacing"/>
        <w:rPr>
          <w:rFonts w:ascii="Arial" w:hAnsi="Arial" w:cs="Arial"/>
          <w:b/>
        </w:rPr>
        <w:sectPr w:rsidR="00E56BD8" w:rsidSect="00850DF1">
          <w:headerReference w:type="first" r:id="rId88"/>
          <w:footerReference w:type="first" r:id="rId89"/>
          <w:pgSz w:w="11907" w:h="16840" w:code="9"/>
          <w:pgMar w:top="2466" w:right="2098" w:bottom="2127" w:left="2098" w:header="1899" w:footer="1899" w:gutter="0"/>
          <w:cols w:space="708"/>
          <w:titlePg/>
          <w:docGrid w:linePitch="360"/>
        </w:sectPr>
      </w:pPr>
    </w:p>
    <w:p w14:paraId="6B2FC470" w14:textId="77777777" w:rsidR="00F12B68" w:rsidRPr="00F12B68" w:rsidRDefault="00E56BD8" w:rsidP="00F12B68">
      <w:pPr>
        <w:pStyle w:val="NoSpacing"/>
        <w:rPr>
          <w:rFonts w:ascii="Arial" w:hAnsi="Arial" w:cs="Arial"/>
          <w:b/>
        </w:rPr>
      </w:pPr>
      <w:r w:rsidRPr="00D20165">
        <w:rPr>
          <w:rFonts w:ascii="Arial" w:hAnsi="Arial" w:cs="Arial"/>
          <w:b/>
        </w:rPr>
        <w:lastRenderedPageBreak/>
        <w:t xml:space="preserve">Table </w:t>
      </w:r>
      <w:r w:rsidRPr="00F96499">
        <w:rPr>
          <w:rFonts w:ascii="Arial" w:hAnsi="Arial" w:cs="Arial"/>
          <w:b/>
        </w:rPr>
        <w:t>1.</w:t>
      </w:r>
      <w:r>
        <w:rPr>
          <w:rFonts w:ascii="Arial" w:hAnsi="Arial" w:cs="Arial"/>
          <w:b/>
        </w:rPr>
        <w:t>3</w:t>
      </w:r>
      <w:r w:rsidRPr="00F96499">
        <w:rPr>
          <w:rFonts w:ascii="Arial" w:hAnsi="Arial" w:cs="Arial"/>
          <w:b/>
        </w:rPr>
        <w:t xml:space="preserve">: </w:t>
      </w:r>
      <w:r w:rsidR="00F12B68" w:rsidRPr="00F12B68">
        <w:rPr>
          <w:rFonts w:ascii="Arial" w:hAnsi="Arial" w:cs="Arial"/>
          <w:b/>
        </w:rPr>
        <w:t xml:space="preserve">Additional estimates and other variations to outcomes since the </w:t>
      </w:r>
    </w:p>
    <w:p w14:paraId="228FF998" w14:textId="77777777" w:rsidR="00E56BD8" w:rsidRDefault="00F12B68" w:rsidP="00F12B68">
      <w:pPr>
        <w:pStyle w:val="NoSpacing"/>
        <w:rPr>
          <w:rFonts w:ascii="Arial" w:hAnsi="Arial" w:cs="Arial"/>
          <w:b/>
        </w:rPr>
      </w:pPr>
      <w:r w:rsidRPr="00F12B68">
        <w:rPr>
          <w:rFonts w:ascii="Arial" w:hAnsi="Arial" w:cs="Arial"/>
          <w:b/>
        </w:rPr>
        <w:t xml:space="preserve">2023–24 Budget </w:t>
      </w:r>
      <w:r w:rsidR="00E56BD8">
        <w:rPr>
          <w:rFonts w:ascii="Arial" w:hAnsi="Arial" w:cs="Arial"/>
          <w:b/>
        </w:rPr>
        <w:t>(continued)</w:t>
      </w:r>
    </w:p>
    <w:p w14:paraId="08670E45" w14:textId="77777777" w:rsidR="001436DC" w:rsidRDefault="005E17FF" w:rsidP="00637494">
      <w:pPr>
        <w:pStyle w:val="NoSpacing"/>
        <w:rPr>
          <w:rFonts w:ascii="Arial" w:hAnsi="Arial" w:cs="Arial"/>
          <w:b/>
        </w:rPr>
      </w:pPr>
      <w:r>
        <w:rPr>
          <w:rFonts w:ascii="Arial" w:hAnsi="Arial" w:cs="Arial"/>
          <w:b/>
        </w:rPr>
        <w:pict w14:anchorId="615836BE">
          <v:shape id="_x0000_i1036" type="#_x0000_t75" style="width:391.3pt;height:220.4pt">
            <v:imagedata r:id="rId90" o:title=""/>
          </v:shape>
        </w:pict>
      </w:r>
    </w:p>
    <w:p w14:paraId="749B1C91" w14:textId="77777777" w:rsidR="005114EC" w:rsidRPr="00720712" w:rsidRDefault="005E17FF" w:rsidP="00637494">
      <w:pPr>
        <w:pStyle w:val="NoSpacing"/>
        <w:rPr>
          <w:rFonts w:cs="Arial"/>
          <w:color w:val="000000"/>
          <w:sz w:val="16"/>
          <w:szCs w:val="16"/>
        </w:rPr>
      </w:pPr>
      <w:r>
        <w:rPr>
          <w:rFonts w:ascii="Arial" w:hAnsi="Arial" w:cs="Arial"/>
          <w:b/>
        </w:rPr>
        <w:pict w14:anchorId="1039101C">
          <v:shape id="_x0000_i1037" type="#_x0000_t75" style="width:391.3pt;height:145.9pt">
            <v:imagedata r:id="rId91" o:title=""/>
          </v:shape>
        </w:pict>
      </w:r>
    </w:p>
    <w:p w14:paraId="7DA3ED05" w14:textId="77777777" w:rsidR="00637494" w:rsidRDefault="00637494" w:rsidP="00637494">
      <w:pPr>
        <w:pStyle w:val="TableGraphic"/>
        <w:rPr>
          <w:rFonts w:ascii="Arial" w:hAnsi="Arial" w:cs="Arial"/>
          <w:i w:val="0"/>
          <w:color w:val="000000"/>
          <w:sz w:val="16"/>
          <w:szCs w:val="16"/>
        </w:rPr>
      </w:pPr>
      <w:r w:rsidRPr="00F95A1B">
        <w:rPr>
          <w:rFonts w:ascii="Arial" w:hAnsi="Arial" w:cs="Arial"/>
          <w:i w:val="0"/>
          <w:color w:val="000000"/>
          <w:sz w:val="16"/>
          <w:szCs w:val="16"/>
        </w:rPr>
        <w:t>Continued on following page</w:t>
      </w:r>
      <w:r>
        <w:rPr>
          <w:rFonts w:ascii="Arial" w:hAnsi="Arial" w:cs="Arial"/>
          <w:i w:val="0"/>
          <w:color w:val="000000"/>
          <w:sz w:val="16"/>
          <w:szCs w:val="16"/>
        </w:rPr>
        <w:t>s</w:t>
      </w:r>
    </w:p>
    <w:p w14:paraId="14C8CCE2" w14:textId="77777777" w:rsidR="002548A3" w:rsidRPr="00D20165" w:rsidRDefault="002548A3" w:rsidP="0069437D">
      <w:pPr>
        <w:pStyle w:val="NoSpacing"/>
        <w:rPr>
          <w:rFonts w:ascii="Arial" w:hAnsi="Arial" w:cs="Arial"/>
          <w:b/>
        </w:rPr>
      </w:pPr>
    </w:p>
    <w:p w14:paraId="7668BB83" w14:textId="77777777" w:rsidR="00E56BD8" w:rsidRDefault="00E56BD8" w:rsidP="00EF3A10">
      <w:pPr>
        <w:pStyle w:val="NoSpacing"/>
        <w:rPr>
          <w:rFonts w:cs="Arial"/>
          <w:color w:val="000000"/>
          <w:sz w:val="16"/>
          <w:szCs w:val="16"/>
        </w:rPr>
        <w:sectPr w:rsidR="00E56BD8" w:rsidSect="00850DF1">
          <w:headerReference w:type="first" r:id="rId92"/>
          <w:footerReference w:type="first" r:id="rId93"/>
          <w:pgSz w:w="11907" w:h="16840" w:code="9"/>
          <w:pgMar w:top="2466" w:right="2098" w:bottom="2127" w:left="2098" w:header="1899" w:footer="1899" w:gutter="0"/>
          <w:cols w:space="708"/>
          <w:titlePg/>
          <w:docGrid w:linePitch="360"/>
        </w:sectPr>
      </w:pPr>
    </w:p>
    <w:p w14:paraId="2AEE8062" w14:textId="77777777" w:rsidR="00F12B68" w:rsidRPr="00F12B68" w:rsidRDefault="00E56BD8" w:rsidP="00F12B68">
      <w:pPr>
        <w:pStyle w:val="NoSpacing"/>
        <w:rPr>
          <w:rFonts w:ascii="Arial" w:hAnsi="Arial" w:cs="Arial"/>
          <w:b/>
        </w:rPr>
      </w:pPr>
      <w:r w:rsidRPr="00D20165">
        <w:rPr>
          <w:rFonts w:ascii="Arial" w:hAnsi="Arial" w:cs="Arial"/>
          <w:b/>
        </w:rPr>
        <w:lastRenderedPageBreak/>
        <w:t xml:space="preserve">Table </w:t>
      </w:r>
      <w:r w:rsidRPr="00F96499">
        <w:rPr>
          <w:rFonts w:ascii="Arial" w:hAnsi="Arial" w:cs="Arial"/>
          <w:b/>
        </w:rPr>
        <w:t>1.</w:t>
      </w:r>
      <w:r>
        <w:rPr>
          <w:rFonts w:ascii="Arial" w:hAnsi="Arial" w:cs="Arial"/>
          <w:b/>
        </w:rPr>
        <w:t>3</w:t>
      </w:r>
      <w:r w:rsidRPr="00F96499">
        <w:rPr>
          <w:rFonts w:ascii="Arial" w:hAnsi="Arial" w:cs="Arial"/>
          <w:b/>
        </w:rPr>
        <w:t xml:space="preserve">: </w:t>
      </w:r>
      <w:r w:rsidR="00F12B68" w:rsidRPr="00F12B68">
        <w:rPr>
          <w:rFonts w:ascii="Arial" w:hAnsi="Arial" w:cs="Arial"/>
          <w:b/>
        </w:rPr>
        <w:t xml:space="preserve">Additional estimates and other variations to outcomes since the </w:t>
      </w:r>
    </w:p>
    <w:p w14:paraId="1AC009BE" w14:textId="77777777" w:rsidR="00E56BD8" w:rsidRDefault="00F12B68" w:rsidP="00F12B68">
      <w:pPr>
        <w:pStyle w:val="NoSpacing"/>
        <w:rPr>
          <w:rFonts w:ascii="Arial" w:hAnsi="Arial" w:cs="Arial"/>
          <w:b/>
        </w:rPr>
      </w:pPr>
      <w:r w:rsidRPr="00F12B68">
        <w:rPr>
          <w:rFonts w:ascii="Arial" w:hAnsi="Arial" w:cs="Arial"/>
          <w:b/>
        </w:rPr>
        <w:t xml:space="preserve">2023–24 Budget </w:t>
      </w:r>
      <w:r w:rsidR="00E56BD8">
        <w:rPr>
          <w:rFonts w:ascii="Arial" w:hAnsi="Arial" w:cs="Arial"/>
          <w:b/>
        </w:rPr>
        <w:t>(continued)</w:t>
      </w:r>
    </w:p>
    <w:p w14:paraId="54428534" w14:textId="77777777" w:rsidR="00EF3A10" w:rsidRPr="0014168C" w:rsidRDefault="00EF3A10" w:rsidP="00EF3A10">
      <w:pPr>
        <w:pStyle w:val="NoSpacing"/>
        <w:rPr>
          <w:rFonts w:cs="Arial"/>
          <w:color w:val="000000"/>
          <w:sz w:val="12"/>
          <w:szCs w:val="12"/>
        </w:rPr>
      </w:pPr>
    </w:p>
    <w:p w14:paraId="16FD0B29" w14:textId="77777777" w:rsidR="00E60019" w:rsidRPr="0014168C" w:rsidRDefault="005E17FF" w:rsidP="00EF3A10">
      <w:pPr>
        <w:pStyle w:val="NoSpacing"/>
        <w:rPr>
          <w:rFonts w:cs="Arial"/>
          <w:color w:val="000000"/>
          <w:sz w:val="12"/>
          <w:szCs w:val="12"/>
        </w:rPr>
      </w:pPr>
      <w:r>
        <w:rPr>
          <w:rFonts w:cs="Arial"/>
          <w:color w:val="000000"/>
          <w:sz w:val="16"/>
          <w:szCs w:val="16"/>
        </w:rPr>
        <w:pict w14:anchorId="2424D491">
          <v:shape id="_x0000_i1089" type="#_x0000_t75" style="width:391.3pt;height:121.45pt">
            <v:imagedata r:id="rId94" o:title=""/>
          </v:shape>
        </w:pict>
      </w:r>
    </w:p>
    <w:p w14:paraId="04A1F39F" w14:textId="77777777" w:rsidR="00E60019" w:rsidRPr="0014168C" w:rsidRDefault="005E17FF" w:rsidP="00EF3A10">
      <w:pPr>
        <w:pStyle w:val="NoSpacing"/>
        <w:rPr>
          <w:rFonts w:cs="Arial"/>
          <w:color w:val="000000"/>
          <w:sz w:val="12"/>
          <w:szCs w:val="12"/>
        </w:rPr>
      </w:pPr>
      <w:r>
        <w:rPr>
          <w:rFonts w:cs="Arial"/>
          <w:color w:val="000000"/>
          <w:sz w:val="16"/>
          <w:szCs w:val="16"/>
        </w:rPr>
        <w:pict w14:anchorId="33FB71B4">
          <v:shape id="_x0000_i1090" type="#_x0000_t75" style="width:391.3pt;height:163.4pt">
            <v:imagedata r:id="rId95" o:title=""/>
          </v:shape>
        </w:pict>
      </w:r>
    </w:p>
    <w:p w14:paraId="540BD86D" w14:textId="77777777" w:rsidR="005114EC" w:rsidRDefault="005E17FF" w:rsidP="0014168C">
      <w:pPr>
        <w:pStyle w:val="NoSpacing"/>
        <w:rPr>
          <w:rFonts w:cs="Arial"/>
          <w:color w:val="000000"/>
          <w:sz w:val="16"/>
          <w:szCs w:val="16"/>
        </w:rPr>
      </w:pPr>
      <w:r>
        <w:rPr>
          <w:rFonts w:cs="Arial"/>
          <w:color w:val="000000"/>
          <w:sz w:val="16"/>
          <w:szCs w:val="16"/>
        </w:rPr>
        <w:pict w14:anchorId="782BCA06">
          <v:shape id="_x0000_i1038" type="#_x0000_t75" style="width:391.3pt;height:83.25pt">
            <v:imagedata r:id="rId96" o:title=""/>
          </v:shape>
        </w:pict>
      </w:r>
    </w:p>
    <w:p w14:paraId="657ABA3E" w14:textId="77777777" w:rsidR="005114EC" w:rsidRDefault="005E17FF" w:rsidP="0014168C">
      <w:pPr>
        <w:pStyle w:val="NoSpacing"/>
        <w:rPr>
          <w:rFonts w:cs="Arial"/>
          <w:color w:val="000000"/>
          <w:sz w:val="16"/>
          <w:szCs w:val="16"/>
        </w:rPr>
      </w:pPr>
      <w:r>
        <w:rPr>
          <w:rFonts w:cs="Arial"/>
          <w:color w:val="000000"/>
          <w:sz w:val="16"/>
          <w:szCs w:val="16"/>
        </w:rPr>
        <w:pict w14:anchorId="42F24FCD">
          <v:shape id="_x0000_i1039" type="#_x0000_t75" style="width:391.3pt;height:87.05pt">
            <v:imagedata r:id="rId97" o:title=""/>
          </v:shape>
        </w:pict>
      </w:r>
    </w:p>
    <w:p w14:paraId="3047C4E6" w14:textId="77777777" w:rsidR="00637494" w:rsidRPr="0014168C" w:rsidRDefault="00637494" w:rsidP="0014168C">
      <w:pPr>
        <w:pStyle w:val="NoSpacing"/>
        <w:rPr>
          <w:rFonts w:ascii="Arial" w:hAnsi="Arial" w:cs="Arial"/>
          <w:color w:val="000000"/>
          <w:sz w:val="16"/>
          <w:szCs w:val="16"/>
        </w:rPr>
      </w:pPr>
      <w:r w:rsidRPr="0014168C">
        <w:rPr>
          <w:rFonts w:ascii="Arial" w:hAnsi="Arial" w:cs="Arial"/>
          <w:color w:val="000000"/>
          <w:sz w:val="16"/>
          <w:szCs w:val="16"/>
        </w:rPr>
        <w:t>Continued on following pages</w:t>
      </w:r>
    </w:p>
    <w:p w14:paraId="4C59865E" w14:textId="77777777" w:rsidR="00FA5D80" w:rsidRPr="0014168C" w:rsidRDefault="00FA5D80" w:rsidP="00EF3A10">
      <w:pPr>
        <w:pStyle w:val="NoSpacing"/>
        <w:rPr>
          <w:rFonts w:cs="Arial"/>
          <w:color w:val="000000"/>
          <w:sz w:val="16"/>
          <w:szCs w:val="16"/>
        </w:rPr>
        <w:sectPr w:rsidR="00FA5D80" w:rsidRPr="0014168C" w:rsidSect="00850DF1">
          <w:headerReference w:type="first" r:id="rId98"/>
          <w:footerReference w:type="first" r:id="rId99"/>
          <w:pgSz w:w="11907" w:h="16840" w:code="9"/>
          <w:pgMar w:top="2466" w:right="2098" w:bottom="2127" w:left="2098" w:header="1899" w:footer="1899" w:gutter="0"/>
          <w:cols w:space="708"/>
          <w:titlePg/>
          <w:docGrid w:linePitch="360"/>
        </w:sectPr>
      </w:pPr>
    </w:p>
    <w:p w14:paraId="2184A3AF" w14:textId="77777777" w:rsidR="00F12B68" w:rsidRPr="00F12B68" w:rsidRDefault="00FA5D80" w:rsidP="00F12B68">
      <w:pPr>
        <w:pStyle w:val="NoSpacing"/>
        <w:rPr>
          <w:rFonts w:ascii="Arial" w:hAnsi="Arial" w:cs="Arial"/>
          <w:b/>
        </w:rPr>
      </w:pPr>
      <w:r w:rsidRPr="00D20165">
        <w:rPr>
          <w:rFonts w:ascii="Arial" w:hAnsi="Arial" w:cs="Arial"/>
          <w:b/>
        </w:rPr>
        <w:lastRenderedPageBreak/>
        <w:t xml:space="preserve">Table </w:t>
      </w:r>
      <w:r w:rsidRPr="00F96499">
        <w:rPr>
          <w:rFonts w:ascii="Arial" w:hAnsi="Arial" w:cs="Arial"/>
          <w:b/>
        </w:rPr>
        <w:t>1.</w:t>
      </w:r>
      <w:r>
        <w:rPr>
          <w:rFonts w:ascii="Arial" w:hAnsi="Arial" w:cs="Arial"/>
          <w:b/>
        </w:rPr>
        <w:t>3</w:t>
      </w:r>
      <w:r w:rsidRPr="00F96499">
        <w:rPr>
          <w:rFonts w:ascii="Arial" w:hAnsi="Arial" w:cs="Arial"/>
          <w:b/>
        </w:rPr>
        <w:t xml:space="preserve">: </w:t>
      </w:r>
      <w:r w:rsidR="00F12B68" w:rsidRPr="00F12B68">
        <w:rPr>
          <w:rFonts w:ascii="Arial" w:hAnsi="Arial" w:cs="Arial"/>
          <w:b/>
        </w:rPr>
        <w:t xml:space="preserve">Additional estimates and other variations to outcomes since the </w:t>
      </w:r>
    </w:p>
    <w:p w14:paraId="78883AC0" w14:textId="77777777" w:rsidR="00FA5D80" w:rsidRDefault="00F12B68" w:rsidP="00F12B68">
      <w:pPr>
        <w:pStyle w:val="NoSpacing"/>
        <w:rPr>
          <w:rFonts w:ascii="Arial" w:hAnsi="Arial" w:cs="Arial"/>
          <w:b/>
        </w:rPr>
      </w:pPr>
      <w:r w:rsidRPr="00F12B68">
        <w:rPr>
          <w:rFonts w:ascii="Arial" w:hAnsi="Arial" w:cs="Arial"/>
          <w:b/>
        </w:rPr>
        <w:t xml:space="preserve">2023–24 Budget </w:t>
      </w:r>
      <w:r w:rsidR="00FA5D80">
        <w:rPr>
          <w:rFonts w:ascii="Arial" w:hAnsi="Arial" w:cs="Arial"/>
          <w:b/>
        </w:rPr>
        <w:t>(continued)</w:t>
      </w:r>
    </w:p>
    <w:p w14:paraId="1D42D136" w14:textId="77777777" w:rsidR="00F2101B" w:rsidRPr="00F2101B" w:rsidRDefault="00F2101B" w:rsidP="00F12B68">
      <w:pPr>
        <w:pStyle w:val="NoSpacing"/>
        <w:rPr>
          <w:rFonts w:cs="Arial"/>
          <w:color w:val="000000"/>
          <w:sz w:val="12"/>
          <w:szCs w:val="12"/>
        </w:rPr>
      </w:pPr>
    </w:p>
    <w:p w14:paraId="2760C907" w14:textId="77777777" w:rsidR="00EF3A10" w:rsidRDefault="005E17FF" w:rsidP="00EF3A10">
      <w:pPr>
        <w:pStyle w:val="NoSpacing"/>
        <w:rPr>
          <w:rFonts w:cs="Arial"/>
          <w:color w:val="000000"/>
          <w:sz w:val="16"/>
          <w:szCs w:val="16"/>
        </w:rPr>
      </w:pPr>
      <w:r>
        <w:rPr>
          <w:rFonts w:cs="Arial"/>
          <w:color w:val="000000"/>
          <w:sz w:val="16"/>
          <w:szCs w:val="16"/>
        </w:rPr>
        <w:pict w14:anchorId="5045D49D">
          <v:shape id="_x0000_i1091" type="#_x0000_t75" style="width:391.3pt;height:298pt">
            <v:imagedata r:id="rId100" o:title=""/>
          </v:shape>
        </w:pict>
      </w:r>
    </w:p>
    <w:p w14:paraId="470CE52A" w14:textId="77777777" w:rsidR="00637494" w:rsidRPr="00720712" w:rsidRDefault="005E17FF" w:rsidP="00637494">
      <w:pPr>
        <w:pStyle w:val="NoSpacing"/>
        <w:rPr>
          <w:rFonts w:cs="Arial"/>
          <w:color w:val="000000"/>
          <w:sz w:val="16"/>
          <w:szCs w:val="16"/>
        </w:rPr>
      </w:pPr>
      <w:r>
        <w:rPr>
          <w:rFonts w:cs="Arial"/>
          <w:color w:val="000000"/>
          <w:sz w:val="16"/>
          <w:szCs w:val="16"/>
        </w:rPr>
        <w:pict w14:anchorId="21FA7D27">
          <v:shape id="_x0000_i1092" type="#_x0000_t75" style="width:391.3pt;height:84.5pt">
            <v:imagedata r:id="rId101" o:title=""/>
          </v:shape>
        </w:pict>
      </w:r>
    </w:p>
    <w:p w14:paraId="54C04B02" w14:textId="77777777" w:rsidR="00637494" w:rsidRDefault="00637494" w:rsidP="00637494">
      <w:pPr>
        <w:pStyle w:val="TableGraphic"/>
        <w:rPr>
          <w:rFonts w:ascii="Arial" w:hAnsi="Arial" w:cs="Arial"/>
          <w:i w:val="0"/>
          <w:color w:val="000000"/>
          <w:sz w:val="16"/>
          <w:szCs w:val="16"/>
        </w:rPr>
      </w:pPr>
      <w:r w:rsidRPr="00F95A1B">
        <w:rPr>
          <w:rFonts w:ascii="Arial" w:hAnsi="Arial" w:cs="Arial"/>
          <w:i w:val="0"/>
          <w:color w:val="000000"/>
          <w:sz w:val="16"/>
          <w:szCs w:val="16"/>
        </w:rPr>
        <w:t>Continued on following page</w:t>
      </w:r>
    </w:p>
    <w:p w14:paraId="700A61E4" w14:textId="77777777" w:rsidR="00FA5D80" w:rsidRDefault="00FA5D80" w:rsidP="00EF3A10">
      <w:pPr>
        <w:pStyle w:val="NoSpacing"/>
        <w:rPr>
          <w:rFonts w:cs="Arial"/>
          <w:color w:val="000000"/>
          <w:sz w:val="16"/>
          <w:szCs w:val="16"/>
        </w:rPr>
        <w:sectPr w:rsidR="00FA5D80" w:rsidSect="00850DF1">
          <w:headerReference w:type="first" r:id="rId102"/>
          <w:footerReference w:type="first" r:id="rId103"/>
          <w:pgSz w:w="11907" w:h="16840" w:code="9"/>
          <w:pgMar w:top="2466" w:right="2098" w:bottom="2127" w:left="2098" w:header="1899" w:footer="1899" w:gutter="0"/>
          <w:cols w:space="708"/>
          <w:titlePg/>
          <w:docGrid w:linePitch="360"/>
        </w:sectPr>
      </w:pPr>
    </w:p>
    <w:p w14:paraId="595A63AF" w14:textId="77777777" w:rsidR="00F12B68" w:rsidRPr="00F12B68" w:rsidRDefault="00FA5D80" w:rsidP="00F12B68">
      <w:pPr>
        <w:pStyle w:val="NoSpacing"/>
        <w:rPr>
          <w:rFonts w:ascii="Arial" w:hAnsi="Arial" w:cs="Arial"/>
          <w:b/>
        </w:rPr>
      </w:pPr>
      <w:r w:rsidRPr="00D20165">
        <w:rPr>
          <w:rFonts w:ascii="Arial" w:hAnsi="Arial" w:cs="Arial"/>
          <w:b/>
        </w:rPr>
        <w:lastRenderedPageBreak/>
        <w:t xml:space="preserve">Table </w:t>
      </w:r>
      <w:r w:rsidRPr="00F96499">
        <w:rPr>
          <w:rFonts w:ascii="Arial" w:hAnsi="Arial" w:cs="Arial"/>
          <w:b/>
        </w:rPr>
        <w:t>1.</w:t>
      </w:r>
      <w:r>
        <w:rPr>
          <w:rFonts w:ascii="Arial" w:hAnsi="Arial" w:cs="Arial"/>
          <w:b/>
        </w:rPr>
        <w:t>3</w:t>
      </w:r>
      <w:r w:rsidRPr="00F96499">
        <w:rPr>
          <w:rFonts w:ascii="Arial" w:hAnsi="Arial" w:cs="Arial"/>
          <w:b/>
        </w:rPr>
        <w:t xml:space="preserve">: </w:t>
      </w:r>
      <w:r w:rsidR="00F12B68" w:rsidRPr="00F12B68">
        <w:rPr>
          <w:rFonts w:ascii="Arial" w:hAnsi="Arial" w:cs="Arial"/>
          <w:b/>
        </w:rPr>
        <w:t xml:space="preserve">Additional estimates and other variations to outcomes since the </w:t>
      </w:r>
    </w:p>
    <w:p w14:paraId="7BAF1427" w14:textId="77777777" w:rsidR="00FA5D80" w:rsidRDefault="00F12B68" w:rsidP="00F12B68">
      <w:pPr>
        <w:pStyle w:val="NoSpacing"/>
        <w:rPr>
          <w:rFonts w:ascii="Arial" w:hAnsi="Arial" w:cs="Arial"/>
          <w:b/>
        </w:rPr>
      </w:pPr>
      <w:r w:rsidRPr="00F12B68">
        <w:rPr>
          <w:rFonts w:ascii="Arial" w:hAnsi="Arial" w:cs="Arial"/>
          <w:b/>
        </w:rPr>
        <w:t xml:space="preserve">2023–24 Budget </w:t>
      </w:r>
      <w:r w:rsidR="00FA5D80">
        <w:rPr>
          <w:rFonts w:ascii="Arial" w:hAnsi="Arial" w:cs="Arial"/>
          <w:b/>
        </w:rPr>
        <w:t>(continued)</w:t>
      </w:r>
    </w:p>
    <w:p w14:paraId="06A5055F" w14:textId="77777777" w:rsidR="001436DC" w:rsidRDefault="005E17FF" w:rsidP="001436DC">
      <w:pPr>
        <w:pStyle w:val="TableColumnHeadingCentred"/>
        <w:tabs>
          <w:tab w:val="left" w:pos="0"/>
        </w:tabs>
        <w:spacing w:before="0" w:after="0" w:line="240" w:lineRule="auto"/>
        <w:ind w:left="0" w:firstLine="0"/>
        <w:jc w:val="both"/>
        <w:rPr>
          <w:rFonts w:cs="Arial"/>
          <w:b w:val="0"/>
        </w:rPr>
      </w:pPr>
      <w:r>
        <w:rPr>
          <w:rFonts w:cs="Arial"/>
          <w:b w:val="0"/>
        </w:rPr>
        <w:pict w14:anchorId="64EC3C9E">
          <v:shape id="_x0000_i1040" type="#_x0000_t75" style="width:391.3pt;height:187.85pt">
            <v:imagedata r:id="rId104" o:title=""/>
          </v:shape>
        </w:pict>
      </w:r>
    </w:p>
    <w:p w14:paraId="03CBC1E4" w14:textId="77777777" w:rsidR="001F707E" w:rsidRPr="0014168C" w:rsidRDefault="001436DC" w:rsidP="001436DC">
      <w:pPr>
        <w:pStyle w:val="TableColumnHeadingCentred"/>
        <w:tabs>
          <w:tab w:val="left" w:pos="0"/>
        </w:tabs>
        <w:spacing w:before="0" w:after="0" w:line="240" w:lineRule="auto"/>
        <w:ind w:left="0" w:firstLine="0"/>
        <w:jc w:val="both"/>
        <w:rPr>
          <w:rFonts w:cs="Arial"/>
          <w:bCs/>
          <w:sz w:val="12"/>
          <w:szCs w:val="12"/>
        </w:rPr>
      </w:pPr>
      <w:r w:rsidRPr="00C740FC">
        <w:rPr>
          <w:rFonts w:cs="Arial"/>
          <w:b w:val="0"/>
          <w:szCs w:val="16"/>
        </w:rPr>
        <w:t>Note:</w:t>
      </w:r>
      <w:r w:rsidRPr="00C740FC">
        <w:rPr>
          <w:rFonts w:cs="Arial"/>
          <w:b w:val="0"/>
          <w:szCs w:val="16"/>
        </w:rPr>
        <w:tab/>
        <w:t xml:space="preserve">Additional variations processed through the Department of the Treasury that impact </w:t>
      </w:r>
      <w:r>
        <w:rPr>
          <w:rFonts w:cs="Arial"/>
          <w:b w:val="0"/>
          <w:szCs w:val="16"/>
        </w:rPr>
        <w:t>DAFF</w:t>
      </w:r>
    </w:p>
    <w:p w14:paraId="3AD9FA08" w14:textId="77777777" w:rsidR="00637494" w:rsidRDefault="005E17FF" w:rsidP="00D63C16">
      <w:pPr>
        <w:pStyle w:val="NoSpacing"/>
        <w:rPr>
          <w:rFonts w:cs="Arial"/>
          <w:color w:val="000000"/>
          <w:sz w:val="16"/>
          <w:szCs w:val="16"/>
        </w:rPr>
      </w:pPr>
      <w:bookmarkStart w:id="123" w:name="_Hlk132713128"/>
      <w:bookmarkStart w:id="124" w:name="_Hlk151560782"/>
      <w:r>
        <w:rPr>
          <w:rFonts w:cs="Arial"/>
          <w:color w:val="000000"/>
          <w:sz w:val="16"/>
          <w:szCs w:val="16"/>
        </w:rPr>
        <w:pict w14:anchorId="21A00D26">
          <v:shape id="_x0000_i1093" type="#_x0000_t75" style="width:391.3pt;height:323.7pt">
            <v:imagedata r:id="rId105" o:title=""/>
          </v:shape>
        </w:pict>
      </w:r>
    </w:p>
    <w:p w14:paraId="5759D335" w14:textId="77777777" w:rsidR="002548A3" w:rsidRPr="00EF4C7F" w:rsidRDefault="00D63C16" w:rsidP="00D053C7">
      <w:pPr>
        <w:pStyle w:val="Heading3"/>
        <w:spacing w:before="120" w:after="120"/>
        <w:rPr>
          <w:rFonts w:ascii="Arial Bold" w:hAnsi="Arial Bold"/>
          <w:smallCaps w:val="0"/>
          <w:sz w:val="22"/>
        </w:rPr>
      </w:pPr>
      <w:r>
        <w:rPr>
          <w:rFonts w:cs="Arial"/>
          <w:color w:val="000000"/>
          <w:sz w:val="16"/>
          <w:szCs w:val="16"/>
        </w:rPr>
        <w:br w:type="page"/>
      </w:r>
      <w:r w:rsidR="002548A3" w:rsidRPr="005C20A5">
        <w:rPr>
          <w:rFonts w:ascii="Arial Bold" w:hAnsi="Arial Bold"/>
          <w:smallCaps w:val="0"/>
          <w:sz w:val="22"/>
        </w:rPr>
        <w:lastRenderedPageBreak/>
        <w:t>1.</w:t>
      </w:r>
      <w:r w:rsidR="002548A3" w:rsidRPr="00EF4C7F">
        <w:rPr>
          <w:rFonts w:ascii="Arial Bold" w:hAnsi="Arial Bold"/>
          <w:smallCaps w:val="0"/>
          <w:sz w:val="22"/>
        </w:rPr>
        <w:t>5</w:t>
      </w:r>
      <w:r w:rsidR="002548A3" w:rsidRPr="005C20A5">
        <w:rPr>
          <w:rFonts w:ascii="Arial Bold" w:hAnsi="Arial Bold"/>
          <w:smallCaps w:val="0"/>
          <w:sz w:val="22"/>
        </w:rPr>
        <w:tab/>
      </w:r>
      <w:r w:rsidR="002548A3" w:rsidRPr="00EF4C7F">
        <w:rPr>
          <w:rFonts w:ascii="Arial Bold" w:hAnsi="Arial Bold"/>
          <w:smallCaps w:val="0"/>
          <w:sz w:val="22"/>
        </w:rPr>
        <w:t xml:space="preserve">Breakdown of additional estimates by </w:t>
      </w:r>
      <w:r w:rsidR="00806E22">
        <w:rPr>
          <w:rFonts w:ascii="Arial Bold" w:hAnsi="Arial Bold"/>
          <w:smallCaps w:val="0"/>
          <w:sz w:val="22"/>
        </w:rPr>
        <w:t>a</w:t>
      </w:r>
      <w:r w:rsidR="002548A3" w:rsidRPr="00EF4C7F">
        <w:rPr>
          <w:rFonts w:ascii="Arial Bold" w:hAnsi="Arial Bold"/>
          <w:smallCaps w:val="0"/>
          <w:sz w:val="22"/>
        </w:rPr>
        <w:t xml:space="preserve">ppropriation </w:t>
      </w:r>
      <w:r w:rsidR="00806E22">
        <w:rPr>
          <w:rFonts w:ascii="Arial Bold" w:hAnsi="Arial Bold"/>
          <w:smallCaps w:val="0"/>
          <w:sz w:val="22"/>
        </w:rPr>
        <w:t>b</w:t>
      </w:r>
      <w:r w:rsidR="002548A3" w:rsidRPr="00EF4C7F">
        <w:rPr>
          <w:rFonts w:ascii="Arial Bold" w:hAnsi="Arial Bold"/>
          <w:smallCaps w:val="0"/>
          <w:sz w:val="22"/>
        </w:rPr>
        <w:t>ill</w:t>
      </w:r>
    </w:p>
    <w:p w14:paraId="2C086AFA" w14:textId="77777777" w:rsidR="002548A3" w:rsidRPr="00701B26" w:rsidRDefault="00806E22" w:rsidP="00701B26">
      <w:pPr>
        <w:spacing w:before="240" w:line="240" w:lineRule="exact"/>
        <w:jc w:val="left"/>
        <w:rPr>
          <w:sz w:val="19"/>
        </w:rPr>
      </w:pPr>
      <w:r w:rsidRPr="00701B26">
        <w:rPr>
          <w:sz w:val="19"/>
        </w:rPr>
        <w:t xml:space="preserve">The following tables detail the Additional Estimates sought for </w:t>
      </w:r>
      <w:r w:rsidR="002548A3" w:rsidRPr="00701B26">
        <w:rPr>
          <w:sz w:val="19"/>
        </w:rPr>
        <w:t>the Department of Agriculture, Fish</w:t>
      </w:r>
      <w:r w:rsidR="002F6659" w:rsidRPr="00701B26">
        <w:rPr>
          <w:sz w:val="19"/>
        </w:rPr>
        <w:t xml:space="preserve">eries and Forestry </w:t>
      </w:r>
      <w:r w:rsidR="002548A3" w:rsidRPr="00701B26">
        <w:rPr>
          <w:sz w:val="19"/>
        </w:rPr>
        <w:t>through Appropriation Bills (No. 3) and (No. 4).</w:t>
      </w:r>
    </w:p>
    <w:p w14:paraId="59FCC0AD" w14:textId="77777777" w:rsidR="002548A3" w:rsidRDefault="002548A3" w:rsidP="002548A3">
      <w:pPr>
        <w:pStyle w:val="Heading5"/>
        <w:rPr>
          <w:b/>
          <w:i w:val="0"/>
          <w:lang w:val="en-AU" w:eastAsia="x-none"/>
        </w:rPr>
      </w:pPr>
      <w:bookmarkStart w:id="125" w:name="_Hlk143787916"/>
      <w:r w:rsidRPr="009E23D4">
        <w:rPr>
          <w:b/>
          <w:i w:val="0"/>
          <w:lang w:eastAsia="x-none"/>
        </w:rPr>
        <w:t>Table 1.</w:t>
      </w:r>
      <w:r>
        <w:rPr>
          <w:b/>
          <w:i w:val="0"/>
          <w:lang w:val="en-AU" w:eastAsia="x-none"/>
        </w:rPr>
        <w:t>4</w:t>
      </w:r>
      <w:r w:rsidRPr="009E23D4">
        <w:rPr>
          <w:b/>
          <w:i w:val="0"/>
          <w:lang w:eastAsia="x-none"/>
        </w:rPr>
        <w:t>: Appropriation Bill (No.</w:t>
      </w:r>
      <w:r>
        <w:t> </w:t>
      </w:r>
      <w:r w:rsidRPr="009E23D4">
        <w:rPr>
          <w:b/>
          <w:i w:val="0"/>
          <w:lang w:eastAsia="x-none"/>
        </w:rPr>
        <w:t>3) 20</w:t>
      </w:r>
      <w:r>
        <w:rPr>
          <w:b/>
          <w:i w:val="0"/>
          <w:lang w:val="en-AU" w:eastAsia="x-none"/>
        </w:rPr>
        <w:t>2</w:t>
      </w:r>
      <w:r w:rsidR="002F6659">
        <w:rPr>
          <w:b/>
          <w:i w:val="0"/>
          <w:lang w:val="en-AU" w:eastAsia="x-none"/>
        </w:rPr>
        <w:t>3</w:t>
      </w:r>
      <w:r w:rsidRPr="009E23D4">
        <w:rPr>
          <w:b/>
          <w:i w:val="0"/>
          <w:lang w:eastAsia="x-none"/>
        </w:rPr>
        <w:t>–</w:t>
      </w:r>
      <w:r>
        <w:rPr>
          <w:b/>
          <w:i w:val="0"/>
          <w:lang w:val="en-AU" w:eastAsia="x-none"/>
        </w:rPr>
        <w:t>2</w:t>
      </w:r>
      <w:r w:rsidR="002F6659">
        <w:rPr>
          <w:b/>
          <w:i w:val="0"/>
          <w:lang w:val="en-AU" w:eastAsia="x-none"/>
        </w:rPr>
        <w:t>4</w:t>
      </w:r>
      <w:r>
        <w:rPr>
          <w:b/>
          <w:i w:val="0"/>
          <w:lang w:val="en-AU" w:eastAsia="x-none"/>
        </w:rPr>
        <w:t xml:space="preserve"> – </w:t>
      </w:r>
      <w:r w:rsidR="001D5B8F">
        <w:rPr>
          <w:b/>
          <w:i w:val="0"/>
          <w:lang w:val="en-AU" w:eastAsia="x-none"/>
        </w:rPr>
        <w:t>Administered</w:t>
      </w:r>
    </w:p>
    <w:bookmarkEnd w:id="125"/>
    <w:p w14:paraId="50788E1B" w14:textId="77777777" w:rsidR="00BE4201" w:rsidRPr="001D5B8F" w:rsidRDefault="005E17FF" w:rsidP="004563AC">
      <w:pPr>
        <w:pStyle w:val="BodyText"/>
        <w:spacing w:after="0"/>
        <w:jc w:val="both"/>
        <w:rPr>
          <w:b/>
          <w:i/>
          <w:sz w:val="20"/>
          <w:szCs w:val="20"/>
          <w:lang w:eastAsia="x-none"/>
        </w:rPr>
      </w:pPr>
      <w:r>
        <w:rPr>
          <w:b/>
          <w:i/>
          <w:lang w:eastAsia="x-none"/>
        </w:rPr>
        <w:pict w14:anchorId="55DE6EBC">
          <v:shape id="_x0000_i1041" type="#_x0000_t75" style="width:387.55pt;height:254.2pt">
            <v:imagedata r:id="rId106" o:title=""/>
          </v:shape>
        </w:pict>
      </w:r>
    </w:p>
    <w:p w14:paraId="3BF072CF" w14:textId="77777777" w:rsidR="00D86035" w:rsidRDefault="00C10A54" w:rsidP="004563AC">
      <w:pPr>
        <w:pStyle w:val="ChartandTableFootnote"/>
        <w:tabs>
          <w:tab w:val="clear" w:pos="284"/>
        </w:tabs>
        <w:ind w:right="-86"/>
        <w:rPr>
          <w:bCs/>
        </w:rPr>
      </w:pPr>
      <w:r w:rsidRPr="00D86035">
        <w:rPr>
          <w:bCs/>
        </w:rPr>
        <w:t xml:space="preserve">Note: </w:t>
      </w:r>
      <w:r w:rsidR="00D86035">
        <w:rPr>
          <w:bCs/>
        </w:rPr>
        <w:tab/>
      </w:r>
      <w:r w:rsidR="00D86035">
        <w:rPr>
          <w:bCs/>
          <w:lang w:val="en-AU"/>
        </w:rPr>
        <w:t>2</w:t>
      </w:r>
      <w:r w:rsidRPr="00D86035">
        <w:rPr>
          <w:bCs/>
        </w:rPr>
        <w:t>02</w:t>
      </w:r>
      <w:r w:rsidR="002F6659">
        <w:rPr>
          <w:bCs/>
          <w:lang w:val="en-AU"/>
        </w:rPr>
        <w:t>2</w:t>
      </w:r>
      <w:r w:rsidRPr="00D86035">
        <w:rPr>
          <w:bCs/>
        </w:rPr>
        <w:t>–2</w:t>
      </w:r>
      <w:r w:rsidR="002F6659">
        <w:rPr>
          <w:bCs/>
          <w:lang w:val="en-AU"/>
        </w:rPr>
        <w:t>3</w:t>
      </w:r>
      <w:r w:rsidRPr="00D86035">
        <w:rPr>
          <w:bCs/>
        </w:rPr>
        <w:t xml:space="preserve"> available appropriation is included to allow a comparison of this year's appropriation with </w:t>
      </w:r>
    </w:p>
    <w:p w14:paraId="1271303D" w14:textId="77777777" w:rsidR="00C10A54" w:rsidRPr="00D86035" w:rsidRDefault="00C10A54" w:rsidP="00D86035">
      <w:pPr>
        <w:pStyle w:val="ChartandTableFootnote"/>
        <w:tabs>
          <w:tab w:val="clear" w:pos="284"/>
        </w:tabs>
        <w:ind w:right="-86" w:firstLine="436"/>
        <w:rPr>
          <w:bCs/>
        </w:rPr>
      </w:pPr>
      <w:r w:rsidRPr="00D86035">
        <w:rPr>
          <w:bCs/>
        </w:rPr>
        <w:t>what was made available for use in the previous year.</w:t>
      </w:r>
    </w:p>
    <w:bookmarkEnd w:id="123"/>
    <w:p w14:paraId="1B54611D" w14:textId="77777777" w:rsidR="002F6659" w:rsidRDefault="002F6659" w:rsidP="00D86035">
      <w:pPr>
        <w:pStyle w:val="ChartandTableFootnote"/>
        <w:ind w:right="-86"/>
        <w:rPr>
          <w:bCs/>
        </w:rPr>
      </w:pPr>
    </w:p>
    <w:p w14:paraId="0F1E5DEB" w14:textId="77777777" w:rsidR="00701B26" w:rsidRDefault="00701B26" w:rsidP="00701B26">
      <w:pPr>
        <w:rPr>
          <w:lang w:val="x-none"/>
        </w:rPr>
      </w:pPr>
    </w:p>
    <w:p w14:paraId="1B05C5AF" w14:textId="77777777" w:rsidR="00701B26" w:rsidRPr="00701B26" w:rsidRDefault="00701B26" w:rsidP="00701B26">
      <w:pPr>
        <w:rPr>
          <w:lang w:val="x-none"/>
        </w:rPr>
        <w:sectPr w:rsidR="00701B26" w:rsidRPr="00701B26" w:rsidSect="001F4FCD">
          <w:headerReference w:type="even" r:id="rId107"/>
          <w:headerReference w:type="default" r:id="rId108"/>
          <w:headerReference w:type="first" r:id="rId109"/>
          <w:footerReference w:type="first" r:id="rId110"/>
          <w:pgSz w:w="11907" w:h="16840" w:code="9"/>
          <w:pgMar w:top="2466" w:right="2098" w:bottom="2127" w:left="2098" w:header="1899" w:footer="1899" w:gutter="0"/>
          <w:cols w:space="708"/>
          <w:titlePg/>
          <w:docGrid w:linePitch="360"/>
        </w:sectPr>
      </w:pPr>
    </w:p>
    <w:bookmarkEnd w:id="124"/>
    <w:p w14:paraId="477D7EB9" w14:textId="77777777" w:rsidR="002F6659" w:rsidRPr="001F0104" w:rsidRDefault="002F6659" w:rsidP="002F6659">
      <w:pPr>
        <w:pStyle w:val="Heading5"/>
        <w:rPr>
          <w:b/>
          <w:i w:val="0"/>
          <w:lang w:val="en-AU" w:eastAsia="x-none"/>
        </w:rPr>
      </w:pPr>
      <w:r w:rsidRPr="00463BB6">
        <w:rPr>
          <w:b/>
          <w:i w:val="0"/>
          <w:lang w:eastAsia="x-none"/>
        </w:rPr>
        <w:lastRenderedPageBreak/>
        <w:t xml:space="preserve">Table </w:t>
      </w:r>
      <w:r>
        <w:rPr>
          <w:b/>
          <w:i w:val="0"/>
          <w:lang w:val="en-AU" w:eastAsia="x-none"/>
        </w:rPr>
        <w:t>1.5</w:t>
      </w:r>
      <w:r w:rsidRPr="00463BB6">
        <w:rPr>
          <w:b/>
          <w:i w:val="0"/>
          <w:lang w:eastAsia="x-none"/>
        </w:rPr>
        <w:t xml:space="preserve">: </w:t>
      </w:r>
      <w:r w:rsidRPr="001F0104">
        <w:rPr>
          <w:b/>
          <w:i w:val="0"/>
          <w:lang w:eastAsia="x-none"/>
        </w:rPr>
        <w:t>Appropriation Bill (No.</w:t>
      </w:r>
      <w:r w:rsidRPr="001F0104">
        <w:rPr>
          <w:b/>
          <w:i w:val="0"/>
        </w:rPr>
        <w:t> </w:t>
      </w:r>
      <w:r w:rsidR="00C263F3" w:rsidRPr="001F0104">
        <w:rPr>
          <w:b/>
          <w:i w:val="0"/>
          <w:lang w:val="en-AU"/>
        </w:rPr>
        <w:t>3</w:t>
      </w:r>
      <w:r w:rsidRPr="001F0104">
        <w:rPr>
          <w:b/>
          <w:i w:val="0"/>
          <w:lang w:eastAsia="x-none"/>
        </w:rPr>
        <w:t>) 20</w:t>
      </w:r>
      <w:r w:rsidRPr="001F0104">
        <w:rPr>
          <w:b/>
          <w:i w:val="0"/>
          <w:lang w:val="en-AU" w:eastAsia="x-none"/>
        </w:rPr>
        <w:t>23</w:t>
      </w:r>
      <w:r w:rsidRPr="001F0104">
        <w:rPr>
          <w:b/>
          <w:i w:val="0"/>
          <w:lang w:eastAsia="x-none"/>
        </w:rPr>
        <w:t>–</w:t>
      </w:r>
      <w:r w:rsidRPr="001F0104">
        <w:rPr>
          <w:b/>
          <w:i w:val="0"/>
          <w:lang w:val="en-AU" w:eastAsia="x-none"/>
        </w:rPr>
        <w:t>24</w:t>
      </w:r>
      <w:r w:rsidR="00C263F3" w:rsidRPr="001F0104">
        <w:rPr>
          <w:b/>
          <w:i w:val="0"/>
          <w:lang w:val="en-AU" w:eastAsia="x-none"/>
        </w:rPr>
        <w:t xml:space="preserve"> – Departmental</w:t>
      </w:r>
    </w:p>
    <w:p w14:paraId="3473693B" w14:textId="77777777" w:rsidR="002F6659" w:rsidRPr="001D5B8F" w:rsidRDefault="005E17FF" w:rsidP="001D5B8F">
      <w:pPr>
        <w:pStyle w:val="BodyText"/>
        <w:jc w:val="both"/>
        <w:rPr>
          <w:b/>
          <w:i/>
          <w:sz w:val="20"/>
          <w:szCs w:val="20"/>
          <w:lang w:eastAsia="x-none"/>
        </w:rPr>
      </w:pPr>
      <w:r w:rsidRPr="001D5B8F">
        <w:rPr>
          <w:b/>
          <w:i/>
          <w:lang w:val="en-AU" w:eastAsia="x-none"/>
        </w:rPr>
        <w:pict w14:anchorId="514B0D5E">
          <v:shape id="_x0000_i1042" type="#_x0000_t75" style="width:387.55pt;height:257.3pt">
            <v:imagedata r:id="rId111" o:title=""/>
          </v:shape>
        </w:pict>
      </w:r>
    </w:p>
    <w:p w14:paraId="4A98D719" w14:textId="77777777" w:rsidR="00C263F3" w:rsidRPr="001F0104" w:rsidRDefault="00C263F3" w:rsidP="00C263F3">
      <w:pPr>
        <w:pStyle w:val="Heading5"/>
        <w:rPr>
          <w:b/>
          <w:i w:val="0"/>
          <w:lang w:val="en-AU" w:eastAsia="x-none"/>
        </w:rPr>
      </w:pPr>
      <w:r w:rsidRPr="00463BB6">
        <w:rPr>
          <w:b/>
          <w:i w:val="0"/>
          <w:lang w:eastAsia="x-none"/>
        </w:rPr>
        <w:t xml:space="preserve">Table </w:t>
      </w:r>
      <w:r>
        <w:rPr>
          <w:b/>
          <w:i w:val="0"/>
          <w:lang w:val="en-AU" w:eastAsia="x-none"/>
        </w:rPr>
        <w:t>1.6</w:t>
      </w:r>
      <w:r w:rsidRPr="00463BB6">
        <w:rPr>
          <w:b/>
          <w:i w:val="0"/>
          <w:lang w:eastAsia="x-none"/>
        </w:rPr>
        <w:t xml:space="preserve">: </w:t>
      </w:r>
      <w:r w:rsidRPr="001F0104">
        <w:rPr>
          <w:b/>
          <w:i w:val="0"/>
          <w:lang w:eastAsia="x-none"/>
        </w:rPr>
        <w:t>Appropriation Bill (No.</w:t>
      </w:r>
      <w:r w:rsidRPr="001F0104">
        <w:rPr>
          <w:b/>
          <w:i w:val="0"/>
        </w:rPr>
        <w:t> </w:t>
      </w:r>
      <w:r w:rsidRPr="001F0104">
        <w:rPr>
          <w:b/>
          <w:i w:val="0"/>
          <w:lang w:val="en-AU"/>
        </w:rPr>
        <w:t>4</w:t>
      </w:r>
      <w:r w:rsidRPr="001F0104">
        <w:rPr>
          <w:b/>
          <w:i w:val="0"/>
          <w:lang w:eastAsia="x-none"/>
        </w:rPr>
        <w:t>) 20</w:t>
      </w:r>
      <w:r w:rsidRPr="001F0104">
        <w:rPr>
          <w:b/>
          <w:i w:val="0"/>
          <w:lang w:val="en-AU" w:eastAsia="x-none"/>
        </w:rPr>
        <w:t>23</w:t>
      </w:r>
      <w:r w:rsidRPr="001F0104">
        <w:rPr>
          <w:b/>
          <w:i w:val="0"/>
          <w:lang w:eastAsia="x-none"/>
        </w:rPr>
        <w:t>–</w:t>
      </w:r>
      <w:r w:rsidRPr="001F0104">
        <w:rPr>
          <w:b/>
          <w:i w:val="0"/>
          <w:lang w:val="en-AU" w:eastAsia="x-none"/>
        </w:rPr>
        <w:t>24</w:t>
      </w:r>
    </w:p>
    <w:p w14:paraId="6480ABAD" w14:textId="77777777" w:rsidR="00C263F3" w:rsidRPr="001D5B8F" w:rsidRDefault="005E17FF" w:rsidP="001D5B8F">
      <w:pPr>
        <w:pStyle w:val="BodyText"/>
        <w:jc w:val="both"/>
        <w:rPr>
          <w:b/>
          <w:i/>
          <w:lang w:val="en-AU" w:eastAsia="x-none"/>
        </w:rPr>
      </w:pPr>
      <w:r w:rsidRPr="001D5B8F">
        <w:rPr>
          <w:b/>
          <w:i/>
          <w:lang w:val="en-AU" w:eastAsia="x-none"/>
        </w:rPr>
        <w:pict w14:anchorId="14252554">
          <v:shape id="_x0000_i1094" type="#_x0000_t75" style="width:385.65pt;height:269.85pt">
            <v:imagedata r:id="rId112" o:title=""/>
          </v:shape>
        </w:pict>
      </w:r>
    </w:p>
    <w:p w14:paraId="374704A2" w14:textId="77777777" w:rsidR="001D5B8F" w:rsidRDefault="001D5B8F" w:rsidP="001D5B8F">
      <w:pPr>
        <w:pStyle w:val="ChartandTableFootnote"/>
        <w:tabs>
          <w:tab w:val="clear" w:pos="284"/>
        </w:tabs>
        <w:ind w:right="-86"/>
        <w:rPr>
          <w:bCs/>
        </w:rPr>
      </w:pPr>
      <w:r w:rsidRPr="00D86035">
        <w:rPr>
          <w:bCs/>
        </w:rPr>
        <w:t xml:space="preserve">Note: </w:t>
      </w:r>
      <w:r>
        <w:rPr>
          <w:bCs/>
        </w:rPr>
        <w:tab/>
      </w:r>
      <w:r>
        <w:rPr>
          <w:bCs/>
          <w:lang w:val="en-AU"/>
        </w:rPr>
        <w:t>2</w:t>
      </w:r>
      <w:r w:rsidRPr="00D86035">
        <w:rPr>
          <w:bCs/>
        </w:rPr>
        <w:t>02</w:t>
      </w:r>
      <w:r>
        <w:rPr>
          <w:bCs/>
          <w:lang w:val="en-AU"/>
        </w:rPr>
        <w:t>2</w:t>
      </w:r>
      <w:r w:rsidRPr="00D86035">
        <w:rPr>
          <w:bCs/>
        </w:rPr>
        <w:t>–2</w:t>
      </w:r>
      <w:r>
        <w:rPr>
          <w:bCs/>
          <w:lang w:val="en-AU"/>
        </w:rPr>
        <w:t>3</w:t>
      </w:r>
      <w:r w:rsidRPr="00D86035">
        <w:rPr>
          <w:bCs/>
        </w:rPr>
        <w:t xml:space="preserve"> available appropriation is included to allow a comparison of this year's appropriation with </w:t>
      </w:r>
    </w:p>
    <w:p w14:paraId="3A898D33" w14:textId="77777777" w:rsidR="001D5B8F" w:rsidRDefault="001D5B8F" w:rsidP="001D5B8F">
      <w:pPr>
        <w:pStyle w:val="ChartandTableFootnote"/>
        <w:tabs>
          <w:tab w:val="clear" w:pos="284"/>
        </w:tabs>
        <w:ind w:right="-86" w:firstLine="436"/>
      </w:pPr>
      <w:r w:rsidRPr="00D86035">
        <w:rPr>
          <w:bCs/>
        </w:rPr>
        <w:t>what was made available for use in the previous year.</w:t>
      </w:r>
    </w:p>
    <w:p w14:paraId="49FAA8E8" w14:textId="77777777" w:rsidR="001D5B8F" w:rsidRPr="00C263F3" w:rsidRDefault="001D5B8F" w:rsidP="00C263F3">
      <w:pPr>
        <w:rPr>
          <w:lang w:val="x-none"/>
        </w:rPr>
        <w:sectPr w:rsidR="001D5B8F" w:rsidRPr="00C263F3" w:rsidSect="001F4FCD">
          <w:headerReference w:type="first" r:id="rId113"/>
          <w:footerReference w:type="first" r:id="rId114"/>
          <w:pgSz w:w="11907" w:h="16840" w:code="9"/>
          <w:pgMar w:top="2466" w:right="2098" w:bottom="2127" w:left="2098" w:header="1899" w:footer="1899" w:gutter="0"/>
          <w:cols w:space="708"/>
          <w:titlePg/>
          <w:docGrid w:linePitch="360"/>
        </w:sectPr>
      </w:pPr>
    </w:p>
    <w:p w14:paraId="302E9BC8" w14:textId="77777777" w:rsidR="002F6659" w:rsidRPr="005C20A5" w:rsidRDefault="002F6659" w:rsidP="002F6659">
      <w:pPr>
        <w:pStyle w:val="Heading2-TOC"/>
      </w:pPr>
      <w:bookmarkStart w:id="126" w:name="_Hlk151561316"/>
      <w:r w:rsidRPr="005C20A5">
        <w:lastRenderedPageBreak/>
        <w:t xml:space="preserve">Section 2: </w:t>
      </w:r>
      <w:bookmarkStart w:id="127" w:name="_Hlk80715169"/>
      <w:r w:rsidRPr="005C20A5">
        <w:t>Revisions</w:t>
      </w:r>
      <w:bookmarkEnd w:id="127"/>
      <w:r w:rsidRPr="005C20A5">
        <w:t xml:space="preserve"> to outcomes and planned</w:t>
      </w:r>
      <w:r w:rsidRPr="00314F06">
        <w:t xml:space="preserve"> </w:t>
      </w:r>
      <w:r w:rsidRPr="005C20A5">
        <w:t>performance</w:t>
      </w:r>
    </w:p>
    <w:bookmarkEnd w:id="126"/>
    <w:p w14:paraId="071B16C9" w14:textId="77777777" w:rsidR="002F6659" w:rsidRPr="005C20A5" w:rsidRDefault="002F6659" w:rsidP="002F6659">
      <w:pPr>
        <w:pStyle w:val="Heading3"/>
        <w:spacing w:before="100" w:beforeAutospacing="1" w:after="100" w:afterAutospacing="1"/>
        <w:rPr>
          <w:rFonts w:ascii="Arial Bold" w:hAnsi="Arial Bold"/>
          <w:smallCaps w:val="0"/>
          <w:sz w:val="22"/>
        </w:rPr>
      </w:pPr>
      <w:r w:rsidRPr="005C20A5">
        <w:rPr>
          <w:rFonts w:ascii="Arial Bold" w:hAnsi="Arial Bold"/>
          <w:smallCaps w:val="0"/>
          <w:sz w:val="22"/>
        </w:rPr>
        <w:t>2.</w:t>
      </w:r>
      <w:r w:rsidR="0059529C">
        <w:rPr>
          <w:rFonts w:ascii="Arial Bold" w:hAnsi="Arial Bold"/>
          <w:smallCaps w:val="0"/>
          <w:sz w:val="22"/>
          <w:lang w:val="en-AU"/>
        </w:rPr>
        <w:t>1</w:t>
      </w:r>
      <w:r w:rsidRPr="005C20A5">
        <w:rPr>
          <w:rFonts w:ascii="Arial Bold" w:hAnsi="Arial Bold"/>
          <w:smallCaps w:val="0"/>
          <w:sz w:val="22"/>
        </w:rPr>
        <w:tab/>
        <w:t xml:space="preserve">Budgeted expenses and performance for </w:t>
      </w:r>
      <w:r w:rsidR="00806E22">
        <w:rPr>
          <w:rFonts w:ascii="Arial Bold" w:hAnsi="Arial Bold"/>
          <w:smallCaps w:val="0"/>
          <w:sz w:val="22"/>
          <w:lang w:val="en-AU"/>
        </w:rPr>
        <w:t>O</w:t>
      </w:r>
      <w:r w:rsidRPr="005C20A5">
        <w:rPr>
          <w:rFonts w:ascii="Arial Bold" w:hAnsi="Arial Bold"/>
          <w:smallCaps w:val="0"/>
          <w:sz w:val="22"/>
        </w:rPr>
        <w:t>utcome 1</w:t>
      </w:r>
    </w:p>
    <w:p w14:paraId="3545C94E" w14:textId="77777777" w:rsidR="002F6659" w:rsidRPr="004A40A4" w:rsidRDefault="002F6659" w:rsidP="002F6659">
      <w:pPr>
        <w:pStyle w:val="Heading4"/>
        <w:tabs>
          <w:tab w:val="left" w:pos="709"/>
        </w:tabs>
        <w:rPr>
          <w:bCs w:val="0"/>
          <w:sz w:val="22"/>
          <w:szCs w:val="22"/>
        </w:rPr>
      </w:pPr>
      <w:r>
        <w:rPr>
          <w:bCs w:val="0"/>
          <w:sz w:val="22"/>
          <w:szCs w:val="22"/>
          <w:lang w:val="en-AU"/>
        </w:rPr>
        <w:t>2.</w:t>
      </w:r>
      <w:r w:rsidR="0059529C">
        <w:rPr>
          <w:bCs w:val="0"/>
          <w:sz w:val="22"/>
          <w:szCs w:val="22"/>
          <w:lang w:val="en-AU"/>
        </w:rPr>
        <w:t>1</w:t>
      </w:r>
      <w:r>
        <w:rPr>
          <w:bCs w:val="0"/>
          <w:sz w:val="22"/>
          <w:szCs w:val="22"/>
          <w:lang w:val="en-AU"/>
        </w:rPr>
        <w:t xml:space="preserve">.1: </w:t>
      </w:r>
      <w:r w:rsidRPr="004A40A4">
        <w:rPr>
          <w:bCs w:val="0"/>
          <w:sz w:val="22"/>
          <w:szCs w:val="22"/>
        </w:rPr>
        <w:t>Linked programs</w:t>
      </w:r>
    </w:p>
    <w:p w14:paraId="51487639" w14:textId="77777777" w:rsidR="002F6659" w:rsidRDefault="002F6659" w:rsidP="002F6659">
      <w:r w:rsidRPr="00B22141">
        <w:t xml:space="preserve">There </w:t>
      </w:r>
      <w:r>
        <w:t>have been no changes to linked program</w:t>
      </w:r>
      <w:r w:rsidRPr="00B22141">
        <w:t xml:space="preserve">s for Outcome </w:t>
      </w:r>
      <w:r>
        <w:t>1</w:t>
      </w:r>
      <w:r w:rsidRPr="00B22141">
        <w:t xml:space="preserve"> since the 20</w:t>
      </w:r>
      <w:r>
        <w:t>23</w:t>
      </w:r>
      <w:r w:rsidRPr="00B22141">
        <w:t>–</w:t>
      </w:r>
      <w:r>
        <w:t>24</w:t>
      </w:r>
      <w:r w:rsidRPr="00B22141">
        <w:t xml:space="preserve"> </w:t>
      </w:r>
      <w:r w:rsidR="00D053C7">
        <w:t>PBS</w:t>
      </w:r>
      <w:r w:rsidRPr="00B22141">
        <w:t>.</w:t>
      </w:r>
    </w:p>
    <w:p w14:paraId="63EC4E15" w14:textId="77777777" w:rsidR="002F6659" w:rsidRPr="00DA5DBB" w:rsidRDefault="002F6659" w:rsidP="002F6659">
      <w:pPr>
        <w:pStyle w:val="Heading4"/>
        <w:tabs>
          <w:tab w:val="left" w:pos="709"/>
        </w:tabs>
        <w:rPr>
          <w:bCs w:val="0"/>
          <w:sz w:val="22"/>
          <w:szCs w:val="22"/>
        </w:rPr>
      </w:pPr>
      <w:r>
        <w:rPr>
          <w:bCs w:val="0"/>
          <w:sz w:val="22"/>
          <w:szCs w:val="22"/>
          <w:lang w:val="en-AU"/>
        </w:rPr>
        <w:t>2.</w:t>
      </w:r>
      <w:r w:rsidR="0059529C">
        <w:rPr>
          <w:bCs w:val="0"/>
          <w:sz w:val="22"/>
          <w:szCs w:val="22"/>
          <w:lang w:val="en-AU"/>
        </w:rPr>
        <w:t>1</w:t>
      </w:r>
      <w:r>
        <w:rPr>
          <w:bCs w:val="0"/>
          <w:sz w:val="22"/>
          <w:szCs w:val="22"/>
          <w:lang w:val="en-AU"/>
        </w:rPr>
        <w:t xml:space="preserve">.2: </w:t>
      </w:r>
      <w:r w:rsidRPr="00DA5DBB">
        <w:rPr>
          <w:bCs w:val="0"/>
          <w:sz w:val="22"/>
          <w:szCs w:val="22"/>
        </w:rPr>
        <w:t>Performance criteria</w:t>
      </w:r>
    </w:p>
    <w:p w14:paraId="7B7C729D" w14:textId="77777777" w:rsidR="002F6659" w:rsidRDefault="002F6659" w:rsidP="002F6659">
      <w:pPr>
        <w:tabs>
          <w:tab w:val="left" w:pos="709"/>
        </w:tabs>
        <w:jc w:val="left"/>
      </w:pPr>
      <w:r>
        <w:t xml:space="preserve">There have been no changes to performance criteria for Outcome 1 since the 2023–24 </w:t>
      </w:r>
      <w:r w:rsidR="00D053C7">
        <w:t>PBS</w:t>
      </w:r>
      <w:r>
        <w:t>.</w:t>
      </w:r>
    </w:p>
    <w:p w14:paraId="7045DBF5" w14:textId="77777777" w:rsidR="002F6659" w:rsidRPr="00806E22" w:rsidRDefault="002F6659" w:rsidP="002F6659">
      <w:pPr>
        <w:pStyle w:val="Heading4"/>
        <w:tabs>
          <w:tab w:val="left" w:pos="709"/>
        </w:tabs>
        <w:rPr>
          <w:bCs w:val="0"/>
          <w:sz w:val="22"/>
          <w:szCs w:val="22"/>
          <w:lang w:val="en-AU"/>
        </w:rPr>
      </w:pPr>
      <w:r>
        <w:rPr>
          <w:bCs w:val="0"/>
          <w:sz w:val="22"/>
          <w:szCs w:val="22"/>
          <w:lang w:val="en-AU"/>
        </w:rPr>
        <w:t>2.</w:t>
      </w:r>
      <w:r w:rsidR="0059529C">
        <w:rPr>
          <w:bCs w:val="0"/>
          <w:sz w:val="22"/>
          <w:szCs w:val="22"/>
          <w:lang w:val="en-AU"/>
        </w:rPr>
        <w:t>1</w:t>
      </w:r>
      <w:r>
        <w:rPr>
          <w:bCs w:val="0"/>
          <w:sz w:val="22"/>
          <w:szCs w:val="22"/>
          <w:lang w:val="en-AU"/>
        </w:rPr>
        <w:t xml:space="preserve">.3: </w:t>
      </w:r>
      <w:r w:rsidRPr="00F92C57">
        <w:rPr>
          <w:bCs w:val="0"/>
          <w:sz w:val="22"/>
          <w:szCs w:val="22"/>
        </w:rPr>
        <w:t>Budgeted expenses</w:t>
      </w:r>
      <w:r w:rsidR="00806E22">
        <w:rPr>
          <w:bCs w:val="0"/>
          <w:sz w:val="22"/>
          <w:szCs w:val="22"/>
          <w:lang w:val="en-AU"/>
        </w:rPr>
        <w:t xml:space="preserve"> for Outcome 1</w:t>
      </w:r>
    </w:p>
    <w:p w14:paraId="431427A3" w14:textId="77777777" w:rsidR="002F6659" w:rsidRDefault="002C7C2A" w:rsidP="002F6659">
      <w:r w:rsidRPr="002C7C2A">
        <w:t>This table shows how much the entity intends to spend (on an accrual basis) on achieving the outcome, broken down by program, as well as by Administered and Departmental funding sources</w:t>
      </w:r>
      <w:r w:rsidR="002F6659" w:rsidRPr="00950281">
        <w:t>.</w:t>
      </w:r>
    </w:p>
    <w:p w14:paraId="774165C3" w14:textId="77777777" w:rsidR="002F6659" w:rsidRDefault="002F6659" w:rsidP="002F6659">
      <w:pPr>
        <w:rPr>
          <w:lang w:val="x-none"/>
        </w:rPr>
      </w:pPr>
    </w:p>
    <w:p w14:paraId="22E9E9F8" w14:textId="77777777" w:rsidR="002F6659" w:rsidRDefault="002F6659" w:rsidP="002F6659">
      <w:pPr>
        <w:rPr>
          <w:lang w:val="x-none"/>
        </w:rPr>
        <w:sectPr w:rsidR="002F6659" w:rsidSect="001F4FCD">
          <w:headerReference w:type="first" r:id="rId115"/>
          <w:footerReference w:type="first" r:id="rId116"/>
          <w:pgSz w:w="11907" w:h="16840" w:code="9"/>
          <w:pgMar w:top="2466" w:right="2098" w:bottom="2127" w:left="2098" w:header="1899" w:footer="1899" w:gutter="0"/>
          <w:cols w:space="708"/>
          <w:titlePg/>
          <w:docGrid w:linePitch="360"/>
        </w:sectPr>
      </w:pPr>
    </w:p>
    <w:p w14:paraId="02C199F4" w14:textId="77777777" w:rsidR="002F6659" w:rsidRPr="004563AC" w:rsidRDefault="002F6659" w:rsidP="004563AC">
      <w:pPr>
        <w:pStyle w:val="Heading5"/>
        <w:rPr>
          <w:b/>
          <w:i w:val="0"/>
          <w:lang w:eastAsia="x-none"/>
        </w:rPr>
      </w:pPr>
      <w:r w:rsidRPr="00A312C5">
        <w:rPr>
          <w:b/>
          <w:i w:val="0"/>
          <w:szCs w:val="20"/>
          <w:lang w:eastAsia="x-none"/>
        </w:rPr>
        <w:lastRenderedPageBreak/>
        <w:t>Table 2.</w:t>
      </w:r>
      <w:r w:rsidR="00C263F3">
        <w:rPr>
          <w:b/>
          <w:i w:val="0"/>
          <w:szCs w:val="20"/>
          <w:lang w:val="en-AU" w:eastAsia="x-none"/>
        </w:rPr>
        <w:t>1</w:t>
      </w:r>
      <w:r w:rsidRPr="00A312C5">
        <w:rPr>
          <w:b/>
          <w:i w:val="0"/>
          <w:szCs w:val="20"/>
          <w:lang w:eastAsia="x-none"/>
        </w:rPr>
        <w:t xml:space="preserve">: Budgeted </w:t>
      </w:r>
      <w:r w:rsidR="00ED1BE2">
        <w:rPr>
          <w:b/>
          <w:i w:val="0"/>
          <w:szCs w:val="20"/>
          <w:lang w:val="en-AU" w:eastAsia="x-none"/>
        </w:rPr>
        <w:t>e</w:t>
      </w:r>
      <w:r w:rsidRPr="00A312C5">
        <w:rPr>
          <w:b/>
          <w:i w:val="0"/>
          <w:szCs w:val="20"/>
          <w:lang w:eastAsia="x-none"/>
        </w:rPr>
        <w:t>xpenses for Outcome 1</w:t>
      </w:r>
    </w:p>
    <w:p w14:paraId="583BC45C" w14:textId="77777777" w:rsidR="004563AC" w:rsidRPr="004563AC" w:rsidRDefault="005E17FF" w:rsidP="004563AC">
      <w:pPr>
        <w:pStyle w:val="NoSpacing"/>
        <w:rPr>
          <w:rFonts w:ascii="Arial" w:hAnsi="Arial" w:cs="Arial"/>
          <w:color w:val="000000"/>
          <w:sz w:val="16"/>
          <w:szCs w:val="16"/>
          <w:lang w:val="x-none"/>
        </w:rPr>
      </w:pPr>
      <w:r w:rsidRPr="004563AC">
        <w:rPr>
          <w:rFonts w:ascii="Arial" w:hAnsi="Arial" w:cs="Arial"/>
          <w:color w:val="000000"/>
          <w:sz w:val="16"/>
          <w:szCs w:val="16"/>
          <w:lang w:val="x-none"/>
        </w:rPr>
        <w:pict w14:anchorId="474CBEA4">
          <v:shape id="_x0000_i1043" type="#_x0000_t75" style="width:383.15pt;height:351.85pt">
            <v:imagedata r:id="rId117" o:title=""/>
          </v:shape>
        </w:pict>
      </w:r>
    </w:p>
    <w:p w14:paraId="07E8E966" w14:textId="77777777" w:rsidR="004563AC" w:rsidRPr="004563AC" w:rsidRDefault="004563AC" w:rsidP="004563AC">
      <w:pPr>
        <w:pStyle w:val="NoSpacing"/>
        <w:rPr>
          <w:rFonts w:ascii="Arial" w:hAnsi="Arial" w:cs="Arial"/>
          <w:color w:val="000000"/>
          <w:sz w:val="16"/>
          <w:szCs w:val="16"/>
          <w:lang w:val="x-none"/>
        </w:rPr>
      </w:pPr>
    </w:p>
    <w:p w14:paraId="0D4EAEB9"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1E919952" w14:textId="77777777" w:rsidR="00F06FF0" w:rsidRPr="00F06FF0" w:rsidRDefault="00F06FF0" w:rsidP="00F06FF0">
      <w:pPr>
        <w:pStyle w:val="Source"/>
        <w:ind w:left="284" w:hanging="284"/>
        <w:rPr>
          <w:rStyle w:val="ChartandTableFootnoteChar"/>
          <w:lang w:val="en-AU"/>
        </w:rPr>
      </w:pPr>
    </w:p>
    <w:p w14:paraId="52B39569" w14:textId="77777777" w:rsidR="004563AC" w:rsidRPr="004563AC" w:rsidRDefault="004563AC" w:rsidP="004563AC">
      <w:pPr>
        <w:rPr>
          <w:lang w:val="x-none" w:eastAsia="x-none"/>
        </w:rPr>
        <w:sectPr w:rsidR="004563AC" w:rsidRPr="004563AC" w:rsidSect="001F4FCD">
          <w:headerReference w:type="first" r:id="rId118"/>
          <w:footerReference w:type="first" r:id="rId119"/>
          <w:pgSz w:w="11907" w:h="16840" w:code="9"/>
          <w:pgMar w:top="2466" w:right="2098" w:bottom="2127" w:left="2098" w:header="1899" w:footer="1899" w:gutter="0"/>
          <w:cols w:space="708"/>
          <w:titlePg/>
          <w:docGrid w:linePitch="360"/>
        </w:sectPr>
      </w:pPr>
    </w:p>
    <w:p w14:paraId="4E77C6F1" w14:textId="77777777" w:rsidR="002F6659" w:rsidRPr="008C3FB2" w:rsidRDefault="002F6659" w:rsidP="008C3FB2">
      <w:pPr>
        <w:spacing w:after="0"/>
        <w:rPr>
          <w:rFonts w:ascii="Arial" w:hAnsi="Arial" w:cs="Arial"/>
          <w:b/>
          <w:bCs/>
          <w:color w:val="000000"/>
          <w:lang w:eastAsia="x-none"/>
        </w:rPr>
      </w:pPr>
      <w:r w:rsidRPr="008C3FB2">
        <w:rPr>
          <w:rFonts w:ascii="Arial" w:hAnsi="Arial" w:cs="Arial"/>
          <w:b/>
          <w:bCs/>
        </w:rPr>
        <w:lastRenderedPageBreak/>
        <w:t>Table 2.</w:t>
      </w:r>
      <w:r w:rsidR="00C263F3" w:rsidRPr="008C3FB2">
        <w:rPr>
          <w:rFonts w:ascii="Arial" w:hAnsi="Arial" w:cs="Arial"/>
          <w:b/>
          <w:bCs/>
        </w:rPr>
        <w:t>1</w:t>
      </w:r>
      <w:r w:rsidRPr="008C3FB2">
        <w:rPr>
          <w:rFonts w:ascii="Arial" w:hAnsi="Arial" w:cs="Arial"/>
          <w:b/>
          <w:bCs/>
        </w:rPr>
        <w:t xml:space="preserve">: Budgeted </w:t>
      </w:r>
      <w:r w:rsidR="00ED1BE2">
        <w:rPr>
          <w:rFonts w:ascii="Arial" w:hAnsi="Arial" w:cs="Arial"/>
          <w:b/>
          <w:bCs/>
        </w:rPr>
        <w:t>e</w:t>
      </w:r>
      <w:r w:rsidRPr="008C3FB2">
        <w:rPr>
          <w:rFonts w:ascii="Arial" w:hAnsi="Arial" w:cs="Arial"/>
          <w:b/>
          <w:bCs/>
        </w:rPr>
        <w:t>xpenses for Outcome 1 (continued)</w:t>
      </w:r>
    </w:p>
    <w:p w14:paraId="6417F7AC" w14:textId="77777777" w:rsidR="002F6659" w:rsidRPr="008C3FB2" w:rsidRDefault="005E17FF" w:rsidP="008C3FB2">
      <w:pPr>
        <w:pStyle w:val="NoSpacing"/>
        <w:rPr>
          <w:rFonts w:ascii="Arial" w:hAnsi="Arial" w:cs="Arial"/>
          <w:color w:val="000000"/>
          <w:sz w:val="16"/>
          <w:szCs w:val="16"/>
          <w:lang w:val="x-none"/>
        </w:rPr>
      </w:pPr>
      <w:r w:rsidRPr="008C3FB2">
        <w:rPr>
          <w:rFonts w:ascii="Arial" w:hAnsi="Arial" w:cs="Arial"/>
          <w:color w:val="000000"/>
          <w:sz w:val="16"/>
          <w:szCs w:val="16"/>
          <w:lang w:val="x-none"/>
        </w:rPr>
        <w:pict w14:anchorId="663A7E34">
          <v:shape id="_x0000_i1044" type="#_x0000_t75" style="width:383.15pt;height:355pt">
            <v:imagedata r:id="rId120" o:title=""/>
          </v:shape>
        </w:pict>
      </w:r>
    </w:p>
    <w:p w14:paraId="06855F73" w14:textId="77777777" w:rsidR="00F06FF0" w:rsidRDefault="00F06FF0" w:rsidP="00F06FF0">
      <w:pPr>
        <w:pStyle w:val="Source"/>
        <w:ind w:left="284" w:hanging="284"/>
        <w:rPr>
          <w:rStyle w:val="ChartandTableFootnoteChar"/>
        </w:rPr>
      </w:pPr>
    </w:p>
    <w:p w14:paraId="45AB69B6"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5C034807" w14:textId="77777777" w:rsidR="002F6659" w:rsidRDefault="002F6659" w:rsidP="002F6659">
      <w:pPr>
        <w:rPr>
          <w:lang w:val="x-none"/>
        </w:rPr>
      </w:pPr>
    </w:p>
    <w:p w14:paraId="04EF1761" w14:textId="77777777" w:rsidR="002F6659" w:rsidRDefault="002F6659" w:rsidP="002F6659">
      <w:pPr>
        <w:rPr>
          <w:lang w:val="x-none"/>
        </w:rPr>
        <w:sectPr w:rsidR="002F6659" w:rsidSect="001F4FCD">
          <w:headerReference w:type="first" r:id="rId121"/>
          <w:footerReference w:type="first" r:id="rId122"/>
          <w:pgSz w:w="11907" w:h="16840" w:code="9"/>
          <w:pgMar w:top="2466" w:right="2098" w:bottom="2127" w:left="2098" w:header="1899" w:footer="1899" w:gutter="0"/>
          <w:cols w:space="708"/>
          <w:titlePg/>
          <w:docGrid w:linePitch="360"/>
        </w:sectPr>
      </w:pPr>
    </w:p>
    <w:p w14:paraId="636087C1" w14:textId="77777777" w:rsidR="008C3FB2" w:rsidRPr="008C3FB2" w:rsidRDefault="008C3FB2" w:rsidP="008C3FB2">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0944D4B4" w14:textId="77777777" w:rsidR="002F6659" w:rsidRPr="008C3FB2" w:rsidRDefault="005E17FF" w:rsidP="008C3FB2">
      <w:pPr>
        <w:pStyle w:val="BodyText"/>
        <w:spacing w:after="0"/>
        <w:rPr>
          <w:rFonts w:ascii="Arial" w:hAnsi="Arial" w:cs="Arial"/>
          <w:b/>
          <w:bCs/>
          <w:color w:val="000000"/>
          <w:lang w:val="en-AU" w:eastAsia="x-none"/>
        </w:rPr>
      </w:pPr>
      <w:r w:rsidRPr="008C3FB2">
        <w:rPr>
          <w:rFonts w:ascii="Arial" w:hAnsi="Arial" w:cs="Arial"/>
          <w:b/>
          <w:color w:val="000000"/>
          <w:sz w:val="20"/>
          <w:szCs w:val="20"/>
          <w:lang w:val="en-AU" w:eastAsia="x-none"/>
        </w:rPr>
        <w:pict w14:anchorId="7015B5AB">
          <v:shape id="_x0000_i1095" type="#_x0000_t75" style="width:383.15pt;height:343.7pt">
            <v:imagedata r:id="rId123" o:title=""/>
          </v:shape>
        </w:pict>
      </w:r>
    </w:p>
    <w:p w14:paraId="30A0ABD9" w14:textId="77777777" w:rsidR="00F06FF0" w:rsidRDefault="00F06FF0" w:rsidP="00F06FF0">
      <w:pPr>
        <w:pStyle w:val="Source"/>
        <w:ind w:left="284" w:hanging="284"/>
        <w:rPr>
          <w:rStyle w:val="ChartandTableFootnoteChar"/>
        </w:rPr>
      </w:pPr>
    </w:p>
    <w:p w14:paraId="1EED6EFD"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15C79A82" w14:textId="77777777" w:rsidR="002F6659" w:rsidRPr="008C3FB2" w:rsidRDefault="002F6659" w:rsidP="008C3FB2">
      <w:pPr>
        <w:spacing w:after="0"/>
        <w:rPr>
          <w:rFonts w:ascii="Arial" w:hAnsi="Arial" w:cs="Arial"/>
          <w:b/>
          <w:bCs/>
          <w:color w:val="000000"/>
          <w:lang w:eastAsia="x-none"/>
        </w:rPr>
      </w:pPr>
    </w:p>
    <w:p w14:paraId="257F225A" w14:textId="77777777" w:rsidR="002F6659" w:rsidRDefault="002F6659" w:rsidP="002F6659">
      <w:pPr>
        <w:rPr>
          <w:lang w:val="x-none"/>
        </w:rPr>
      </w:pPr>
    </w:p>
    <w:p w14:paraId="1955A838" w14:textId="77777777" w:rsidR="008C3FB2" w:rsidRDefault="008C3FB2" w:rsidP="002F6659">
      <w:pPr>
        <w:rPr>
          <w:lang w:val="x-none"/>
        </w:rPr>
        <w:sectPr w:rsidR="008C3FB2" w:rsidSect="001F4FCD">
          <w:headerReference w:type="first" r:id="rId124"/>
          <w:footerReference w:type="first" r:id="rId125"/>
          <w:pgSz w:w="11907" w:h="16840" w:code="9"/>
          <w:pgMar w:top="2466" w:right="2098" w:bottom="2127" w:left="2098" w:header="1899" w:footer="1899" w:gutter="0"/>
          <w:cols w:space="708"/>
          <w:titlePg/>
          <w:docGrid w:linePitch="360"/>
        </w:sectPr>
      </w:pPr>
    </w:p>
    <w:p w14:paraId="062337CD" w14:textId="77777777" w:rsidR="008C3FB2" w:rsidRPr="008C3FB2" w:rsidRDefault="008C3FB2" w:rsidP="008C3FB2">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10206394" w14:textId="77777777" w:rsidR="002F6659" w:rsidRPr="008C3FB2" w:rsidRDefault="005E17FF" w:rsidP="008C3FB2">
      <w:pPr>
        <w:pStyle w:val="BodyText"/>
        <w:spacing w:after="0"/>
        <w:rPr>
          <w:rFonts w:ascii="Arial" w:hAnsi="Arial" w:cs="Arial"/>
          <w:b/>
          <w:color w:val="000000"/>
          <w:sz w:val="20"/>
          <w:szCs w:val="20"/>
          <w:lang w:val="en-AU" w:eastAsia="x-none"/>
        </w:rPr>
      </w:pPr>
      <w:r w:rsidRPr="008C3FB2">
        <w:rPr>
          <w:rFonts w:ascii="Arial" w:hAnsi="Arial" w:cs="Arial"/>
          <w:b/>
          <w:color w:val="000000"/>
          <w:sz w:val="20"/>
          <w:szCs w:val="20"/>
          <w:lang w:val="en-AU" w:eastAsia="x-none"/>
        </w:rPr>
        <w:pict w14:anchorId="0BE75D22">
          <v:shape id="_x0000_i1096" type="#_x0000_t75" style="width:383.15pt;height:550.95pt">
            <v:imagedata r:id="rId126" o:title=""/>
          </v:shape>
        </w:pict>
      </w:r>
    </w:p>
    <w:p w14:paraId="4598EFC5" w14:textId="77777777" w:rsidR="00F06FF0" w:rsidRDefault="00F06FF0" w:rsidP="00F06FF0">
      <w:pPr>
        <w:pStyle w:val="Source"/>
        <w:ind w:left="284" w:hanging="284"/>
        <w:rPr>
          <w:rStyle w:val="ChartandTableFootnoteChar"/>
        </w:rPr>
      </w:pPr>
    </w:p>
    <w:p w14:paraId="17332B97"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211BFD39" w14:textId="77777777" w:rsidR="002F6659" w:rsidRDefault="002F6659" w:rsidP="002F6659">
      <w:pPr>
        <w:rPr>
          <w:lang w:val="x-none"/>
        </w:rPr>
      </w:pPr>
    </w:p>
    <w:p w14:paraId="49CE447B" w14:textId="77777777" w:rsidR="002F6659" w:rsidRDefault="002F6659" w:rsidP="002F6659">
      <w:pPr>
        <w:rPr>
          <w:lang w:val="x-none"/>
        </w:rPr>
        <w:sectPr w:rsidR="002F6659" w:rsidSect="001F4FCD">
          <w:headerReference w:type="first" r:id="rId127"/>
          <w:footerReference w:type="first" r:id="rId128"/>
          <w:pgSz w:w="11907" w:h="16840" w:code="9"/>
          <w:pgMar w:top="2466" w:right="2098" w:bottom="2127" w:left="2098" w:header="1899" w:footer="1899" w:gutter="0"/>
          <w:cols w:space="708"/>
          <w:titlePg/>
          <w:docGrid w:linePitch="360"/>
        </w:sectPr>
      </w:pPr>
    </w:p>
    <w:p w14:paraId="0925F52F" w14:textId="77777777" w:rsidR="008C3FB2" w:rsidRPr="008C3FB2" w:rsidRDefault="008C3FB2" w:rsidP="008C3FB2">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103BBF07" w14:textId="77777777" w:rsidR="002F6659" w:rsidRDefault="005E17FF" w:rsidP="008C3FB2">
      <w:pPr>
        <w:pStyle w:val="BodyText"/>
        <w:spacing w:after="0"/>
      </w:pPr>
      <w:r>
        <w:rPr>
          <w:rFonts w:ascii="Arial" w:hAnsi="Arial" w:cs="Arial"/>
          <w:b/>
          <w:color w:val="000000"/>
          <w:sz w:val="20"/>
          <w:szCs w:val="20"/>
          <w:lang w:val="en-AU" w:eastAsia="x-none"/>
        </w:rPr>
        <w:pict w14:anchorId="6D088EEB">
          <v:shape id="_x0000_i1045" type="#_x0000_t75" style="width:383.15pt;height:371.9pt">
            <v:imagedata r:id="rId129" o:title=""/>
          </v:shape>
        </w:pict>
      </w:r>
    </w:p>
    <w:p w14:paraId="5F1C36CC" w14:textId="77777777" w:rsidR="00F06FF0" w:rsidRDefault="00F06FF0" w:rsidP="00F06FF0">
      <w:pPr>
        <w:pStyle w:val="Source"/>
        <w:ind w:left="284" w:hanging="284"/>
        <w:rPr>
          <w:rStyle w:val="ChartandTableFootnoteChar"/>
        </w:rPr>
      </w:pPr>
    </w:p>
    <w:p w14:paraId="586F2658"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3B1EEFEF" w14:textId="77777777" w:rsidR="002F6659" w:rsidRDefault="002F6659" w:rsidP="002F6659">
      <w:pPr>
        <w:rPr>
          <w:lang w:val="x-none"/>
        </w:rPr>
      </w:pPr>
    </w:p>
    <w:p w14:paraId="2CE7883B" w14:textId="77777777" w:rsidR="002F6659" w:rsidRDefault="002F6659" w:rsidP="002F6659">
      <w:pPr>
        <w:rPr>
          <w:lang w:val="x-none"/>
        </w:rPr>
        <w:sectPr w:rsidR="002F6659" w:rsidSect="001F4FCD">
          <w:headerReference w:type="first" r:id="rId130"/>
          <w:footerReference w:type="first" r:id="rId131"/>
          <w:pgSz w:w="11907" w:h="16840" w:code="9"/>
          <w:pgMar w:top="2466" w:right="2098" w:bottom="2127" w:left="2098" w:header="1899" w:footer="1899" w:gutter="0"/>
          <w:cols w:space="708"/>
          <w:titlePg/>
          <w:docGrid w:linePitch="360"/>
        </w:sectPr>
      </w:pPr>
    </w:p>
    <w:p w14:paraId="49620232" w14:textId="77777777" w:rsidR="008C3FB2" w:rsidRPr="008C3FB2" w:rsidRDefault="008C3FB2" w:rsidP="008C3FB2">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4FFB0BEF" w14:textId="77777777" w:rsidR="002F6659" w:rsidRDefault="005E17FF" w:rsidP="008C3FB2">
      <w:pPr>
        <w:pStyle w:val="BodyText"/>
        <w:spacing w:after="0"/>
      </w:pPr>
      <w:r>
        <w:rPr>
          <w:rFonts w:ascii="Arial" w:hAnsi="Arial" w:cs="Arial"/>
          <w:b/>
          <w:color w:val="000000"/>
          <w:sz w:val="20"/>
          <w:szCs w:val="20"/>
          <w:lang w:val="en-AU" w:eastAsia="x-none"/>
        </w:rPr>
        <w:pict w14:anchorId="45EC8624">
          <v:shape id="_x0000_i1097" type="#_x0000_t75" style="width:383.15pt;height:364.4pt">
            <v:imagedata r:id="rId132" o:title=""/>
          </v:shape>
        </w:pict>
      </w:r>
    </w:p>
    <w:p w14:paraId="6D05AC82" w14:textId="77777777" w:rsidR="00F06FF0" w:rsidRDefault="00F06FF0" w:rsidP="00F06FF0">
      <w:pPr>
        <w:pStyle w:val="Source"/>
        <w:ind w:left="284" w:hanging="284"/>
        <w:rPr>
          <w:rStyle w:val="ChartandTableFootnoteChar"/>
        </w:rPr>
      </w:pPr>
    </w:p>
    <w:p w14:paraId="0DB7EB85"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63D2FD32" w14:textId="77777777" w:rsidR="002F6659" w:rsidRDefault="002F6659" w:rsidP="002F6659">
      <w:pPr>
        <w:rPr>
          <w:lang w:val="x-none"/>
        </w:rPr>
      </w:pPr>
    </w:p>
    <w:p w14:paraId="304843A0" w14:textId="77777777" w:rsidR="002F6659" w:rsidRDefault="002F6659" w:rsidP="002F6659">
      <w:pPr>
        <w:rPr>
          <w:lang w:val="x-none"/>
        </w:rPr>
        <w:sectPr w:rsidR="002F6659" w:rsidSect="001F4FCD">
          <w:headerReference w:type="first" r:id="rId133"/>
          <w:footerReference w:type="first" r:id="rId134"/>
          <w:pgSz w:w="11907" w:h="16840" w:code="9"/>
          <w:pgMar w:top="2466" w:right="2098" w:bottom="2127" w:left="2098" w:header="1899" w:footer="1899" w:gutter="0"/>
          <w:cols w:space="708"/>
          <w:titlePg/>
          <w:docGrid w:linePitch="360"/>
        </w:sectPr>
      </w:pPr>
    </w:p>
    <w:p w14:paraId="5F573082" w14:textId="77777777" w:rsidR="005C4396" w:rsidRPr="008C3FB2" w:rsidRDefault="005C4396" w:rsidP="005C4396">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2EECCDD5" w14:textId="77777777" w:rsidR="002F6659" w:rsidRDefault="005E17FF" w:rsidP="005C4396">
      <w:pPr>
        <w:pStyle w:val="BodyText"/>
        <w:spacing w:after="0"/>
      </w:pPr>
      <w:r>
        <w:rPr>
          <w:rFonts w:ascii="Arial" w:hAnsi="Arial" w:cs="Arial"/>
          <w:b/>
          <w:color w:val="000000"/>
          <w:sz w:val="20"/>
          <w:szCs w:val="20"/>
          <w:lang w:val="en-AU" w:eastAsia="x-none"/>
        </w:rPr>
        <w:pict w14:anchorId="1DE2F40A">
          <v:shape id="_x0000_i1098" type="#_x0000_t75" style="width:383.15pt;height:537.2pt">
            <v:imagedata r:id="rId135" o:title=""/>
          </v:shape>
        </w:pict>
      </w:r>
    </w:p>
    <w:p w14:paraId="4DA13FB7" w14:textId="77777777" w:rsidR="00F06FF0" w:rsidRDefault="00F06FF0" w:rsidP="00F06FF0">
      <w:pPr>
        <w:pStyle w:val="Source"/>
        <w:ind w:left="284" w:hanging="284"/>
        <w:rPr>
          <w:rStyle w:val="ChartandTableFootnoteChar"/>
        </w:rPr>
      </w:pPr>
    </w:p>
    <w:p w14:paraId="3E16396E"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75A604A7" w14:textId="77777777" w:rsidR="002F6659" w:rsidRDefault="002F6659" w:rsidP="002F6659">
      <w:pPr>
        <w:rPr>
          <w:lang w:val="x-none"/>
        </w:rPr>
      </w:pPr>
    </w:p>
    <w:p w14:paraId="7D0D76BF" w14:textId="77777777" w:rsidR="002F6659" w:rsidRDefault="002F6659" w:rsidP="002F6659">
      <w:pPr>
        <w:rPr>
          <w:lang w:val="x-none"/>
        </w:rPr>
        <w:sectPr w:rsidR="002F6659" w:rsidSect="001F4FCD">
          <w:headerReference w:type="first" r:id="rId136"/>
          <w:footerReference w:type="first" r:id="rId137"/>
          <w:pgSz w:w="11907" w:h="16840" w:code="9"/>
          <w:pgMar w:top="2466" w:right="2098" w:bottom="2127" w:left="2098" w:header="1899" w:footer="1899" w:gutter="0"/>
          <w:cols w:space="708"/>
          <w:titlePg/>
          <w:docGrid w:linePitch="360"/>
        </w:sectPr>
      </w:pPr>
    </w:p>
    <w:p w14:paraId="089175CD" w14:textId="77777777" w:rsidR="005C4396" w:rsidRPr="008C3FB2" w:rsidRDefault="005C4396" w:rsidP="005C4396">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4F60E90D" w14:textId="77777777" w:rsidR="002F6659" w:rsidRDefault="005E17FF" w:rsidP="005C4396">
      <w:pPr>
        <w:pStyle w:val="BodyText"/>
        <w:spacing w:after="0"/>
      </w:pPr>
      <w:r>
        <w:rPr>
          <w:rFonts w:ascii="Arial" w:hAnsi="Arial" w:cs="Arial"/>
          <w:b/>
          <w:color w:val="000000"/>
          <w:sz w:val="20"/>
          <w:szCs w:val="20"/>
          <w:lang w:val="en-AU" w:eastAsia="x-none"/>
        </w:rPr>
        <w:pict w14:anchorId="7C5FBB23">
          <v:shape id="_x0000_i1046" type="#_x0000_t75" style="width:383.15pt;height:395.7pt">
            <v:imagedata r:id="rId138" o:title=""/>
          </v:shape>
        </w:pict>
      </w:r>
    </w:p>
    <w:p w14:paraId="53D97EAC" w14:textId="77777777" w:rsidR="00F06FF0" w:rsidRDefault="00F06FF0" w:rsidP="00F06FF0">
      <w:pPr>
        <w:pStyle w:val="Source"/>
        <w:ind w:left="284" w:hanging="284"/>
        <w:rPr>
          <w:rStyle w:val="ChartandTableFootnoteChar"/>
        </w:rPr>
      </w:pPr>
    </w:p>
    <w:p w14:paraId="59DD7C5A"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20F869CE" w14:textId="77777777" w:rsidR="002F6659" w:rsidRDefault="002F6659" w:rsidP="002F6659">
      <w:pPr>
        <w:rPr>
          <w:lang w:val="x-none"/>
        </w:rPr>
      </w:pPr>
    </w:p>
    <w:p w14:paraId="74FFC6E5" w14:textId="77777777" w:rsidR="002F6659" w:rsidRDefault="002F6659" w:rsidP="002F6659">
      <w:pPr>
        <w:rPr>
          <w:lang w:val="x-none"/>
        </w:rPr>
        <w:sectPr w:rsidR="002F6659" w:rsidSect="001F4FCD">
          <w:headerReference w:type="first" r:id="rId139"/>
          <w:footerReference w:type="first" r:id="rId140"/>
          <w:pgSz w:w="11907" w:h="16840" w:code="9"/>
          <w:pgMar w:top="2466" w:right="2098" w:bottom="2127" w:left="2098" w:header="1899" w:footer="1899" w:gutter="0"/>
          <w:cols w:space="708"/>
          <w:titlePg/>
          <w:docGrid w:linePitch="360"/>
        </w:sectPr>
      </w:pPr>
    </w:p>
    <w:p w14:paraId="137E2ED6" w14:textId="77777777" w:rsidR="005C4396" w:rsidRPr="008C3FB2" w:rsidRDefault="005C4396" w:rsidP="005C4396">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6AD79418" w14:textId="77777777" w:rsidR="002F6659" w:rsidRDefault="005E17FF" w:rsidP="005C4396">
      <w:pPr>
        <w:pStyle w:val="BodyText"/>
        <w:spacing w:after="0"/>
      </w:pPr>
      <w:r>
        <w:rPr>
          <w:rFonts w:ascii="Arial" w:hAnsi="Arial" w:cs="Arial"/>
          <w:b/>
          <w:color w:val="000000"/>
          <w:sz w:val="20"/>
          <w:szCs w:val="20"/>
          <w:lang w:val="en-AU" w:eastAsia="x-none"/>
        </w:rPr>
        <w:pict w14:anchorId="7F9B31F6">
          <v:shape id="_x0000_i1047" type="#_x0000_t75" style="width:383.15pt;height:265.45pt">
            <v:imagedata r:id="rId141" o:title=""/>
          </v:shape>
        </w:pict>
      </w:r>
    </w:p>
    <w:p w14:paraId="6B593A14" w14:textId="77777777" w:rsidR="00F06FF0" w:rsidRDefault="00F06FF0" w:rsidP="00F06FF0">
      <w:pPr>
        <w:pStyle w:val="Source"/>
        <w:ind w:left="284" w:hanging="284"/>
        <w:rPr>
          <w:rStyle w:val="ChartandTableFootnoteChar"/>
        </w:rPr>
      </w:pPr>
    </w:p>
    <w:p w14:paraId="5915F7B1"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3ACC26D4" w14:textId="77777777" w:rsidR="002F6659" w:rsidRDefault="002F6659" w:rsidP="002F6659">
      <w:pPr>
        <w:rPr>
          <w:lang w:val="x-none"/>
        </w:rPr>
      </w:pPr>
    </w:p>
    <w:p w14:paraId="44FA7193" w14:textId="77777777" w:rsidR="002F6659" w:rsidRDefault="002F6659" w:rsidP="002F6659">
      <w:pPr>
        <w:rPr>
          <w:lang w:val="x-none"/>
        </w:rPr>
        <w:sectPr w:rsidR="002F6659" w:rsidSect="001F4FCD">
          <w:headerReference w:type="first" r:id="rId142"/>
          <w:footerReference w:type="first" r:id="rId143"/>
          <w:pgSz w:w="11907" w:h="16840" w:code="9"/>
          <w:pgMar w:top="2466" w:right="2098" w:bottom="2127" w:left="2098" w:header="1899" w:footer="1899" w:gutter="0"/>
          <w:cols w:space="708"/>
          <w:titlePg/>
          <w:docGrid w:linePitch="360"/>
        </w:sectPr>
      </w:pPr>
    </w:p>
    <w:p w14:paraId="56E3F715" w14:textId="77777777" w:rsidR="005C4396" w:rsidRPr="008C3FB2" w:rsidRDefault="005C4396" w:rsidP="005C4396">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028AC2F0" w14:textId="77777777" w:rsidR="002F6659" w:rsidRDefault="005E17FF" w:rsidP="005C4396">
      <w:pPr>
        <w:pStyle w:val="BodyText"/>
        <w:spacing w:after="0"/>
      </w:pPr>
      <w:r>
        <w:rPr>
          <w:rFonts w:ascii="Arial" w:hAnsi="Arial" w:cs="Arial"/>
          <w:b/>
          <w:color w:val="000000"/>
          <w:sz w:val="20"/>
          <w:szCs w:val="20"/>
          <w:lang w:val="en-AU" w:eastAsia="x-none"/>
        </w:rPr>
        <w:pict w14:anchorId="7FD89B21">
          <v:shape id="_x0000_i1048" type="#_x0000_t75" style="width:383.15pt;height:404.45pt">
            <v:imagedata r:id="rId144" o:title=""/>
          </v:shape>
        </w:pict>
      </w:r>
    </w:p>
    <w:p w14:paraId="206530A7" w14:textId="77777777" w:rsidR="00F06FF0" w:rsidRDefault="00F06FF0" w:rsidP="00F06FF0">
      <w:pPr>
        <w:pStyle w:val="Source"/>
        <w:ind w:left="284" w:hanging="284"/>
        <w:rPr>
          <w:rStyle w:val="ChartandTableFootnoteChar"/>
        </w:rPr>
      </w:pPr>
    </w:p>
    <w:p w14:paraId="65084ABD"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0A281DDD" w14:textId="77777777" w:rsidR="002F6659" w:rsidRDefault="002F6659" w:rsidP="002F6659">
      <w:pPr>
        <w:rPr>
          <w:lang w:val="x-none"/>
        </w:rPr>
      </w:pPr>
    </w:p>
    <w:p w14:paraId="400E5BA9" w14:textId="77777777" w:rsidR="002F6659" w:rsidRDefault="002F6659" w:rsidP="002F6659">
      <w:pPr>
        <w:rPr>
          <w:lang w:val="x-none"/>
        </w:rPr>
        <w:sectPr w:rsidR="002F6659" w:rsidSect="001F4FCD">
          <w:headerReference w:type="first" r:id="rId145"/>
          <w:footerReference w:type="first" r:id="rId146"/>
          <w:pgSz w:w="11907" w:h="16840" w:code="9"/>
          <w:pgMar w:top="2466" w:right="2098" w:bottom="2127" w:left="2098" w:header="1899" w:footer="1899" w:gutter="0"/>
          <w:cols w:space="708"/>
          <w:titlePg/>
          <w:docGrid w:linePitch="360"/>
        </w:sectPr>
      </w:pPr>
    </w:p>
    <w:p w14:paraId="01DF3AF7" w14:textId="77777777" w:rsidR="005C4396" w:rsidRPr="008C3FB2" w:rsidRDefault="005C4396" w:rsidP="005C4396">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6BE5BDAA" w14:textId="77777777" w:rsidR="002F6659" w:rsidRDefault="005E17FF" w:rsidP="005C4396">
      <w:pPr>
        <w:pStyle w:val="BodyText"/>
        <w:spacing w:after="0"/>
      </w:pPr>
      <w:r>
        <w:rPr>
          <w:rFonts w:ascii="Arial" w:hAnsi="Arial" w:cs="Arial"/>
          <w:b/>
          <w:color w:val="000000"/>
          <w:sz w:val="20"/>
          <w:szCs w:val="20"/>
          <w:lang w:val="en-AU" w:eastAsia="x-none"/>
        </w:rPr>
        <w:pict w14:anchorId="33C44F6E">
          <v:shape id="_x0000_i1049" type="#_x0000_t75" style="width:383.15pt;height:303.05pt">
            <v:imagedata r:id="rId147" o:title=""/>
          </v:shape>
        </w:pict>
      </w:r>
    </w:p>
    <w:p w14:paraId="67AA1BD8" w14:textId="77777777" w:rsidR="005C4396" w:rsidRDefault="005C4396" w:rsidP="00881F74">
      <w:pPr>
        <w:pStyle w:val="TableHeading"/>
        <w:tabs>
          <w:tab w:val="left" w:pos="284"/>
        </w:tabs>
        <w:spacing w:before="0" w:after="0"/>
        <w:ind w:left="284" w:hanging="284"/>
        <w:jc w:val="both"/>
        <w:rPr>
          <w:b w:val="0"/>
          <w:sz w:val="16"/>
          <w:szCs w:val="16"/>
        </w:rPr>
      </w:pPr>
    </w:p>
    <w:p w14:paraId="03FB0C68" w14:textId="77777777" w:rsidR="00881F74" w:rsidRDefault="00881F74" w:rsidP="00881F74">
      <w:pPr>
        <w:pStyle w:val="TableHeading"/>
        <w:tabs>
          <w:tab w:val="left" w:pos="284"/>
        </w:tabs>
        <w:spacing w:before="0" w:after="0"/>
        <w:ind w:left="284" w:hanging="284"/>
        <w:jc w:val="both"/>
        <w:rPr>
          <w:b w:val="0"/>
          <w:sz w:val="16"/>
          <w:szCs w:val="16"/>
        </w:rPr>
      </w:pPr>
      <w:r>
        <w:rPr>
          <w:b w:val="0"/>
          <w:sz w:val="16"/>
          <w:szCs w:val="16"/>
        </w:rPr>
        <w:t>(a)</w:t>
      </w:r>
      <w:r w:rsidRPr="00401460">
        <w:rPr>
          <w:b w:val="0"/>
          <w:sz w:val="16"/>
          <w:szCs w:val="16"/>
        </w:rPr>
        <w:tab/>
      </w:r>
      <w:r>
        <w:rPr>
          <w:b w:val="0"/>
          <w:sz w:val="16"/>
          <w:szCs w:val="16"/>
        </w:rPr>
        <w:t xml:space="preserve">The </w:t>
      </w:r>
      <w:r w:rsidRPr="00F35E4A">
        <w:rPr>
          <w:b w:val="0"/>
          <w:sz w:val="16"/>
          <w:szCs w:val="16"/>
        </w:rPr>
        <w:t>APVMA</w:t>
      </w:r>
      <w:r w:rsidRPr="0024356D">
        <w:rPr>
          <w:b w:val="0"/>
          <w:sz w:val="16"/>
        </w:rPr>
        <w:t xml:space="preserve"> </w:t>
      </w:r>
      <w:r>
        <w:rPr>
          <w:b w:val="0"/>
          <w:sz w:val="16"/>
        </w:rPr>
        <w:t xml:space="preserve">and the RIC are </w:t>
      </w:r>
      <w:r w:rsidRPr="0024356D">
        <w:rPr>
          <w:b w:val="0"/>
          <w:sz w:val="16"/>
        </w:rPr>
        <w:t>CCE</w:t>
      </w:r>
      <w:r>
        <w:rPr>
          <w:b w:val="0"/>
          <w:sz w:val="16"/>
        </w:rPr>
        <w:t xml:space="preserve">s under the PGPA Act and do not receive direct </w:t>
      </w:r>
      <w:r w:rsidRPr="0024356D">
        <w:rPr>
          <w:b w:val="0"/>
          <w:sz w:val="16"/>
        </w:rPr>
        <w:t>appropriations.</w:t>
      </w:r>
      <w:r>
        <w:rPr>
          <w:b w:val="0"/>
          <w:sz w:val="16"/>
        </w:rPr>
        <w:t xml:space="preserve"> Instead, this funding passes through the department to these entities</w:t>
      </w:r>
      <w:r w:rsidRPr="0024356D">
        <w:rPr>
          <w:b w:val="0"/>
          <w:sz w:val="16"/>
        </w:rPr>
        <w:t>.</w:t>
      </w:r>
    </w:p>
    <w:p w14:paraId="5117AA94" w14:textId="77777777" w:rsidR="00881F74" w:rsidRDefault="00881F74" w:rsidP="00881F74">
      <w:pPr>
        <w:pStyle w:val="TableHeading"/>
        <w:tabs>
          <w:tab w:val="left" w:pos="284"/>
        </w:tabs>
        <w:spacing w:before="0" w:after="0"/>
        <w:jc w:val="both"/>
        <w:rPr>
          <w:b w:val="0"/>
          <w:sz w:val="16"/>
          <w:szCs w:val="16"/>
        </w:rPr>
      </w:pPr>
      <w:r>
        <w:rPr>
          <w:b w:val="0"/>
          <w:sz w:val="16"/>
          <w:szCs w:val="16"/>
        </w:rPr>
        <w:t>(b)</w:t>
      </w:r>
      <w:r>
        <w:rPr>
          <w:b w:val="0"/>
          <w:sz w:val="16"/>
          <w:szCs w:val="16"/>
        </w:rPr>
        <w:tab/>
      </w:r>
      <w:r w:rsidRPr="00546DFC">
        <w:rPr>
          <w:b w:val="0"/>
          <w:sz w:val="16"/>
          <w:szCs w:val="16"/>
        </w:rPr>
        <w:t xml:space="preserve">‘Expenses not requiring appropriation in the </w:t>
      </w:r>
      <w:r>
        <w:rPr>
          <w:b w:val="0"/>
          <w:sz w:val="16"/>
          <w:szCs w:val="16"/>
        </w:rPr>
        <w:t>b</w:t>
      </w:r>
      <w:r w:rsidRPr="00546DFC">
        <w:rPr>
          <w:b w:val="0"/>
          <w:sz w:val="16"/>
          <w:szCs w:val="16"/>
        </w:rPr>
        <w:t>udget year’ are made up of depreciation and amortisation</w:t>
      </w:r>
      <w:r>
        <w:rPr>
          <w:b w:val="0"/>
          <w:sz w:val="16"/>
        </w:rPr>
        <w:t xml:space="preserve"> </w:t>
      </w:r>
      <w:r>
        <w:rPr>
          <w:b w:val="0"/>
          <w:sz w:val="16"/>
        </w:rPr>
        <w:tab/>
      </w:r>
      <w:r w:rsidRPr="00401460">
        <w:rPr>
          <w:b w:val="0"/>
          <w:sz w:val="16"/>
          <w:szCs w:val="16"/>
        </w:rPr>
        <w:t>expenses,</w:t>
      </w:r>
      <w:r>
        <w:rPr>
          <w:b w:val="0"/>
          <w:sz w:val="16"/>
          <w:szCs w:val="16"/>
        </w:rPr>
        <w:t xml:space="preserve"> </w:t>
      </w:r>
      <w:r w:rsidRPr="00401460">
        <w:rPr>
          <w:b w:val="0"/>
          <w:sz w:val="16"/>
          <w:szCs w:val="16"/>
        </w:rPr>
        <w:t>resources received free of charge, concessional loan discount and balance sheet</w:t>
      </w:r>
      <w:r w:rsidRPr="00401460">
        <w:rPr>
          <w:b w:val="0"/>
          <w:sz w:val="16"/>
          <w:szCs w:val="16"/>
        </w:rPr>
        <w:tab/>
        <w:t>adjustments.</w:t>
      </w:r>
    </w:p>
    <w:p w14:paraId="13F7BD78" w14:textId="77777777" w:rsidR="005E4780" w:rsidRDefault="00881F74" w:rsidP="005E4780">
      <w:pPr>
        <w:pStyle w:val="TableHeading"/>
        <w:tabs>
          <w:tab w:val="left" w:pos="284"/>
        </w:tabs>
        <w:spacing w:before="0" w:after="0"/>
        <w:ind w:left="284" w:hanging="284"/>
        <w:jc w:val="both"/>
        <w:rPr>
          <w:b w:val="0"/>
          <w:sz w:val="16"/>
        </w:rPr>
      </w:pPr>
      <w:r w:rsidRPr="005C1A51">
        <w:rPr>
          <w:b w:val="0"/>
          <w:sz w:val="16"/>
          <w:szCs w:val="16"/>
        </w:rPr>
        <w:t>(c)</w:t>
      </w:r>
      <w:r w:rsidR="005E4780" w:rsidRPr="005E4780">
        <w:rPr>
          <w:b w:val="0"/>
          <w:sz w:val="16"/>
        </w:rPr>
        <w:t xml:space="preserve"> </w:t>
      </w:r>
      <w:r w:rsidR="005E4780" w:rsidRPr="003E0F51">
        <w:rPr>
          <w:b w:val="0"/>
          <w:sz w:val="16"/>
        </w:rPr>
        <w:tab/>
      </w:r>
      <w:r w:rsidR="005E4780" w:rsidRPr="003E0F51">
        <w:rPr>
          <w:b w:val="0"/>
          <w:sz w:val="16"/>
          <w:szCs w:val="16"/>
        </w:rPr>
        <w:t xml:space="preserve">Departmental appropriation allocations are notional and reflect the current structure of the department. Expenses are funded from both ‘ordinary annual services’ </w:t>
      </w:r>
      <w:r w:rsidR="005E4780" w:rsidRPr="001979FE">
        <w:rPr>
          <w:b w:val="0"/>
          <w:i/>
          <w:sz w:val="16"/>
          <w:szCs w:val="16"/>
        </w:rPr>
        <w:t>Appropriation Act (No.</w:t>
      </w:r>
      <w:r w:rsidR="005E4780">
        <w:rPr>
          <w:b w:val="0"/>
          <w:i/>
          <w:sz w:val="16"/>
          <w:szCs w:val="16"/>
          <w:lang w:val="en-AU"/>
        </w:rPr>
        <w:t> </w:t>
      </w:r>
      <w:r w:rsidR="005E4780" w:rsidRPr="001979FE">
        <w:rPr>
          <w:b w:val="0"/>
          <w:i/>
          <w:sz w:val="16"/>
          <w:szCs w:val="16"/>
        </w:rPr>
        <w:t>1)</w:t>
      </w:r>
      <w:r w:rsidR="005E4780" w:rsidRPr="001979FE">
        <w:rPr>
          <w:b w:val="0"/>
          <w:sz w:val="16"/>
          <w:szCs w:val="16"/>
        </w:rPr>
        <w:t xml:space="preserve"> and Appropriation</w:t>
      </w:r>
      <w:r w:rsidR="005E4780">
        <w:rPr>
          <w:b w:val="0"/>
          <w:sz w:val="16"/>
          <w:szCs w:val="16"/>
          <w:lang w:val="en-AU"/>
        </w:rPr>
        <w:t xml:space="preserve"> </w:t>
      </w:r>
      <w:r w:rsidR="005E4780" w:rsidRPr="001979FE">
        <w:rPr>
          <w:b w:val="0"/>
          <w:sz w:val="16"/>
          <w:szCs w:val="16"/>
        </w:rPr>
        <w:t>Bill (No. 3)</w:t>
      </w:r>
      <w:r w:rsidR="005E4780" w:rsidRPr="005D4943">
        <w:rPr>
          <w:b w:val="0"/>
          <w:sz w:val="16"/>
          <w:szCs w:val="16"/>
        </w:rPr>
        <w:t xml:space="preserve"> </w:t>
      </w:r>
      <w:r w:rsidR="005E4780">
        <w:rPr>
          <w:b w:val="0"/>
          <w:sz w:val="16"/>
          <w:szCs w:val="16"/>
          <w:lang w:val="en-AU"/>
        </w:rPr>
        <w:t xml:space="preserve">and </w:t>
      </w:r>
      <w:r w:rsidR="005E4780" w:rsidRPr="005D4943">
        <w:rPr>
          <w:b w:val="0"/>
          <w:sz w:val="16"/>
          <w:szCs w:val="16"/>
        </w:rPr>
        <w:t xml:space="preserve">‘revenue from independent sources’ (receipts retained under section 74 of the </w:t>
      </w:r>
      <w:r w:rsidR="00A51A99">
        <w:rPr>
          <w:b w:val="0"/>
          <w:sz w:val="16"/>
          <w:szCs w:val="16"/>
        </w:rPr>
        <w:br/>
      </w:r>
      <w:r w:rsidR="005E4780" w:rsidRPr="005D4943">
        <w:rPr>
          <w:b w:val="0"/>
          <w:sz w:val="16"/>
          <w:szCs w:val="16"/>
        </w:rPr>
        <w:t>PGPA Act).</w:t>
      </w:r>
    </w:p>
    <w:p w14:paraId="222C65EF" w14:textId="77777777" w:rsidR="00881F74" w:rsidRDefault="00881F74" w:rsidP="005E4780">
      <w:pPr>
        <w:pStyle w:val="TableHeading"/>
        <w:tabs>
          <w:tab w:val="left" w:pos="284"/>
        </w:tabs>
        <w:spacing w:before="0" w:after="0"/>
        <w:ind w:left="284" w:hanging="284"/>
        <w:jc w:val="both"/>
        <w:rPr>
          <w:b w:val="0"/>
          <w:color w:val="000000"/>
          <w:sz w:val="16"/>
        </w:rPr>
      </w:pPr>
      <w:r w:rsidRPr="00615DAC">
        <w:rPr>
          <w:b w:val="0"/>
          <w:color w:val="000000"/>
          <w:sz w:val="16"/>
          <w:szCs w:val="16"/>
        </w:rPr>
        <w:t>(</w:t>
      </w:r>
      <w:r>
        <w:rPr>
          <w:b w:val="0"/>
          <w:color w:val="000000"/>
          <w:sz w:val="16"/>
          <w:szCs w:val="16"/>
        </w:rPr>
        <w:t>d</w:t>
      </w:r>
      <w:r w:rsidRPr="00615DAC">
        <w:rPr>
          <w:b w:val="0"/>
          <w:color w:val="000000"/>
          <w:sz w:val="16"/>
          <w:szCs w:val="16"/>
        </w:rPr>
        <w:t>)</w:t>
      </w:r>
      <w:r w:rsidRPr="00615DAC">
        <w:rPr>
          <w:b w:val="0"/>
          <w:color w:val="000000"/>
          <w:sz w:val="16"/>
          <w:szCs w:val="16"/>
        </w:rPr>
        <w:tab/>
      </w:r>
      <w:bookmarkStart w:id="128" w:name="_Hlk117071640"/>
      <w:r w:rsidRPr="00615DAC">
        <w:rPr>
          <w:b w:val="0"/>
          <w:color w:val="000000"/>
          <w:sz w:val="16"/>
          <w:szCs w:val="16"/>
        </w:rPr>
        <w:t xml:space="preserve">The </w:t>
      </w:r>
      <w:r>
        <w:rPr>
          <w:b w:val="0"/>
          <w:color w:val="000000"/>
          <w:sz w:val="16"/>
          <w:szCs w:val="16"/>
        </w:rPr>
        <w:t xml:space="preserve">actual for </w:t>
      </w:r>
      <w:r w:rsidRPr="00615DAC">
        <w:rPr>
          <w:b w:val="0"/>
          <w:color w:val="000000"/>
          <w:sz w:val="16"/>
          <w:szCs w:val="16"/>
        </w:rPr>
        <w:t xml:space="preserve">departmental appropriation and ASL for 2022–23 reflects the part-year impact of costs attributable to former </w:t>
      </w:r>
      <w:r w:rsidR="008C67C6">
        <w:rPr>
          <w:b w:val="0"/>
          <w:color w:val="000000"/>
          <w:sz w:val="16"/>
          <w:szCs w:val="16"/>
          <w:lang w:val="en-AU"/>
        </w:rPr>
        <w:t xml:space="preserve">Department of </w:t>
      </w:r>
      <w:r w:rsidRPr="00615DAC">
        <w:rPr>
          <w:b w:val="0"/>
          <w:color w:val="000000"/>
          <w:sz w:val="16"/>
          <w:szCs w:val="16"/>
        </w:rPr>
        <w:t>A</w:t>
      </w:r>
      <w:r w:rsidR="008C67C6">
        <w:rPr>
          <w:b w:val="0"/>
          <w:color w:val="000000"/>
          <w:sz w:val="16"/>
          <w:szCs w:val="16"/>
          <w:lang w:val="en-AU"/>
        </w:rPr>
        <w:t xml:space="preserve">griculture, </w:t>
      </w:r>
      <w:r w:rsidRPr="00615DAC">
        <w:rPr>
          <w:b w:val="0"/>
          <w:color w:val="000000"/>
          <w:sz w:val="16"/>
          <w:szCs w:val="16"/>
        </w:rPr>
        <w:t>W</w:t>
      </w:r>
      <w:r w:rsidR="008C67C6">
        <w:rPr>
          <w:b w:val="0"/>
          <w:color w:val="000000"/>
          <w:sz w:val="16"/>
          <w:szCs w:val="16"/>
          <w:lang w:val="en-AU"/>
        </w:rPr>
        <w:t xml:space="preserve">ater and Environment </w:t>
      </w:r>
      <w:r w:rsidRPr="00615DAC">
        <w:rPr>
          <w:b w:val="0"/>
          <w:color w:val="000000"/>
          <w:sz w:val="16"/>
          <w:szCs w:val="16"/>
        </w:rPr>
        <w:t xml:space="preserve">staff that were reported under Outcomes 1, 2 and 5, then transferred to </w:t>
      </w:r>
      <w:r w:rsidR="008C67C6" w:rsidRPr="008C67C6">
        <w:rPr>
          <w:b w:val="0"/>
          <w:color w:val="000000"/>
          <w:sz w:val="16"/>
          <w:szCs w:val="16"/>
        </w:rPr>
        <w:t>Department of Climate Change, Energy, the Environment and Water</w:t>
      </w:r>
      <w:r w:rsidR="008C67C6">
        <w:rPr>
          <w:b w:val="0"/>
          <w:color w:val="000000"/>
          <w:sz w:val="16"/>
          <w:szCs w:val="16"/>
          <w:lang w:val="en-AU"/>
        </w:rPr>
        <w:t xml:space="preserve"> </w:t>
      </w:r>
      <w:r w:rsidRPr="00615DAC">
        <w:rPr>
          <w:b w:val="0"/>
          <w:color w:val="000000"/>
          <w:sz w:val="16"/>
          <w:szCs w:val="16"/>
        </w:rPr>
        <w:t>on 29 September 2022, after the date of effect of the AAO on 1 July 2022</w:t>
      </w:r>
      <w:r w:rsidRPr="00615DAC">
        <w:rPr>
          <w:b w:val="0"/>
          <w:color w:val="000000"/>
          <w:sz w:val="16"/>
        </w:rPr>
        <w:t xml:space="preserve">. </w:t>
      </w:r>
    </w:p>
    <w:bookmarkEnd w:id="128"/>
    <w:p w14:paraId="1C4F444A" w14:textId="77777777" w:rsidR="00881F74" w:rsidRDefault="00881F74" w:rsidP="00881F74">
      <w:pPr>
        <w:pStyle w:val="TableHeading"/>
        <w:tabs>
          <w:tab w:val="left" w:pos="284"/>
        </w:tabs>
        <w:spacing w:before="0" w:after="0"/>
        <w:ind w:left="284" w:hanging="284"/>
        <w:jc w:val="both"/>
        <w:rPr>
          <w:b w:val="0"/>
          <w:sz w:val="16"/>
          <w:szCs w:val="16"/>
        </w:rPr>
      </w:pPr>
    </w:p>
    <w:p w14:paraId="27FB82C8" w14:textId="77777777" w:rsidR="00881F74" w:rsidRDefault="00881F74" w:rsidP="00881F74">
      <w:pPr>
        <w:pStyle w:val="NoSpacing"/>
        <w:rPr>
          <w:rFonts w:ascii="Arial" w:hAnsi="Arial" w:cs="Arial"/>
          <w:sz w:val="16"/>
          <w:szCs w:val="16"/>
        </w:rPr>
      </w:pPr>
      <w:r w:rsidRPr="00180A42">
        <w:rPr>
          <w:rFonts w:ascii="Arial" w:hAnsi="Arial" w:cs="Arial"/>
          <w:sz w:val="16"/>
          <w:szCs w:val="16"/>
        </w:rPr>
        <w:t>Note:</w:t>
      </w:r>
      <w:r w:rsidRPr="00180A42">
        <w:rPr>
          <w:rFonts w:ascii="Arial" w:hAnsi="Arial" w:cs="Arial"/>
          <w:sz w:val="16"/>
          <w:szCs w:val="16"/>
        </w:rPr>
        <w:tab/>
        <w:t xml:space="preserve">Departmental appropriation splits and totals are indicative estimates and may change in the course </w:t>
      </w:r>
      <w:r w:rsidRPr="00180A42">
        <w:rPr>
          <w:rFonts w:ascii="Arial" w:hAnsi="Arial" w:cs="Arial"/>
          <w:sz w:val="16"/>
          <w:szCs w:val="16"/>
        </w:rPr>
        <w:tab/>
        <w:t>of the budget year as Government priorities change.</w:t>
      </w:r>
    </w:p>
    <w:p w14:paraId="76D4F976" w14:textId="77777777" w:rsidR="00881F74" w:rsidRDefault="00881F74" w:rsidP="00881F74">
      <w:pPr>
        <w:pStyle w:val="Source"/>
        <w:ind w:left="284" w:hanging="284"/>
        <w:rPr>
          <w:rFonts w:cs="Arial"/>
          <w:szCs w:val="16"/>
        </w:rPr>
      </w:pPr>
    </w:p>
    <w:p w14:paraId="637316A8" w14:textId="77777777" w:rsidR="00881F74" w:rsidRDefault="00881F74" w:rsidP="00881F74">
      <w:pPr>
        <w:pStyle w:val="Source"/>
        <w:ind w:left="567" w:hanging="567"/>
        <w:rPr>
          <w:rStyle w:val="BodyTextChar"/>
          <w:rFonts w:cs="Arial"/>
          <w:szCs w:val="16"/>
        </w:rPr>
      </w:pPr>
      <w:r>
        <w:rPr>
          <w:rFonts w:cs="Arial"/>
          <w:szCs w:val="16"/>
        </w:rPr>
        <w:t>Continued on following page</w:t>
      </w:r>
    </w:p>
    <w:p w14:paraId="51390F5C" w14:textId="77777777" w:rsidR="002F6659" w:rsidRDefault="002F6659" w:rsidP="002F6659">
      <w:pPr>
        <w:rPr>
          <w:lang w:val="x-none"/>
        </w:rPr>
      </w:pPr>
    </w:p>
    <w:p w14:paraId="150F1E95" w14:textId="77777777" w:rsidR="00881F74" w:rsidRDefault="00881F74" w:rsidP="002F6659">
      <w:pPr>
        <w:rPr>
          <w:lang w:val="x-none"/>
        </w:rPr>
      </w:pPr>
    </w:p>
    <w:p w14:paraId="0014EBA9" w14:textId="77777777" w:rsidR="002F6659" w:rsidRDefault="002F6659" w:rsidP="002F6659">
      <w:pPr>
        <w:rPr>
          <w:lang w:val="x-none"/>
        </w:rPr>
        <w:sectPr w:rsidR="002F6659" w:rsidSect="001F4FCD">
          <w:headerReference w:type="first" r:id="rId148"/>
          <w:footerReference w:type="first" r:id="rId149"/>
          <w:pgSz w:w="11907" w:h="16840" w:code="9"/>
          <w:pgMar w:top="2466" w:right="2098" w:bottom="2127" w:left="2098" w:header="1899" w:footer="1899" w:gutter="0"/>
          <w:cols w:space="708"/>
          <w:titlePg/>
          <w:docGrid w:linePitch="360"/>
        </w:sectPr>
      </w:pPr>
    </w:p>
    <w:p w14:paraId="3DA16858" w14:textId="77777777" w:rsidR="005C4396" w:rsidRPr="008C3FB2" w:rsidRDefault="005C4396" w:rsidP="005C4396">
      <w:pPr>
        <w:pStyle w:val="BodyText"/>
        <w:spacing w:after="0"/>
        <w:rPr>
          <w:rFonts w:ascii="Arial" w:hAnsi="Arial" w:cs="Arial"/>
          <w:b/>
          <w:color w:val="000000"/>
          <w:sz w:val="20"/>
          <w:szCs w:val="20"/>
          <w:lang w:val="en-AU" w:eastAsia="x-none"/>
        </w:rPr>
      </w:pPr>
      <w:r w:rsidRPr="008C3FB2">
        <w:rPr>
          <w:rFonts w:ascii="Arial" w:hAnsi="Arial" w:cs="Arial"/>
          <w:b/>
          <w:bCs/>
          <w:sz w:val="20"/>
          <w:szCs w:val="20"/>
        </w:rPr>
        <w:lastRenderedPageBreak/>
        <w:t xml:space="preserve">Table 2.1: Budgeted </w:t>
      </w:r>
      <w:r w:rsidR="00ED1BE2">
        <w:rPr>
          <w:rFonts w:ascii="Arial" w:hAnsi="Arial" w:cs="Arial"/>
          <w:b/>
          <w:bCs/>
          <w:sz w:val="20"/>
          <w:szCs w:val="20"/>
          <w:lang w:val="en-AU"/>
        </w:rPr>
        <w:t>e</w:t>
      </w:r>
      <w:r w:rsidRPr="008C3FB2">
        <w:rPr>
          <w:rFonts w:ascii="Arial" w:hAnsi="Arial" w:cs="Arial"/>
          <w:b/>
          <w:bCs/>
          <w:sz w:val="20"/>
          <w:szCs w:val="20"/>
        </w:rPr>
        <w:t>xpenses for Outcome 1 (continued)</w:t>
      </w:r>
    </w:p>
    <w:p w14:paraId="742CC96A" w14:textId="77777777" w:rsidR="002F6659" w:rsidRDefault="005E17FF" w:rsidP="005C4396">
      <w:pPr>
        <w:pStyle w:val="BodyText"/>
        <w:spacing w:after="0"/>
      </w:pPr>
      <w:r>
        <w:rPr>
          <w:rFonts w:ascii="Arial" w:hAnsi="Arial" w:cs="Arial"/>
          <w:b/>
          <w:color w:val="000000"/>
          <w:sz w:val="20"/>
          <w:szCs w:val="20"/>
          <w:lang w:val="en-AU" w:eastAsia="x-none"/>
        </w:rPr>
        <w:pict w14:anchorId="0D27EDFB">
          <v:shape id="_x0000_i1050" type="#_x0000_t75" style="width:383.15pt;height:446.4pt">
            <v:imagedata r:id="rId150" o:title=""/>
          </v:shape>
        </w:pict>
      </w:r>
    </w:p>
    <w:p w14:paraId="7537DFFD" w14:textId="77777777" w:rsidR="005E4780" w:rsidRDefault="005E4780" w:rsidP="005E4780">
      <w:pPr>
        <w:pStyle w:val="Source"/>
        <w:ind w:left="284" w:hanging="284"/>
        <w:rPr>
          <w:rFonts w:cs="Arial"/>
          <w:szCs w:val="16"/>
        </w:rPr>
      </w:pPr>
    </w:p>
    <w:p w14:paraId="7B98F01B" w14:textId="77777777" w:rsidR="005E4780" w:rsidRDefault="005E4780" w:rsidP="005E4780">
      <w:pPr>
        <w:pStyle w:val="Source"/>
        <w:ind w:left="284" w:hanging="284"/>
      </w:pPr>
      <w:r w:rsidRPr="00050909">
        <w:rPr>
          <w:rFonts w:cs="Arial"/>
          <w:szCs w:val="16"/>
        </w:rPr>
        <w:t>(</w:t>
      </w:r>
      <w:r>
        <w:rPr>
          <w:rFonts w:cs="Arial"/>
          <w:szCs w:val="16"/>
          <w:lang w:val="en-AU"/>
        </w:rPr>
        <w:t>e</w:t>
      </w:r>
      <w:r w:rsidRPr="00050909">
        <w:rPr>
          <w:rFonts w:cs="Arial"/>
          <w:szCs w:val="16"/>
        </w:rPr>
        <w:t>)</w:t>
      </w:r>
      <w:r w:rsidRPr="00050909">
        <w:rPr>
          <w:rFonts w:cs="Arial"/>
          <w:szCs w:val="16"/>
        </w:rPr>
        <w:tab/>
        <w:t>Figures displayed as a negative (-) represent a decrease in funds and a positive (+) represent an increase in funds.</w:t>
      </w:r>
    </w:p>
    <w:p w14:paraId="35403E1C" w14:textId="77777777" w:rsidR="005E4780" w:rsidRDefault="005E4780" w:rsidP="002F6659">
      <w:pPr>
        <w:rPr>
          <w:lang w:val="x-none"/>
        </w:rPr>
      </w:pPr>
    </w:p>
    <w:p w14:paraId="7C9B8D36" w14:textId="77777777" w:rsidR="002F6659" w:rsidRDefault="002F6659" w:rsidP="002F6659">
      <w:pPr>
        <w:rPr>
          <w:lang w:val="x-none"/>
        </w:rPr>
        <w:sectPr w:rsidR="002F6659" w:rsidSect="001F4FCD">
          <w:headerReference w:type="first" r:id="rId151"/>
          <w:footerReference w:type="first" r:id="rId152"/>
          <w:pgSz w:w="11907" w:h="16840" w:code="9"/>
          <w:pgMar w:top="2466" w:right="2098" w:bottom="2127" w:left="2098" w:header="1899" w:footer="1899" w:gutter="0"/>
          <w:cols w:space="708"/>
          <w:titlePg/>
          <w:docGrid w:linePitch="360"/>
        </w:sectPr>
      </w:pPr>
    </w:p>
    <w:p w14:paraId="76855709" w14:textId="77777777" w:rsidR="002F6659" w:rsidRPr="005C20A5" w:rsidRDefault="002F6659" w:rsidP="002F6659">
      <w:pPr>
        <w:pStyle w:val="Heading3"/>
        <w:spacing w:before="100" w:beforeAutospacing="1" w:after="100" w:afterAutospacing="1"/>
        <w:rPr>
          <w:rFonts w:ascii="Arial Bold" w:hAnsi="Arial Bold"/>
          <w:smallCaps w:val="0"/>
          <w:sz w:val="22"/>
        </w:rPr>
      </w:pPr>
      <w:r w:rsidRPr="005C20A5">
        <w:rPr>
          <w:rFonts w:ascii="Arial Bold" w:hAnsi="Arial Bold"/>
          <w:smallCaps w:val="0"/>
          <w:sz w:val="22"/>
        </w:rPr>
        <w:lastRenderedPageBreak/>
        <w:t>2.</w:t>
      </w:r>
      <w:r w:rsidR="0059529C">
        <w:rPr>
          <w:rFonts w:ascii="Arial Bold" w:hAnsi="Arial Bold"/>
          <w:smallCaps w:val="0"/>
          <w:sz w:val="22"/>
          <w:lang w:val="en-AU"/>
        </w:rPr>
        <w:t>2</w:t>
      </w:r>
      <w:r w:rsidRPr="005C20A5">
        <w:rPr>
          <w:rFonts w:ascii="Arial Bold" w:hAnsi="Arial Bold"/>
          <w:smallCaps w:val="0"/>
          <w:sz w:val="22"/>
        </w:rPr>
        <w:tab/>
        <w:t xml:space="preserve">Budgeted </w:t>
      </w:r>
      <w:r w:rsidR="0059529C">
        <w:rPr>
          <w:rFonts w:ascii="Arial Bold" w:hAnsi="Arial Bold"/>
          <w:smallCaps w:val="0"/>
          <w:sz w:val="22"/>
          <w:lang w:val="en-AU"/>
        </w:rPr>
        <w:t>e</w:t>
      </w:r>
      <w:r w:rsidRPr="005C20A5">
        <w:rPr>
          <w:rFonts w:ascii="Arial Bold" w:hAnsi="Arial Bold"/>
          <w:smallCaps w:val="0"/>
          <w:sz w:val="22"/>
        </w:rPr>
        <w:t xml:space="preserve">xpenses and performance for </w:t>
      </w:r>
      <w:r w:rsidR="00DD079E">
        <w:rPr>
          <w:rFonts w:ascii="Arial Bold" w:hAnsi="Arial Bold"/>
          <w:smallCaps w:val="0"/>
          <w:sz w:val="22"/>
          <w:lang w:val="en-AU"/>
        </w:rPr>
        <w:t>O</w:t>
      </w:r>
      <w:r w:rsidRPr="005C20A5">
        <w:rPr>
          <w:rFonts w:ascii="Arial Bold" w:hAnsi="Arial Bold"/>
          <w:smallCaps w:val="0"/>
          <w:sz w:val="22"/>
        </w:rPr>
        <w:t>utcome 2</w:t>
      </w:r>
    </w:p>
    <w:p w14:paraId="7468EF60" w14:textId="77777777" w:rsidR="002F6659" w:rsidRPr="004A40A4" w:rsidRDefault="002F6659" w:rsidP="002F6659">
      <w:pPr>
        <w:pStyle w:val="Heading4"/>
        <w:tabs>
          <w:tab w:val="left" w:pos="709"/>
        </w:tabs>
        <w:rPr>
          <w:bCs w:val="0"/>
          <w:sz w:val="22"/>
          <w:szCs w:val="22"/>
        </w:rPr>
      </w:pPr>
      <w:r>
        <w:rPr>
          <w:bCs w:val="0"/>
          <w:sz w:val="22"/>
          <w:szCs w:val="22"/>
          <w:lang w:val="en-AU"/>
        </w:rPr>
        <w:t>2.</w:t>
      </w:r>
      <w:r w:rsidR="0059529C">
        <w:rPr>
          <w:bCs w:val="0"/>
          <w:sz w:val="22"/>
          <w:szCs w:val="22"/>
          <w:lang w:val="en-AU"/>
        </w:rPr>
        <w:t>2</w:t>
      </w:r>
      <w:r>
        <w:rPr>
          <w:bCs w:val="0"/>
          <w:sz w:val="22"/>
          <w:szCs w:val="22"/>
          <w:lang w:val="en-AU"/>
        </w:rPr>
        <w:t xml:space="preserve">.1: </w:t>
      </w:r>
      <w:r w:rsidRPr="004A40A4">
        <w:rPr>
          <w:bCs w:val="0"/>
          <w:sz w:val="22"/>
          <w:szCs w:val="22"/>
        </w:rPr>
        <w:t>Linked programs</w:t>
      </w:r>
    </w:p>
    <w:p w14:paraId="78B4207F" w14:textId="77777777" w:rsidR="002F6659" w:rsidRDefault="001151A3" w:rsidP="002F6659">
      <w:r>
        <w:t xml:space="preserve">The following program for the </w:t>
      </w:r>
      <w:r w:rsidR="002F6659" w:rsidRPr="00B22141">
        <w:t xml:space="preserve">Outcome </w:t>
      </w:r>
      <w:r w:rsidR="002F6659">
        <w:t>2</w:t>
      </w:r>
      <w:r w:rsidR="002F6659" w:rsidRPr="00B22141">
        <w:t xml:space="preserve"> </w:t>
      </w:r>
      <w:r>
        <w:t xml:space="preserve">has been updated </w:t>
      </w:r>
      <w:r w:rsidR="002F6659" w:rsidRPr="00B22141">
        <w:t>since the 20</w:t>
      </w:r>
      <w:r w:rsidR="002F6659">
        <w:t>23</w:t>
      </w:r>
      <w:r w:rsidR="002F6659" w:rsidRPr="00B22141">
        <w:t>–</w:t>
      </w:r>
      <w:r w:rsidR="002F6659">
        <w:t>24</w:t>
      </w:r>
      <w:r w:rsidR="002F6659" w:rsidRPr="00B22141">
        <w:t xml:space="preserve"> </w:t>
      </w:r>
      <w:r w:rsidR="00D053C7">
        <w:t>PBS</w:t>
      </w:r>
      <w:r>
        <w:t xml:space="preserve">. </w:t>
      </w:r>
      <w:r w:rsidR="00D053C7">
        <w:br/>
      </w:r>
      <w:r>
        <w:t>No other changes have been made.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1151A3" w:rsidRPr="009D3D39" w14:paraId="54F78603" w14:textId="77777777" w:rsidTr="000401CD">
        <w:trPr>
          <w:trHeight w:val="113"/>
        </w:trPr>
        <w:tc>
          <w:tcPr>
            <w:tcW w:w="7711" w:type="dxa"/>
            <w:tcBorders>
              <w:top w:val="single" w:sz="4" w:space="0" w:color="auto"/>
              <w:left w:val="single" w:sz="4" w:space="0" w:color="auto"/>
              <w:bottom w:val="dotted" w:sz="4" w:space="0" w:color="auto"/>
              <w:right w:val="single" w:sz="4" w:space="0" w:color="auto"/>
            </w:tcBorders>
          </w:tcPr>
          <w:p w14:paraId="314F9442" w14:textId="77777777" w:rsidR="001151A3" w:rsidRPr="00242427" w:rsidRDefault="001151A3" w:rsidP="000401CD">
            <w:pPr>
              <w:pStyle w:val="ExampleText"/>
              <w:spacing w:before="120" w:after="120" w:line="240" w:lineRule="auto"/>
              <w:rPr>
                <w:rFonts w:ascii="Arial" w:hAnsi="Arial" w:cs="Arial"/>
                <w:b/>
                <w:i w:val="0"/>
                <w:color w:val="auto"/>
                <w:sz w:val="18"/>
                <w:szCs w:val="18"/>
              </w:rPr>
            </w:pPr>
            <w:r w:rsidRPr="00242427">
              <w:rPr>
                <w:rStyle w:val="ExampletextCharChar"/>
                <w:rFonts w:ascii="Arial" w:hAnsi="Arial" w:cs="Arial"/>
                <w:b/>
                <w:color w:val="auto"/>
                <w:sz w:val="18"/>
                <w:szCs w:val="18"/>
              </w:rPr>
              <w:t>National Indigenous Australians Agency</w:t>
            </w:r>
          </w:p>
        </w:tc>
      </w:tr>
      <w:tr w:rsidR="001151A3" w:rsidRPr="009D3D39" w14:paraId="5656F0D9" w14:textId="77777777" w:rsidTr="000401CD">
        <w:trPr>
          <w:trHeight w:val="113"/>
        </w:trPr>
        <w:tc>
          <w:tcPr>
            <w:tcW w:w="7711" w:type="dxa"/>
            <w:tcBorders>
              <w:top w:val="dotted" w:sz="4" w:space="0" w:color="auto"/>
              <w:left w:val="single" w:sz="4" w:space="0" w:color="auto"/>
              <w:bottom w:val="single" w:sz="4" w:space="0" w:color="auto"/>
              <w:right w:val="single" w:sz="4" w:space="0" w:color="auto"/>
            </w:tcBorders>
          </w:tcPr>
          <w:p w14:paraId="36DCF95B" w14:textId="77777777" w:rsidR="001151A3" w:rsidRPr="00F327C8" w:rsidRDefault="001151A3" w:rsidP="000401CD">
            <w:pPr>
              <w:pStyle w:val="ExampleText"/>
              <w:spacing w:before="120" w:after="120" w:line="240" w:lineRule="auto"/>
              <w:rPr>
                <w:rStyle w:val="ExampletextCharChar"/>
                <w:rFonts w:ascii="Arial" w:hAnsi="Arial" w:cs="Arial"/>
                <w:b/>
                <w:color w:val="auto"/>
                <w:sz w:val="18"/>
                <w:szCs w:val="18"/>
              </w:rPr>
            </w:pPr>
            <w:r w:rsidRPr="00F327C8">
              <w:rPr>
                <w:rStyle w:val="ExampletextCharChar"/>
                <w:rFonts w:ascii="Arial" w:hAnsi="Arial" w:cs="Arial"/>
                <w:color w:val="000000"/>
                <w:sz w:val="18"/>
                <w:szCs w:val="18"/>
              </w:rPr>
              <w:t>Program </w:t>
            </w:r>
            <w:r>
              <w:rPr>
                <w:rStyle w:val="ExampletextCharChar"/>
                <w:rFonts w:ascii="Arial" w:hAnsi="Arial" w:cs="Arial"/>
                <w:color w:val="000000"/>
                <w:sz w:val="18"/>
                <w:szCs w:val="18"/>
              </w:rPr>
              <w:t>1</w:t>
            </w:r>
            <w:r w:rsidRPr="00F327C8">
              <w:rPr>
                <w:rStyle w:val="ExampletextCharChar"/>
                <w:rFonts w:ascii="Arial" w:hAnsi="Arial" w:cs="Arial"/>
                <w:color w:val="000000"/>
                <w:sz w:val="18"/>
                <w:szCs w:val="18"/>
              </w:rPr>
              <w:t>.1: Indigenous Advancement – Jobs, Land and Economy</w:t>
            </w:r>
          </w:p>
        </w:tc>
      </w:tr>
      <w:tr w:rsidR="001151A3" w:rsidRPr="009D3D39" w14:paraId="6D414240" w14:textId="77777777" w:rsidTr="000401CD">
        <w:trPr>
          <w:trHeight w:val="113"/>
        </w:trPr>
        <w:tc>
          <w:tcPr>
            <w:tcW w:w="7711" w:type="dxa"/>
            <w:tcBorders>
              <w:top w:val="single" w:sz="4" w:space="0" w:color="auto"/>
              <w:left w:val="single" w:sz="4" w:space="0" w:color="auto"/>
              <w:bottom w:val="single" w:sz="4" w:space="0" w:color="auto"/>
              <w:right w:val="single" w:sz="4" w:space="0" w:color="auto"/>
            </w:tcBorders>
          </w:tcPr>
          <w:p w14:paraId="60629809" w14:textId="77777777" w:rsidR="001151A3" w:rsidRPr="00D02516" w:rsidRDefault="001151A3" w:rsidP="000401CD">
            <w:pPr>
              <w:pStyle w:val="ExampleText"/>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 xml:space="preserve">Contribution to Outcome </w:t>
            </w:r>
            <w:r>
              <w:rPr>
                <w:rStyle w:val="ExampletextCharChar"/>
                <w:rFonts w:ascii="Arial" w:hAnsi="Arial" w:cs="Arial"/>
                <w:b/>
                <w:color w:val="auto"/>
                <w:sz w:val="18"/>
                <w:szCs w:val="18"/>
              </w:rPr>
              <w:t>2</w:t>
            </w:r>
            <w:r w:rsidRPr="00D02516">
              <w:rPr>
                <w:rStyle w:val="ExampletextCharChar"/>
                <w:rFonts w:ascii="Arial" w:hAnsi="Arial" w:cs="Arial"/>
                <w:b/>
                <w:color w:val="auto"/>
                <w:sz w:val="18"/>
                <w:szCs w:val="18"/>
              </w:rPr>
              <w:t xml:space="preserve"> made by linked programs:</w:t>
            </w:r>
          </w:p>
          <w:p w14:paraId="416F7DFE" w14:textId="77777777" w:rsidR="001151A3" w:rsidRPr="00D02516" w:rsidRDefault="001151A3" w:rsidP="000401CD">
            <w:pPr>
              <w:pStyle w:val="ExampleText"/>
              <w:spacing w:before="120" w:after="120" w:line="240" w:lineRule="auto"/>
              <w:jc w:val="both"/>
              <w:rPr>
                <w:rStyle w:val="ExampletextCharChar"/>
                <w:rFonts w:ascii="Arial" w:hAnsi="Arial" w:cs="Arial"/>
                <w:color w:val="auto"/>
                <w:sz w:val="18"/>
                <w:szCs w:val="18"/>
              </w:rPr>
            </w:pPr>
            <w:r>
              <w:rPr>
                <w:rStyle w:val="ExampletextCharChar"/>
                <w:rFonts w:ascii="Arial" w:hAnsi="Arial" w:cs="Arial"/>
                <w:color w:val="auto"/>
                <w:sz w:val="18"/>
                <w:szCs w:val="18"/>
              </w:rPr>
              <w:t>DAFF</w:t>
            </w:r>
            <w:r w:rsidRPr="00A94E94">
              <w:rPr>
                <w:rStyle w:val="ExampletextCharChar"/>
                <w:rFonts w:ascii="Arial" w:hAnsi="Arial" w:cs="Arial"/>
                <w:color w:val="auto"/>
                <w:sz w:val="18"/>
                <w:szCs w:val="18"/>
              </w:rPr>
              <w:t xml:space="preserve"> and </w:t>
            </w:r>
            <w:r>
              <w:rPr>
                <w:rStyle w:val="ExampletextCharChar"/>
                <w:rFonts w:ascii="Arial" w:hAnsi="Arial" w:cs="Arial"/>
                <w:color w:val="auto"/>
                <w:sz w:val="18"/>
                <w:szCs w:val="18"/>
              </w:rPr>
              <w:t>NIAA</w:t>
            </w:r>
            <w:r w:rsidRPr="00A94E94">
              <w:rPr>
                <w:rStyle w:val="ExampletextCharChar"/>
                <w:rFonts w:ascii="Arial" w:hAnsi="Arial" w:cs="Arial"/>
                <w:color w:val="auto"/>
                <w:sz w:val="18"/>
                <w:szCs w:val="18"/>
              </w:rPr>
              <w:t xml:space="preserve"> partner with Aboriginal and Torres Strait Islander Ranger groups to deliver biosecurity work that protects Australian agriculture and the northern Australian environment.</w:t>
            </w:r>
          </w:p>
        </w:tc>
      </w:tr>
    </w:tbl>
    <w:p w14:paraId="7B978E4D" w14:textId="77777777" w:rsidR="002F6659" w:rsidRPr="00DA5DBB" w:rsidRDefault="002F6659" w:rsidP="002F6659">
      <w:pPr>
        <w:pStyle w:val="Heading4"/>
        <w:tabs>
          <w:tab w:val="left" w:pos="709"/>
        </w:tabs>
        <w:rPr>
          <w:bCs w:val="0"/>
          <w:sz w:val="22"/>
          <w:szCs w:val="22"/>
        </w:rPr>
      </w:pPr>
      <w:r>
        <w:rPr>
          <w:bCs w:val="0"/>
          <w:sz w:val="22"/>
          <w:szCs w:val="22"/>
          <w:lang w:val="en-AU"/>
        </w:rPr>
        <w:t>2.</w:t>
      </w:r>
      <w:r w:rsidR="0059529C">
        <w:rPr>
          <w:bCs w:val="0"/>
          <w:sz w:val="22"/>
          <w:szCs w:val="22"/>
          <w:lang w:val="en-AU"/>
        </w:rPr>
        <w:t>2</w:t>
      </w:r>
      <w:r>
        <w:rPr>
          <w:bCs w:val="0"/>
          <w:sz w:val="22"/>
          <w:szCs w:val="22"/>
          <w:lang w:val="en-AU"/>
        </w:rPr>
        <w:t xml:space="preserve">.2: </w:t>
      </w:r>
      <w:r w:rsidRPr="00DA5DBB">
        <w:rPr>
          <w:bCs w:val="0"/>
          <w:sz w:val="22"/>
          <w:szCs w:val="22"/>
        </w:rPr>
        <w:t>Performance criteria</w:t>
      </w:r>
    </w:p>
    <w:p w14:paraId="003B2653" w14:textId="77777777" w:rsidR="002F6659" w:rsidRDefault="002F6659" w:rsidP="002F6659">
      <w:pPr>
        <w:tabs>
          <w:tab w:val="left" w:pos="709"/>
        </w:tabs>
        <w:jc w:val="left"/>
      </w:pPr>
      <w:r>
        <w:t xml:space="preserve">There have been no changes to performance criteria for Outcome 2 since the 2023–24 </w:t>
      </w:r>
      <w:r w:rsidR="00D053C7">
        <w:t>PBS</w:t>
      </w:r>
      <w:r>
        <w:t>.</w:t>
      </w:r>
    </w:p>
    <w:p w14:paraId="7839E57D" w14:textId="77777777" w:rsidR="002F6659" w:rsidRPr="00D70475" w:rsidRDefault="002F6659" w:rsidP="002F6659">
      <w:pPr>
        <w:pStyle w:val="Heading4"/>
        <w:tabs>
          <w:tab w:val="left" w:pos="709"/>
        </w:tabs>
        <w:rPr>
          <w:bCs w:val="0"/>
          <w:sz w:val="22"/>
          <w:szCs w:val="22"/>
          <w:lang w:val="en-AU"/>
        </w:rPr>
      </w:pPr>
      <w:r>
        <w:rPr>
          <w:bCs w:val="0"/>
          <w:sz w:val="22"/>
          <w:szCs w:val="22"/>
          <w:lang w:val="en-AU"/>
        </w:rPr>
        <w:t>2.</w:t>
      </w:r>
      <w:r w:rsidR="0059529C">
        <w:rPr>
          <w:bCs w:val="0"/>
          <w:sz w:val="22"/>
          <w:szCs w:val="22"/>
          <w:lang w:val="en-AU"/>
        </w:rPr>
        <w:t>2</w:t>
      </w:r>
      <w:r>
        <w:rPr>
          <w:bCs w:val="0"/>
          <w:sz w:val="22"/>
          <w:szCs w:val="22"/>
          <w:lang w:val="en-AU"/>
        </w:rPr>
        <w:t xml:space="preserve">.3: </w:t>
      </w:r>
      <w:r w:rsidRPr="00F92C57">
        <w:rPr>
          <w:bCs w:val="0"/>
          <w:sz w:val="22"/>
          <w:szCs w:val="22"/>
        </w:rPr>
        <w:t>Budgeted expenses</w:t>
      </w:r>
      <w:r w:rsidR="00D70475">
        <w:rPr>
          <w:bCs w:val="0"/>
          <w:sz w:val="22"/>
          <w:szCs w:val="22"/>
          <w:lang w:val="en-AU"/>
        </w:rPr>
        <w:t xml:space="preserve"> for Outcome 2</w:t>
      </w:r>
    </w:p>
    <w:p w14:paraId="6025D41C" w14:textId="77777777" w:rsidR="00A85B6D" w:rsidRDefault="00D70475" w:rsidP="002F6659">
      <w:r w:rsidRPr="00D70475">
        <w:t>This table shows how much the entity intends to spend (on an accrual basis) on achieving the outcome, broken down by program, as well as by Administered and Departmental funding sources</w:t>
      </w:r>
      <w:r w:rsidR="002F6659" w:rsidRPr="00950281">
        <w:t xml:space="preserve">. </w:t>
      </w:r>
    </w:p>
    <w:p w14:paraId="26472D62" w14:textId="77777777" w:rsidR="00A85B6D" w:rsidRDefault="00A85B6D" w:rsidP="002F6659"/>
    <w:p w14:paraId="13A4E212" w14:textId="77777777" w:rsidR="00A85B6D" w:rsidRDefault="00A85B6D" w:rsidP="002F6659"/>
    <w:p w14:paraId="37817B5F" w14:textId="77777777" w:rsidR="00A85B6D" w:rsidRDefault="00A85B6D" w:rsidP="002F6659"/>
    <w:p w14:paraId="7D66B324" w14:textId="77777777" w:rsidR="00A85B6D" w:rsidRDefault="00A85B6D" w:rsidP="002F6659">
      <w:pPr>
        <w:sectPr w:rsidR="00A85B6D" w:rsidSect="001F4FCD">
          <w:headerReference w:type="first" r:id="rId153"/>
          <w:footerReference w:type="first" r:id="rId154"/>
          <w:pgSz w:w="11907" w:h="16840" w:code="9"/>
          <w:pgMar w:top="2466" w:right="2098" w:bottom="2127" w:left="2098" w:header="1899" w:footer="1899" w:gutter="0"/>
          <w:cols w:space="708"/>
          <w:titlePg/>
          <w:docGrid w:linePitch="360"/>
        </w:sectPr>
      </w:pPr>
    </w:p>
    <w:p w14:paraId="67F35ECB" w14:textId="77777777" w:rsidR="002F6659" w:rsidRPr="00882572" w:rsidRDefault="002F6659" w:rsidP="00882572">
      <w:pPr>
        <w:pStyle w:val="Heading5"/>
        <w:rPr>
          <w:b/>
          <w:i w:val="0"/>
          <w:lang w:eastAsia="x-none"/>
        </w:rPr>
      </w:pPr>
      <w:r w:rsidRPr="00882572">
        <w:rPr>
          <w:b/>
          <w:i w:val="0"/>
          <w:lang w:eastAsia="x-none"/>
        </w:rPr>
        <w:lastRenderedPageBreak/>
        <w:t>Table 2.</w:t>
      </w:r>
      <w:r w:rsidR="00C263F3" w:rsidRPr="00882572">
        <w:rPr>
          <w:b/>
          <w:i w:val="0"/>
          <w:lang w:eastAsia="x-none"/>
        </w:rPr>
        <w:t>2</w:t>
      </w:r>
      <w:r w:rsidRPr="00882572">
        <w:rPr>
          <w:b/>
          <w:i w:val="0"/>
          <w:lang w:eastAsia="x-none"/>
        </w:rPr>
        <w:t xml:space="preserve">: Budgeted </w:t>
      </w:r>
      <w:r w:rsidR="00ED1BE2">
        <w:rPr>
          <w:b/>
          <w:i w:val="0"/>
          <w:lang w:val="en-AU" w:eastAsia="x-none"/>
        </w:rPr>
        <w:t>e</w:t>
      </w:r>
      <w:r w:rsidRPr="00882572">
        <w:rPr>
          <w:b/>
          <w:i w:val="0"/>
          <w:lang w:eastAsia="x-none"/>
        </w:rPr>
        <w:t>xpenses for Outcome 2</w:t>
      </w:r>
    </w:p>
    <w:p w14:paraId="7E886F2E" w14:textId="77777777" w:rsidR="00F06FF0" w:rsidRDefault="005E17FF" w:rsidP="00F06FF0">
      <w:pPr>
        <w:pStyle w:val="Source"/>
        <w:ind w:left="284" w:hanging="284"/>
        <w:rPr>
          <w:rStyle w:val="ChartandTableFootnoteChar"/>
          <w:lang w:val="en-AU"/>
        </w:rPr>
      </w:pPr>
      <w:r w:rsidRPr="00882572">
        <w:rPr>
          <w:rFonts w:cs="Arial"/>
          <w:b/>
          <w:color w:val="000000"/>
          <w:sz w:val="20"/>
          <w:lang w:val="en-AU"/>
        </w:rPr>
        <w:pict w14:anchorId="4FE16071">
          <v:shape id="_x0000_i1051" type="#_x0000_t75" style="width:389.45pt;height:440.15pt">
            <v:imagedata r:id="rId155" o:title=""/>
          </v:shape>
        </w:pict>
      </w:r>
    </w:p>
    <w:p w14:paraId="531E24F5"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467C9E8D" w14:textId="77777777" w:rsidR="00882572" w:rsidRPr="00882572" w:rsidRDefault="00882572" w:rsidP="00882572">
      <w:pPr>
        <w:pStyle w:val="BodyText"/>
        <w:spacing w:after="0"/>
        <w:rPr>
          <w:lang w:eastAsia="x-none"/>
        </w:rPr>
      </w:pPr>
    </w:p>
    <w:p w14:paraId="35DB4F01" w14:textId="77777777" w:rsidR="00A85B6D" w:rsidRPr="00882572" w:rsidRDefault="00A85B6D" w:rsidP="00882572">
      <w:pPr>
        <w:pStyle w:val="Heading5"/>
        <w:rPr>
          <w:b/>
          <w:i w:val="0"/>
          <w:szCs w:val="20"/>
          <w:lang w:eastAsia="x-none"/>
        </w:rPr>
        <w:sectPr w:rsidR="00A85B6D" w:rsidRPr="00882572" w:rsidSect="001F4FCD">
          <w:headerReference w:type="first" r:id="rId156"/>
          <w:footerReference w:type="first" r:id="rId157"/>
          <w:pgSz w:w="11907" w:h="16840" w:code="9"/>
          <w:pgMar w:top="2466" w:right="2098" w:bottom="2127" w:left="2098" w:header="1899" w:footer="1899" w:gutter="0"/>
          <w:cols w:space="708"/>
          <w:titlePg/>
          <w:docGrid w:linePitch="360"/>
        </w:sectPr>
      </w:pPr>
    </w:p>
    <w:p w14:paraId="3972B3A7" w14:textId="77777777" w:rsidR="00A85B6D" w:rsidRPr="00882572" w:rsidRDefault="00A85B6D" w:rsidP="00882572">
      <w:pPr>
        <w:pStyle w:val="BodyText"/>
        <w:spacing w:after="0"/>
        <w:rPr>
          <w:rFonts w:ascii="Arial" w:hAnsi="Arial" w:cs="Arial"/>
          <w:b/>
          <w:bCs/>
          <w:sz w:val="20"/>
          <w:szCs w:val="20"/>
        </w:rPr>
      </w:pPr>
      <w:r w:rsidRPr="00882572">
        <w:rPr>
          <w:rFonts w:ascii="Arial" w:hAnsi="Arial" w:cs="Arial"/>
          <w:b/>
          <w:bCs/>
          <w:sz w:val="20"/>
          <w:szCs w:val="20"/>
        </w:rPr>
        <w:lastRenderedPageBreak/>
        <w:t>Table 2.</w:t>
      </w:r>
      <w:r w:rsidR="00C263F3" w:rsidRPr="00882572">
        <w:rPr>
          <w:rFonts w:ascii="Arial" w:hAnsi="Arial" w:cs="Arial"/>
          <w:b/>
          <w:bCs/>
          <w:sz w:val="20"/>
          <w:szCs w:val="20"/>
        </w:rPr>
        <w:t>2</w:t>
      </w:r>
      <w:r w:rsidRPr="00882572">
        <w:rPr>
          <w:rFonts w:ascii="Arial" w:hAnsi="Arial" w:cs="Arial"/>
          <w:b/>
          <w:bCs/>
          <w:sz w:val="20"/>
          <w:szCs w:val="20"/>
        </w:rPr>
        <w:t xml:space="preserve">: Budgeted </w:t>
      </w:r>
      <w:r w:rsidR="00ED1BE2">
        <w:rPr>
          <w:rFonts w:ascii="Arial" w:hAnsi="Arial" w:cs="Arial"/>
          <w:b/>
          <w:bCs/>
          <w:sz w:val="20"/>
          <w:szCs w:val="20"/>
          <w:lang w:val="en-AU"/>
        </w:rPr>
        <w:t>e</w:t>
      </w:r>
      <w:r w:rsidRPr="00882572">
        <w:rPr>
          <w:rFonts w:ascii="Arial" w:hAnsi="Arial" w:cs="Arial"/>
          <w:b/>
          <w:bCs/>
          <w:sz w:val="20"/>
          <w:szCs w:val="20"/>
        </w:rPr>
        <w:t>xpenses for Outcome 2 (continued)</w:t>
      </w:r>
    </w:p>
    <w:p w14:paraId="0062E2CA" w14:textId="77777777" w:rsidR="00F06FF0" w:rsidRDefault="005E17FF" w:rsidP="00F06FF0">
      <w:pPr>
        <w:pStyle w:val="Source"/>
        <w:ind w:left="284" w:hanging="284"/>
        <w:rPr>
          <w:rStyle w:val="ChartandTableFootnoteChar"/>
          <w:lang w:val="en-AU"/>
        </w:rPr>
      </w:pPr>
      <w:r>
        <w:rPr>
          <w:rFonts w:cs="Arial"/>
          <w:b/>
          <w:bCs/>
          <w:sz w:val="20"/>
        </w:rPr>
        <w:pict w14:anchorId="143DB9FA">
          <v:shape id="_x0000_i1052" type="#_x0000_t75" style="width:400.7pt;height:516.5pt">
            <v:imagedata r:id="rId158" o:title=""/>
          </v:shape>
        </w:pict>
      </w:r>
    </w:p>
    <w:p w14:paraId="6CA3200B"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49113CD5" w14:textId="77777777" w:rsidR="00882572" w:rsidRDefault="00882572" w:rsidP="00882572">
      <w:pPr>
        <w:pStyle w:val="BodyText"/>
        <w:spacing w:after="0"/>
        <w:rPr>
          <w:rFonts w:ascii="Arial" w:hAnsi="Arial" w:cs="Arial"/>
          <w:b/>
          <w:bCs/>
          <w:sz w:val="20"/>
          <w:szCs w:val="20"/>
        </w:rPr>
      </w:pPr>
    </w:p>
    <w:p w14:paraId="3557A2C1" w14:textId="77777777" w:rsidR="00882572" w:rsidRDefault="00882572" w:rsidP="00882572">
      <w:pPr>
        <w:pStyle w:val="BodyText"/>
        <w:spacing w:after="0"/>
        <w:rPr>
          <w:rFonts w:ascii="Arial" w:hAnsi="Arial" w:cs="Arial"/>
          <w:b/>
          <w:bCs/>
          <w:sz w:val="20"/>
          <w:szCs w:val="20"/>
        </w:rPr>
      </w:pPr>
    </w:p>
    <w:p w14:paraId="7E0B84C0" w14:textId="77777777" w:rsidR="00882572" w:rsidRPr="00882572" w:rsidRDefault="00882572" w:rsidP="00882572">
      <w:pPr>
        <w:pStyle w:val="BodyText"/>
        <w:spacing w:after="0"/>
        <w:rPr>
          <w:rFonts w:ascii="Arial" w:hAnsi="Arial" w:cs="Arial"/>
          <w:b/>
          <w:bCs/>
          <w:sz w:val="20"/>
          <w:szCs w:val="20"/>
        </w:rPr>
        <w:sectPr w:rsidR="00882572" w:rsidRPr="00882572" w:rsidSect="001F4FCD">
          <w:headerReference w:type="first" r:id="rId159"/>
          <w:footerReference w:type="first" r:id="rId160"/>
          <w:pgSz w:w="11907" w:h="16840" w:code="9"/>
          <w:pgMar w:top="2466" w:right="2098" w:bottom="2127" w:left="2098" w:header="1899" w:footer="1899" w:gutter="0"/>
          <w:cols w:space="708"/>
          <w:titlePg/>
          <w:docGrid w:linePitch="360"/>
        </w:sectPr>
      </w:pPr>
    </w:p>
    <w:p w14:paraId="1AF0B443" w14:textId="77777777" w:rsidR="00A85B6D" w:rsidRPr="00882572" w:rsidRDefault="00A85B6D" w:rsidP="00882572">
      <w:pPr>
        <w:pStyle w:val="BodyText"/>
        <w:spacing w:after="0"/>
        <w:rPr>
          <w:rFonts w:ascii="Arial" w:hAnsi="Arial" w:cs="Arial"/>
          <w:b/>
          <w:bCs/>
          <w:sz w:val="20"/>
          <w:szCs w:val="20"/>
        </w:rPr>
      </w:pPr>
      <w:r w:rsidRPr="00882572">
        <w:rPr>
          <w:rFonts w:ascii="Arial" w:hAnsi="Arial" w:cs="Arial"/>
          <w:b/>
          <w:bCs/>
          <w:sz w:val="20"/>
          <w:szCs w:val="20"/>
        </w:rPr>
        <w:lastRenderedPageBreak/>
        <w:t>Table 2.</w:t>
      </w:r>
      <w:r w:rsidR="00C263F3" w:rsidRPr="00882572">
        <w:rPr>
          <w:rFonts w:ascii="Arial" w:hAnsi="Arial" w:cs="Arial"/>
          <w:b/>
          <w:bCs/>
          <w:sz w:val="20"/>
          <w:szCs w:val="20"/>
        </w:rPr>
        <w:t>2</w:t>
      </w:r>
      <w:r w:rsidRPr="00882572">
        <w:rPr>
          <w:rFonts w:ascii="Arial" w:hAnsi="Arial" w:cs="Arial"/>
          <w:b/>
          <w:bCs/>
          <w:sz w:val="20"/>
          <w:szCs w:val="20"/>
        </w:rPr>
        <w:t xml:space="preserve">: Budgeted </w:t>
      </w:r>
      <w:r w:rsidR="00ED1BE2">
        <w:rPr>
          <w:rFonts w:ascii="Arial" w:hAnsi="Arial" w:cs="Arial"/>
          <w:b/>
          <w:bCs/>
          <w:sz w:val="20"/>
          <w:szCs w:val="20"/>
          <w:lang w:val="en-AU"/>
        </w:rPr>
        <w:t>e</w:t>
      </w:r>
      <w:r w:rsidRPr="00882572">
        <w:rPr>
          <w:rFonts w:ascii="Arial" w:hAnsi="Arial" w:cs="Arial"/>
          <w:b/>
          <w:bCs/>
          <w:sz w:val="20"/>
          <w:szCs w:val="20"/>
        </w:rPr>
        <w:t>xpenses for Outcome 2 (continued)</w:t>
      </w:r>
    </w:p>
    <w:p w14:paraId="1F402138" w14:textId="77777777" w:rsidR="00A85B6D" w:rsidRPr="00F06FF0" w:rsidRDefault="005E17FF" w:rsidP="00882572">
      <w:pPr>
        <w:pStyle w:val="BodyText"/>
        <w:spacing w:after="0"/>
        <w:rPr>
          <w:sz w:val="16"/>
          <w:szCs w:val="16"/>
        </w:rPr>
      </w:pPr>
      <w:r>
        <w:rPr>
          <w:rFonts w:ascii="Arial" w:hAnsi="Arial" w:cs="Arial"/>
          <w:b/>
          <w:bCs/>
          <w:sz w:val="20"/>
          <w:szCs w:val="20"/>
        </w:rPr>
        <w:pict w14:anchorId="1F146704">
          <v:shape id="_x0000_i1053" type="#_x0000_t75" style="width:400.7pt;height:501.5pt">
            <v:imagedata r:id="rId161" o:title=""/>
          </v:shape>
        </w:pict>
      </w:r>
    </w:p>
    <w:p w14:paraId="7A4721A1"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r>
        <w:rPr>
          <w:rStyle w:val="ChartandTableFootnoteChar"/>
          <w:lang w:val="en-AU"/>
        </w:rPr>
        <w:t>s</w:t>
      </w:r>
    </w:p>
    <w:p w14:paraId="15E217D9" w14:textId="77777777" w:rsidR="00A85B6D" w:rsidRDefault="00A85B6D" w:rsidP="002F6659">
      <w:pPr>
        <w:rPr>
          <w:lang w:val="x-none"/>
        </w:rPr>
      </w:pPr>
    </w:p>
    <w:p w14:paraId="1DB9AB23" w14:textId="77777777" w:rsidR="00A85B6D" w:rsidRDefault="00A85B6D" w:rsidP="002F6659">
      <w:pPr>
        <w:rPr>
          <w:lang w:val="x-none"/>
        </w:rPr>
        <w:sectPr w:rsidR="00A85B6D" w:rsidSect="001F4FCD">
          <w:headerReference w:type="first" r:id="rId162"/>
          <w:footerReference w:type="first" r:id="rId163"/>
          <w:pgSz w:w="11907" w:h="16840" w:code="9"/>
          <w:pgMar w:top="2466" w:right="2098" w:bottom="2127" w:left="2098" w:header="1899" w:footer="1899" w:gutter="0"/>
          <w:cols w:space="708"/>
          <w:titlePg/>
          <w:docGrid w:linePitch="360"/>
        </w:sectPr>
      </w:pPr>
    </w:p>
    <w:p w14:paraId="76E7263E" w14:textId="77777777" w:rsidR="00A85B6D" w:rsidRPr="00882572" w:rsidRDefault="00A85B6D" w:rsidP="00882572">
      <w:pPr>
        <w:pStyle w:val="BodyText"/>
        <w:spacing w:after="0"/>
        <w:rPr>
          <w:rFonts w:ascii="Arial" w:hAnsi="Arial" w:cs="Arial"/>
          <w:b/>
          <w:bCs/>
          <w:sz w:val="20"/>
          <w:szCs w:val="20"/>
        </w:rPr>
      </w:pPr>
      <w:r w:rsidRPr="00882572">
        <w:rPr>
          <w:rFonts w:ascii="Arial" w:hAnsi="Arial" w:cs="Arial"/>
          <w:b/>
          <w:bCs/>
          <w:sz w:val="20"/>
          <w:szCs w:val="20"/>
        </w:rPr>
        <w:lastRenderedPageBreak/>
        <w:t>Table 2.</w:t>
      </w:r>
      <w:r w:rsidR="00C263F3" w:rsidRPr="00882572">
        <w:rPr>
          <w:rFonts w:ascii="Arial" w:hAnsi="Arial" w:cs="Arial"/>
          <w:b/>
          <w:bCs/>
          <w:sz w:val="20"/>
          <w:szCs w:val="20"/>
        </w:rPr>
        <w:t>2</w:t>
      </w:r>
      <w:r w:rsidRPr="00882572">
        <w:rPr>
          <w:rFonts w:ascii="Arial" w:hAnsi="Arial" w:cs="Arial"/>
          <w:b/>
          <w:bCs/>
          <w:sz w:val="20"/>
          <w:szCs w:val="20"/>
        </w:rPr>
        <w:t xml:space="preserve">: Budgeted </w:t>
      </w:r>
      <w:r w:rsidR="00ED1BE2">
        <w:rPr>
          <w:rFonts w:ascii="Arial" w:hAnsi="Arial" w:cs="Arial"/>
          <w:b/>
          <w:bCs/>
          <w:sz w:val="20"/>
          <w:szCs w:val="20"/>
          <w:lang w:val="en-AU"/>
        </w:rPr>
        <w:t>e</w:t>
      </w:r>
      <w:r w:rsidRPr="00882572">
        <w:rPr>
          <w:rFonts w:ascii="Arial" w:hAnsi="Arial" w:cs="Arial"/>
          <w:b/>
          <w:bCs/>
          <w:sz w:val="20"/>
          <w:szCs w:val="20"/>
        </w:rPr>
        <w:t>xpenses for Outcome 2 (continued)</w:t>
      </w:r>
    </w:p>
    <w:p w14:paraId="1CB31222" w14:textId="77777777" w:rsidR="005E4780" w:rsidRPr="00882572" w:rsidRDefault="005E17FF" w:rsidP="00882572">
      <w:pPr>
        <w:pStyle w:val="BodyText"/>
        <w:spacing w:after="0"/>
        <w:rPr>
          <w:sz w:val="16"/>
          <w:szCs w:val="16"/>
        </w:rPr>
      </w:pPr>
      <w:r>
        <w:rPr>
          <w:rFonts w:ascii="Arial" w:hAnsi="Arial" w:cs="Arial"/>
          <w:b/>
          <w:bCs/>
          <w:sz w:val="20"/>
          <w:szCs w:val="20"/>
        </w:rPr>
        <w:pict w14:anchorId="6CC0CAF5">
          <v:shape id="_x0000_i1054" type="#_x0000_t75" style="width:400.7pt;height:282.35pt">
            <v:imagedata r:id="rId164" o:title=""/>
          </v:shape>
        </w:pict>
      </w:r>
    </w:p>
    <w:p w14:paraId="1CCB74B3" w14:textId="77777777" w:rsidR="005E4780" w:rsidRDefault="005E4780" w:rsidP="005E4780">
      <w:pPr>
        <w:pStyle w:val="TableHeading"/>
        <w:tabs>
          <w:tab w:val="left" w:pos="284"/>
        </w:tabs>
        <w:spacing w:before="0" w:after="0"/>
        <w:jc w:val="both"/>
        <w:rPr>
          <w:b w:val="0"/>
          <w:sz w:val="16"/>
        </w:rPr>
      </w:pPr>
      <w:r>
        <w:rPr>
          <w:b w:val="0"/>
          <w:sz w:val="16"/>
        </w:rPr>
        <w:t>(</w:t>
      </w:r>
      <w:r w:rsidR="00903648">
        <w:rPr>
          <w:b w:val="0"/>
          <w:sz w:val="16"/>
          <w:lang w:val="en-AU"/>
        </w:rPr>
        <w:t>a</w:t>
      </w:r>
      <w:r>
        <w:rPr>
          <w:b w:val="0"/>
          <w:sz w:val="16"/>
        </w:rPr>
        <w:t>)</w:t>
      </w:r>
      <w:r>
        <w:rPr>
          <w:b w:val="0"/>
          <w:sz w:val="16"/>
        </w:rPr>
        <w:tab/>
        <w:t>‘Expenses not requiring appropriation in the budget year’ are made up of depreciation and amortisation</w:t>
      </w:r>
    </w:p>
    <w:p w14:paraId="4448C268" w14:textId="77777777" w:rsidR="005E4780" w:rsidRDefault="005E4780" w:rsidP="005E4780">
      <w:pPr>
        <w:pStyle w:val="TableHeading"/>
        <w:tabs>
          <w:tab w:val="left" w:pos="284"/>
        </w:tabs>
        <w:spacing w:before="0" w:after="0"/>
        <w:ind w:left="284"/>
        <w:jc w:val="both"/>
        <w:rPr>
          <w:b w:val="0"/>
          <w:sz w:val="16"/>
        </w:rPr>
      </w:pPr>
      <w:r>
        <w:rPr>
          <w:b w:val="0"/>
          <w:sz w:val="16"/>
        </w:rPr>
        <w:t xml:space="preserve">expenses, resources received free of charge, balance sheet </w:t>
      </w:r>
      <w:r w:rsidRPr="003E0F51">
        <w:rPr>
          <w:b w:val="0"/>
          <w:sz w:val="16"/>
        </w:rPr>
        <w:t>adjustments and an approved operating loss.</w:t>
      </w:r>
    </w:p>
    <w:p w14:paraId="3656DF48" w14:textId="77777777" w:rsidR="00903648" w:rsidRDefault="00903648" w:rsidP="00903648">
      <w:pPr>
        <w:pStyle w:val="TableHeading"/>
        <w:tabs>
          <w:tab w:val="left" w:pos="284"/>
        </w:tabs>
        <w:spacing w:before="0" w:after="0"/>
        <w:ind w:left="284" w:hanging="284"/>
        <w:jc w:val="both"/>
        <w:rPr>
          <w:b w:val="0"/>
          <w:sz w:val="16"/>
        </w:rPr>
      </w:pPr>
      <w:r w:rsidRPr="003E0F51">
        <w:rPr>
          <w:b w:val="0"/>
          <w:sz w:val="16"/>
        </w:rPr>
        <w:t>(</w:t>
      </w:r>
      <w:r>
        <w:rPr>
          <w:b w:val="0"/>
          <w:sz w:val="16"/>
          <w:lang w:val="en-AU"/>
        </w:rPr>
        <w:t>b</w:t>
      </w:r>
      <w:r w:rsidRPr="003E0F51">
        <w:rPr>
          <w:b w:val="0"/>
          <w:sz w:val="16"/>
        </w:rPr>
        <w:t>)</w:t>
      </w:r>
      <w:r w:rsidRPr="003E0F51">
        <w:rPr>
          <w:b w:val="0"/>
          <w:sz w:val="16"/>
        </w:rPr>
        <w:tab/>
      </w:r>
      <w:r w:rsidRPr="003E0F51">
        <w:rPr>
          <w:b w:val="0"/>
          <w:sz w:val="16"/>
          <w:szCs w:val="16"/>
        </w:rPr>
        <w:t xml:space="preserve">Departmental appropriation allocations are notional and reflect the current structure of the department. Expenses are funded from both ‘ordinary annual services’ </w:t>
      </w:r>
      <w:r w:rsidRPr="001979FE">
        <w:rPr>
          <w:b w:val="0"/>
          <w:i/>
          <w:sz w:val="16"/>
          <w:szCs w:val="16"/>
        </w:rPr>
        <w:t>Appropriation Act (No.</w:t>
      </w:r>
      <w:r>
        <w:rPr>
          <w:b w:val="0"/>
          <w:i/>
          <w:sz w:val="16"/>
          <w:szCs w:val="16"/>
          <w:lang w:val="en-AU"/>
        </w:rPr>
        <w:t> </w:t>
      </w:r>
      <w:r w:rsidRPr="001979FE">
        <w:rPr>
          <w:b w:val="0"/>
          <w:i/>
          <w:sz w:val="16"/>
          <w:szCs w:val="16"/>
        </w:rPr>
        <w:t>1)</w:t>
      </w:r>
      <w:r w:rsidRPr="001979FE">
        <w:rPr>
          <w:b w:val="0"/>
          <w:sz w:val="16"/>
          <w:szCs w:val="16"/>
        </w:rPr>
        <w:t xml:space="preserve"> and Appropriation</w:t>
      </w:r>
      <w:r>
        <w:rPr>
          <w:b w:val="0"/>
          <w:sz w:val="16"/>
          <w:szCs w:val="16"/>
          <w:lang w:val="en-AU"/>
        </w:rPr>
        <w:t xml:space="preserve"> </w:t>
      </w:r>
      <w:r w:rsidRPr="001979FE">
        <w:rPr>
          <w:b w:val="0"/>
          <w:sz w:val="16"/>
          <w:szCs w:val="16"/>
        </w:rPr>
        <w:t>Bill (No. 3)</w:t>
      </w:r>
      <w:r w:rsidRPr="005D4943">
        <w:rPr>
          <w:b w:val="0"/>
          <w:sz w:val="16"/>
          <w:szCs w:val="16"/>
        </w:rPr>
        <w:t xml:space="preserve"> </w:t>
      </w:r>
      <w:r>
        <w:rPr>
          <w:b w:val="0"/>
          <w:sz w:val="16"/>
          <w:szCs w:val="16"/>
          <w:lang w:val="en-AU"/>
        </w:rPr>
        <w:t xml:space="preserve">and </w:t>
      </w:r>
      <w:r w:rsidRPr="005D4943">
        <w:rPr>
          <w:b w:val="0"/>
          <w:sz w:val="16"/>
          <w:szCs w:val="16"/>
        </w:rPr>
        <w:t xml:space="preserve">‘revenue from independent sources’ (receipts retained under section 74 of the </w:t>
      </w:r>
      <w:r w:rsidR="006501BB">
        <w:rPr>
          <w:b w:val="0"/>
          <w:sz w:val="16"/>
          <w:szCs w:val="16"/>
        </w:rPr>
        <w:br/>
      </w:r>
      <w:r w:rsidRPr="005D4943">
        <w:rPr>
          <w:b w:val="0"/>
          <w:sz w:val="16"/>
          <w:szCs w:val="16"/>
        </w:rPr>
        <w:t>PGPA Act).</w:t>
      </w:r>
    </w:p>
    <w:p w14:paraId="3DC09C48" w14:textId="77777777" w:rsidR="005E4780" w:rsidRDefault="005E4780" w:rsidP="005E4780">
      <w:pPr>
        <w:pStyle w:val="ListBullet"/>
        <w:spacing w:after="0"/>
        <w:ind w:left="567" w:hanging="567"/>
        <w:jc w:val="both"/>
        <w:rPr>
          <w:rFonts w:eastAsia="Times New Roman"/>
          <w:sz w:val="16"/>
          <w:szCs w:val="20"/>
          <w:lang w:eastAsia="en-AU"/>
        </w:rPr>
      </w:pPr>
    </w:p>
    <w:p w14:paraId="213848CE" w14:textId="77777777" w:rsidR="005E4780" w:rsidRPr="00DA7BA1" w:rsidRDefault="005E4780" w:rsidP="00347465">
      <w:pPr>
        <w:pStyle w:val="ListBullet"/>
        <w:spacing w:after="0"/>
        <w:ind w:left="720" w:hanging="720"/>
        <w:jc w:val="both"/>
        <w:rPr>
          <w:rFonts w:eastAsia="Times New Roman"/>
          <w:sz w:val="16"/>
          <w:szCs w:val="20"/>
          <w:lang w:eastAsia="en-AU"/>
        </w:rPr>
      </w:pPr>
      <w:r w:rsidRPr="0039300B">
        <w:rPr>
          <w:rFonts w:eastAsia="Times New Roman"/>
          <w:sz w:val="16"/>
          <w:szCs w:val="20"/>
          <w:lang w:eastAsia="en-AU"/>
        </w:rPr>
        <w:t>Note:</w:t>
      </w:r>
      <w:r w:rsidR="00347465">
        <w:rPr>
          <w:rFonts w:eastAsia="Times New Roman"/>
          <w:sz w:val="16"/>
          <w:szCs w:val="20"/>
          <w:lang w:eastAsia="en-AU"/>
        </w:rPr>
        <w:tab/>
      </w:r>
      <w:r w:rsidRPr="0039300B">
        <w:rPr>
          <w:rFonts w:eastAsia="Times New Roman"/>
          <w:sz w:val="16"/>
          <w:szCs w:val="20"/>
          <w:lang w:eastAsia="en-AU"/>
        </w:rPr>
        <w:t xml:space="preserve">Departmental appropriation splits and totals are indicative estimates and may change in the course of the budget year as </w:t>
      </w:r>
      <w:r>
        <w:rPr>
          <w:rFonts w:eastAsia="Times New Roman"/>
          <w:sz w:val="16"/>
          <w:szCs w:val="20"/>
          <w:lang w:eastAsia="en-AU"/>
        </w:rPr>
        <w:t>Government priorities change.</w:t>
      </w:r>
    </w:p>
    <w:p w14:paraId="074DC7BA" w14:textId="77777777" w:rsidR="005E4780" w:rsidRDefault="005E4780" w:rsidP="005E4780">
      <w:pPr>
        <w:pStyle w:val="Source"/>
        <w:ind w:left="284" w:hanging="284"/>
        <w:rPr>
          <w:rFonts w:cs="Arial"/>
          <w:szCs w:val="16"/>
        </w:rPr>
      </w:pPr>
    </w:p>
    <w:p w14:paraId="4DF3E996" w14:textId="77777777" w:rsidR="005E4780" w:rsidRPr="00F06FF0" w:rsidRDefault="005E4780" w:rsidP="005E4780">
      <w:pPr>
        <w:pStyle w:val="Source"/>
        <w:ind w:left="567" w:hanging="567"/>
        <w:jc w:val="left"/>
        <w:rPr>
          <w:rFonts w:cs="Arial"/>
          <w:szCs w:val="16"/>
          <w:lang w:val="en-AU"/>
        </w:rPr>
      </w:pPr>
      <w:r>
        <w:rPr>
          <w:rStyle w:val="ChartandTableFootnoteChar"/>
        </w:rPr>
        <w:t>Continued on following page</w:t>
      </w:r>
      <w:r w:rsidR="00F06FF0">
        <w:rPr>
          <w:rStyle w:val="ChartandTableFootnoteChar"/>
          <w:lang w:val="en-AU"/>
        </w:rPr>
        <w:t>s</w:t>
      </w:r>
    </w:p>
    <w:p w14:paraId="2154F01E" w14:textId="77777777" w:rsidR="005E4780" w:rsidRDefault="005E4780" w:rsidP="005E4780">
      <w:pPr>
        <w:pStyle w:val="Source"/>
        <w:ind w:left="567" w:hanging="567"/>
        <w:jc w:val="left"/>
        <w:rPr>
          <w:rFonts w:cs="Arial"/>
          <w:szCs w:val="16"/>
        </w:rPr>
      </w:pPr>
    </w:p>
    <w:p w14:paraId="528C7375" w14:textId="77777777" w:rsidR="00A85B6D" w:rsidRDefault="00A85B6D" w:rsidP="002F6659">
      <w:pPr>
        <w:rPr>
          <w:lang w:val="x-none"/>
        </w:rPr>
        <w:sectPr w:rsidR="00A85B6D" w:rsidSect="001F4FCD">
          <w:headerReference w:type="first" r:id="rId165"/>
          <w:footerReference w:type="first" r:id="rId166"/>
          <w:pgSz w:w="11907" w:h="16840" w:code="9"/>
          <w:pgMar w:top="2466" w:right="2098" w:bottom="2127" w:left="2098" w:header="1899" w:footer="1899" w:gutter="0"/>
          <w:cols w:space="708"/>
          <w:titlePg/>
          <w:docGrid w:linePitch="360"/>
        </w:sectPr>
      </w:pPr>
    </w:p>
    <w:p w14:paraId="7136310F" w14:textId="77777777" w:rsidR="00A85B6D" w:rsidRPr="00882572" w:rsidRDefault="00A85B6D" w:rsidP="00882572">
      <w:pPr>
        <w:pStyle w:val="BodyText"/>
        <w:spacing w:after="0"/>
        <w:rPr>
          <w:rFonts w:ascii="Arial" w:hAnsi="Arial" w:cs="Arial"/>
          <w:b/>
          <w:bCs/>
          <w:sz w:val="20"/>
          <w:szCs w:val="20"/>
        </w:rPr>
      </w:pPr>
      <w:r w:rsidRPr="00882572">
        <w:rPr>
          <w:rFonts w:ascii="Arial" w:hAnsi="Arial" w:cs="Arial"/>
          <w:b/>
          <w:bCs/>
          <w:sz w:val="20"/>
          <w:szCs w:val="20"/>
        </w:rPr>
        <w:lastRenderedPageBreak/>
        <w:t>Table 2.</w:t>
      </w:r>
      <w:r w:rsidR="00C263F3" w:rsidRPr="00882572">
        <w:rPr>
          <w:rFonts w:ascii="Arial" w:hAnsi="Arial" w:cs="Arial"/>
          <w:b/>
          <w:bCs/>
          <w:sz w:val="20"/>
          <w:szCs w:val="20"/>
        </w:rPr>
        <w:t>2</w:t>
      </w:r>
      <w:r w:rsidRPr="00882572">
        <w:rPr>
          <w:rFonts w:ascii="Arial" w:hAnsi="Arial" w:cs="Arial"/>
          <w:b/>
          <w:bCs/>
          <w:sz w:val="20"/>
          <w:szCs w:val="20"/>
        </w:rPr>
        <w:t xml:space="preserve">: Budgeted </w:t>
      </w:r>
      <w:r w:rsidR="00ED1BE2">
        <w:rPr>
          <w:rFonts w:ascii="Arial" w:hAnsi="Arial" w:cs="Arial"/>
          <w:b/>
          <w:bCs/>
          <w:sz w:val="20"/>
          <w:szCs w:val="20"/>
          <w:lang w:val="en-AU"/>
        </w:rPr>
        <w:t>e</w:t>
      </w:r>
      <w:r w:rsidRPr="00882572">
        <w:rPr>
          <w:rFonts w:ascii="Arial" w:hAnsi="Arial" w:cs="Arial"/>
          <w:b/>
          <w:bCs/>
          <w:sz w:val="20"/>
          <w:szCs w:val="20"/>
        </w:rPr>
        <w:t>xpenses for Outcome 2 (continued)</w:t>
      </w:r>
    </w:p>
    <w:p w14:paraId="4704F952" w14:textId="77777777" w:rsidR="00A85B6D" w:rsidRDefault="005E17FF" w:rsidP="00882572">
      <w:pPr>
        <w:pStyle w:val="BodyText"/>
        <w:spacing w:after="0"/>
        <w:rPr>
          <w:rFonts w:ascii="Arial" w:hAnsi="Arial" w:cs="Arial"/>
          <w:b/>
          <w:bCs/>
          <w:sz w:val="20"/>
          <w:szCs w:val="20"/>
        </w:rPr>
      </w:pPr>
      <w:r>
        <w:rPr>
          <w:rFonts w:ascii="Arial" w:hAnsi="Arial" w:cs="Arial"/>
          <w:b/>
          <w:bCs/>
          <w:sz w:val="20"/>
          <w:szCs w:val="20"/>
        </w:rPr>
        <w:pict w14:anchorId="3B371649">
          <v:shape id="_x0000_i1055" type="#_x0000_t75" style="width:400.7pt;height:469.55pt">
            <v:imagedata r:id="rId167" o:title=""/>
          </v:shape>
        </w:pict>
      </w:r>
    </w:p>
    <w:p w14:paraId="24DD95C8" w14:textId="77777777" w:rsidR="00F06FF0" w:rsidRDefault="00F06FF0" w:rsidP="00F06FF0">
      <w:pPr>
        <w:pStyle w:val="Source"/>
        <w:ind w:left="284" w:hanging="284"/>
        <w:rPr>
          <w:rStyle w:val="ChartandTableFootnoteChar"/>
          <w:lang w:val="en-AU"/>
        </w:rPr>
      </w:pPr>
      <w:r w:rsidRPr="00431387">
        <w:rPr>
          <w:rStyle w:val="ChartandTableFootnoteChar"/>
        </w:rPr>
        <w:t>Continued on following page</w:t>
      </w:r>
    </w:p>
    <w:p w14:paraId="63C7EF13" w14:textId="77777777" w:rsidR="00F06FF0" w:rsidRDefault="00F06FF0" w:rsidP="00882572">
      <w:pPr>
        <w:pStyle w:val="BodyText"/>
        <w:spacing w:after="0"/>
      </w:pPr>
    </w:p>
    <w:p w14:paraId="082B8871" w14:textId="77777777" w:rsidR="00882572" w:rsidRDefault="00882572" w:rsidP="002F6659">
      <w:pPr>
        <w:rPr>
          <w:lang w:val="x-none"/>
        </w:rPr>
        <w:sectPr w:rsidR="00882572" w:rsidSect="001F4FCD">
          <w:headerReference w:type="first" r:id="rId168"/>
          <w:footerReference w:type="first" r:id="rId169"/>
          <w:pgSz w:w="11907" w:h="16840" w:code="9"/>
          <w:pgMar w:top="2466" w:right="2098" w:bottom="2127" w:left="2098" w:header="1899" w:footer="1899" w:gutter="0"/>
          <w:cols w:space="708"/>
          <w:titlePg/>
          <w:docGrid w:linePitch="360"/>
        </w:sectPr>
      </w:pPr>
    </w:p>
    <w:p w14:paraId="091E170B" w14:textId="77777777" w:rsidR="00882572" w:rsidRPr="00882572" w:rsidRDefault="00882572" w:rsidP="00882572">
      <w:pPr>
        <w:pStyle w:val="BodyText"/>
        <w:spacing w:after="0"/>
        <w:rPr>
          <w:rFonts w:ascii="Arial" w:hAnsi="Arial" w:cs="Arial"/>
          <w:b/>
          <w:bCs/>
          <w:sz w:val="20"/>
          <w:szCs w:val="20"/>
        </w:rPr>
      </w:pPr>
      <w:r w:rsidRPr="00882572">
        <w:rPr>
          <w:rFonts w:ascii="Arial" w:hAnsi="Arial" w:cs="Arial"/>
          <w:b/>
          <w:bCs/>
          <w:sz w:val="20"/>
          <w:szCs w:val="20"/>
        </w:rPr>
        <w:lastRenderedPageBreak/>
        <w:t xml:space="preserve">Table 2.2: Budgeted </w:t>
      </w:r>
      <w:r w:rsidR="00ED1BE2">
        <w:rPr>
          <w:rFonts w:ascii="Arial" w:hAnsi="Arial" w:cs="Arial"/>
          <w:b/>
          <w:bCs/>
          <w:sz w:val="20"/>
          <w:szCs w:val="20"/>
          <w:lang w:val="en-AU"/>
        </w:rPr>
        <w:t>e</w:t>
      </w:r>
      <w:r w:rsidRPr="00882572">
        <w:rPr>
          <w:rFonts w:ascii="Arial" w:hAnsi="Arial" w:cs="Arial"/>
          <w:b/>
          <w:bCs/>
          <w:sz w:val="20"/>
          <w:szCs w:val="20"/>
        </w:rPr>
        <w:t>xpenses for Outcome 2 (continued)</w:t>
      </w:r>
    </w:p>
    <w:p w14:paraId="6266B91E" w14:textId="77777777" w:rsidR="005E4780" w:rsidRPr="006B09E2" w:rsidRDefault="005E17FF" w:rsidP="006B09E2">
      <w:pPr>
        <w:pStyle w:val="BodyText"/>
        <w:spacing w:after="0"/>
        <w:rPr>
          <w:sz w:val="16"/>
          <w:szCs w:val="16"/>
        </w:rPr>
      </w:pPr>
      <w:r>
        <w:rPr>
          <w:rFonts w:ascii="Arial" w:hAnsi="Arial" w:cs="Arial"/>
          <w:b/>
          <w:bCs/>
          <w:sz w:val="20"/>
          <w:szCs w:val="20"/>
        </w:rPr>
        <w:pict w14:anchorId="4B5EBCF8">
          <v:shape id="_x0000_i1056" type="#_x0000_t75" style="width:400.7pt;height:308.65pt">
            <v:imagedata r:id="rId170" o:title=""/>
          </v:shape>
        </w:pict>
      </w:r>
    </w:p>
    <w:p w14:paraId="19D88F9D" w14:textId="77777777" w:rsidR="005E4780" w:rsidRPr="001E1DC1" w:rsidRDefault="005E4780" w:rsidP="005E4780">
      <w:pPr>
        <w:pStyle w:val="ChartandTableFootnote"/>
      </w:pPr>
      <w:r w:rsidRPr="001E1DC1">
        <w:t>(</w:t>
      </w:r>
      <w:r w:rsidR="00E12AD8">
        <w:rPr>
          <w:lang w:val="en-AU"/>
        </w:rPr>
        <w:t>c</w:t>
      </w:r>
      <w:r w:rsidRPr="001E1DC1">
        <w:t>)</w:t>
      </w:r>
      <w:r w:rsidRPr="001E1DC1">
        <w:tab/>
        <w:t>Figures displayed as a negative (-) represent a decrease in funds and a positive (+) represent an increase in funds</w:t>
      </w:r>
      <w:r>
        <w:t>.</w:t>
      </w:r>
    </w:p>
    <w:p w14:paraId="240A3A1A" w14:textId="77777777" w:rsidR="005E4780" w:rsidRDefault="005E4780" w:rsidP="002F6659">
      <w:pPr>
        <w:rPr>
          <w:lang w:val="x-none"/>
        </w:rPr>
      </w:pPr>
    </w:p>
    <w:p w14:paraId="3763B689" w14:textId="77777777" w:rsidR="005E4780" w:rsidRDefault="005E4780" w:rsidP="002F6659">
      <w:pPr>
        <w:rPr>
          <w:lang w:val="x-none"/>
        </w:rPr>
      </w:pPr>
    </w:p>
    <w:p w14:paraId="075E7D5D" w14:textId="77777777" w:rsidR="005E4780" w:rsidRDefault="005E4780" w:rsidP="002F6659">
      <w:pPr>
        <w:rPr>
          <w:lang w:val="x-none"/>
        </w:rPr>
        <w:sectPr w:rsidR="005E4780" w:rsidSect="001F4FCD">
          <w:headerReference w:type="first" r:id="rId171"/>
          <w:footerReference w:type="first" r:id="rId172"/>
          <w:pgSz w:w="11907" w:h="16840" w:code="9"/>
          <w:pgMar w:top="2466" w:right="2098" w:bottom="2127" w:left="2098" w:header="1899" w:footer="1899" w:gutter="0"/>
          <w:cols w:space="708"/>
          <w:titlePg/>
          <w:docGrid w:linePitch="360"/>
        </w:sectPr>
      </w:pPr>
    </w:p>
    <w:p w14:paraId="4EFC1939" w14:textId="77777777" w:rsidR="00A85B6D" w:rsidRPr="005C20A5" w:rsidRDefault="00A85B6D" w:rsidP="00A85B6D">
      <w:pPr>
        <w:pStyle w:val="Heading2-TOC"/>
      </w:pPr>
      <w:bookmarkStart w:id="129" w:name="_Hlk80715790"/>
      <w:r w:rsidRPr="005C20A5">
        <w:lastRenderedPageBreak/>
        <w:t xml:space="preserve">Section 3: Special account flows and budgeted financial </w:t>
      </w:r>
      <w:r w:rsidR="0059529C">
        <w:t>s</w:t>
      </w:r>
      <w:r w:rsidRPr="005C20A5">
        <w:t>tatements</w:t>
      </w:r>
    </w:p>
    <w:p w14:paraId="386081A4" w14:textId="77777777" w:rsidR="00A85B6D" w:rsidRPr="00806E22" w:rsidRDefault="00A85B6D" w:rsidP="00A85B6D">
      <w:pPr>
        <w:pStyle w:val="Heading3"/>
        <w:spacing w:before="120" w:after="120"/>
        <w:rPr>
          <w:rFonts w:ascii="Arial Bold" w:hAnsi="Arial Bold"/>
          <w:smallCaps w:val="0"/>
          <w:sz w:val="22"/>
          <w:lang w:val="en-AU"/>
        </w:rPr>
      </w:pPr>
      <w:bookmarkStart w:id="130" w:name="_Hlk153266527"/>
      <w:bookmarkEnd w:id="129"/>
      <w:r w:rsidRPr="005C20A5">
        <w:rPr>
          <w:rFonts w:ascii="Arial Bold" w:hAnsi="Arial Bold"/>
          <w:smallCaps w:val="0"/>
          <w:sz w:val="22"/>
        </w:rPr>
        <w:t>3.1</w:t>
      </w:r>
      <w:r w:rsidRPr="005C20A5">
        <w:rPr>
          <w:rFonts w:ascii="Arial Bold" w:hAnsi="Arial Bold"/>
          <w:smallCaps w:val="0"/>
          <w:sz w:val="22"/>
        </w:rPr>
        <w:tab/>
        <w:t>Special account flows</w:t>
      </w:r>
      <w:r w:rsidR="00806E22">
        <w:rPr>
          <w:rFonts w:ascii="Arial Bold" w:hAnsi="Arial Bold"/>
          <w:smallCaps w:val="0"/>
          <w:sz w:val="22"/>
          <w:lang w:val="en-AU"/>
        </w:rPr>
        <w:t xml:space="preserve"> and balances</w:t>
      </w:r>
    </w:p>
    <w:p w14:paraId="695A3390" w14:textId="77777777" w:rsidR="00A85B6D" w:rsidRDefault="00A85B6D" w:rsidP="00A85B6D">
      <w:pPr>
        <w:pStyle w:val="NoSpacing"/>
        <w:rPr>
          <w:rFonts w:ascii="Arial" w:hAnsi="Arial" w:cs="Arial"/>
          <w:b/>
        </w:rPr>
      </w:pPr>
      <w:bookmarkStart w:id="131" w:name="_Hlk153266560"/>
      <w:bookmarkEnd w:id="130"/>
      <w:r w:rsidRPr="009A7865">
        <w:rPr>
          <w:rFonts w:ascii="Arial" w:hAnsi="Arial" w:cs="Arial"/>
          <w:b/>
        </w:rPr>
        <w:t>Estimates of special account flows</w:t>
      </w:r>
    </w:p>
    <w:p w14:paraId="447903FD" w14:textId="77777777" w:rsidR="00A85B6D" w:rsidRPr="009A7865" w:rsidRDefault="00A85B6D" w:rsidP="00A85B6D">
      <w:pPr>
        <w:pStyle w:val="ChartandTableFootnote"/>
        <w:rPr>
          <w:lang w:val="en-AU"/>
        </w:rPr>
      </w:pPr>
    </w:p>
    <w:p w14:paraId="719AD13B" w14:textId="77777777" w:rsidR="00A85B6D" w:rsidRDefault="00A85B6D" w:rsidP="00A85B6D">
      <w:pPr>
        <w:pStyle w:val="NoSpacing"/>
        <w:rPr>
          <w:b/>
          <w:bCs/>
        </w:rPr>
      </w:pPr>
      <w:r w:rsidRPr="00314F06">
        <w:t xml:space="preserve">Special </w:t>
      </w:r>
      <w:r>
        <w:t>a</w:t>
      </w:r>
      <w:r w:rsidRPr="00314F06">
        <w:t xml:space="preserve">ccounts </w:t>
      </w:r>
      <w:r w:rsidRPr="00CE492B">
        <w:t xml:space="preserve">provide a means to set </w:t>
      </w:r>
      <w:r w:rsidR="002B4ABF" w:rsidRPr="00CE492B">
        <w:t>aside,</w:t>
      </w:r>
      <w:r w:rsidRPr="00CE492B">
        <w:t xml:space="preserve"> and record amounts used for specified purposes. Table 3.1</w:t>
      </w:r>
      <w:r>
        <w:t xml:space="preserve"> </w:t>
      </w:r>
      <w:r w:rsidRPr="00CE492B">
        <w:t xml:space="preserve">shows the expected additions (receipts) and reductions (payments) for each account used by the Department of </w:t>
      </w:r>
      <w:r w:rsidRPr="00AE655B">
        <w:t xml:space="preserve">Agriculture, </w:t>
      </w:r>
      <w:r>
        <w:t>Fisheries and Forestry</w:t>
      </w:r>
      <w:r w:rsidRPr="00AE655B">
        <w:rPr>
          <w:b/>
          <w:bCs/>
        </w:rPr>
        <w:t>.</w:t>
      </w:r>
    </w:p>
    <w:bookmarkEnd w:id="131"/>
    <w:p w14:paraId="5B59B9D8" w14:textId="77777777" w:rsidR="00A85B6D" w:rsidRPr="00431387" w:rsidRDefault="00A85B6D" w:rsidP="00A85B6D">
      <w:pPr>
        <w:pStyle w:val="NoSpacing"/>
        <w:rPr>
          <w:b/>
          <w:bCs/>
          <w:sz w:val="16"/>
          <w:szCs w:val="16"/>
        </w:rPr>
      </w:pPr>
    </w:p>
    <w:p w14:paraId="1C3B8596" w14:textId="77777777" w:rsidR="00A85B6D" w:rsidRPr="00A85B6D" w:rsidRDefault="00A85B6D" w:rsidP="00A85B6D">
      <w:pPr>
        <w:pStyle w:val="Heading5"/>
        <w:rPr>
          <w:b/>
          <w:i w:val="0"/>
          <w:szCs w:val="20"/>
          <w:lang w:eastAsia="x-none"/>
        </w:rPr>
      </w:pPr>
      <w:r w:rsidRPr="00B61122">
        <w:rPr>
          <w:b/>
          <w:i w:val="0"/>
          <w:szCs w:val="20"/>
          <w:lang w:eastAsia="x-none"/>
        </w:rPr>
        <w:t xml:space="preserve">Table 3.1: Estimates of special account flows and </w:t>
      </w:r>
      <w:r w:rsidRPr="00A85B6D">
        <w:rPr>
          <w:b/>
          <w:i w:val="0"/>
          <w:szCs w:val="20"/>
          <w:lang w:eastAsia="x-none"/>
        </w:rPr>
        <w:t xml:space="preserve">balances </w:t>
      </w:r>
    </w:p>
    <w:p w14:paraId="32809778" w14:textId="77777777" w:rsidR="00A85B6D" w:rsidRPr="00A85B6D" w:rsidRDefault="005E17FF" w:rsidP="00A85B6D">
      <w:pPr>
        <w:pStyle w:val="TableHeading"/>
        <w:spacing w:before="0" w:after="0"/>
        <w:rPr>
          <w:szCs w:val="22"/>
        </w:rPr>
      </w:pPr>
      <w:r>
        <w:rPr>
          <w:szCs w:val="22"/>
        </w:rPr>
        <w:pict w14:anchorId="0C8456C1">
          <v:shape id="_x0000_i1057" type="#_x0000_t75" style="width:385.05pt;height:233.55pt">
            <v:imagedata r:id="rId173" o:title=""/>
          </v:shape>
        </w:pict>
      </w:r>
    </w:p>
    <w:p w14:paraId="0A3FB77B" w14:textId="77777777" w:rsidR="002F6659" w:rsidRDefault="002F6659" w:rsidP="00A85B6D">
      <w:pPr>
        <w:pStyle w:val="TableGraphic"/>
      </w:pPr>
    </w:p>
    <w:p w14:paraId="496E97D7" w14:textId="77777777" w:rsidR="00A85B6D" w:rsidRPr="002E739F" w:rsidRDefault="00A85B6D" w:rsidP="00A85B6D">
      <w:pPr>
        <w:pStyle w:val="Source"/>
        <w:tabs>
          <w:tab w:val="clear" w:pos="284"/>
          <w:tab w:val="left" w:pos="0"/>
        </w:tabs>
        <w:rPr>
          <w:lang w:val="en-AU"/>
        </w:rPr>
      </w:pPr>
      <w:r w:rsidRPr="002E739F">
        <w:rPr>
          <w:lang w:val="en-AU"/>
        </w:rPr>
        <w:t xml:space="preserve">The following Administered special accounts are appropriated under </w:t>
      </w:r>
      <w:r w:rsidRPr="002E739F">
        <w:rPr>
          <w:i/>
          <w:iCs/>
          <w:lang w:val="en-AU"/>
        </w:rPr>
        <w:t>Public Governance, Performance and Accountability Act 2013</w:t>
      </w:r>
      <w:r w:rsidRPr="002E739F">
        <w:rPr>
          <w:lang w:val="en-AU"/>
        </w:rPr>
        <w:t xml:space="preserve"> section 80.</w:t>
      </w:r>
    </w:p>
    <w:p w14:paraId="32C3E8C0" w14:textId="77777777" w:rsidR="00A85B6D" w:rsidRPr="002E739F" w:rsidRDefault="00A85B6D" w:rsidP="00A85B6D">
      <w:pPr>
        <w:pStyle w:val="Source"/>
        <w:ind w:left="284" w:hanging="284"/>
        <w:rPr>
          <w:lang w:val="en-AU"/>
        </w:rPr>
      </w:pPr>
    </w:p>
    <w:p w14:paraId="20C4D8D5" w14:textId="77777777" w:rsidR="00A85B6D" w:rsidRPr="002E739F" w:rsidRDefault="00A85B6D" w:rsidP="00A85B6D">
      <w:pPr>
        <w:pStyle w:val="Source"/>
        <w:ind w:left="284" w:hanging="284"/>
        <w:rPr>
          <w:lang w:val="en-AU"/>
        </w:rPr>
      </w:pPr>
      <w:r w:rsidRPr="002E739F">
        <w:rPr>
          <w:lang w:val="en-AU"/>
        </w:rPr>
        <w:t>(a)</w:t>
      </w:r>
      <w:r w:rsidRPr="002E739F">
        <w:rPr>
          <w:lang w:val="en-AU"/>
        </w:rPr>
        <w:tab/>
      </w:r>
      <w:r w:rsidRPr="002E739F">
        <w:rPr>
          <w:u w:val="single"/>
          <w:lang w:val="en-AU"/>
        </w:rPr>
        <w:t>Agriculture Future Drought Resilience Special Account</w:t>
      </w:r>
      <w:r w:rsidRPr="002E739F">
        <w:rPr>
          <w:lang w:val="en-AU"/>
        </w:rPr>
        <w:t xml:space="preserve"> – Establishing Instrument: </w:t>
      </w:r>
      <w:r w:rsidRPr="002E739F">
        <w:rPr>
          <w:i/>
          <w:lang w:val="en-AU"/>
        </w:rPr>
        <w:t>Future Drought Fund Act 2019</w:t>
      </w:r>
      <w:r w:rsidRPr="002E739F">
        <w:rPr>
          <w:lang w:val="en-AU"/>
        </w:rPr>
        <w:t xml:space="preserve">, section 33. Purpose: </w:t>
      </w:r>
      <w:r w:rsidR="000E0429" w:rsidRPr="002E739F">
        <w:rPr>
          <w:lang w:val="en-AU"/>
        </w:rPr>
        <w:t xml:space="preserve">For the purpose </w:t>
      </w:r>
      <w:r w:rsidRPr="002E739F">
        <w:rPr>
          <w:lang w:val="en-AU"/>
        </w:rPr>
        <w:t xml:space="preserve">of making payments associated with projects, research, advice, service and technology that will work towards achieving drought resilience. </w:t>
      </w:r>
    </w:p>
    <w:p w14:paraId="3ABF1701" w14:textId="77777777" w:rsidR="00A85B6D" w:rsidRPr="002E739F" w:rsidRDefault="00A85B6D" w:rsidP="000E0429">
      <w:pPr>
        <w:pStyle w:val="Source"/>
        <w:ind w:left="284" w:hanging="284"/>
        <w:rPr>
          <w:lang w:val="en-AU"/>
        </w:rPr>
      </w:pPr>
      <w:r w:rsidRPr="002E739F">
        <w:rPr>
          <w:lang w:val="en-AU"/>
        </w:rPr>
        <w:t>(</w:t>
      </w:r>
      <w:r w:rsidR="00562B4F" w:rsidRPr="002E739F">
        <w:rPr>
          <w:lang w:val="en-AU"/>
        </w:rPr>
        <w:t>b</w:t>
      </w:r>
      <w:r w:rsidRPr="002E739F">
        <w:rPr>
          <w:lang w:val="en-AU"/>
        </w:rPr>
        <w:t>)</w:t>
      </w:r>
      <w:r w:rsidRPr="002E739F">
        <w:rPr>
          <w:lang w:val="en-AU"/>
        </w:rPr>
        <w:tab/>
      </w:r>
      <w:r w:rsidRPr="002E739F">
        <w:rPr>
          <w:u w:val="single"/>
          <w:lang w:val="en-AU"/>
        </w:rPr>
        <w:t>National Cattle Disease Eradication Account</w:t>
      </w:r>
      <w:r w:rsidRPr="002E739F">
        <w:rPr>
          <w:lang w:val="en-AU"/>
        </w:rPr>
        <w:t xml:space="preserve"> – Establishing Instrument: </w:t>
      </w:r>
      <w:r w:rsidRPr="002E739F">
        <w:rPr>
          <w:i/>
          <w:lang w:val="en-AU"/>
        </w:rPr>
        <w:t>National Cattle Disease Eradication Act 1991</w:t>
      </w:r>
      <w:r w:rsidRPr="002E739F">
        <w:rPr>
          <w:lang w:val="en-AU"/>
        </w:rPr>
        <w:t xml:space="preserve">, section 4. Purpose: </w:t>
      </w:r>
      <w:r w:rsidR="000E0429" w:rsidRPr="002E739F">
        <w:rPr>
          <w:lang w:val="en-AU"/>
        </w:rPr>
        <w:t xml:space="preserve">For the year ended </w:t>
      </w:r>
      <w:r w:rsidRPr="002E739F">
        <w:rPr>
          <w:lang w:val="en-AU"/>
        </w:rPr>
        <w:t>30</w:t>
      </w:r>
      <w:r w:rsidR="000E0429" w:rsidRPr="002E739F">
        <w:rPr>
          <w:lang w:val="en-AU"/>
        </w:rPr>
        <w:t> </w:t>
      </w:r>
      <w:r w:rsidRPr="002E739F">
        <w:rPr>
          <w:lang w:val="en-AU"/>
        </w:rPr>
        <w:t>June</w:t>
      </w:r>
      <w:r w:rsidR="000E0429" w:rsidRPr="002E739F">
        <w:rPr>
          <w:lang w:val="en-AU"/>
        </w:rPr>
        <w:t> </w:t>
      </w:r>
      <w:r w:rsidRPr="002E739F">
        <w:rPr>
          <w:lang w:val="en-AU"/>
        </w:rPr>
        <w:t>202</w:t>
      </w:r>
      <w:r w:rsidR="000E0429" w:rsidRPr="002E739F">
        <w:rPr>
          <w:lang w:val="en-AU"/>
        </w:rPr>
        <w:t>3</w:t>
      </w:r>
      <w:r w:rsidRPr="002E739F">
        <w:rPr>
          <w:lang w:val="en-AU"/>
        </w:rPr>
        <w:t>, the total balance carried to the next period was $15</w:t>
      </w:r>
      <w:r w:rsidR="00D4401D">
        <w:rPr>
          <w:lang w:val="en-AU"/>
        </w:rPr>
        <w:t>,</w:t>
      </w:r>
      <w:r w:rsidRPr="002E739F">
        <w:rPr>
          <w:lang w:val="en-AU"/>
        </w:rPr>
        <w:t>161 (202</w:t>
      </w:r>
      <w:r w:rsidR="000E0429" w:rsidRPr="002E739F">
        <w:rPr>
          <w:lang w:val="en-AU"/>
        </w:rPr>
        <w:t>2</w:t>
      </w:r>
      <w:r w:rsidRPr="002E739F">
        <w:rPr>
          <w:lang w:val="en-AU"/>
        </w:rPr>
        <w:t>: $15</w:t>
      </w:r>
      <w:r w:rsidR="00D4401D">
        <w:rPr>
          <w:lang w:val="en-AU"/>
        </w:rPr>
        <w:t>,</w:t>
      </w:r>
      <w:r w:rsidRPr="002E739F">
        <w:rPr>
          <w:lang w:val="en-AU"/>
        </w:rPr>
        <w:t xml:space="preserve">161). </w:t>
      </w:r>
      <w:r w:rsidR="00A8434B">
        <w:rPr>
          <w:lang w:val="en-AU"/>
        </w:rPr>
        <w:t xml:space="preserve">A payment is estimated to be made in 2023–24 of </w:t>
      </w:r>
      <w:r w:rsidR="00A8434B">
        <w:rPr>
          <w:lang w:val="en-AU"/>
        </w:rPr>
        <w:br/>
        <w:t>$15</w:t>
      </w:r>
      <w:r w:rsidR="00D4401D">
        <w:rPr>
          <w:lang w:val="en-AU"/>
        </w:rPr>
        <w:t>,</w:t>
      </w:r>
      <w:r w:rsidR="00A8434B">
        <w:rPr>
          <w:lang w:val="en-AU"/>
        </w:rPr>
        <w:t xml:space="preserve">161 </w:t>
      </w:r>
      <w:r w:rsidR="001578F1">
        <w:rPr>
          <w:lang w:val="en-AU"/>
        </w:rPr>
        <w:t xml:space="preserve">and the </w:t>
      </w:r>
      <w:r w:rsidR="00A8434B">
        <w:rPr>
          <w:lang w:val="en-AU"/>
        </w:rPr>
        <w:t xml:space="preserve">estimated balance as at end of 30 June 2024 will be nil. </w:t>
      </w:r>
      <w:r w:rsidR="000E0429" w:rsidRPr="002E739F">
        <w:rPr>
          <w:lang w:val="en-AU"/>
        </w:rPr>
        <w:t xml:space="preserve">For the purposes of </w:t>
      </w:r>
      <w:r w:rsidR="00756EFB">
        <w:rPr>
          <w:lang w:val="en-AU"/>
        </w:rPr>
        <w:t>the eradication of any disease of cattle that is endemic in Australia.</w:t>
      </w:r>
    </w:p>
    <w:p w14:paraId="4FE260F9" w14:textId="77777777" w:rsidR="00A85B6D" w:rsidRPr="002E739F" w:rsidRDefault="00A85B6D" w:rsidP="00A85B6D">
      <w:pPr>
        <w:pStyle w:val="Source"/>
        <w:ind w:left="284" w:hanging="284"/>
        <w:rPr>
          <w:rStyle w:val="ChartandTableFootnoteChar"/>
        </w:rPr>
      </w:pPr>
    </w:p>
    <w:p w14:paraId="3AAF019B" w14:textId="77777777" w:rsidR="00A85B6D" w:rsidRPr="002E739F" w:rsidRDefault="00A85B6D" w:rsidP="00A85B6D">
      <w:pPr>
        <w:pStyle w:val="Source"/>
        <w:ind w:left="284" w:hanging="284"/>
        <w:rPr>
          <w:rStyle w:val="ChartandTableFootnoteChar"/>
          <w:lang w:val="en-AU"/>
        </w:rPr>
      </w:pPr>
      <w:r w:rsidRPr="002E739F">
        <w:rPr>
          <w:rStyle w:val="ChartandTableFootnoteChar"/>
        </w:rPr>
        <w:t>Continued on following page</w:t>
      </w:r>
    </w:p>
    <w:p w14:paraId="66DD6648" w14:textId="77777777" w:rsidR="00A85B6D" w:rsidRPr="002E739F" w:rsidRDefault="00A85B6D" w:rsidP="00A85B6D"/>
    <w:p w14:paraId="56A9C33A" w14:textId="77777777" w:rsidR="005D748C" w:rsidRPr="002E739F" w:rsidRDefault="005D748C" w:rsidP="00A85B6D">
      <w:pPr>
        <w:pStyle w:val="Source"/>
        <w:ind w:left="284" w:hanging="284"/>
        <w:rPr>
          <w:rStyle w:val="ChartandTableFootnoteChar"/>
          <w:lang w:val="en-AU"/>
        </w:rPr>
      </w:pPr>
    </w:p>
    <w:p w14:paraId="49B37790" w14:textId="77777777" w:rsidR="005D748C" w:rsidRPr="002E739F" w:rsidRDefault="005D748C" w:rsidP="00A85B6D">
      <w:pPr>
        <w:pStyle w:val="Source"/>
        <w:ind w:left="284" w:hanging="284"/>
        <w:rPr>
          <w:rStyle w:val="ChartandTableFootnoteChar"/>
          <w:lang w:val="en-AU"/>
        </w:rPr>
      </w:pPr>
    </w:p>
    <w:p w14:paraId="04FEB3F2" w14:textId="77777777" w:rsidR="005D748C" w:rsidRPr="002E739F" w:rsidRDefault="005D748C" w:rsidP="00A85B6D">
      <w:pPr>
        <w:pStyle w:val="Source"/>
        <w:ind w:left="284" w:hanging="284"/>
        <w:rPr>
          <w:rStyle w:val="ChartandTableFootnoteChar"/>
          <w:lang w:val="en-AU"/>
        </w:rPr>
      </w:pPr>
    </w:p>
    <w:p w14:paraId="3A49FC38" w14:textId="77777777" w:rsidR="00F206B1" w:rsidRPr="00F206B1" w:rsidRDefault="00F206B1" w:rsidP="00F206B1">
      <w:pPr>
        <w:spacing w:after="0"/>
        <w:rPr>
          <w:rFonts w:ascii="Arial" w:hAnsi="Arial" w:cs="Arial"/>
          <w:b/>
          <w:bCs/>
        </w:rPr>
      </w:pPr>
      <w:r w:rsidRPr="00F206B1">
        <w:rPr>
          <w:rFonts w:ascii="Arial" w:hAnsi="Arial" w:cs="Arial"/>
          <w:b/>
          <w:bCs/>
        </w:rPr>
        <w:lastRenderedPageBreak/>
        <w:t xml:space="preserve">Table 3.1: Estimates of special account flows and balances (continued) </w:t>
      </w:r>
    </w:p>
    <w:p w14:paraId="435DB7C0" w14:textId="77777777" w:rsidR="00F206B1" w:rsidRDefault="00F206B1" w:rsidP="00A85B6D">
      <w:pPr>
        <w:pStyle w:val="Source"/>
        <w:ind w:left="284" w:hanging="284"/>
        <w:rPr>
          <w:rStyle w:val="ChartandTableFootnoteChar"/>
          <w:lang w:val="en-AU"/>
        </w:rPr>
      </w:pPr>
    </w:p>
    <w:p w14:paraId="7D5F1E8F" w14:textId="77777777" w:rsidR="00A85B6D" w:rsidRPr="002E739F" w:rsidRDefault="00A85B6D" w:rsidP="009104C0">
      <w:pPr>
        <w:pStyle w:val="Source"/>
        <w:ind w:left="720" w:hanging="720"/>
        <w:rPr>
          <w:rFonts w:cs="Arial"/>
          <w:szCs w:val="16"/>
          <w:lang w:val="en-AU"/>
        </w:rPr>
      </w:pPr>
      <w:r w:rsidRPr="002E739F">
        <w:rPr>
          <w:rStyle w:val="ChartandTableFootnoteChar"/>
          <w:lang w:val="en-AU"/>
        </w:rPr>
        <w:t>Note:</w:t>
      </w:r>
      <w:r w:rsidR="009104C0">
        <w:rPr>
          <w:rStyle w:val="ChartandTableFootnoteChar"/>
          <w:lang w:val="en-AU"/>
        </w:rPr>
        <w:tab/>
      </w:r>
      <w:r w:rsidRPr="002E739F">
        <w:rPr>
          <w:rStyle w:val="ChartandTableFootnoteChar"/>
          <w:u w:val="single"/>
        </w:rPr>
        <w:t>Natural Resources Management</w:t>
      </w:r>
      <w:r w:rsidR="000E0429" w:rsidRPr="002E739F">
        <w:rPr>
          <w:rStyle w:val="ChartandTableFootnoteChar"/>
          <w:u w:val="single"/>
          <w:lang w:val="en-AU"/>
        </w:rPr>
        <w:t xml:space="preserve"> Account</w:t>
      </w:r>
      <w:r w:rsidRPr="002E739F">
        <w:rPr>
          <w:rStyle w:val="ChartandTableFootnoteChar"/>
          <w:i/>
        </w:rPr>
        <w:t xml:space="preserve"> </w:t>
      </w:r>
      <w:r w:rsidRPr="002E739F">
        <w:rPr>
          <w:rStyle w:val="ChartandTableFootnoteChar"/>
          <w:lang w:val="en-AU"/>
        </w:rPr>
        <w:t xml:space="preserve">– </w:t>
      </w:r>
      <w:r w:rsidRPr="002E739F">
        <w:rPr>
          <w:rStyle w:val="ChartandTableFootnoteChar"/>
          <w:rFonts w:cs="Arial"/>
          <w:szCs w:val="16"/>
        </w:rPr>
        <w:t xml:space="preserve">Establishing Instrument: </w:t>
      </w:r>
      <w:r w:rsidRPr="002E739F">
        <w:rPr>
          <w:rStyle w:val="ChartandTableFootnoteChar"/>
          <w:rFonts w:cs="Arial"/>
          <w:i/>
          <w:szCs w:val="16"/>
        </w:rPr>
        <w:t>Natural Resources Management (Financial Assistance) Act 1992</w:t>
      </w:r>
      <w:r w:rsidRPr="002E739F">
        <w:rPr>
          <w:rStyle w:val="ChartandTableFootnoteChar"/>
          <w:rFonts w:cs="Arial"/>
          <w:i/>
          <w:szCs w:val="16"/>
          <w:lang w:val="en-AU"/>
        </w:rPr>
        <w:t xml:space="preserve"> </w:t>
      </w:r>
      <w:r w:rsidRPr="002E739F">
        <w:rPr>
          <w:rStyle w:val="ChartandTableFootnoteChar"/>
          <w:rFonts w:cs="Arial"/>
          <w:szCs w:val="16"/>
          <w:lang w:val="en-AU"/>
        </w:rPr>
        <w:t>section</w:t>
      </w:r>
      <w:r w:rsidRPr="002E739F">
        <w:rPr>
          <w:rFonts w:cs="Arial"/>
          <w:szCs w:val="16"/>
        </w:rPr>
        <w:t> </w:t>
      </w:r>
      <w:r w:rsidRPr="002E739F">
        <w:rPr>
          <w:rStyle w:val="ChartandTableFootnoteChar"/>
          <w:rFonts w:cs="Arial"/>
          <w:szCs w:val="16"/>
          <w:lang w:val="en-AU"/>
        </w:rPr>
        <w:t xml:space="preserve">11. </w:t>
      </w:r>
      <w:r w:rsidRPr="002E739F">
        <w:rPr>
          <w:rFonts w:cs="Arial"/>
          <w:szCs w:val="16"/>
          <w:lang w:val="en-AU"/>
        </w:rPr>
        <w:t xml:space="preserve">Purpose: </w:t>
      </w:r>
      <w:r w:rsidR="000E0429" w:rsidRPr="002E739F">
        <w:rPr>
          <w:rFonts w:cs="Arial"/>
          <w:szCs w:val="16"/>
          <w:lang w:val="en-AU"/>
        </w:rPr>
        <w:t>For the year ended 30 June 2023, the account had a nil balance and there were no transactions debited or credited to it during the current or prior reporting period. For the purposes of granting financial assistance in connection with projects relating to natural resources management</w:t>
      </w:r>
      <w:r w:rsidRPr="002E739F">
        <w:rPr>
          <w:rFonts w:cs="Arial"/>
          <w:szCs w:val="16"/>
          <w:lang w:val="en-AU"/>
        </w:rPr>
        <w:t>.</w:t>
      </w:r>
    </w:p>
    <w:p w14:paraId="45243DAC" w14:textId="77777777" w:rsidR="000E0429" w:rsidRPr="002E739F" w:rsidRDefault="000E0429" w:rsidP="00A85B6D">
      <w:pPr>
        <w:pStyle w:val="Source"/>
        <w:tabs>
          <w:tab w:val="clear" w:pos="284"/>
          <w:tab w:val="left" w:pos="0"/>
        </w:tabs>
        <w:rPr>
          <w:lang w:val="en-AU"/>
        </w:rPr>
      </w:pPr>
    </w:p>
    <w:p w14:paraId="1A5ED4B7" w14:textId="77777777" w:rsidR="00A85B6D" w:rsidRPr="002E739F" w:rsidRDefault="00A85B6D" w:rsidP="00A85B6D">
      <w:pPr>
        <w:pStyle w:val="Source"/>
        <w:tabs>
          <w:tab w:val="clear" w:pos="284"/>
          <w:tab w:val="left" w:pos="0"/>
        </w:tabs>
        <w:rPr>
          <w:lang w:val="en-AU"/>
        </w:rPr>
      </w:pPr>
      <w:r w:rsidRPr="002E739F">
        <w:rPr>
          <w:lang w:val="en-AU"/>
        </w:rPr>
        <w:t xml:space="preserve">The following Departmental special accounts are appropriated under </w:t>
      </w:r>
      <w:r w:rsidRPr="002E739F">
        <w:rPr>
          <w:i/>
          <w:iCs/>
          <w:lang w:val="en-AU"/>
        </w:rPr>
        <w:t>Public Governance, Performance and Accountability Act 2013</w:t>
      </w:r>
      <w:r w:rsidRPr="002E739F">
        <w:rPr>
          <w:lang w:val="en-AU"/>
        </w:rPr>
        <w:t xml:space="preserve"> section 78.</w:t>
      </w:r>
    </w:p>
    <w:p w14:paraId="4313332B" w14:textId="77777777" w:rsidR="00A85B6D" w:rsidRPr="002E739F" w:rsidRDefault="00A85B6D" w:rsidP="00A85B6D">
      <w:pPr>
        <w:pStyle w:val="Source"/>
        <w:tabs>
          <w:tab w:val="clear" w:pos="284"/>
          <w:tab w:val="left" w:pos="0"/>
        </w:tabs>
        <w:rPr>
          <w:lang w:val="en-AU"/>
        </w:rPr>
      </w:pPr>
    </w:p>
    <w:p w14:paraId="529EC56C" w14:textId="77777777" w:rsidR="00A85B6D" w:rsidRPr="002E739F" w:rsidRDefault="00A85B6D" w:rsidP="00A85B6D">
      <w:pPr>
        <w:pStyle w:val="Source"/>
        <w:ind w:left="284" w:hanging="284"/>
        <w:rPr>
          <w:lang w:val="en-AU"/>
        </w:rPr>
      </w:pPr>
      <w:r w:rsidRPr="002E739F">
        <w:rPr>
          <w:lang w:val="en-AU"/>
        </w:rPr>
        <w:t>(</w:t>
      </w:r>
      <w:r w:rsidR="000E0429" w:rsidRPr="002E739F">
        <w:rPr>
          <w:lang w:val="en-AU"/>
        </w:rPr>
        <w:t>c</w:t>
      </w:r>
      <w:r w:rsidRPr="002E739F">
        <w:rPr>
          <w:lang w:val="en-AU"/>
        </w:rPr>
        <w:t>)</w:t>
      </w:r>
      <w:r w:rsidRPr="002E739F">
        <w:rPr>
          <w:lang w:val="en-AU"/>
        </w:rPr>
        <w:tab/>
      </w:r>
      <w:r w:rsidRPr="002E739F">
        <w:rPr>
          <w:u w:val="single"/>
          <w:lang w:val="en-AU"/>
        </w:rPr>
        <w:t>Biosecurity, Imported Food and Export Certification Special Account 2020</w:t>
      </w:r>
      <w:r w:rsidRPr="002E739F">
        <w:rPr>
          <w:lang w:val="en-AU"/>
        </w:rPr>
        <w:t xml:space="preserve"> – Establishing Instrument: PGPA Act Determination (</w:t>
      </w:r>
      <w:r w:rsidRPr="002E739F">
        <w:rPr>
          <w:i/>
          <w:lang w:val="en-AU"/>
        </w:rPr>
        <w:t>Biosecurity, Imported Food and Export Certification Special Account 2020)</w:t>
      </w:r>
      <w:r w:rsidRPr="002E739F">
        <w:rPr>
          <w:lang w:val="en-AU"/>
        </w:rPr>
        <w:t xml:space="preserve">. </w:t>
      </w:r>
      <w:r w:rsidR="004E0267" w:rsidRPr="002E739F">
        <w:rPr>
          <w:lang w:val="en-AU"/>
        </w:rPr>
        <w:t xml:space="preserve">Purpose: </w:t>
      </w:r>
      <w:r w:rsidRPr="002E739F">
        <w:rPr>
          <w:lang w:val="en-AU"/>
        </w:rPr>
        <w:t>This special account commenced on 3 September 2020. An amount equal to the closing balance of the Australian Quarantine and Inspection Service Special Account was credited into the new special account on 3 September 2020. For</w:t>
      </w:r>
      <w:r w:rsidR="004E0267" w:rsidRPr="002E739F">
        <w:rPr>
          <w:lang w:val="en-AU"/>
        </w:rPr>
        <w:t xml:space="preserve"> the proposes of </w:t>
      </w:r>
      <w:r w:rsidRPr="002E739F">
        <w:rPr>
          <w:lang w:val="en-AU"/>
        </w:rPr>
        <w:t xml:space="preserve">providing biosecurity, inspection and certification services for: passengers, cargo, mail, animals, plants and animal or plant products arriving in Australian and agricultural products </w:t>
      </w:r>
      <w:r w:rsidR="004E0267" w:rsidRPr="002E739F">
        <w:rPr>
          <w:lang w:val="en-AU"/>
        </w:rPr>
        <w:t xml:space="preserve">and food </w:t>
      </w:r>
      <w:r w:rsidRPr="002E739F">
        <w:rPr>
          <w:lang w:val="en-AU"/>
        </w:rPr>
        <w:t>exported from Australia.</w:t>
      </w:r>
    </w:p>
    <w:p w14:paraId="3008A10B" w14:textId="77777777" w:rsidR="00A85B6D" w:rsidRPr="002E739F" w:rsidRDefault="00A85B6D" w:rsidP="00A85B6D">
      <w:pPr>
        <w:pStyle w:val="Source"/>
        <w:tabs>
          <w:tab w:val="clear" w:pos="284"/>
          <w:tab w:val="left" w:pos="0"/>
        </w:tabs>
        <w:rPr>
          <w:lang w:val="en-AU"/>
        </w:rPr>
      </w:pPr>
    </w:p>
    <w:p w14:paraId="5616F08C" w14:textId="77777777" w:rsidR="00A85B6D" w:rsidRPr="002E739F" w:rsidRDefault="00A85B6D" w:rsidP="00A85B6D">
      <w:pPr>
        <w:pStyle w:val="Source"/>
        <w:tabs>
          <w:tab w:val="clear" w:pos="284"/>
          <w:tab w:val="left" w:pos="0"/>
        </w:tabs>
        <w:rPr>
          <w:lang w:val="en-AU"/>
        </w:rPr>
      </w:pPr>
      <w:r w:rsidRPr="002E739F">
        <w:rPr>
          <w:lang w:val="en-AU"/>
        </w:rPr>
        <w:t xml:space="preserve">The following Departmental special accounts are appropriated under </w:t>
      </w:r>
      <w:r w:rsidRPr="002E739F">
        <w:rPr>
          <w:i/>
          <w:iCs/>
          <w:lang w:val="en-AU"/>
        </w:rPr>
        <w:t>Public Governance, Performance and Accountability Act 2013</w:t>
      </w:r>
      <w:r w:rsidRPr="002E739F">
        <w:rPr>
          <w:lang w:val="en-AU"/>
        </w:rPr>
        <w:t xml:space="preserve"> section 80.</w:t>
      </w:r>
    </w:p>
    <w:p w14:paraId="491704A0" w14:textId="77777777" w:rsidR="00A85B6D" w:rsidRPr="002E739F" w:rsidRDefault="00A85B6D" w:rsidP="00A85B6D">
      <w:pPr>
        <w:pStyle w:val="Source"/>
        <w:ind w:left="284" w:hanging="284"/>
        <w:rPr>
          <w:lang w:val="en-AU"/>
        </w:rPr>
      </w:pPr>
    </w:p>
    <w:p w14:paraId="131938D5" w14:textId="77777777" w:rsidR="00A85B6D" w:rsidRPr="002E739F" w:rsidRDefault="00A85B6D" w:rsidP="004E0267">
      <w:pPr>
        <w:pStyle w:val="Source"/>
        <w:ind w:left="284" w:hanging="284"/>
        <w:rPr>
          <w:lang w:val="en-AU"/>
        </w:rPr>
      </w:pPr>
      <w:r w:rsidRPr="002E739F">
        <w:rPr>
          <w:lang w:val="en-AU"/>
        </w:rPr>
        <w:t>(</w:t>
      </w:r>
      <w:r w:rsidR="000E0429" w:rsidRPr="002E739F">
        <w:rPr>
          <w:lang w:val="en-AU"/>
        </w:rPr>
        <w:t>d</w:t>
      </w:r>
      <w:r w:rsidRPr="002E739F">
        <w:rPr>
          <w:lang w:val="en-AU"/>
        </w:rPr>
        <w:t>)</w:t>
      </w:r>
      <w:r w:rsidRPr="002E739F">
        <w:rPr>
          <w:lang w:val="en-AU"/>
        </w:rPr>
        <w:tab/>
      </w:r>
      <w:r w:rsidRPr="002E739F">
        <w:rPr>
          <w:u w:val="single"/>
          <w:lang w:val="en-AU"/>
        </w:rPr>
        <w:t>National Residue Survey Account</w:t>
      </w:r>
      <w:r w:rsidRPr="002E739F">
        <w:rPr>
          <w:lang w:val="en-AU"/>
        </w:rPr>
        <w:t xml:space="preserve"> – Establishing Instrument: </w:t>
      </w:r>
      <w:r w:rsidRPr="002E739F">
        <w:rPr>
          <w:i/>
          <w:lang w:val="en-AU"/>
        </w:rPr>
        <w:t>National Residue Survey Administration Act 1992</w:t>
      </w:r>
      <w:r w:rsidRPr="002E739F">
        <w:rPr>
          <w:lang w:val="en-AU"/>
        </w:rPr>
        <w:t xml:space="preserve">; section 6(1). Purpose: </w:t>
      </w:r>
      <w:r w:rsidR="004E0267" w:rsidRPr="002E739F">
        <w:rPr>
          <w:lang w:val="en-AU"/>
        </w:rPr>
        <w:t>For the purposes of conducting national residue surveys and to provide for collection of the National Residue Survey levy imposed by various acts. The department held $0.016 million in term deposits as a result of investments made under section 58 of the PGPA Act. This includes amounts realised and automatically reinvested in term deposits</w:t>
      </w:r>
      <w:r w:rsidRPr="002E739F">
        <w:rPr>
          <w:lang w:val="en-AU"/>
        </w:rPr>
        <w:t>.</w:t>
      </w:r>
    </w:p>
    <w:p w14:paraId="49A5FA87" w14:textId="77777777" w:rsidR="004E0267" w:rsidRPr="002E739F" w:rsidRDefault="004E0267" w:rsidP="004E0267">
      <w:pPr>
        <w:pStyle w:val="Source"/>
        <w:ind w:left="284" w:hanging="284"/>
        <w:rPr>
          <w:lang w:val="en-AU"/>
        </w:rPr>
      </w:pPr>
    </w:p>
    <w:p w14:paraId="7F88DAE4" w14:textId="77777777" w:rsidR="00C263F3" w:rsidRDefault="00C263F3" w:rsidP="00A85B6D"/>
    <w:p w14:paraId="40425277" w14:textId="77777777" w:rsidR="00C263F3" w:rsidRDefault="00C263F3" w:rsidP="00A85B6D">
      <w:pPr>
        <w:sectPr w:rsidR="00C263F3" w:rsidSect="001F4FCD">
          <w:headerReference w:type="default" r:id="rId174"/>
          <w:footerReference w:type="default" r:id="rId175"/>
          <w:headerReference w:type="first" r:id="rId176"/>
          <w:footerReference w:type="first" r:id="rId177"/>
          <w:pgSz w:w="11907" w:h="16840" w:code="9"/>
          <w:pgMar w:top="2466" w:right="2098" w:bottom="2127" w:left="2098" w:header="1899" w:footer="1899" w:gutter="0"/>
          <w:cols w:space="708"/>
          <w:titlePg/>
          <w:docGrid w:linePitch="360"/>
        </w:sectPr>
      </w:pPr>
    </w:p>
    <w:p w14:paraId="4B627FF6" w14:textId="77777777" w:rsidR="00A85B6D" w:rsidRPr="005C20A5" w:rsidRDefault="00A85B6D" w:rsidP="00A85B6D">
      <w:pPr>
        <w:pStyle w:val="Heading3"/>
        <w:spacing w:before="120" w:after="120"/>
        <w:rPr>
          <w:rFonts w:ascii="Arial Bold" w:hAnsi="Arial Bold"/>
          <w:smallCaps w:val="0"/>
          <w:sz w:val="22"/>
        </w:rPr>
      </w:pPr>
      <w:bookmarkStart w:id="132" w:name="_Hlk155251936"/>
      <w:r w:rsidRPr="005C20A5">
        <w:rPr>
          <w:rFonts w:ascii="Arial Bold" w:hAnsi="Arial Bold"/>
          <w:smallCaps w:val="0"/>
          <w:sz w:val="22"/>
        </w:rPr>
        <w:lastRenderedPageBreak/>
        <w:t>3.2</w:t>
      </w:r>
      <w:r w:rsidRPr="005C20A5">
        <w:rPr>
          <w:rFonts w:ascii="Arial Bold" w:hAnsi="Arial Bold"/>
          <w:smallCaps w:val="0"/>
          <w:sz w:val="22"/>
        </w:rPr>
        <w:tab/>
        <w:t>Budgeted financial statements</w:t>
      </w:r>
    </w:p>
    <w:p w14:paraId="1CD3ED51" w14:textId="77777777" w:rsidR="00A85B6D" w:rsidRPr="005C20A5" w:rsidRDefault="00A85B6D" w:rsidP="00A85B6D">
      <w:pPr>
        <w:pStyle w:val="Heading4"/>
        <w:tabs>
          <w:tab w:val="left" w:pos="709"/>
        </w:tabs>
        <w:spacing w:before="0"/>
        <w:rPr>
          <w:bCs w:val="0"/>
        </w:rPr>
      </w:pPr>
      <w:r w:rsidRPr="005C20A5">
        <w:rPr>
          <w:bCs w:val="0"/>
        </w:rPr>
        <w:t>3.2.1</w:t>
      </w:r>
      <w:r w:rsidRPr="005C20A5">
        <w:rPr>
          <w:bCs w:val="0"/>
        </w:rPr>
        <w:tab/>
      </w:r>
      <w:bookmarkStart w:id="133" w:name="_Hlk153269151"/>
      <w:r w:rsidRPr="005C20A5">
        <w:rPr>
          <w:bCs w:val="0"/>
        </w:rPr>
        <w:t>Analysis of budgeted financial statements</w:t>
      </w:r>
      <w:bookmarkEnd w:id="133"/>
    </w:p>
    <w:p w14:paraId="0943F3F4" w14:textId="77777777" w:rsidR="00A85B6D" w:rsidRDefault="00A85B6D" w:rsidP="00A85B6D">
      <w:r>
        <w:t>The financial statements incorporate all budget estimate changes since the</w:t>
      </w:r>
      <w:r>
        <w:br/>
        <w:t>2023–24 PBS. An analysis of the primary causes of the movements in the budgeted departmental financial statements and administered schedules is provided in the relevant sections. The 2023–24 PBS is used as the comparative figures in the analysis.</w:t>
      </w:r>
    </w:p>
    <w:p w14:paraId="0EF27B9C" w14:textId="77777777" w:rsidR="00A85B6D" w:rsidRPr="001E1C22" w:rsidRDefault="00A85B6D" w:rsidP="00A85B6D">
      <w:pPr>
        <w:pStyle w:val="Heading4"/>
      </w:pPr>
      <w:r w:rsidRPr="001E1C22">
        <w:rPr>
          <w:lang w:val="en-AU"/>
        </w:rPr>
        <w:t xml:space="preserve">3.2.2 </w:t>
      </w:r>
      <w:r w:rsidRPr="001E1C22">
        <w:t>Budgeted comprehensive departmental income statements</w:t>
      </w:r>
    </w:p>
    <w:p w14:paraId="077CCA58" w14:textId="77777777" w:rsidR="00900DBD" w:rsidRDefault="00900DBD" w:rsidP="00900DBD">
      <w:pPr>
        <w:spacing w:after="120" w:line="250" w:lineRule="exact"/>
        <w:ind w:right="57"/>
        <w:textAlignment w:val="baseline"/>
      </w:pPr>
      <w:bookmarkStart w:id="134" w:name="_Hlk155941844"/>
      <w:r>
        <w:t>Since PBS, estimated revenue from government in 2023–24 has increased by $64.8 million. The increase is mainly due to measures listed in Table 1.2.</w:t>
      </w:r>
    </w:p>
    <w:p w14:paraId="596B4E0F" w14:textId="77777777" w:rsidR="00900DBD" w:rsidRDefault="00900DBD" w:rsidP="00900DBD">
      <w:pPr>
        <w:spacing w:after="120" w:line="250" w:lineRule="exact"/>
        <w:ind w:right="57"/>
        <w:textAlignment w:val="baseline"/>
      </w:pPr>
      <w:r>
        <w:t>The own source revenue estimate in 2023–24 has increased by $104.5 million since PBS, mainly due to higher than anticipated revenue from the department’s cost recovered activities and external revenue receipts.</w:t>
      </w:r>
    </w:p>
    <w:p w14:paraId="049E8938" w14:textId="77777777" w:rsidR="00900DBD" w:rsidRDefault="00900DBD" w:rsidP="00900DBD">
      <w:pPr>
        <w:spacing w:after="120" w:line="250" w:lineRule="exact"/>
        <w:ind w:right="57"/>
        <w:textAlignment w:val="baseline"/>
      </w:pPr>
      <w:r>
        <w:t>The department is budgeting for a small pre-approved net operating loss of $8.1 million in 2023–24. The loss relates to delayed expenditure from prior years and is fully funded.</w:t>
      </w:r>
    </w:p>
    <w:p w14:paraId="5102CECF" w14:textId="77777777" w:rsidR="004F1C17" w:rsidRPr="00C226EF" w:rsidRDefault="00900DBD" w:rsidP="00900DBD">
      <w:pPr>
        <w:spacing w:after="120" w:line="250" w:lineRule="exact"/>
        <w:ind w:right="57"/>
        <w:textAlignment w:val="baseline"/>
      </w:pPr>
      <w:r>
        <w:t>The departmental balance sheet has incorporated the final 2022–23 position as published in the 2022–23 Annual Report</w:t>
      </w:r>
      <w:r w:rsidR="004F1C17" w:rsidRPr="00C226EF">
        <w:t>.</w:t>
      </w:r>
    </w:p>
    <w:bookmarkEnd w:id="134"/>
    <w:p w14:paraId="73C4AE24" w14:textId="77777777" w:rsidR="00A85B6D" w:rsidRPr="00890BEE" w:rsidRDefault="00A85B6D" w:rsidP="00A85B6D">
      <w:pPr>
        <w:pStyle w:val="Heading4"/>
        <w:rPr>
          <w:bCs w:val="0"/>
        </w:rPr>
      </w:pPr>
      <w:r w:rsidRPr="00EF1656">
        <w:rPr>
          <w:bCs w:val="0"/>
        </w:rPr>
        <w:t>3.2.3 Schedule of budgeted income and expenses</w:t>
      </w:r>
      <w:r w:rsidRPr="00890BEE">
        <w:rPr>
          <w:bCs w:val="0"/>
        </w:rPr>
        <w:t xml:space="preserve"> administered on behalf of the Government</w:t>
      </w:r>
    </w:p>
    <w:p w14:paraId="5B599E34" w14:textId="77777777" w:rsidR="00900DBD" w:rsidRDefault="00900DBD" w:rsidP="00900DBD">
      <w:pPr>
        <w:spacing w:after="120" w:line="250" w:lineRule="exact"/>
        <w:ind w:right="57"/>
        <w:textAlignment w:val="baseline"/>
      </w:pPr>
      <w:r>
        <w:t xml:space="preserve">It is estimated the department will receive own-source revenue administered on behalf of government of $888.6 million in 2023–24, an increase of $54.7 million since PBS. The increase is mainly due to higher levy revenue estimates. </w:t>
      </w:r>
    </w:p>
    <w:p w14:paraId="181705F0" w14:textId="77777777" w:rsidR="004F1C17" w:rsidRPr="00C226EF" w:rsidRDefault="00900DBD" w:rsidP="00900DBD">
      <w:pPr>
        <w:spacing w:after="120" w:line="250" w:lineRule="exact"/>
        <w:ind w:right="57"/>
        <w:textAlignment w:val="baseline"/>
      </w:pPr>
      <w:r>
        <w:t>Administered expenses are estimated to be $1,553.8 million in 2023–24, an increase of $131.0 million since PBS. The increase largely relates to movement of funds, other variations detailed in Table 1.3 and measures listed in Table 1.2</w:t>
      </w:r>
      <w:r w:rsidR="004F1C17" w:rsidRPr="00C226EF">
        <w:t>.</w:t>
      </w:r>
    </w:p>
    <w:p w14:paraId="464B81E2" w14:textId="77777777" w:rsidR="00A85B6D" w:rsidRPr="00890BEE" w:rsidRDefault="00A85B6D" w:rsidP="00A85B6D">
      <w:pPr>
        <w:pStyle w:val="Heading4"/>
        <w:rPr>
          <w:bCs w:val="0"/>
        </w:rPr>
      </w:pPr>
      <w:r w:rsidRPr="00890BEE">
        <w:rPr>
          <w:bCs w:val="0"/>
        </w:rPr>
        <w:t>3.2.4 Schedule of budgeted assets and liabilities administered on behalf of the</w:t>
      </w:r>
      <w:r w:rsidRPr="00890BEE">
        <w:t xml:space="preserve"> </w:t>
      </w:r>
      <w:r w:rsidRPr="00890BEE">
        <w:rPr>
          <w:bCs w:val="0"/>
        </w:rPr>
        <w:t>Government</w:t>
      </w:r>
    </w:p>
    <w:p w14:paraId="59C28FB2" w14:textId="77777777" w:rsidR="00C226EF" w:rsidRPr="00C226EF" w:rsidRDefault="00C226EF" w:rsidP="00C226EF">
      <w:pPr>
        <w:spacing w:after="120" w:line="250" w:lineRule="exact"/>
        <w:ind w:right="57"/>
        <w:textAlignment w:val="baseline"/>
      </w:pPr>
      <w:bookmarkStart w:id="135" w:name="_Hlk155941871"/>
      <w:r w:rsidRPr="00C226EF">
        <w:t xml:space="preserve">The value of administered net assets as </w:t>
      </w:r>
      <w:r>
        <w:t>at</w:t>
      </w:r>
      <w:r w:rsidRPr="00C226EF">
        <w:t xml:space="preserve"> 30</w:t>
      </w:r>
      <w:r>
        <w:t> </w:t>
      </w:r>
      <w:r w:rsidRPr="00C226EF">
        <w:t>June</w:t>
      </w:r>
      <w:r>
        <w:t> </w:t>
      </w:r>
      <w:r w:rsidRPr="00C226EF">
        <w:t>2024 is anticipated to be $74.1</w:t>
      </w:r>
      <w:r>
        <w:t> </w:t>
      </w:r>
      <w:r w:rsidRPr="00C226EF">
        <w:t>million higher than the estimate published in PBS. The increase is due to higher investments in corporate Commonwealth entities recognised in the 2022</w:t>
      </w:r>
      <w:r>
        <w:t>–</w:t>
      </w:r>
      <w:r w:rsidRPr="00C226EF">
        <w:t xml:space="preserve">23 financial year. </w:t>
      </w:r>
      <w:r w:rsidR="005E352F" w:rsidRPr="005E352F">
        <w:t>Offsetting this increase is lower trade and other receivables largely due to higher loan repayments recognised in 2022</w:t>
      </w:r>
      <w:r w:rsidR="005E352F">
        <w:t>–</w:t>
      </w:r>
      <w:r w:rsidR="005E352F" w:rsidRPr="005E352F">
        <w:t>23 financial year and higher payables estimates.</w:t>
      </w:r>
    </w:p>
    <w:p w14:paraId="180F7C47" w14:textId="77777777" w:rsidR="004F1C17" w:rsidRPr="00C226EF" w:rsidRDefault="00C226EF" w:rsidP="00C226EF">
      <w:pPr>
        <w:spacing w:after="120" w:line="250" w:lineRule="exact"/>
        <w:ind w:right="57"/>
        <w:textAlignment w:val="baseline"/>
      </w:pPr>
      <w:r w:rsidRPr="00C226EF">
        <w:t>The schedule of budgeted assets and liabilities administered on behalf of the Government has incorporated the final 2022</w:t>
      </w:r>
      <w:r>
        <w:t>–</w:t>
      </w:r>
      <w:r w:rsidRPr="00C226EF">
        <w:t>23 position as published in the 2022</w:t>
      </w:r>
      <w:r>
        <w:t>–</w:t>
      </w:r>
      <w:r w:rsidRPr="00C226EF">
        <w:t>23 Annual Report</w:t>
      </w:r>
      <w:r w:rsidR="004F1C17" w:rsidRPr="00C226EF">
        <w:t>.</w:t>
      </w:r>
    </w:p>
    <w:bookmarkEnd w:id="135"/>
    <w:p w14:paraId="251F76C1" w14:textId="77777777" w:rsidR="00A85B6D" w:rsidRPr="00A1255D" w:rsidRDefault="00A85B6D" w:rsidP="00A85B6D">
      <w:pPr>
        <w:rPr>
          <w:color w:val="FF0000"/>
        </w:rPr>
      </w:pPr>
    </w:p>
    <w:p w14:paraId="431B7E1D" w14:textId="77777777" w:rsidR="00A85B6D" w:rsidRPr="00A1255D" w:rsidRDefault="00A85B6D" w:rsidP="00A85B6D">
      <w:pPr>
        <w:rPr>
          <w:color w:val="FF0000"/>
        </w:rPr>
        <w:sectPr w:rsidR="00A85B6D" w:rsidRPr="00A1255D" w:rsidSect="001F4FCD">
          <w:headerReference w:type="first" r:id="rId178"/>
          <w:pgSz w:w="11907" w:h="16840" w:code="9"/>
          <w:pgMar w:top="2466" w:right="2098" w:bottom="2127" w:left="2098" w:header="1899" w:footer="1899" w:gutter="0"/>
          <w:cols w:space="708"/>
          <w:titlePg/>
          <w:docGrid w:linePitch="360"/>
        </w:sectPr>
      </w:pPr>
    </w:p>
    <w:bookmarkEnd w:id="132"/>
    <w:p w14:paraId="10C1FAA0" w14:textId="77777777" w:rsidR="00A85B6D" w:rsidRPr="00B61122" w:rsidRDefault="00A85B6D" w:rsidP="00A85B6D">
      <w:pPr>
        <w:pStyle w:val="Heading3"/>
        <w:spacing w:before="120" w:after="120"/>
        <w:rPr>
          <w:rFonts w:ascii="Arial Bold" w:hAnsi="Arial Bold"/>
          <w:smallCaps w:val="0"/>
          <w:sz w:val="22"/>
        </w:rPr>
      </w:pPr>
      <w:r w:rsidRPr="00B61122">
        <w:rPr>
          <w:rFonts w:ascii="Arial Bold" w:hAnsi="Arial Bold"/>
          <w:smallCaps w:val="0"/>
          <w:sz w:val="22"/>
        </w:rPr>
        <w:lastRenderedPageBreak/>
        <w:t>3.3</w:t>
      </w:r>
      <w:r w:rsidRPr="00B61122">
        <w:rPr>
          <w:rFonts w:ascii="Arial Bold" w:hAnsi="Arial Bold"/>
          <w:smallCaps w:val="0"/>
          <w:sz w:val="22"/>
        </w:rPr>
        <w:tab/>
        <w:t>Budgeted financial statements tables</w:t>
      </w:r>
    </w:p>
    <w:p w14:paraId="7CB888AA" w14:textId="77777777" w:rsidR="00A85B6D" w:rsidRPr="00B61122" w:rsidRDefault="00A85B6D" w:rsidP="003132A9">
      <w:pPr>
        <w:pStyle w:val="Heading5"/>
        <w:rPr>
          <w:b/>
          <w:i w:val="0"/>
          <w:szCs w:val="20"/>
          <w:lang w:eastAsia="x-none"/>
        </w:rPr>
      </w:pPr>
      <w:r w:rsidRPr="00B61122">
        <w:rPr>
          <w:b/>
          <w:i w:val="0"/>
          <w:szCs w:val="20"/>
          <w:lang w:eastAsia="x-none"/>
        </w:rPr>
        <w:t>Table 3.2: Comprehensive income statement (showing net cost of services) for the period ended 30 June</w:t>
      </w:r>
    </w:p>
    <w:p w14:paraId="4E5FD8F8" w14:textId="77777777" w:rsidR="00A85B6D" w:rsidRPr="00F74D63" w:rsidRDefault="005E17FF" w:rsidP="00F74D63">
      <w:pPr>
        <w:pStyle w:val="TableHeading"/>
        <w:spacing w:before="0" w:after="0"/>
        <w:rPr>
          <w:szCs w:val="22"/>
        </w:rPr>
      </w:pPr>
      <w:r w:rsidRPr="00F74D63">
        <w:rPr>
          <w:szCs w:val="22"/>
        </w:rPr>
        <w:pict w14:anchorId="4C00E9BA">
          <v:shape id="_x0000_i1058" type="#_x0000_t75" style="width:383.8pt;height:446.4pt">
            <v:imagedata r:id="rId179" o:title=""/>
          </v:shape>
        </w:pict>
      </w:r>
    </w:p>
    <w:p w14:paraId="4E137BA2" w14:textId="77777777" w:rsidR="007F2747" w:rsidRDefault="007F2747" w:rsidP="007F2747">
      <w:pPr>
        <w:pStyle w:val="Source"/>
      </w:pPr>
    </w:p>
    <w:p w14:paraId="5C7AD203" w14:textId="77777777" w:rsidR="007F2747" w:rsidRPr="00315767" w:rsidRDefault="007F2747" w:rsidP="007F2747">
      <w:pPr>
        <w:pStyle w:val="Source"/>
      </w:pPr>
      <w:r w:rsidRPr="0035490A">
        <w:t>Continued on following page</w:t>
      </w:r>
    </w:p>
    <w:p w14:paraId="6ED7A6F6" w14:textId="77777777" w:rsidR="004132A5" w:rsidRDefault="004132A5" w:rsidP="00A85B6D"/>
    <w:p w14:paraId="622D1E75" w14:textId="77777777" w:rsidR="007F2747" w:rsidRDefault="007F2747" w:rsidP="00A85B6D">
      <w:pPr>
        <w:sectPr w:rsidR="007F2747" w:rsidSect="001F4FCD">
          <w:headerReference w:type="first" r:id="rId180"/>
          <w:footerReference w:type="first" r:id="rId181"/>
          <w:pgSz w:w="11907" w:h="16840" w:code="9"/>
          <w:pgMar w:top="2466" w:right="2098" w:bottom="2127" w:left="2098" w:header="1899" w:footer="1899" w:gutter="0"/>
          <w:cols w:space="708"/>
          <w:titlePg/>
          <w:docGrid w:linePitch="360"/>
        </w:sectPr>
      </w:pPr>
    </w:p>
    <w:p w14:paraId="77F64857" w14:textId="77777777" w:rsidR="00A85B6D" w:rsidRPr="00F74D63" w:rsidRDefault="00A85B6D" w:rsidP="00F74D63">
      <w:pPr>
        <w:pStyle w:val="NoSpacing"/>
        <w:ind w:right="-114"/>
        <w:rPr>
          <w:rFonts w:ascii="Arial" w:hAnsi="Arial" w:cs="Arial"/>
          <w:b/>
          <w:iCs/>
          <w:lang w:eastAsia="x-none"/>
        </w:rPr>
      </w:pPr>
      <w:r w:rsidRPr="00F74D63">
        <w:rPr>
          <w:rFonts w:ascii="Arial" w:hAnsi="Arial" w:cs="Arial"/>
          <w:b/>
          <w:iCs/>
          <w:lang w:eastAsia="x-none"/>
        </w:rPr>
        <w:lastRenderedPageBreak/>
        <w:t>Table 3.2: Comprehensive income statement (showing net cost of services) for the period ended 30 June (continued)</w:t>
      </w:r>
    </w:p>
    <w:p w14:paraId="3E4229A4" w14:textId="77777777" w:rsidR="002626FC" w:rsidRPr="002626FC" w:rsidRDefault="002626FC" w:rsidP="002626FC">
      <w:pPr>
        <w:pStyle w:val="BodyText"/>
        <w:spacing w:after="0"/>
        <w:rPr>
          <w:sz w:val="20"/>
          <w:szCs w:val="20"/>
        </w:rPr>
      </w:pPr>
    </w:p>
    <w:p w14:paraId="0B44521F" w14:textId="77777777" w:rsidR="00A85B6D" w:rsidRPr="00F74D63" w:rsidRDefault="005E17FF" w:rsidP="00F74D63">
      <w:pPr>
        <w:pStyle w:val="TableHeading"/>
        <w:spacing w:before="0" w:after="0"/>
        <w:rPr>
          <w:szCs w:val="22"/>
        </w:rPr>
      </w:pPr>
      <w:r w:rsidRPr="00F74D63">
        <w:rPr>
          <w:szCs w:val="22"/>
        </w:rPr>
        <w:pict w14:anchorId="5A136693">
          <v:shape id="_x0000_i1059" type="#_x0000_t75" style="width:383.8pt;height:211.6pt">
            <v:imagedata r:id="rId182" o:title=""/>
          </v:shape>
        </w:pict>
      </w:r>
    </w:p>
    <w:p w14:paraId="570F250F" w14:textId="77777777" w:rsidR="003132A9" w:rsidRDefault="003132A9" w:rsidP="002C7C2A">
      <w:pPr>
        <w:pStyle w:val="Source"/>
        <w:ind w:left="284" w:hanging="284"/>
        <w:rPr>
          <w:lang w:val="en-AU"/>
        </w:rPr>
      </w:pPr>
    </w:p>
    <w:p w14:paraId="7B0D9A52" w14:textId="77777777" w:rsidR="002C7C2A" w:rsidRDefault="00A85B6D" w:rsidP="002C7C2A">
      <w:pPr>
        <w:pStyle w:val="Source"/>
        <w:ind w:left="284" w:hanging="284"/>
      </w:pPr>
      <w:r>
        <w:rPr>
          <w:lang w:val="en-AU"/>
        </w:rPr>
        <w:t>(a)</w:t>
      </w:r>
      <w:r w:rsidRPr="00CB02DB">
        <w:tab/>
      </w:r>
      <w:bookmarkStart w:id="136" w:name="_Hlk153209895"/>
      <w:r w:rsidR="002C7C2A" w:rsidRPr="00CB02DB">
        <w:t xml:space="preserve">From 2010–11, the Government introduced net cash appropriation arrangements where </w:t>
      </w:r>
      <w:r w:rsidR="002C7C2A" w:rsidRPr="002C7C2A">
        <w:rPr>
          <w:i/>
          <w:iCs/>
        </w:rPr>
        <w:t>Appropriation Act (No.1)</w:t>
      </w:r>
      <w:r w:rsidR="002C7C2A" w:rsidRPr="00B42659">
        <w:t xml:space="preserve"> or Bill (No.</w:t>
      </w:r>
      <w:r w:rsidR="001F0104">
        <w:rPr>
          <w:lang w:val="en-AU"/>
        </w:rPr>
        <w:t> </w:t>
      </w:r>
      <w:r w:rsidR="002C7C2A" w:rsidRPr="00B42659">
        <w:t xml:space="preserve">3) </w:t>
      </w:r>
      <w:r w:rsidR="002C7C2A" w:rsidRPr="00CB02DB">
        <w:t xml:space="preserve">revenue appropriations for the depreciation/amortisation expenses of </w:t>
      </w:r>
      <w:r w:rsidR="00C226EF">
        <w:br/>
      </w:r>
      <w:r w:rsidR="002C7C2A" w:rsidRPr="00CB02DB">
        <w:t xml:space="preserve">non-corporate Commonwealth entities (and select corporate Commonwealth entities) were replaced with a separate capital budget provided through </w:t>
      </w:r>
      <w:r w:rsidR="002C7C2A" w:rsidRPr="002C7C2A">
        <w:rPr>
          <w:i/>
          <w:iCs/>
        </w:rPr>
        <w:t>Appropriation Act (No.</w:t>
      </w:r>
      <w:r w:rsidR="001F0104">
        <w:rPr>
          <w:i/>
          <w:iCs/>
          <w:lang w:val="en-AU"/>
        </w:rPr>
        <w:t> </w:t>
      </w:r>
      <w:r w:rsidR="002C7C2A" w:rsidRPr="002C7C2A">
        <w:rPr>
          <w:i/>
          <w:iCs/>
        </w:rPr>
        <w:t>1)</w:t>
      </w:r>
      <w:r w:rsidR="002C7C2A" w:rsidRPr="00B42659">
        <w:t xml:space="preserve"> or Bill (No.</w:t>
      </w:r>
      <w:r w:rsidR="001F0104">
        <w:rPr>
          <w:lang w:val="en-AU"/>
        </w:rPr>
        <w:t> </w:t>
      </w:r>
      <w:r w:rsidR="002C7C2A" w:rsidRPr="00B42659">
        <w:t xml:space="preserve">3) </w:t>
      </w:r>
      <w:r w:rsidR="002C7C2A" w:rsidRPr="00CB02DB">
        <w:t>equity appropriations. For information regarding DCBs, please refer to Table</w:t>
      </w:r>
      <w:r w:rsidR="002C7C2A" w:rsidRPr="008504D2">
        <w:rPr>
          <w:rFonts w:cs="Arial"/>
          <w:lang w:val="en-GB"/>
        </w:rPr>
        <w:t> </w:t>
      </w:r>
      <w:r w:rsidR="002C7C2A" w:rsidRPr="00CB02DB">
        <w:t>3.</w:t>
      </w:r>
      <w:r w:rsidR="00423574">
        <w:rPr>
          <w:lang w:val="en-AU"/>
        </w:rPr>
        <w:t>6</w:t>
      </w:r>
      <w:r w:rsidR="002C7C2A" w:rsidRPr="00CB02DB">
        <w:t xml:space="preserve"> Departmental Capital Budget Statement.</w:t>
      </w:r>
    </w:p>
    <w:bookmarkEnd w:id="136"/>
    <w:p w14:paraId="53E62EE1" w14:textId="77777777" w:rsidR="00A85B6D" w:rsidRPr="008E0130" w:rsidRDefault="00A85B6D" w:rsidP="00A85B6D">
      <w:pPr>
        <w:pStyle w:val="Source"/>
        <w:ind w:left="284" w:hanging="284"/>
        <w:rPr>
          <w:lang w:val="en-AU"/>
        </w:rPr>
      </w:pPr>
      <w:r>
        <w:rPr>
          <w:lang w:val="en-AU"/>
        </w:rPr>
        <w:t>(b)</w:t>
      </w:r>
      <w:r w:rsidRPr="00CB02DB">
        <w:tab/>
      </w:r>
      <w:r>
        <w:rPr>
          <w:lang w:val="en-AU"/>
        </w:rPr>
        <w:t xml:space="preserve">Applies to leases under </w:t>
      </w:r>
      <w:r w:rsidR="00A74F75">
        <w:t>Australian Account Standards Board (</w:t>
      </w:r>
      <w:r w:rsidR="00A74F75" w:rsidRPr="00CA7FBF">
        <w:t>AASB</w:t>
      </w:r>
      <w:r w:rsidR="00A74F75">
        <w:t>)</w:t>
      </w:r>
      <w:r w:rsidR="00A74F75" w:rsidRPr="00CA7FBF">
        <w:t xml:space="preserve"> </w:t>
      </w:r>
      <w:r>
        <w:rPr>
          <w:lang w:val="en-AU"/>
        </w:rPr>
        <w:t>16 Leases. Right of Use (ROU).</w:t>
      </w:r>
    </w:p>
    <w:p w14:paraId="40A14794" w14:textId="77777777" w:rsidR="00A85B6D" w:rsidRDefault="00A85B6D" w:rsidP="00A85B6D">
      <w:pPr>
        <w:pStyle w:val="Source"/>
      </w:pPr>
    </w:p>
    <w:p w14:paraId="0643CA71" w14:textId="77777777" w:rsidR="00A85B6D" w:rsidRDefault="00A85B6D" w:rsidP="00A85B6D">
      <w:pPr>
        <w:pStyle w:val="Source"/>
      </w:pPr>
      <w:r w:rsidRPr="00E4582E">
        <w:t>Prepared on Australian Accounting Standards basis</w:t>
      </w:r>
      <w:r>
        <w:t>.</w:t>
      </w:r>
    </w:p>
    <w:p w14:paraId="71BA0413" w14:textId="77777777" w:rsidR="00A85B6D" w:rsidRDefault="00A85B6D" w:rsidP="00A85B6D">
      <w:pPr>
        <w:sectPr w:rsidR="00A85B6D" w:rsidSect="001F4FCD">
          <w:headerReference w:type="first" r:id="rId183"/>
          <w:footerReference w:type="first" r:id="rId184"/>
          <w:pgSz w:w="11907" w:h="16840" w:code="9"/>
          <w:pgMar w:top="2466" w:right="2098" w:bottom="2127" w:left="2098" w:header="1899" w:footer="1899" w:gutter="0"/>
          <w:cols w:space="708"/>
          <w:titlePg/>
          <w:docGrid w:linePitch="360"/>
        </w:sectPr>
      </w:pPr>
    </w:p>
    <w:p w14:paraId="083B417F" w14:textId="77777777" w:rsidR="00A85B6D" w:rsidRPr="00B61122" w:rsidRDefault="00A85B6D" w:rsidP="003132A9">
      <w:pPr>
        <w:pStyle w:val="Heading5"/>
        <w:rPr>
          <w:b/>
          <w:i w:val="0"/>
          <w:szCs w:val="20"/>
          <w:lang w:eastAsia="x-none"/>
        </w:rPr>
      </w:pPr>
      <w:r w:rsidRPr="00B61122">
        <w:rPr>
          <w:b/>
          <w:i w:val="0"/>
          <w:szCs w:val="20"/>
          <w:lang w:eastAsia="x-none"/>
        </w:rPr>
        <w:lastRenderedPageBreak/>
        <w:t>Table 3.3: Budgeted departmental balance sheet (as at 30 June)</w:t>
      </w:r>
    </w:p>
    <w:p w14:paraId="644C4A86" w14:textId="77777777" w:rsidR="003132A9" w:rsidRDefault="005E17FF" w:rsidP="008667D9">
      <w:pPr>
        <w:pStyle w:val="TableHeading"/>
        <w:spacing w:before="0" w:after="0"/>
        <w:rPr>
          <w:sz w:val="16"/>
          <w:lang w:eastAsia="x-none"/>
        </w:rPr>
      </w:pPr>
      <w:r>
        <w:rPr>
          <w:szCs w:val="22"/>
        </w:rPr>
        <w:pict w14:anchorId="355305B9">
          <v:shape id="_x0000_i1060" type="#_x0000_t75" style="width:387.55pt;height:460.15pt">
            <v:imagedata r:id="rId185" o:title=""/>
          </v:shape>
        </w:pict>
      </w:r>
    </w:p>
    <w:p w14:paraId="5DD3E905" w14:textId="77777777" w:rsidR="004132A5" w:rsidRPr="0001355B" w:rsidRDefault="004132A5" w:rsidP="004132A5">
      <w:pPr>
        <w:pStyle w:val="NoSpacing"/>
        <w:tabs>
          <w:tab w:val="left" w:pos="284"/>
        </w:tabs>
        <w:rPr>
          <w:rFonts w:ascii="Arial" w:hAnsi="Arial"/>
          <w:sz w:val="16"/>
          <w:lang w:eastAsia="x-none"/>
        </w:rPr>
      </w:pPr>
      <w:r>
        <w:rPr>
          <w:rFonts w:ascii="Arial" w:hAnsi="Arial"/>
          <w:sz w:val="16"/>
          <w:lang w:eastAsia="x-none"/>
        </w:rPr>
        <w:t>*‘</w:t>
      </w:r>
      <w:r w:rsidRPr="0001355B">
        <w:rPr>
          <w:rFonts w:ascii="Arial" w:hAnsi="Arial"/>
          <w:sz w:val="16"/>
          <w:lang w:eastAsia="x-none"/>
        </w:rPr>
        <w:t>Equity</w:t>
      </w:r>
      <w:r>
        <w:rPr>
          <w:rFonts w:ascii="Arial" w:hAnsi="Arial"/>
          <w:sz w:val="16"/>
          <w:lang w:eastAsia="x-none"/>
        </w:rPr>
        <w:t>’</w:t>
      </w:r>
      <w:r w:rsidRPr="0001355B">
        <w:rPr>
          <w:rFonts w:ascii="Arial" w:hAnsi="Arial"/>
          <w:sz w:val="16"/>
          <w:lang w:eastAsia="x-none"/>
        </w:rPr>
        <w:t xml:space="preserve"> is the residual interest in assets after deduction of liabilities.</w:t>
      </w:r>
    </w:p>
    <w:p w14:paraId="259F45B3" w14:textId="77777777" w:rsidR="004132A5" w:rsidRDefault="004132A5" w:rsidP="004132A5">
      <w:pPr>
        <w:pStyle w:val="Source"/>
      </w:pPr>
    </w:p>
    <w:p w14:paraId="6A41B88B" w14:textId="77777777" w:rsidR="004132A5" w:rsidRDefault="004132A5" w:rsidP="004132A5">
      <w:pPr>
        <w:pStyle w:val="Source"/>
      </w:pPr>
      <w:r>
        <w:t>Prepared on Australian Accounting Standards basis.</w:t>
      </w:r>
    </w:p>
    <w:p w14:paraId="7651A880" w14:textId="77777777" w:rsidR="004132A5" w:rsidRDefault="004132A5" w:rsidP="004132A5">
      <w:pPr>
        <w:pStyle w:val="NoSpacing"/>
      </w:pPr>
    </w:p>
    <w:p w14:paraId="35BA27F1" w14:textId="77777777" w:rsidR="00A85B6D" w:rsidRDefault="00A85B6D" w:rsidP="00A85B6D"/>
    <w:p w14:paraId="419B22B1" w14:textId="77777777" w:rsidR="00A85B6D" w:rsidRDefault="00A85B6D" w:rsidP="00A85B6D"/>
    <w:p w14:paraId="778EA77B" w14:textId="77777777" w:rsidR="00A85B6D" w:rsidRDefault="00A85B6D" w:rsidP="00A85B6D">
      <w:pPr>
        <w:sectPr w:rsidR="00A85B6D" w:rsidSect="001F4FCD">
          <w:headerReference w:type="first" r:id="rId186"/>
          <w:footerReference w:type="first" r:id="rId187"/>
          <w:pgSz w:w="11907" w:h="16840" w:code="9"/>
          <w:pgMar w:top="2466" w:right="2098" w:bottom="2127" w:left="2098" w:header="1899" w:footer="1899" w:gutter="0"/>
          <w:cols w:space="708"/>
          <w:titlePg/>
          <w:docGrid w:linePitch="360"/>
        </w:sectPr>
      </w:pPr>
    </w:p>
    <w:p w14:paraId="36BC08F4" w14:textId="77777777" w:rsidR="00A85B6D" w:rsidRPr="002626FC" w:rsidRDefault="00A85B6D" w:rsidP="00A85B6D">
      <w:pPr>
        <w:pStyle w:val="Heading5"/>
        <w:spacing w:after="120"/>
        <w:rPr>
          <w:b/>
          <w:i w:val="0"/>
          <w:szCs w:val="20"/>
          <w:lang w:eastAsia="x-none"/>
        </w:rPr>
      </w:pPr>
      <w:r w:rsidRPr="002626FC">
        <w:rPr>
          <w:b/>
          <w:i w:val="0"/>
          <w:szCs w:val="20"/>
          <w:lang w:eastAsia="x-none"/>
        </w:rPr>
        <w:lastRenderedPageBreak/>
        <w:t>Table 3.4: Departmental statement of changes in equity — summary of movement (Budget year 202</w:t>
      </w:r>
      <w:r w:rsidR="004132A5" w:rsidRPr="002626FC">
        <w:rPr>
          <w:b/>
          <w:i w:val="0"/>
          <w:szCs w:val="20"/>
          <w:lang w:val="en-AU" w:eastAsia="x-none"/>
        </w:rPr>
        <w:t>3</w:t>
      </w:r>
      <w:r w:rsidRPr="002626FC">
        <w:rPr>
          <w:b/>
          <w:i w:val="0"/>
          <w:szCs w:val="20"/>
          <w:lang w:eastAsia="x-none"/>
        </w:rPr>
        <w:t>–2</w:t>
      </w:r>
      <w:r w:rsidR="004132A5" w:rsidRPr="002626FC">
        <w:rPr>
          <w:b/>
          <w:i w:val="0"/>
          <w:szCs w:val="20"/>
          <w:lang w:val="en-AU" w:eastAsia="x-none"/>
        </w:rPr>
        <w:t>4</w:t>
      </w:r>
      <w:r w:rsidRPr="002626FC">
        <w:rPr>
          <w:b/>
          <w:i w:val="0"/>
          <w:szCs w:val="20"/>
          <w:lang w:eastAsia="x-none"/>
        </w:rPr>
        <w:t>)</w:t>
      </w:r>
    </w:p>
    <w:p w14:paraId="66B04870" w14:textId="77777777" w:rsidR="004132A5" w:rsidRDefault="005E17FF" w:rsidP="004132A5">
      <w:pPr>
        <w:pStyle w:val="Source"/>
      </w:pPr>
      <w:r>
        <w:pict w14:anchorId="26B8D8C2">
          <v:shape id="_x0000_i1099" type="#_x0000_t75" style="width:390.05pt;height:256.7pt">
            <v:imagedata r:id="rId188" o:title=""/>
          </v:shape>
        </w:pict>
      </w:r>
    </w:p>
    <w:p w14:paraId="13D7DBB0" w14:textId="77777777" w:rsidR="004132A5" w:rsidRDefault="004132A5" w:rsidP="004132A5">
      <w:pPr>
        <w:pStyle w:val="Source"/>
      </w:pPr>
      <w:r>
        <w:t>Prepared on Australian Accounting Standards basis.</w:t>
      </w:r>
    </w:p>
    <w:p w14:paraId="5B13B119" w14:textId="77777777" w:rsidR="00A85B6D" w:rsidRDefault="00A85B6D" w:rsidP="00A85B6D"/>
    <w:p w14:paraId="1D7DF4D6" w14:textId="77777777" w:rsidR="00A85B6D" w:rsidRDefault="00A85B6D" w:rsidP="00A85B6D"/>
    <w:p w14:paraId="042666AD" w14:textId="77777777" w:rsidR="00A85B6D" w:rsidRDefault="00A85B6D" w:rsidP="00A85B6D">
      <w:pPr>
        <w:sectPr w:rsidR="00A85B6D" w:rsidSect="001F4FCD">
          <w:headerReference w:type="first" r:id="rId189"/>
          <w:footerReference w:type="first" r:id="rId190"/>
          <w:pgSz w:w="11907" w:h="16840" w:code="9"/>
          <w:pgMar w:top="2466" w:right="2098" w:bottom="2127" w:left="2098" w:header="1899" w:footer="1899" w:gutter="0"/>
          <w:cols w:space="708"/>
          <w:titlePg/>
          <w:docGrid w:linePitch="360"/>
        </w:sectPr>
      </w:pPr>
    </w:p>
    <w:p w14:paraId="503D9F69" w14:textId="77777777" w:rsidR="00A85B6D" w:rsidRPr="00B75ACA" w:rsidRDefault="00A85B6D" w:rsidP="00B75ACA">
      <w:pPr>
        <w:pStyle w:val="Heading5"/>
        <w:rPr>
          <w:b/>
          <w:i w:val="0"/>
          <w:szCs w:val="20"/>
          <w:lang w:eastAsia="x-none"/>
        </w:rPr>
      </w:pPr>
      <w:r w:rsidRPr="00B75ACA">
        <w:rPr>
          <w:b/>
          <w:i w:val="0"/>
          <w:szCs w:val="20"/>
          <w:lang w:eastAsia="x-none"/>
        </w:rPr>
        <w:lastRenderedPageBreak/>
        <w:t>Table 3.</w:t>
      </w:r>
      <w:r w:rsidR="004132A5" w:rsidRPr="00B75ACA">
        <w:rPr>
          <w:b/>
          <w:i w:val="0"/>
          <w:szCs w:val="20"/>
          <w:lang w:eastAsia="x-none"/>
        </w:rPr>
        <w:t>5</w:t>
      </w:r>
      <w:r w:rsidRPr="00B75ACA">
        <w:rPr>
          <w:b/>
          <w:i w:val="0"/>
          <w:szCs w:val="20"/>
          <w:lang w:eastAsia="x-none"/>
        </w:rPr>
        <w:t>: Budgeted departmental statement of cash flows (for the period ended 30 June)</w:t>
      </w:r>
    </w:p>
    <w:p w14:paraId="6719718F" w14:textId="77777777" w:rsidR="004132A5" w:rsidRDefault="005E17FF" w:rsidP="004132A5">
      <w:pPr>
        <w:pStyle w:val="NoSpacing"/>
        <w:ind w:right="-114"/>
        <w:rPr>
          <w:rFonts w:ascii="Arial" w:hAnsi="Arial" w:cs="Arial"/>
          <w:b/>
        </w:rPr>
      </w:pPr>
      <w:r>
        <w:rPr>
          <w:rFonts w:ascii="Arial" w:hAnsi="Arial" w:cs="Arial"/>
          <w:b/>
        </w:rPr>
        <w:pict w14:anchorId="1C605C00">
          <v:shape id="_x0000_i1100" type="#_x0000_t75" style="width:388.8pt;height:395.05pt">
            <v:imagedata r:id="rId191" o:title=""/>
          </v:shape>
        </w:pict>
      </w:r>
    </w:p>
    <w:p w14:paraId="562662CC" w14:textId="77777777" w:rsidR="008F3600" w:rsidRDefault="008F3600" w:rsidP="008F3600">
      <w:pPr>
        <w:pStyle w:val="Source"/>
      </w:pPr>
    </w:p>
    <w:p w14:paraId="19A922E0" w14:textId="77777777" w:rsidR="008F3600" w:rsidRPr="00315767" w:rsidRDefault="008F3600" w:rsidP="008F3600">
      <w:pPr>
        <w:pStyle w:val="Source"/>
      </w:pPr>
      <w:r w:rsidRPr="0035490A">
        <w:t>Continued on following page</w:t>
      </w:r>
    </w:p>
    <w:p w14:paraId="08AB9B08" w14:textId="77777777" w:rsidR="004132A5" w:rsidRDefault="004132A5" w:rsidP="004132A5">
      <w:pPr>
        <w:pStyle w:val="NoSpacing"/>
        <w:ind w:right="-114"/>
        <w:rPr>
          <w:rFonts w:ascii="Arial" w:hAnsi="Arial" w:cs="Arial"/>
          <w:b/>
        </w:rPr>
      </w:pPr>
    </w:p>
    <w:p w14:paraId="3A674977" w14:textId="77777777" w:rsidR="004132A5" w:rsidRDefault="004132A5" w:rsidP="004132A5">
      <w:pPr>
        <w:pStyle w:val="NoSpacing"/>
        <w:ind w:right="-114"/>
        <w:rPr>
          <w:b/>
          <w:i/>
          <w:lang w:eastAsia="x-none"/>
        </w:rPr>
      </w:pPr>
    </w:p>
    <w:p w14:paraId="277A1F9E" w14:textId="77777777" w:rsidR="00A85B6D" w:rsidRDefault="00A85B6D" w:rsidP="00A85B6D">
      <w:pPr>
        <w:pStyle w:val="Heading5"/>
        <w:spacing w:after="120"/>
        <w:rPr>
          <w:b/>
          <w:i w:val="0"/>
          <w:szCs w:val="20"/>
          <w:lang w:eastAsia="x-none"/>
        </w:rPr>
        <w:sectPr w:rsidR="00A85B6D" w:rsidSect="001F4FCD">
          <w:headerReference w:type="first" r:id="rId192"/>
          <w:footerReference w:type="first" r:id="rId193"/>
          <w:pgSz w:w="11907" w:h="16840" w:code="9"/>
          <w:pgMar w:top="2466" w:right="2098" w:bottom="2127" w:left="2098" w:header="1899" w:footer="1899" w:gutter="0"/>
          <w:cols w:space="708"/>
          <w:titlePg/>
          <w:docGrid w:linePitch="360"/>
        </w:sectPr>
      </w:pPr>
    </w:p>
    <w:p w14:paraId="131BAB85" w14:textId="77777777" w:rsidR="00A85B6D" w:rsidRPr="003132A9" w:rsidRDefault="00A85B6D" w:rsidP="003132A9">
      <w:pPr>
        <w:pStyle w:val="NoSpacing"/>
        <w:ind w:right="-114"/>
        <w:rPr>
          <w:rFonts w:ascii="Arial" w:hAnsi="Arial" w:cs="Arial"/>
          <w:b/>
          <w:iCs/>
        </w:rPr>
      </w:pPr>
      <w:r w:rsidRPr="003132A9">
        <w:rPr>
          <w:rFonts w:ascii="Arial" w:hAnsi="Arial" w:cs="Arial"/>
          <w:b/>
          <w:iCs/>
          <w:lang w:eastAsia="x-none"/>
        </w:rPr>
        <w:lastRenderedPageBreak/>
        <w:t xml:space="preserve">Table 3.5: Budgeted departmental statement of cash flows (for the period </w:t>
      </w:r>
      <w:r w:rsidR="00F74D63">
        <w:rPr>
          <w:rFonts w:ascii="Arial" w:hAnsi="Arial" w:cs="Arial"/>
          <w:b/>
          <w:iCs/>
          <w:lang w:eastAsia="x-none"/>
        </w:rPr>
        <w:br/>
      </w:r>
      <w:r w:rsidRPr="003132A9">
        <w:rPr>
          <w:rFonts w:ascii="Arial" w:hAnsi="Arial" w:cs="Arial"/>
          <w:b/>
          <w:iCs/>
          <w:lang w:eastAsia="x-none"/>
        </w:rPr>
        <w:t>ended 30 June)</w:t>
      </w:r>
      <w:r w:rsidR="007F2747">
        <w:rPr>
          <w:rFonts w:ascii="Arial" w:hAnsi="Arial" w:cs="Arial"/>
          <w:b/>
          <w:iCs/>
          <w:lang w:eastAsia="x-none"/>
        </w:rPr>
        <w:t xml:space="preserve"> (continued)</w:t>
      </w:r>
    </w:p>
    <w:p w14:paraId="278FCCDB" w14:textId="77777777" w:rsidR="00A85B6D" w:rsidRPr="003132A9" w:rsidRDefault="005E17FF" w:rsidP="003132A9">
      <w:pPr>
        <w:pStyle w:val="NoSpacing"/>
        <w:ind w:right="-114"/>
        <w:rPr>
          <w:rFonts w:ascii="Arial" w:hAnsi="Arial" w:cs="Arial"/>
          <w:b/>
        </w:rPr>
      </w:pPr>
      <w:r>
        <w:rPr>
          <w:rFonts w:ascii="Arial" w:hAnsi="Arial" w:cs="Arial"/>
          <w:b/>
        </w:rPr>
        <w:pict w14:anchorId="37B63774">
          <v:shape id="_x0000_i1101" type="#_x0000_t75" style="width:388.8pt;height:223.5pt">
            <v:imagedata r:id="rId194" o:title=""/>
          </v:shape>
        </w:pict>
      </w:r>
    </w:p>
    <w:p w14:paraId="52B2C898" w14:textId="77777777" w:rsidR="00EC44A4" w:rsidRDefault="00EC44A4" w:rsidP="008F3600">
      <w:pPr>
        <w:pStyle w:val="Source"/>
      </w:pPr>
    </w:p>
    <w:p w14:paraId="2FC663A9" w14:textId="77777777" w:rsidR="008F3600" w:rsidRDefault="008F3600" w:rsidP="008F3600">
      <w:pPr>
        <w:pStyle w:val="Source"/>
      </w:pPr>
      <w:r>
        <w:t>Prepared on Australian Accounting Standards basis.</w:t>
      </w:r>
    </w:p>
    <w:p w14:paraId="68EA0835" w14:textId="77777777" w:rsidR="00A85B6D" w:rsidRDefault="00A85B6D" w:rsidP="00A85B6D"/>
    <w:p w14:paraId="7549D3D5" w14:textId="77777777" w:rsidR="00A85B6D" w:rsidRDefault="00A85B6D" w:rsidP="00A85B6D"/>
    <w:p w14:paraId="2C5098E0" w14:textId="77777777" w:rsidR="00A85B6D" w:rsidRDefault="00A85B6D" w:rsidP="00A85B6D">
      <w:pPr>
        <w:sectPr w:rsidR="00A85B6D" w:rsidSect="001F4FCD">
          <w:headerReference w:type="first" r:id="rId195"/>
          <w:footerReference w:type="first" r:id="rId196"/>
          <w:pgSz w:w="11907" w:h="16840" w:code="9"/>
          <w:pgMar w:top="2466" w:right="2098" w:bottom="2127" w:left="2098" w:header="1899" w:footer="1899" w:gutter="0"/>
          <w:cols w:space="708"/>
          <w:titlePg/>
          <w:docGrid w:linePitch="360"/>
        </w:sectPr>
      </w:pPr>
    </w:p>
    <w:p w14:paraId="2B05A504" w14:textId="77777777" w:rsidR="004132A5" w:rsidRPr="00B75ACA" w:rsidRDefault="004132A5" w:rsidP="00B75ACA">
      <w:pPr>
        <w:pStyle w:val="Heading5"/>
        <w:rPr>
          <w:b/>
          <w:i w:val="0"/>
          <w:szCs w:val="20"/>
          <w:lang w:eastAsia="x-none"/>
        </w:rPr>
      </w:pPr>
      <w:r w:rsidRPr="00B75ACA">
        <w:rPr>
          <w:b/>
          <w:i w:val="0"/>
          <w:szCs w:val="20"/>
          <w:lang w:eastAsia="x-none"/>
        </w:rPr>
        <w:lastRenderedPageBreak/>
        <w:t>Table 3.6: Departmental capital budget statement (for the period ended 30 June)</w:t>
      </w:r>
    </w:p>
    <w:p w14:paraId="1298438D" w14:textId="77777777" w:rsidR="004132A5" w:rsidRPr="00F74D63" w:rsidRDefault="005E17FF" w:rsidP="00F74D63">
      <w:pPr>
        <w:pStyle w:val="NoSpacing"/>
        <w:ind w:right="-114"/>
        <w:rPr>
          <w:rFonts w:ascii="Arial" w:hAnsi="Arial" w:cs="Arial"/>
          <w:b/>
          <w:iCs/>
        </w:rPr>
      </w:pPr>
      <w:r>
        <w:rPr>
          <w:rFonts w:ascii="Arial" w:hAnsi="Arial" w:cs="Arial"/>
          <w:b/>
          <w:iCs/>
        </w:rPr>
        <w:pict w14:anchorId="4D0F4866">
          <v:shape id="_x0000_i1061" type="#_x0000_t75" style="width:390.05pt;height:274.25pt">
            <v:imagedata r:id="rId197" o:title=""/>
          </v:shape>
        </w:pict>
      </w:r>
    </w:p>
    <w:p w14:paraId="76643B6E" w14:textId="77777777" w:rsidR="00F74D63" w:rsidRDefault="00F74D63" w:rsidP="00F74D63">
      <w:pPr>
        <w:pStyle w:val="ChartandTableFootnoteAlpha"/>
        <w:keepNext w:val="0"/>
        <w:numPr>
          <w:ilvl w:val="0"/>
          <w:numId w:val="0"/>
        </w:numPr>
        <w:spacing w:line="240" w:lineRule="auto"/>
        <w:ind w:left="284"/>
        <w:rPr>
          <w:rFonts w:cs="Arial"/>
          <w:szCs w:val="16"/>
        </w:rPr>
      </w:pPr>
    </w:p>
    <w:p w14:paraId="7E48E88A" w14:textId="77777777" w:rsidR="008F3600" w:rsidRPr="00F74D63" w:rsidRDefault="00F74D63" w:rsidP="00F74D63">
      <w:pPr>
        <w:pStyle w:val="Source"/>
        <w:ind w:left="284" w:hanging="284"/>
        <w:rPr>
          <w:szCs w:val="16"/>
          <w:lang w:val="en-AU"/>
        </w:rPr>
      </w:pPr>
      <w:r>
        <w:rPr>
          <w:szCs w:val="16"/>
          <w:lang w:val="en-AU"/>
        </w:rPr>
        <w:t>(a)</w:t>
      </w:r>
      <w:r>
        <w:rPr>
          <w:szCs w:val="16"/>
          <w:lang w:val="en-AU"/>
        </w:rPr>
        <w:tab/>
      </w:r>
      <w:r w:rsidR="008F3600" w:rsidRPr="00F74D63">
        <w:rPr>
          <w:szCs w:val="16"/>
          <w:lang w:val="en-AU"/>
        </w:rPr>
        <w:t xml:space="preserve">Includes both current </w:t>
      </w:r>
      <w:r w:rsidR="000F793D" w:rsidRPr="00F74D63">
        <w:rPr>
          <w:szCs w:val="16"/>
          <w:lang w:val="en-AU"/>
        </w:rPr>
        <w:t>Appropriation Bill (No.</w:t>
      </w:r>
      <w:r w:rsidR="00A74F75" w:rsidRPr="00F74D63">
        <w:rPr>
          <w:szCs w:val="16"/>
          <w:lang w:val="en-AU"/>
        </w:rPr>
        <w:t> </w:t>
      </w:r>
      <w:r w:rsidR="000F793D" w:rsidRPr="00F74D63">
        <w:rPr>
          <w:szCs w:val="16"/>
          <w:lang w:val="en-AU"/>
        </w:rPr>
        <w:t xml:space="preserve">4) and prior </w:t>
      </w:r>
      <w:r w:rsidR="000F793D" w:rsidRPr="000B5ACD">
        <w:rPr>
          <w:i/>
          <w:iCs/>
          <w:szCs w:val="16"/>
          <w:lang w:val="en-AU"/>
        </w:rPr>
        <w:t>Appropriation Act No. 2/4/6</w:t>
      </w:r>
      <w:r w:rsidR="000F793D" w:rsidRPr="00F74D63">
        <w:rPr>
          <w:szCs w:val="16"/>
          <w:lang w:val="en-AU"/>
        </w:rPr>
        <w:t xml:space="preserve"> appropriations (inclusive of Supply Act arrangements)</w:t>
      </w:r>
      <w:r w:rsidR="008F3600" w:rsidRPr="00F74D63">
        <w:rPr>
          <w:szCs w:val="16"/>
          <w:lang w:val="en-AU"/>
        </w:rPr>
        <w:t>.</w:t>
      </w:r>
    </w:p>
    <w:p w14:paraId="4E0DE075" w14:textId="77777777" w:rsidR="008F3600" w:rsidRPr="00E13969" w:rsidRDefault="008F3600" w:rsidP="008F3600">
      <w:pPr>
        <w:pStyle w:val="Source"/>
        <w:ind w:left="284" w:hanging="284"/>
        <w:rPr>
          <w:szCs w:val="16"/>
        </w:rPr>
      </w:pPr>
      <w:r w:rsidRPr="00E13969">
        <w:rPr>
          <w:szCs w:val="16"/>
          <w:lang w:val="en-AU"/>
        </w:rPr>
        <w:t>(</w:t>
      </w:r>
      <w:r>
        <w:rPr>
          <w:szCs w:val="16"/>
          <w:lang w:val="en-AU"/>
        </w:rPr>
        <w:t>b</w:t>
      </w:r>
      <w:r w:rsidRPr="00E13969">
        <w:rPr>
          <w:szCs w:val="16"/>
          <w:lang w:val="en-AU"/>
        </w:rPr>
        <w:t>)</w:t>
      </w:r>
      <w:r w:rsidRPr="00E13969">
        <w:rPr>
          <w:szCs w:val="16"/>
        </w:rPr>
        <w:tab/>
        <w:t>Does not include annual finance lease costs. Includes purchases from current and previous years</w:t>
      </w:r>
      <w:r>
        <w:rPr>
          <w:szCs w:val="16"/>
        </w:rPr>
        <w:t>’</w:t>
      </w:r>
      <w:r w:rsidRPr="00E13969">
        <w:rPr>
          <w:szCs w:val="16"/>
        </w:rPr>
        <w:t xml:space="preserve"> DCB.</w:t>
      </w:r>
    </w:p>
    <w:p w14:paraId="0568B8C2" w14:textId="77777777" w:rsidR="008F3600" w:rsidRPr="00E13969" w:rsidRDefault="008F3600" w:rsidP="008F3600">
      <w:pPr>
        <w:pStyle w:val="Source"/>
        <w:ind w:left="284" w:hanging="284"/>
        <w:rPr>
          <w:szCs w:val="16"/>
        </w:rPr>
      </w:pPr>
      <w:r>
        <w:rPr>
          <w:szCs w:val="16"/>
          <w:lang w:val="en-AU"/>
        </w:rPr>
        <w:t>(c</w:t>
      </w:r>
      <w:r w:rsidRPr="00E13969">
        <w:rPr>
          <w:szCs w:val="16"/>
          <w:lang w:val="en-AU"/>
        </w:rPr>
        <w:t>)</w:t>
      </w:r>
      <w:r w:rsidRPr="00E13969">
        <w:rPr>
          <w:szCs w:val="16"/>
        </w:rPr>
        <w:tab/>
        <w:t>Includes the following sources of funding:</w:t>
      </w:r>
    </w:p>
    <w:p w14:paraId="1D848C32" w14:textId="77777777" w:rsidR="008F3600" w:rsidRPr="00E13969" w:rsidRDefault="008F3600" w:rsidP="008F3600">
      <w:pPr>
        <w:pStyle w:val="Source"/>
        <w:numPr>
          <w:ilvl w:val="0"/>
          <w:numId w:val="31"/>
        </w:numPr>
        <w:rPr>
          <w:szCs w:val="16"/>
        </w:rPr>
      </w:pPr>
      <w:r w:rsidRPr="00E13969">
        <w:rPr>
          <w:szCs w:val="16"/>
        </w:rPr>
        <w:t>internally developed assets</w:t>
      </w:r>
      <w:r>
        <w:rPr>
          <w:szCs w:val="16"/>
          <w:lang w:val="en-AU"/>
        </w:rPr>
        <w:t>;</w:t>
      </w:r>
    </w:p>
    <w:p w14:paraId="010329F8" w14:textId="77777777" w:rsidR="008F3600" w:rsidRPr="00E13969" w:rsidRDefault="008F3600" w:rsidP="008F3600">
      <w:pPr>
        <w:pStyle w:val="Source"/>
        <w:numPr>
          <w:ilvl w:val="0"/>
          <w:numId w:val="31"/>
        </w:numPr>
        <w:rPr>
          <w:szCs w:val="16"/>
        </w:rPr>
      </w:pPr>
      <w:r w:rsidRPr="00E13969">
        <w:rPr>
          <w:szCs w:val="16"/>
        </w:rPr>
        <w:t>section</w:t>
      </w:r>
      <w:r w:rsidRPr="008504D2">
        <w:rPr>
          <w:rFonts w:cs="Arial"/>
          <w:lang w:val="en-GB"/>
        </w:rPr>
        <w:t> </w:t>
      </w:r>
      <w:r w:rsidRPr="00E13969">
        <w:rPr>
          <w:szCs w:val="16"/>
        </w:rPr>
        <w:t xml:space="preserve">74 </w:t>
      </w:r>
      <w:r>
        <w:rPr>
          <w:szCs w:val="16"/>
          <w:lang w:val="en-AU"/>
        </w:rPr>
        <w:t xml:space="preserve">external </w:t>
      </w:r>
      <w:r>
        <w:rPr>
          <w:szCs w:val="16"/>
        </w:rPr>
        <w:t>revenue</w:t>
      </w:r>
      <w:r>
        <w:rPr>
          <w:szCs w:val="16"/>
          <w:lang w:val="en-AU"/>
        </w:rPr>
        <w:t>; and</w:t>
      </w:r>
    </w:p>
    <w:p w14:paraId="716DAD5D" w14:textId="77777777" w:rsidR="008F3600" w:rsidRPr="00E13969" w:rsidRDefault="008F3600" w:rsidP="008F3600">
      <w:pPr>
        <w:pStyle w:val="Source"/>
        <w:numPr>
          <w:ilvl w:val="0"/>
          <w:numId w:val="31"/>
        </w:numPr>
        <w:rPr>
          <w:szCs w:val="16"/>
        </w:rPr>
      </w:pPr>
      <w:r w:rsidRPr="00E13969">
        <w:rPr>
          <w:szCs w:val="16"/>
        </w:rPr>
        <w:t>proceeds from the sale of assets.</w:t>
      </w:r>
    </w:p>
    <w:p w14:paraId="17A0B150" w14:textId="77777777" w:rsidR="008F3600" w:rsidRPr="00E13969" w:rsidRDefault="008F3600" w:rsidP="008F3600">
      <w:pPr>
        <w:pStyle w:val="Source"/>
        <w:ind w:left="284" w:hanging="284"/>
        <w:rPr>
          <w:rFonts w:ascii="Book Antiqua" w:hAnsi="Book Antiqua"/>
          <w:i/>
          <w:szCs w:val="16"/>
        </w:rPr>
      </w:pPr>
    </w:p>
    <w:p w14:paraId="0ABF1811" w14:textId="77777777" w:rsidR="008F3600" w:rsidRPr="00E13969" w:rsidRDefault="008F3600" w:rsidP="008F3600">
      <w:pPr>
        <w:pStyle w:val="Source"/>
        <w:rPr>
          <w:szCs w:val="16"/>
        </w:rPr>
      </w:pPr>
      <w:r w:rsidRPr="00E13969">
        <w:rPr>
          <w:szCs w:val="16"/>
        </w:rPr>
        <w:t>Prepared on Australian Accounting Standards basis.</w:t>
      </w:r>
    </w:p>
    <w:p w14:paraId="600AFB06" w14:textId="77777777" w:rsidR="008F3600" w:rsidRPr="00E13969" w:rsidRDefault="008F3600" w:rsidP="008F3600">
      <w:pPr>
        <w:pStyle w:val="Source"/>
        <w:ind w:left="284" w:hanging="284"/>
        <w:rPr>
          <w:rFonts w:ascii="Book Antiqua" w:hAnsi="Book Antiqua"/>
          <w:i/>
          <w:szCs w:val="16"/>
        </w:rPr>
      </w:pPr>
    </w:p>
    <w:p w14:paraId="204CED86" w14:textId="77777777" w:rsidR="008F3600" w:rsidRDefault="008F3600" w:rsidP="00A85B6D">
      <w:pPr>
        <w:sectPr w:rsidR="008F3600" w:rsidSect="001F4FCD">
          <w:headerReference w:type="first" r:id="rId198"/>
          <w:footerReference w:type="first" r:id="rId199"/>
          <w:pgSz w:w="11907" w:h="16840" w:code="9"/>
          <w:pgMar w:top="2466" w:right="2098" w:bottom="2127" w:left="2098" w:header="1899" w:footer="1899" w:gutter="0"/>
          <w:cols w:space="708"/>
          <w:titlePg/>
          <w:docGrid w:linePitch="360"/>
        </w:sectPr>
      </w:pPr>
    </w:p>
    <w:p w14:paraId="4240E713" w14:textId="77777777" w:rsidR="004132A5" w:rsidRPr="00B61122" w:rsidRDefault="004132A5" w:rsidP="004132A5">
      <w:pPr>
        <w:pStyle w:val="Heading5"/>
        <w:spacing w:after="120"/>
        <w:rPr>
          <w:b/>
          <w:i w:val="0"/>
          <w:szCs w:val="20"/>
          <w:lang w:eastAsia="x-none"/>
        </w:rPr>
      </w:pPr>
      <w:r w:rsidRPr="00B61122">
        <w:rPr>
          <w:b/>
          <w:i w:val="0"/>
          <w:szCs w:val="20"/>
          <w:lang w:eastAsia="x-none"/>
        </w:rPr>
        <w:lastRenderedPageBreak/>
        <w:t xml:space="preserve">Table 3.7: </w:t>
      </w:r>
      <w:r w:rsidR="008F3600" w:rsidRPr="008F3600">
        <w:rPr>
          <w:b/>
          <w:i w:val="0"/>
          <w:szCs w:val="20"/>
          <w:lang w:eastAsia="x-none"/>
        </w:rPr>
        <w:t>Statement of departmental asset movements (Budget year 2023–24)</w:t>
      </w:r>
    </w:p>
    <w:p w14:paraId="4EEDA2FC" w14:textId="77777777" w:rsidR="008F3600" w:rsidRDefault="005E17FF" w:rsidP="008F3600">
      <w:pPr>
        <w:pStyle w:val="Source"/>
        <w:rPr>
          <w:lang w:val="en-AU"/>
        </w:rPr>
      </w:pPr>
      <w:r>
        <w:rPr>
          <w:lang w:val="en-AU"/>
        </w:rPr>
        <w:pict w14:anchorId="5E5941C0">
          <v:shape id="_x0000_i1062" type="#_x0000_t75" style="width:383.8pt;height:450.15pt">
            <v:imagedata r:id="rId200" o:title=""/>
          </v:shape>
        </w:pict>
      </w:r>
    </w:p>
    <w:p w14:paraId="0D928AA5" w14:textId="77777777" w:rsidR="00F74D63" w:rsidRDefault="00F74D63" w:rsidP="008F3600">
      <w:pPr>
        <w:pStyle w:val="Source"/>
        <w:rPr>
          <w:lang w:val="en-AU"/>
        </w:rPr>
      </w:pPr>
    </w:p>
    <w:p w14:paraId="49DDA166" w14:textId="77777777" w:rsidR="008F3600" w:rsidRDefault="008F3600" w:rsidP="008F3600">
      <w:pPr>
        <w:pStyle w:val="Source"/>
        <w:rPr>
          <w:lang w:val="en-AU"/>
        </w:rPr>
      </w:pPr>
      <w:r>
        <w:rPr>
          <w:lang w:val="en-AU"/>
        </w:rPr>
        <w:t>(a)</w:t>
      </w:r>
      <w:r>
        <w:rPr>
          <w:lang w:val="en-AU"/>
        </w:rPr>
        <w:tab/>
      </w:r>
      <w:r w:rsidRPr="00C165F3">
        <w:rPr>
          <w:lang w:val="en-AU"/>
        </w:rPr>
        <w:t>Applies to leases under AASB 16 Leases. Right of Use (ROU).</w:t>
      </w:r>
    </w:p>
    <w:p w14:paraId="5685AE81" w14:textId="77777777" w:rsidR="008F3600" w:rsidRDefault="008F3600" w:rsidP="000F793D">
      <w:pPr>
        <w:pStyle w:val="Source"/>
        <w:ind w:left="280" w:hanging="280"/>
        <w:rPr>
          <w:lang w:val="en-AU"/>
        </w:rPr>
      </w:pPr>
      <w:r w:rsidRPr="000F793D">
        <w:rPr>
          <w:lang w:val="en-AU"/>
        </w:rPr>
        <w:t>(</w:t>
      </w:r>
      <w:r w:rsidR="001E2FF6">
        <w:rPr>
          <w:lang w:val="en-AU"/>
        </w:rPr>
        <w:t>b</w:t>
      </w:r>
      <w:r w:rsidRPr="000F793D">
        <w:rPr>
          <w:lang w:val="en-AU"/>
        </w:rPr>
        <w:t>)</w:t>
      </w:r>
      <w:r w:rsidRPr="000F793D">
        <w:tab/>
      </w:r>
      <w:r w:rsidR="000F793D" w:rsidRPr="000F793D">
        <w:t xml:space="preserve">“Appropriation ordinary annual services” refers to funding provided through </w:t>
      </w:r>
      <w:r w:rsidR="000F793D" w:rsidRPr="000F793D">
        <w:rPr>
          <w:i/>
        </w:rPr>
        <w:t>Annual Appropriation Act (No.</w:t>
      </w:r>
      <w:r w:rsidR="001F0104">
        <w:rPr>
          <w:i/>
          <w:lang w:val="en-AU"/>
        </w:rPr>
        <w:t> </w:t>
      </w:r>
      <w:r w:rsidR="000F793D" w:rsidRPr="000F793D">
        <w:rPr>
          <w:i/>
        </w:rPr>
        <w:t>1) 2022–2023, Supply Act (No.</w:t>
      </w:r>
      <w:r w:rsidR="001F0104">
        <w:rPr>
          <w:i/>
          <w:lang w:val="en-AU"/>
        </w:rPr>
        <w:t> </w:t>
      </w:r>
      <w:r w:rsidR="000F793D" w:rsidRPr="000F793D">
        <w:rPr>
          <w:i/>
        </w:rPr>
        <w:t>1) 2022–2023, Supply Act (No.</w:t>
      </w:r>
      <w:r w:rsidR="001F0104">
        <w:rPr>
          <w:i/>
          <w:lang w:val="en-AU"/>
        </w:rPr>
        <w:t> </w:t>
      </w:r>
      <w:r w:rsidR="000F793D" w:rsidRPr="000F793D">
        <w:rPr>
          <w:i/>
        </w:rPr>
        <w:t>3) 2022–2023</w:t>
      </w:r>
      <w:r w:rsidR="000F793D" w:rsidRPr="000F793D">
        <w:t xml:space="preserve"> and Appropriation Bill (No.</w:t>
      </w:r>
      <w:r w:rsidR="001F0104">
        <w:rPr>
          <w:lang w:val="en-AU"/>
        </w:rPr>
        <w:t> </w:t>
      </w:r>
      <w:r w:rsidR="000F793D" w:rsidRPr="000F793D">
        <w:t>3) 2022–2023 for depreciation/amortisation expenses, DCB or other operational expenses</w:t>
      </w:r>
      <w:r w:rsidRPr="000F793D">
        <w:rPr>
          <w:lang w:val="en-AU"/>
        </w:rPr>
        <w:t>.</w:t>
      </w:r>
    </w:p>
    <w:p w14:paraId="61846CA5" w14:textId="77777777" w:rsidR="008F3600" w:rsidRDefault="008F3600" w:rsidP="008F3600">
      <w:pPr>
        <w:pStyle w:val="Source"/>
        <w:rPr>
          <w:lang w:val="en-AU"/>
        </w:rPr>
      </w:pPr>
    </w:p>
    <w:p w14:paraId="3048D15B" w14:textId="77777777" w:rsidR="008F3600" w:rsidRPr="00590058" w:rsidRDefault="008F3600" w:rsidP="008F3600">
      <w:pPr>
        <w:pStyle w:val="Source"/>
        <w:rPr>
          <w:lang w:val="en-AU"/>
        </w:rPr>
      </w:pPr>
      <w:r w:rsidRPr="003458E0">
        <w:t>Prepared on Australian Accounting Standards basi</w:t>
      </w:r>
      <w:r>
        <w:rPr>
          <w:lang w:val="en-AU"/>
        </w:rPr>
        <w:t>s.</w:t>
      </w:r>
    </w:p>
    <w:p w14:paraId="74945A9C" w14:textId="77777777" w:rsidR="004132A5" w:rsidRDefault="004132A5" w:rsidP="00A85B6D"/>
    <w:p w14:paraId="7A65089B" w14:textId="77777777" w:rsidR="004132A5" w:rsidRDefault="004132A5" w:rsidP="00A85B6D">
      <w:pPr>
        <w:sectPr w:rsidR="004132A5" w:rsidSect="001F4FCD">
          <w:headerReference w:type="first" r:id="rId201"/>
          <w:footerReference w:type="first" r:id="rId202"/>
          <w:pgSz w:w="11907" w:h="16840" w:code="9"/>
          <w:pgMar w:top="2466" w:right="2098" w:bottom="2127" w:left="2098" w:header="1899" w:footer="1899" w:gutter="0"/>
          <w:cols w:space="708"/>
          <w:titlePg/>
          <w:docGrid w:linePitch="360"/>
        </w:sectPr>
      </w:pPr>
    </w:p>
    <w:p w14:paraId="11081EEB" w14:textId="77777777" w:rsidR="004132A5" w:rsidRPr="00B75ACA" w:rsidRDefault="004132A5" w:rsidP="001E2FF6">
      <w:pPr>
        <w:pStyle w:val="Heading5"/>
        <w:spacing w:after="120"/>
        <w:rPr>
          <w:b/>
          <w:i w:val="0"/>
          <w:szCs w:val="20"/>
          <w:lang w:eastAsia="x-none"/>
        </w:rPr>
      </w:pPr>
      <w:r w:rsidRPr="001E2FF6">
        <w:rPr>
          <w:rFonts w:cs="Arial"/>
          <w:b/>
          <w:bCs w:val="0"/>
          <w:i w:val="0"/>
          <w:iCs w:val="0"/>
          <w:szCs w:val="20"/>
        </w:rPr>
        <w:lastRenderedPageBreak/>
        <w:t>Table 3.</w:t>
      </w:r>
      <w:r w:rsidRPr="001E2FF6">
        <w:rPr>
          <w:rFonts w:cs="Arial"/>
          <w:b/>
          <w:bCs w:val="0"/>
          <w:i w:val="0"/>
          <w:iCs w:val="0"/>
          <w:szCs w:val="20"/>
          <w:lang w:val="en-AU"/>
        </w:rPr>
        <w:t>8</w:t>
      </w:r>
      <w:r w:rsidRPr="001E2FF6">
        <w:rPr>
          <w:rFonts w:cs="Arial"/>
          <w:b/>
          <w:bCs w:val="0"/>
          <w:i w:val="0"/>
          <w:iCs w:val="0"/>
          <w:szCs w:val="20"/>
        </w:rPr>
        <w:t>: Schedule of budgeted income and expenses administered on behalf of Government (for the period ended 30 June)</w:t>
      </w:r>
    </w:p>
    <w:p w14:paraId="7F96D38A" w14:textId="77777777" w:rsidR="002F4E08" w:rsidRDefault="005E17FF" w:rsidP="002F4E08">
      <w:pPr>
        <w:pStyle w:val="Source"/>
      </w:pPr>
      <w:r>
        <w:rPr>
          <w:lang w:val="en-AU"/>
        </w:rPr>
        <w:pict w14:anchorId="213C54A5">
          <v:shape id="_x0000_i1063" type="#_x0000_t75" style="width:390.7pt;height:502.75pt">
            <v:imagedata r:id="rId203" o:title=""/>
          </v:shape>
        </w:pict>
      </w:r>
    </w:p>
    <w:p w14:paraId="583E61D9" w14:textId="77777777" w:rsidR="002F4E08" w:rsidRPr="00315767" w:rsidRDefault="002F4E08" w:rsidP="002F4E08">
      <w:pPr>
        <w:pStyle w:val="Source"/>
      </w:pPr>
      <w:r w:rsidRPr="0035490A">
        <w:t>Continued on following page</w:t>
      </w:r>
    </w:p>
    <w:p w14:paraId="6C3CA077" w14:textId="77777777" w:rsidR="008F3600" w:rsidRPr="00B75ACA" w:rsidRDefault="008F3600" w:rsidP="00B75ACA">
      <w:pPr>
        <w:pStyle w:val="Source"/>
        <w:rPr>
          <w:lang w:val="en-AU"/>
        </w:rPr>
        <w:sectPr w:rsidR="008F3600" w:rsidRPr="00B75ACA" w:rsidSect="001F4FCD">
          <w:headerReference w:type="first" r:id="rId204"/>
          <w:footerReference w:type="first" r:id="rId205"/>
          <w:pgSz w:w="11907" w:h="16840" w:code="9"/>
          <w:pgMar w:top="2466" w:right="2098" w:bottom="2127" w:left="2098" w:header="1899" w:footer="1899" w:gutter="0"/>
          <w:cols w:space="708"/>
          <w:titlePg/>
          <w:docGrid w:linePitch="360"/>
        </w:sectPr>
      </w:pPr>
    </w:p>
    <w:p w14:paraId="6CE4DEE1" w14:textId="77777777" w:rsidR="004132A5" w:rsidRPr="00B75ACA" w:rsidRDefault="004132A5" w:rsidP="00B75ACA">
      <w:pPr>
        <w:pStyle w:val="NoSpacing"/>
        <w:ind w:right="-114"/>
        <w:rPr>
          <w:rFonts w:ascii="Arial" w:hAnsi="Arial" w:cs="Arial"/>
          <w:b/>
          <w:iCs/>
        </w:rPr>
      </w:pPr>
      <w:r w:rsidRPr="00B75ACA">
        <w:rPr>
          <w:rFonts w:ascii="Arial" w:hAnsi="Arial" w:cs="Arial"/>
          <w:b/>
          <w:iCs/>
          <w:lang w:eastAsia="x-none"/>
        </w:rPr>
        <w:lastRenderedPageBreak/>
        <w:t>Table 3.8: Schedule of budgeted income and expenses administered on behalf of Government (for the period ended 30 June)</w:t>
      </w:r>
      <w:r w:rsidR="00F95CBE">
        <w:rPr>
          <w:rFonts w:ascii="Arial" w:hAnsi="Arial" w:cs="Arial"/>
          <w:b/>
          <w:iCs/>
          <w:lang w:eastAsia="x-none"/>
        </w:rPr>
        <w:t xml:space="preserve"> (continued)</w:t>
      </w:r>
    </w:p>
    <w:p w14:paraId="23473C13" w14:textId="77777777" w:rsidR="004132A5" w:rsidRPr="001E2FF6" w:rsidRDefault="005E17FF" w:rsidP="00B75ACA">
      <w:pPr>
        <w:pStyle w:val="NoSpacing"/>
        <w:ind w:right="-114"/>
        <w:rPr>
          <w:sz w:val="16"/>
          <w:szCs w:val="16"/>
        </w:rPr>
      </w:pPr>
      <w:r>
        <w:rPr>
          <w:rFonts w:ascii="Arial" w:hAnsi="Arial" w:cs="Arial"/>
          <w:b/>
          <w:iCs/>
        </w:rPr>
        <w:pict w14:anchorId="647A339B">
          <v:shape id="_x0000_i1102" type="#_x0000_t75" style="width:390.7pt;height:148.4pt">
            <v:imagedata r:id="rId206" o:title=""/>
          </v:shape>
        </w:pict>
      </w:r>
    </w:p>
    <w:p w14:paraId="7ED872C0" w14:textId="77777777" w:rsidR="002F4E08" w:rsidRDefault="002F4E08" w:rsidP="002F4E08">
      <w:pPr>
        <w:pStyle w:val="Source"/>
        <w:tabs>
          <w:tab w:val="clear" w:pos="284"/>
          <w:tab w:val="left" w:pos="426"/>
        </w:tabs>
        <w:ind w:left="426"/>
      </w:pPr>
    </w:p>
    <w:p w14:paraId="50B72563" w14:textId="77777777" w:rsidR="008F3600" w:rsidRDefault="008F3600" w:rsidP="008F3600">
      <w:pPr>
        <w:pStyle w:val="Source"/>
      </w:pPr>
      <w:r w:rsidRPr="00E4582E">
        <w:t>Prepared on Australian Accounting Standards basis</w:t>
      </w:r>
      <w:r>
        <w:t>.</w:t>
      </w:r>
    </w:p>
    <w:p w14:paraId="1D2227B3" w14:textId="77777777" w:rsidR="004132A5" w:rsidRDefault="004132A5" w:rsidP="00A85B6D"/>
    <w:p w14:paraId="4259C49C" w14:textId="77777777" w:rsidR="008F3600" w:rsidRDefault="008F3600" w:rsidP="00A85B6D"/>
    <w:p w14:paraId="08D87290" w14:textId="77777777" w:rsidR="008F3600" w:rsidRDefault="008F3600" w:rsidP="00A85B6D"/>
    <w:p w14:paraId="72AFA246" w14:textId="77777777" w:rsidR="004132A5" w:rsidRDefault="004132A5" w:rsidP="00A85B6D">
      <w:pPr>
        <w:sectPr w:rsidR="004132A5" w:rsidSect="001F4FCD">
          <w:headerReference w:type="first" r:id="rId207"/>
          <w:footerReference w:type="first" r:id="rId208"/>
          <w:pgSz w:w="11907" w:h="16840" w:code="9"/>
          <w:pgMar w:top="2466" w:right="2098" w:bottom="2127" w:left="2098" w:header="1899" w:footer="1899" w:gutter="0"/>
          <w:cols w:space="708"/>
          <w:titlePg/>
          <w:docGrid w:linePitch="360"/>
        </w:sectPr>
      </w:pPr>
    </w:p>
    <w:p w14:paraId="56F15ED3" w14:textId="77777777" w:rsidR="004132A5" w:rsidRPr="00B75ACA" w:rsidRDefault="004132A5" w:rsidP="00B75ACA">
      <w:pPr>
        <w:pStyle w:val="Heading5"/>
        <w:spacing w:after="120"/>
        <w:rPr>
          <w:rFonts w:cs="Arial"/>
          <w:b/>
          <w:bCs w:val="0"/>
          <w:i w:val="0"/>
          <w:iCs w:val="0"/>
          <w:szCs w:val="20"/>
        </w:rPr>
      </w:pPr>
      <w:r w:rsidRPr="00B75ACA">
        <w:rPr>
          <w:rFonts w:cs="Arial"/>
          <w:b/>
          <w:bCs w:val="0"/>
          <w:i w:val="0"/>
          <w:iCs w:val="0"/>
          <w:szCs w:val="20"/>
        </w:rPr>
        <w:lastRenderedPageBreak/>
        <w:t>Table 3.9: Schedule of budgeted assets and liabilities administered on behalf of Government (as at 30 June)</w:t>
      </w:r>
    </w:p>
    <w:p w14:paraId="04CFA730" w14:textId="77777777" w:rsidR="004132A5" w:rsidRPr="00F646FB" w:rsidRDefault="005E17FF" w:rsidP="00B75ACA">
      <w:pPr>
        <w:pStyle w:val="NoSpacing"/>
        <w:ind w:right="-114"/>
        <w:rPr>
          <w:bCs/>
          <w:i/>
          <w:sz w:val="16"/>
          <w:szCs w:val="16"/>
          <w:lang w:eastAsia="x-none"/>
        </w:rPr>
      </w:pPr>
      <w:r>
        <w:rPr>
          <w:rFonts w:ascii="Arial" w:hAnsi="Arial" w:cs="Arial"/>
          <w:b/>
          <w:iCs/>
        </w:rPr>
        <w:pict w14:anchorId="3F1AB2AD">
          <v:shape id="_x0000_i1103" type="#_x0000_t75" style="width:385.65pt;height:334.35pt">
            <v:imagedata r:id="rId209" o:title=""/>
          </v:shape>
        </w:pict>
      </w:r>
    </w:p>
    <w:p w14:paraId="2D4D8A72" w14:textId="77777777" w:rsidR="002F4E08" w:rsidRDefault="002F4E08" w:rsidP="002F4E08">
      <w:pPr>
        <w:pStyle w:val="NoSpacing"/>
        <w:rPr>
          <w:rFonts w:ascii="Arial" w:hAnsi="Arial"/>
          <w:sz w:val="16"/>
        </w:rPr>
      </w:pPr>
    </w:p>
    <w:p w14:paraId="12C4FF20" w14:textId="77777777" w:rsidR="002F4E08" w:rsidRDefault="002F4E08" w:rsidP="002F4E08">
      <w:pPr>
        <w:pStyle w:val="Source"/>
      </w:pPr>
      <w:r w:rsidRPr="00E4582E">
        <w:t>Prepared on Australian Accounting Standards basis</w:t>
      </w:r>
      <w:r>
        <w:t>.</w:t>
      </w:r>
    </w:p>
    <w:p w14:paraId="2A7C1B95" w14:textId="77777777" w:rsidR="00F646FB" w:rsidRPr="000F7B5D" w:rsidRDefault="00F646FB" w:rsidP="000F7B5D">
      <w:pPr>
        <w:pStyle w:val="Heading5"/>
        <w:spacing w:after="120"/>
        <w:rPr>
          <w:b/>
          <w:i w:val="0"/>
          <w:szCs w:val="20"/>
          <w:lang w:eastAsia="x-none"/>
        </w:rPr>
      </w:pPr>
      <w:r>
        <w:br w:type="page"/>
      </w:r>
      <w:r w:rsidRPr="000F7B5D">
        <w:rPr>
          <w:b/>
          <w:i w:val="0"/>
          <w:szCs w:val="20"/>
          <w:lang w:eastAsia="x-none"/>
        </w:rPr>
        <w:lastRenderedPageBreak/>
        <w:t>Table 3.</w:t>
      </w:r>
      <w:r w:rsidR="00B75ACA" w:rsidRPr="000F7B5D">
        <w:rPr>
          <w:b/>
          <w:i w:val="0"/>
          <w:szCs w:val="20"/>
          <w:lang w:eastAsia="x-none"/>
        </w:rPr>
        <w:t>10</w:t>
      </w:r>
      <w:r w:rsidRPr="000F7B5D">
        <w:rPr>
          <w:b/>
          <w:i w:val="0"/>
          <w:szCs w:val="20"/>
          <w:lang w:eastAsia="x-none"/>
        </w:rPr>
        <w:t xml:space="preserve">: </w:t>
      </w:r>
      <w:r w:rsidR="00B75ACA" w:rsidRPr="000F7B5D">
        <w:rPr>
          <w:b/>
          <w:i w:val="0"/>
          <w:szCs w:val="20"/>
          <w:lang w:eastAsia="x-none"/>
        </w:rPr>
        <w:t xml:space="preserve">Schedule of budgeted administered cash flows (for the period </w:t>
      </w:r>
      <w:r w:rsidR="00B75ACA" w:rsidRPr="000F7B5D">
        <w:rPr>
          <w:b/>
          <w:i w:val="0"/>
          <w:szCs w:val="20"/>
          <w:lang w:eastAsia="x-none"/>
        </w:rPr>
        <w:br/>
        <w:t>ended 30 June</w:t>
      </w:r>
      <w:r w:rsidRPr="000F7B5D">
        <w:rPr>
          <w:b/>
          <w:i w:val="0"/>
          <w:szCs w:val="20"/>
          <w:lang w:eastAsia="x-none"/>
        </w:rPr>
        <w:t>)</w:t>
      </w:r>
    </w:p>
    <w:p w14:paraId="763AFC5E" w14:textId="77777777" w:rsidR="00B75ACA" w:rsidRPr="00EB5E2B" w:rsidRDefault="005E17FF" w:rsidP="00EB5E2B">
      <w:pPr>
        <w:pStyle w:val="NoSpacing"/>
        <w:rPr>
          <w:rFonts w:ascii="Arial" w:hAnsi="Arial"/>
          <w:sz w:val="16"/>
        </w:rPr>
      </w:pPr>
      <w:r>
        <w:rPr>
          <w:rFonts w:ascii="Arial" w:hAnsi="Arial" w:cs="Arial"/>
          <w:b/>
          <w:iCs/>
        </w:rPr>
        <w:pict w14:anchorId="2287F504">
          <v:shape id="_x0000_i1064" type="#_x0000_t75" style="width:396.95pt;height:391.3pt">
            <v:imagedata r:id="rId210" o:title=""/>
          </v:shape>
        </w:pict>
      </w:r>
    </w:p>
    <w:p w14:paraId="4FF088CD" w14:textId="77777777" w:rsidR="002F4E08" w:rsidRPr="00315767" w:rsidRDefault="002F4E08" w:rsidP="002F4E08">
      <w:pPr>
        <w:pStyle w:val="Source"/>
      </w:pPr>
      <w:r w:rsidRPr="0035490A">
        <w:t>Continued on following page</w:t>
      </w:r>
    </w:p>
    <w:p w14:paraId="59BCF49E" w14:textId="77777777" w:rsidR="008F3600" w:rsidRDefault="008F3600" w:rsidP="00A85B6D"/>
    <w:p w14:paraId="41012A90" w14:textId="77777777" w:rsidR="004132A5" w:rsidRDefault="004132A5" w:rsidP="00A85B6D">
      <w:pPr>
        <w:sectPr w:rsidR="004132A5" w:rsidSect="001F4FCD">
          <w:headerReference w:type="even" r:id="rId211"/>
          <w:headerReference w:type="first" r:id="rId212"/>
          <w:footerReference w:type="first" r:id="rId213"/>
          <w:pgSz w:w="11907" w:h="16840" w:code="9"/>
          <w:pgMar w:top="2466" w:right="2098" w:bottom="2127" w:left="2098" w:header="1899" w:footer="1899" w:gutter="0"/>
          <w:cols w:space="708"/>
          <w:titlePg/>
          <w:docGrid w:linePitch="360"/>
        </w:sectPr>
      </w:pPr>
    </w:p>
    <w:p w14:paraId="64CAB5FE" w14:textId="77777777" w:rsidR="004132A5" w:rsidRPr="000F7B5D" w:rsidRDefault="004132A5" w:rsidP="000F7B5D">
      <w:pPr>
        <w:pStyle w:val="NoSpacing"/>
        <w:ind w:right="-114"/>
        <w:rPr>
          <w:rFonts w:ascii="Arial" w:hAnsi="Arial" w:cs="Arial"/>
          <w:b/>
          <w:iCs/>
          <w:lang w:eastAsia="x-none"/>
        </w:rPr>
      </w:pPr>
      <w:r w:rsidRPr="000F7B5D">
        <w:rPr>
          <w:rFonts w:ascii="Arial" w:hAnsi="Arial" w:cs="Arial"/>
          <w:b/>
          <w:iCs/>
          <w:lang w:eastAsia="x-none"/>
        </w:rPr>
        <w:lastRenderedPageBreak/>
        <w:t xml:space="preserve">Table 3.10: Schedule of budgeted administered cash flows (for the period </w:t>
      </w:r>
      <w:r w:rsidR="00B75ACA" w:rsidRPr="000F7B5D">
        <w:rPr>
          <w:rFonts w:ascii="Arial" w:hAnsi="Arial" w:cs="Arial"/>
          <w:b/>
          <w:iCs/>
          <w:lang w:eastAsia="x-none"/>
        </w:rPr>
        <w:br/>
      </w:r>
      <w:r w:rsidRPr="000F7B5D">
        <w:rPr>
          <w:rFonts w:ascii="Arial" w:hAnsi="Arial" w:cs="Arial"/>
          <w:b/>
          <w:iCs/>
          <w:lang w:eastAsia="x-none"/>
        </w:rPr>
        <w:t>ended 30 June)</w:t>
      </w:r>
      <w:r w:rsidR="00B75ACA" w:rsidRPr="000F7B5D">
        <w:rPr>
          <w:rFonts w:ascii="Arial" w:hAnsi="Arial" w:cs="Arial"/>
          <w:b/>
          <w:iCs/>
          <w:lang w:eastAsia="x-none"/>
        </w:rPr>
        <w:t xml:space="preserve"> (continued)</w:t>
      </w:r>
    </w:p>
    <w:p w14:paraId="4FB4CFC0" w14:textId="77777777" w:rsidR="004132A5" w:rsidRPr="000F7B5D" w:rsidRDefault="005E17FF" w:rsidP="000F7B5D">
      <w:pPr>
        <w:pStyle w:val="NoSpacing"/>
        <w:ind w:right="-114"/>
        <w:rPr>
          <w:rFonts w:ascii="Arial" w:hAnsi="Arial" w:cs="Arial"/>
          <w:bCs/>
          <w:iCs/>
          <w:sz w:val="16"/>
          <w:szCs w:val="16"/>
          <w:lang w:val="x-none" w:eastAsia="x-none"/>
        </w:rPr>
      </w:pPr>
      <w:r>
        <w:rPr>
          <w:rFonts w:ascii="Arial" w:hAnsi="Arial" w:cs="Arial"/>
          <w:b/>
          <w:iCs/>
          <w:lang w:eastAsia="x-none"/>
        </w:rPr>
        <w:pict w14:anchorId="7E4569DD">
          <v:shape id="_x0000_i1104" type="#_x0000_t75" style="width:396.95pt;height:215.35pt">
            <v:imagedata r:id="rId214" o:title=""/>
          </v:shape>
        </w:pict>
      </w:r>
    </w:p>
    <w:p w14:paraId="6692E9F7" w14:textId="77777777" w:rsidR="008F3600" w:rsidRDefault="008F3600" w:rsidP="008F3600">
      <w:pPr>
        <w:pStyle w:val="Source"/>
      </w:pPr>
      <w:r>
        <w:t>Prepared on Australian Accounting Standards basis.</w:t>
      </w:r>
    </w:p>
    <w:p w14:paraId="2D26942E" w14:textId="77777777" w:rsidR="000F7B5D" w:rsidRPr="000F7B5D" w:rsidRDefault="000F7B5D" w:rsidP="000F7B5D">
      <w:pPr>
        <w:pStyle w:val="Heading5"/>
        <w:spacing w:after="120"/>
        <w:rPr>
          <w:b/>
          <w:i w:val="0"/>
          <w:szCs w:val="20"/>
          <w:lang w:eastAsia="x-none"/>
        </w:rPr>
      </w:pPr>
      <w:r>
        <w:rPr>
          <w:lang w:eastAsia="x-none"/>
        </w:rPr>
        <w:br w:type="page"/>
      </w:r>
      <w:r w:rsidRPr="00B61122">
        <w:rPr>
          <w:b/>
          <w:i w:val="0"/>
          <w:szCs w:val="20"/>
          <w:lang w:eastAsia="x-none"/>
        </w:rPr>
        <w:lastRenderedPageBreak/>
        <w:t>Table 3.1</w:t>
      </w:r>
      <w:r w:rsidRPr="000F7B5D">
        <w:rPr>
          <w:b/>
          <w:i w:val="0"/>
          <w:szCs w:val="20"/>
          <w:lang w:eastAsia="x-none"/>
        </w:rPr>
        <w:t>1</w:t>
      </w:r>
      <w:r w:rsidRPr="00B61122">
        <w:rPr>
          <w:b/>
          <w:i w:val="0"/>
          <w:szCs w:val="20"/>
          <w:lang w:eastAsia="x-none"/>
        </w:rPr>
        <w:t xml:space="preserve">: </w:t>
      </w:r>
      <w:r w:rsidR="00A76CFC" w:rsidRPr="00A76CFC">
        <w:rPr>
          <w:b/>
          <w:i w:val="0"/>
          <w:szCs w:val="20"/>
          <w:lang w:val="en-AU" w:eastAsia="x-none"/>
        </w:rPr>
        <w:t>Schedule of a</w:t>
      </w:r>
      <w:r>
        <w:rPr>
          <w:b/>
          <w:i w:val="0"/>
          <w:szCs w:val="20"/>
          <w:lang w:val="en-AU" w:eastAsia="x-none"/>
        </w:rPr>
        <w:t>dministered</w:t>
      </w:r>
      <w:r w:rsidRPr="00B61122">
        <w:rPr>
          <w:b/>
          <w:i w:val="0"/>
          <w:szCs w:val="20"/>
          <w:lang w:eastAsia="x-none"/>
        </w:rPr>
        <w:t xml:space="preserve"> </w:t>
      </w:r>
      <w:r>
        <w:rPr>
          <w:b/>
          <w:i w:val="0"/>
          <w:szCs w:val="20"/>
          <w:lang w:val="en-AU" w:eastAsia="x-none"/>
        </w:rPr>
        <w:t>capital</w:t>
      </w:r>
      <w:r w:rsidRPr="000F7B5D">
        <w:rPr>
          <w:b/>
          <w:i w:val="0"/>
          <w:szCs w:val="20"/>
          <w:lang w:eastAsia="x-none"/>
        </w:rPr>
        <w:t xml:space="preserve"> budget statement </w:t>
      </w:r>
      <w:r w:rsidRPr="00B61122">
        <w:rPr>
          <w:b/>
          <w:i w:val="0"/>
          <w:szCs w:val="20"/>
          <w:lang w:eastAsia="x-none"/>
        </w:rPr>
        <w:t>(for the period ended 30 June)</w:t>
      </w:r>
      <w:r w:rsidRPr="000F7B5D">
        <w:rPr>
          <w:b/>
          <w:i w:val="0"/>
          <w:szCs w:val="20"/>
          <w:lang w:eastAsia="x-none"/>
        </w:rPr>
        <w:t xml:space="preserve"> </w:t>
      </w:r>
    </w:p>
    <w:p w14:paraId="3C0F6E52" w14:textId="77777777" w:rsidR="002F4E08" w:rsidRPr="000F7B5D" w:rsidRDefault="005E17FF" w:rsidP="000F7B5D">
      <w:pPr>
        <w:pStyle w:val="NoSpacing"/>
        <w:ind w:right="-114"/>
        <w:rPr>
          <w:rFonts w:ascii="Arial" w:hAnsi="Arial" w:cs="Arial"/>
          <w:b/>
          <w:iCs/>
        </w:rPr>
      </w:pPr>
      <w:r>
        <w:rPr>
          <w:rFonts w:ascii="Arial" w:hAnsi="Arial" w:cs="Arial"/>
          <w:b/>
          <w:iCs/>
        </w:rPr>
        <w:pict w14:anchorId="47FB4D61">
          <v:shape id="_x0000_i1105" type="#_x0000_t75" style="width:385.05pt;height:118.35pt">
            <v:imagedata r:id="rId215" o:title=""/>
          </v:shape>
        </w:pict>
      </w:r>
    </w:p>
    <w:p w14:paraId="37080FD0" w14:textId="77777777" w:rsidR="004132A5" w:rsidRPr="002F4E08" w:rsidRDefault="004132A5" w:rsidP="000F7B5D">
      <w:pPr>
        <w:pStyle w:val="NoSpacing"/>
        <w:ind w:right="-114"/>
        <w:rPr>
          <w:rFonts w:ascii="Arial" w:hAnsi="Arial" w:cs="Arial"/>
          <w:bCs/>
          <w:iCs/>
          <w:sz w:val="16"/>
          <w:szCs w:val="16"/>
        </w:rPr>
      </w:pPr>
    </w:p>
    <w:p w14:paraId="4B53781A" w14:textId="77777777" w:rsidR="002F4E08" w:rsidRDefault="002F4E08" w:rsidP="002F4E08">
      <w:pPr>
        <w:pStyle w:val="Source"/>
      </w:pPr>
      <w:r w:rsidRPr="00E4582E">
        <w:t>Prepared on Australian Accounting Standards basis</w:t>
      </w:r>
      <w:r>
        <w:t>.</w:t>
      </w:r>
    </w:p>
    <w:p w14:paraId="5C33599B" w14:textId="77777777" w:rsidR="005C3594" w:rsidRDefault="005C3594" w:rsidP="002F4E08">
      <w:pPr>
        <w:pStyle w:val="Source"/>
        <w:sectPr w:rsidR="005C3594" w:rsidSect="001F4FCD">
          <w:headerReference w:type="even" r:id="rId216"/>
          <w:headerReference w:type="first" r:id="rId217"/>
          <w:footerReference w:type="first" r:id="rId218"/>
          <w:pgSz w:w="11907" w:h="16840" w:code="9"/>
          <w:pgMar w:top="2466" w:right="2098" w:bottom="2127" w:left="2098" w:header="1899" w:footer="1899" w:gutter="0"/>
          <w:cols w:space="708"/>
          <w:titlePg/>
          <w:docGrid w:linePitch="360"/>
        </w:sectPr>
      </w:pPr>
    </w:p>
    <w:p w14:paraId="3901792F" w14:textId="77777777" w:rsidR="005C3594" w:rsidRDefault="005C3594" w:rsidP="005C3594">
      <w:pPr>
        <w:pStyle w:val="Heading1-NoTOC"/>
        <w:jc w:val="left"/>
        <w:rPr>
          <w:rFonts w:ascii="Arial Bold" w:hAnsi="Arial Bold"/>
          <w:smallCaps w:val="0"/>
          <w:sz w:val="36"/>
        </w:rPr>
      </w:pPr>
      <w:bookmarkStart w:id="137" w:name="_Hlk134287919"/>
      <w:r>
        <w:rPr>
          <w:rFonts w:ascii="Arial Bold" w:hAnsi="Arial Bold"/>
          <w:smallCaps w:val="0"/>
          <w:sz w:val="36"/>
        </w:rPr>
        <w:lastRenderedPageBreak/>
        <w:t>Australian Fisheries Management Authority</w:t>
      </w:r>
    </w:p>
    <w:p w14:paraId="0892CCCE" w14:textId="77777777" w:rsidR="005C3594" w:rsidRPr="005C3594" w:rsidRDefault="005C3594" w:rsidP="005C3594">
      <w:pPr>
        <w:pStyle w:val="TOC3"/>
        <w:keepNext/>
        <w:tabs>
          <w:tab w:val="right" w:leader="dot" w:pos="7700"/>
        </w:tabs>
        <w:spacing w:before="120" w:after="0" w:line="240" w:lineRule="auto"/>
        <w:ind w:left="-142" w:right="851" w:firstLine="142"/>
        <w:jc w:val="left"/>
        <w:rPr>
          <w:rStyle w:val="Hyperlink"/>
          <w:rFonts w:ascii="Arial" w:hAnsi="Arial"/>
          <w:b/>
          <w:noProof/>
          <w:color w:val="auto"/>
          <w:u w:val="none"/>
        </w:rPr>
      </w:pPr>
      <w:r w:rsidRPr="005C3594">
        <w:rPr>
          <w:rStyle w:val="Hyperlink"/>
          <w:rFonts w:ascii="Arial" w:hAnsi="Arial"/>
          <w:b/>
          <w:noProof/>
          <w:color w:val="auto"/>
          <w:u w:val="none"/>
        </w:rPr>
        <w:t>Section 1: Entity overview and resources</w:t>
      </w:r>
      <w:r w:rsidRPr="005C3594">
        <w:rPr>
          <w:rStyle w:val="Hyperlink"/>
          <w:rFonts w:ascii="Arial" w:hAnsi="Arial"/>
          <w:b/>
          <w:noProof/>
          <w:color w:val="auto"/>
          <w:u w:val="none"/>
        </w:rPr>
        <w:tab/>
        <w:t>69</w:t>
      </w:r>
    </w:p>
    <w:p w14:paraId="02C7AE51" w14:textId="77777777" w:rsidR="005C3594" w:rsidRPr="005C3594" w:rsidRDefault="005C3594" w:rsidP="005C3594">
      <w:pPr>
        <w:pStyle w:val="TOC2"/>
        <w:tabs>
          <w:tab w:val="left" w:pos="660"/>
        </w:tabs>
        <w:rPr>
          <w:rStyle w:val="Hyperlink"/>
          <w:noProof/>
          <w:color w:val="auto"/>
          <w:u w:val="none"/>
        </w:rPr>
      </w:pPr>
      <w:r w:rsidRPr="005C3594">
        <w:rPr>
          <w:rStyle w:val="Hyperlink"/>
          <w:color w:val="auto"/>
          <w:u w:val="none"/>
        </w:rPr>
        <w:t>1.1</w:t>
      </w:r>
      <w:r w:rsidRPr="005C3594">
        <w:rPr>
          <w:rStyle w:val="Hyperlink"/>
          <w:color w:val="auto"/>
          <w:u w:val="none"/>
        </w:rPr>
        <w:tab/>
        <w:t>Strategic direction statement</w:t>
      </w:r>
      <w:r w:rsidRPr="005C3594">
        <w:rPr>
          <w:rStyle w:val="Hyperlink"/>
          <w:color w:val="auto"/>
          <w:u w:val="none"/>
        </w:rPr>
        <w:tab/>
        <w:t>69</w:t>
      </w:r>
    </w:p>
    <w:p w14:paraId="417704BC"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1.2</w:t>
      </w:r>
      <w:r w:rsidRPr="005C3594">
        <w:rPr>
          <w:rStyle w:val="Hyperlink"/>
          <w:color w:val="auto"/>
          <w:u w:val="none"/>
        </w:rPr>
        <w:tab/>
        <w:t>Entity resource statement</w:t>
      </w:r>
      <w:r w:rsidRPr="005C3594">
        <w:rPr>
          <w:rStyle w:val="Hyperlink"/>
          <w:color w:val="auto"/>
          <w:u w:val="none"/>
        </w:rPr>
        <w:tab/>
        <w:t>70</w:t>
      </w:r>
    </w:p>
    <w:p w14:paraId="0DFD79B1"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1.3</w:t>
      </w:r>
      <w:r w:rsidRPr="005C3594">
        <w:rPr>
          <w:rStyle w:val="Hyperlink"/>
          <w:color w:val="auto"/>
          <w:u w:val="none"/>
        </w:rPr>
        <w:tab/>
        <w:t>Budget measures</w:t>
      </w:r>
      <w:r w:rsidRPr="005C3594">
        <w:rPr>
          <w:rStyle w:val="Hyperlink"/>
          <w:color w:val="auto"/>
          <w:u w:val="none"/>
        </w:rPr>
        <w:tab/>
        <w:t>72</w:t>
      </w:r>
    </w:p>
    <w:p w14:paraId="50323A2A"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1.4</w:t>
      </w:r>
      <w:r w:rsidRPr="005C3594">
        <w:rPr>
          <w:rStyle w:val="Hyperlink"/>
          <w:color w:val="auto"/>
          <w:u w:val="none"/>
        </w:rPr>
        <w:tab/>
        <w:t>Additional estimates, resourcing, and variations to outcomes</w:t>
      </w:r>
      <w:r w:rsidRPr="005C3594">
        <w:rPr>
          <w:rStyle w:val="Hyperlink"/>
          <w:color w:val="auto"/>
          <w:u w:val="none"/>
        </w:rPr>
        <w:tab/>
        <w:t>73</w:t>
      </w:r>
    </w:p>
    <w:p w14:paraId="31EE464F"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1.5</w:t>
      </w:r>
      <w:r w:rsidRPr="005C3594">
        <w:rPr>
          <w:rStyle w:val="Hyperlink"/>
          <w:color w:val="auto"/>
          <w:u w:val="none"/>
        </w:rPr>
        <w:tab/>
        <w:t>Breakdown of additional estimates by appropriation bill</w:t>
      </w:r>
      <w:r w:rsidRPr="005C3594">
        <w:rPr>
          <w:rStyle w:val="Hyperlink"/>
          <w:color w:val="auto"/>
          <w:u w:val="none"/>
        </w:rPr>
        <w:tab/>
        <w:t>74</w:t>
      </w:r>
    </w:p>
    <w:p w14:paraId="1D0C1181" w14:textId="77777777" w:rsidR="005C3594" w:rsidRPr="005C3594" w:rsidRDefault="005C3594" w:rsidP="005C3594">
      <w:pPr>
        <w:pStyle w:val="TOC3"/>
        <w:keepNext/>
        <w:tabs>
          <w:tab w:val="right" w:leader="dot" w:pos="7700"/>
        </w:tabs>
        <w:spacing w:before="120" w:after="0" w:line="240" w:lineRule="auto"/>
        <w:ind w:left="-142" w:right="851" w:firstLine="142"/>
        <w:jc w:val="left"/>
        <w:rPr>
          <w:rStyle w:val="Hyperlink"/>
          <w:rFonts w:ascii="Arial" w:hAnsi="Arial"/>
          <w:b/>
          <w:noProof/>
          <w:color w:val="auto"/>
          <w:u w:val="none"/>
        </w:rPr>
      </w:pPr>
      <w:r w:rsidRPr="005C3594">
        <w:rPr>
          <w:rStyle w:val="Hyperlink"/>
          <w:rFonts w:ascii="Arial" w:hAnsi="Arial"/>
          <w:b/>
          <w:noProof/>
          <w:color w:val="auto"/>
          <w:u w:val="none"/>
        </w:rPr>
        <w:t>Section 2: Outcomes and planned performance</w:t>
      </w:r>
      <w:r w:rsidRPr="005C3594">
        <w:rPr>
          <w:rStyle w:val="Hyperlink"/>
          <w:rFonts w:ascii="Arial" w:hAnsi="Arial"/>
          <w:b/>
          <w:noProof/>
          <w:color w:val="auto"/>
          <w:u w:val="none"/>
        </w:rPr>
        <w:tab/>
        <w:t>75</w:t>
      </w:r>
    </w:p>
    <w:p w14:paraId="73083C4E"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2.1</w:t>
      </w:r>
      <w:r w:rsidRPr="005C3594">
        <w:rPr>
          <w:rStyle w:val="Hyperlink"/>
          <w:color w:val="auto"/>
          <w:u w:val="none"/>
        </w:rPr>
        <w:tab/>
        <w:t>Budgeted expenses and performance for Outcome 1</w:t>
      </w:r>
      <w:r w:rsidRPr="005C3594">
        <w:rPr>
          <w:rStyle w:val="Hyperlink"/>
          <w:color w:val="auto"/>
          <w:u w:val="none"/>
        </w:rPr>
        <w:tab/>
        <w:t>75</w:t>
      </w:r>
    </w:p>
    <w:p w14:paraId="1DFE7041" w14:textId="77777777" w:rsidR="005C3594" w:rsidRPr="005C3594" w:rsidRDefault="00D53461" w:rsidP="005C3594">
      <w:pPr>
        <w:pStyle w:val="TOC3"/>
        <w:keepNext/>
        <w:tabs>
          <w:tab w:val="right" w:leader="dot" w:pos="7700"/>
        </w:tabs>
        <w:spacing w:before="120" w:after="0" w:line="240" w:lineRule="auto"/>
        <w:ind w:left="-142" w:right="851" w:firstLine="142"/>
        <w:jc w:val="left"/>
        <w:rPr>
          <w:rStyle w:val="Hyperlink"/>
          <w:rFonts w:ascii="Arial" w:hAnsi="Arial"/>
          <w:b/>
          <w:noProof/>
          <w:color w:val="auto"/>
          <w:u w:val="none"/>
        </w:rPr>
      </w:pPr>
      <w:r w:rsidRPr="00C34739">
        <w:rPr>
          <w:rStyle w:val="Hyperlink"/>
          <w:rFonts w:ascii="Arial" w:hAnsi="Arial"/>
          <w:b/>
          <w:noProof/>
          <w:color w:val="auto"/>
          <w:u w:val="none"/>
        </w:rPr>
        <w:t>Section 3: Special account flows and budgeted financial statements</w:t>
      </w:r>
      <w:r w:rsidR="005C3594" w:rsidRPr="005C3594">
        <w:rPr>
          <w:rStyle w:val="Hyperlink"/>
          <w:rFonts w:ascii="Arial" w:hAnsi="Arial"/>
          <w:b/>
          <w:noProof/>
          <w:color w:val="auto"/>
          <w:u w:val="none"/>
        </w:rPr>
        <w:tab/>
        <w:t>77</w:t>
      </w:r>
    </w:p>
    <w:p w14:paraId="45252117"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3.1</w:t>
      </w:r>
      <w:r w:rsidRPr="005C3594">
        <w:rPr>
          <w:rStyle w:val="Hyperlink"/>
          <w:color w:val="auto"/>
          <w:u w:val="none"/>
        </w:rPr>
        <w:tab/>
        <w:t>Special account flows and balances</w:t>
      </w:r>
      <w:r w:rsidRPr="005C3594">
        <w:rPr>
          <w:rStyle w:val="Hyperlink"/>
          <w:color w:val="auto"/>
          <w:u w:val="none"/>
        </w:rPr>
        <w:tab/>
        <w:t>77</w:t>
      </w:r>
    </w:p>
    <w:p w14:paraId="3C734107"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3.2</w:t>
      </w:r>
      <w:r w:rsidRPr="005C3594">
        <w:rPr>
          <w:rStyle w:val="Hyperlink"/>
          <w:color w:val="auto"/>
          <w:u w:val="none"/>
        </w:rPr>
        <w:tab/>
        <w:t>Budgeted financial statements</w:t>
      </w:r>
      <w:r w:rsidRPr="005C3594">
        <w:rPr>
          <w:rStyle w:val="Hyperlink"/>
          <w:color w:val="auto"/>
          <w:u w:val="none"/>
        </w:rPr>
        <w:tab/>
        <w:t>78</w:t>
      </w:r>
    </w:p>
    <w:p w14:paraId="2C9282EF" w14:textId="77777777" w:rsidR="005C3594" w:rsidRPr="005C3594" w:rsidRDefault="005C3594" w:rsidP="005C3594">
      <w:pPr>
        <w:pStyle w:val="TOC2"/>
        <w:tabs>
          <w:tab w:val="left" w:pos="660"/>
        </w:tabs>
        <w:rPr>
          <w:rStyle w:val="Hyperlink"/>
          <w:color w:val="auto"/>
          <w:u w:val="none"/>
        </w:rPr>
      </w:pPr>
      <w:r w:rsidRPr="005C3594">
        <w:rPr>
          <w:rStyle w:val="Hyperlink"/>
          <w:color w:val="auto"/>
          <w:u w:val="none"/>
        </w:rPr>
        <w:t>3.3</w:t>
      </w:r>
      <w:r w:rsidRPr="005C3594">
        <w:rPr>
          <w:rStyle w:val="Hyperlink"/>
          <w:color w:val="auto"/>
          <w:u w:val="none"/>
        </w:rPr>
        <w:tab/>
        <w:t>Budgeted financial statements tables</w:t>
      </w:r>
      <w:r w:rsidRPr="005C3594">
        <w:rPr>
          <w:rStyle w:val="Hyperlink"/>
          <w:color w:val="auto"/>
          <w:u w:val="none"/>
        </w:rPr>
        <w:tab/>
        <w:t>79</w:t>
      </w:r>
    </w:p>
    <w:p w14:paraId="0BB5D90E" w14:textId="77777777" w:rsidR="005C3594" w:rsidRDefault="005C3594" w:rsidP="005C3594"/>
    <w:p w14:paraId="5A549379" w14:textId="77777777" w:rsidR="005C3594" w:rsidRDefault="005C3594" w:rsidP="005C3594"/>
    <w:p w14:paraId="79AA7B4B" w14:textId="77777777" w:rsidR="005C3594" w:rsidRDefault="005C3594" w:rsidP="005C3594"/>
    <w:p w14:paraId="1C48F37F" w14:textId="77777777" w:rsidR="005C3594" w:rsidRDefault="005C3594" w:rsidP="005C3594"/>
    <w:p w14:paraId="35B1FD5E" w14:textId="77777777" w:rsidR="005C3594" w:rsidRDefault="005C3594" w:rsidP="005C3594"/>
    <w:p w14:paraId="0851DBC3" w14:textId="77777777" w:rsidR="005C3594" w:rsidRDefault="005C3594" w:rsidP="005C3594"/>
    <w:p w14:paraId="47688ECC" w14:textId="77777777" w:rsidR="005C3594" w:rsidRDefault="005C3594" w:rsidP="005C3594"/>
    <w:p w14:paraId="113B027A" w14:textId="77777777" w:rsidR="005C3594" w:rsidRDefault="005C3594" w:rsidP="005C3594"/>
    <w:p w14:paraId="1FDAB80C" w14:textId="77777777" w:rsidR="005C3594" w:rsidRDefault="005C3594" w:rsidP="005C3594"/>
    <w:p w14:paraId="24D360E7" w14:textId="77777777" w:rsidR="005C3594" w:rsidRDefault="005C3594" w:rsidP="005C3594">
      <w:pPr>
        <w:jc w:val="center"/>
      </w:pPr>
    </w:p>
    <w:p w14:paraId="5C394EC4" w14:textId="77777777" w:rsidR="005C3594" w:rsidRDefault="005C3594" w:rsidP="005C3594"/>
    <w:p w14:paraId="1D8F8EAC" w14:textId="77777777" w:rsidR="005C3594" w:rsidRDefault="005C3594" w:rsidP="005C3594">
      <w:pPr>
        <w:spacing w:after="0" w:line="240" w:lineRule="auto"/>
        <w:jc w:val="left"/>
        <w:sectPr w:rsidR="005C3594">
          <w:headerReference w:type="default" r:id="rId219"/>
          <w:footerReference w:type="default" r:id="rId220"/>
          <w:pgSz w:w="11906" w:h="16838"/>
          <w:pgMar w:top="2466" w:right="2098" w:bottom="2466" w:left="2098" w:header="1899" w:footer="1899" w:gutter="0"/>
          <w:pgNumType w:start="67"/>
          <w:cols w:space="720"/>
        </w:sectPr>
      </w:pPr>
    </w:p>
    <w:p w14:paraId="27610B51" w14:textId="77777777" w:rsidR="005C3594" w:rsidRDefault="005C3594" w:rsidP="005C3594">
      <w:pPr>
        <w:spacing w:after="0" w:line="240" w:lineRule="auto"/>
        <w:jc w:val="left"/>
        <w:rPr>
          <w:rFonts w:ascii="Arial" w:hAnsi="Arial"/>
          <w:b/>
          <w:smallCaps/>
          <w:kern w:val="28"/>
          <w:sz w:val="34"/>
        </w:rPr>
        <w:sectPr w:rsidR="005C3594">
          <w:headerReference w:type="even" r:id="rId221"/>
          <w:footerReference w:type="even" r:id="rId222"/>
          <w:pgSz w:w="11906" w:h="16838"/>
          <w:pgMar w:top="2466" w:right="2098" w:bottom="2466" w:left="2098" w:header="1899" w:footer="1899" w:gutter="0"/>
          <w:cols w:space="720"/>
        </w:sectPr>
      </w:pPr>
    </w:p>
    <w:p w14:paraId="50FBEA0E" w14:textId="77777777" w:rsidR="005C3594" w:rsidRDefault="005C3594" w:rsidP="005C3594">
      <w:pPr>
        <w:pStyle w:val="Heading1"/>
        <w:jc w:val="left"/>
        <w:rPr>
          <w:rFonts w:ascii="Arial Bold" w:hAnsi="Arial Bold"/>
          <w:smallCaps w:val="0"/>
          <w:sz w:val="36"/>
        </w:rPr>
      </w:pPr>
      <w:r>
        <w:rPr>
          <w:rFonts w:ascii="Arial Bold" w:hAnsi="Arial Bold"/>
          <w:smallCaps w:val="0"/>
          <w:sz w:val="36"/>
        </w:rPr>
        <w:lastRenderedPageBreak/>
        <w:t>Australian Fisheries Management Authority</w:t>
      </w:r>
    </w:p>
    <w:p w14:paraId="6B4F0DCD" w14:textId="77777777" w:rsidR="005C3594" w:rsidRDefault="005C3594" w:rsidP="00D14E6F">
      <w:pPr>
        <w:pStyle w:val="Heading2-TOC"/>
        <w:spacing w:before="120" w:after="120"/>
      </w:pPr>
      <w:r>
        <w:rPr>
          <w:rFonts w:cs="Arial"/>
        </w:rPr>
        <w:t>Section 1: Entity overview and resources</w:t>
      </w:r>
    </w:p>
    <w:p w14:paraId="52D14ED5" w14:textId="77777777" w:rsidR="005C3594" w:rsidRDefault="005C3594" w:rsidP="00D14E6F">
      <w:pPr>
        <w:pStyle w:val="Heading3"/>
        <w:spacing w:before="120" w:after="120"/>
        <w:rPr>
          <w:rFonts w:ascii="Arial Bold" w:hAnsi="Arial Bold"/>
          <w:smallCaps w:val="0"/>
          <w:sz w:val="22"/>
        </w:rPr>
      </w:pPr>
      <w:bookmarkStart w:id="138" w:name="_Hlk51588808"/>
      <w:r>
        <w:rPr>
          <w:rFonts w:ascii="Arial Bold" w:hAnsi="Arial Bold"/>
          <w:smallCaps w:val="0"/>
          <w:sz w:val="22"/>
        </w:rPr>
        <w:t>1.1</w:t>
      </w:r>
      <w:r>
        <w:rPr>
          <w:rFonts w:ascii="Arial Bold" w:hAnsi="Arial Bold"/>
          <w:smallCaps w:val="0"/>
          <w:sz w:val="22"/>
        </w:rPr>
        <w:tab/>
        <w:t>Strategic direction statement</w:t>
      </w:r>
    </w:p>
    <w:p w14:paraId="42CA27CE" w14:textId="77777777" w:rsidR="00B35A22" w:rsidRDefault="005C3594" w:rsidP="00B35A22">
      <w:pPr>
        <w:pStyle w:val="Default"/>
        <w:spacing w:before="120" w:after="120" w:line="260" w:lineRule="exact"/>
        <w:jc w:val="both"/>
        <w:rPr>
          <w:rFonts w:cs="Times New Roman"/>
          <w:color w:val="auto"/>
          <w:sz w:val="20"/>
          <w:szCs w:val="20"/>
        </w:rPr>
      </w:pPr>
      <w:bookmarkStart w:id="139" w:name="_Toc190682528"/>
      <w:bookmarkStart w:id="140" w:name="_Toc190682310"/>
      <w:bookmarkEnd w:id="138"/>
      <w:r>
        <w:rPr>
          <w:rFonts w:cs="Times New Roman"/>
          <w:color w:val="auto"/>
          <w:sz w:val="20"/>
          <w:szCs w:val="20"/>
        </w:rPr>
        <w:t xml:space="preserve">The </w:t>
      </w:r>
      <w:bookmarkStart w:id="141" w:name="_Hlk151560082"/>
      <w:r>
        <w:rPr>
          <w:rFonts w:cs="Times New Roman"/>
          <w:color w:val="auto"/>
          <w:sz w:val="20"/>
          <w:szCs w:val="20"/>
        </w:rPr>
        <w:t xml:space="preserve">Australian Fisheries Management Authority (AFMA) </w:t>
      </w:r>
      <w:bookmarkEnd w:id="141"/>
      <w:r>
        <w:rPr>
          <w:rFonts w:cs="Times New Roman"/>
          <w:color w:val="auto"/>
          <w:sz w:val="20"/>
          <w:szCs w:val="20"/>
        </w:rPr>
        <w:t>role and responsibilities of the entity have not changed since the 2023–24 Portfolio Budget Statement (PBS). An online of the entity’s Portfolio Overview can be found in the 2023–24 PBS.</w:t>
      </w:r>
    </w:p>
    <w:p w14:paraId="6065EF4A" w14:textId="77777777" w:rsidR="005C3594" w:rsidRDefault="005C3594" w:rsidP="00B35A22">
      <w:pPr>
        <w:pStyle w:val="Default"/>
        <w:spacing w:before="120" w:after="120" w:line="260" w:lineRule="exact"/>
        <w:jc w:val="both"/>
        <w:rPr>
          <w:rFonts w:cs="Times New Roman"/>
          <w:color w:val="auto"/>
          <w:sz w:val="20"/>
          <w:szCs w:val="20"/>
        </w:rPr>
      </w:pPr>
      <w:r>
        <w:rPr>
          <w:rFonts w:cs="Times New Roman"/>
          <w:color w:val="auto"/>
          <w:sz w:val="20"/>
          <w:szCs w:val="20"/>
        </w:rPr>
        <w:t xml:space="preserve">AFMA are a non-corporate commonwealth entity (NCCE) under the PGPA Act and receives direct appropriation. AFMA is receiving additional Appropriation Bills (No. 3) 2023–24. </w:t>
      </w:r>
    </w:p>
    <w:p w14:paraId="4199C179" w14:textId="77777777" w:rsidR="005C3594" w:rsidRDefault="005C3594" w:rsidP="005C3594">
      <w:pPr>
        <w:pStyle w:val="Exampletext0"/>
        <w:spacing w:before="240"/>
        <w:ind w:left="720"/>
        <w:rPr>
          <w:i w:val="0"/>
          <w:color w:val="auto"/>
        </w:rPr>
      </w:pPr>
    </w:p>
    <w:p w14:paraId="42A025C2" w14:textId="77777777" w:rsidR="005C3594" w:rsidRDefault="005C3594" w:rsidP="005C3594">
      <w:pPr>
        <w:pStyle w:val="Heading3"/>
        <w:rPr>
          <w:rFonts w:ascii="Arial Bold" w:hAnsi="Arial Bold"/>
          <w:smallCaps w:val="0"/>
          <w:sz w:val="22"/>
        </w:rPr>
      </w:pPr>
      <w:r>
        <w:rPr>
          <w:rFonts w:ascii="Arial Bold" w:hAnsi="Arial Bold"/>
          <w:b w:val="0"/>
          <w:sz w:val="22"/>
        </w:rPr>
        <w:br w:type="page"/>
      </w:r>
      <w:bookmarkStart w:id="142" w:name="OLE_LINK11"/>
      <w:bookmarkStart w:id="143" w:name="OLE_LINK12"/>
      <w:bookmarkEnd w:id="139"/>
      <w:bookmarkEnd w:id="140"/>
      <w:r>
        <w:rPr>
          <w:rFonts w:ascii="Arial Bold" w:hAnsi="Arial Bold"/>
          <w:smallCaps w:val="0"/>
          <w:sz w:val="22"/>
        </w:rPr>
        <w:lastRenderedPageBreak/>
        <w:t>1.2</w:t>
      </w:r>
      <w:r>
        <w:rPr>
          <w:rFonts w:ascii="Arial Bold" w:hAnsi="Arial Bold"/>
          <w:smallCaps w:val="0"/>
          <w:sz w:val="22"/>
        </w:rPr>
        <w:tab/>
        <w:t>Entity resource statement</w:t>
      </w:r>
    </w:p>
    <w:p w14:paraId="14D56569" w14:textId="77777777" w:rsidR="005C3594" w:rsidRDefault="005C3594" w:rsidP="005C3594">
      <w:bookmarkStart w:id="144" w:name="_Hlk153285487"/>
      <w:r>
        <w:t xml:space="preserve">The Entity Resource Statement details the resourcing for the Australian Fisheries Management Authority at Additional Estimates. Table 1.1 outlines the total resourcing available from all sources for the 2023–24 Budget year, including variations through Appropriation Bills (No. 3) and (No. 4), Special Appropriations and Special Accounts. </w:t>
      </w:r>
    </w:p>
    <w:p w14:paraId="59A03021" w14:textId="77777777" w:rsidR="005C3594" w:rsidRDefault="005C3594" w:rsidP="005C3594">
      <w:r>
        <w:t>Amounts presented below are consistent with amounts presented in the Appropriation Bills themselves, and as published in appropriation notes to the 2022–23 financial statements</w:t>
      </w:r>
      <w:bookmarkEnd w:id="144"/>
      <w:r>
        <w:t>.</w:t>
      </w:r>
    </w:p>
    <w:p w14:paraId="71634AA9" w14:textId="77777777" w:rsidR="005C3594" w:rsidRDefault="005C3594" w:rsidP="005C3594"/>
    <w:p w14:paraId="09342C16" w14:textId="77777777" w:rsidR="005C3594" w:rsidRDefault="005C3594" w:rsidP="005C3594">
      <w:pPr>
        <w:spacing w:after="0" w:line="240" w:lineRule="auto"/>
        <w:jc w:val="left"/>
        <w:sectPr w:rsidR="005C3594">
          <w:headerReference w:type="even" r:id="rId223"/>
          <w:footerReference w:type="even" r:id="rId224"/>
          <w:footerReference w:type="default" r:id="rId225"/>
          <w:pgSz w:w="11906" w:h="16838"/>
          <w:pgMar w:top="2519" w:right="2098" w:bottom="2466" w:left="2098" w:header="1899" w:footer="1899" w:gutter="0"/>
          <w:pgNumType w:start="69"/>
          <w:cols w:space="720"/>
        </w:sectPr>
      </w:pPr>
    </w:p>
    <w:p w14:paraId="318BF0AE" w14:textId="77777777" w:rsidR="005C3594" w:rsidRPr="005C3594" w:rsidRDefault="005C3594" w:rsidP="005C3594">
      <w:pPr>
        <w:pStyle w:val="Heading5"/>
        <w:spacing w:after="120"/>
        <w:rPr>
          <w:b/>
          <w:i w:val="0"/>
          <w:szCs w:val="20"/>
          <w:lang w:eastAsia="x-none"/>
        </w:rPr>
      </w:pPr>
      <w:r w:rsidRPr="005C3594">
        <w:rPr>
          <w:b/>
          <w:i w:val="0"/>
          <w:szCs w:val="20"/>
          <w:lang w:eastAsia="x-none"/>
        </w:rPr>
        <w:lastRenderedPageBreak/>
        <w:t>Table 1.1: Australian Fisheries Management Authority – Resource Statement – Additional Estimates for 2023–24 as at February 2024</w:t>
      </w:r>
    </w:p>
    <w:p w14:paraId="609D0EE3" w14:textId="77777777" w:rsidR="005C3594" w:rsidRDefault="005E17FF" w:rsidP="005C3594">
      <w:pPr>
        <w:pStyle w:val="NoSpacing"/>
        <w:tabs>
          <w:tab w:val="left" w:pos="284"/>
        </w:tabs>
        <w:rPr>
          <w:rFonts w:ascii="Arial" w:hAnsi="Arial" w:cs="Arial"/>
          <w:sz w:val="16"/>
          <w:szCs w:val="16"/>
          <w:lang w:eastAsia="x-none"/>
        </w:rPr>
      </w:pPr>
      <w:bookmarkStart w:id="145" w:name="_Hlk114649737"/>
      <w:bookmarkEnd w:id="142"/>
      <w:bookmarkEnd w:id="143"/>
      <w:r>
        <w:rPr>
          <w:rFonts w:ascii="Arial" w:eastAsia="Calibri" w:hAnsi="Arial" w:cs="Arial"/>
          <w:sz w:val="16"/>
          <w:szCs w:val="16"/>
          <w:lang w:val="en-US" w:eastAsia="en-US"/>
        </w:rPr>
        <w:pict w14:anchorId="54CF6156">
          <v:shape id="_x0000_i1065" type="#_x0000_t75" style="width:385.65pt;height:421.35pt">
            <v:imagedata r:id="rId226" o:title=""/>
          </v:shape>
        </w:pict>
      </w:r>
    </w:p>
    <w:p w14:paraId="045105D7" w14:textId="77777777" w:rsidR="005C3594" w:rsidRDefault="005C3594" w:rsidP="005C3594">
      <w:pPr>
        <w:pStyle w:val="Source"/>
        <w:numPr>
          <w:ilvl w:val="0"/>
          <w:numId w:val="40"/>
        </w:numPr>
        <w:ind w:left="284" w:hanging="284"/>
        <w:rPr>
          <w:szCs w:val="16"/>
        </w:rPr>
      </w:pPr>
      <w:r>
        <w:rPr>
          <w:i/>
        </w:rPr>
        <w:t xml:space="preserve">Appropriation Act (No. 1) 2023–24 </w:t>
      </w:r>
      <w:r>
        <w:rPr>
          <w:iCs/>
        </w:rPr>
        <w:t xml:space="preserve">and Appropriation Bill (No. 3) 2023–24. Actual Available Appropriation column reflects the closing unspent appropriation balance from the entity’s 2022–23 annual report and encompasses </w:t>
      </w:r>
      <w:r>
        <w:rPr>
          <w:i/>
        </w:rPr>
        <w:t xml:space="preserve">Appropriation Act (No. 1) 2022–2023, Supply Act (No. 1) 2022–2023, Supply Act (No. 3) 2022–2023 </w:t>
      </w:r>
      <w:r>
        <w:rPr>
          <w:iCs/>
        </w:rPr>
        <w:t>and</w:t>
      </w:r>
      <w:r>
        <w:rPr>
          <w:i/>
        </w:rPr>
        <w:t xml:space="preserve"> Appropriation Act (No. 3) 2022–2023</w:t>
      </w:r>
      <w:r>
        <w:rPr>
          <w:szCs w:val="16"/>
        </w:rPr>
        <w:t>.</w:t>
      </w:r>
    </w:p>
    <w:p w14:paraId="3359C7BF" w14:textId="77777777" w:rsidR="005C3594" w:rsidRDefault="005C3594" w:rsidP="005C3594">
      <w:pPr>
        <w:pStyle w:val="Source"/>
        <w:numPr>
          <w:ilvl w:val="0"/>
          <w:numId w:val="40"/>
        </w:numPr>
        <w:ind w:left="284" w:hanging="284"/>
        <w:rPr>
          <w:szCs w:val="16"/>
        </w:rPr>
      </w:pPr>
      <w:r>
        <w:rPr>
          <w:szCs w:val="16"/>
        </w:rPr>
        <w:t xml:space="preserve">Excludes $7.053 million subject to administrative quarantine by the Department of Finance or withheld under section 51 of the </w:t>
      </w:r>
      <w:r>
        <w:rPr>
          <w:i/>
          <w:iCs/>
          <w:szCs w:val="16"/>
        </w:rPr>
        <w:t>Public Governance, Performance and Accountability Act 2013</w:t>
      </w:r>
      <w:r>
        <w:rPr>
          <w:szCs w:val="16"/>
        </w:rPr>
        <w:t xml:space="preserve"> (PGPA Act).</w:t>
      </w:r>
    </w:p>
    <w:bookmarkEnd w:id="145"/>
    <w:p w14:paraId="1650BE89" w14:textId="77777777" w:rsidR="005C3594" w:rsidRDefault="005C3594" w:rsidP="005C3594">
      <w:pPr>
        <w:pStyle w:val="ChartandTableFootnote"/>
        <w:numPr>
          <w:ilvl w:val="0"/>
          <w:numId w:val="40"/>
        </w:numPr>
        <w:ind w:left="284" w:hanging="284"/>
        <w:rPr>
          <w:iCs/>
        </w:rPr>
      </w:pPr>
      <w:r>
        <w:rPr>
          <w:iCs/>
        </w:rPr>
        <w:t xml:space="preserve">Excludes trust moneys held in Services for Other Entities and Trust Moneys (SOETM) and other special accounts. For further information on special accounts (excluding amounts held on trust), please see </w:t>
      </w:r>
      <w:r>
        <w:rPr>
          <w:iCs/>
        </w:rPr>
        <w:br/>
        <w:t>Table 3.1.</w:t>
      </w:r>
    </w:p>
    <w:p w14:paraId="32AA4092" w14:textId="77777777" w:rsidR="005C3594" w:rsidRDefault="005C3594" w:rsidP="005C3594">
      <w:pPr>
        <w:pStyle w:val="NoSpacing"/>
        <w:tabs>
          <w:tab w:val="left" w:pos="284"/>
        </w:tabs>
        <w:ind w:left="284" w:hanging="284"/>
        <w:rPr>
          <w:rFonts w:ascii="Arial" w:hAnsi="Arial" w:cs="Arial"/>
          <w:sz w:val="16"/>
          <w:szCs w:val="16"/>
        </w:rPr>
      </w:pPr>
      <w:r>
        <w:rPr>
          <w:rFonts w:ascii="Arial" w:hAnsi="Arial" w:cs="Arial"/>
          <w:sz w:val="16"/>
          <w:szCs w:val="16"/>
        </w:rPr>
        <w:t>(d)</w:t>
      </w:r>
      <w:r>
        <w:rPr>
          <w:rFonts w:ascii="Arial" w:hAnsi="Arial" w:cs="Arial"/>
          <w:sz w:val="16"/>
          <w:szCs w:val="16"/>
        </w:rPr>
        <w:tab/>
        <w:t>Amounts credited to the special account from the Authority’s annual appropriations.</w:t>
      </w:r>
    </w:p>
    <w:p w14:paraId="487C00B9" w14:textId="77777777" w:rsidR="005C3594" w:rsidRDefault="005C3594" w:rsidP="005C3594">
      <w:pPr>
        <w:pStyle w:val="NoSpacing"/>
        <w:tabs>
          <w:tab w:val="left" w:pos="284"/>
        </w:tabs>
        <w:rPr>
          <w:rFonts w:ascii="Arial" w:hAnsi="Arial"/>
          <w:sz w:val="16"/>
        </w:rPr>
      </w:pPr>
    </w:p>
    <w:p w14:paraId="58349152" w14:textId="77777777" w:rsidR="005C3594" w:rsidRDefault="005C3594" w:rsidP="005C3594">
      <w:pPr>
        <w:pStyle w:val="NoSpacing"/>
        <w:tabs>
          <w:tab w:val="left" w:pos="284"/>
        </w:tabs>
        <w:jc w:val="left"/>
        <w:rPr>
          <w:rFonts w:ascii="Arial" w:hAnsi="Arial"/>
          <w:sz w:val="16"/>
        </w:rPr>
      </w:pPr>
      <w:r>
        <w:rPr>
          <w:rFonts w:ascii="Arial" w:hAnsi="Arial"/>
          <w:sz w:val="16"/>
        </w:rPr>
        <w:t>Please note: All figures shown above are GST exclusive – these may not match figures in the cash flow statement.</w:t>
      </w:r>
      <w:bookmarkStart w:id="146" w:name="_Toc190682311"/>
      <w:bookmarkStart w:id="147" w:name="_Toc190682529"/>
      <w:r>
        <w:rPr>
          <w:rFonts w:ascii="Arial" w:hAnsi="Arial"/>
          <w:sz w:val="16"/>
        </w:rPr>
        <w:t xml:space="preserve"> Prepared on a resourcing (i.e., appropriations available) basis. </w:t>
      </w:r>
    </w:p>
    <w:p w14:paraId="73B7E801" w14:textId="77777777" w:rsidR="005C3594" w:rsidRDefault="005C3594" w:rsidP="00B35A22">
      <w:pPr>
        <w:pStyle w:val="Heading3"/>
        <w:spacing w:before="120" w:after="120"/>
        <w:rPr>
          <w:rFonts w:ascii="Arial Bold" w:hAnsi="Arial Bold"/>
          <w:smallCaps w:val="0"/>
          <w:sz w:val="22"/>
        </w:rPr>
      </w:pPr>
      <w:r>
        <w:rPr>
          <w:sz w:val="16"/>
        </w:rPr>
        <w:br w:type="page"/>
      </w:r>
      <w:r>
        <w:rPr>
          <w:rFonts w:ascii="Arial Bold" w:hAnsi="Arial Bold"/>
          <w:smallCaps w:val="0"/>
          <w:sz w:val="22"/>
        </w:rPr>
        <w:lastRenderedPageBreak/>
        <w:t>1.3</w:t>
      </w:r>
      <w:r>
        <w:rPr>
          <w:rFonts w:ascii="Arial Bold" w:hAnsi="Arial Bold"/>
          <w:smallCaps w:val="0"/>
          <w:sz w:val="22"/>
        </w:rPr>
        <w:tab/>
        <w:t>Entity measures</w:t>
      </w:r>
      <w:bookmarkEnd w:id="146"/>
      <w:bookmarkEnd w:id="147"/>
    </w:p>
    <w:p w14:paraId="714C59CF" w14:textId="77777777" w:rsidR="005C3594" w:rsidRDefault="005C3594" w:rsidP="00B35A22">
      <w:pPr>
        <w:spacing w:before="120" w:after="120" w:line="240" w:lineRule="auto"/>
      </w:pPr>
      <w:bookmarkStart w:id="148" w:name="_Toc190682312"/>
      <w:bookmarkStart w:id="149" w:name="_Toc190682530"/>
      <w:r>
        <w:t xml:space="preserve">Table 1.2 summarises new Government measures taken since the 2023–24 Budget. </w:t>
      </w:r>
      <w:r>
        <w:br/>
        <w:t>The table is split into receipt, payment and capital measures, with the affected programs identified.</w:t>
      </w:r>
    </w:p>
    <w:p w14:paraId="191E4653" w14:textId="77777777" w:rsidR="005C3594" w:rsidRPr="005C3594" w:rsidRDefault="005C3594" w:rsidP="005C3594">
      <w:pPr>
        <w:pStyle w:val="Heading5"/>
        <w:spacing w:after="120"/>
        <w:rPr>
          <w:b/>
          <w:i w:val="0"/>
          <w:szCs w:val="20"/>
          <w:lang w:eastAsia="x-none"/>
        </w:rPr>
      </w:pPr>
      <w:r w:rsidRPr="005C3594">
        <w:rPr>
          <w:b/>
          <w:i w:val="0"/>
          <w:szCs w:val="20"/>
          <w:lang w:eastAsia="x-none"/>
        </w:rPr>
        <w:t>Table 1.2: Australian Fisheries Management Authority – measures since 2023–24 Budget</w:t>
      </w:r>
    </w:p>
    <w:p w14:paraId="397C95D3" w14:textId="77777777" w:rsidR="005C3594" w:rsidRDefault="005C3594" w:rsidP="005C3594">
      <w:pPr>
        <w:pStyle w:val="NoSpacing"/>
        <w:tabs>
          <w:tab w:val="left" w:pos="284"/>
        </w:tabs>
        <w:rPr>
          <w:rFonts w:ascii="Arial" w:eastAsia="Calibri" w:hAnsi="Arial" w:cs="Arial"/>
          <w:sz w:val="16"/>
          <w:szCs w:val="16"/>
          <w:lang w:val="en-US" w:eastAsia="en-US"/>
        </w:rPr>
      </w:pPr>
    </w:p>
    <w:p w14:paraId="7B8C97EA" w14:textId="77777777" w:rsidR="005C3594" w:rsidRDefault="005C3594" w:rsidP="005C3594">
      <w:pPr>
        <w:pStyle w:val="NoSpacing"/>
        <w:tabs>
          <w:tab w:val="left" w:pos="284"/>
        </w:tabs>
      </w:pPr>
      <w:bookmarkStart w:id="150" w:name="_Hlk126590416"/>
      <w:r>
        <w:t>Australian Fisheries Management Authority does not have any 2023–24 MYEFO measures.</w:t>
      </w:r>
    </w:p>
    <w:bookmarkEnd w:id="150"/>
    <w:p w14:paraId="5BACEB29" w14:textId="77777777" w:rsidR="005C3594" w:rsidRDefault="005C3594" w:rsidP="005C3594">
      <w:pPr>
        <w:spacing w:after="0" w:line="240" w:lineRule="auto"/>
      </w:pPr>
    </w:p>
    <w:p w14:paraId="13C6672D" w14:textId="77777777" w:rsidR="005C3594" w:rsidRDefault="005C3594" w:rsidP="005C3594">
      <w:pPr>
        <w:spacing w:after="0" w:line="240" w:lineRule="auto"/>
        <w:jc w:val="left"/>
        <w:sectPr w:rsidR="005C3594">
          <w:headerReference w:type="default" r:id="rId227"/>
          <w:footerReference w:type="even" r:id="rId228"/>
          <w:footerReference w:type="default" r:id="rId229"/>
          <w:pgSz w:w="11906" w:h="16838"/>
          <w:pgMar w:top="2519" w:right="2098" w:bottom="2466" w:left="2098" w:header="1899" w:footer="1899" w:gutter="0"/>
          <w:cols w:space="720"/>
        </w:sectPr>
      </w:pPr>
    </w:p>
    <w:p w14:paraId="3D70F6AD" w14:textId="77777777" w:rsidR="005C3594" w:rsidRDefault="005C3594" w:rsidP="005C3594">
      <w:pPr>
        <w:pStyle w:val="Heading3"/>
        <w:spacing w:before="120" w:after="120"/>
        <w:rPr>
          <w:rFonts w:ascii="Arial Bold" w:hAnsi="Arial Bold"/>
          <w:smallCaps w:val="0"/>
          <w:sz w:val="22"/>
        </w:rPr>
      </w:pPr>
      <w:r>
        <w:rPr>
          <w:rFonts w:ascii="Arial Bold" w:hAnsi="Arial Bold"/>
          <w:smallCaps w:val="0"/>
          <w:sz w:val="22"/>
        </w:rPr>
        <w:lastRenderedPageBreak/>
        <w:t>1.4</w:t>
      </w:r>
      <w:r>
        <w:rPr>
          <w:rFonts w:ascii="Arial Bold" w:hAnsi="Arial Bold"/>
          <w:smallCaps w:val="0"/>
          <w:sz w:val="22"/>
        </w:rPr>
        <w:tab/>
        <w:t>Additional estimates, resourcing and variations to outcomes</w:t>
      </w:r>
    </w:p>
    <w:p w14:paraId="31B40FB5" w14:textId="77777777" w:rsidR="005C3594" w:rsidRDefault="005C3594" w:rsidP="005C3594">
      <w:r>
        <w:t xml:space="preserve">The following tables detail changes in resourcing for the Australian Fisheries Management Authority at Additional Estimates, by outcome. Table 1.3 details the Additional Estimates resulting from new measures and other variations since the </w:t>
      </w:r>
      <w:r>
        <w:br/>
        <w:t>2023–24 Budget in Appropriation Bills (No. 3) and (No. 4).</w:t>
      </w:r>
    </w:p>
    <w:p w14:paraId="63CB69D2" w14:textId="77777777" w:rsidR="005C3594" w:rsidRPr="005C3594" w:rsidRDefault="005C3594" w:rsidP="005C3594">
      <w:pPr>
        <w:pStyle w:val="Heading5"/>
        <w:spacing w:after="120"/>
        <w:rPr>
          <w:b/>
          <w:i w:val="0"/>
          <w:szCs w:val="20"/>
          <w:lang w:eastAsia="x-none"/>
        </w:rPr>
      </w:pPr>
      <w:r w:rsidRPr="005C3594">
        <w:rPr>
          <w:b/>
          <w:i w:val="0"/>
          <w:szCs w:val="20"/>
          <w:lang w:eastAsia="x-none"/>
        </w:rPr>
        <w:t xml:space="preserve">Table 1.3: Additional estimates and other variations to outcomes since the </w:t>
      </w:r>
      <w:r w:rsidRPr="005C3594">
        <w:rPr>
          <w:b/>
          <w:i w:val="0"/>
          <w:szCs w:val="20"/>
          <w:lang w:eastAsia="x-none"/>
        </w:rPr>
        <w:br/>
        <w:t>2023–24 Budget</w:t>
      </w:r>
    </w:p>
    <w:p w14:paraId="0DA779AE" w14:textId="77777777" w:rsidR="005C3594" w:rsidRDefault="005E17FF" w:rsidP="005C3594">
      <w:pPr>
        <w:pStyle w:val="NoSpacing"/>
        <w:rPr>
          <w:rFonts w:ascii="Arial" w:hAnsi="Arial" w:cs="Arial"/>
          <w:color w:val="000000"/>
          <w:sz w:val="16"/>
          <w:szCs w:val="16"/>
          <w:lang w:val="x-none"/>
        </w:rPr>
      </w:pPr>
      <w:r>
        <w:rPr>
          <w:rFonts w:ascii="Arial" w:hAnsi="Arial" w:cs="Arial"/>
          <w:color w:val="000000"/>
          <w:sz w:val="16"/>
          <w:szCs w:val="16"/>
          <w:lang w:val="x-none"/>
        </w:rPr>
        <w:pict w14:anchorId="32D5F3A3">
          <v:shape id="_x0000_i1066" type="#_x0000_t75" style="width:388.8pt;height:277.35pt">
            <v:imagedata r:id="rId230" o:title=""/>
          </v:shape>
        </w:pict>
      </w:r>
    </w:p>
    <w:p w14:paraId="6CF3BA43" w14:textId="77777777" w:rsidR="005C3594" w:rsidRDefault="005C3594" w:rsidP="005C3594">
      <w:pPr>
        <w:pStyle w:val="NoSpacing"/>
        <w:rPr>
          <w:rFonts w:ascii="Arial" w:hAnsi="Arial" w:cs="Arial"/>
          <w:color w:val="000000"/>
          <w:sz w:val="16"/>
          <w:szCs w:val="16"/>
          <w:lang w:val="x-none"/>
        </w:rPr>
      </w:pPr>
    </w:p>
    <w:p w14:paraId="5D3D8311" w14:textId="77777777" w:rsidR="005C3594" w:rsidRDefault="005C3594" w:rsidP="005C3594">
      <w:pPr>
        <w:pStyle w:val="NoSpacing"/>
        <w:rPr>
          <w:rFonts w:ascii="Arial" w:hAnsi="Arial" w:cs="Arial"/>
          <w:color w:val="000000"/>
          <w:sz w:val="16"/>
          <w:szCs w:val="16"/>
          <w:lang w:val="x-none"/>
        </w:rPr>
      </w:pPr>
    </w:p>
    <w:p w14:paraId="1BD9FE37" w14:textId="77777777" w:rsidR="005C3594" w:rsidRDefault="005C3594" w:rsidP="005C3594">
      <w:pPr>
        <w:spacing w:after="0" w:line="240" w:lineRule="auto"/>
        <w:jc w:val="left"/>
        <w:rPr>
          <w:rFonts w:ascii="Arial" w:hAnsi="Arial" w:cs="Arial"/>
          <w:color w:val="000000"/>
          <w:sz w:val="16"/>
          <w:szCs w:val="16"/>
          <w:lang w:val="x-none"/>
        </w:rPr>
        <w:sectPr w:rsidR="005C3594">
          <w:headerReference w:type="default" r:id="rId231"/>
          <w:footerReference w:type="default" r:id="rId232"/>
          <w:pgSz w:w="11907" w:h="16840"/>
          <w:pgMar w:top="2466" w:right="2098" w:bottom="2127" w:left="2098" w:header="1899" w:footer="1899" w:gutter="0"/>
          <w:cols w:space="720"/>
        </w:sectPr>
      </w:pPr>
    </w:p>
    <w:p w14:paraId="14FA520F" w14:textId="77777777" w:rsidR="005C3594" w:rsidRDefault="005C3594" w:rsidP="005C3594">
      <w:pPr>
        <w:pStyle w:val="Heading3"/>
        <w:spacing w:before="120" w:after="120"/>
        <w:rPr>
          <w:rFonts w:ascii="Arial Bold" w:hAnsi="Arial Bold"/>
          <w:smallCaps w:val="0"/>
          <w:sz w:val="22"/>
          <w:lang w:val="en-AU"/>
        </w:rPr>
      </w:pPr>
      <w:r>
        <w:rPr>
          <w:rFonts w:ascii="Arial Bold" w:hAnsi="Arial Bold"/>
          <w:smallCaps w:val="0"/>
          <w:sz w:val="22"/>
        </w:rPr>
        <w:lastRenderedPageBreak/>
        <w:t>1.5</w:t>
      </w:r>
      <w:r>
        <w:rPr>
          <w:rFonts w:ascii="Arial Bold" w:hAnsi="Arial Bold"/>
          <w:smallCaps w:val="0"/>
          <w:sz w:val="22"/>
        </w:rPr>
        <w:tab/>
        <w:t>Breakdown of additional estimates by appropriation bill</w:t>
      </w:r>
    </w:p>
    <w:p w14:paraId="622AC743" w14:textId="77777777" w:rsidR="005C3594" w:rsidRDefault="005C3594" w:rsidP="005C3594">
      <w:pPr>
        <w:pStyle w:val="BodyText"/>
        <w:rPr>
          <w:rFonts w:ascii="Book Antiqua" w:hAnsi="Book Antiqua"/>
          <w:sz w:val="20"/>
          <w:szCs w:val="20"/>
        </w:rPr>
      </w:pPr>
      <w:r>
        <w:rPr>
          <w:rFonts w:ascii="Book Antiqua" w:hAnsi="Book Antiqua"/>
          <w:sz w:val="20"/>
          <w:szCs w:val="20"/>
        </w:rPr>
        <w:t>The following table shows Additional Estimates sought for the Australian Fisheries Management Authority through Appropriation Bills (No. 3) 2023–24.</w:t>
      </w:r>
    </w:p>
    <w:p w14:paraId="1E2B4FED" w14:textId="77777777" w:rsidR="005C3594" w:rsidRPr="005C3594" w:rsidRDefault="005C3594" w:rsidP="005C3594">
      <w:pPr>
        <w:pStyle w:val="Heading5"/>
        <w:spacing w:after="120"/>
        <w:rPr>
          <w:b/>
          <w:i w:val="0"/>
          <w:szCs w:val="20"/>
          <w:lang w:eastAsia="x-none"/>
        </w:rPr>
      </w:pPr>
      <w:r w:rsidRPr="005C3594">
        <w:rPr>
          <w:b/>
          <w:i w:val="0"/>
          <w:szCs w:val="20"/>
          <w:lang w:eastAsia="x-none"/>
        </w:rPr>
        <w:t>Table 1.4: Appropriation Bill (No. 3) 2023–24 – Departmental</w:t>
      </w:r>
    </w:p>
    <w:p w14:paraId="7EA5F0DD" w14:textId="77777777" w:rsidR="005C3594" w:rsidRDefault="005E17FF" w:rsidP="005C3594">
      <w:pPr>
        <w:pStyle w:val="ChartandTableFootnote"/>
        <w:tabs>
          <w:tab w:val="clear" w:pos="284"/>
          <w:tab w:val="left" w:pos="720"/>
        </w:tabs>
        <w:ind w:right="-86"/>
        <w:rPr>
          <w:rFonts w:cs="Arial"/>
          <w:bCs/>
          <w:sz w:val="15"/>
          <w:szCs w:val="15"/>
          <w:lang w:val="en-AU"/>
        </w:rPr>
      </w:pPr>
      <w:r>
        <w:rPr>
          <w:rFonts w:cs="Arial"/>
          <w:bCs/>
          <w:sz w:val="15"/>
          <w:szCs w:val="15"/>
          <w:lang w:val="en-AU"/>
        </w:rPr>
        <w:pict w14:anchorId="54F0946C">
          <v:shape id="_x0000_i1067" type="#_x0000_t75" style="width:388.15pt;height:182.2pt">
            <v:imagedata r:id="rId233" o:title=""/>
          </v:shape>
        </w:pict>
      </w:r>
    </w:p>
    <w:p w14:paraId="3F165036" w14:textId="77777777" w:rsidR="005C3594" w:rsidRDefault="005C3594" w:rsidP="005C3594">
      <w:pPr>
        <w:pStyle w:val="ChartandTableFootnote"/>
        <w:tabs>
          <w:tab w:val="clear" w:pos="284"/>
          <w:tab w:val="left" w:pos="720"/>
        </w:tabs>
        <w:ind w:right="-86"/>
        <w:rPr>
          <w:rFonts w:cs="Arial"/>
          <w:bCs/>
          <w:sz w:val="15"/>
          <w:szCs w:val="15"/>
        </w:rPr>
      </w:pPr>
    </w:p>
    <w:p w14:paraId="56100042" w14:textId="77777777" w:rsidR="005C3594" w:rsidRDefault="005C3594" w:rsidP="005C3594">
      <w:pPr>
        <w:pStyle w:val="ChartandTableFootnote"/>
        <w:tabs>
          <w:tab w:val="clear" w:pos="284"/>
          <w:tab w:val="left" w:pos="720"/>
        </w:tabs>
        <w:ind w:left="709" w:right="-86" w:hanging="709"/>
        <w:rPr>
          <w:rFonts w:cs="Arial"/>
          <w:bCs/>
        </w:rPr>
      </w:pPr>
      <w:r>
        <w:rPr>
          <w:rFonts w:cs="Arial"/>
          <w:bCs/>
        </w:rPr>
        <w:t>Note 1:</w:t>
      </w:r>
      <w:r>
        <w:rPr>
          <w:rFonts w:cs="Arial"/>
          <w:bCs/>
        </w:rPr>
        <w:tab/>
        <w:t>2022–23 available appropriation is included to allow a comparison of this year's appropriation with what was made available for use in the previous year.</w:t>
      </w:r>
    </w:p>
    <w:p w14:paraId="3EE6B93F" w14:textId="77777777" w:rsidR="005C3594" w:rsidRDefault="005C3594" w:rsidP="005C3594"/>
    <w:p w14:paraId="345D747D" w14:textId="77777777" w:rsidR="005C3594" w:rsidRDefault="005C3594" w:rsidP="005C3594"/>
    <w:p w14:paraId="004AA7A5" w14:textId="77777777" w:rsidR="005C3594" w:rsidRDefault="005C3594" w:rsidP="005C3594"/>
    <w:p w14:paraId="4B0E1C50" w14:textId="77777777" w:rsidR="005C3594" w:rsidRDefault="005C3594" w:rsidP="005C3594"/>
    <w:p w14:paraId="77610BD1" w14:textId="77777777" w:rsidR="005C3594" w:rsidRDefault="005C3594" w:rsidP="005C3594"/>
    <w:p w14:paraId="610F4896" w14:textId="77777777" w:rsidR="005C3594" w:rsidRDefault="005C3594" w:rsidP="005C3594">
      <w:pPr>
        <w:spacing w:after="0" w:line="240" w:lineRule="auto"/>
        <w:jc w:val="left"/>
        <w:sectPr w:rsidR="005C3594">
          <w:footerReference w:type="even" r:id="rId234"/>
          <w:pgSz w:w="11907" w:h="16840"/>
          <w:pgMar w:top="2466" w:right="2098" w:bottom="2127" w:left="2098" w:header="1899" w:footer="1899" w:gutter="0"/>
          <w:cols w:space="720"/>
        </w:sectPr>
      </w:pPr>
    </w:p>
    <w:p w14:paraId="22607F7B" w14:textId="77777777" w:rsidR="005C3594" w:rsidRDefault="005C3594" w:rsidP="005C3594">
      <w:pPr>
        <w:pStyle w:val="Heading2-TOC"/>
        <w:rPr>
          <w:rFonts w:cs="Arial"/>
        </w:rPr>
      </w:pPr>
      <w:r>
        <w:rPr>
          <w:rFonts w:cs="Arial"/>
        </w:rPr>
        <w:lastRenderedPageBreak/>
        <w:t>Section 2: Revisions to outcomes and planned performance</w:t>
      </w:r>
    </w:p>
    <w:p w14:paraId="6B07551E" w14:textId="77777777" w:rsidR="005C3594" w:rsidRDefault="005C3594" w:rsidP="005C3594">
      <w:pPr>
        <w:pStyle w:val="Heading3"/>
        <w:spacing w:before="100" w:beforeAutospacing="1" w:after="100" w:afterAutospacing="1"/>
        <w:rPr>
          <w:rFonts w:ascii="Arial Bold" w:hAnsi="Arial Bold"/>
          <w:smallCaps w:val="0"/>
          <w:sz w:val="22"/>
        </w:rPr>
      </w:pPr>
      <w:r>
        <w:rPr>
          <w:rFonts w:ascii="Arial Bold" w:hAnsi="Arial Bold"/>
          <w:smallCaps w:val="0"/>
          <w:sz w:val="22"/>
        </w:rPr>
        <w:t>2.1</w:t>
      </w:r>
      <w:r>
        <w:rPr>
          <w:rFonts w:ascii="Arial Bold" w:hAnsi="Arial Bold"/>
          <w:smallCaps w:val="0"/>
          <w:sz w:val="22"/>
        </w:rPr>
        <w:tab/>
        <w:t>Budgeted expenses and performance for Outcome 1</w:t>
      </w:r>
    </w:p>
    <w:p w14:paraId="13594C06" w14:textId="77777777" w:rsidR="005C3594" w:rsidRDefault="005C3594" w:rsidP="005C3594">
      <w:pPr>
        <w:pStyle w:val="Heading4"/>
        <w:rPr>
          <w:rFonts w:cs="Arial"/>
          <w:sz w:val="22"/>
          <w:szCs w:val="22"/>
        </w:rPr>
      </w:pPr>
      <w:r>
        <w:rPr>
          <w:rFonts w:cs="Arial"/>
          <w:bCs w:val="0"/>
          <w:szCs w:val="22"/>
        </w:rPr>
        <w:t>2.1.1: Linked programs</w:t>
      </w:r>
    </w:p>
    <w:p w14:paraId="63C639D9" w14:textId="77777777" w:rsidR="005C3594" w:rsidRDefault="005C3594" w:rsidP="005C3594">
      <w:r>
        <w:t xml:space="preserve">The following program for the Outcome 1 has been updated since the 2023–24 PBS. </w:t>
      </w:r>
      <w:r>
        <w:br/>
        <w:t>No other changes have been made.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tblGrid>
      <w:tr w:rsidR="005C3594" w14:paraId="71D0DFA8" w14:textId="77777777" w:rsidTr="005C3594">
        <w:trPr>
          <w:trHeight w:val="113"/>
        </w:trPr>
        <w:tc>
          <w:tcPr>
            <w:tcW w:w="7705" w:type="dxa"/>
            <w:tcBorders>
              <w:top w:val="single" w:sz="4" w:space="0" w:color="auto"/>
              <w:left w:val="single" w:sz="4" w:space="0" w:color="auto"/>
              <w:bottom w:val="dotted" w:sz="4" w:space="0" w:color="auto"/>
              <w:right w:val="single" w:sz="4" w:space="0" w:color="auto"/>
            </w:tcBorders>
            <w:hideMark/>
          </w:tcPr>
          <w:p w14:paraId="46A63876" w14:textId="77777777" w:rsidR="005C3594" w:rsidRDefault="005C3594">
            <w:pPr>
              <w:pStyle w:val="ExampleText"/>
              <w:spacing w:before="120" w:after="120" w:line="240" w:lineRule="auto"/>
              <w:rPr>
                <w:rFonts w:ascii="Arial" w:hAnsi="Arial" w:cs="Arial"/>
                <w:b/>
                <w:i w:val="0"/>
                <w:color w:val="auto"/>
                <w:sz w:val="18"/>
                <w:szCs w:val="18"/>
              </w:rPr>
            </w:pPr>
            <w:r>
              <w:rPr>
                <w:rStyle w:val="ExampletextCharChar"/>
                <w:rFonts w:ascii="Arial" w:hAnsi="Arial" w:cs="Arial"/>
                <w:b/>
                <w:color w:val="auto"/>
                <w:sz w:val="18"/>
                <w:szCs w:val="18"/>
              </w:rPr>
              <w:t>Department of Climate Change, Energy, the Environment and Water</w:t>
            </w:r>
          </w:p>
        </w:tc>
      </w:tr>
      <w:tr w:rsidR="005C3594" w14:paraId="10EBD185" w14:textId="77777777" w:rsidTr="005C3594">
        <w:trPr>
          <w:trHeight w:val="113"/>
        </w:trPr>
        <w:tc>
          <w:tcPr>
            <w:tcW w:w="7705" w:type="dxa"/>
            <w:tcBorders>
              <w:top w:val="dotted" w:sz="4" w:space="0" w:color="auto"/>
              <w:left w:val="single" w:sz="4" w:space="0" w:color="auto"/>
              <w:bottom w:val="dotted" w:sz="4" w:space="0" w:color="auto"/>
              <w:right w:val="single" w:sz="4" w:space="0" w:color="auto"/>
            </w:tcBorders>
            <w:hideMark/>
          </w:tcPr>
          <w:p w14:paraId="7521133C" w14:textId="77777777" w:rsidR="005C3594" w:rsidRDefault="005C3594">
            <w:pPr>
              <w:pStyle w:val="ExampleText"/>
              <w:spacing w:before="120" w:after="120" w:line="240" w:lineRule="auto"/>
              <w:rPr>
                <w:rStyle w:val="ExampletextCharChar"/>
                <w:rFonts w:ascii="Arial" w:hAnsi="Arial"/>
                <w:iCs/>
                <w:color w:val="auto"/>
              </w:rPr>
            </w:pPr>
            <w:r>
              <w:rPr>
                <w:rStyle w:val="ExampletextCharChar"/>
                <w:rFonts w:ascii="Arial" w:hAnsi="Arial" w:cs="Arial"/>
                <w:color w:val="auto"/>
                <w:sz w:val="18"/>
                <w:szCs w:val="18"/>
              </w:rPr>
              <w:t>2.2: Protect Australia’s cultural, historic and First Nations heritage</w:t>
            </w:r>
          </w:p>
        </w:tc>
      </w:tr>
      <w:tr w:rsidR="005C3594" w14:paraId="4975A9C5" w14:textId="77777777" w:rsidTr="005C3594">
        <w:trPr>
          <w:trHeight w:val="113"/>
        </w:trPr>
        <w:tc>
          <w:tcPr>
            <w:tcW w:w="7705" w:type="dxa"/>
            <w:tcBorders>
              <w:top w:val="single" w:sz="4" w:space="0" w:color="auto"/>
              <w:left w:val="single" w:sz="4" w:space="0" w:color="auto"/>
              <w:bottom w:val="single" w:sz="4" w:space="0" w:color="auto"/>
              <w:right w:val="single" w:sz="4" w:space="0" w:color="auto"/>
            </w:tcBorders>
            <w:hideMark/>
          </w:tcPr>
          <w:p w14:paraId="41D1A45F" w14:textId="77777777" w:rsidR="005C3594" w:rsidRDefault="005C3594">
            <w:pPr>
              <w:pStyle w:val="ExampleText"/>
              <w:spacing w:before="120" w:after="120" w:line="240" w:lineRule="auto"/>
              <w:rPr>
                <w:rStyle w:val="ExampletextCharChar"/>
                <w:rFonts w:ascii="Arial" w:hAnsi="Arial" w:cs="Arial"/>
                <w:b/>
                <w:color w:val="auto"/>
                <w:sz w:val="18"/>
                <w:szCs w:val="18"/>
              </w:rPr>
            </w:pPr>
            <w:r>
              <w:rPr>
                <w:rStyle w:val="ExampletextCharChar"/>
                <w:rFonts w:ascii="Arial" w:hAnsi="Arial" w:cs="Arial"/>
                <w:b/>
                <w:color w:val="auto"/>
                <w:sz w:val="18"/>
                <w:szCs w:val="18"/>
              </w:rPr>
              <w:t>Contribution to Outcome 1 made by linked program:</w:t>
            </w:r>
          </w:p>
          <w:p w14:paraId="229BAE2D" w14:textId="77777777" w:rsidR="005C3594" w:rsidRDefault="005C3594">
            <w:pPr>
              <w:pStyle w:val="ExampleText"/>
              <w:spacing w:before="120" w:after="120" w:line="240" w:lineRule="auto"/>
              <w:jc w:val="both"/>
              <w:rPr>
                <w:rStyle w:val="ExampletextCharChar"/>
                <w:rFonts w:ascii="Arial" w:hAnsi="Arial" w:cs="Arial"/>
                <w:color w:val="auto"/>
                <w:sz w:val="18"/>
                <w:szCs w:val="18"/>
              </w:rPr>
            </w:pPr>
            <w:r>
              <w:rPr>
                <w:rStyle w:val="ExampletextCharChar"/>
                <w:rFonts w:ascii="Arial" w:hAnsi="Arial" w:cs="Arial"/>
                <w:color w:val="auto"/>
                <w:sz w:val="18"/>
                <w:szCs w:val="18"/>
              </w:rPr>
              <w:t xml:space="preserve">AFMA and </w:t>
            </w:r>
            <w:r w:rsidRPr="005C3594">
              <w:rPr>
                <w:rStyle w:val="ExampletextCharChar"/>
                <w:rFonts w:ascii="Arial" w:hAnsi="Arial" w:cs="Arial"/>
                <w:color w:val="000000"/>
                <w:sz w:val="18"/>
                <w:szCs w:val="18"/>
              </w:rPr>
              <w:t xml:space="preserve">DCCEEW engage </w:t>
            </w:r>
            <w:r>
              <w:rPr>
                <w:rStyle w:val="ExampletextCharChar"/>
                <w:rFonts w:ascii="Arial" w:hAnsi="Arial" w:cs="Arial"/>
                <w:color w:val="auto"/>
                <w:sz w:val="18"/>
                <w:szCs w:val="18"/>
              </w:rPr>
              <w:t>on fisheries management to ensure a sustainable, productive, and profitable fishing industry.</w:t>
            </w:r>
          </w:p>
        </w:tc>
      </w:tr>
    </w:tbl>
    <w:p w14:paraId="41FED7F6" w14:textId="77777777" w:rsidR="005C3594" w:rsidRDefault="005C3594" w:rsidP="005C3594">
      <w:pPr>
        <w:pStyle w:val="Heading4"/>
        <w:rPr>
          <w:rFonts w:cs="Arial"/>
          <w:sz w:val="22"/>
          <w:szCs w:val="22"/>
        </w:rPr>
      </w:pPr>
      <w:r>
        <w:rPr>
          <w:rFonts w:cs="Arial"/>
          <w:bCs w:val="0"/>
          <w:szCs w:val="22"/>
        </w:rPr>
        <w:t>2.1.2: Performance criteria</w:t>
      </w:r>
    </w:p>
    <w:p w14:paraId="68AFD9B2" w14:textId="77777777" w:rsidR="005C3594" w:rsidRDefault="005C3594" w:rsidP="005C3594">
      <w:pPr>
        <w:tabs>
          <w:tab w:val="left" w:pos="709"/>
        </w:tabs>
        <w:jc w:val="left"/>
      </w:pPr>
      <w:r>
        <w:t>There have been no changes to performance criteria for Outcome 1 since the 2023–24 PBS.</w:t>
      </w:r>
    </w:p>
    <w:p w14:paraId="3D3F7FFE" w14:textId="77777777" w:rsidR="005C3594" w:rsidRDefault="005C3594" w:rsidP="005C3594">
      <w:pPr>
        <w:pStyle w:val="Heading4"/>
        <w:rPr>
          <w:rFonts w:cs="Arial"/>
          <w:szCs w:val="22"/>
        </w:rPr>
      </w:pPr>
      <w:r>
        <w:rPr>
          <w:rFonts w:cs="Arial"/>
          <w:bCs w:val="0"/>
          <w:szCs w:val="22"/>
        </w:rPr>
        <w:t>2.1.3: Budgeted expenses for Outcome 1</w:t>
      </w:r>
    </w:p>
    <w:p w14:paraId="481E168E" w14:textId="77777777" w:rsidR="005C3594" w:rsidRDefault="005C3594" w:rsidP="005C3594">
      <w:r>
        <w:t>This table shows how much the entity intends to spend (on an accrual basis) on achieving the outcome, broken down by program, as well as by Administered and Departmental funding sources.</w:t>
      </w:r>
    </w:p>
    <w:p w14:paraId="455412E9" w14:textId="77777777" w:rsidR="005C3594" w:rsidRDefault="005C3594" w:rsidP="005C3594"/>
    <w:p w14:paraId="45665FDE" w14:textId="77777777" w:rsidR="005C3594" w:rsidRDefault="005C3594" w:rsidP="005C3594">
      <w:pPr>
        <w:spacing w:after="0" w:line="240" w:lineRule="auto"/>
        <w:jc w:val="left"/>
        <w:sectPr w:rsidR="005C3594">
          <w:headerReference w:type="default" r:id="rId235"/>
          <w:footerReference w:type="default" r:id="rId236"/>
          <w:pgSz w:w="11906" w:h="16838"/>
          <w:pgMar w:top="2466" w:right="2098" w:bottom="2466" w:left="2098" w:header="1899" w:footer="1899" w:gutter="0"/>
          <w:cols w:space="720"/>
        </w:sectPr>
      </w:pPr>
    </w:p>
    <w:p w14:paraId="03789EB8" w14:textId="77777777" w:rsidR="005C3594" w:rsidRPr="005C3594" w:rsidRDefault="005C3594" w:rsidP="005C3594">
      <w:pPr>
        <w:pStyle w:val="Heading5"/>
        <w:spacing w:after="120"/>
        <w:rPr>
          <w:b/>
          <w:i w:val="0"/>
          <w:szCs w:val="20"/>
          <w:lang w:eastAsia="x-none"/>
        </w:rPr>
      </w:pPr>
      <w:r w:rsidRPr="005C3594">
        <w:rPr>
          <w:b/>
          <w:i w:val="0"/>
          <w:szCs w:val="20"/>
          <w:lang w:eastAsia="x-none"/>
        </w:rPr>
        <w:lastRenderedPageBreak/>
        <w:t>Table 2.1: Budgeted expenses for Outcome 1</w:t>
      </w:r>
    </w:p>
    <w:p w14:paraId="456DAEDE" w14:textId="77777777" w:rsidR="005C3594" w:rsidRDefault="005E17FF" w:rsidP="005C3594">
      <w:pPr>
        <w:pStyle w:val="ChartandTableFootnote"/>
        <w:rPr>
          <w:rFonts w:ascii="Cambria" w:eastAsia="Cambria" w:hAnsi="Cambria"/>
          <w:sz w:val="22"/>
          <w:szCs w:val="22"/>
          <w:lang w:val="en-AU" w:eastAsia="en-US"/>
        </w:rPr>
      </w:pPr>
      <w:r>
        <w:rPr>
          <w:rFonts w:ascii="Cambria" w:eastAsia="Cambria" w:hAnsi="Cambria"/>
          <w:sz w:val="22"/>
          <w:szCs w:val="22"/>
          <w:lang w:val="en-AU" w:eastAsia="en-US"/>
        </w:rPr>
        <w:pict w14:anchorId="2C7AD5C4">
          <v:shape id="_x0000_i1068" type="#_x0000_t75" style="width:386.9pt;height:445.75pt">
            <v:imagedata r:id="rId237" o:title=""/>
          </v:shape>
        </w:pict>
      </w:r>
    </w:p>
    <w:p w14:paraId="1BDA5311" w14:textId="77777777" w:rsidR="005C3594" w:rsidRDefault="005C3594" w:rsidP="005C3594">
      <w:pPr>
        <w:pStyle w:val="ChartandTableFootnote"/>
        <w:rPr>
          <w:rFonts w:cs="Arial"/>
          <w:sz w:val="15"/>
          <w:szCs w:val="15"/>
        </w:rPr>
      </w:pPr>
    </w:p>
    <w:p w14:paraId="21B1738B" w14:textId="77777777" w:rsidR="005C3594" w:rsidRDefault="005C3594" w:rsidP="005C3594">
      <w:pPr>
        <w:pStyle w:val="ChartandTableFootnote"/>
        <w:rPr>
          <w:rFonts w:cs="Arial"/>
        </w:rPr>
      </w:pPr>
      <w:r>
        <w:rPr>
          <w:rFonts w:cs="Arial"/>
        </w:rPr>
        <w:t>(a)</w:t>
      </w:r>
      <w:r>
        <w:rPr>
          <w:rFonts w:cs="Arial"/>
          <w:vertAlign w:val="superscript"/>
        </w:rPr>
        <w:tab/>
      </w:r>
      <w:r>
        <w:rPr>
          <w:rFonts w:cs="Arial"/>
        </w:rPr>
        <w:t xml:space="preserve">Expenses are funded from both ‘ordinary annual services’ </w:t>
      </w:r>
      <w:r>
        <w:rPr>
          <w:rFonts w:cs="Arial"/>
          <w:i/>
          <w:iCs/>
        </w:rPr>
        <w:t>Appropriation Act (No. 1)</w:t>
      </w:r>
      <w:r>
        <w:rPr>
          <w:rFonts w:cs="Arial"/>
        </w:rPr>
        <w:t xml:space="preserve"> and Bill (No. 3) </w:t>
      </w:r>
      <w:r>
        <w:rPr>
          <w:rFonts w:cs="Arial"/>
        </w:rPr>
        <w:br/>
        <w:t>2023–24 and ‘revenue from independent sources’ (receipts retained under section 74 of the PGPA Act).</w:t>
      </w:r>
    </w:p>
    <w:p w14:paraId="2FAA5019" w14:textId="77777777" w:rsidR="005C3594" w:rsidRDefault="005C3594" w:rsidP="005C3594">
      <w:pPr>
        <w:pStyle w:val="ChartandTableFootnote"/>
        <w:rPr>
          <w:rFonts w:cs="Arial"/>
        </w:rPr>
      </w:pPr>
      <w:r>
        <w:rPr>
          <w:rFonts w:cs="Arial"/>
        </w:rPr>
        <w:t>(b)</w:t>
      </w:r>
      <w:r>
        <w:rPr>
          <w:rFonts w:cs="Arial"/>
        </w:rPr>
        <w:tab/>
        <w:t>‘Expenses not requiring appropriation in the budget year’ are made up of make good expenses, audit fees, and can include depreciation / amortisation expenses not requiring an appropriation.</w:t>
      </w:r>
    </w:p>
    <w:p w14:paraId="33CF9631" w14:textId="77777777" w:rsidR="005C3594" w:rsidRDefault="005C3594" w:rsidP="005C3594">
      <w:pPr>
        <w:pStyle w:val="Source"/>
        <w:tabs>
          <w:tab w:val="clear" w:pos="284"/>
          <w:tab w:val="left" w:pos="720"/>
        </w:tabs>
        <w:ind w:left="567" w:hanging="567"/>
        <w:rPr>
          <w:rFonts w:cs="Arial"/>
          <w:sz w:val="15"/>
          <w:szCs w:val="15"/>
        </w:rPr>
      </w:pPr>
    </w:p>
    <w:p w14:paraId="3DC197BD" w14:textId="77777777" w:rsidR="005C3594" w:rsidRDefault="005C3594" w:rsidP="005C3594">
      <w:pPr>
        <w:pStyle w:val="Source"/>
        <w:tabs>
          <w:tab w:val="clear" w:pos="284"/>
          <w:tab w:val="left" w:pos="720"/>
        </w:tabs>
        <w:ind w:left="567" w:hanging="567"/>
        <w:rPr>
          <w:rFonts w:cs="Arial"/>
        </w:rPr>
      </w:pPr>
      <w:r>
        <w:rPr>
          <w:rFonts w:cs="Arial"/>
        </w:rPr>
        <w:t>Note:</w:t>
      </w:r>
      <w:r>
        <w:rPr>
          <w:rFonts w:cs="Arial"/>
        </w:rPr>
        <w:tab/>
        <w:t>Departmental appropriation splits and totals are indicative estimates and may change in the course of the budget year as Government priorities change.</w:t>
      </w:r>
    </w:p>
    <w:p w14:paraId="46E70181" w14:textId="77777777" w:rsidR="005C3594" w:rsidRDefault="005C3594" w:rsidP="005C3594">
      <w:pPr>
        <w:spacing w:after="0" w:line="240" w:lineRule="auto"/>
        <w:jc w:val="left"/>
        <w:rPr>
          <w:rFonts w:ascii="Arial" w:hAnsi="Arial" w:cs="Arial"/>
          <w:color w:val="000000"/>
          <w:sz w:val="16"/>
          <w:szCs w:val="16"/>
        </w:rPr>
      </w:pPr>
    </w:p>
    <w:p w14:paraId="27319585" w14:textId="77777777" w:rsidR="005C3594" w:rsidRDefault="005C3594" w:rsidP="005C3594">
      <w:pPr>
        <w:spacing w:after="0" w:line="240" w:lineRule="auto"/>
        <w:jc w:val="left"/>
        <w:rPr>
          <w:rFonts w:ascii="Arial" w:hAnsi="Arial" w:cs="Arial"/>
        </w:rPr>
      </w:pPr>
      <w:r>
        <w:rPr>
          <w:rFonts w:ascii="Arial" w:hAnsi="Arial" w:cs="Arial"/>
          <w:color w:val="000000"/>
          <w:sz w:val="16"/>
          <w:szCs w:val="16"/>
        </w:rPr>
        <w:t>Prepared on Australian Accounting Standards basis.</w:t>
      </w:r>
      <w:bookmarkStart w:id="151" w:name="_Hlk93504459"/>
    </w:p>
    <w:p w14:paraId="3441D91F" w14:textId="77777777" w:rsidR="005C3594" w:rsidRDefault="005C3594" w:rsidP="005C3594">
      <w:pPr>
        <w:spacing w:after="0" w:line="240" w:lineRule="auto"/>
        <w:jc w:val="left"/>
        <w:sectPr w:rsidR="005C3594">
          <w:headerReference w:type="default" r:id="rId238"/>
          <w:footerReference w:type="even" r:id="rId239"/>
          <w:footerReference w:type="default" r:id="rId240"/>
          <w:pgSz w:w="11906" w:h="16838"/>
          <w:pgMar w:top="2466" w:right="2098" w:bottom="2466" w:left="2098" w:header="1899" w:footer="1899" w:gutter="0"/>
          <w:cols w:space="720"/>
        </w:sectPr>
      </w:pPr>
    </w:p>
    <w:p w14:paraId="5D3350E1" w14:textId="77777777" w:rsidR="005C3594" w:rsidRDefault="005C3594" w:rsidP="00D53461">
      <w:pPr>
        <w:pStyle w:val="Heading2-TOC"/>
        <w:spacing w:before="120" w:after="120"/>
      </w:pPr>
      <w:bookmarkStart w:id="152" w:name="_Toc190682315"/>
      <w:bookmarkStart w:id="153" w:name="_Toc190682532"/>
      <w:bookmarkEnd w:id="148"/>
      <w:bookmarkEnd w:id="149"/>
      <w:bookmarkEnd w:id="151"/>
      <w:r>
        <w:rPr>
          <w:rFonts w:cs="Arial"/>
        </w:rPr>
        <w:lastRenderedPageBreak/>
        <w:t xml:space="preserve">Section 3: </w:t>
      </w:r>
      <w:bookmarkEnd w:id="152"/>
      <w:bookmarkEnd w:id="153"/>
      <w:r w:rsidR="00D53461" w:rsidRPr="00D53461">
        <w:rPr>
          <w:rFonts w:cs="Arial"/>
        </w:rPr>
        <w:t>Special account flows and budgeted financial statements</w:t>
      </w:r>
    </w:p>
    <w:p w14:paraId="14B2A0AE" w14:textId="77777777" w:rsidR="005C3594" w:rsidRDefault="005C3594" w:rsidP="00D53461">
      <w:pPr>
        <w:pStyle w:val="Heading3"/>
        <w:spacing w:before="120" w:after="120"/>
        <w:rPr>
          <w:rFonts w:ascii="Arial Bold" w:hAnsi="Arial Bold"/>
          <w:smallCaps w:val="0"/>
          <w:sz w:val="22"/>
        </w:rPr>
      </w:pPr>
      <w:bookmarkStart w:id="154" w:name="_Toc190682316"/>
      <w:bookmarkStart w:id="155" w:name="_Toc190682533"/>
      <w:r>
        <w:rPr>
          <w:rFonts w:ascii="Arial Bold" w:hAnsi="Arial Bold"/>
          <w:smallCaps w:val="0"/>
          <w:sz w:val="22"/>
        </w:rPr>
        <w:t>3.1</w:t>
      </w:r>
      <w:r>
        <w:rPr>
          <w:rFonts w:ascii="Arial Bold" w:hAnsi="Arial Bold"/>
          <w:smallCaps w:val="0"/>
          <w:sz w:val="22"/>
        </w:rPr>
        <w:tab/>
        <w:t>Special account flows and balances</w:t>
      </w:r>
    </w:p>
    <w:p w14:paraId="23CAFDFE" w14:textId="77777777" w:rsidR="005C3594" w:rsidRDefault="005C3594" w:rsidP="005C3594">
      <w:pPr>
        <w:pStyle w:val="NoSpacing"/>
        <w:rPr>
          <w:rFonts w:ascii="Arial" w:hAnsi="Arial" w:cs="Arial"/>
          <w:b/>
        </w:rPr>
      </w:pPr>
      <w:r>
        <w:rPr>
          <w:rFonts w:ascii="Arial" w:hAnsi="Arial" w:cs="Arial"/>
          <w:b/>
        </w:rPr>
        <w:t>Estimates of special account flows</w:t>
      </w:r>
    </w:p>
    <w:p w14:paraId="3D7EB764" w14:textId="77777777" w:rsidR="005C3594" w:rsidRDefault="005C3594" w:rsidP="005C3594">
      <w:pPr>
        <w:pStyle w:val="ChartandTableFootnote"/>
        <w:rPr>
          <w:rFonts w:cs="Arial"/>
          <w:sz w:val="15"/>
          <w:szCs w:val="15"/>
        </w:rPr>
      </w:pPr>
    </w:p>
    <w:p w14:paraId="414E410F" w14:textId="77777777" w:rsidR="005C3594" w:rsidRDefault="005C3594" w:rsidP="005C3594">
      <w:pPr>
        <w:pStyle w:val="NoSpacing"/>
        <w:rPr>
          <w:b/>
          <w:bCs/>
        </w:rPr>
      </w:pPr>
      <w:r>
        <w:t>Special accounts provide a means to set aside and record amounts used for specified purposes. Table 3.1 shows the expected additions (receipts) and reductions (payments) for each account used by the Australian Fisheries Management Authority</w:t>
      </w:r>
      <w:r>
        <w:rPr>
          <w:b/>
          <w:bCs/>
        </w:rPr>
        <w:t>.</w:t>
      </w:r>
    </w:p>
    <w:p w14:paraId="7222AC18" w14:textId="77777777" w:rsidR="005C3594" w:rsidRDefault="005C3594" w:rsidP="005C3594">
      <w:pPr>
        <w:pStyle w:val="NoSpacing"/>
        <w:rPr>
          <w:b/>
          <w:bCs/>
          <w:sz w:val="16"/>
          <w:szCs w:val="16"/>
        </w:rPr>
      </w:pPr>
    </w:p>
    <w:p w14:paraId="37311825" w14:textId="77777777" w:rsidR="005C3594" w:rsidRPr="005C3594" w:rsidRDefault="005C3594" w:rsidP="005C3594">
      <w:pPr>
        <w:pStyle w:val="Heading5"/>
        <w:spacing w:after="120"/>
        <w:rPr>
          <w:b/>
          <w:i w:val="0"/>
          <w:szCs w:val="20"/>
          <w:lang w:eastAsia="x-none"/>
        </w:rPr>
      </w:pPr>
      <w:r w:rsidRPr="005C3594">
        <w:rPr>
          <w:b/>
          <w:i w:val="0"/>
          <w:szCs w:val="20"/>
          <w:lang w:eastAsia="x-none"/>
        </w:rPr>
        <w:t xml:space="preserve">Table 3.1: Estimates of special account flows and balances </w:t>
      </w:r>
    </w:p>
    <w:p w14:paraId="71780DFE" w14:textId="77777777" w:rsidR="005C3594" w:rsidRDefault="005E17FF" w:rsidP="005C3594">
      <w:pPr>
        <w:pStyle w:val="BodyText"/>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pict w14:anchorId="7F679492">
          <v:shape id="_x0000_i1069" type="#_x0000_t75" style="width:385.05pt;height:192.85pt">
            <v:imagedata r:id="rId241" o:title=""/>
          </v:shape>
        </w:pict>
      </w:r>
    </w:p>
    <w:p w14:paraId="25BDBF36" w14:textId="77777777" w:rsidR="005C3594" w:rsidRDefault="005C3594" w:rsidP="005C3594">
      <w:pPr>
        <w:pStyle w:val="BodyText"/>
        <w:jc w:val="both"/>
        <w:rPr>
          <w:rFonts w:ascii="Book Antiqua" w:eastAsia="Times New Roman" w:hAnsi="Book Antiqua"/>
          <w:sz w:val="20"/>
          <w:szCs w:val="20"/>
          <w:lang w:eastAsia="en-AU"/>
        </w:rPr>
      </w:pPr>
    </w:p>
    <w:p w14:paraId="7B5D50DB" w14:textId="77777777" w:rsidR="005C3594" w:rsidRDefault="005C3594" w:rsidP="005C3594">
      <w:pPr>
        <w:spacing w:after="0" w:line="240" w:lineRule="auto"/>
        <w:jc w:val="left"/>
        <w:sectPr w:rsidR="005C3594">
          <w:headerReference w:type="even" r:id="rId242"/>
          <w:footerReference w:type="even" r:id="rId243"/>
          <w:pgSz w:w="11906" w:h="16838"/>
          <w:pgMar w:top="2466" w:right="2098" w:bottom="2466" w:left="2098" w:header="1899" w:footer="1899" w:gutter="0"/>
          <w:cols w:space="720"/>
        </w:sectPr>
      </w:pPr>
    </w:p>
    <w:p w14:paraId="45F3E462" w14:textId="77777777" w:rsidR="005C3594" w:rsidRDefault="005C3594" w:rsidP="005C3594">
      <w:pPr>
        <w:pStyle w:val="Heading3"/>
        <w:rPr>
          <w:rFonts w:ascii="Arial Bold" w:hAnsi="Arial Bold"/>
          <w:smallCaps w:val="0"/>
          <w:sz w:val="22"/>
        </w:rPr>
      </w:pPr>
      <w:r>
        <w:rPr>
          <w:rFonts w:ascii="Arial Bold" w:hAnsi="Arial Bold"/>
          <w:smallCaps w:val="0"/>
          <w:sz w:val="22"/>
        </w:rPr>
        <w:lastRenderedPageBreak/>
        <w:t>3.2</w:t>
      </w:r>
      <w:r>
        <w:rPr>
          <w:rFonts w:ascii="Arial Bold" w:hAnsi="Arial Bold"/>
          <w:smallCaps w:val="0"/>
          <w:sz w:val="22"/>
        </w:rPr>
        <w:tab/>
      </w:r>
      <w:bookmarkEnd w:id="154"/>
      <w:bookmarkEnd w:id="155"/>
      <w:r>
        <w:rPr>
          <w:rFonts w:ascii="Arial Bold" w:hAnsi="Arial Bold"/>
          <w:smallCaps w:val="0"/>
          <w:sz w:val="22"/>
        </w:rPr>
        <w:t>Budgeted financial statements</w:t>
      </w:r>
    </w:p>
    <w:p w14:paraId="388D6323" w14:textId="77777777" w:rsidR="005C3594" w:rsidRDefault="005C3594" w:rsidP="005C3594">
      <w:pPr>
        <w:pStyle w:val="Heading4"/>
        <w:rPr>
          <w:sz w:val="22"/>
          <w:lang w:val="en-AU"/>
        </w:rPr>
      </w:pPr>
      <w:r>
        <w:rPr>
          <w:rFonts w:cs="Arial"/>
        </w:rPr>
        <w:t>3.2.1:</w:t>
      </w:r>
      <w:r>
        <w:rPr>
          <w:rFonts w:cs="Arial"/>
        </w:rPr>
        <w:tab/>
      </w:r>
      <w:r>
        <w:rPr>
          <w:bCs w:val="0"/>
        </w:rPr>
        <w:t>Analysis of budgeted financial statements</w:t>
      </w:r>
    </w:p>
    <w:p w14:paraId="2320FFE5" w14:textId="77777777" w:rsidR="005C3594" w:rsidRDefault="005C3594" w:rsidP="005C3594">
      <w:r>
        <w:t>The financial statements incorporate all budget estimate changes since the</w:t>
      </w:r>
      <w:r>
        <w:br/>
        <w:t>2023–24 PBS. An analysis of the primary causes of the movements in the budgeted departmental financial statements and administered schedules is provided in the relevant sections. The 2023–24 PBS is used as the comparative figures in the analysis.</w:t>
      </w:r>
    </w:p>
    <w:p w14:paraId="4405C749" w14:textId="77777777" w:rsidR="005C3594" w:rsidRDefault="005C3594" w:rsidP="005C3594">
      <w:pPr>
        <w:pStyle w:val="Heading4"/>
      </w:pPr>
      <w:bookmarkStart w:id="156" w:name="_Toc190682317"/>
      <w:r>
        <w:rPr>
          <w:rFonts w:cs="Arial"/>
        </w:rPr>
        <w:t xml:space="preserve">3.2.2 </w:t>
      </w:r>
      <w:bookmarkStart w:id="157" w:name="_Hlk156400095"/>
      <w:r>
        <w:t>Budgeted comprehensive departmental income statements</w:t>
      </w:r>
      <w:bookmarkEnd w:id="157"/>
    </w:p>
    <w:p w14:paraId="2CBB2638" w14:textId="77777777" w:rsidR="005C3594" w:rsidRDefault="005C3594" w:rsidP="005C3594">
      <w:r>
        <w:t>Since PBS, there has been a movement of funds from unspent prior years appropriations of $4.032 million into 2023–24, and a reclassification of AFMA funds from Revenue from Government to Departmental Capital Budget (equity) of $3.401 million for 2023–24. There were also minor parameter adjustments in the forward years arising from movements in wage cost index.</w:t>
      </w:r>
    </w:p>
    <w:p w14:paraId="22B5FEFF" w14:textId="77777777" w:rsidR="005C3594" w:rsidRDefault="005C3594" w:rsidP="005C3594">
      <w:pPr>
        <w:pStyle w:val="Heading4"/>
        <w:rPr>
          <w:rFonts w:cs="Arial"/>
        </w:rPr>
      </w:pPr>
      <w:r>
        <w:rPr>
          <w:rFonts w:cs="Arial"/>
          <w:bCs w:val="0"/>
        </w:rPr>
        <w:t>3.2.3 Schedule of budgeted income and expenses administered on behalf of the Government</w:t>
      </w:r>
    </w:p>
    <w:p w14:paraId="3B044F82" w14:textId="77777777" w:rsidR="005C3594" w:rsidRDefault="005C3594" w:rsidP="005C3594">
      <w:r>
        <w:t>Since PBS, there were minor parameter adjustments in the forward years arising from movements in the wage cost index.</w:t>
      </w:r>
    </w:p>
    <w:p w14:paraId="2F6B0405" w14:textId="77777777" w:rsidR="005C3594" w:rsidRDefault="005C3594" w:rsidP="005C3594">
      <w:pPr>
        <w:pStyle w:val="Heading4"/>
      </w:pPr>
      <w:r>
        <w:rPr>
          <w:rFonts w:cs="Arial"/>
          <w:bCs w:val="0"/>
        </w:rPr>
        <w:t>3.2.4 Schedule of budgeted assets and liabilities administered on behalf of the</w:t>
      </w:r>
      <w:r>
        <w:t xml:space="preserve"> </w:t>
      </w:r>
      <w:r>
        <w:rPr>
          <w:bCs w:val="0"/>
        </w:rPr>
        <w:t>Government</w:t>
      </w:r>
    </w:p>
    <w:p w14:paraId="37860CD5" w14:textId="77777777" w:rsidR="005C3594" w:rsidRDefault="005C3594" w:rsidP="005C3594">
      <w:r>
        <w:t>Since PBS, no major changes required.</w:t>
      </w:r>
    </w:p>
    <w:p w14:paraId="2CA71921" w14:textId="77777777" w:rsidR="005C3594" w:rsidRDefault="005C3594" w:rsidP="005C3594">
      <w:pPr>
        <w:spacing w:before="240"/>
      </w:pPr>
    </w:p>
    <w:p w14:paraId="217BC0FC" w14:textId="77777777" w:rsidR="005C3594" w:rsidRDefault="005C3594" w:rsidP="005C3594">
      <w:pPr>
        <w:pStyle w:val="Heading3"/>
        <w:rPr>
          <w:rFonts w:ascii="Arial Bold" w:hAnsi="Arial Bold"/>
          <w:smallCaps w:val="0"/>
          <w:sz w:val="22"/>
        </w:rPr>
      </w:pPr>
      <w:r>
        <w:rPr>
          <w:b w:val="0"/>
          <w:smallCaps w:val="0"/>
        </w:rPr>
        <w:br w:type="page"/>
      </w:r>
      <w:r>
        <w:rPr>
          <w:rFonts w:ascii="Arial Bold" w:hAnsi="Arial Bold"/>
          <w:smallCaps w:val="0"/>
          <w:sz w:val="22"/>
        </w:rPr>
        <w:lastRenderedPageBreak/>
        <w:t>3.3</w:t>
      </w:r>
      <w:r>
        <w:rPr>
          <w:rFonts w:ascii="Arial Bold" w:hAnsi="Arial Bold"/>
          <w:smallCaps w:val="0"/>
          <w:sz w:val="22"/>
        </w:rPr>
        <w:tab/>
        <w:t>Budgeted financial statements</w:t>
      </w:r>
      <w:bookmarkEnd w:id="156"/>
      <w:r>
        <w:rPr>
          <w:rFonts w:ascii="Arial Bold" w:hAnsi="Arial Bold"/>
          <w:smallCaps w:val="0"/>
          <w:sz w:val="22"/>
        </w:rPr>
        <w:t xml:space="preserve"> tables</w:t>
      </w:r>
    </w:p>
    <w:p w14:paraId="23A74DA7" w14:textId="77777777" w:rsidR="005C3594" w:rsidRPr="005C3594" w:rsidRDefault="005C3594" w:rsidP="005C3594">
      <w:pPr>
        <w:pStyle w:val="Heading5"/>
        <w:spacing w:after="120"/>
        <w:rPr>
          <w:b/>
          <w:i w:val="0"/>
          <w:szCs w:val="20"/>
          <w:lang w:eastAsia="x-none"/>
        </w:rPr>
      </w:pPr>
      <w:r w:rsidRPr="005C3594">
        <w:rPr>
          <w:b/>
          <w:i w:val="0"/>
          <w:szCs w:val="20"/>
          <w:lang w:eastAsia="x-none"/>
        </w:rPr>
        <w:t>Table 3.2: Comprehensive income statement (showing net cost of services) for the period ended 30 June</w:t>
      </w:r>
    </w:p>
    <w:p w14:paraId="645ACBCB" w14:textId="77777777" w:rsidR="005C3594" w:rsidRDefault="005E17FF" w:rsidP="005C3594">
      <w:pPr>
        <w:pStyle w:val="Source"/>
        <w:rPr>
          <w:rFonts w:cs="Arial"/>
          <w:sz w:val="15"/>
          <w:szCs w:val="15"/>
          <w:lang w:val="en-AU" w:eastAsia="en-AU"/>
        </w:rPr>
      </w:pPr>
      <w:r>
        <w:rPr>
          <w:rFonts w:cs="Arial"/>
          <w:sz w:val="15"/>
          <w:szCs w:val="15"/>
          <w:lang w:val="en-AU"/>
        </w:rPr>
        <w:pict w14:anchorId="43BB931C">
          <v:shape id="_x0000_i1070" type="#_x0000_t75" style="width:386.9pt;height:361.9pt">
            <v:imagedata r:id="rId244" o:title=""/>
          </v:shape>
        </w:pict>
      </w:r>
    </w:p>
    <w:p w14:paraId="0A491992" w14:textId="77777777" w:rsidR="005C3594" w:rsidRDefault="005C3594" w:rsidP="005C3594">
      <w:pPr>
        <w:pStyle w:val="Source"/>
        <w:rPr>
          <w:rFonts w:cs="Arial"/>
          <w:sz w:val="15"/>
          <w:szCs w:val="15"/>
        </w:rPr>
      </w:pPr>
    </w:p>
    <w:p w14:paraId="31669BF4" w14:textId="77777777" w:rsidR="005C3594" w:rsidRDefault="005C3594" w:rsidP="005C3594">
      <w:pPr>
        <w:pStyle w:val="Source"/>
        <w:rPr>
          <w:rFonts w:cs="Arial"/>
        </w:rPr>
      </w:pPr>
      <w:r>
        <w:rPr>
          <w:rFonts w:cs="Arial"/>
        </w:rPr>
        <w:t>Continued on following page</w:t>
      </w:r>
    </w:p>
    <w:p w14:paraId="4879B608" w14:textId="77777777" w:rsidR="005C3594" w:rsidRDefault="005C3594" w:rsidP="005C3594"/>
    <w:p w14:paraId="00493B4F" w14:textId="77777777" w:rsidR="005C3594" w:rsidRDefault="005C3594" w:rsidP="005C3594">
      <w:pPr>
        <w:spacing w:after="0" w:line="240" w:lineRule="auto"/>
        <w:jc w:val="left"/>
        <w:sectPr w:rsidR="005C3594">
          <w:headerReference w:type="even" r:id="rId245"/>
          <w:headerReference w:type="default" r:id="rId246"/>
          <w:footerReference w:type="even" r:id="rId247"/>
          <w:footerReference w:type="default" r:id="rId248"/>
          <w:pgSz w:w="11906" w:h="16838"/>
          <w:pgMar w:top="2466" w:right="2098" w:bottom="2466" w:left="2098" w:header="1899" w:footer="1899" w:gutter="0"/>
          <w:cols w:space="720"/>
        </w:sectPr>
      </w:pPr>
    </w:p>
    <w:p w14:paraId="1474F67B" w14:textId="77777777" w:rsidR="005C3594" w:rsidRDefault="005C3594" w:rsidP="005C3594">
      <w:pPr>
        <w:pStyle w:val="BodyText"/>
        <w:spacing w:after="0"/>
        <w:jc w:val="both"/>
        <w:rPr>
          <w:rFonts w:ascii="Arial" w:hAnsi="Arial" w:cs="Arial"/>
          <w:b/>
          <w:sz w:val="20"/>
          <w:szCs w:val="20"/>
        </w:rPr>
      </w:pPr>
      <w:r>
        <w:rPr>
          <w:rFonts w:ascii="Arial" w:hAnsi="Arial" w:cs="Arial"/>
          <w:b/>
          <w:sz w:val="20"/>
          <w:szCs w:val="20"/>
        </w:rPr>
        <w:lastRenderedPageBreak/>
        <w:t>Table 3.2: Comprehensive income statement (showing net cost of services) for the period ended 30 June (continued)</w:t>
      </w:r>
    </w:p>
    <w:p w14:paraId="662089AD" w14:textId="77777777" w:rsidR="005C3594" w:rsidRDefault="005C3594" w:rsidP="005C3594">
      <w:pPr>
        <w:pStyle w:val="BodyText"/>
        <w:spacing w:after="0"/>
        <w:jc w:val="both"/>
        <w:rPr>
          <w:rFonts w:ascii="Arial" w:hAnsi="Arial" w:cs="Arial"/>
          <w:bCs/>
          <w:sz w:val="16"/>
          <w:szCs w:val="16"/>
        </w:rPr>
      </w:pPr>
    </w:p>
    <w:p w14:paraId="094E9483" w14:textId="77777777" w:rsidR="005C3594" w:rsidRDefault="005E17FF" w:rsidP="005C3594">
      <w:pPr>
        <w:pStyle w:val="BodyText"/>
        <w:spacing w:after="0"/>
        <w:rPr>
          <w:sz w:val="16"/>
          <w:szCs w:val="16"/>
        </w:rPr>
      </w:pPr>
      <w:r>
        <w:rPr>
          <w:sz w:val="16"/>
          <w:szCs w:val="16"/>
          <w:lang w:val="en-AU"/>
        </w:rPr>
        <w:pict w14:anchorId="0E076C92">
          <v:shape id="_x0000_i1071" type="#_x0000_t75" style="width:388.8pt;height:230.4pt">
            <v:imagedata r:id="rId249" o:title=""/>
          </v:shape>
        </w:pict>
      </w:r>
    </w:p>
    <w:p w14:paraId="26A42967" w14:textId="77777777" w:rsidR="005C3594" w:rsidRDefault="005C3594" w:rsidP="005C3594">
      <w:pPr>
        <w:pStyle w:val="Source"/>
        <w:ind w:left="284" w:hanging="284"/>
        <w:rPr>
          <w:rFonts w:cs="Arial"/>
          <w:sz w:val="15"/>
          <w:szCs w:val="15"/>
        </w:rPr>
      </w:pPr>
    </w:p>
    <w:p w14:paraId="02D516A9" w14:textId="77777777" w:rsidR="005C3594" w:rsidRDefault="005C3594" w:rsidP="005C3594">
      <w:pPr>
        <w:pStyle w:val="Source"/>
        <w:ind w:left="284" w:hanging="284"/>
      </w:pPr>
      <w:r>
        <w:rPr>
          <w:rFonts w:cs="Arial"/>
        </w:rPr>
        <w:t>(a)</w:t>
      </w:r>
      <w:r>
        <w:rPr>
          <w:rFonts w:cs="Arial"/>
        </w:rPr>
        <w:tab/>
        <w:t xml:space="preserve">From 2010–11, the Government introduced net cash appropriation arrangements where </w:t>
      </w:r>
      <w:r>
        <w:rPr>
          <w:rFonts w:cs="Arial"/>
          <w:i/>
          <w:iCs/>
        </w:rPr>
        <w:t>Appropriation Act (No.1)</w:t>
      </w:r>
      <w:r>
        <w:rPr>
          <w:rFonts w:cs="Arial"/>
        </w:rPr>
        <w:t xml:space="preserve"> or Bill (No. 3) revenue appropriations for the depreciation/amortisation expenses of non-corporate Commonwealth entities (and select corporate Commonwealth entities) were replaced with a separate capital budget provided through </w:t>
      </w:r>
      <w:r>
        <w:rPr>
          <w:rFonts w:cs="Arial"/>
          <w:i/>
          <w:iCs/>
        </w:rPr>
        <w:t>Appropriation Act (No. 1)</w:t>
      </w:r>
      <w:r>
        <w:rPr>
          <w:rFonts w:cs="Arial"/>
        </w:rPr>
        <w:t xml:space="preserve"> or Bill (No. 3) equity appropriations. </w:t>
      </w:r>
      <w:r>
        <w:rPr>
          <w:rFonts w:cs="Arial"/>
        </w:rPr>
        <w:br/>
        <w:t>For information regarding DCB, please refer to Table</w:t>
      </w:r>
      <w:r>
        <w:rPr>
          <w:rFonts w:cs="Arial"/>
          <w:lang w:val="en-GB"/>
        </w:rPr>
        <w:t> </w:t>
      </w:r>
      <w:r>
        <w:t>3.6 Departmental Capital Budget Statement.</w:t>
      </w:r>
    </w:p>
    <w:p w14:paraId="43D2F463" w14:textId="77777777" w:rsidR="005C3594" w:rsidRDefault="005C3594" w:rsidP="005C3594">
      <w:pPr>
        <w:pStyle w:val="ChartandTableFootnote"/>
        <w:keepNext/>
        <w:numPr>
          <w:ilvl w:val="0"/>
          <w:numId w:val="41"/>
        </w:numPr>
        <w:ind w:left="284" w:hanging="284"/>
      </w:pPr>
      <w:r>
        <w:t xml:space="preserve">Applies to leases under </w:t>
      </w:r>
      <w:bookmarkStart w:id="158" w:name="_Hlk153209927"/>
      <w:r>
        <w:t xml:space="preserve">Australian Account Standards Board (AASB) </w:t>
      </w:r>
      <w:bookmarkEnd w:id="158"/>
      <w:r>
        <w:t>16 Leases. Right of Use (ROU).</w:t>
      </w:r>
    </w:p>
    <w:p w14:paraId="0EF64D24" w14:textId="77777777" w:rsidR="005C3594" w:rsidRPr="005C3594" w:rsidRDefault="005C3594" w:rsidP="005C3594">
      <w:pPr>
        <w:pStyle w:val="Source"/>
        <w:rPr>
          <w:rFonts w:cs="Arial"/>
          <w:color w:val="000000"/>
          <w:szCs w:val="16"/>
        </w:rPr>
      </w:pPr>
    </w:p>
    <w:p w14:paraId="19FA1A06" w14:textId="77777777" w:rsidR="005C3594" w:rsidRDefault="005C3594" w:rsidP="005C3594">
      <w:pPr>
        <w:pStyle w:val="Source"/>
        <w:rPr>
          <w:rFonts w:cs="Arial"/>
        </w:rPr>
      </w:pPr>
      <w:r>
        <w:rPr>
          <w:rFonts w:cs="Arial"/>
        </w:rPr>
        <w:t>Prepared on Australian Accounting Standards basis.</w:t>
      </w:r>
    </w:p>
    <w:p w14:paraId="2AC517A5" w14:textId="77777777" w:rsidR="005C3594" w:rsidRDefault="005C3594" w:rsidP="005C3594"/>
    <w:p w14:paraId="6628E902" w14:textId="77777777" w:rsidR="005C3594" w:rsidRDefault="005C3594" w:rsidP="005C3594"/>
    <w:p w14:paraId="4A7FEA49" w14:textId="77777777" w:rsidR="005C3594" w:rsidRPr="005C3594" w:rsidRDefault="005C3594" w:rsidP="005C3594">
      <w:pPr>
        <w:pStyle w:val="Heading5"/>
        <w:spacing w:after="120"/>
        <w:rPr>
          <w:b/>
          <w:i w:val="0"/>
          <w:szCs w:val="20"/>
          <w:lang w:eastAsia="x-none"/>
        </w:rPr>
      </w:pPr>
      <w:r>
        <w:rPr>
          <w:b/>
          <w:bCs w:val="0"/>
          <w:iCs w:val="0"/>
        </w:rPr>
        <w:br w:type="page"/>
      </w:r>
      <w:r w:rsidRPr="005C3594">
        <w:rPr>
          <w:b/>
          <w:i w:val="0"/>
          <w:szCs w:val="20"/>
          <w:lang w:eastAsia="x-none"/>
        </w:rPr>
        <w:lastRenderedPageBreak/>
        <w:t>Table 3.3: Budgeted departmental balance sheet (as at 30 June)</w:t>
      </w:r>
    </w:p>
    <w:p w14:paraId="284BD653" w14:textId="77777777" w:rsidR="005C3594" w:rsidRDefault="005E17FF" w:rsidP="005C3594">
      <w:pPr>
        <w:pStyle w:val="Source"/>
        <w:rPr>
          <w:rFonts w:cs="Arial"/>
          <w:szCs w:val="16"/>
          <w:lang w:val="en-AU" w:eastAsia="en-AU"/>
        </w:rPr>
      </w:pPr>
      <w:r>
        <w:rPr>
          <w:rFonts w:cs="Arial"/>
          <w:szCs w:val="16"/>
          <w:lang w:val="en-AU"/>
        </w:rPr>
        <w:pict w14:anchorId="4DDCD6E2">
          <v:shape id="_x0000_i1072" type="#_x0000_t75" style="width:386.9pt;height:422.6pt">
            <v:imagedata r:id="rId250" o:title=""/>
          </v:shape>
        </w:pict>
      </w:r>
    </w:p>
    <w:p w14:paraId="006A05E6" w14:textId="77777777" w:rsidR="005C3594" w:rsidRDefault="005C3594" w:rsidP="005C3594">
      <w:pPr>
        <w:pStyle w:val="Source"/>
        <w:rPr>
          <w:rFonts w:cs="Arial"/>
          <w:szCs w:val="16"/>
        </w:rPr>
      </w:pPr>
    </w:p>
    <w:p w14:paraId="7E70F090" w14:textId="77777777" w:rsidR="005C3594" w:rsidRDefault="005C3594" w:rsidP="005C3594">
      <w:pPr>
        <w:pStyle w:val="Source"/>
        <w:rPr>
          <w:rFonts w:cs="Arial"/>
          <w:szCs w:val="16"/>
        </w:rPr>
      </w:pPr>
      <w:r>
        <w:rPr>
          <w:rFonts w:cs="Arial"/>
          <w:szCs w:val="16"/>
        </w:rPr>
        <w:t>*’Equity’ is the residual interest in assets after deduction of liabilities.</w:t>
      </w:r>
    </w:p>
    <w:p w14:paraId="4DC9C45E" w14:textId="77777777" w:rsidR="005C3594" w:rsidRDefault="005C3594" w:rsidP="005C3594">
      <w:pPr>
        <w:pStyle w:val="BodyText"/>
        <w:spacing w:after="0"/>
        <w:rPr>
          <w:sz w:val="16"/>
          <w:szCs w:val="16"/>
        </w:rPr>
      </w:pPr>
    </w:p>
    <w:p w14:paraId="507F1C58" w14:textId="77777777" w:rsidR="005C3594" w:rsidRDefault="005C3594" w:rsidP="005C3594">
      <w:pPr>
        <w:pStyle w:val="Source"/>
        <w:rPr>
          <w:rFonts w:cs="Arial"/>
        </w:rPr>
      </w:pPr>
      <w:r>
        <w:rPr>
          <w:rFonts w:cs="Arial"/>
        </w:rPr>
        <w:t>Prepared on Australian Accounting Standards basis.</w:t>
      </w:r>
    </w:p>
    <w:p w14:paraId="376F3FC6" w14:textId="77777777" w:rsidR="005C3594" w:rsidRDefault="005C3594" w:rsidP="005C3594">
      <w:pPr>
        <w:pStyle w:val="NoSpacing"/>
        <w:rPr>
          <w:rFonts w:ascii="Arial" w:hAnsi="Arial" w:cs="Arial"/>
          <w:sz w:val="16"/>
          <w:szCs w:val="16"/>
        </w:rPr>
      </w:pPr>
    </w:p>
    <w:p w14:paraId="41EE66AC" w14:textId="77777777" w:rsidR="005C3594" w:rsidRPr="005C3594" w:rsidRDefault="005C3594" w:rsidP="005C3594">
      <w:pPr>
        <w:pStyle w:val="Heading5"/>
        <w:spacing w:after="120"/>
        <w:rPr>
          <w:b/>
          <w:i w:val="0"/>
          <w:szCs w:val="20"/>
          <w:lang w:eastAsia="x-none"/>
        </w:rPr>
      </w:pPr>
      <w:r>
        <w:rPr>
          <w:b/>
          <w:bCs w:val="0"/>
          <w:iCs w:val="0"/>
        </w:rPr>
        <w:br w:type="page"/>
      </w:r>
      <w:r w:rsidRPr="005C3594">
        <w:rPr>
          <w:b/>
          <w:i w:val="0"/>
          <w:szCs w:val="20"/>
          <w:lang w:eastAsia="x-none"/>
        </w:rPr>
        <w:lastRenderedPageBreak/>
        <w:t>Table 3.4: Departmental statement of changes in equity — summary of movement (Budget year 2023–24)</w:t>
      </w:r>
    </w:p>
    <w:p w14:paraId="71E5A2DB" w14:textId="77777777" w:rsidR="005C3594" w:rsidRDefault="005E17FF" w:rsidP="005C3594">
      <w:pPr>
        <w:pStyle w:val="BodyText"/>
        <w:spacing w:after="0"/>
        <w:rPr>
          <w:sz w:val="16"/>
          <w:szCs w:val="16"/>
          <w:lang w:val="en-AU"/>
        </w:rPr>
      </w:pPr>
      <w:r>
        <w:rPr>
          <w:sz w:val="16"/>
          <w:szCs w:val="16"/>
          <w:lang w:val="en-AU"/>
        </w:rPr>
        <w:pict w14:anchorId="0ED45317">
          <v:shape id="_x0000_i1106" type="#_x0000_t75" style="width:386.9pt;height:217.9pt">
            <v:imagedata r:id="rId251" o:title=""/>
          </v:shape>
        </w:pict>
      </w:r>
    </w:p>
    <w:p w14:paraId="11A5AB9D" w14:textId="77777777" w:rsidR="005C3594" w:rsidRDefault="005C3594" w:rsidP="005C3594">
      <w:pPr>
        <w:pStyle w:val="Source"/>
        <w:rPr>
          <w:rFonts w:cs="Arial"/>
          <w:sz w:val="15"/>
          <w:szCs w:val="15"/>
        </w:rPr>
      </w:pPr>
    </w:p>
    <w:p w14:paraId="1BB569D9" w14:textId="77777777" w:rsidR="005C3594" w:rsidRDefault="005C3594" w:rsidP="005C3594">
      <w:pPr>
        <w:pStyle w:val="Source"/>
        <w:rPr>
          <w:rFonts w:cs="Arial"/>
        </w:rPr>
      </w:pPr>
      <w:r>
        <w:rPr>
          <w:rFonts w:cs="Arial"/>
        </w:rPr>
        <w:t>Prepared on Australian Accounting Standards basis.</w:t>
      </w:r>
    </w:p>
    <w:p w14:paraId="19AA6C12" w14:textId="77777777" w:rsidR="005C3594" w:rsidRDefault="005C3594" w:rsidP="005C3594">
      <w:pPr>
        <w:pStyle w:val="NoSpacing"/>
      </w:pPr>
    </w:p>
    <w:p w14:paraId="3A00B7E5" w14:textId="77777777" w:rsidR="005C3594" w:rsidRPr="005C3594" w:rsidRDefault="005C3594" w:rsidP="005C3594">
      <w:pPr>
        <w:pStyle w:val="Heading5"/>
        <w:spacing w:after="120"/>
        <w:rPr>
          <w:b/>
          <w:i w:val="0"/>
          <w:szCs w:val="20"/>
          <w:lang w:eastAsia="x-none"/>
        </w:rPr>
      </w:pPr>
      <w:r>
        <w:rPr>
          <w:b/>
          <w:bCs w:val="0"/>
          <w:iCs w:val="0"/>
        </w:rPr>
        <w:br w:type="page"/>
      </w:r>
      <w:r w:rsidRPr="005C3594">
        <w:rPr>
          <w:b/>
          <w:i w:val="0"/>
          <w:szCs w:val="20"/>
          <w:lang w:eastAsia="x-none"/>
        </w:rPr>
        <w:lastRenderedPageBreak/>
        <w:t>Table 3.5: Budgeted departmental statement of cash flows (for the period</w:t>
      </w:r>
      <w:r w:rsidRPr="005C3594">
        <w:rPr>
          <w:b/>
          <w:i w:val="0"/>
          <w:szCs w:val="20"/>
          <w:lang w:eastAsia="x-none"/>
        </w:rPr>
        <w:br/>
        <w:t>ended 30 June)</w:t>
      </w:r>
    </w:p>
    <w:p w14:paraId="489B9F5D" w14:textId="77777777" w:rsidR="005C3594" w:rsidRDefault="005E17FF" w:rsidP="005C3594">
      <w:pPr>
        <w:pStyle w:val="Source"/>
        <w:rPr>
          <w:rFonts w:cs="Arial"/>
          <w:sz w:val="15"/>
          <w:szCs w:val="15"/>
          <w:lang w:val="en-AU" w:eastAsia="en-AU"/>
        </w:rPr>
      </w:pPr>
      <w:r>
        <w:rPr>
          <w:rFonts w:cs="Arial"/>
          <w:sz w:val="15"/>
          <w:szCs w:val="15"/>
          <w:lang w:val="en-AU"/>
        </w:rPr>
        <w:pict w14:anchorId="2C2C7EA2">
          <v:shape id="_x0000_i1073" type="#_x0000_t75" style="width:386.9pt;height:425.75pt">
            <v:imagedata r:id="rId252" o:title=""/>
          </v:shape>
        </w:pict>
      </w:r>
    </w:p>
    <w:p w14:paraId="153D7E17" w14:textId="77777777" w:rsidR="005C3594" w:rsidRDefault="005C3594" w:rsidP="005C3594">
      <w:pPr>
        <w:pStyle w:val="Source"/>
        <w:rPr>
          <w:rFonts w:cs="Arial"/>
          <w:sz w:val="15"/>
          <w:szCs w:val="15"/>
        </w:rPr>
      </w:pPr>
    </w:p>
    <w:p w14:paraId="731B00E2" w14:textId="77777777" w:rsidR="005C3594" w:rsidRDefault="005C3594" w:rsidP="005C3594">
      <w:pPr>
        <w:pStyle w:val="Source"/>
        <w:rPr>
          <w:rFonts w:cs="Arial"/>
        </w:rPr>
      </w:pPr>
      <w:r>
        <w:rPr>
          <w:rFonts w:cs="Arial"/>
        </w:rPr>
        <w:t>Prepared on Australian Accounting Standards basis.</w:t>
      </w:r>
    </w:p>
    <w:p w14:paraId="6DFDD7B5" w14:textId="77777777" w:rsidR="005C3594" w:rsidRPr="005C3594" w:rsidRDefault="005C3594" w:rsidP="005C3594">
      <w:pPr>
        <w:pStyle w:val="Heading5"/>
        <w:spacing w:after="120"/>
        <w:rPr>
          <w:b/>
          <w:i w:val="0"/>
          <w:szCs w:val="20"/>
          <w:lang w:eastAsia="x-none"/>
        </w:rPr>
      </w:pPr>
      <w:r>
        <w:rPr>
          <w:b/>
          <w:bCs w:val="0"/>
          <w:iCs w:val="0"/>
        </w:rPr>
        <w:br w:type="page"/>
      </w:r>
      <w:r w:rsidRPr="005C3594">
        <w:rPr>
          <w:b/>
          <w:i w:val="0"/>
          <w:szCs w:val="20"/>
          <w:lang w:eastAsia="x-none"/>
        </w:rPr>
        <w:lastRenderedPageBreak/>
        <w:t>Table 3.6: Departmental capital budget statement (for the period ended 30 June)</w:t>
      </w:r>
    </w:p>
    <w:p w14:paraId="3E493377" w14:textId="77777777" w:rsidR="005C3594" w:rsidRDefault="005E17FF" w:rsidP="005C3594">
      <w:pPr>
        <w:pStyle w:val="NoSpacing"/>
        <w:tabs>
          <w:tab w:val="left" w:pos="284"/>
        </w:tabs>
        <w:rPr>
          <w:rFonts w:ascii="Arial" w:hAnsi="Arial" w:cs="Arial"/>
          <w:sz w:val="16"/>
          <w:szCs w:val="16"/>
        </w:rPr>
      </w:pPr>
      <w:r>
        <w:rPr>
          <w:rFonts w:ascii="Arial" w:hAnsi="Arial" w:cs="Arial"/>
          <w:sz w:val="16"/>
          <w:szCs w:val="16"/>
        </w:rPr>
        <w:pict w14:anchorId="02844C76">
          <v:shape id="_x0000_i1107" type="#_x0000_t75" style="width:386.9pt;height:264.85pt">
            <v:imagedata r:id="rId253" o:title=""/>
          </v:shape>
        </w:pict>
      </w:r>
    </w:p>
    <w:p w14:paraId="194827B0" w14:textId="77777777" w:rsidR="005C3594" w:rsidRDefault="005C3594" w:rsidP="005C3594">
      <w:pPr>
        <w:pStyle w:val="NoSpacing"/>
        <w:tabs>
          <w:tab w:val="left" w:pos="284"/>
        </w:tabs>
        <w:ind w:left="284" w:hanging="284"/>
        <w:rPr>
          <w:rFonts w:ascii="Arial" w:hAnsi="Arial" w:cs="Arial"/>
          <w:sz w:val="16"/>
          <w:szCs w:val="16"/>
        </w:rPr>
      </w:pPr>
    </w:p>
    <w:p w14:paraId="00273B0C" w14:textId="77777777" w:rsidR="005C3594" w:rsidRDefault="005C3594" w:rsidP="005C3594">
      <w:pPr>
        <w:pStyle w:val="NoSpacing"/>
        <w:tabs>
          <w:tab w:val="left" w:pos="284"/>
        </w:tabs>
        <w:ind w:left="284" w:hanging="284"/>
        <w:rPr>
          <w:rFonts w:ascii="Arial" w:hAnsi="Arial" w:cs="Arial"/>
          <w:sz w:val="16"/>
          <w:szCs w:val="16"/>
        </w:rPr>
      </w:pPr>
      <w:r>
        <w:rPr>
          <w:rFonts w:ascii="Arial" w:hAnsi="Arial" w:cs="Arial"/>
          <w:sz w:val="16"/>
          <w:szCs w:val="16"/>
        </w:rPr>
        <w:t>(a)</w:t>
      </w:r>
      <w:r>
        <w:rPr>
          <w:rFonts w:ascii="Arial" w:hAnsi="Arial" w:cs="Arial"/>
          <w:sz w:val="16"/>
          <w:szCs w:val="16"/>
        </w:rPr>
        <w:tab/>
        <w:t>Does not include annual finance lease costs.</w:t>
      </w:r>
      <w:r>
        <w:t xml:space="preserve"> </w:t>
      </w:r>
      <w:r>
        <w:rPr>
          <w:rFonts w:ascii="Arial" w:hAnsi="Arial" w:cs="Arial"/>
          <w:sz w:val="16"/>
          <w:szCs w:val="16"/>
        </w:rPr>
        <w:t>Include purchases from current and previous years DCB.</w:t>
      </w:r>
    </w:p>
    <w:p w14:paraId="7C10DFFF" w14:textId="77777777" w:rsidR="005C3594" w:rsidRDefault="005C3594" w:rsidP="005C3594">
      <w:pPr>
        <w:pStyle w:val="NoSpacing"/>
        <w:tabs>
          <w:tab w:val="left" w:pos="284"/>
        </w:tabs>
        <w:ind w:left="284" w:hanging="284"/>
        <w:rPr>
          <w:rFonts w:ascii="Arial" w:hAnsi="Arial" w:cs="Arial"/>
          <w:sz w:val="16"/>
          <w:szCs w:val="16"/>
        </w:rPr>
      </w:pPr>
      <w:r>
        <w:rPr>
          <w:rFonts w:ascii="Arial" w:hAnsi="Arial" w:cs="Arial"/>
          <w:sz w:val="16"/>
          <w:szCs w:val="16"/>
        </w:rPr>
        <w:t>(b)</w:t>
      </w:r>
      <w:r>
        <w:rPr>
          <w:rFonts w:ascii="Arial" w:hAnsi="Arial" w:cs="Arial"/>
          <w:sz w:val="16"/>
          <w:szCs w:val="16"/>
        </w:rPr>
        <w:tab/>
        <w:t>Includes the following section 74 external revenue:</w:t>
      </w:r>
    </w:p>
    <w:p w14:paraId="2E6E3306" w14:textId="77777777" w:rsidR="005C3594" w:rsidRDefault="005C3594" w:rsidP="005C3594">
      <w:pPr>
        <w:pStyle w:val="NoSpacing"/>
        <w:tabs>
          <w:tab w:val="left" w:pos="284"/>
          <w:tab w:val="left" w:pos="567"/>
        </w:tabs>
        <w:ind w:left="567" w:hanging="567"/>
        <w:rPr>
          <w:rFonts w:ascii="Arial" w:hAnsi="Arial" w:cs="Arial"/>
          <w:sz w:val="16"/>
          <w:szCs w:val="16"/>
        </w:rPr>
      </w:pPr>
      <w:r>
        <w:rPr>
          <w:rFonts w:ascii="Arial" w:hAnsi="Arial" w:cs="Arial"/>
          <w:sz w:val="16"/>
          <w:szCs w:val="16"/>
        </w:rPr>
        <w:tab/>
        <w:t>–</w:t>
      </w:r>
      <w:r>
        <w:rPr>
          <w:rFonts w:ascii="Arial" w:hAnsi="Arial" w:cs="Arial"/>
          <w:sz w:val="16"/>
          <w:szCs w:val="16"/>
        </w:rPr>
        <w:tab/>
        <w:t>current Bill (No. 1/3) and prior year Act/Bill (No. 1/3/5) appropriations (excluding amounts from the DCB);</w:t>
      </w:r>
    </w:p>
    <w:p w14:paraId="54A838EE" w14:textId="77777777" w:rsidR="005C3594" w:rsidRDefault="005C3594" w:rsidP="005C3594">
      <w:pPr>
        <w:pStyle w:val="NoSpacing"/>
        <w:tabs>
          <w:tab w:val="left" w:pos="284"/>
          <w:tab w:val="left" w:pos="567"/>
        </w:tabs>
        <w:ind w:left="567" w:hanging="567"/>
        <w:rPr>
          <w:rFonts w:ascii="Arial" w:hAnsi="Arial" w:cs="Arial"/>
          <w:sz w:val="16"/>
          <w:szCs w:val="16"/>
        </w:rPr>
      </w:pPr>
      <w:r>
        <w:rPr>
          <w:rFonts w:ascii="Arial" w:hAnsi="Arial" w:cs="Arial"/>
          <w:sz w:val="16"/>
          <w:szCs w:val="16"/>
        </w:rPr>
        <w:tab/>
        <w:t>–</w:t>
      </w:r>
      <w:r>
        <w:rPr>
          <w:rFonts w:ascii="Arial" w:hAnsi="Arial" w:cs="Arial"/>
          <w:sz w:val="16"/>
          <w:szCs w:val="16"/>
        </w:rPr>
        <w:tab/>
        <w:t>sponsorship, subsidy, gifts or similar contribution;</w:t>
      </w:r>
    </w:p>
    <w:p w14:paraId="549CF4CD" w14:textId="77777777" w:rsidR="005C3594" w:rsidRDefault="005C3594" w:rsidP="005C3594">
      <w:pPr>
        <w:pStyle w:val="NoSpacing"/>
        <w:tabs>
          <w:tab w:val="left" w:pos="284"/>
          <w:tab w:val="left" w:pos="567"/>
        </w:tabs>
        <w:rPr>
          <w:rFonts w:ascii="Arial" w:hAnsi="Arial" w:cs="Arial"/>
          <w:sz w:val="16"/>
          <w:szCs w:val="16"/>
        </w:rPr>
      </w:pPr>
      <w:r>
        <w:rPr>
          <w:rFonts w:ascii="Arial" w:hAnsi="Arial" w:cs="Arial"/>
          <w:sz w:val="16"/>
          <w:szCs w:val="16"/>
        </w:rPr>
        <w:tab/>
        <w:t>–</w:t>
      </w:r>
      <w:r>
        <w:rPr>
          <w:rFonts w:ascii="Arial" w:hAnsi="Arial" w:cs="Arial"/>
          <w:sz w:val="16"/>
          <w:szCs w:val="16"/>
        </w:rPr>
        <w:tab/>
        <w:t>internally developed assets;</w:t>
      </w:r>
    </w:p>
    <w:p w14:paraId="24683D5B" w14:textId="77777777" w:rsidR="005C3594" w:rsidRDefault="005C3594" w:rsidP="005C3594">
      <w:pPr>
        <w:pStyle w:val="NoSpacing"/>
        <w:tabs>
          <w:tab w:val="left" w:pos="284"/>
          <w:tab w:val="left" w:pos="567"/>
        </w:tabs>
        <w:rPr>
          <w:rFonts w:ascii="Arial" w:hAnsi="Arial" w:cs="Arial"/>
          <w:sz w:val="16"/>
          <w:szCs w:val="16"/>
        </w:rPr>
      </w:pPr>
      <w:r>
        <w:rPr>
          <w:rFonts w:ascii="Arial" w:hAnsi="Arial" w:cs="Arial"/>
          <w:sz w:val="16"/>
          <w:szCs w:val="16"/>
        </w:rPr>
        <w:tab/>
        <w:t>–</w:t>
      </w:r>
      <w:r>
        <w:rPr>
          <w:rFonts w:ascii="Arial" w:hAnsi="Arial" w:cs="Arial"/>
          <w:sz w:val="16"/>
          <w:szCs w:val="16"/>
        </w:rPr>
        <w:tab/>
        <w:t>proceeds from the sale of assets; and</w:t>
      </w:r>
    </w:p>
    <w:p w14:paraId="4E06A094" w14:textId="77777777" w:rsidR="005C3594" w:rsidRDefault="005C3594" w:rsidP="005C3594">
      <w:pPr>
        <w:pStyle w:val="NoSpacing"/>
        <w:tabs>
          <w:tab w:val="left" w:pos="284"/>
          <w:tab w:val="left" w:pos="567"/>
        </w:tabs>
        <w:rPr>
          <w:rFonts w:ascii="Arial" w:hAnsi="Arial" w:cs="Arial"/>
          <w:sz w:val="16"/>
          <w:szCs w:val="16"/>
        </w:rPr>
      </w:pPr>
      <w:r>
        <w:rPr>
          <w:rFonts w:ascii="Arial" w:hAnsi="Arial" w:cs="Arial"/>
          <w:sz w:val="16"/>
          <w:szCs w:val="16"/>
        </w:rPr>
        <w:tab/>
        <w:t>–</w:t>
      </w:r>
      <w:r>
        <w:rPr>
          <w:rFonts w:ascii="Arial" w:hAnsi="Arial" w:cs="Arial"/>
          <w:sz w:val="16"/>
          <w:szCs w:val="16"/>
        </w:rPr>
        <w:tab/>
        <w:t xml:space="preserve">the AFMA Special Account under s 94B of the </w:t>
      </w:r>
      <w:r>
        <w:rPr>
          <w:rFonts w:ascii="Arial" w:hAnsi="Arial" w:cs="Arial"/>
          <w:i/>
          <w:sz w:val="16"/>
          <w:szCs w:val="16"/>
        </w:rPr>
        <w:t>Fisheries Administration Act 1991</w:t>
      </w:r>
      <w:r>
        <w:rPr>
          <w:rFonts w:ascii="Arial" w:hAnsi="Arial" w:cs="Arial"/>
          <w:sz w:val="16"/>
          <w:szCs w:val="16"/>
        </w:rPr>
        <w:t>.</w:t>
      </w:r>
    </w:p>
    <w:p w14:paraId="6F4B2368" w14:textId="77777777" w:rsidR="005C3594" w:rsidRDefault="005C3594" w:rsidP="005C3594">
      <w:pPr>
        <w:spacing w:after="0" w:line="240" w:lineRule="auto"/>
        <w:rPr>
          <w:rFonts w:ascii="Arial" w:hAnsi="Arial" w:cs="Arial"/>
          <w:color w:val="000000"/>
          <w:sz w:val="16"/>
          <w:szCs w:val="16"/>
        </w:rPr>
      </w:pPr>
    </w:p>
    <w:p w14:paraId="309A3E39" w14:textId="77777777" w:rsidR="005C3594" w:rsidRDefault="005C3594" w:rsidP="005C3594">
      <w:pPr>
        <w:pStyle w:val="Source"/>
        <w:rPr>
          <w:rFonts w:cs="Arial"/>
        </w:rPr>
      </w:pPr>
      <w:r>
        <w:rPr>
          <w:rFonts w:cs="Arial"/>
        </w:rPr>
        <w:t>Consistent with information contained in the Statement of Asset Movements and the Budgeted Statement of Cash Flows.</w:t>
      </w:r>
    </w:p>
    <w:p w14:paraId="2851EAD9" w14:textId="77777777" w:rsidR="005C3594" w:rsidRDefault="005C3594" w:rsidP="005C3594">
      <w:pPr>
        <w:pStyle w:val="Source"/>
        <w:rPr>
          <w:rFonts w:cs="Arial"/>
          <w:sz w:val="15"/>
          <w:szCs w:val="15"/>
        </w:rPr>
      </w:pPr>
    </w:p>
    <w:p w14:paraId="69AB4E03" w14:textId="77777777" w:rsidR="005C3594" w:rsidRDefault="005C3594" w:rsidP="005C3594">
      <w:pPr>
        <w:spacing w:after="0" w:line="240" w:lineRule="auto"/>
      </w:pPr>
      <w:r>
        <w:rPr>
          <w:rFonts w:ascii="Arial" w:hAnsi="Arial" w:cs="Arial"/>
          <w:color w:val="000000"/>
          <w:sz w:val="16"/>
          <w:szCs w:val="16"/>
        </w:rPr>
        <w:t>Prepared on Australian Accounting Standards basis.`</w:t>
      </w:r>
    </w:p>
    <w:p w14:paraId="6BDCB85B" w14:textId="77777777" w:rsidR="005C3594" w:rsidRPr="005C3594" w:rsidRDefault="005C3594" w:rsidP="005C3594">
      <w:pPr>
        <w:pStyle w:val="Heading5"/>
        <w:spacing w:after="120"/>
        <w:rPr>
          <w:b/>
          <w:i w:val="0"/>
          <w:szCs w:val="20"/>
          <w:lang w:eastAsia="x-none"/>
        </w:rPr>
      </w:pPr>
      <w:r>
        <w:rPr>
          <w:b/>
          <w:bCs w:val="0"/>
          <w:iCs w:val="0"/>
        </w:rPr>
        <w:br w:type="page"/>
      </w:r>
      <w:bookmarkStart w:id="159" w:name="_Hlk134291235"/>
      <w:r w:rsidRPr="005C3594">
        <w:rPr>
          <w:b/>
          <w:i w:val="0"/>
          <w:szCs w:val="20"/>
          <w:lang w:eastAsia="x-none"/>
        </w:rPr>
        <w:lastRenderedPageBreak/>
        <w:t>Table 3.7: Statement of departmental asset movements (Budget year 2023–24)</w:t>
      </w:r>
    </w:p>
    <w:bookmarkEnd w:id="159"/>
    <w:p w14:paraId="0D997126" w14:textId="77777777" w:rsidR="005C3594" w:rsidRDefault="005E17FF" w:rsidP="005C3594">
      <w:pPr>
        <w:tabs>
          <w:tab w:val="left" w:pos="284"/>
        </w:tabs>
        <w:spacing w:after="0" w:line="240" w:lineRule="auto"/>
        <w:rPr>
          <w:rFonts w:ascii="Arial" w:hAnsi="Arial"/>
          <w:sz w:val="16"/>
        </w:rPr>
      </w:pPr>
      <w:r>
        <w:rPr>
          <w:rFonts w:ascii="Arial" w:hAnsi="Arial"/>
          <w:sz w:val="16"/>
        </w:rPr>
        <w:pict w14:anchorId="4202E139">
          <v:shape id="_x0000_i1074" type="#_x0000_t75" style="width:387.55pt;height:416.95pt">
            <v:imagedata r:id="rId254" o:title=""/>
          </v:shape>
        </w:pict>
      </w:r>
    </w:p>
    <w:p w14:paraId="52967C78" w14:textId="77777777" w:rsidR="005C3594" w:rsidRDefault="005C3594" w:rsidP="005C3594">
      <w:pPr>
        <w:tabs>
          <w:tab w:val="left" w:pos="284"/>
        </w:tabs>
        <w:spacing w:after="0" w:line="240" w:lineRule="auto"/>
        <w:ind w:left="284" w:hanging="284"/>
        <w:jc w:val="left"/>
        <w:rPr>
          <w:rFonts w:ascii="Arial" w:hAnsi="Arial"/>
          <w:sz w:val="16"/>
        </w:rPr>
      </w:pPr>
    </w:p>
    <w:p w14:paraId="7231F43D" w14:textId="77777777" w:rsidR="005C3594" w:rsidRDefault="005C3594" w:rsidP="005C3594">
      <w:pPr>
        <w:tabs>
          <w:tab w:val="left" w:pos="284"/>
        </w:tabs>
        <w:spacing w:after="0" w:line="240" w:lineRule="auto"/>
        <w:ind w:left="284" w:hanging="284"/>
        <w:jc w:val="left"/>
        <w:rPr>
          <w:rFonts w:ascii="Arial" w:hAnsi="Arial"/>
          <w:sz w:val="16"/>
        </w:rPr>
      </w:pPr>
      <w:r>
        <w:rPr>
          <w:rFonts w:ascii="Arial" w:hAnsi="Arial"/>
          <w:sz w:val="16"/>
        </w:rPr>
        <w:t>(a)</w:t>
      </w:r>
      <w:r>
        <w:rPr>
          <w:rFonts w:ascii="Arial" w:hAnsi="Arial"/>
          <w:sz w:val="16"/>
        </w:rPr>
        <w:tab/>
        <w:t xml:space="preserve">Applies to leases under AASB 16 Leases. </w:t>
      </w:r>
      <w:bookmarkStart w:id="160" w:name="_Hlk126590752"/>
      <w:r>
        <w:rPr>
          <w:rFonts w:ascii="Arial" w:hAnsi="Arial"/>
          <w:sz w:val="16"/>
        </w:rPr>
        <w:t>Right of Use (ROU).</w:t>
      </w:r>
      <w:bookmarkEnd w:id="160"/>
    </w:p>
    <w:p w14:paraId="0173B08A" w14:textId="77777777" w:rsidR="005C3594" w:rsidRDefault="005C3594" w:rsidP="005C3594">
      <w:pPr>
        <w:tabs>
          <w:tab w:val="left" w:pos="284"/>
        </w:tabs>
        <w:spacing w:after="0" w:line="240" w:lineRule="auto"/>
        <w:ind w:left="284" w:hanging="284"/>
        <w:rPr>
          <w:rFonts w:ascii="Arial" w:hAnsi="Arial"/>
          <w:sz w:val="16"/>
        </w:rPr>
      </w:pPr>
      <w:r>
        <w:rPr>
          <w:rFonts w:ascii="Arial" w:hAnsi="Arial"/>
          <w:sz w:val="16"/>
        </w:rPr>
        <w:t>(b)</w:t>
      </w:r>
      <w:r>
        <w:rPr>
          <w:rFonts w:ascii="Arial" w:hAnsi="Arial"/>
          <w:sz w:val="16"/>
        </w:rPr>
        <w:tab/>
      </w:r>
      <w:bookmarkStart w:id="161" w:name="_Hlk116919240"/>
      <w:r>
        <w:rPr>
          <w:rFonts w:ascii="Arial" w:hAnsi="Arial"/>
          <w:sz w:val="16"/>
          <w:lang w:val="x-none"/>
        </w:rPr>
        <w:t xml:space="preserve">“Appropriation ordinary annual services” refers to funding provided through </w:t>
      </w:r>
      <w:r>
        <w:rPr>
          <w:rFonts w:ascii="Arial" w:hAnsi="Arial"/>
          <w:i/>
          <w:sz w:val="16"/>
          <w:lang w:val="x-none"/>
        </w:rPr>
        <w:t>Annual Appropriation Act (No.</w:t>
      </w:r>
      <w:r>
        <w:rPr>
          <w:rFonts w:ascii="Arial" w:hAnsi="Arial"/>
          <w:i/>
          <w:sz w:val="16"/>
        </w:rPr>
        <w:t> </w:t>
      </w:r>
      <w:r>
        <w:rPr>
          <w:rFonts w:ascii="Arial" w:hAnsi="Arial"/>
          <w:i/>
          <w:sz w:val="16"/>
          <w:lang w:val="x-none"/>
        </w:rPr>
        <w:t>1) 2022–2023, Supply Act (No.</w:t>
      </w:r>
      <w:r>
        <w:rPr>
          <w:rFonts w:ascii="Arial" w:hAnsi="Arial"/>
          <w:i/>
          <w:sz w:val="16"/>
        </w:rPr>
        <w:t> </w:t>
      </w:r>
      <w:r>
        <w:rPr>
          <w:rFonts w:ascii="Arial" w:hAnsi="Arial"/>
          <w:i/>
          <w:sz w:val="16"/>
          <w:lang w:val="x-none"/>
        </w:rPr>
        <w:t>1) 2022–2023, Supply Act (No.</w:t>
      </w:r>
      <w:r>
        <w:rPr>
          <w:rFonts w:ascii="Arial" w:hAnsi="Arial"/>
          <w:i/>
          <w:sz w:val="16"/>
        </w:rPr>
        <w:t> </w:t>
      </w:r>
      <w:r>
        <w:rPr>
          <w:rFonts w:ascii="Arial" w:hAnsi="Arial"/>
          <w:i/>
          <w:sz w:val="16"/>
          <w:lang w:val="x-none"/>
        </w:rPr>
        <w:t>3) 2022–2023</w:t>
      </w:r>
      <w:r>
        <w:rPr>
          <w:rFonts w:ascii="Arial" w:hAnsi="Arial"/>
          <w:sz w:val="16"/>
          <w:lang w:val="x-none"/>
        </w:rPr>
        <w:t xml:space="preserve"> and Appropriation Bill (No.</w:t>
      </w:r>
      <w:r>
        <w:rPr>
          <w:rFonts w:ascii="Arial" w:hAnsi="Arial"/>
          <w:sz w:val="16"/>
        </w:rPr>
        <w:t> </w:t>
      </w:r>
      <w:r>
        <w:rPr>
          <w:rFonts w:ascii="Arial" w:hAnsi="Arial"/>
          <w:sz w:val="16"/>
          <w:lang w:val="x-none"/>
        </w:rPr>
        <w:t xml:space="preserve">3) 2022–2023 for depreciation/amortisation expenses, </w:t>
      </w:r>
      <w:r>
        <w:rPr>
          <w:rFonts w:ascii="Arial" w:hAnsi="Arial"/>
          <w:sz w:val="16"/>
        </w:rPr>
        <w:t>DCB</w:t>
      </w:r>
      <w:r>
        <w:rPr>
          <w:rFonts w:ascii="Arial" w:hAnsi="Arial"/>
          <w:sz w:val="16"/>
          <w:lang w:val="x-none"/>
        </w:rPr>
        <w:t xml:space="preserve"> or other operational expenses</w:t>
      </w:r>
      <w:r>
        <w:rPr>
          <w:rFonts w:ascii="Arial" w:hAnsi="Arial"/>
          <w:sz w:val="16"/>
        </w:rPr>
        <w:t>.</w:t>
      </w:r>
    </w:p>
    <w:bookmarkEnd w:id="161"/>
    <w:p w14:paraId="4E4852A8" w14:textId="77777777" w:rsidR="005C3594" w:rsidRDefault="005C3594" w:rsidP="005C3594">
      <w:pPr>
        <w:tabs>
          <w:tab w:val="left" w:pos="284"/>
        </w:tabs>
        <w:spacing w:after="0" w:line="240" w:lineRule="auto"/>
        <w:ind w:left="284" w:hanging="284"/>
      </w:pPr>
    </w:p>
    <w:p w14:paraId="4797DD89" w14:textId="77777777" w:rsidR="005C3594" w:rsidRDefault="005C3594" w:rsidP="005C3594">
      <w:pPr>
        <w:pStyle w:val="Source"/>
        <w:rPr>
          <w:rFonts w:cs="Arial"/>
        </w:rPr>
      </w:pPr>
      <w:r>
        <w:rPr>
          <w:rFonts w:cs="Arial"/>
        </w:rPr>
        <w:t>Prepared on Australian Accounting Standards basis.</w:t>
      </w:r>
    </w:p>
    <w:p w14:paraId="281AA24B" w14:textId="77777777" w:rsidR="005C3594" w:rsidRDefault="005C3594" w:rsidP="005C3594">
      <w:pPr>
        <w:pStyle w:val="NoSpacing"/>
      </w:pPr>
    </w:p>
    <w:p w14:paraId="20D0E2B3" w14:textId="77777777" w:rsidR="005C3594" w:rsidRPr="005C3594" w:rsidRDefault="005C3594" w:rsidP="005C3594">
      <w:pPr>
        <w:pStyle w:val="Heading5"/>
        <w:spacing w:after="120"/>
        <w:rPr>
          <w:b/>
          <w:i w:val="0"/>
          <w:szCs w:val="20"/>
          <w:lang w:eastAsia="x-none"/>
        </w:rPr>
      </w:pPr>
      <w:r>
        <w:rPr>
          <w:b/>
          <w:bCs w:val="0"/>
          <w:iCs w:val="0"/>
        </w:rPr>
        <w:br w:type="page"/>
      </w:r>
      <w:r w:rsidRPr="005C3594">
        <w:rPr>
          <w:b/>
          <w:i w:val="0"/>
          <w:szCs w:val="20"/>
          <w:lang w:eastAsia="x-none"/>
        </w:rPr>
        <w:lastRenderedPageBreak/>
        <w:t>Table 3.8: Schedule of budgeted income and expenses administered on behalf of Government (for the period ended 30 June)</w:t>
      </w:r>
    </w:p>
    <w:p w14:paraId="0895C380" w14:textId="77777777" w:rsidR="005C3594" w:rsidRDefault="005E17FF" w:rsidP="005C3594">
      <w:pPr>
        <w:pStyle w:val="BodyText"/>
        <w:spacing w:after="0"/>
        <w:rPr>
          <w:sz w:val="16"/>
          <w:szCs w:val="16"/>
          <w:lang w:val="en-AU"/>
        </w:rPr>
      </w:pPr>
      <w:r>
        <w:rPr>
          <w:sz w:val="16"/>
          <w:szCs w:val="16"/>
          <w:lang w:val="en-AU"/>
        </w:rPr>
        <w:pict w14:anchorId="03870F6B">
          <v:shape id="_x0000_i1075" type="#_x0000_t75" style="width:386.9pt;height:263.6pt">
            <v:imagedata r:id="rId255" o:title=""/>
          </v:shape>
        </w:pict>
      </w:r>
    </w:p>
    <w:p w14:paraId="7479AA23" w14:textId="77777777" w:rsidR="005C3594" w:rsidRDefault="005C3594" w:rsidP="005C3594">
      <w:pPr>
        <w:pStyle w:val="BodyText"/>
        <w:spacing w:after="0"/>
        <w:rPr>
          <w:rFonts w:ascii="Arial" w:eastAsia="Times New Roman" w:hAnsi="Arial"/>
          <w:sz w:val="16"/>
          <w:szCs w:val="20"/>
          <w:lang w:eastAsia="en-AU"/>
        </w:rPr>
      </w:pPr>
    </w:p>
    <w:p w14:paraId="7A80FA18" w14:textId="77777777" w:rsidR="005C3594" w:rsidRDefault="005C3594" w:rsidP="005C3594">
      <w:pPr>
        <w:pStyle w:val="BodyText"/>
        <w:spacing w:after="0"/>
        <w:rPr>
          <w:rFonts w:ascii="Arial" w:eastAsia="Times New Roman" w:hAnsi="Arial"/>
          <w:sz w:val="16"/>
          <w:szCs w:val="20"/>
          <w:lang w:eastAsia="en-AU"/>
        </w:rPr>
      </w:pPr>
    </w:p>
    <w:p w14:paraId="410774D0" w14:textId="77777777" w:rsidR="005C3594" w:rsidRPr="005C3594" w:rsidRDefault="005C3594" w:rsidP="005C3594">
      <w:pPr>
        <w:pStyle w:val="Heading5"/>
        <w:spacing w:after="120"/>
        <w:rPr>
          <w:b/>
          <w:i w:val="0"/>
          <w:szCs w:val="20"/>
          <w:lang w:eastAsia="x-none"/>
        </w:rPr>
      </w:pPr>
      <w:r w:rsidRPr="005C3594">
        <w:rPr>
          <w:b/>
          <w:i w:val="0"/>
          <w:szCs w:val="20"/>
          <w:lang w:eastAsia="x-none"/>
        </w:rPr>
        <w:t>Table 3.9: Schedule of budgeted assets and liabilities administered on behalf of Government (as at 30 June)</w:t>
      </w:r>
    </w:p>
    <w:p w14:paraId="56192069" w14:textId="77777777" w:rsidR="005C3594" w:rsidRDefault="005E17FF" w:rsidP="005C3594">
      <w:pPr>
        <w:spacing w:after="0" w:line="240" w:lineRule="auto"/>
        <w:jc w:val="left"/>
        <w:rPr>
          <w:rFonts w:ascii="Arial" w:hAnsi="Arial"/>
          <w:sz w:val="16"/>
        </w:rPr>
      </w:pPr>
      <w:r>
        <w:rPr>
          <w:rFonts w:ascii="Arial" w:hAnsi="Arial"/>
          <w:sz w:val="16"/>
        </w:rPr>
        <w:pict w14:anchorId="6F6728D3">
          <v:shape id="_x0000_i1076" type="#_x0000_t75" style="width:388.8pt;height:187.2pt">
            <v:imagedata r:id="rId256" o:title=""/>
          </v:shape>
        </w:pict>
      </w:r>
    </w:p>
    <w:p w14:paraId="1CFD359D" w14:textId="77777777" w:rsidR="005C3594" w:rsidRDefault="005C3594" w:rsidP="005C3594">
      <w:pPr>
        <w:spacing w:after="0" w:line="240" w:lineRule="auto"/>
        <w:jc w:val="left"/>
        <w:rPr>
          <w:rFonts w:ascii="Arial" w:hAnsi="Arial"/>
          <w:sz w:val="16"/>
        </w:rPr>
      </w:pPr>
    </w:p>
    <w:p w14:paraId="38FE76DE" w14:textId="77777777" w:rsidR="005C3594" w:rsidRDefault="005C3594" w:rsidP="005C3594">
      <w:pPr>
        <w:spacing w:after="0" w:line="240" w:lineRule="auto"/>
        <w:jc w:val="left"/>
        <w:rPr>
          <w:rFonts w:ascii="Arial" w:hAnsi="Arial"/>
          <w:sz w:val="16"/>
        </w:rPr>
      </w:pPr>
      <w:r>
        <w:rPr>
          <w:rFonts w:ascii="Arial" w:hAnsi="Arial"/>
          <w:sz w:val="16"/>
        </w:rPr>
        <w:t>Prepared on Australian Accounting Standards basis.</w:t>
      </w:r>
    </w:p>
    <w:p w14:paraId="1522EA48" w14:textId="77777777" w:rsidR="005C3594" w:rsidRDefault="005C3594" w:rsidP="005C3594">
      <w:pPr>
        <w:spacing w:after="0" w:line="240" w:lineRule="auto"/>
        <w:jc w:val="left"/>
        <w:rPr>
          <w:rFonts w:ascii="Arial" w:hAnsi="Arial"/>
          <w:sz w:val="16"/>
        </w:rPr>
      </w:pPr>
    </w:p>
    <w:p w14:paraId="77829881" w14:textId="77777777" w:rsidR="005C3594" w:rsidRDefault="005C3594" w:rsidP="005C3594">
      <w:pPr>
        <w:spacing w:after="0" w:line="240" w:lineRule="auto"/>
        <w:jc w:val="left"/>
        <w:rPr>
          <w:rFonts w:ascii="Arial" w:hAnsi="Arial"/>
          <w:sz w:val="16"/>
        </w:rPr>
      </w:pPr>
    </w:p>
    <w:p w14:paraId="68219096" w14:textId="77777777" w:rsidR="005C3594" w:rsidRDefault="005C3594" w:rsidP="005C3594">
      <w:pPr>
        <w:spacing w:after="0" w:line="240" w:lineRule="auto"/>
        <w:jc w:val="left"/>
        <w:rPr>
          <w:rFonts w:ascii="Arial" w:hAnsi="Arial"/>
          <w:sz w:val="16"/>
        </w:rPr>
        <w:sectPr w:rsidR="005C3594">
          <w:headerReference w:type="even" r:id="rId257"/>
          <w:headerReference w:type="default" r:id="rId258"/>
          <w:footerReference w:type="even" r:id="rId259"/>
          <w:footerReference w:type="default" r:id="rId260"/>
          <w:pgSz w:w="11906" w:h="16838"/>
          <w:pgMar w:top="2466" w:right="2098" w:bottom="2466" w:left="2098" w:header="1899" w:footer="1899" w:gutter="0"/>
          <w:cols w:space="720"/>
        </w:sectPr>
      </w:pPr>
    </w:p>
    <w:p w14:paraId="6AB4B0EB" w14:textId="77777777" w:rsidR="005C3594" w:rsidRPr="005C3594" w:rsidRDefault="005C3594" w:rsidP="005C3594">
      <w:pPr>
        <w:pStyle w:val="Heading5"/>
        <w:rPr>
          <w:b/>
          <w:i w:val="0"/>
          <w:szCs w:val="20"/>
          <w:lang w:eastAsia="x-none"/>
        </w:rPr>
      </w:pPr>
      <w:bookmarkStart w:id="162" w:name="OLE_LINK1"/>
      <w:bookmarkStart w:id="163" w:name="OLE_LINK2"/>
      <w:r w:rsidRPr="005C3594">
        <w:rPr>
          <w:b/>
          <w:i w:val="0"/>
          <w:szCs w:val="20"/>
          <w:lang w:eastAsia="x-none"/>
        </w:rPr>
        <w:lastRenderedPageBreak/>
        <w:t xml:space="preserve">Table 3.10: Schedule of budgeted administered cash flows (for the period ended </w:t>
      </w:r>
    </w:p>
    <w:p w14:paraId="30F40CD3" w14:textId="77777777" w:rsidR="005C3594" w:rsidRPr="005C3594" w:rsidRDefault="005C3594" w:rsidP="005C3594">
      <w:pPr>
        <w:pStyle w:val="Heading5"/>
        <w:rPr>
          <w:b/>
          <w:i w:val="0"/>
          <w:szCs w:val="20"/>
          <w:lang w:eastAsia="x-none"/>
        </w:rPr>
      </w:pPr>
      <w:r w:rsidRPr="005C3594">
        <w:rPr>
          <w:b/>
          <w:i w:val="0"/>
          <w:szCs w:val="20"/>
          <w:lang w:eastAsia="x-none"/>
        </w:rPr>
        <w:t>30 June)</w:t>
      </w:r>
    </w:p>
    <w:bookmarkEnd w:id="162"/>
    <w:bookmarkEnd w:id="163"/>
    <w:p w14:paraId="1D9CD23F" w14:textId="77777777" w:rsidR="005C3594" w:rsidRDefault="005E17FF" w:rsidP="005C3594">
      <w:pPr>
        <w:spacing w:after="0" w:line="240" w:lineRule="auto"/>
        <w:jc w:val="left"/>
        <w:rPr>
          <w:rFonts w:ascii="Arial" w:hAnsi="Arial"/>
          <w:sz w:val="16"/>
        </w:rPr>
      </w:pPr>
      <w:r>
        <w:rPr>
          <w:rFonts w:ascii="Arial" w:hAnsi="Arial"/>
          <w:sz w:val="16"/>
        </w:rPr>
        <w:pict w14:anchorId="2875F9B3">
          <v:shape id="_x0000_i1108" type="#_x0000_t75" style="width:386.9pt;height:172.8pt">
            <v:imagedata r:id="rId261" o:title=""/>
          </v:shape>
        </w:pict>
      </w:r>
    </w:p>
    <w:p w14:paraId="243A7B54" w14:textId="77777777" w:rsidR="005C3594" w:rsidRDefault="005C3594" w:rsidP="005C3594">
      <w:pPr>
        <w:spacing w:after="0" w:line="240" w:lineRule="auto"/>
        <w:jc w:val="left"/>
        <w:rPr>
          <w:rFonts w:ascii="Arial" w:hAnsi="Arial"/>
          <w:sz w:val="16"/>
        </w:rPr>
      </w:pPr>
      <w:r>
        <w:rPr>
          <w:rFonts w:ascii="Arial" w:hAnsi="Arial"/>
          <w:sz w:val="16"/>
        </w:rPr>
        <w:t>Prepared on Australian Accounting Standards basis.</w:t>
      </w:r>
    </w:p>
    <w:p w14:paraId="729A0115" w14:textId="77777777" w:rsidR="005C3594" w:rsidRDefault="005C3594" w:rsidP="005C3594">
      <w:pPr>
        <w:spacing w:after="0" w:line="240" w:lineRule="auto"/>
        <w:jc w:val="left"/>
        <w:rPr>
          <w:rFonts w:ascii="Arial" w:hAnsi="Arial"/>
          <w:sz w:val="16"/>
        </w:rPr>
      </w:pPr>
    </w:p>
    <w:p w14:paraId="19286BFB" w14:textId="77777777" w:rsidR="005C3594" w:rsidRPr="005C3594" w:rsidRDefault="005C3594" w:rsidP="005C3594">
      <w:pPr>
        <w:pStyle w:val="Heading5"/>
        <w:spacing w:after="120"/>
        <w:rPr>
          <w:b/>
          <w:i w:val="0"/>
          <w:szCs w:val="20"/>
          <w:lang w:eastAsia="x-none"/>
        </w:rPr>
      </w:pPr>
      <w:r w:rsidRPr="005C3594">
        <w:rPr>
          <w:b/>
          <w:i w:val="0"/>
          <w:szCs w:val="20"/>
          <w:lang w:eastAsia="x-none"/>
        </w:rPr>
        <w:t xml:space="preserve">Table 3.11: </w:t>
      </w:r>
      <w:bookmarkStart w:id="164" w:name="_Hlk157514253"/>
      <w:r w:rsidRPr="005C3594">
        <w:rPr>
          <w:b/>
          <w:i w:val="0"/>
          <w:szCs w:val="20"/>
          <w:lang w:eastAsia="x-none"/>
        </w:rPr>
        <w:t>Schedule of a</w:t>
      </w:r>
      <w:bookmarkEnd w:id="164"/>
      <w:r w:rsidRPr="005C3594">
        <w:rPr>
          <w:b/>
          <w:i w:val="0"/>
          <w:szCs w:val="20"/>
          <w:lang w:eastAsia="x-none"/>
        </w:rPr>
        <w:t>dministered capital budget statement (for the period ended 30 June)</w:t>
      </w:r>
    </w:p>
    <w:p w14:paraId="3EC33EA5" w14:textId="77777777" w:rsidR="005C3594" w:rsidRPr="005C3594" w:rsidRDefault="005C3594" w:rsidP="005C3594">
      <w:pPr>
        <w:pStyle w:val="TableGraphic"/>
        <w:rPr>
          <w:i w:val="0"/>
          <w:color w:val="auto"/>
        </w:rPr>
      </w:pPr>
      <w:r w:rsidRPr="005C3594">
        <w:rPr>
          <w:i w:val="0"/>
          <w:color w:val="auto"/>
        </w:rPr>
        <w:t>The schedule of administered capital budget statement is nil.</w:t>
      </w:r>
      <w:bookmarkEnd w:id="137"/>
    </w:p>
    <w:p w14:paraId="63471E33" w14:textId="77777777" w:rsidR="005C3594" w:rsidRPr="005C3594" w:rsidRDefault="005C3594" w:rsidP="005C3594">
      <w:pPr>
        <w:pStyle w:val="TableGraphic"/>
        <w:rPr>
          <w:i w:val="0"/>
          <w:color w:val="auto"/>
        </w:rPr>
      </w:pPr>
    </w:p>
    <w:p w14:paraId="3A5E77B3" w14:textId="77777777" w:rsidR="005C3594" w:rsidRPr="005C3594" w:rsidRDefault="005C3594" w:rsidP="005C3594">
      <w:pPr>
        <w:pStyle w:val="Heading5"/>
        <w:spacing w:after="120"/>
        <w:rPr>
          <w:b/>
          <w:i w:val="0"/>
          <w:szCs w:val="20"/>
          <w:lang w:eastAsia="x-none"/>
        </w:rPr>
      </w:pPr>
      <w:r w:rsidRPr="005C3594">
        <w:rPr>
          <w:b/>
          <w:i w:val="0"/>
          <w:szCs w:val="20"/>
          <w:lang w:eastAsia="x-none"/>
        </w:rPr>
        <w:t>Table 3.12: Statement of administered asset movements (2023–24 Budget year)</w:t>
      </w:r>
    </w:p>
    <w:p w14:paraId="5522DA74" w14:textId="77777777" w:rsidR="005C3594" w:rsidRPr="005C3594" w:rsidRDefault="005C3594" w:rsidP="005C3594">
      <w:pPr>
        <w:pStyle w:val="TableGraphic"/>
        <w:rPr>
          <w:i w:val="0"/>
          <w:color w:val="auto"/>
        </w:rPr>
      </w:pPr>
      <w:r w:rsidRPr="005C3594">
        <w:rPr>
          <w:i w:val="0"/>
          <w:color w:val="auto"/>
        </w:rPr>
        <w:t>The statement of administered asset movements on behalf of Government is nil.</w:t>
      </w:r>
    </w:p>
    <w:p w14:paraId="35237878" w14:textId="77777777" w:rsidR="005C3594" w:rsidRDefault="005C3594" w:rsidP="005C3594"/>
    <w:p w14:paraId="2CD175C0" w14:textId="77777777" w:rsidR="00B35A22" w:rsidRDefault="00B35A22" w:rsidP="002F4E08">
      <w:pPr>
        <w:pStyle w:val="Source"/>
        <w:sectPr w:rsidR="00B35A22" w:rsidSect="001F4FCD">
          <w:headerReference w:type="first" r:id="rId262"/>
          <w:footerReference w:type="first" r:id="rId263"/>
          <w:pgSz w:w="11907" w:h="16840" w:code="9"/>
          <w:pgMar w:top="2466" w:right="2098" w:bottom="2127" w:left="2098" w:header="1899" w:footer="1899" w:gutter="0"/>
          <w:cols w:space="708"/>
          <w:titlePg/>
          <w:docGrid w:linePitch="360"/>
        </w:sectPr>
      </w:pPr>
    </w:p>
    <w:p w14:paraId="7A9F1EA3" w14:textId="77777777" w:rsidR="00B35A22" w:rsidRDefault="00B35A22" w:rsidP="002F4E08">
      <w:pPr>
        <w:pStyle w:val="Source"/>
        <w:sectPr w:rsidR="00B35A22" w:rsidSect="001F4FCD">
          <w:headerReference w:type="first" r:id="rId264"/>
          <w:footerReference w:type="first" r:id="rId265"/>
          <w:pgSz w:w="11907" w:h="16840" w:code="9"/>
          <w:pgMar w:top="2466" w:right="2098" w:bottom="2127" w:left="2098" w:header="1899" w:footer="1899" w:gutter="0"/>
          <w:cols w:space="708"/>
          <w:titlePg/>
          <w:docGrid w:linePitch="360"/>
        </w:sectPr>
      </w:pPr>
    </w:p>
    <w:p w14:paraId="456755E4" w14:textId="77777777" w:rsidR="00B35A22" w:rsidRDefault="00B35A22" w:rsidP="00B35A22">
      <w:pPr>
        <w:pStyle w:val="Heading1-NoTOC"/>
        <w:jc w:val="left"/>
        <w:rPr>
          <w:rFonts w:ascii="Arial Bold" w:hAnsi="Arial Bold"/>
          <w:smallCaps w:val="0"/>
          <w:sz w:val="36"/>
        </w:rPr>
      </w:pPr>
      <w:bookmarkStart w:id="165" w:name="_Hlk143776795"/>
      <w:bookmarkStart w:id="166" w:name="_Hlk134288868"/>
      <w:r>
        <w:rPr>
          <w:rFonts w:ascii="Arial Bold" w:hAnsi="Arial Bold"/>
          <w:smallCaps w:val="0"/>
          <w:sz w:val="36"/>
        </w:rPr>
        <w:lastRenderedPageBreak/>
        <w:t>Australian Pesticides and Veterinary Medicines Authority</w:t>
      </w:r>
    </w:p>
    <w:bookmarkEnd w:id="165"/>
    <w:p w14:paraId="2856DD47" w14:textId="77777777" w:rsidR="00B35A22" w:rsidRPr="00D14E6F" w:rsidRDefault="00B35A22" w:rsidP="00D14E6F">
      <w:pPr>
        <w:pStyle w:val="TOC3"/>
        <w:keepNext/>
        <w:tabs>
          <w:tab w:val="right" w:leader="dot" w:pos="7700"/>
        </w:tabs>
        <w:spacing w:before="120" w:after="0" w:line="240" w:lineRule="auto"/>
        <w:ind w:left="-142" w:right="851" w:firstLine="142"/>
        <w:jc w:val="left"/>
        <w:rPr>
          <w:rStyle w:val="Hyperlink"/>
          <w:rFonts w:ascii="Arial" w:hAnsi="Arial"/>
          <w:b/>
          <w:noProof/>
          <w:color w:val="auto"/>
          <w:u w:val="none"/>
        </w:rPr>
      </w:pPr>
      <w:r w:rsidRPr="00D14E6F">
        <w:rPr>
          <w:rStyle w:val="Hyperlink"/>
          <w:rFonts w:ascii="Arial" w:hAnsi="Arial"/>
          <w:b/>
          <w:noProof/>
          <w:color w:val="auto"/>
          <w:u w:val="none"/>
        </w:rPr>
        <w:t>Section 1: Entity overview and resources</w:t>
      </w:r>
      <w:r w:rsidRPr="00D14E6F">
        <w:rPr>
          <w:rStyle w:val="Hyperlink"/>
          <w:rFonts w:ascii="Arial" w:hAnsi="Arial"/>
          <w:b/>
          <w:noProof/>
          <w:color w:val="auto"/>
          <w:u w:val="none"/>
        </w:rPr>
        <w:tab/>
        <w:t>91</w:t>
      </w:r>
    </w:p>
    <w:p w14:paraId="2773B147"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1.1</w:t>
      </w:r>
      <w:r w:rsidRPr="00D14E6F">
        <w:rPr>
          <w:rStyle w:val="Hyperlink"/>
          <w:color w:val="auto"/>
          <w:u w:val="none"/>
        </w:rPr>
        <w:tab/>
        <w:t>Strategic direction statement</w:t>
      </w:r>
      <w:r w:rsidRPr="00D14E6F">
        <w:rPr>
          <w:rStyle w:val="Hyperlink"/>
          <w:color w:val="auto"/>
          <w:u w:val="none"/>
        </w:rPr>
        <w:tab/>
        <w:t>91</w:t>
      </w:r>
    </w:p>
    <w:p w14:paraId="1C64CB62"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1.2</w:t>
      </w:r>
      <w:r w:rsidRPr="00D14E6F">
        <w:rPr>
          <w:rStyle w:val="Hyperlink"/>
          <w:color w:val="auto"/>
          <w:u w:val="none"/>
        </w:rPr>
        <w:tab/>
        <w:t>Entity resource statement</w:t>
      </w:r>
      <w:r w:rsidRPr="00D14E6F">
        <w:rPr>
          <w:rStyle w:val="Hyperlink"/>
          <w:color w:val="auto"/>
          <w:u w:val="none"/>
        </w:rPr>
        <w:tab/>
        <w:t>92</w:t>
      </w:r>
    </w:p>
    <w:p w14:paraId="61DB393A"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1.3</w:t>
      </w:r>
      <w:r w:rsidRPr="00D14E6F">
        <w:rPr>
          <w:rStyle w:val="Hyperlink"/>
          <w:color w:val="auto"/>
          <w:u w:val="none"/>
        </w:rPr>
        <w:tab/>
        <w:t>Budget measures</w:t>
      </w:r>
      <w:r w:rsidRPr="00D14E6F">
        <w:rPr>
          <w:rStyle w:val="Hyperlink"/>
          <w:color w:val="auto"/>
          <w:u w:val="none"/>
        </w:rPr>
        <w:tab/>
        <w:t>95</w:t>
      </w:r>
    </w:p>
    <w:p w14:paraId="322F62FA"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1.4</w:t>
      </w:r>
      <w:r w:rsidRPr="00D14E6F">
        <w:rPr>
          <w:rStyle w:val="Hyperlink"/>
          <w:color w:val="auto"/>
          <w:u w:val="none"/>
        </w:rPr>
        <w:tab/>
        <w:t>Additional estimates, resourcing, and variations to outcomes</w:t>
      </w:r>
      <w:r w:rsidRPr="00D14E6F">
        <w:rPr>
          <w:rStyle w:val="Hyperlink"/>
          <w:color w:val="auto"/>
          <w:u w:val="none"/>
        </w:rPr>
        <w:tab/>
        <w:t>96</w:t>
      </w:r>
    </w:p>
    <w:p w14:paraId="5EF4E2CA"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1.5</w:t>
      </w:r>
      <w:r w:rsidRPr="00D14E6F">
        <w:rPr>
          <w:rStyle w:val="Hyperlink"/>
          <w:color w:val="auto"/>
          <w:u w:val="none"/>
        </w:rPr>
        <w:tab/>
        <w:t>Breakdown of additional estimates by appropriation bill</w:t>
      </w:r>
      <w:r w:rsidRPr="00D14E6F">
        <w:rPr>
          <w:rStyle w:val="Hyperlink"/>
          <w:color w:val="auto"/>
          <w:u w:val="none"/>
        </w:rPr>
        <w:tab/>
        <w:t>97</w:t>
      </w:r>
    </w:p>
    <w:p w14:paraId="73AD54A5" w14:textId="77777777" w:rsidR="00B35A22" w:rsidRPr="00D14E6F" w:rsidRDefault="00B35A22" w:rsidP="00D14E6F">
      <w:pPr>
        <w:pStyle w:val="TOC3"/>
        <w:keepNext/>
        <w:tabs>
          <w:tab w:val="right" w:leader="dot" w:pos="7700"/>
        </w:tabs>
        <w:spacing w:before="120" w:after="0" w:line="240" w:lineRule="auto"/>
        <w:ind w:left="-142" w:right="851" w:firstLine="142"/>
        <w:jc w:val="left"/>
        <w:rPr>
          <w:rStyle w:val="Hyperlink"/>
          <w:rFonts w:ascii="Arial" w:hAnsi="Arial"/>
          <w:b/>
          <w:noProof/>
          <w:color w:val="auto"/>
          <w:u w:val="none"/>
        </w:rPr>
      </w:pPr>
      <w:r w:rsidRPr="00D14E6F">
        <w:rPr>
          <w:rStyle w:val="Hyperlink"/>
          <w:rFonts w:ascii="Arial" w:hAnsi="Arial"/>
          <w:b/>
          <w:noProof/>
          <w:color w:val="auto"/>
          <w:u w:val="none"/>
        </w:rPr>
        <w:t>Section 2: Revisions to outcome and planned performance</w:t>
      </w:r>
      <w:r w:rsidRPr="00D14E6F">
        <w:rPr>
          <w:rStyle w:val="Hyperlink"/>
          <w:rFonts w:ascii="Arial" w:hAnsi="Arial"/>
          <w:b/>
          <w:noProof/>
          <w:color w:val="auto"/>
          <w:u w:val="none"/>
        </w:rPr>
        <w:tab/>
        <w:t>98</w:t>
      </w:r>
    </w:p>
    <w:p w14:paraId="5B95220B"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2.1</w:t>
      </w:r>
      <w:r w:rsidRPr="00D14E6F">
        <w:rPr>
          <w:rStyle w:val="Hyperlink"/>
          <w:color w:val="auto"/>
          <w:u w:val="none"/>
        </w:rPr>
        <w:tab/>
        <w:t>Budgeted expenses and performance for Outcome 1</w:t>
      </w:r>
      <w:r w:rsidRPr="00D14E6F">
        <w:rPr>
          <w:rStyle w:val="Hyperlink"/>
          <w:color w:val="auto"/>
          <w:u w:val="none"/>
        </w:rPr>
        <w:tab/>
        <w:t>98</w:t>
      </w:r>
    </w:p>
    <w:p w14:paraId="0347F39D" w14:textId="77777777" w:rsidR="00B35A22" w:rsidRPr="00D14E6F" w:rsidRDefault="00D53461" w:rsidP="00D14E6F">
      <w:pPr>
        <w:pStyle w:val="TOC3"/>
        <w:keepNext/>
        <w:tabs>
          <w:tab w:val="right" w:leader="dot" w:pos="7700"/>
        </w:tabs>
        <w:spacing w:before="120" w:after="0" w:line="240" w:lineRule="auto"/>
        <w:ind w:left="-142" w:right="851" w:firstLine="142"/>
        <w:jc w:val="left"/>
        <w:rPr>
          <w:rStyle w:val="Hyperlink"/>
          <w:rFonts w:ascii="Arial" w:hAnsi="Arial"/>
          <w:b/>
          <w:noProof/>
          <w:color w:val="auto"/>
          <w:u w:val="none"/>
        </w:rPr>
      </w:pPr>
      <w:r w:rsidRPr="00C34739">
        <w:rPr>
          <w:rStyle w:val="Hyperlink"/>
          <w:rFonts w:ascii="Arial" w:hAnsi="Arial"/>
          <w:b/>
          <w:noProof/>
          <w:color w:val="auto"/>
          <w:u w:val="none"/>
        </w:rPr>
        <w:t>Section 3: Special account flows and budgeted financial statements</w:t>
      </w:r>
      <w:r w:rsidR="00B35A22" w:rsidRPr="00D14E6F">
        <w:rPr>
          <w:rStyle w:val="Hyperlink"/>
          <w:rFonts w:ascii="Arial" w:hAnsi="Arial"/>
          <w:b/>
          <w:noProof/>
          <w:color w:val="auto"/>
          <w:u w:val="none"/>
        </w:rPr>
        <w:tab/>
        <w:t>100</w:t>
      </w:r>
    </w:p>
    <w:p w14:paraId="7A598BEC"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3.1</w:t>
      </w:r>
      <w:r w:rsidRPr="00D14E6F">
        <w:rPr>
          <w:rStyle w:val="Hyperlink"/>
          <w:color w:val="auto"/>
          <w:u w:val="none"/>
        </w:rPr>
        <w:tab/>
        <w:t>Special account flows and balances</w:t>
      </w:r>
      <w:r w:rsidRPr="00D14E6F">
        <w:rPr>
          <w:rStyle w:val="Hyperlink"/>
          <w:color w:val="auto"/>
          <w:u w:val="none"/>
        </w:rPr>
        <w:tab/>
        <w:t>100</w:t>
      </w:r>
    </w:p>
    <w:p w14:paraId="5859DE49"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3.2</w:t>
      </w:r>
      <w:r w:rsidRPr="00D14E6F">
        <w:rPr>
          <w:rStyle w:val="Hyperlink"/>
          <w:color w:val="auto"/>
          <w:u w:val="none"/>
        </w:rPr>
        <w:tab/>
        <w:t>Budgeted financial statements</w:t>
      </w:r>
      <w:r w:rsidRPr="00D14E6F">
        <w:rPr>
          <w:rStyle w:val="Hyperlink"/>
          <w:color w:val="auto"/>
          <w:u w:val="none"/>
        </w:rPr>
        <w:tab/>
        <w:t>100</w:t>
      </w:r>
    </w:p>
    <w:p w14:paraId="0AB1898A" w14:textId="77777777" w:rsidR="00B35A22" w:rsidRPr="00D14E6F" w:rsidRDefault="00B35A22" w:rsidP="00D14E6F">
      <w:pPr>
        <w:pStyle w:val="TOC2"/>
        <w:tabs>
          <w:tab w:val="left" w:pos="660"/>
        </w:tabs>
        <w:rPr>
          <w:rStyle w:val="Hyperlink"/>
          <w:color w:val="auto"/>
          <w:u w:val="none"/>
        </w:rPr>
      </w:pPr>
      <w:r w:rsidRPr="00D14E6F">
        <w:rPr>
          <w:rStyle w:val="Hyperlink"/>
          <w:color w:val="auto"/>
          <w:u w:val="none"/>
        </w:rPr>
        <w:t>3.3</w:t>
      </w:r>
      <w:r w:rsidRPr="00D14E6F">
        <w:rPr>
          <w:rStyle w:val="Hyperlink"/>
          <w:color w:val="auto"/>
          <w:u w:val="none"/>
        </w:rPr>
        <w:tab/>
        <w:t>Budgeted financial statements tables</w:t>
      </w:r>
      <w:r w:rsidRPr="00D14E6F">
        <w:rPr>
          <w:rStyle w:val="Hyperlink"/>
          <w:color w:val="auto"/>
          <w:u w:val="none"/>
        </w:rPr>
        <w:tab/>
        <w:t>101</w:t>
      </w:r>
    </w:p>
    <w:p w14:paraId="57F61FA4" w14:textId="77777777" w:rsidR="00B35A22" w:rsidRDefault="00B35A22" w:rsidP="00B35A22">
      <w:pPr>
        <w:spacing w:after="0" w:line="240" w:lineRule="auto"/>
        <w:jc w:val="left"/>
        <w:rPr>
          <w:rFonts w:ascii="Arial" w:hAnsi="Arial"/>
          <w:b/>
          <w:smallCaps/>
          <w:kern w:val="28"/>
          <w:sz w:val="34"/>
        </w:rPr>
      </w:pPr>
    </w:p>
    <w:p w14:paraId="1828AC60" w14:textId="77777777" w:rsidR="00B35A22" w:rsidRDefault="00B35A22" w:rsidP="00B35A22">
      <w:pPr>
        <w:rPr>
          <w:rFonts w:ascii="Arial" w:hAnsi="Arial"/>
          <w:sz w:val="34"/>
        </w:rPr>
      </w:pPr>
    </w:p>
    <w:p w14:paraId="6B699186" w14:textId="77777777" w:rsidR="00B35A22" w:rsidRDefault="00B35A22" w:rsidP="00B35A22">
      <w:pPr>
        <w:rPr>
          <w:rFonts w:ascii="Arial" w:hAnsi="Arial"/>
          <w:sz w:val="34"/>
        </w:rPr>
      </w:pPr>
    </w:p>
    <w:p w14:paraId="4C00B9CA" w14:textId="77777777" w:rsidR="00B35A22" w:rsidRDefault="00B35A22" w:rsidP="00B35A22">
      <w:pPr>
        <w:rPr>
          <w:rFonts w:ascii="Arial" w:hAnsi="Arial"/>
          <w:sz w:val="34"/>
        </w:rPr>
      </w:pPr>
    </w:p>
    <w:p w14:paraId="52E45AD1" w14:textId="77777777" w:rsidR="00B35A22" w:rsidRDefault="00B35A22" w:rsidP="00B35A22">
      <w:pPr>
        <w:rPr>
          <w:rFonts w:ascii="Arial" w:hAnsi="Arial"/>
          <w:sz w:val="34"/>
        </w:rPr>
      </w:pPr>
    </w:p>
    <w:p w14:paraId="1D7CD500" w14:textId="77777777" w:rsidR="00B35A22" w:rsidRDefault="00B35A22" w:rsidP="00B35A22">
      <w:pPr>
        <w:rPr>
          <w:rFonts w:ascii="Arial" w:hAnsi="Arial"/>
          <w:sz w:val="34"/>
        </w:rPr>
      </w:pPr>
    </w:p>
    <w:p w14:paraId="59042901" w14:textId="77777777" w:rsidR="00B35A22" w:rsidRDefault="00B35A22" w:rsidP="00B35A22">
      <w:pPr>
        <w:rPr>
          <w:rFonts w:ascii="Arial" w:hAnsi="Arial"/>
          <w:sz w:val="34"/>
        </w:rPr>
      </w:pPr>
    </w:p>
    <w:p w14:paraId="0FA5FA8F" w14:textId="77777777" w:rsidR="00B35A22" w:rsidRDefault="00B35A22" w:rsidP="00B35A22">
      <w:pPr>
        <w:rPr>
          <w:rFonts w:ascii="Arial" w:hAnsi="Arial"/>
          <w:sz w:val="34"/>
        </w:rPr>
      </w:pPr>
    </w:p>
    <w:p w14:paraId="6D8A08B4" w14:textId="77777777" w:rsidR="00B35A22" w:rsidRDefault="00B35A22" w:rsidP="00B35A22">
      <w:pPr>
        <w:rPr>
          <w:rFonts w:ascii="Arial" w:hAnsi="Arial"/>
          <w:sz w:val="34"/>
        </w:rPr>
      </w:pPr>
    </w:p>
    <w:p w14:paraId="637CC98A" w14:textId="77777777" w:rsidR="00B35A22" w:rsidRDefault="00B35A22" w:rsidP="00B35A22">
      <w:pPr>
        <w:rPr>
          <w:rFonts w:ascii="Arial" w:hAnsi="Arial"/>
          <w:sz w:val="34"/>
        </w:rPr>
      </w:pPr>
    </w:p>
    <w:p w14:paraId="454C9F8E" w14:textId="77777777" w:rsidR="00B35A22" w:rsidRDefault="00B35A22" w:rsidP="00B35A22">
      <w:pPr>
        <w:rPr>
          <w:rFonts w:ascii="Arial" w:hAnsi="Arial"/>
          <w:sz w:val="34"/>
        </w:rPr>
      </w:pPr>
    </w:p>
    <w:p w14:paraId="2791DE0F" w14:textId="77777777" w:rsidR="00B35A22" w:rsidRDefault="00B35A22" w:rsidP="00B35A22">
      <w:pPr>
        <w:spacing w:after="0" w:line="240" w:lineRule="auto"/>
        <w:jc w:val="left"/>
        <w:rPr>
          <w:rFonts w:ascii="Arial" w:hAnsi="Arial"/>
          <w:sz w:val="34"/>
        </w:rPr>
        <w:sectPr w:rsidR="00B35A22">
          <w:headerReference w:type="default" r:id="rId266"/>
          <w:footerReference w:type="default" r:id="rId267"/>
          <w:pgSz w:w="11906" w:h="16838"/>
          <w:pgMar w:top="2466" w:right="2098" w:bottom="2466" w:left="2098" w:header="1899" w:footer="1899" w:gutter="0"/>
          <w:pgNumType w:start="89"/>
          <w:cols w:space="720"/>
        </w:sectPr>
      </w:pPr>
    </w:p>
    <w:p w14:paraId="2200A644" w14:textId="77777777" w:rsidR="00B35A22" w:rsidRDefault="00B35A22" w:rsidP="00B35A22">
      <w:pPr>
        <w:spacing w:after="0" w:line="240" w:lineRule="auto"/>
        <w:jc w:val="left"/>
        <w:rPr>
          <w:rFonts w:ascii="Arial" w:hAnsi="Arial"/>
          <w:b/>
          <w:smallCaps/>
          <w:kern w:val="28"/>
          <w:sz w:val="34"/>
        </w:rPr>
        <w:sectPr w:rsidR="00B35A22">
          <w:headerReference w:type="even" r:id="rId268"/>
          <w:footerReference w:type="even" r:id="rId269"/>
          <w:pgSz w:w="11906" w:h="16838"/>
          <w:pgMar w:top="2466" w:right="2098" w:bottom="2466" w:left="2098" w:header="1899" w:footer="1899" w:gutter="0"/>
          <w:cols w:space="720"/>
        </w:sectPr>
      </w:pPr>
    </w:p>
    <w:p w14:paraId="0DF736C1" w14:textId="77777777" w:rsidR="00B35A22" w:rsidRDefault="00B35A22" w:rsidP="00B35A22">
      <w:pPr>
        <w:pStyle w:val="Heading1"/>
        <w:jc w:val="left"/>
        <w:rPr>
          <w:rFonts w:ascii="Arial Bold" w:hAnsi="Arial Bold"/>
          <w:smallCaps w:val="0"/>
          <w:sz w:val="36"/>
        </w:rPr>
      </w:pPr>
      <w:r>
        <w:rPr>
          <w:rFonts w:ascii="Arial Bold" w:hAnsi="Arial Bold"/>
          <w:smallCaps w:val="0"/>
          <w:sz w:val="36"/>
        </w:rPr>
        <w:lastRenderedPageBreak/>
        <w:t>Australian Pesticides and Veterinary Medicines Authority</w:t>
      </w:r>
    </w:p>
    <w:p w14:paraId="5FFC387E" w14:textId="77777777" w:rsidR="00B35A22" w:rsidRDefault="00B35A22" w:rsidP="00B35A22">
      <w:pPr>
        <w:pStyle w:val="Heading2-TOC"/>
      </w:pPr>
      <w:r>
        <w:rPr>
          <w:rFonts w:cs="Arial"/>
        </w:rPr>
        <w:t>Section 1: Entity overview and resources</w:t>
      </w:r>
    </w:p>
    <w:p w14:paraId="6A102452" w14:textId="77777777" w:rsidR="00B35A22" w:rsidRDefault="00B35A22" w:rsidP="00D14E6F">
      <w:pPr>
        <w:pStyle w:val="Heading3"/>
        <w:spacing w:before="120" w:after="120"/>
        <w:rPr>
          <w:rFonts w:ascii="Arial Bold" w:hAnsi="Arial Bold"/>
          <w:smallCaps w:val="0"/>
          <w:sz w:val="22"/>
        </w:rPr>
      </w:pPr>
      <w:r>
        <w:rPr>
          <w:rFonts w:ascii="Arial Bold" w:hAnsi="Arial Bold"/>
          <w:smallCaps w:val="0"/>
          <w:sz w:val="22"/>
        </w:rPr>
        <w:t>1.1</w:t>
      </w:r>
      <w:r>
        <w:rPr>
          <w:rFonts w:ascii="Arial Bold" w:hAnsi="Arial Bold"/>
          <w:smallCaps w:val="0"/>
          <w:sz w:val="22"/>
        </w:rPr>
        <w:tab/>
        <w:t>Strategic direction statement</w:t>
      </w:r>
    </w:p>
    <w:p w14:paraId="084E42DF" w14:textId="77777777" w:rsidR="00B35A22" w:rsidRDefault="00B35A22" w:rsidP="00D14E6F">
      <w:pPr>
        <w:pStyle w:val="Default"/>
        <w:spacing w:before="120" w:after="120" w:line="260" w:lineRule="exact"/>
        <w:jc w:val="both"/>
        <w:rPr>
          <w:rFonts w:cs="Times New Roman"/>
          <w:color w:val="auto"/>
          <w:sz w:val="20"/>
          <w:szCs w:val="20"/>
        </w:rPr>
      </w:pPr>
      <w:r>
        <w:rPr>
          <w:rFonts w:cs="Times New Roman"/>
          <w:color w:val="auto"/>
          <w:sz w:val="20"/>
          <w:szCs w:val="20"/>
        </w:rPr>
        <w:t>The Australian Pesticides and Veterinary Medicines Authority (APVMA) role and responsibilities of the entity have not changed since the 2023–24 Portfolio Budget Statement (PBS). An online version of the entity’s Portfolio Overview can be found in the 2023–24 PBS.</w:t>
      </w:r>
    </w:p>
    <w:p w14:paraId="3D6819C3" w14:textId="77777777" w:rsidR="00B35A22" w:rsidRDefault="00B35A22" w:rsidP="00B35A22">
      <w:pPr>
        <w:pStyle w:val="Default"/>
        <w:spacing w:before="240" w:after="240" w:line="260" w:lineRule="exact"/>
        <w:jc w:val="both"/>
        <w:rPr>
          <w:rFonts w:cs="Times New Roman"/>
          <w:color w:val="auto"/>
          <w:sz w:val="20"/>
          <w:szCs w:val="20"/>
        </w:rPr>
      </w:pPr>
      <w:r>
        <w:rPr>
          <w:rFonts w:cs="Times New Roman"/>
          <w:color w:val="auto"/>
          <w:sz w:val="20"/>
          <w:szCs w:val="20"/>
        </w:rPr>
        <w:t xml:space="preserve">APVMA is a corporate commonwealth entity (CCE) under the PGPA Act and does not receive direct appropriation. Additional Appropriation Bills (No. 3) 2023–24 is provided through Department of Agriculture, Fisheries and Forestry (DAFF) and is specified with in the Annual Appropriations Bills as a payment to APVMA and is considered departmental for all purposes. </w:t>
      </w:r>
    </w:p>
    <w:p w14:paraId="5DB122E2" w14:textId="77777777" w:rsidR="00B35A22" w:rsidRDefault="00B35A22" w:rsidP="00B35A22">
      <w:pPr>
        <w:pStyle w:val="Default"/>
        <w:spacing w:before="240"/>
        <w:rPr>
          <w:rFonts w:cs="Times New Roman"/>
          <w:color w:val="auto"/>
          <w:sz w:val="20"/>
          <w:szCs w:val="20"/>
        </w:rPr>
      </w:pPr>
    </w:p>
    <w:p w14:paraId="6F941828" w14:textId="77777777" w:rsidR="00B35A22" w:rsidRDefault="00B35A22" w:rsidP="00B35A22">
      <w:pPr>
        <w:pStyle w:val="Default"/>
        <w:spacing w:before="240"/>
        <w:rPr>
          <w:rFonts w:cs="Times New Roman"/>
          <w:color w:val="auto"/>
          <w:sz w:val="20"/>
          <w:szCs w:val="20"/>
        </w:rPr>
      </w:pPr>
      <w:r>
        <w:br w:type="page"/>
      </w:r>
    </w:p>
    <w:p w14:paraId="1F6FB17E" w14:textId="77777777" w:rsidR="00B35A22" w:rsidRDefault="00B35A22" w:rsidP="00B35A22">
      <w:pPr>
        <w:pStyle w:val="Heading3"/>
        <w:spacing w:before="0"/>
        <w:rPr>
          <w:rFonts w:ascii="Arial Bold" w:hAnsi="Arial Bold"/>
          <w:smallCaps w:val="0"/>
          <w:sz w:val="22"/>
        </w:rPr>
      </w:pPr>
      <w:r>
        <w:rPr>
          <w:rFonts w:ascii="Arial Bold" w:hAnsi="Arial Bold"/>
          <w:smallCaps w:val="0"/>
          <w:sz w:val="22"/>
        </w:rPr>
        <w:t>1.2</w:t>
      </w:r>
      <w:r>
        <w:rPr>
          <w:rFonts w:ascii="Arial Bold" w:hAnsi="Arial Bold"/>
          <w:smallCaps w:val="0"/>
          <w:sz w:val="22"/>
        </w:rPr>
        <w:tab/>
        <w:t>Entity resource statement</w:t>
      </w:r>
    </w:p>
    <w:p w14:paraId="1AF8E519" w14:textId="77777777" w:rsidR="00B35A22" w:rsidRDefault="00B35A22" w:rsidP="00B35A22">
      <w:r>
        <w:t xml:space="preserve">The Entity Resource Statement details the resourcing for the Australian Pesticides and Veterinary Medicines Authority at Additional Estimates. Table 1.1 outlines the total resourcing available from all sources for the 2023–24 Budget year, including variations through Appropriation Bills (No. 3) and (No. 4), Special Appropriations and Special Accounts. </w:t>
      </w:r>
    </w:p>
    <w:p w14:paraId="5979BE02" w14:textId="77777777" w:rsidR="00B35A22" w:rsidRDefault="00B35A22" w:rsidP="00B35A22">
      <w:r>
        <w:t>Amounts presented below are consistent with amounts presented in the Appropriation Bills themselves, and as published in appropriation notes to the 2022–23 financial statements.</w:t>
      </w:r>
    </w:p>
    <w:p w14:paraId="2E7B28F8" w14:textId="77777777" w:rsidR="00B35A22" w:rsidRDefault="00B35A22" w:rsidP="00B35A22"/>
    <w:p w14:paraId="45DF8E8E" w14:textId="77777777" w:rsidR="00B35A22" w:rsidRDefault="00B35A22" w:rsidP="00B35A22">
      <w:pPr>
        <w:spacing w:after="0" w:line="240" w:lineRule="auto"/>
        <w:jc w:val="left"/>
        <w:sectPr w:rsidR="00B35A22">
          <w:headerReference w:type="even" r:id="rId270"/>
          <w:headerReference w:type="default" r:id="rId271"/>
          <w:footerReference w:type="even" r:id="rId272"/>
          <w:footerReference w:type="default" r:id="rId273"/>
          <w:pgSz w:w="11906" w:h="16838"/>
          <w:pgMar w:top="2466" w:right="2098" w:bottom="2466" w:left="2098" w:header="1899" w:footer="1899" w:gutter="0"/>
          <w:cols w:space="720"/>
        </w:sectPr>
      </w:pPr>
    </w:p>
    <w:p w14:paraId="2C6CBCF9" w14:textId="77777777" w:rsidR="00B35A22" w:rsidRPr="00D14E6F" w:rsidRDefault="00B35A22" w:rsidP="00D14E6F">
      <w:pPr>
        <w:pStyle w:val="Heading5"/>
        <w:spacing w:after="120"/>
        <w:rPr>
          <w:b/>
          <w:i w:val="0"/>
          <w:szCs w:val="20"/>
          <w:lang w:eastAsia="x-none"/>
        </w:rPr>
      </w:pPr>
      <w:r w:rsidRPr="00D14E6F">
        <w:rPr>
          <w:b/>
          <w:i w:val="0"/>
          <w:szCs w:val="20"/>
          <w:lang w:eastAsia="x-none"/>
        </w:rPr>
        <w:lastRenderedPageBreak/>
        <w:t>Table 1.1: Australian Pesticides and Veterinary Medicines Authority – Resource Statement – Additional Estimates for 2023–24 as at February 2024</w:t>
      </w:r>
    </w:p>
    <w:p w14:paraId="629A58B3" w14:textId="77777777" w:rsidR="00B35A22" w:rsidRDefault="005E17FF" w:rsidP="00B35A22">
      <w:pPr>
        <w:pStyle w:val="Caption"/>
        <w:spacing w:after="0" w:line="240" w:lineRule="auto"/>
        <w:ind w:left="284" w:hanging="284"/>
        <w:rPr>
          <w:rFonts w:ascii="Arial" w:hAnsi="Arial"/>
          <w:b w:val="0"/>
          <w:bCs w:val="0"/>
          <w:sz w:val="16"/>
        </w:rPr>
      </w:pPr>
      <w:r>
        <w:rPr>
          <w:rFonts w:ascii="Arial" w:hAnsi="Arial"/>
          <w:b w:val="0"/>
          <w:bCs w:val="0"/>
          <w:sz w:val="16"/>
        </w:rPr>
        <w:pict w14:anchorId="63962641">
          <v:shape id="_x0000_i1077" type="#_x0000_t75" style="width:381.9pt;height:437pt">
            <v:imagedata r:id="rId274" o:title=""/>
          </v:shape>
        </w:pict>
      </w:r>
    </w:p>
    <w:p w14:paraId="5649A65D" w14:textId="77777777" w:rsidR="00B35A22" w:rsidRDefault="00B35A22" w:rsidP="00D14E6F">
      <w:pPr>
        <w:pStyle w:val="ChartandTableFootnoteAlpha"/>
        <w:keepNext w:val="0"/>
        <w:numPr>
          <w:ilvl w:val="0"/>
          <w:numId w:val="28"/>
        </w:numPr>
        <w:tabs>
          <w:tab w:val="left" w:pos="284"/>
        </w:tabs>
        <w:spacing w:before="30" w:line="240" w:lineRule="auto"/>
        <w:jc w:val="left"/>
      </w:pPr>
      <w:r>
        <w:rPr>
          <w:i/>
          <w:iCs/>
        </w:rPr>
        <w:t>Appropriation Act (No. 1) 2023–24</w:t>
      </w:r>
      <w:r>
        <w:t xml:space="preserve"> and Appropriation Bill (No 3) 2023–24 is provided through the DAFF and is specified within the Annual Appropriation Bills as a payment to APVMA and is considered departmental for all purposes. </w:t>
      </w:r>
      <w:r>
        <w:rPr>
          <w:iCs/>
        </w:rPr>
        <w:t xml:space="preserve">Actual Available Appropriation column reflects the closing unspent appropriation balance from the APVMA’s 2022–23 annual report and encompasses </w:t>
      </w:r>
      <w:r>
        <w:rPr>
          <w:i/>
        </w:rPr>
        <w:t xml:space="preserve">Appropriation Act </w:t>
      </w:r>
      <w:r>
        <w:rPr>
          <w:i/>
        </w:rPr>
        <w:br/>
        <w:t xml:space="preserve">(No. 1) 2022–2023, Supply Act (No.1) 2022–2023, Supply Act (No.3) 2022–2023 </w:t>
      </w:r>
      <w:r>
        <w:rPr>
          <w:iCs/>
        </w:rPr>
        <w:t>and</w:t>
      </w:r>
      <w:r>
        <w:rPr>
          <w:i/>
        </w:rPr>
        <w:t xml:space="preserve"> Appropriation Act (No. 3) 2022–2023</w:t>
      </w:r>
      <w:r>
        <w:rPr>
          <w:iCs/>
        </w:rPr>
        <w:t xml:space="preserve"> that were provided through the DAFF</w:t>
      </w:r>
      <w:r>
        <w:rPr>
          <w:i/>
        </w:rPr>
        <w:t>.</w:t>
      </w:r>
    </w:p>
    <w:p w14:paraId="628027BB" w14:textId="77777777" w:rsidR="00B35A22" w:rsidRDefault="00B35A22" w:rsidP="00B35A22">
      <w:pPr>
        <w:tabs>
          <w:tab w:val="left" w:pos="284"/>
        </w:tabs>
        <w:spacing w:after="0" w:line="240" w:lineRule="auto"/>
        <w:ind w:left="284" w:hanging="284"/>
        <w:rPr>
          <w:rFonts w:ascii="Arial" w:hAnsi="Arial"/>
          <w:sz w:val="16"/>
        </w:rPr>
      </w:pPr>
      <w:r>
        <w:rPr>
          <w:rFonts w:ascii="Arial" w:hAnsi="Arial"/>
          <w:sz w:val="16"/>
        </w:rPr>
        <w:t>(b)</w:t>
      </w:r>
      <w:r>
        <w:rPr>
          <w:rFonts w:ascii="Arial" w:hAnsi="Arial"/>
          <w:sz w:val="16"/>
        </w:rPr>
        <w:tab/>
        <w:t xml:space="preserve">APVMA’s special appropriation is not directly appropriated as it is a CCE under the </w:t>
      </w:r>
      <w:r>
        <w:rPr>
          <w:rFonts w:ascii="Arial" w:hAnsi="Arial"/>
          <w:i/>
          <w:iCs/>
          <w:sz w:val="16"/>
        </w:rPr>
        <w:t>Public Governance, Performance and Accountability Act 2013</w:t>
      </w:r>
      <w:r>
        <w:rPr>
          <w:rFonts w:ascii="Arial" w:hAnsi="Arial"/>
          <w:sz w:val="16"/>
        </w:rPr>
        <w:t xml:space="preserve"> (PGPA Act). Appropriations are made to DAFF and are then paid to APVMA and are considered departmental for all purposes.</w:t>
      </w:r>
    </w:p>
    <w:p w14:paraId="69812AFD" w14:textId="77777777" w:rsidR="00D14E6F" w:rsidRDefault="00B35A22" w:rsidP="00D14E6F">
      <w:pPr>
        <w:tabs>
          <w:tab w:val="left" w:pos="284"/>
        </w:tabs>
        <w:spacing w:after="0" w:line="240" w:lineRule="auto"/>
        <w:ind w:left="284" w:hanging="284"/>
        <w:rPr>
          <w:rFonts w:ascii="Arial" w:hAnsi="Arial"/>
          <w:sz w:val="16"/>
        </w:rPr>
      </w:pPr>
      <w:r>
        <w:rPr>
          <w:rFonts w:ascii="Arial" w:hAnsi="Arial"/>
          <w:sz w:val="16"/>
        </w:rPr>
        <w:t>(c)</w:t>
      </w:r>
      <w:r>
        <w:rPr>
          <w:rFonts w:ascii="Arial" w:hAnsi="Arial"/>
          <w:sz w:val="16"/>
        </w:rPr>
        <w:tab/>
        <w:t>Funding provided by the portfolio department that is not specified within the Annual Appropriation Bills as a payment to that CCE (for example, a grant awarded to a CCE from one of its portfolio department's administered programs).</w:t>
      </w:r>
    </w:p>
    <w:p w14:paraId="1B5B27FE" w14:textId="77777777" w:rsidR="00B35A22" w:rsidRPr="00D14E6F" w:rsidRDefault="00B35A22" w:rsidP="00D14E6F">
      <w:pPr>
        <w:pStyle w:val="NoSpacing"/>
        <w:tabs>
          <w:tab w:val="left" w:pos="284"/>
        </w:tabs>
        <w:rPr>
          <w:rFonts w:ascii="Arial" w:hAnsi="Arial"/>
          <w:sz w:val="16"/>
        </w:rPr>
      </w:pPr>
      <w:r w:rsidRPr="00D14E6F">
        <w:rPr>
          <w:rFonts w:ascii="Arial" w:hAnsi="Arial"/>
          <w:sz w:val="16"/>
        </w:rPr>
        <w:t>Continued on following page</w:t>
      </w:r>
    </w:p>
    <w:p w14:paraId="131A0D53" w14:textId="77777777" w:rsidR="00B35A22" w:rsidRDefault="00B35A22" w:rsidP="00B35A22">
      <w:pPr>
        <w:spacing w:after="0" w:line="240" w:lineRule="auto"/>
        <w:jc w:val="left"/>
        <w:rPr>
          <w:rFonts w:ascii="Arial" w:hAnsi="Arial"/>
          <w:sz w:val="16"/>
        </w:rPr>
        <w:sectPr w:rsidR="00B35A22">
          <w:headerReference w:type="default" r:id="rId275"/>
          <w:footerReference w:type="default" r:id="rId276"/>
          <w:pgSz w:w="11906" w:h="16838"/>
          <w:pgMar w:top="2466" w:right="2098" w:bottom="2466" w:left="2098" w:header="1899" w:footer="1899" w:gutter="0"/>
          <w:cols w:space="720"/>
        </w:sectPr>
      </w:pPr>
    </w:p>
    <w:p w14:paraId="697DD8A8" w14:textId="77777777" w:rsidR="00B35A22" w:rsidRDefault="00B35A22" w:rsidP="00D14E6F">
      <w:pPr>
        <w:tabs>
          <w:tab w:val="left" w:pos="0"/>
          <w:tab w:val="left" w:pos="426"/>
        </w:tabs>
        <w:spacing w:after="0" w:line="240" w:lineRule="auto"/>
        <w:rPr>
          <w:rFonts w:ascii="Arial" w:hAnsi="Arial"/>
          <w:sz w:val="16"/>
        </w:rPr>
      </w:pPr>
      <w:r>
        <w:rPr>
          <w:rFonts w:ascii="Arial" w:hAnsi="Arial" w:cs="Arial"/>
          <w:b/>
          <w:bCs/>
        </w:rPr>
        <w:lastRenderedPageBreak/>
        <w:t>Table 1.1: Department of Agriculture, Fisheries and Forestry – Resource Statement – Additional Estimates for 2023–24 as at February 2024 (continued)</w:t>
      </w:r>
      <w:r>
        <w:rPr>
          <w:rFonts w:ascii="Arial" w:hAnsi="Arial" w:cs="Arial"/>
          <w:b/>
          <w:bCs/>
          <w:lang w:eastAsia="x-none"/>
        </w:rPr>
        <w:br/>
      </w:r>
    </w:p>
    <w:p w14:paraId="1BED8504" w14:textId="77777777" w:rsidR="00B35A22" w:rsidRDefault="00B35A22" w:rsidP="00B35A22">
      <w:pPr>
        <w:tabs>
          <w:tab w:val="left" w:pos="284"/>
        </w:tabs>
        <w:spacing w:after="0" w:line="240" w:lineRule="auto"/>
        <w:ind w:left="284" w:hanging="284"/>
        <w:rPr>
          <w:rFonts w:ascii="Arial" w:hAnsi="Arial"/>
          <w:i/>
          <w:iCs/>
          <w:sz w:val="16"/>
        </w:rPr>
      </w:pPr>
      <w:r>
        <w:rPr>
          <w:rFonts w:ascii="Arial" w:hAnsi="Arial"/>
          <w:sz w:val="16"/>
        </w:rPr>
        <w:t>(d)</w:t>
      </w:r>
      <w:r>
        <w:rPr>
          <w:rFonts w:ascii="Arial" w:hAnsi="Arial"/>
          <w:sz w:val="16"/>
        </w:rPr>
        <w:tab/>
        <w:t xml:space="preserve">These charges are imposed by the </w:t>
      </w:r>
      <w:r>
        <w:rPr>
          <w:rFonts w:ascii="Arial" w:hAnsi="Arial"/>
          <w:i/>
          <w:iCs/>
          <w:sz w:val="16"/>
        </w:rPr>
        <w:t>Agricultural and Veterinary Chemicals Code Act 1994</w:t>
      </w:r>
      <w:r>
        <w:rPr>
          <w:rFonts w:ascii="Arial" w:hAnsi="Arial"/>
          <w:sz w:val="16"/>
        </w:rPr>
        <w:t xml:space="preserve"> and the </w:t>
      </w:r>
      <w:r>
        <w:rPr>
          <w:rFonts w:ascii="Arial" w:hAnsi="Arial"/>
          <w:i/>
          <w:iCs/>
          <w:sz w:val="16"/>
        </w:rPr>
        <w:t>Agricultural and Veterinary Chemical Products (Collection of Levy) Act 1994</w:t>
      </w:r>
      <w:r>
        <w:rPr>
          <w:rFonts w:ascii="Arial" w:hAnsi="Arial"/>
          <w:sz w:val="16"/>
        </w:rPr>
        <w:t>. They are collected by APVMA and transferred to the Consolidated Revenue Fund (CRF). These amounts are then drawn down by the department as a special appropriation under the Administration Act</w:t>
      </w:r>
      <w:r>
        <w:rPr>
          <w:rFonts w:ascii="Arial" w:hAnsi="Arial"/>
          <w:i/>
          <w:iCs/>
          <w:sz w:val="16"/>
        </w:rPr>
        <w:t>.</w:t>
      </w:r>
    </w:p>
    <w:p w14:paraId="0214B815" w14:textId="77777777" w:rsidR="00B35A22" w:rsidRDefault="00B35A22" w:rsidP="00B35A22">
      <w:pPr>
        <w:tabs>
          <w:tab w:val="left" w:pos="284"/>
        </w:tabs>
        <w:spacing w:after="0" w:line="240" w:lineRule="auto"/>
        <w:ind w:left="284" w:hanging="284"/>
        <w:jc w:val="left"/>
        <w:rPr>
          <w:rFonts w:ascii="Arial" w:hAnsi="Arial"/>
          <w:sz w:val="16"/>
        </w:rPr>
      </w:pPr>
    </w:p>
    <w:p w14:paraId="6FE6B7FF" w14:textId="77777777" w:rsidR="00B35A22" w:rsidRDefault="00B35A22" w:rsidP="00B35A22">
      <w:pPr>
        <w:tabs>
          <w:tab w:val="left" w:pos="284"/>
        </w:tabs>
        <w:spacing w:after="0" w:line="240" w:lineRule="auto"/>
        <w:ind w:left="284" w:hanging="284"/>
        <w:jc w:val="left"/>
        <w:rPr>
          <w:rFonts w:ascii="Arial" w:hAnsi="Arial"/>
          <w:sz w:val="16"/>
        </w:rPr>
      </w:pPr>
      <w:r>
        <w:rPr>
          <w:rFonts w:ascii="Arial" w:hAnsi="Arial"/>
          <w:sz w:val="16"/>
        </w:rPr>
        <w:t xml:space="preserve">Please note: All figures shown above are GST exclusive – these may not match figures in the cash flow </w:t>
      </w:r>
    </w:p>
    <w:p w14:paraId="012D9E97" w14:textId="77777777" w:rsidR="00B35A22" w:rsidRDefault="00B35A22" w:rsidP="00B35A22">
      <w:pPr>
        <w:tabs>
          <w:tab w:val="left" w:pos="284"/>
        </w:tabs>
        <w:spacing w:after="0" w:line="240" w:lineRule="auto"/>
        <w:ind w:left="284" w:hanging="284"/>
        <w:jc w:val="left"/>
        <w:rPr>
          <w:rFonts w:ascii="Arial" w:hAnsi="Arial"/>
          <w:sz w:val="16"/>
        </w:rPr>
      </w:pPr>
      <w:r>
        <w:rPr>
          <w:rFonts w:ascii="Arial" w:hAnsi="Arial"/>
          <w:sz w:val="16"/>
        </w:rPr>
        <w:t xml:space="preserve">statement. </w:t>
      </w:r>
    </w:p>
    <w:p w14:paraId="4E29AF17" w14:textId="77777777" w:rsidR="00B35A22" w:rsidRDefault="00B35A22" w:rsidP="00B35A22">
      <w:pPr>
        <w:tabs>
          <w:tab w:val="left" w:pos="284"/>
        </w:tabs>
        <w:spacing w:after="0" w:line="240" w:lineRule="auto"/>
        <w:ind w:left="284" w:hanging="284"/>
        <w:jc w:val="left"/>
        <w:rPr>
          <w:rFonts w:ascii="Arial" w:hAnsi="Arial"/>
          <w:sz w:val="16"/>
        </w:rPr>
      </w:pPr>
    </w:p>
    <w:p w14:paraId="302EF3F4" w14:textId="77777777" w:rsidR="00B35A22" w:rsidRDefault="00B35A22" w:rsidP="00B35A22">
      <w:pPr>
        <w:tabs>
          <w:tab w:val="left" w:pos="284"/>
        </w:tabs>
        <w:spacing w:after="0" w:line="240" w:lineRule="auto"/>
        <w:ind w:left="284" w:hanging="284"/>
        <w:jc w:val="left"/>
        <w:rPr>
          <w:rFonts w:ascii="Arial" w:hAnsi="Arial" w:cs="Arial"/>
          <w:sz w:val="16"/>
          <w:szCs w:val="16"/>
        </w:rPr>
      </w:pPr>
      <w:r>
        <w:rPr>
          <w:rFonts w:ascii="Arial" w:hAnsi="Arial"/>
          <w:sz w:val="16"/>
        </w:rPr>
        <w:t>Prepared</w:t>
      </w:r>
      <w:r>
        <w:rPr>
          <w:rFonts w:ascii="Arial" w:hAnsi="Arial" w:cs="Arial"/>
          <w:sz w:val="16"/>
          <w:szCs w:val="16"/>
        </w:rPr>
        <w:t xml:space="preserve"> on a resourcing (i.e., appropriations available) basis.</w:t>
      </w:r>
    </w:p>
    <w:p w14:paraId="14519A7B" w14:textId="77777777" w:rsidR="00B35A22" w:rsidRDefault="00B35A22" w:rsidP="00B35A22">
      <w:pPr>
        <w:tabs>
          <w:tab w:val="left" w:pos="284"/>
        </w:tabs>
        <w:spacing w:after="0" w:line="240" w:lineRule="auto"/>
        <w:ind w:left="284" w:hanging="284"/>
        <w:jc w:val="left"/>
        <w:rPr>
          <w:rFonts w:ascii="Arial" w:hAnsi="Arial" w:cs="Arial"/>
          <w:sz w:val="16"/>
          <w:szCs w:val="16"/>
        </w:rPr>
      </w:pPr>
    </w:p>
    <w:p w14:paraId="19A01510" w14:textId="77777777" w:rsidR="00B35A22" w:rsidRDefault="00B35A22" w:rsidP="00B35A22">
      <w:pPr>
        <w:tabs>
          <w:tab w:val="left" w:pos="284"/>
        </w:tabs>
        <w:spacing w:after="0" w:line="240" w:lineRule="auto"/>
        <w:ind w:left="284" w:hanging="284"/>
        <w:jc w:val="left"/>
        <w:rPr>
          <w:rFonts w:ascii="Arial" w:hAnsi="Arial" w:cs="Arial"/>
          <w:sz w:val="16"/>
          <w:szCs w:val="16"/>
        </w:rPr>
      </w:pPr>
    </w:p>
    <w:p w14:paraId="2D54B904" w14:textId="77777777" w:rsidR="00B35A22" w:rsidRDefault="00B35A22" w:rsidP="00B35A22">
      <w:pPr>
        <w:spacing w:after="0" w:line="240" w:lineRule="auto"/>
        <w:jc w:val="left"/>
        <w:rPr>
          <w:rFonts w:ascii="Arial" w:hAnsi="Arial"/>
          <w:b/>
          <w:smallCaps/>
          <w:sz w:val="26"/>
        </w:rPr>
        <w:sectPr w:rsidR="00B35A22">
          <w:headerReference w:type="even" r:id="rId277"/>
          <w:footerReference w:type="even" r:id="rId278"/>
          <w:pgSz w:w="11906" w:h="16838"/>
          <w:pgMar w:top="2466" w:right="2098" w:bottom="2466" w:left="2098" w:header="1899" w:footer="1899" w:gutter="0"/>
          <w:cols w:space="720"/>
        </w:sectPr>
      </w:pPr>
    </w:p>
    <w:p w14:paraId="264A9CC1" w14:textId="77777777" w:rsidR="00B35A22" w:rsidRDefault="00B35A22" w:rsidP="00B35A22">
      <w:pPr>
        <w:pStyle w:val="Heading3"/>
        <w:spacing w:before="0"/>
        <w:rPr>
          <w:rFonts w:ascii="Arial Bold" w:hAnsi="Arial Bold"/>
          <w:smallCaps w:val="0"/>
          <w:sz w:val="22"/>
        </w:rPr>
      </w:pPr>
      <w:r>
        <w:rPr>
          <w:rFonts w:ascii="Arial Bold" w:hAnsi="Arial Bold"/>
          <w:smallCaps w:val="0"/>
          <w:sz w:val="22"/>
        </w:rPr>
        <w:lastRenderedPageBreak/>
        <w:t>1.3</w:t>
      </w:r>
      <w:r>
        <w:rPr>
          <w:rFonts w:ascii="Arial Bold" w:hAnsi="Arial Bold"/>
          <w:smallCaps w:val="0"/>
          <w:sz w:val="22"/>
        </w:rPr>
        <w:tab/>
        <w:t>Entity measures</w:t>
      </w:r>
    </w:p>
    <w:p w14:paraId="176C6AD6" w14:textId="77777777" w:rsidR="00B35A22" w:rsidRDefault="00B35A22" w:rsidP="00B35A22">
      <w:pPr>
        <w:spacing w:before="240"/>
      </w:pPr>
      <w:r>
        <w:t xml:space="preserve">Table 1.2 summarises new Government measures taken since the 2023–24 Budget. </w:t>
      </w:r>
      <w:r>
        <w:br/>
        <w:t xml:space="preserve">The table is split into receipt, payment, and capital measures, with the affected programs identified. </w:t>
      </w:r>
    </w:p>
    <w:p w14:paraId="354B5B99" w14:textId="77777777" w:rsidR="00B35A22" w:rsidRPr="00D14E6F" w:rsidRDefault="00B35A22" w:rsidP="00D14E6F">
      <w:pPr>
        <w:pStyle w:val="Heading5"/>
        <w:spacing w:after="120"/>
        <w:rPr>
          <w:b/>
          <w:i w:val="0"/>
          <w:szCs w:val="20"/>
          <w:lang w:eastAsia="x-none"/>
        </w:rPr>
      </w:pPr>
      <w:r w:rsidRPr="00D14E6F">
        <w:rPr>
          <w:b/>
          <w:i w:val="0"/>
          <w:szCs w:val="20"/>
          <w:lang w:eastAsia="x-none"/>
        </w:rPr>
        <w:t xml:space="preserve">Table 1.2: </w:t>
      </w:r>
      <w:bookmarkStart w:id="167" w:name="_Hlk151647707"/>
      <w:r w:rsidRPr="00D14E6F">
        <w:rPr>
          <w:b/>
          <w:i w:val="0"/>
          <w:szCs w:val="20"/>
          <w:lang w:eastAsia="x-none"/>
        </w:rPr>
        <w:t>Australian Pesticides and Veterinary Medicines Authority – measures since 2023–24 Budget</w:t>
      </w:r>
      <w:bookmarkEnd w:id="167"/>
    </w:p>
    <w:p w14:paraId="2705DDD7" w14:textId="77777777" w:rsidR="00B35A22" w:rsidRDefault="005E17FF" w:rsidP="00D14E6F">
      <w:pPr>
        <w:pStyle w:val="Caption"/>
        <w:spacing w:after="0" w:line="240" w:lineRule="auto"/>
        <w:ind w:left="284" w:hanging="284"/>
        <w:rPr>
          <w:rFonts w:ascii="Arial" w:eastAsia="Calibri" w:hAnsi="Arial" w:cs="Arial"/>
          <w:b w:val="0"/>
          <w:bCs w:val="0"/>
          <w:sz w:val="16"/>
          <w:szCs w:val="16"/>
          <w:lang w:val="en-US" w:eastAsia="en-US"/>
        </w:rPr>
      </w:pPr>
      <w:r>
        <w:rPr>
          <w:rFonts w:ascii="Arial" w:hAnsi="Arial"/>
          <w:b w:val="0"/>
          <w:bCs w:val="0"/>
          <w:sz w:val="16"/>
        </w:rPr>
        <w:pict w14:anchorId="12467258">
          <v:shape id="_x0000_i1078" type="#_x0000_t75" style="width:388.15pt;height:127.1pt">
            <v:imagedata r:id="rId279" o:title=""/>
          </v:shape>
        </w:pict>
      </w:r>
    </w:p>
    <w:p w14:paraId="271C521B" w14:textId="77777777" w:rsidR="00B35A22" w:rsidRDefault="00B35A22" w:rsidP="00B35A22">
      <w:pPr>
        <w:pStyle w:val="NoSpacing"/>
        <w:tabs>
          <w:tab w:val="left" w:pos="284"/>
        </w:tabs>
        <w:rPr>
          <w:rFonts w:ascii="Arial" w:eastAsia="Calibri" w:hAnsi="Arial" w:cs="Arial"/>
          <w:sz w:val="16"/>
          <w:szCs w:val="16"/>
          <w:lang w:val="en-US" w:eastAsia="en-US"/>
        </w:rPr>
      </w:pPr>
      <w:bookmarkStart w:id="168" w:name="_Hlk151366386"/>
      <w:r>
        <w:rPr>
          <w:rFonts w:ascii="Arial" w:eastAsia="Calibri" w:hAnsi="Arial" w:cs="Arial"/>
          <w:sz w:val="16"/>
          <w:szCs w:val="16"/>
          <w:lang w:val="en-US" w:eastAsia="en-US"/>
        </w:rPr>
        <w:t>(a) Funding for this measure passes through DAFF to APVMA</w:t>
      </w:r>
      <w:bookmarkEnd w:id="168"/>
      <w:r>
        <w:rPr>
          <w:rFonts w:ascii="Arial" w:eastAsia="Calibri" w:hAnsi="Arial" w:cs="Arial"/>
          <w:sz w:val="16"/>
          <w:szCs w:val="16"/>
          <w:lang w:val="en-US" w:eastAsia="en-US"/>
        </w:rPr>
        <w:t>.</w:t>
      </w:r>
    </w:p>
    <w:p w14:paraId="048696DA" w14:textId="77777777" w:rsidR="00B35A22" w:rsidRDefault="00B35A22" w:rsidP="00B35A22">
      <w:pPr>
        <w:pStyle w:val="NoSpacing"/>
        <w:tabs>
          <w:tab w:val="left" w:pos="284"/>
        </w:tabs>
        <w:rPr>
          <w:rFonts w:ascii="Arial" w:eastAsia="Calibri" w:hAnsi="Arial" w:cs="Arial"/>
          <w:sz w:val="16"/>
          <w:szCs w:val="16"/>
          <w:lang w:val="en-US" w:eastAsia="en-US"/>
        </w:rPr>
      </w:pPr>
    </w:p>
    <w:p w14:paraId="3A55CFC9" w14:textId="77777777" w:rsidR="00B35A22" w:rsidRDefault="00B35A22" w:rsidP="00D14E6F">
      <w:pPr>
        <w:pStyle w:val="NoSpacing"/>
        <w:tabs>
          <w:tab w:val="left" w:pos="284"/>
        </w:tabs>
        <w:ind w:left="720" w:hanging="720"/>
        <w:rPr>
          <w:rFonts w:ascii="Arial" w:eastAsia="Calibri" w:hAnsi="Arial" w:cs="Arial"/>
          <w:sz w:val="16"/>
          <w:szCs w:val="16"/>
          <w:lang w:val="en-US" w:eastAsia="en-US"/>
        </w:rPr>
      </w:pPr>
      <w:r>
        <w:rPr>
          <w:rFonts w:ascii="Arial" w:eastAsia="Calibri" w:hAnsi="Arial" w:cs="Arial"/>
          <w:sz w:val="16"/>
          <w:szCs w:val="16"/>
          <w:lang w:val="en-US" w:eastAsia="en-US"/>
        </w:rPr>
        <w:t xml:space="preserve">Note: </w:t>
      </w:r>
      <w:r>
        <w:rPr>
          <w:rFonts w:ascii="Arial" w:eastAsia="Calibri" w:hAnsi="Arial" w:cs="Arial"/>
          <w:sz w:val="16"/>
          <w:szCs w:val="16"/>
          <w:lang w:val="en-US" w:eastAsia="en-US"/>
        </w:rPr>
        <w:tab/>
        <w:t xml:space="preserve">The full measure description and package details appear in </w:t>
      </w:r>
      <w:r>
        <w:rPr>
          <w:rFonts w:ascii="Arial" w:eastAsia="Calibri" w:hAnsi="Arial" w:cs="Arial"/>
          <w:i/>
          <w:iCs/>
          <w:sz w:val="16"/>
          <w:szCs w:val="16"/>
          <w:lang w:val="en-US" w:eastAsia="en-US"/>
        </w:rPr>
        <w:t>2023-24 Mid-Year Economic and Fiscal Outlook (MYEFO)</w:t>
      </w:r>
      <w:r>
        <w:rPr>
          <w:rFonts w:ascii="Arial" w:eastAsia="Calibri" w:hAnsi="Arial" w:cs="Arial"/>
          <w:sz w:val="16"/>
          <w:szCs w:val="16"/>
          <w:lang w:val="en-US" w:eastAsia="en-US"/>
        </w:rPr>
        <w:t xml:space="preserve"> under the Agriculture, Fisheries and Forestry portfolio, released by the Treasurer and Minister for Finance on 13 December 2023.</w:t>
      </w:r>
    </w:p>
    <w:p w14:paraId="09111A67" w14:textId="77777777" w:rsidR="00B35A22" w:rsidRDefault="00B35A22" w:rsidP="00B35A22">
      <w:pPr>
        <w:pStyle w:val="NoSpacing"/>
        <w:tabs>
          <w:tab w:val="left" w:pos="284"/>
        </w:tabs>
        <w:rPr>
          <w:rFonts w:ascii="Arial" w:eastAsia="Calibri" w:hAnsi="Arial" w:cs="Arial"/>
          <w:sz w:val="16"/>
          <w:szCs w:val="16"/>
          <w:lang w:val="en-US" w:eastAsia="en-US"/>
        </w:rPr>
      </w:pPr>
    </w:p>
    <w:p w14:paraId="702EA6B9" w14:textId="77777777" w:rsidR="00B35A22" w:rsidRDefault="00B35A22" w:rsidP="00B35A22">
      <w:pPr>
        <w:pStyle w:val="NoSpacing"/>
        <w:tabs>
          <w:tab w:val="left" w:pos="284"/>
        </w:tabs>
        <w:rPr>
          <w:rFonts w:ascii="Arial" w:eastAsia="Calibri" w:hAnsi="Arial" w:cs="Arial"/>
          <w:sz w:val="16"/>
          <w:szCs w:val="16"/>
          <w:lang w:val="en-US" w:eastAsia="en-US"/>
        </w:rPr>
      </w:pPr>
      <w:r>
        <w:rPr>
          <w:rFonts w:ascii="Arial" w:eastAsia="Calibri" w:hAnsi="Arial" w:cs="Arial"/>
          <w:sz w:val="16"/>
          <w:szCs w:val="16"/>
          <w:lang w:val="en-US" w:eastAsia="en-US"/>
        </w:rPr>
        <w:t>Prepared on a Government Finance Statistics (Underlying Cash) basis.</w:t>
      </w:r>
    </w:p>
    <w:p w14:paraId="48BF0815" w14:textId="77777777" w:rsidR="00B35A22" w:rsidRDefault="00B35A22" w:rsidP="00B35A22">
      <w:pPr>
        <w:spacing w:after="0" w:line="240" w:lineRule="auto"/>
        <w:rPr>
          <w:rFonts w:ascii="Arial" w:hAnsi="Arial"/>
          <w:sz w:val="16"/>
        </w:rPr>
      </w:pPr>
    </w:p>
    <w:p w14:paraId="63A5F7A7" w14:textId="77777777" w:rsidR="00B35A22" w:rsidRDefault="00B35A22" w:rsidP="00B35A22">
      <w:pPr>
        <w:spacing w:after="0" w:line="240" w:lineRule="auto"/>
        <w:rPr>
          <w:rFonts w:ascii="Arial" w:hAnsi="Arial"/>
          <w:sz w:val="16"/>
        </w:rPr>
      </w:pPr>
      <w:r>
        <w:rPr>
          <w:rFonts w:ascii="Arial" w:hAnsi="Arial"/>
          <w:sz w:val="16"/>
        </w:rPr>
        <w:t xml:space="preserve">Figures displayed as a negative (-) represent a decrease in funds and a positive (+) represent an increase in funds. </w:t>
      </w:r>
    </w:p>
    <w:p w14:paraId="711A9C54" w14:textId="77777777" w:rsidR="00B35A22" w:rsidRDefault="00B35A22" w:rsidP="00B35A22">
      <w:pPr>
        <w:spacing w:after="0" w:line="240" w:lineRule="auto"/>
        <w:rPr>
          <w:rFonts w:ascii="Arial" w:hAnsi="Arial"/>
          <w:sz w:val="16"/>
        </w:rPr>
      </w:pPr>
    </w:p>
    <w:p w14:paraId="24EC3A7A" w14:textId="77777777" w:rsidR="00B35A22" w:rsidRDefault="00B35A22" w:rsidP="00B35A22">
      <w:pPr>
        <w:spacing w:after="0" w:line="240" w:lineRule="auto"/>
        <w:rPr>
          <w:rFonts w:ascii="Arial" w:hAnsi="Arial"/>
          <w:sz w:val="16"/>
        </w:rPr>
      </w:pPr>
      <w:r>
        <w:rPr>
          <w:rFonts w:ascii="Arial" w:hAnsi="Arial"/>
          <w:sz w:val="16"/>
        </w:rPr>
        <w:br w:type="page"/>
      </w:r>
    </w:p>
    <w:p w14:paraId="158C2CD2" w14:textId="77777777" w:rsidR="00B35A22" w:rsidRDefault="00B35A22" w:rsidP="00B35A22">
      <w:pPr>
        <w:pStyle w:val="Heading3"/>
        <w:spacing w:before="0"/>
        <w:rPr>
          <w:rFonts w:ascii="Arial Bold" w:hAnsi="Arial Bold"/>
          <w:smallCaps w:val="0"/>
          <w:sz w:val="22"/>
        </w:rPr>
      </w:pPr>
      <w:r>
        <w:rPr>
          <w:rFonts w:ascii="Arial Bold" w:hAnsi="Arial Bold"/>
          <w:smallCaps w:val="0"/>
          <w:sz w:val="22"/>
        </w:rPr>
        <w:t>1.4</w:t>
      </w:r>
      <w:r>
        <w:rPr>
          <w:rFonts w:ascii="Arial Bold" w:hAnsi="Arial Bold"/>
          <w:smallCaps w:val="0"/>
          <w:sz w:val="22"/>
        </w:rPr>
        <w:tab/>
        <w:t xml:space="preserve">Additional estimates, resourcing and variations to outcomes </w:t>
      </w:r>
    </w:p>
    <w:p w14:paraId="3DA0273E" w14:textId="77777777" w:rsidR="00B35A22" w:rsidRDefault="00B35A22" w:rsidP="00B35A22">
      <w:r>
        <w:t>The following tables detail the changes to the resourcing for the Australian Pesticides and Veterinary Medicines Authority at Additional Estimates, by outcome. Table 1.3 details the Additional Estimates resulting from new measures and other variations since the 2023–24 Budget in Appropriation Bills (No. 3) and (No. 4).</w:t>
      </w:r>
    </w:p>
    <w:p w14:paraId="440E3CC8" w14:textId="77777777" w:rsidR="00B35A22" w:rsidRPr="00D14E6F" w:rsidRDefault="00B35A22" w:rsidP="00D14E6F">
      <w:pPr>
        <w:pStyle w:val="Heading5"/>
        <w:spacing w:after="120"/>
        <w:rPr>
          <w:b/>
          <w:i w:val="0"/>
          <w:szCs w:val="20"/>
          <w:lang w:eastAsia="x-none"/>
        </w:rPr>
      </w:pPr>
      <w:r w:rsidRPr="00D14E6F">
        <w:rPr>
          <w:b/>
          <w:i w:val="0"/>
          <w:szCs w:val="20"/>
          <w:lang w:eastAsia="x-none"/>
        </w:rPr>
        <w:t xml:space="preserve">Table 1.3: </w:t>
      </w:r>
      <w:bookmarkStart w:id="169" w:name="_Hlk153286392"/>
      <w:r w:rsidRPr="00D14E6F">
        <w:rPr>
          <w:b/>
          <w:i w:val="0"/>
          <w:szCs w:val="20"/>
          <w:lang w:eastAsia="x-none"/>
        </w:rPr>
        <w:t xml:space="preserve">Additional estimates and other variations to outcomes since the </w:t>
      </w:r>
      <w:r w:rsidRPr="00D14E6F">
        <w:rPr>
          <w:b/>
          <w:i w:val="0"/>
          <w:szCs w:val="20"/>
          <w:lang w:eastAsia="x-none"/>
        </w:rPr>
        <w:br/>
        <w:t>2023–24 Budget</w:t>
      </w:r>
      <w:bookmarkEnd w:id="169"/>
    </w:p>
    <w:p w14:paraId="713E9487" w14:textId="77777777" w:rsidR="00B35A22" w:rsidRDefault="005E17FF" w:rsidP="00B35A22">
      <w:pPr>
        <w:spacing w:after="0" w:line="240" w:lineRule="auto"/>
        <w:jc w:val="left"/>
        <w:rPr>
          <w:b/>
        </w:rPr>
      </w:pPr>
      <w:r>
        <w:rPr>
          <w:b/>
        </w:rPr>
        <w:pict w14:anchorId="339D4E92">
          <v:shape id="_x0000_i1079" type="#_x0000_t75" style="width:384.4pt;height:139pt">
            <v:imagedata r:id="rId280" o:title=""/>
          </v:shape>
        </w:pict>
      </w:r>
    </w:p>
    <w:p w14:paraId="08D4F103" w14:textId="77777777" w:rsidR="00B35A22" w:rsidRDefault="00B35A22" w:rsidP="00B35A22">
      <w:pPr>
        <w:spacing w:after="0" w:line="240" w:lineRule="auto"/>
        <w:jc w:val="left"/>
        <w:rPr>
          <w:b/>
          <w:sz w:val="16"/>
          <w:szCs w:val="16"/>
        </w:rPr>
      </w:pPr>
    </w:p>
    <w:p w14:paraId="6C2EBE34" w14:textId="77777777" w:rsidR="00B35A22" w:rsidRDefault="00B35A22" w:rsidP="00B35A22">
      <w:pPr>
        <w:pStyle w:val="NoSpacing"/>
        <w:tabs>
          <w:tab w:val="left" w:pos="284"/>
        </w:tabs>
        <w:rPr>
          <w:rFonts w:ascii="Arial" w:eastAsia="Calibri" w:hAnsi="Arial" w:cs="Arial"/>
          <w:sz w:val="16"/>
          <w:szCs w:val="16"/>
          <w:lang w:val="en-US" w:eastAsia="en-US"/>
        </w:rPr>
      </w:pPr>
      <w:r>
        <w:rPr>
          <w:rFonts w:ascii="Arial" w:eastAsia="Calibri" w:hAnsi="Arial" w:cs="Arial"/>
          <w:sz w:val="16"/>
          <w:szCs w:val="16"/>
          <w:lang w:val="en-US" w:eastAsia="en-US"/>
        </w:rPr>
        <w:t>(a) Funding for this measure passes through DAFF to APVMA.</w:t>
      </w:r>
    </w:p>
    <w:p w14:paraId="5843C0FB" w14:textId="77777777" w:rsidR="00B35A22" w:rsidRDefault="00B35A22" w:rsidP="00B35A22">
      <w:pPr>
        <w:spacing w:after="0" w:line="240" w:lineRule="auto"/>
        <w:jc w:val="left"/>
        <w:rPr>
          <w:b/>
        </w:rPr>
      </w:pPr>
    </w:p>
    <w:p w14:paraId="3A4F5332" w14:textId="77777777" w:rsidR="00B35A22" w:rsidRDefault="00B35A22" w:rsidP="00B35A22">
      <w:pPr>
        <w:spacing w:after="0" w:line="240" w:lineRule="auto"/>
        <w:jc w:val="left"/>
        <w:rPr>
          <w:rFonts w:ascii="Arial" w:hAnsi="Arial"/>
          <w:b/>
          <w:sz w:val="30"/>
        </w:rPr>
      </w:pPr>
      <w:r>
        <w:rPr>
          <w:b/>
        </w:rPr>
        <w:br w:type="page"/>
      </w:r>
    </w:p>
    <w:p w14:paraId="1037823A" w14:textId="77777777" w:rsidR="00B35A22" w:rsidRDefault="00B35A22" w:rsidP="00B35A22">
      <w:pPr>
        <w:pStyle w:val="Heading3"/>
        <w:spacing w:before="0"/>
        <w:rPr>
          <w:rFonts w:ascii="Arial Bold" w:hAnsi="Arial Bold"/>
          <w:smallCaps w:val="0"/>
          <w:sz w:val="22"/>
        </w:rPr>
      </w:pPr>
      <w:bookmarkStart w:id="170" w:name="_Hlk151650422"/>
      <w:r>
        <w:rPr>
          <w:rFonts w:ascii="Arial Bold" w:hAnsi="Arial Bold"/>
          <w:smallCaps w:val="0"/>
          <w:sz w:val="22"/>
        </w:rPr>
        <w:t>1.5</w:t>
      </w:r>
      <w:r>
        <w:rPr>
          <w:rFonts w:ascii="Arial Bold" w:hAnsi="Arial Bold"/>
          <w:smallCaps w:val="0"/>
          <w:sz w:val="22"/>
        </w:rPr>
        <w:tab/>
      </w:r>
      <w:bookmarkStart w:id="171" w:name="_Toc210646451"/>
      <w:bookmarkStart w:id="172" w:name="_Toc210698430"/>
      <w:bookmarkStart w:id="173" w:name="_Toc210703213"/>
      <w:r>
        <w:rPr>
          <w:rFonts w:ascii="Arial Bold" w:hAnsi="Arial Bold"/>
          <w:smallCaps w:val="0"/>
          <w:sz w:val="22"/>
        </w:rPr>
        <w:t>Breakdown of additional estimates by appropriation bill</w:t>
      </w:r>
      <w:bookmarkEnd w:id="171"/>
      <w:bookmarkEnd w:id="172"/>
      <w:bookmarkEnd w:id="173"/>
    </w:p>
    <w:p w14:paraId="3C8BB57A" w14:textId="77777777" w:rsidR="00B35A22" w:rsidRDefault="00B35A22" w:rsidP="00B35A22">
      <w:r>
        <w:t xml:space="preserve">The following tables detail the Additional Estimates sought for the </w:t>
      </w:r>
      <w:bookmarkStart w:id="174" w:name="_Hlk153266630"/>
      <w:r>
        <w:t xml:space="preserve">Australian Pesticides and Veterinary Medicines Authority </w:t>
      </w:r>
      <w:bookmarkEnd w:id="174"/>
      <w:r>
        <w:t>through Appropriation Bills (No. 3 and No. 4).</w:t>
      </w:r>
    </w:p>
    <w:p w14:paraId="56BDCAF5" w14:textId="77777777" w:rsidR="00B35A22" w:rsidRPr="00D14E6F" w:rsidRDefault="00B35A22" w:rsidP="00D14E6F">
      <w:pPr>
        <w:pStyle w:val="Heading5"/>
        <w:spacing w:after="120"/>
        <w:rPr>
          <w:b/>
          <w:i w:val="0"/>
          <w:szCs w:val="20"/>
          <w:lang w:eastAsia="x-none"/>
        </w:rPr>
      </w:pPr>
      <w:bookmarkStart w:id="175" w:name="_Hlk151649450"/>
      <w:r w:rsidRPr="00D14E6F">
        <w:rPr>
          <w:b/>
          <w:i w:val="0"/>
          <w:szCs w:val="20"/>
          <w:lang w:eastAsia="x-none"/>
        </w:rPr>
        <w:t>Table 1.4: Appropriation Bill (No. 3) 2023–24 – Departmental</w:t>
      </w:r>
    </w:p>
    <w:bookmarkEnd w:id="170"/>
    <w:bookmarkEnd w:id="175"/>
    <w:p w14:paraId="4A1FF757" w14:textId="77777777" w:rsidR="00B35A22" w:rsidRDefault="005E17FF" w:rsidP="00D14E6F">
      <w:pPr>
        <w:spacing w:after="0" w:line="240" w:lineRule="auto"/>
        <w:jc w:val="left"/>
        <w:rPr>
          <w:rFonts w:ascii="Arial" w:eastAsia="Calibri" w:hAnsi="Arial" w:cs="Arial"/>
          <w:sz w:val="16"/>
          <w:szCs w:val="16"/>
          <w:lang w:val="en-US" w:eastAsia="en-US"/>
        </w:rPr>
      </w:pPr>
      <w:r>
        <w:rPr>
          <w:b/>
        </w:rPr>
        <w:pict w14:anchorId="34DBFE26">
          <v:shape id="_x0000_i1080" type="#_x0000_t75" style="width:388.8pt;height:165.3pt">
            <v:imagedata r:id="rId281" o:title=""/>
          </v:shape>
        </w:pict>
      </w:r>
    </w:p>
    <w:p w14:paraId="47609262" w14:textId="77777777" w:rsidR="00B35A22" w:rsidRDefault="00B35A22" w:rsidP="00B35A22">
      <w:pPr>
        <w:pStyle w:val="NoSpacing"/>
        <w:tabs>
          <w:tab w:val="left" w:pos="284"/>
        </w:tabs>
        <w:ind w:left="567" w:hanging="567"/>
        <w:rPr>
          <w:rFonts w:ascii="Arial" w:eastAsia="Calibri" w:hAnsi="Arial" w:cs="Arial"/>
          <w:sz w:val="16"/>
          <w:szCs w:val="16"/>
          <w:lang w:val="en-US" w:eastAsia="en-US"/>
        </w:rPr>
      </w:pPr>
      <w:r>
        <w:rPr>
          <w:rFonts w:ascii="Arial" w:eastAsia="Calibri" w:hAnsi="Arial" w:cs="Arial"/>
          <w:sz w:val="16"/>
          <w:szCs w:val="16"/>
          <w:lang w:val="en-US" w:eastAsia="en-US"/>
        </w:rPr>
        <w:t>Note:</w:t>
      </w:r>
      <w:r>
        <w:rPr>
          <w:rFonts w:ascii="Arial" w:eastAsia="Calibri" w:hAnsi="Arial" w:cs="Arial"/>
          <w:sz w:val="16"/>
          <w:szCs w:val="16"/>
          <w:lang w:val="en-US" w:eastAsia="en-US"/>
        </w:rPr>
        <w:tab/>
        <w:t>2022–23 available appropriation is included to allow a comparison of this year's appropriation with what was made available for use in the previous year.</w:t>
      </w:r>
    </w:p>
    <w:p w14:paraId="5EDC81E8" w14:textId="77777777" w:rsidR="00B35A22" w:rsidRDefault="00B35A22" w:rsidP="00B35A22"/>
    <w:p w14:paraId="4C7085FC" w14:textId="77777777" w:rsidR="00B35A22" w:rsidRDefault="00B35A22" w:rsidP="00B35A22">
      <w:pPr>
        <w:spacing w:after="0" w:line="240" w:lineRule="auto"/>
        <w:jc w:val="left"/>
        <w:rPr>
          <w:b/>
        </w:rPr>
        <w:sectPr w:rsidR="00B35A22">
          <w:headerReference w:type="even" r:id="rId282"/>
          <w:headerReference w:type="default" r:id="rId283"/>
          <w:footerReference w:type="even" r:id="rId284"/>
          <w:footerReference w:type="default" r:id="rId285"/>
          <w:pgSz w:w="11906" w:h="16838"/>
          <w:pgMar w:top="2466" w:right="2098" w:bottom="2466" w:left="2098" w:header="1899" w:footer="1899" w:gutter="0"/>
          <w:cols w:space="720"/>
        </w:sectPr>
      </w:pPr>
    </w:p>
    <w:p w14:paraId="13D0F32F" w14:textId="77777777" w:rsidR="00B35A22" w:rsidRDefault="00B35A22" w:rsidP="00B35A22">
      <w:pPr>
        <w:pStyle w:val="Heading2"/>
        <w:rPr>
          <w:rFonts w:cs="Arial"/>
          <w:b/>
        </w:rPr>
      </w:pPr>
      <w:r>
        <w:rPr>
          <w:rFonts w:cs="Arial"/>
          <w:b/>
        </w:rPr>
        <w:lastRenderedPageBreak/>
        <w:t>Section 2: Revisions to Outcomes and planned performance</w:t>
      </w:r>
    </w:p>
    <w:p w14:paraId="520E155C" w14:textId="77777777" w:rsidR="00B35A22" w:rsidRDefault="00B35A22" w:rsidP="00B35A22">
      <w:pPr>
        <w:pStyle w:val="Heading3"/>
        <w:spacing w:before="100" w:beforeAutospacing="1" w:after="100" w:afterAutospacing="1"/>
        <w:rPr>
          <w:rFonts w:ascii="Arial Bold" w:hAnsi="Arial Bold"/>
          <w:smallCaps w:val="0"/>
          <w:sz w:val="22"/>
        </w:rPr>
      </w:pPr>
      <w:r>
        <w:rPr>
          <w:rFonts w:ascii="Arial Bold" w:hAnsi="Arial Bold"/>
          <w:smallCaps w:val="0"/>
          <w:sz w:val="22"/>
        </w:rPr>
        <w:t>2.1</w:t>
      </w:r>
      <w:r>
        <w:rPr>
          <w:rFonts w:ascii="Arial Bold" w:hAnsi="Arial Bold"/>
          <w:smallCaps w:val="0"/>
          <w:sz w:val="22"/>
        </w:rPr>
        <w:tab/>
        <w:t>Budgeted expenses and performance for Outcome 1</w:t>
      </w:r>
    </w:p>
    <w:p w14:paraId="0156489C" w14:textId="77777777" w:rsidR="00B35A22" w:rsidRDefault="00B35A22" w:rsidP="00B35A22">
      <w:pPr>
        <w:pStyle w:val="Heading4"/>
        <w:rPr>
          <w:rFonts w:cs="Arial"/>
          <w:sz w:val="22"/>
          <w:szCs w:val="22"/>
        </w:rPr>
      </w:pPr>
      <w:r>
        <w:rPr>
          <w:rFonts w:cs="Arial"/>
          <w:bCs w:val="0"/>
          <w:szCs w:val="22"/>
        </w:rPr>
        <w:t>2.1.1: Linked programs</w:t>
      </w:r>
    </w:p>
    <w:p w14:paraId="662C4882" w14:textId="77777777" w:rsidR="00B35A22" w:rsidRDefault="00B35A22" w:rsidP="00B35A22">
      <w:r>
        <w:t>There have been no changes to linked programs for Outcome 1 since the 2023–24 PBS.</w:t>
      </w:r>
    </w:p>
    <w:p w14:paraId="4BE69A23" w14:textId="77777777" w:rsidR="00B35A22" w:rsidRDefault="00B35A22" w:rsidP="00B35A22">
      <w:pPr>
        <w:pStyle w:val="Heading4"/>
        <w:rPr>
          <w:rFonts w:cs="Arial"/>
          <w:szCs w:val="22"/>
        </w:rPr>
      </w:pPr>
      <w:r>
        <w:rPr>
          <w:rFonts w:cs="Arial"/>
          <w:bCs w:val="0"/>
          <w:szCs w:val="22"/>
        </w:rPr>
        <w:t>2.1.2: Performance criteria</w:t>
      </w:r>
    </w:p>
    <w:p w14:paraId="68B42022" w14:textId="77777777" w:rsidR="00B35A22" w:rsidRDefault="00B35A22" w:rsidP="00B35A22">
      <w:pPr>
        <w:tabs>
          <w:tab w:val="left" w:pos="709"/>
        </w:tabs>
        <w:jc w:val="left"/>
      </w:pPr>
      <w:r>
        <w:t>There have been no changes to performance criteria for Outcome 1 since the 2023–24 PBS.</w:t>
      </w:r>
    </w:p>
    <w:p w14:paraId="61419603" w14:textId="77777777" w:rsidR="00B35A22" w:rsidRDefault="00B35A22" w:rsidP="00B35A22">
      <w:pPr>
        <w:pStyle w:val="Heading4"/>
        <w:rPr>
          <w:rFonts w:cs="Arial"/>
          <w:szCs w:val="22"/>
        </w:rPr>
      </w:pPr>
      <w:r>
        <w:rPr>
          <w:rFonts w:cs="Arial"/>
          <w:bCs w:val="0"/>
          <w:szCs w:val="22"/>
        </w:rPr>
        <w:t>2.1.3:</w:t>
      </w:r>
      <w:r>
        <w:rPr>
          <w:rFonts w:cs="Arial"/>
          <w:bCs w:val="0"/>
          <w:szCs w:val="22"/>
        </w:rPr>
        <w:tab/>
        <w:t>Budgets expenses for Outcome 1</w:t>
      </w:r>
    </w:p>
    <w:p w14:paraId="2C24CCE1" w14:textId="77777777" w:rsidR="00B35A22" w:rsidRDefault="00B35A22" w:rsidP="00B35A22">
      <w:bookmarkStart w:id="176" w:name="_Hlk153266250"/>
      <w:r>
        <w:t xml:space="preserve">This table shows how much the entity intends to spend (on an accrual basis) on achieving the outcome, broken down by program, as well as by Administered and Departmental funding sources. </w:t>
      </w:r>
      <w:bookmarkEnd w:id="176"/>
    </w:p>
    <w:p w14:paraId="1AD49AC6" w14:textId="77777777" w:rsidR="00B35A22" w:rsidRPr="00D14E6F" w:rsidRDefault="00B35A22" w:rsidP="00D14E6F">
      <w:pPr>
        <w:pStyle w:val="Heading5"/>
        <w:spacing w:after="120"/>
        <w:rPr>
          <w:b/>
          <w:i w:val="0"/>
          <w:szCs w:val="20"/>
          <w:lang w:eastAsia="x-none"/>
        </w:rPr>
      </w:pPr>
      <w:r w:rsidRPr="00D14E6F">
        <w:rPr>
          <w:b/>
          <w:i w:val="0"/>
          <w:szCs w:val="20"/>
          <w:lang w:eastAsia="x-none"/>
        </w:rPr>
        <w:lastRenderedPageBreak/>
        <w:t>Table 2.1: Budgeted expenses for Outcome 1</w:t>
      </w:r>
    </w:p>
    <w:p w14:paraId="694258E5" w14:textId="77777777" w:rsidR="00B35A22" w:rsidRDefault="005E17FF" w:rsidP="00B35A22">
      <w:pPr>
        <w:tabs>
          <w:tab w:val="left" w:pos="284"/>
        </w:tabs>
        <w:spacing w:after="0" w:line="240" w:lineRule="auto"/>
        <w:ind w:left="284" w:hanging="284"/>
        <w:rPr>
          <w:rFonts w:ascii="Arial" w:hAnsi="Arial"/>
          <w:sz w:val="16"/>
        </w:rPr>
      </w:pPr>
      <w:r>
        <w:rPr>
          <w:rFonts w:ascii="Arial" w:hAnsi="Arial"/>
          <w:sz w:val="16"/>
        </w:rPr>
        <w:pict w14:anchorId="76B1B9BD">
          <v:shape id="_x0000_i1081" type="#_x0000_t75" style="width:378.8pt;height:404.45pt">
            <v:imagedata r:id="rId286" o:title=""/>
          </v:shape>
        </w:pict>
      </w:r>
    </w:p>
    <w:p w14:paraId="31594786" w14:textId="77777777" w:rsidR="00B35A22" w:rsidRDefault="00B35A22" w:rsidP="00B35A22">
      <w:pPr>
        <w:tabs>
          <w:tab w:val="left" w:pos="284"/>
        </w:tabs>
        <w:spacing w:after="0" w:line="240" w:lineRule="auto"/>
        <w:ind w:left="284" w:hanging="284"/>
        <w:rPr>
          <w:rFonts w:ascii="Arial" w:hAnsi="Arial"/>
          <w:sz w:val="16"/>
        </w:rPr>
      </w:pPr>
    </w:p>
    <w:p w14:paraId="49199C99" w14:textId="77777777" w:rsidR="00B35A22" w:rsidRDefault="00B35A22" w:rsidP="00B35A22">
      <w:pPr>
        <w:tabs>
          <w:tab w:val="left" w:pos="284"/>
        </w:tabs>
        <w:spacing w:after="0" w:line="240" w:lineRule="auto"/>
        <w:ind w:left="284" w:hanging="284"/>
        <w:rPr>
          <w:rFonts w:ascii="Arial" w:hAnsi="Arial"/>
          <w:sz w:val="16"/>
        </w:rPr>
      </w:pPr>
      <w:r>
        <w:rPr>
          <w:rFonts w:ascii="Arial" w:hAnsi="Arial"/>
          <w:sz w:val="16"/>
        </w:rPr>
        <w:t>(a)</w:t>
      </w:r>
      <w:r>
        <w:rPr>
          <w:rFonts w:ascii="Arial" w:hAnsi="Arial"/>
          <w:sz w:val="16"/>
        </w:rPr>
        <w:tab/>
        <w:t>APVMA is CCE under the PGPA Act and does not receive direct appropriations.</w:t>
      </w:r>
      <w:r>
        <w:rPr>
          <w:rFonts w:ascii="Arial" w:hAnsi="Arial"/>
          <w:i/>
          <w:iCs/>
          <w:sz w:val="16"/>
        </w:rPr>
        <w:t xml:space="preserve"> Appropriation Act (No. 1), </w:t>
      </w:r>
      <w:r>
        <w:rPr>
          <w:rFonts w:ascii="Arial" w:hAnsi="Arial"/>
          <w:sz w:val="16"/>
        </w:rPr>
        <w:t>Bill (No. 3) and Special Appropriation 2023–24 is provided through the DAFF and is specified within the Annual Appropriation Bills as a payment to APVMA and is considered departmental for all purposes.</w:t>
      </w:r>
    </w:p>
    <w:p w14:paraId="769966E8" w14:textId="77777777" w:rsidR="00B35A22" w:rsidRDefault="00B35A22" w:rsidP="00B35A22">
      <w:pPr>
        <w:tabs>
          <w:tab w:val="left" w:pos="284"/>
        </w:tabs>
        <w:spacing w:after="0" w:line="240" w:lineRule="auto"/>
        <w:ind w:left="284" w:hanging="284"/>
        <w:rPr>
          <w:rFonts w:ascii="Arial" w:hAnsi="Arial"/>
          <w:sz w:val="16"/>
        </w:rPr>
      </w:pPr>
      <w:r>
        <w:rPr>
          <w:rFonts w:ascii="Arial" w:hAnsi="Arial"/>
          <w:sz w:val="16"/>
        </w:rPr>
        <w:t>(b)</w:t>
      </w:r>
      <w:r>
        <w:rPr>
          <w:rFonts w:ascii="Arial" w:hAnsi="Arial"/>
          <w:sz w:val="16"/>
        </w:rPr>
        <w:tab/>
        <w:t>‘Expenses not requiring appropriation in the budget year’ are made up of make good expenses, audit fees, and can include depreciation / amortisation expenses not requiring an appropriation.</w:t>
      </w:r>
    </w:p>
    <w:p w14:paraId="760DBD80" w14:textId="77777777" w:rsidR="00B35A22" w:rsidRDefault="00B35A22" w:rsidP="00B35A22">
      <w:pPr>
        <w:pStyle w:val="Source"/>
        <w:tabs>
          <w:tab w:val="clear" w:pos="284"/>
          <w:tab w:val="left" w:pos="720"/>
        </w:tabs>
        <w:ind w:left="567" w:hanging="567"/>
        <w:rPr>
          <w:rFonts w:cs="Arial"/>
          <w:sz w:val="15"/>
          <w:szCs w:val="15"/>
        </w:rPr>
      </w:pPr>
    </w:p>
    <w:p w14:paraId="082BD502" w14:textId="77777777" w:rsidR="00B35A22" w:rsidRDefault="00B35A22" w:rsidP="00B35A22">
      <w:pPr>
        <w:pStyle w:val="Source"/>
        <w:tabs>
          <w:tab w:val="clear" w:pos="284"/>
          <w:tab w:val="left" w:pos="720"/>
        </w:tabs>
        <w:ind w:left="567" w:hanging="567"/>
        <w:rPr>
          <w:rFonts w:cs="Arial"/>
        </w:rPr>
      </w:pPr>
      <w:r>
        <w:rPr>
          <w:rFonts w:cs="Arial"/>
        </w:rPr>
        <w:t>Note:</w:t>
      </w:r>
      <w:r>
        <w:rPr>
          <w:rFonts w:cs="Arial"/>
        </w:rPr>
        <w:tab/>
        <w:t>Departmental appropriation splits and totals are indicative estimates and may change in the course of the budget year as government priorities change.</w:t>
      </w:r>
    </w:p>
    <w:p w14:paraId="14976ACC" w14:textId="77777777" w:rsidR="00B35A22" w:rsidRDefault="00B35A22" w:rsidP="00B35A22">
      <w:pPr>
        <w:pStyle w:val="Source"/>
        <w:tabs>
          <w:tab w:val="clear" w:pos="284"/>
          <w:tab w:val="left" w:pos="720"/>
        </w:tabs>
        <w:ind w:left="567" w:hanging="567"/>
        <w:rPr>
          <w:rFonts w:cs="Arial"/>
          <w:sz w:val="15"/>
          <w:szCs w:val="15"/>
        </w:rPr>
      </w:pPr>
    </w:p>
    <w:p w14:paraId="0FE8C903" w14:textId="77777777" w:rsidR="00B35A22" w:rsidRDefault="00B35A22" w:rsidP="00B35A22">
      <w:pPr>
        <w:pStyle w:val="Source"/>
        <w:tabs>
          <w:tab w:val="clear" w:pos="284"/>
          <w:tab w:val="left" w:pos="720"/>
        </w:tabs>
        <w:ind w:left="567" w:hanging="567"/>
        <w:rPr>
          <w:rFonts w:cs="Arial"/>
        </w:rPr>
      </w:pPr>
      <w:r>
        <w:rPr>
          <w:rFonts w:cs="Arial"/>
        </w:rPr>
        <w:t>Prepared on Australian Accounting Standards basis.</w:t>
      </w:r>
    </w:p>
    <w:p w14:paraId="707434B4" w14:textId="77777777" w:rsidR="00B35A22" w:rsidRDefault="00B35A22" w:rsidP="00B35A22">
      <w:pPr>
        <w:pStyle w:val="Source"/>
        <w:tabs>
          <w:tab w:val="clear" w:pos="284"/>
          <w:tab w:val="left" w:pos="720"/>
        </w:tabs>
        <w:ind w:left="567" w:hanging="567"/>
        <w:rPr>
          <w:rFonts w:cs="Arial"/>
          <w:sz w:val="15"/>
          <w:szCs w:val="15"/>
        </w:rPr>
      </w:pPr>
    </w:p>
    <w:p w14:paraId="3516DB92" w14:textId="77777777" w:rsidR="00B35A22" w:rsidRDefault="00B35A22" w:rsidP="00B35A22">
      <w:pPr>
        <w:pStyle w:val="Source"/>
        <w:tabs>
          <w:tab w:val="clear" w:pos="284"/>
          <w:tab w:val="left" w:pos="720"/>
        </w:tabs>
        <w:ind w:left="567" w:hanging="567"/>
        <w:rPr>
          <w:rFonts w:cs="Arial"/>
          <w:szCs w:val="16"/>
        </w:rPr>
      </w:pPr>
      <w:r>
        <w:br w:type="page"/>
      </w:r>
    </w:p>
    <w:p w14:paraId="48F24562" w14:textId="77777777" w:rsidR="00B35A22" w:rsidRDefault="00B35A22" w:rsidP="00D53461">
      <w:pPr>
        <w:pStyle w:val="Heading2"/>
        <w:spacing w:before="120" w:after="120"/>
        <w:rPr>
          <w:b/>
        </w:rPr>
      </w:pPr>
      <w:r>
        <w:rPr>
          <w:rFonts w:cs="Arial"/>
          <w:b/>
        </w:rPr>
        <w:t xml:space="preserve">Section 3: </w:t>
      </w:r>
      <w:r w:rsidR="00D53461" w:rsidRPr="00C34739">
        <w:rPr>
          <w:rStyle w:val="Hyperlink"/>
          <w:b/>
          <w:noProof/>
          <w:color w:val="auto"/>
          <w:u w:val="none"/>
        </w:rPr>
        <w:t>Special account flows and budgeted financial statements</w:t>
      </w:r>
    </w:p>
    <w:p w14:paraId="115C962C" w14:textId="77777777" w:rsidR="00B35A22" w:rsidRDefault="00B35A22" w:rsidP="00D53461">
      <w:pPr>
        <w:pStyle w:val="Heading3"/>
        <w:spacing w:before="120" w:after="120"/>
        <w:rPr>
          <w:rFonts w:ascii="Arial Bold" w:hAnsi="Arial Bold"/>
          <w:smallCaps w:val="0"/>
          <w:sz w:val="22"/>
        </w:rPr>
      </w:pPr>
      <w:r>
        <w:rPr>
          <w:rFonts w:ascii="Arial Bold" w:hAnsi="Arial Bold"/>
          <w:smallCaps w:val="0"/>
          <w:sz w:val="22"/>
        </w:rPr>
        <w:t>3.1</w:t>
      </w:r>
      <w:r>
        <w:rPr>
          <w:rFonts w:ascii="Arial Bold" w:hAnsi="Arial Bold"/>
          <w:smallCaps w:val="0"/>
          <w:sz w:val="22"/>
        </w:rPr>
        <w:tab/>
        <w:t>Special account flows and balances</w:t>
      </w:r>
    </w:p>
    <w:p w14:paraId="27F9DA19" w14:textId="77777777" w:rsidR="00B35A22" w:rsidRDefault="00B35A22" w:rsidP="00B35A22">
      <w:pPr>
        <w:pStyle w:val="NoSpacing"/>
        <w:rPr>
          <w:rFonts w:ascii="Arial" w:hAnsi="Arial" w:cs="Arial"/>
          <w:b/>
        </w:rPr>
      </w:pPr>
      <w:r>
        <w:rPr>
          <w:rFonts w:ascii="Arial" w:hAnsi="Arial" w:cs="Arial"/>
          <w:b/>
        </w:rPr>
        <w:t>Estimates of special account flows</w:t>
      </w:r>
    </w:p>
    <w:p w14:paraId="3730A8D4" w14:textId="77777777" w:rsidR="00B35A22" w:rsidRDefault="00B35A22" w:rsidP="00B35A22">
      <w:pPr>
        <w:pStyle w:val="ChartandTableFootnote"/>
        <w:rPr>
          <w:rFonts w:cs="Arial"/>
          <w:sz w:val="15"/>
          <w:szCs w:val="15"/>
        </w:rPr>
      </w:pPr>
    </w:p>
    <w:p w14:paraId="60C9AC3F" w14:textId="77777777" w:rsidR="00B35A22" w:rsidRDefault="00B35A22" w:rsidP="00B35A22">
      <w:pPr>
        <w:pStyle w:val="NoSpacing"/>
        <w:tabs>
          <w:tab w:val="left" w:pos="284"/>
        </w:tabs>
      </w:pPr>
      <w:r>
        <w:t>Australian Pesticides and Veterinary Medicines Authority does not have a Special account.</w:t>
      </w:r>
    </w:p>
    <w:p w14:paraId="33E1E7EC" w14:textId="77777777" w:rsidR="00B35A22" w:rsidRDefault="00B35A22" w:rsidP="00B35A22">
      <w:pPr>
        <w:pStyle w:val="NoSpacing"/>
        <w:tabs>
          <w:tab w:val="left" w:pos="284"/>
        </w:tabs>
      </w:pPr>
    </w:p>
    <w:p w14:paraId="7C8B05F3" w14:textId="77777777" w:rsidR="00B35A22" w:rsidRDefault="00B35A22" w:rsidP="00D14E6F">
      <w:pPr>
        <w:pStyle w:val="Heading3"/>
        <w:spacing w:before="120" w:after="120"/>
        <w:rPr>
          <w:rFonts w:ascii="Arial Bold" w:hAnsi="Arial Bold"/>
          <w:smallCaps w:val="0"/>
          <w:sz w:val="22"/>
        </w:rPr>
      </w:pPr>
      <w:r>
        <w:rPr>
          <w:rFonts w:ascii="Arial Bold" w:hAnsi="Arial Bold"/>
          <w:smallCaps w:val="0"/>
          <w:sz w:val="22"/>
        </w:rPr>
        <w:t>3.2</w:t>
      </w:r>
      <w:r>
        <w:rPr>
          <w:rFonts w:ascii="Arial Bold" w:hAnsi="Arial Bold"/>
          <w:smallCaps w:val="0"/>
          <w:sz w:val="22"/>
        </w:rPr>
        <w:tab/>
        <w:t>Budgeted financial statements</w:t>
      </w:r>
    </w:p>
    <w:p w14:paraId="7C702479" w14:textId="77777777" w:rsidR="00B35A22" w:rsidRDefault="00B35A22" w:rsidP="00D14E6F">
      <w:pPr>
        <w:pStyle w:val="Heading4"/>
        <w:spacing w:line="260" w:lineRule="exact"/>
        <w:rPr>
          <w:rFonts w:cs="Arial"/>
          <w:sz w:val="22"/>
          <w:lang w:val="en-AU"/>
        </w:rPr>
      </w:pPr>
      <w:r>
        <w:rPr>
          <w:rFonts w:cs="Arial"/>
        </w:rPr>
        <w:t>3.2.1:</w:t>
      </w:r>
      <w:r>
        <w:rPr>
          <w:rFonts w:cs="Arial"/>
        </w:rPr>
        <w:tab/>
        <w:t>Analysis of budgeted financial statements</w:t>
      </w:r>
    </w:p>
    <w:p w14:paraId="7534370E" w14:textId="77777777" w:rsidR="00B35A22" w:rsidRDefault="00B35A22" w:rsidP="00B35A22">
      <w:pPr>
        <w:pStyle w:val="BodyText"/>
        <w:rPr>
          <w:rFonts w:ascii="Book Antiqua" w:hAnsi="Book Antiqua"/>
        </w:rPr>
      </w:pPr>
      <w:r>
        <w:rPr>
          <w:rFonts w:ascii="Book Antiqua" w:hAnsi="Book Antiqua"/>
        </w:rPr>
        <w:t>The APVMA has been provided with additional funding from Government for costs incurred in responding to an independent review into its operations. The funding will allow reforms to commence to ensure the integrity of Australia’s agricultural and veterinary chemicals regulation system.</w:t>
      </w:r>
    </w:p>
    <w:p w14:paraId="6F311316" w14:textId="77777777" w:rsidR="00B35A22" w:rsidRDefault="00B35A22" w:rsidP="00B35A22">
      <w:pPr>
        <w:pStyle w:val="Heading3"/>
        <w:spacing w:before="0"/>
        <w:rPr>
          <w:rFonts w:ascii="Arial Bold" w:hAnsi="Arial Bold"/>
          <w:smallCaps w:val="0"/>
          <w:sz w:val="22"/>
        </w:rPr>
      </w:pPr>
      <w:r>
        <w:rPr>
          <w:b w:val="0"/>
          <w:smallCaps w:val="0"/>
        </w:rPr>
        <w:br w:type="page"/>
      </w:r>
      <w:r>
        <w:rPr>
          <w:rFonts w:ascii="Arial Bold" w:hAnsi="Arial Bold"/>
          <w:smallCaps w:val="0"/>
          <w:sz w:val="22"/>
        </w:rPr>
        <w:lastRenderedPageBreak/>
        <w:t>3.3</w:t>
      </w:r>
      <w:r>
        <w:rPr>
          <w:rFonts w:ascii="Arial Bold" w:hAnsi="Arial Bold"/>
          <w:smallCaps w:val="0"/>
          <w:sz w:val="22"/>
        </w:rPr>
        <w:tab/>
        <w:t>Budgeted financial statements tables</w:t>
      </w:r>
    </w:p>
    <w:p w14:paraId="48B62EB3" w14:textId="77777777" w:rsidR="00B35A22" w:rsidRPr="00D14E6F" w:rsidRDefault="00B35A22" w:rsidP="00D14E6F">
      <w:pPr>
        <w:pStyle w:val="Heading5"/>
        <w:spacing w:after="120"/>
        <w:rPr>
          <w:b/>
          <w:i w:val="0"/>
          <w:szCs w:val="20"/>
          <w:lang w:eastAsia="x-none"/>
        </w:rPr>
      </w:pPr>
      <w:r w:rsidRPr="00D14E6F">
        <w:rPr>
          <w:b/>
          <w:i w:val="0"/>
          <w:szCs w:val="20"/>
          <w:lang w:eastAsia="x-none"/>
        </w:rPr>
        <w:t xml:space="preserve">Table 3.1: Comprehensive income statement (showing net cost of services) </w:t>
      </w:r>
      <w:r w:rsidRPr="00D14E6F">
        <w:rPr>
          <w:b/>
          <w:i w:val="0"/>
          <w:szCs w:val="20"/>
          <w:lang w:eastAsia="x-none"/>
        </w:rPr>
        <w:br/>
        <w:t>for the period ended 30 June</w:t>
      </w:r>
    </w:p>
    <w:p w14:paraId="102A5EAC" w14:textId="77777777" w:rsidR="00B35A22" w:rsidRDefault="005E17FF" w:rsidP="00B35A22">
      <w:pPr>
        <w:tabs>
          <w:tab w:val="left" w:pos="284"/>
        </w:tabs>
        <w:spacing w:after="0" w:line="240" w:lineRule="auto"/>
        <w:ind w:left="284" w:hanging="284"/>
        <w:rPr>
          <w:rFonts w:ascii="Arial" w:hAnsi="Arial"/>
          <w:sz w:val="16"/>
        </w:rPr>
      </w:pPr>
      <w:r>
        <w:rPr>
          <w:rFonts w:ascii="Arial" w:hAnsi="Arial"/>
          <w:sz w:val="16"/>
        </w:rPr>
        <w:pict w14:anchorId="1B2F81DF">
          <v:shape id="_x0000_i1082" type="#_x0000_t75" style="width:386.9pt;height:480.2pt">
            <v:imagedata r:id="rId287" o:title=""/>
          </v:shape>
        </w:pict>
      </w:r>
    </w:p>
    <w:p w14:paraId="447EB790" w14:textId="77777777" w:rsidR="00B35A22" w:rsidRDefault="00B35A22" w:rsidP="00B35A22">
      <w:pPr>
        <w:tabs>
          <w:tab w:val="left" w:pos="284"/>
        </w:tabs>
        <w:spacing w:after="0" w:line="240" w:lineRule="auto"/>
        <w:ind w:left="284" w:hanging="284"/>
        <w:rPr>
          <w:rFonts w:ascii="Arial" w:hAnsi="Arial"/>
          <w:sz w:val="16"/>
        </w:rPr>
      </w:pPr>
      <w:r>
        <w:rPr>
          <w:rFonts w:ascii="Arial" w:hAnsi="Arial"/>
          <w:sz w:val="16"/>
        </w:rPr>
        <w:t>(a)</w:t>
      </w:r>
      <w:r>
        <w:rPr>
          <w:rFonts w:ascii="Arial" w:hAnsi="Arial"/>
          <w:sz w:val="16"/>
        </w:rPr>
        <w:tab/>
        <w:t>Applies to leases under Australian Account Standards Board (AASB) 16 Leases. Right of Use (ROU).</w:t>
      </w:r>
    </w:p>
    <w:p w14:paraId="4C54E94D" w14:textId="77777777" w:rsidR="00B35A22" w:rsidRDefault="00B35A22" w:rsidP="00B35A22">
      <w:pPr>
        <w:tabs>
          <w:tab w:val="left" w:pos="284"/>
        </w:tabs>
        <w:spacing w:after="0" w:line="240" w:lineRule="auto"/>
        <w:ind w:left="284" w:hanging="284"/>
        <w:rPr>
          <w:rFonts w:ascii="Arial" w:hAnsi="Arial"/>
          <w:sz w:val="16"/>
        </w:rPr>
      </w:pPr>
    </w:p>
    <w:p w14:paraId="70870E94" w14:textId="77777777" w:rsidR="00B35A22" w:rsidRDefault="00B35A22" w:rsidP="00B35A22">
      <w:pPr>
        <w:tabs>
          <w:tab w:val="left" w:pos="284"/>
        </w:tabs>
        <w:spacing w:after="0" w:line="240" w:lineRule="auto"/>
        <w:ind w:left="284" w:hanging="284"/>
        <w:rPr>
          <w:rFonts w:ascii="Arial" w:hAnsi="Arial"/>
          <w:sz w:val="16"/>
        </w:rPr>
      </w:pPr>
      <w:r>
        <w:rPr>
          <w:rFonts w:ascii="Arial" w:hAnsi="Arial"/>
          <w:sz w:val="16"/>
        </w:rPr>
        <w:t xml:space="preserve">Prepared on Australian Accounting Standards basis. </w:t>
      </w:r>
    </w:p>
    <w:p w14:paraId="08473B48" w14:textId="77777777" w:rsidR="00B35A22" w:rsidRPr="00D14E6F" w:rsidRDefault="00B35A22" w:rsidP="00D14E6F">
      <w:pPr>
        <w:pStyle w:val="Heading5"/>
        <w:spacing w:after="120"/>
        <w:rPr>
          <w:b/>
          <w:i w:val="0"/>
          <w:szCs w:val="20"/>
          <w:lang w:eastAsia="x-none"/>
        </w:rPr>
      </w:pPr>
      <w:r>
        <w:rPr>
          <w:sz w:val="16"/>
        </w:rPr>
        <w:br w:type="page"/>
      </w:r>
      <w:r w:rsidRPr="00D14E6F">
        <w:rPr>
          <w:b/>
          <w:i w:val="0"/>
          <w:szCs w:val="20"/>
          <w:lang w:eastAsia="x-none"/>
        </w:rPr>
        <w:lastRenderedPageBreak/>
        <w:t>Table 3.2: Budgeted departmental balance sheet (as at 30 June)</w:t>
      </w:r>
    </w:p>
    <w:p w14:paraId="2FB9E1D8" w14:textId="77777777" w:rsidR="00B35A22" w:rsidRDefault="005E17FF" w:rsidP="00B35A22">
      <w:pPr>
        <w:pStyle w:val="NoSpacing"/>
        <w:tabs>
          <w:tab w:val="left" w:pos="284"/>
        </w:tabs>
        <w:rPr>
          <w:rFonts w:ascii="Arial" w:hAnsi="Arial"/>
          <w:sz w:val="16"/>
        </w:rPr>
      </w:pPr>
      <w:r>
        <w:rPr>
          <w:rFonts w:ascii="Arial" w:hAnsi="Arial"/>
          <w:sz w:val="16"/>
        </w:rPr>
        <w:pict w14:anchorId="08960562">
          <v:shape id="_x0000_i1083" type="#_x0000_t75" style="width:386.9pt;height:392.55pt">
            <v:imagedata r:id="rId288" o:title=""/>
          </v:shape>
        </w:pict>
      </w:r>
    </w:p>
    <w:p w14:paraId="0919E726" w14:textId="77777777" w:rsidR="00B35A22" w:rsidRDefault="00B35A22" w:rsidP="00B35A22">
      <w:pPr>
        <w:pStyle w:val="NoSpacing"/>
        <w:tabs>
          <w:tab w:val="left" w:pos="284"/>
        </w:tabs>
        <w:rPr>
          <w:rFonts w:ascii="Arial" w:hAnsi="Arial"/>
          <w:sz w:val="16"/>
        </w:rPr>
      </w:pPr>
      <w:r>
        <w:rPr>
          <w:rFonts w:ascii="Arial" w:hAnsi="Arial"/>
          <w:sz w:val="16"/>
        </w:rPr>
        <w:t>*’Equity’ is the residual interest in assets after deduction of liabilities.</w:t>
      </w:r>
    </w:p>
    <w:p w14:paraId="41C561D0" w14:textId="77777777" w:rsidR="00B35A22" w:rsidRDefault="00B35A22" w:rsidP="00B35A22">
      <w:pPr>
        <w:pStyle w:val="Source"/>
        <w:rPr>
          <w:rFonts w:cs="Arial"/>
          <w:sz w:val="15"/>
          <w:szCs w:val="15"/>
        </w:rPr>
      </w:pPr>
    </w:p>
    <w:p w14:paraId="4C464D91" w14:textId="77777777" w:rsidR="00B35A22" w:rsidRDefault="00B35A22" w:rsidP="00B35A22">
      <w:pPr>
        <w:pStyle w:val="Source"/>
        <w:rPr>
          <w:rFonts w:cs="Arial"/>
        </w:rPr>
      </w:pPr>
      <w:r>
        <w:rPr>
          <w:rFonts w:cs="Arial"/>
        </w:rPr>
        <w:t>Prepared on Australian Accounting Standards basis.</w:t>
      </w:r>
    </w:p>
    <w:p w14:paraId="401A87D2" w14:textId="77777777" w:rsidR="00B35A22" w:rsidRPr="00D14E6F" w:rsidRDefault="00B35A22" w:rsidP="00D14E6F">
      <w:pPr>
        <w:pStyle w:val="Heading5"/>
        <w:spacing w:after="120"/>
        <w:rPr>
          <w:b/>
          <w:i w:val="0"/>
          <w:szCs w:val="20"/>
          <w:lang w:eastAsia="x-none"/>
        </w:rPr>
      </w:pPr>
      <w:r>
        <w:rPr>
          <w:b/>
          <w:bCs w:val="0"/>
          <w:iCs w:val="0"/>
        </w:rPr>
        <w:br w:type="page"/>
      </w:r>
      <w:r w:rsidRPr="00D14E6F">
        <w:rPr>
          <w:b/>
          <w:i w:val="0"/>
          <w:szCs w:val="20"/>
          <w:lang w:eastAsia="x-none"/>
        </w:rPr>
        <w:lastRenderedPageBreak/>
        <w:t>Table 3.3: Departmental statement of changes in equity — summary of movement (Budget year 2023–24)</w:t>
      </w:r>
    </w:p>
    <w:p w14:paraId="54D95C74" w14:textId="77777777" w:rsidR="00B35A22" w:rsidRDefault="005E17FF" w:rsidP="00B35A22">
      <w:pPr>
        <w:pStyle w:val="Source"/>
        <w:rPr>
          <w:rFonts w:cs="Arial"/>
          <w:sz w:val="15"/>
          <w:szCs w:val="15"/>
        </w:rPr>
      </w:pPr>
      <w:r>
        <w:rPr>
          <w:rFonts w:cs="Arial"/>
          <w:sz w:val="15"/>
          <w:szCs w:val="15"/>
          <w:lang w:val="en-AU"/>
        </w:rPr>
        <w:pict w14:anchorId="7E592B02">
          <v:shape id="_x0000_i1084" type="#_x0000_t75" style="width:386.9pt;height:172.8pt">
            <v:imagedata r:id="rId289" o:title=""/>
          </v:shape>
        </w:pict>
      </w:r>
    </w:p>
    <w:p w14:paraId="31BCADD3" w14:textId="77777777" w:rsidR="00B35A22" w:rsidRDefault="00B35A22" w:rsidP="00B35A22">
      <w:pPr>
        <w:pStyle w:val="Source"/>
        <w:rPr>
          <w:rFonts w:cs="Arial"/>
        </w:rPr>
      </w:pPr>
      <w:r>
        <w:rPr>
          <w:rFonts w:cs="Arial"/>
        </w:rPr>
        <w:t>Prepared on Australian Accounting Standards basis.</w:t>
      </w:r>
    </w:p>
    <w:p w14:paraId="2E654FC5" w14:textId="77777777" w:rsidR="00B35A22" w:rsidRDefault="00B35A22" w:rsidP="00B35A22">
      <w:pPr>
        <w:pStyle w:val="NoSpacing"/>
      </w:pPr>
    </w:p>
    <w:p w14:paraId="7FB2036B" w14:textId="77777777" w:rsidR="00B35A22" w:rsidRPr="00D14E6F" w:rsidRDefault="00B35A22" w:rsidP="00D14E6F">
      <w:pPr>
        <w:pStyle w:val="Heading5"/>
        <w:spacing w:after="120"/>
        <w:rPr>
          <w:b/>
          <w:i w:val="0"/>
          <w:szCs w:val="20"/>
          <w:lang w:eastAsia="x-none"/>
        </w:rPr>
      </w:pPr>
      <w:r>
        <w:rPr>
          <w:b/>
          <w:bCs w:val="0"/>
          <w:iCs w:val="0"/>
        </w:rPr>
        <w:br w:type="page"/>
      </w:r>
      <w:r w:rsidRPr="00D14E6F">
        <w:rPr>
          <w:b/>
          <w:i w:val="0"/>
          <w:szCs w:val="20"/>
          <w:lang w:eastAsia="x-none"/>
        </w:rPr>
        <w:lastRenderedPageBreak/>
        <w:t xml:space="preserve">Table 3.4: Budgeted departmental statement of cash flows (for the period </w:t>
      </w:r>
      <w:r w:rsidRPr="00D14E6F">
        <w:rPr>
          <w:b/>
          <w:i w:val="0"/>
          <w:szCs w:val="20"/>
          <w:lang w:eastAsia="x-none"/>
        </w:rPr>
        <w:br/>
        <w:t>ended 30 June)</w:t>
      </w:r>
    </w:p>
    <w:p w14:paraId="6B3A0B51" w14:textId="77777777" w:rsidR="00B35A22" w:rsidRDefault="005E17FF" w:rsidP="00B35A22">
      <w:pPr>
        <w:pStyle w:val="NoSpacing"/>
        <w:rPr>
          <w:rFonts w:ascii="Arial" w:hAnsi="Arial" w:cs="Arial"/>
          <w:sz w:val="16"/>
          <w:szCs w:val="16"/>
        </w:rPr>
      </w:pPr>
      <w:r>
        <w:rPr>
          <w:rFonts w:ascii="Arial" w:hAnsi="Arial" w:cs="Arial"/>
          <w:sz w:val="16"/>
          <w:szCs w:val="16"/>
        </w:rPr>
        <w:pict w14:anchorId="50F90FA9">
          <v:shape id="_x0000_i1109" type="#_x0000_t75" style="width:386.9pt;height:437pt">
            <v:imagedata r:id="rId290" o:title=""/>
          </v:shape>
        </w:pict>
      </w:r>
    </w:p>
    <w:p w14:paraId="2CD10E8C" w14:textId="77777777" w:rsidR="00B35A22" w:rsidRDefault="00B35A22" w:rsidP="00B35A22">
      <w:pPr>
        <w:pStyle w:val="NoSpacing"/>
      </w:pPr>
      <w:r>
        <w:rPr>
          <w:rFonts w:ascii="Arial" w:hAnsi="Arial" w:cs="Arial"/>
          <w:sz w:val="16"/>
          <w:szCs w:val="16"/>
        </w:rPr>
        <w:t>Prepared on Australian Accounting Standards basis.</w:t>
      </w:r>
    </w:p>
    <w:p w14:paraId="6B27EEE4" w14:textId="77777777" w:rsidR="00B35A22" w:rsidRPr="00D14E6F" w:rsidRDefault="00B35A22" w:rsidP="00D14E6F">
      <w:pPr>
        <w:pStyle w:val="Heading5"/>
        <w:spacing w:after="120"/>
        <w:rPr>
          <w:b/>
          <w:i w:val="0"/>
          <w:szCs w:val="20"/>
          <w:lang w:eastAsia="x-none"/>
        </w:rPr>
      </w:pPr>
      <w:r>
        <w:rPr>
          <w:b/>
          <w:bCs w:val="0"/>
          <w:iCs w:val="0"/>
        </w:rPr>
        <w:br w:type="page"/>
      </w:r>
      <w:r w:rsidRPr="00D14E6F">
        <w:rPr>
          <w:b/>
          <w:i w:val="0"/>
          <w:szCs w:val="20"/>
          <w:lang w:eastAsia="x-none"/>
        </w:rPr>
        <w:lastRenderedPageBreak/>
        <w:t>Table 3.5: Departmental capital budget statement (for the period ended 30 June)</w:t>
      </w:r>
    </w:p>
    <w:p w14:paraId="76049F74" w14:textId="77777777" w:rsidR="00B35A22" w:rsidRDefault="005E17FF" w:rsidP="00D14E6F">
      <w:pPr>
        <w:pStyle w:val="NoSpacing"/>
        <w:rPr>
          <w:rFonts w:ascii="Arial" w:hAnsi="Arial" w:cs="Arial"/>
          <w:sz w:val="15"/>
          <w:szCs w:val="15"/>
        </w:rPr>
      </w:pPr>
      <w:r>
        <w:rPr>
          <w:rFonts w:ascii="Arial" w:hAnsi="Arial" w:cs="Arial"/>
          <w:sz w:val="16"/>
          <w:szCs w:val="16"/>
        </w:rPr>
        <w:pict w14:anchorId="3DD3E496">
          <v:shape id="_x0000_i1085" type="#_x0000_t75" style="width:386.9pt;height:144.65pt">
            <v:imagedata r:id="rId291" o:title=""/>
          </v:shape>
        </w:pict>
      </w:r>
    </w:p>
    <w:p w14:paraId="2A662472" w14:textId="77777777" w:rsidR="00B35A22" w:rsidRDefault="00B35A22" w:rsidP="00B35A22">
      <w:pPr>
        <w:pStyle w:val="Source"/>
        <w:rPr>
          <w:rFonts w:cs="Arial"/>
        </w:rPr>
      </w:pPr>
      <w:r>
        <w:rPr>
          <w:rFonts w:cs="Arial"/>
        </w:rPr>
        <w:t>(a)</w:t>
      </w:r>
      <w:r>
        <w:rPr>
          <w:rFonts w:cs="Arial"/>
        </w:rPr>
        <w:tab/>
        <w:t>Includes the following section 74 external revenue:</w:t>
      </w:r>
    </w:p>
    <w:p w14:paraId="2B90F445" w14:textId="77777777" w:rsidR="00B35A22" w:rsidRDefault="00B35A22" w:rsidP="00B35A22">
      <w:pPr>
        <w:pStyle w:val="Source"/>
        <w:tabs>
          <w:tab w:val="clear" w:pos="284"/>
          <w:tab w:val="left" w:pos="567"/>
        </w:tabs>
        <w:ind w:left="284" w:hanging="284"/>
        <w:rPr>
          <w:rFonts w:cs="Arial"/>
        </w:rPr>
      </w:pPr>
      <w:r>
        <w:rPr>
          <w:rFonts w:cs="Arial"/>
          <w:szCs w:val="16"/>
        </w:rPr>
        <w:tab/>
      </w:r>
      <w:r>
        <w:rPr>
          <w:rFonts w:cs="Arial"/>
        </w:rPr>
        <w:t>–</w:t>
      </w:r>
      <w:r>
        <w:rPr>
          <w:rFonts w:cs="Arial"/>
        </w:rPr>
        <w:tab/>
        <w:t>internally developed assets;</w:t>
      </w:r>
    </w:p>
    <w:p w14:paraId="72F7C026" w14:textId="77777777" w:rsidR="00B35A22" w:rsidRDefault="00B35A22" w:rsidP="00B35A22">
      <w:pPr>
        <w:pStyle w:val="Source"/>
        <w:tabs>
          <w:tab w:val="clear" w:pos="284"/>
          <w:tab w:val="left" w:pos="567"/>
        </w:tabs>
        <w:ind w:left="284" w:hanging="284"/>
        <w:rPr>
          <w:rFonts w:cs="Arial"/>
        </w:rPr>
      </w:pPr>
      <w:r>
        <w:rPr>
          <w:rFonts w:cs="Arial"/>
          <w:szCs w:val="16"/>
        </w:rPr>
        <w:tab/>
      </w:r>
      <w:r>
        <w:rPr>
          <w:rFonts w:cs="Arial"/>
        </w:rPr>
        <w:t>–</w:t>
      </w:r>
      <w:r>
        <w:rPr>
          <w:rFonts w:cs="Arial"/>
        </w:rPr>
        <w:tab/>
        <w:t>proceeds from the sale of assets.</w:t>
      </w:r>
    </w:p>
    <w:p w14:paraId="25935DC7" w14:textId="77777777" w:rsidR="00B35A22" w:rsidRDefault="00B35A22" w:rsidP="00B35A22">
      <w:pPr>
        <w:pStyle w:val="Source"/>
        <w:rPr>
          <w:rFonts w:cs="Arial"/>
          <w:sz w:val="15"/>
          <w:szCs w:val="15"/>
        </w:rPr>
      </w:pPr>
    </w:p>
    <w:p w14:paraId="21816B65" w14:textId="77777777" w:rsidR="00B35A22" w:rsidRDefault="00B35A22" w:rsidP="00B35A22">
      <w:pPr>
        <w:pStyle w:val="NoSpacing"/>
        <w:rPr>
          <w:rFonts w:ascii="Arial" w:hAnsi="Arial"/>
          <w:sz w:val="16"/>
        </w:rPr>
      </w:pPr>
      <w:r>
        <w:rPr>
          <w:rFonts w:ascii="Arial" w:hAnsi="Arial"/>
          <w:sz w:val="16"/>
        </w:rPr>
        <w:t>Consistent with information contained in the Statement of Asset Movements and the Budgeted Statement of Cash Flows.</w:t>
      </w:r>
    </w:p>
    <w:p w14:paraId="7D01BBD5" w14:textId="77777777" w:rsidR="00B35A22" w:rsidRDefault="00B35A22" w:rsidP="00B35A22">
      <w:pPr>
        <w:pStyle w:val="NoSpacing"/>
        <w:rPr>
          <w:rFonts w:ascii="Arial" w:hAnsi="Arial" w:cs="Arial"/>
          <w:sz w:val="16"/>
          <w:szCs w:val="16"/>
        </w:rPr>
      </w:pPr>
    </w:p>
    <w:p w14:paraId="468FD8C8" w14:textId="77777777" w:rsidR="00B35A22" w:rsidRDefault="00B35A22" w:rsidP="00B35A22">
      <w:pPr>
        <w:pStyle w:val="NoSpacing"/>
      </w:pPr>
      <w:r>
        <w:rPr>
          <w:rFonts w:ascii="Arial" w:hAnsi="Arial" w:cs="Arial"/>
          <w:sz w:val="16"/>
          <w:szCs w:val="16"/>
        </w:rPr>
        <w:t>Prepared on Australian Accounting Standards basis.</w:t>
      </w:r>
    </w:p>
    <w:p w14:paraId="177C5AFB" w14:textId="77777777" w:rsidR="00B35A22" w:rsidRDefault="00B35A22" w:rsidP="00B35A22">
      <w:pPr>
        <w:pStyle w:val="Source"/>
        <w:rPr>
          <w:rFonts w:cs="Arial"/>
          <w:sz w:val="15"/>
          <w:szCs w:val="15"/>
        </w:rPr>
      </w:pPr>
    </w:p>
    <w:p w14:paraId="18BB1F5C" w14:textId="77777777" w:rsidR="00B35A22" w:rsidRPr="00D14E6F" w:rsidRDefault="00B35A22" w:rsidP="00D14E6F">
      <w:pPr>
        <w:pStyle w:val="Heading5"/>
        <w:spacing w:after="120"/>
        <w:rPr>
          <w:b/>
          <w:i w:val="0"/>
          <w:szCs w:val="20"/>
          <w:lang w:eastAsia="x-none"/>
        </w:rPr>
      </w:pPr>
      <w:r>
        <w:br w:type="page"/>
      </w:r>
      <w:r w:rsidRPr="00D14E6F">
        <w:rPr>
          <w:b/>
          <w:i w:val="0"/>
          <w:szCs w:val="20"/>
          <w:lang w:eastAsia="x-none"/>
        </w:rPr>
        <w:lastRenderedPageBreak/>
        <w:t>Table 3.6: Statement of departmental asset movements (Budget year 2023–24)</w:t>
      </w:r>
    </w:p>
    <w:p w14:paraId="5DAECD88" w14:textId="77777777" w:rsidR="00B35A22" w:rsidRDefault="005E17FF" w:rsidP="00D14E6F">
      <w:pPr>
        <w:pStyle w:val="NoSpacing"/>
        <w:rPr>
          <w:rFonts w:ascii="Arial" w:hAnsi="Arial" w:cs="Arial"/>
          <w:sz w:val="15"/>
          <w:szCs w:val="15"/>
        </w:rPr>
      </w:pPr>
      <w:r>
        <w:rPr>
          <w:rFonts w:ascii="Arial" w:hAnsi="Arial" w:cs="Arial"/>
          <w:sz w:val="16"/>
          <w:szCs w:val="16"/>
        </w:rPr>
        <w:pict w14:anchorId="04F527E3">
          <v:shape id="_x0000_i1086" type="#_x0000_t75" style="width:386.9pt;height:357.5pt">
            <v:imagedata r:id="rId292" o:title=""/>
          </v:shape>
        </w:pict>
      </w:r>
    </w:p>
    <w:p w14:paraId="160FD4B1" w14:textId="77777777" w:rsidR="00B35A22" w:rsidRDefault="00B35A22" w:rsidP="00B35A22">
      <w:pPr>
        <w:pStyle w:val="Source"/>
        <w:ind w:left="284" w:hanging="284"/>
        <w:rPr>
          <w:rFonts w:cs="Arial"/>
        </w:rPr>
      </w:pPr>
      <w:r>
        <w:rPr>
          <w:rFonts w:cs="Arial"/>
        </w:rPr>
        <w:t>(a)</w:t>
      </w:r>
      <w:r>
        <w:rPr>
          <w:rFonts w:cs="Arial"/>
        </w:rPr>
        <w:tab/>
        <w:t>Applies to leases under AASB 16 Leases. Right of Use (ROU).</w:t>
      </w:r>
    </w:p>
    <w:p w14:paraId="785F4E8F" w14:textId="77777777" w:rsidR="00B35A22" w:rsidRDefault="00B35A22" w:rsidP="00B35A22">
      <w:pPr>
        <w:tabs>
          <w:tab w:val="left" w:pos="284"/>
        </w:tabs>
        <w:spacing w:after="0" w:line="240" w:lineRule="auto"/>
        <w:ind w:left="284" w:hanging="284"/>
        <w:rPr>
          <w:rFonts w:ascii="Arial" w:hAnsi="Arial"/>
          <w:sz w:val="16"/>
        </w:rPr>
      </w:pPr>
      <w:r>
        <w:rPr>
          <w:rFonts w:ascii="Arial" w:hAnsi="Arial"/>
          <w:sz w:val="16"/>
        </w:rPr>
        <w:t>(b)</w:t>
      </w:r>
      <w:r>
        <w:rPr>
          <w:rFonts w:ascii="Arial" w:hAnsi="Arial"/>
          <w:sz w:val="16"/>
        </w:rPr>
        <w:tab/>
        <w:t>'By purchase – other' refers to funding provided through other internal funding sources.</w:t>
      </w:r>
    </w:p>
    <w:p w14:paraId="7B55AFFE" w14:textId="77777777" w:rsidR="00B35A22" w:rsidRDefault="00B35A22" w:rsidP="00B35A22">
      <w:pPr>
        <w:pStyle w:val="Source"/>
        <w:ind w:left="284" w:hanging="284"/>
        <w:rPr>
          <w:rFonts w:cs="Arial"/>
          <w:sz w:val="15"/>
          <w:szCs w:val="15"/>
        </w:rPr>
      </w:pPr>
    </w:p>
    <w:p w14:paraId="214DA0C8" w14:textId="77777777" w:rsidR="00B35A22" w:rsidRDefault="00B35A22" w:rsidP="00B35A22">
      <w:pPr>
        <w:pStyle w:val="Source"/>
      </w:pPr>
      <w:r>
        <w:rPr>
          <w:rFonts w:cs="Arial"/>
        </w:rPr>
        <w:t>Prepared on Australian Accounting Standards basis.</w:t>
      </w:r>
      <w:bookmarkEnd w:id="166"/>
    </w:p>
    <w:p w14:paraId="3A1DD5B9" w14:textId="77777777" w:rsidR="005C3594" w:rsidRDefault="005C3594" w:rsidP="002F4E08">
      <w:pPr>
        <w:pStyle w:val="Source"/>
      </w:pPr>
    </w:p>
    <w:sectPr w:rsidR="005C3594" w:rsidSect="001F4FCD">
      <w:headerReference w:type="even" r:id="rId293"/>
      <w:headerReference w:type="default" r:id="rId294"/>
      <w:footerReference w:type="even" r:id="rId295"/>
      <w:footerReference w:type="default" r:id="rId296"/>
      <w:pgSz w:w="11907" w:h="16840" w:code="9"/>
      <w:pgMar w:top="2466" w:right="2098" w:bottom="2127"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5879F" w14:textId="77777777" w:rsidR="002F21CD" w:rsidRDefault="002F21CD" w:rsidP="00F51DAC">
      <w:pPr>
        <w:spacing w:after="0" w:line="240" w:lineRule="auto"/>
      </w:pPr>
      <w:r>
        <w:separator/>
      </w:r>
    </w:p>
  </w:endnote>
  <w:endnote w:type="continuationSeparator" w:id="0">
    <w:p w14:paraId="24A07719" w14:textId="77777777" w:rsidR="002F21CD" w:rsidRDefault="002F21CD"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D5D4C14-1675-4680-AFA9-D1ACCC155A11}"/>
    <w:embedBold r:id="rId2" w:fontKey="{26A30B7B-4494-446C-9910-D5F87B18462A}"/>
    <w:embedItalic r:id="rId3" w:fontKey="{83CF1698-809A-4197-99C7-27D8DE268CB9}"/>
    <w:embedBoldItalic r:id="rId4" w:fontKey="{17EDC7DB-6926-4D51-AE3D-8F96D37F1D57}"/>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subsetted="1" w:fontKey="{CF1D0A26-68E0-4390-B082-33A149E7E05F}"/>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B742" w14:textId="77777777" w:rsidR="001B29E4" w:rsidRDefault="001B29E4">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sidR="000A0041">
      <w:rPr>
        <w:rStyle w:val="PageNumber"/>
        <w:noProof/>
      </w:rPr>
      <w:t>lxxx</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DC78" w14:textId="77777777" w:rsidR="00F9160B" w:rsidRPr="00CE7F56" w:rsidRDefault="00F9160B" w:rsidP="00CE7F56">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3ED5" w14:textId="666ADB3D" w:rsidR="00D14E6F" w:rsidRDefault="00D14E6F"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Pesticides and Veterinary Medicines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E0D4" w14:textId="77777777" w:rsidR="00794779" w:rsidRPr="00794779" w:rsidRDefault="00794779" w:rsidP="00794779">
    <w:pPr>
      <w:pStyle w:val="FooterOdd"/>
      <w:rPr>
        <w:b/>
        <w:bCs/>
        <w:lang w:val="en-AU"/>
      </w:rPr>
    </w:pPr>
    <w:r w:rsidRPr="006E442F">
      <w:rPr>
        <w:b/>
        <w:bCs/>
      </w:rPr>
      <w:t xml:space="preserve">Page </w:t>
    </w:r>
    <w:r w:rsidRPr="006E442F">
      <w:rPr>
        <w:b/>
        <w:bCs/>
      </w:rPr>
      <w:fldChar w:fldCharType="begin"/>
    </w:r>
    <w:r w:rsidRPr="006E442F">
      <w:rPr>
        <w:b/>
        <w:bCs/>
      </w:rPr>
      <w:instrText xml:space="preserve"> COMMENTS  \* MERGEFORMAT </w:instrText>
    </w:r>
    <w:r w:rsidRPr="006E442F">
      <w:rPr>
        <w:b/>
        <w:bCs/>
      </w:rPr>
      <w:fldChar w:fldCharType="end"/>
    </w:r>
    <w:r>
      <w:rPr>
        <w:b/>
        <w:bCs/>
        <w:lang w:val="en-AU"/>
      </w:rPr>
      <w:t>ix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22DB" w14:textId="693452B2" w:rsidR="00C047E4" w:rsidRPr="003F0C8B" w:rsidRDefault="00C047E4" w:rsidP="00C047E4">
    <w:pPr>
      <w:pStyle w:val="FooterEven"/>
      <w:rPr>
        <w:rStyle w:val="PageNumber"/>
      </w:rPr>
    </w:pPr>
    <w:r w:rsidRPr="003F0C8B">
      <w:rPr>
        <w:rStyle w:val="PageNumber"/>
        <w:b/>
        <w:bCs w:val="0"/>
      </w:rPr>
      <w:t>Page</w:t>
    </w:r>
    <w:r w:rsidR="00794779">
      <w:rPr>
        <w:rStyle w:val="PageNumber"/>
        <w:b/>
        <w:bCs w:val="0"/>
      </w:rPr>
      <w:t xml:space="preserve"> vi</w:t>
    </w:r>
    <w:r w:rsidRPr="003F0C8B">
      <w:rPr>
        <w:rStyle w:val="PageNumber"/>
      </w:rPr>
      <w:t xml:space="preserve"> </w:t>
    </w:r>
    <w:r>
      <w:rPr>
        <w:rStyle w:val="PageNumber"/>
      </w:rPr>
      <w:t xml:space="preserve"> </w:t>
    </w:r>
    <w:r w:rsidRPr="003F0C8B">
      <w:rPr>
        <w:rStyle w:val="PageNumber"/>
      </w:rPr>
      <w:t>|</w:t>
    </w:r>
    <w:r>
      <w:rPr>
        <w:rStyle w:val="PageNumber"/>
      </w:rPr>
      <w:t xml:space="preserve"> </w:t>
    </w:r>
    <w:r w:rsidRPr="003F0C8B">
      <w:rPr>
        <w:rStyle w:val="PageNumber"/>
      </w:rPr>
      <w:t xml:space="preserve"> </w:t>
    </w:r>
    <w:r>
      <w:rPr>
        <w:rStyle w:val="PageNumber"/>
      </w:rPr>
      <w:fldChar w:fldCharType="begin"/>
    </w:r>
    <w:r>
      <w:rPr>
        <w:rStyle w:val="PageNumber"/>
      </w:rPr>
      <w:instrText xml:space="preserve"> STYLEREF  "Heading 1"  \* MERGEFORMAT </w:instrText>
    </w:r>
    <w:r w:rsidR="00413143">
      <w:rPr>
        <w:rStyle w:val="PageNumber"/>
      </w:rPr>
      <w:fldChar w:fldCharType="separate"/>
    </w:r>
    <w:r w:rsidR="000F2E53">
      <w:rPr>
        <w:rStyle w:val="PageNumber"/>
        <w:noProof/>
      </w:rPr>
      <w:t>User Guide</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6713" w14:textId="41DE156E" w:rsidR="00D604BD" w:rsidRPr="003F0C8B" w:rsidRDefault="00D604BD" w:rsidP="003F55FF">
    <w:pPr>
      <w:pStyle w:val="FooterEven"/>
      <w:jc w:val="right"/>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0F2E53">
      <w:rPr>
        <w:rStyle w:val="PageNumber"/>
        <w:noProof/>
      </w:rPr>
      <w:t>User Guide</w:t>
    </w:r>
    <w:r>
      <w:rPr>
        <w:rStyle w:val="PageNumber"/>
      </w:rPr>
      <w:fldChar w:fldCharType="end"/>
    </w:r>
    <w:r w:rsidR="003F55FF">
      <w:rPr>
        <w:rStyle w:val="PageNumber"/>
      </w:rPr>
      <w:t xml:space="preserve">  </w:t>
    </w:r>
    <w:r w:rsidR="003F55FF" w:rsidRPr="003F0C8B">
      <w:rPr>
        <w:rStyle w:val="PageNumber"/>
      </w:rPr>
      <w:t>|</w:t>
    </w:r>
    <w:r w:rsidR="003F55FF">
      <w:rPr>
        <w:rStyle w:val="PageNumber"/>
      </w:rPr>
      <w:t xml:space="preserve">  </w:t>
    </w:r>
    <w:r w:rsidR="003F55FF" w:rsidRPr="003F0C8B">
      <w:rPr>
        <w:rStyle w:val="PageNumber"/>
        <w:b/>
        <w:bCs w:val="0"/>
      </w:rPr>
      <w:t>Page</w:t>
    </w:r>
    <w:r w:rsidR="003F55FF">
      <w:rPr>
        <w:rStyle w:val="PageNumber"/>
        <w:b/>
        <w:bCs w:val="0"/>
      </w:rPr>
      <w:t xml:space="preserve"> vii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84DE5" w14:textId="77777777" w:rsidR="00737F87" w:rsidRPr="00737F87" w:rsidRDefault="00737F87" w:rsidP="00737F87">
    <w:pPr>
      <w:pStyle w:val="Footer"/>
      <w:rPr>
        <w:rStyle w:val="PageNumber"/>
        <w:rFonts w:cs="Times New Roman"/>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4510" w14:textId="77777777" w:rsidR="00C047E4" w:rsidRPr="00C047E4" w:rsidRDefault="00C047E4" w:rsidP="00C047E4">
    <w:pPr>
      <w:pStyle w:val="Footer"/>
      <w:rPr>
        <w:rStyle w:val="PageNumber"/>
        <w:rFonts w:cs="Times New Roman"/>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29D2" w14:textId="77777777" w:rsidR="00C047E4" w:rsidRPr="00B628E8" w:rsidRDefault="00C047E4" w:rsidP="00C047E4">
    <w:pPr>
      <w:pStyle w:val="FooterOdd"/>
      <w:rPr>
        <w:b/>
        <w:bCs/>
      </w:rPr>
    </w:pPr>
    <w:r>
      <w:rPr>
        <w:rStyle w:val="PageNumber"/>
        <w:lang w:val="en-AU"/>
      </w:rPr>
      <w:t>Portfolio overview</w:t>
    </w:r>
    <w:r w:rsidRPr="00B628E8">
      <w:rPr>
        <w:rStyle w:val="PageNumber"/>
      </w:rPr>
      <w:t xml:space="preserve"> </w:t>
    </w:r>
    <w:r>
      <w:rPr>
        <w:rStyle w:val="PageNumber"/>
        <w:lang w:val="en-AU"/>
      </w:rPr>
      <w:t xml:space="preserve"> </w:t>
    </w:r>
    <w:r w:rsidRPr="00B628E8">
      <w:rPr>
        <w:rStyle w:val="PageNumber"/>
      </w:rPr>
      <w:t xml:space="preserve">| </w:t>
    </w:r>
    <w:r>
      <w:rPr>
        <w:rStyle w:val="PageNumber"/>
        <w:lang w:val="en-AU"/>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w:instrText>
    </w:r>
    <w:r w:rsidRPr="00B628E8">
      <w:rPr>
        <w:rStyle w:val="PageNumber"/>
        <w:b/>
        <w:bCs/>
      </w:rPr>
      <w:fldChar w:fldCharType="separate"/>
    </w:r>
    <w:r>
      <w:rPr>
        <w:rStyle w:val="PageNumber"/>
        <w:b/>
        <w:bCs/>
      </w:rPr>
      <w:t>3</w:t>
    </w:r>
    <w:r w:rsidRPr="00B628E8">
      <w:rPr>
        <w:rStyle w:val="PageNumber"/>
        <w:b/>
        <w:bC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9B2" w14:textId="77777777" w:rsidR="00F9160B" w:rsidRPr="003F0C8B" w:rsidRDefault="00F9160B" w:rsidP="0067167D">
    <w:pPr>
      <w:pStyle w:val="FooterEven"/>
      <w:rPr>
        <w:rStyle w:val="PageNumber"/>
      </w:rPr>
    </w:pPr>
    <w:r w:rsidRPr="003F0C8B">
      <w:rPr>
        <w:rStyle w:val="PageNumber"/>
        <w:b/>
        <w:bCs w:val="0"/>
      </w:rPr>
      <w:t xml:space="preserve">Page </w:t>
    </w:r>
    <w:r w:rsidRPr="003F0C8B">
      <w:rPr>
        <w:rStyle w:val="PageNumber"/>
        <w:b/>
        <w:bCs w:val="0"/>
      </w:rPr>
      <w:fldChar w:fldCharType="begin"/>
    </w:r>
    <w:r w:rsidRPr="003F0C8B">
      <w:rPr>
        <w:rStyle w:val="PageNumber"/>
        <w:b/>
        <w:bCs w:val="0"/>
      </w:rPr>
      <w:instrText xml:space="preserve"> PAGE </w:instrText>
    </w:r>
    <w:r w:rsidRPr="003F0C8B">
      <w:rPr>
        <w:rStyle w:val="PageNumber"/>
        <w:b/>
        <w:bCs w:val="0"/>
      </w:rPr>
      <w:fldChar w:fldCharType="separate"/>
    </w:r>
    <w:r>
      <w:rPr>
        <w:rStyle w:val="PageNumber"/>
        <w:b/>
        <w:bCs w:val="0"/>
      </w:rPr>
      <w:t>7</w:t>
    </w:r>
    <w:r w:rsidRPr="003F0C8B">
      <w:rPr>
        <w:rStyle w:val="PageNumber"/>
        <w:b/>
        <w:bCs w:val="0"/>
      </w:rPr>
      <w:fldChar w:fldCharType="end"/>
    </w:r>
    <w:r w:rsidRPr="003F0C8B">
      <w:rPr>
        <w:rStyle w:val="PageNumber"/>
      </w:rPr>
      <w:t xml:space="preserve"> </w:t>
    </w:r>
    <w:r>
      <w:rPr>
        <w:rStyle w:val="PageNumber"/>
      </w:rPr>
      <w:t xml:space="preserve"> </w:t>
    </w:r>
    <w:r w:rsidRPr="003F0C8B">
      <w:rPr>
        <w:rStyle w:val="PageNumber"/>
      </w:rPr>
      <w:t>|</w:t>
    </w:r>
    <w:r>
      <w:rPr>
        <w:rStyle w:val="PageNumber"/>
      </w:rPr>
      <w:t xml:space="preserve"> </w:t>
    </w:r>
    <w:r w:rsidRPr="003F0C8B">
      <w:rPr>
        <w:rStyle w:val="PageNumber"/>
      </w:rPr>
      <w:t xml:space="preserve"> </w:t>
    </w:r>
    <w:r>
      <w:rPr>
        <w:rStyle w:val="PageNumber"/>
      </w:rPr>
      <w:t>Portfolio overview</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3A10" w14:textId="77777777" w:rsidR="0067167D" w:rsidRPr="00B628E8" w:rsidRDefault="0067167D" w:rsidP="0067167D">
    <w:pPr>
      <w:pStyle w:val="FooterOdd"/>
      <w:rPr>
        <w:b/>
        <w:bCs/>
      </w:rPr>
    </w:pPr>
    <w:r>
      <w:rPr>
        <w:rStyle w:val="PageNumber"/>
        <w:lang w:val="en-AU"/>
      </w:rPr>
      <w:t>Portfolio overview</w:t>
    </w:r>
    <w:r w:rsidRPr="00B628E8">
      <w:rPr>
        <w:rStyle w:val="PageNumber"/>
      </w:rPr>
      <w:t xml:space="preserve"> </w:t>
    </w:r>
    <w:r>
      <w:rPr>
        <w:rStyle w:val="PageNumber"/>
        <w:lang w:val="en-AU"/>
      </w:rPr>
      <w:t xml:space="preserve"> </w:t>
    </w:r>
    <w:r w:rsidRPr="00B628E8">
      <w:rPr>
        <w:rStyle w:val="PageNumber"/>
      </w:rPr>
      <w:t xml:space="preserve">| </w:t>
    </w:r>
    <w:r>
      <w:rPr>
        <w:rStyle w:val="PageNumber"/>
        <w:lang w:val="en-AU"/>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w:instrText>
    </w:r>
    <w:r w:rsidRPr="00B628E8">
      <w:rPr>
        <w:rStyle w:val="PageNumber"/>
        <w:b/>
        <w:bCs/>
      </w:rPr>
      <w:fldChar w:fldCharType="separate"/>
    </w:r>
    <w:r>
      <w:rPr>
        <w:rStyle w:val="PageNumber"/>
        <w:b/>
        <w:bCs/>
      </w:rPr>
      <w:t>5</w:t>
    </w:r>
    <w:r w:rsidRPr="00B628E8">
      <w:rPr>
        <w:rStyle w:val="PageNumber"/>
        <w:b/>
        <w:bC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F044" w14:textId="77777777" w:rsidR="0067167D" w:rsidRPr="003F0C8B" w:rsidRDefault="0067167D" w:rsidP="0067167D">
    <w:pPr>
      <w:pStyle w:val="FooterEven"/>
      <w:rPr>
        <w:rStyle w:val="PageNumber"/>
      </w:rPr>
    </w:pPr>
    <w:r w:rsidRPr="003F0C8B">
      <w:rPr>
        <w:rStyle w:val="PageNumber"/>
        <w:b/>
        <w:bCs w:val="0"/>
      </w:rPr>
      <w:t xml:space="preserve">Page </w:t>
    </w:r>
    <w:r w:rsidRPr="003F0C8B">
      <w:rPr>
        <w:rStyle w:val="PageNumber"/>
        <w:b/>
        <w:bCs w:val="0"/>
      </w:rPr>
      <w:fldChar w:fldCharType="begin"/>
    </w:r>
    <w:r w:rsidRPr="003F0C8B">
      <w:rPr>
        <w:rStyle w:val="PageNumber"/>
        <w:b/>
        <w:bCs w:val="0"/>
      </w:rPr>
      <w:instrText xml:space="preserve"> PAGE </w:instrText>
    </w:r>
    <w:r w:rsidRPr="003F0C8B">
      <w:rPr>
        <w:rStyle w:val="PageNumber"/>
        <w:b/>
        <w:bCs w:val="0"/>
      </w:rPr>
      <w:fldChar w:fldCharType="separate"/>
    </w:r>
    <w:r>
      <w:rPr>
        <w:rStyle w:val="PageNumber"/>
        <w:b/>
        <w:bCs w:val="0"/>
      </w:rPr>
      <w:t>7</w:t>
    </w:r>
    <w:r w:rsidRPr="003F0C8B">
      <w:rPr>
        <w:rStyle w:val="PageNumber"/>
        <w:b/>
        <w:bCs w:val="0"/>
      </w:rPr>
      <w:fldChar w:fldCharType="end"/>
    </w:r>
    <w:r w:rsidRPr="003F0C8B">
      <w:rPr>
        <w:rStyle w:val="PageNumber"/>
      </w:rPr>
      <w:t xml:space="preserve"> </w:t>
    </w:r>
    <w:r>
      <w:rPr>
        <w:rStyle w:val="PageNumber"/>
      </w:rPr>
      <w:t xml:space="preserve"> </w:t>
    </w:r>
    <w:r w:rsidRPr="003F0C8B">
      <w:rPr>
        <w:rStyle w:val="PageNumber"/>
      </w:rPr>
      <w:t>|</w:t>
    </w:r>
    <w:r>
      <w:rPr>
        <w:rStyle w:val="PageNumber"/>
      </w:rPr>
      <w:t xml:space="preserve"> </w:t>
    </w:r>
    <w:r w:rsidRPr="003F0C8B">
      <w:rPr>
        <w:rStyle w:val="PageNumber"/>
      </w:rPr>
      <w:t xml:space="preserve"> </w:t>
    </w:r>
    <w:r>
      <w:rPr>
        <w:rStyle w:val="PageNumber"/>
      </w:rPr>
      <w:t>Portfolio overview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AE97" w14:textId="77777777" w:rsidR="001B29E4" w:rsidRDefault="001B29E4">
    <w:pPr>
      <w:pStyle w:val="Footer"/>
    </w:pPr>
    <w:r>
      <w:fldChar w:fldCharType="begin"/>
    </w:r>
    <w:r>
      <w:instrText xml:space="preserve"> COMMENTS  \* MERGEFORMAT </w:instrTex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BC" w14:textId="77777777" w:rsidR="00E10BA5" w:rsidRPr="00E10BA5" w:rsidRDefault="00E10BA5" w:rsidP="00E10BA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BB48" w14:textId="77777777" w:rsidR="003F55FF" w:rsidRPr="00F33D2A" w:rsidRDefault="003F55FF" w:rsidP="003F55FF">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11</w:t>
    </w:r>
    <w:r w:rsidRPr="00ED6CC1">
      <w:rPr>
        <w:b/>
        <w:bCs/>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1AAD" w14:textId="77777777" w:rsidR="00184F40" w:rsidRDefault="00184F4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306E" w14:textId="1D55296F"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76F88"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12</w:t>
    </w:r>
    <w:r w:rsidRPr="00ED6CC1">
      <w:rPr>
        <w:b/>
        <w:bC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56BA" w14:textId="2DE70362" w:rsidR="00E25813" w:rsidRDefault="00E25813" w:rsidP="00E25813">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16</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D7C4" w14:textId="77777777" w:rsidR="00E25813" w:rsidRPr="00F33D2A" w:rsidRDefault="00E25813" w:rsidP="00E25813">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17</w:t>
    </w:r>
    <w:r w:rsidRPr="00ED6CC1">
      <w:rPr>
        <w:b/>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42DF0" w14:textId="618EC897"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1AEC"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C7E6"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8129" w14:textId="77777777" w:rsidR="00C047E4" w:rsidRPr="00E401D5" w:rsidRDefault="00C047E4" w:rsidP="00C047E4">
    <w:pPr>
      <w:pStyle w:val="FooterEven"/>
      <w:rPr>
        <w:b/>
        <w:bCs w:val="0"/>
      </w:rPr>
    </w:pPr>
    <w:r w:rsidRPr="00E401D5">
      <w:rPr>
        <w:rStyle w:val="PageNumber"/>
        <w:b/>
      </w:rPr>
      <w:t xml:space="preserve">Page </w:t>
    </w:r>
    <w:r w:rsidRPr="00E401D5">
      <w:rPr>
        <w:rStyle w:val="PageNumber"/>
        <w:b/>
        <w:bCs w:val="0"/>
      </w:rPr>
      <w:fldChar w:fldCharType="begin"/>
    </w:r>
    <w:r w:rsidRPr="00E401D5">
      <w:rPr>
        <w:rStyle w:val="PageNumber"/>
        <w:b/>
      </w:rPr>
      <w:instrText xml:space="preserve"> PAGE </w:instrText>
    </w:r>
    <w:r w:rsidRPr="00E401D5">
      <w:rPr>
        <w:rStyle w:val="PageNumber"/>
        <w:b/>
        <w:bCs w:val="0"/>
      </w:rPr>
      <w:fldChar w:fldCharType="separate"/>
    </w:r>
    <w:r>
      <w:rPr>
        <w:rStyle w:val="PageNumber"/>
        <w:b/>
        <w:bCs w:val="0"/>
      </w:rPr>
      <w:t>iv</w:t>
    </w:r>
    <w:r w:rsidRPr="00E401D5">
      <w:rPr>
        <w:rStyle w:val="PageNumber"/>
        <w:b/>
        <w:bCs w:val="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95ED" w14:textId="5891E41A"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1A31C"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FAF4" w14:textId="03E5C862"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D501"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4394" w14:textId="03620BD4"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85DC"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3DA9" w14:textId="763C42A0"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1026"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87AA"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2F50" w14:textId="67AF1EFA"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DF7B" w14:textId="77777777" w:rsidR="001B29E4" w:rsidRPr="002F1785" w:rsidRDefault="001B29E4" w:rsidP="002F178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4825"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B02E" w14:textId="43D5D1B2"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DBAD"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8781" w14:textId="0898BB5A"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F0BA"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D6A6" w14:textId="04634FD5"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25B4"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7075" w14:textId="15CF18A4"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C4CC"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3C53" w14:textId="7FB7FCC5"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2357" w14:textId="77777777" w:rsidR="001B29E4" w:rsidRDefault="001B29E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E012"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D002" w14:textId="7AB24414"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D9F6"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E8C0" w14:textId="56DDC390"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0DAF"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36EB" w14:textId="72F3DD99"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6147"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598" w14:textId="0A8A1D50"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0F700"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20B3"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049B" w14:textId="77777777" w:rsidR="00374D7C" w:rsidRPr="00E401D5" w:rsidRDefault="00374D7C" w:rsidP="00374D7C">
    <w:pPr>
      <w:pStyle w:val="FooterEven"/>
      <w:rPr>
        <w:b/>
        <w:bCs w:val="0"/>
      </w:rPr>
    </w:pPr>
    <w:r w:rsidRPr="00E401D5">
      <w:rPr>
        <w:rStyle w:val="PageNumber"/>
        <w:b/>
      </w:rPr>
      <w:t xml:space="preserve">Page </w:t>
    </w:r>
    <w:r w:rsidRPr="00E401D5">
      <w:rPr>
        <w:rStyle w:val="PageNumber"/>
        <w:b/>
        <w:bCs w:val="0"/>
      </w:rPr>
      <w:fldChar w:fldCharType="begin"/>
    </w:r>
    <w:r w:rsidRPr="00E401D5">
      <w:rPr>
        <w:rStyle w:val="PageNumber"/>
        <w:b/>
      </w:rPr>
      <w:instrText xml:space="preserve"> PAGE </w:instrText>
    </w:r>
    <w:r w:rsidRPr="00E401D5">
      <w:rPr>
        <w:rStyle w:val="PageNumber"/>
        <w:b/>
        <w:bCs w:val="0"/>
      </w:rPr>
      <w:fldChar w:fldCharType="separate"/>
    </w:r>
    <w:r>
      <w:rPr>
        <w:rStyle w:val="PageNumber"/>
        <w:b/>
        <w:bCs w:val="0"/>
      </w:rPr>
      <w:t>iv</w:t>
    </w:r>
    <w:r w:rsidRPr="00E401D5">
      <w:rPr>
        <w:rStyle w:val="PageNumber"/>
        <w:b/>
        <w:bCs w:val="0"/>
      </w:rPr>
      <w:fldChar w:fldCharType="end"/>
    </w:r>
  </w:p>
  <w:p w14:paraId="6E1E70B2" w14:textId="77777777" w:rsidR="001B29E4" w:rsidRDefault="001B29E4" w:rsidP="00780C40">
    <w:pPr>
      <w:pStyle w:val="Footer"/>
    </w:pPr>
  </w:p>
  <w:p w14:paraId="20D63F76" w14:textId="77777777" w:rsidR="001B29E4" w:rsidRDefault="001B29E4" w:rsidP="00204EE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15F0" w14:textId="5F4F7A50"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C69B"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02B6" w14:textId="0335ABE0"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342B"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13</w:t>
    </w:r>
    <w:r w:rsidRPr="00ED6CC1">
      <w:rPr>
        <w:b/>
        <w:bCs/>
        <w:noProof/>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D7D7" w14:textId="1EB67732"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C681"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55</w:t>
    </w:r>
    <w:r w:rsidRPr="00ED6CC1">
      <w:rPr>
        <w:b/>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A183" w14:textId="1C9EEA9F"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57</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49E2"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55</w:t>
    </w:r>
    <w:r w:rsidRPr="00ED6CC1">
      <w:rPr>
        <w:b/>
        <w:bCs/>
        <w:noProof/>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B2BD" w14:textId="66D962DC"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1303"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55</w:t>
    </w:r>
    <w:r w:rsidRPr="00ED6CC1">
      <w:rPr>
        <w:b/>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AB8D" w14:textId="77777777" w:rsidR="0067167D" w:rsidRPr="0067167D" w:rsidRDefault="0067167D" w:rsidP="0067167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D6E6" w14:textId="215DB9CE" w:rsidR="00D604BD" w:rsidRDefault="00D604BD"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Department of Agriculture, Fisheries and Forestry</w:t>
      </w:r>
    </w:fldSimple>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D588"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55</w:t>
    </w:r>
    <w:r w:rsidRPr="00ED6CC1">
      <w:rPr>
        <w:b/>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7997" w14:textId="77777777" w:rsidR="00D604BD" w:rsidRPr="00F33D2A" w:rsidRDefault="00D604BD" w:rsidP="00D604BD">
    <w:pPr>
      <w:pStyle w:val="FooterOdd"/>
      <w:tabs>
        <w:tab w:val="clear" w:pos="8306"/>
        <w:tab w:val="right" w:pos="7655"/>
      </w:tabs>
    </w:pPr>
    <w:r w:rsidRPr="00AF4569">
      <w:rPr>
        <w:lang w:val="en-AU"/>
      </w:rPr>
      <w:t xml:space="preserve">Department of Agriculture, Fisheries and Forestry </w:t>
    </w:r>
    <w:r>
      <w:rPr>
        <w:lang w:val="en-AU"/>
      </w:rPr>
      <w:t xml:space="preserve">|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55</w:t>
    </w:r>
    <w:r w:rsidRPr="00ED6CC1">
      <w:rPr>
        <w:b/>
        <w:bCs/>
        <w:noProof/>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14D4" w14:textId="4D995BE3" w:rsidR="002A4D1E" w:rsidRDefault="002A4D1E" w:rsidP="002A4D1E">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69</w:t>
    </w:r>
    <w:r>
      <w:rPr>
        <w:b/>
        <w:bCs/>
        <w:noProo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E3CA" w14:textId="77777777" w:rsidR="005C3594" w:rsidRPr="005C3594" w:rsidRDefault="005C3594" w:rsidP="005C359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EDCC" w14:textId="4D4A76AD" w:rsidR="005C3594" w:rsidRDefault="005C3594"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Fisheries Management Authority</w:t>
      </w:r>
    </w:fldSimple>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2EEA" w14:textId="795D2A02" w:rsidR="005C3594" w:rsidRDefault="005C3594"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9539" w14:textId="0923333F" w:rsidR="005C3594" w:rsidRDefault="005C3594"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Fisheries Management Authority</w:t>
      </w:r>
    </w:fldSimple>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79B9" w14:textId="6EDF06F5" w:rsidR="005C3594" w:rsidRDefault="005C3594"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2DC1" w14:textId="16E415A3" w:rsidR="005C3594" w:rsidRDefault="005C3594"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8325" w14:textId="77777777" w:rsidR="00C34739" w:rsidRPr="006E442F" w:rsidRDefault="00F7676F" w:rsidP="00D7340C">
    <w:pPr>
      <w:pStyle w:val="FooterEven"/>
      <w:jc w:val="right"/>
      <w:rPr>
        <w:b/>
        <w:bCs w:val="0"/>
      </w:rPr>
    </w:pPr>
    <w:r>
      <w:t>User Guide</w:t>
    </w:r>
    <w:r w:rsidR="00204EE5">
      <w:t xml:space="preserve"> | </w:t>
    </w:r>
    <w:r w:rsidR="00C34739" w:rsidRPr="006E442F">
      <w:rPr>
        <w:b/>
        <w:bCs w:val="0"/>
      </w:rPr>
      <w:t xml:space="preserve">Page </w:t>
    </w:r>
    <w:r w:rsidR="00C34739" w:rsidRPr="006E442F">
      <w:rPr>
        <w:b/>
        <w:bCs w:val="0"/>
      </w:rPr>
      <w:fldChar w:fldCharType="begin"/>
    </w:r>
    <w:r w:rsidR="00C34739" w:rsidRPr="006E442F">
      <w:rPr>
        <w:b/>
        <w:bCs w:val="0"/>
      </w:rPr>
      <w:instrText xml:space="preserve"> PAGE   \* MERGEFORMAT </w:instrText>
    </w:r>
    <w:r w:rsidR="00C34739" w:rsidRPr="006E442F">
      <w:rPr>
        <w:b/>
        <w:bCs w:val="0"/>
      </w:rPr>
      <w:fldChar w:fldCharType="separate"/>
    </w:r>
    <w:r w:rsidR="00C34739">
      <w:rPr>
        <w:b/>
        <w:bCs w:val="0"/>
      </w:rPr>
      <w:t>ix</w:t>
    </w:r>
    <w:r w:rsidR="00C34739" w:rsidRPr="006E442F">
      <w:rPr>
        <w:b/>
        <w:bCs w:val="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B50F" w14:textId="0ADD88DF" w:rsidR="005C3594" w:rsidRDefault="005C3594"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Fisheries Management Authority</w:t>
      </w:r>
    </w:fldSimple>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C928" w14:textId="62A90431" w:rsidR="005C3594" w:rsidRDefault="005C3594"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05AF" w14:textId="238AD55F" w:rsidR="005C3594" w:rsidRDefault="005C3594"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Fisheries Management Authority</w:t>
      </w:r>
    </w:fldSimple>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E98B" w14:textId="49F09AF5" w:rsidR="005C3594" w:rsidRDefault="005C3594"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314E" w14:textId="77777777" w:rsidR="005C3594" w:rsidRDefault="005C3594"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Pr>
          <w:noProof/>
        </w:rPr>
        <w:t>Australian Fisheries Management Authority</w:t>
      </w:r>
    </w:fldSimple>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2AF6" w14:textId="5D51001F" w:rsidR="005C3594" w:rsidRDefault="005C3594"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Fisheries Management Authority</w:t>
      </w:r>
    </w:fldSimple>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1E01" w14:textId="1F094A24" w:rsidR="005C3594" w:rsidRDefault="005C3594"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D8B2C" w14:textId="090600AC" w:rsidR="005C3594" w:rsidRDefault="005C3594"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Fisheries Management Authority</w:t>
      </w:r>
    </w:fldSimple>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3394" w14:textId="17D846B5" w:rsidR="005C3594" w:rsidRDefault="005C3594"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Fisheries Management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49F9" w14:textId="1B26979E" w:rsidR="005C3594" w:rsidRDefault="005C3594" w:rsidP="005C3594">
    <w:pPr>
      <w:pStyle w:val="FooterEven"/>
    </w:pPr>
    <w:r>
      <w:rPr>
        <w:rFonts w:cs="Arial"/>
        <w:b/>
        <w:bCs w:val="0"/>
      </w:rPr>
      <w:t xml:space="preserve">Page </w:t>
    </w:r>
    <w:r>
      <w:rPr>
        <w:b/>
        <w:bCs w:val="0"/>
      </w:rPr>
      <w:fldChar w:fldCharType="begin"/>
    </w:r>
    <w:r>
      <w:rPr>
        <w:b/>
        <w:bCs w:val="0"/>
      </w:rPr>
      <w:instrText xml:space="preserve"> PAGE   \* MERGEFORMAT </w:instrText>
    </w:r>
    <w:r>
      <w:rPr>
        <w:b/>
        <w:bCs w:val="0"/>
      </w:rPr>
      <w:fldChar w:fldCharType="separate"/>
    </w:r>
    <w:r>
      <w:rPr>
        <w:b/>
        <w:bCs w:val="0"/>
      </w:rPr>
      <w:t>70</w:t>
    </w:r>
    <w:r>
      <w:rPr>
        <w:b/>
        <w:bCs w:val="0"/>
        <w:noProof/>
      </w:rPr>
      <w:fldChar w:fldCharType="end"/>
    </w:r>
    <w:r>
      <w:rPr>
        <w:noProof/>
      </w:rPr>
      <w:t xml:space="preserve"> | </w:t>
    </w:r>
    <w:fldSimple w:instr=" STYLEREF  &quot;Heading 1 - No TOC&quot;  \* MERGEFORMAT ">
      <w:r w:rsidR="000F2E53">
        <w:rPr>
          <w:noProof/>
        </w:rPr>
        <w:t>Australian Fisheries Management Authority</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97FF" w14:textId="77777777" w:rsidR="003F0DE2" w:rsidRPr="00794779" w:rsidRDefault="003F0DE2" w:rsidP="00794779">
    <w:pPr>
      <w:pStyle w:val="Footer"/>
      <w:rPr>
        <w:rStyle w:val="PageNumber"/>
        <w:rFonts w:cs="Times New Roman"/>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4FEF" w14:textId="77777777" w:rsidR="00B35A22" w:rsidRPr="00B35A22" w:rsidRDefault="00B35A22" w:rsidP="00B35A2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2DC8" w14:textId="59E7BE72" w:rsidR="002A4D1E" w:rsidRDefault="002A4D1E" w:rsidP="002A4D1E">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Pesticides and Veterinary Medicines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93</w:t>
    </w:r>
    <w:r>
      <w:rPr>
        <w:b/>
        <w:bCs/>
        <w:noProof/>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B73E" w14:textId="77777777" w:rsidR="00D14E6F" w:rsidRPr="00D14E6F" w:rsidRDefault="00D14E6F" w:rsidP="00D14E6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7A4F" w14:textId="3CECBB19" w:rsidR="00D14E6F" w:rsidRDefault="00D14E6F"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Pesticides and Veterinary Medicines Authority</w:t>
      </w:r>
    </w:fldSimple>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685D" w14:textId="576567E1" w:rsidR="002A4D1E" w:rsidRDefault="002A4D1E" w:rsidP="002A4D1E">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Pesticides and Veterinary Medicines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93</w:t>
    </w:r>
    <w:r>
      <w:rPr>
        <w:b/>
        <w:bCs/>
        <w:noProof/>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F098" w14:textId="09C342BE" w:rsidR="00D14E6F" w:rsidRDefault="00D14E6F"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Pesticides and Veterinary Medicines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8EE3" w14:textId="2B96EE5F" w:rsidR="00D14E6F" w:rsidRDefault="00D14E6F"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Pesticides and Veterinary Medicines Authority</w:t>
      </w:r>
    </w:fldSimple>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DE57C" w14:textId="61FB1D85" w:rsidR="00D14E6F" w:rsidRDefault="00D14E6F"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Pesticides and Veterinary Medicines Authority</w:t>
      </w:r>
    </w:fldSimple>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22EA" w14:textId="4A2CD278" w:rsidR="00D14E6F" w:rsidRDefault="00D14E6F" w:rsidP="005C3594">
    <w:pPr>
      <w:pStyle w:val="FooterOdd"/>
    </w:pPr>
    <w:r>
      <w:rPr>
        <w:lang w:val="en-AU"/>
      </w:rPr>
      <w:fldChar w:fldCharType="begin"/>
    </w:r>
    <w:r>
      <w:rPr>
        <w:lang w:val="en-AU"/>
      </w:rPr>
      <w:instrText xml:space="preserve"> STYLEREF  "Heading 1 - No TOC"  \* MERGEFORMAT </w:instrText>
    </w:r>
    <w:r>
      <w:rPr>
        <w:lang w:val="en-AU"/>
      </w:rPr>
      <w:fldChar w:fldCharType="separate"/>
    </w:r>
    <w:r w:rsidR="000F2E53">
      <w:rPr>
        <w:noProof/>
        <w:lang w:val="en-AU"/>
      </w:rPr>
      <w:t>Australian Pesticides and Veterinary Medicines Authority</w:t>
    </w:r>
    <w:r>
      <w:rPr>
        <w:lang w:val="en-AU"/>
      </w:rPr>
      <w:fldChar w:fldCharType="end"/>
    </w:r>
    <w:r>
      <w:rPr>
        <w:lang w:val="en-AU"/>
      </w:rPr>
      <w:t xml:space="preserve"> | </w:t>
    </w:r>
    <w:r>
      <w:rPr>
        <w:b/>
        <w:bCs/>
        <w:lang w:val="en-AU"/>
      </w:rPr>
      <w:t xml:space="preserve">Page </w:t>
    </w:r>
    <w:r>
      <w:rPr>
        <w:b/>
        <w:bCs/>
      </w:rPr>
      <w:fldChar w:fldCharType="begin"/>
    </w:r>
    <w:r>
      <w:rPr>
        <w:b/>
        <w:bCs/>
      </w:rPr>
      <w:instrText xml:space="preserve"> PAGE   \* MERGEFORMAT </w:instrText>
    </w:r>
    <w:r>
      <w:rPr>
        <w:b/>
        <w:bCs/>
      </w:rPr>
      <w:fldChar w:fldCharType="separate"/>
    </w:r>
    <w:r>
      <w:rPr>
        <w:b/>
        <w:bCs/>
      </w:rPr>
      <w:t>67</w:t>
    </w:r>
    <w:r>
      <w:rPr>
        <w:b/>
        <w:bCs/>
        <w:noProof/>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30F5" w14:textId="65F1BC9E" w:rsidR="00D14E6F" w:rsidRDefault="00D14E6F" w:rsidP="00D604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58</w:t>
    </w:r>
    <w:r w:rsidRPr="006E442F">
      <w:rPr>
        <w:b/>
        <w:bCs w:val="0"/>
        <w:noProof/>
      </w:rPr>
      <w:fldChar w:fldCharType="end"/>
    </w:r>
    <w:r>
      <w:rPr>
        <w:noProof/>
      </w:rPr>
      <w:t xml:space="preserve"> | </w:t>
    </w:r>
    <w:fldSimple w:instr=" STYLEREF  &quot;Heading 1 - No TOC&quot;  \* MERGEFORMAT ">
      <w:r w:rsidR="000F2E53">
        <w:rPr>
          <w:noProof/>
        </w:rPr>
        <w:t>Australian Pesticides and Veterinary Medicines Authority</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C7D44" w14:textId="77777777" w:rsidR="002F21CD" w:rsidRDefault="002F21CD" w:rsidP="00F51DAC">
      <w:pPr>
        <w:spacing w:after="0" w:line="240" w:lineRule="auto"/>
      </w:pPr>
      <w:r>
        <w:separator/>
      </w:r>
    </w:p>
  </w:footnote>
  <w:footnote w:type="continuationSeparator" w:id="0">
    <w:p w14:paraId="550F62E1" w14:textId="77777777" w:rsidR="002F21CD" w:rsidRDefault="002F21CD" w:rsidP="00F51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4E88" w14:textId="77777777" w:rsidR="001B29E4" w:rsidRDefault="001B29E4">
    <w:pPr>
      <w:pStyle w:val="HeaderEven"/>
    </w:pPr>
    <w:r>
      <w:t xml:space="preserve">Part C:  Agency Additional Estimates Statements — Agency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B5FE" w14:textId="77777777" w:rsidR="002831B3" w:rsidRDefault="002831B3" w:rsidP="002831B3">
    <w:pPr>
      <w:pStyle w:val="HeaderEven"/>
      <w:spacing w:after="240" w:line="260" w:lineRule="exact"/>
      <w:ind w:left="-113"/>
    </w:pPr>
    <w:r w:rsidRPr="00527972">
      <w:rPr>
        <w:noProof/>
        <w:position w:val="-6"/>
      </w:rPr>
      <w:pict w14:anchorId="48AE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386232" o:spid="_x0000_i1111"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782A" w14:textId="77777777" w:rsidR="00F9160B" w:rsidRPr="00F9160B" w:rsidRDefault="00F9160B" w:rsidP="00F916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E444" w14:textId="77777777" w:rsidR="00AF75AA" w:rsidRPr="00C4205E" w:rsidRDefault="00AF75AA" w:rsidP="00C4205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52E4" w14:textId="77777777" w:rsidR="00E77837" w:rsidRPr="00D02C71" w:rsidRDefault="00E77837" w:rsidP="00E77837">
    <w:pPr>
      <w:pStyle w:val="HeaderEven"/>
      <w:spacing w:after="240" w:line="260" w:lineRule="exact"/>
      <w:ind w:left="-113"/>
      <w:rPr>
        <w:rFonts w:ascii="Arial" w:hAnsi="Arial" w:cs="Arial"/>
        <w:i w:val="0"/>
        <w:iCs/>
        <w:sz w:val="18"/>
        <w:szCs w:val="18"/>
      </w:rPr>
    </w:pPr>
    <w:r w:rsidRPr="00527972">
      <w:rPr>
        <w:noProof/>
        <w:position w:val="-6"/>
      </w:rPr>
      <w:pict w14:anchorId="7C7B3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D02C71">
      <w:rPr>
        <w:rFonts w:ascii="Arial" w:hAnsi="Arial" w:cs="Arial"/>
        <w:i w:val="0"/>
        <w:iCs/>
        <w:sz w:val="18"/>
        <w:szCs w:val="18"/>
      </w:rPr>
      <w:fldChar w:fldCharType="begin"/>
    </w:r>
    <w:r w:rsidRPr="00D02C71">
      <w:rPr>
        <w:rFonts w:ascii="Arial" w:hAnsi="Arial" w:cs="Arial"/>
        <w:i w:val="0"/>
        <w:iCs/>
        <w:sz w:val="18"/>
        <w:szCs w:val="18"/>
      </w:rPr>
      <w:instrText xml:space="preserve"> TITLE  </w:instrText>
    </w:r>
    <w:r w:rsidRPr="00D02C71">
      <w:rPr>
        <w:rFonts w:ascii="Arial" w:hAnsi="Arial" w:cs="Arial"/>
        <w:i w:val="0"/>
        <w:iCs/>
        <w:sz w:val="18"/>
        <w:szCs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030A" w14:textId="77777777" w:rsidR="00E77837" w:rsidRPr="00F51FDD" w:rsidRDefault="00E77837" w:rsidP="00E77837">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1CF3E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i1113" type="#_x0000_t75" style="width:1in;height:12.5pt;visibility:visible">
          <v:imagedata r:id="rId1" o:titl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4125" w14:textId="77777777" w:rsidR="00E77837" w:rsidRPr="00D02C71" w:rsidRDefault="00E77837" w:rsidP="00E77837">
    <w:pPr>
      <w:pStyle w:val="HeaderEven"/>
      <w:spacing w:after="240" w:line="260" w:lineRule="exact"/>
      <w:ind w:left="-113"/>
      <w:rPr>
        <w:rFonts w:ascii="Arial" w:hAnsi="Arial" w:cs="Arial"/>
        <w:i w:val="0"/>
        <w:iCs/>
        <w:sz w:val="18"/>
        <w:szCs w:val="18"/>
      </w:rPr>
    </w:pPr>
    <w:r w:rsidRPr="00527972">
      <w:rPr>
        <w:noProof/>
        <w:position w:val="-6"/>
      </w:rPr>
      <w:pict w14:anchorId="53DA8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D02C71">
      <w:rPr>
        <w:rFonts w:ascii="Arial" w:hAnsi="Arial" w:cs="Arial"/>
        <w:i w:val="0"/>
        <w:iCs/>
        <w:sz w:val="18"/>
        <w:szCs w:val="18"/>
      </w:rPr>
      <w:fldChar w:fldCharType="begin"/>
    </w:r>
    <w:r w:rsidRPr="00D02C71">
      <w:rPr>
        <w:rFonts w:ascii="Arial" w:hAnsi="Arial" w:cs="Arial"/>
        <w:i w:val="0"/>
        <w:iCs/>
        <w:sz w:val="18"/>
        <w:szCs w:val="18"/>
      </w:rPr>
      <w:instrText xml:space="preserve"> TITLE  </w:instrText>
    </w:r>
    <w:r w:rsidRPr="00D02C71">
      <w:rPr>
        <w:rFonts w:ascii="Arial" w:hAnsi="Arial" w:cs="Arial"/>
        <w:i w:val="0"/>
        <w:iCs/>
        <w:sz w:val="18"/>
        <w:szCs w:val="1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DFAB" w14:textId="77777777" w:rsidR="00AF75AA" w:rsidRPr="00AF75AA" w:rsidRDefault="00AF75AA" w:rsidP="00AF75A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F75B" w14:textId="77777777" w:rsidR="002F705E" w:rsidRPr="00CE27B8" w:rsidRDefault="002F705E" w:rsidP="00CE27B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037F29" w:rsidRPr="00650799" w14:paraId="32EC4D20" w14:textId="77777777" w:rsidTr="00344824">
      <w:trPr>
        <w:trHeight w:hRule="exact" w:val="340"/>
      </w:trPr>
      <w:tc>
        <w:tcPr>
          <w:tcW w:w="7797" w:type="dxa"/>
          <w:shd w:val="clear" w:color="auto" w:fill="auto"/>
        </w:tcPr>
        <w:p w14:paraId="74671DBA" w14:textId="77777777" w:rsidR="00037F29" w:rsidRPr="00650799" w:rsidRDefault="00F51FDD" w:rsidP="00F51FDD">
          <w:pPr>
            <w:pStyle w:val="HeaderEven"/>
            <w:spacing w:after="240" w:line="260" w:lineRule="exact"/>
            <w:ind w:left="-113"/>
            <w:rPr>
              <w:rFonts w:ascii="Arial" w:hAnsi="Arial" w:cs="Arial"/>
              <w:i w:val="0"/>
              <w:iCs/>
              <w:sz w:val="18"/>
              <w:szCs w:val="18"/>
            </w:rPr>
          </w:pPr>
          <w:bookmarkStart w:id="105" w:name="_Hlk153187209"/>
          <w:r w:rsidRPr="00527972">
            <w:rPr>
              <w:noProof/>
              <w:position w:val="-6"/>
            </w:rPr>
            <w:pict w14:anchorId="013DD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bookmarkEnd w:id="105"/>
  </w:tbl>
  <w:p w14:paraId="2E579579" w14:textId="77777777" w:rsidR="00C4205E" w:rsidRPr="00FE437B" w:rsidRDefault="00C4205E" w:rsidP="006D6D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7A71" w14:textId="77777777" w:rsidR="00E211E5" w:rsidRPr="00C2434E" w:rsidRDefault="00E211E5" w:rsidP="00C24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C736" w14:textId="77777777" w:rsidR="001B29E4" w:rsidRDefault="001B29E4">
    <w:pPr>
      <w:framePr w:wrap="around" w:vAnchor="page" w:hAnchor="margin" w:x="14460" w:y="7939" w:anchorLock="1"/>
    </w:pPr>
    <w:r>
      <w:fldChar w:fldCharType="begin"/>
    </w:r>
    <w:r>
      <w:instrText xml:space="preserve"> TITLE  \* MERGEFORMAT </w:instrText>
    </w:r>
    <w:r>
      <w:fldChar w:fldCharType="end"/>
    </w:r>
  </w:p>
  <w:p w14:paraId="7F2D2839" w14:textId="77777777" w:rsidR="001B29E4" w:rsidRDefault="001B29E4">
    <w:pPr>
      <w:pStyle w:val="HeaderOdd"/>
    </w:pPr>
    <w:r>
      <w:t>Part C:  Agency Additional Estimates Statements — Agency name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3606E" w14:textId="77777777" w:rsidR="00F51FDD" w:rsidRPr="000F712D" w:rsidRDefault="00F51FDD" w:rsidP="00F51FDD">
    <w:pPr>
      <w:pStyle w:val="HeaderOdd"/>
      <w:spacing w:after="240" w:line="260" w:lineRule="exact"/>
    </w:pPr>
    <w:r>
      <w:rPr>
        <w:rFonts w:ascii="Arial" w:hAnsi="Arial" w:cs="Arial"/>
        <w:i w:val="0"/>
        <w:iCs/>
        <w:sz w:val="18"/>
        <w:szCs w:val="18"/>
      </w:rPr>
      <w:t>Portfolio Additional Estimates Statements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r w:rsidRPr="000F712D">
      <w:t xml:space="preserve">  |  </w:t>
    </w:r>
    <w:r w:rsidRPr="00527972">
      <w:rPr>
        <w:noProof/>
        <w:position w:val="-6"/>
      </w:rPr>
      <w:pict w14:anchorId="3D759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in;height:12.5pt;visibility:visible">
          <v:imagedata r:id="rId1" o:titl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32D5" w14:textId="77777777" w:rsidR="00DB4370" w:rsidRDefault="00DB4370" w:rsidP="00DB4370">
    <w:pPr>
      <w:pStyle w:val="HeaderEven"/>
      <w:spacing w:after="240" w:line="260" w:lineRule="exact"/>
      <w:ind w:left="-113"/>
    </w:pPr>
    <w:r w:rsidRPr="00527972">
      <w:rPr>
        <w:noProof/>
        <w:position w:val="-6"/>
      </w:rPr>
      <w:pict w14:anchorId="637EE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7233" w14:textId="77777777" w:rsidR="00DB4370" w:rsidRPr="000F712D" w:rsidRDefault="00DB4370" w:rsidP="00F51FDD">
    <w:pPr>
      <w:pStyle w:val="HeaderOdd"/>
      <w:spacing w:after="240" w:line="260" w:lineRule="exact"/>
    </w:pPr>
    <w:r>
      <w:rPr>
        <w:rFonts w:ascii="Arial" w:hAnsi="Arial" w:cs="Arial"/>
        <w:i w:val="0"/>
        <w:iCs/>
        <w:sz w:val="18"/>
        <w:szCs w:val="18"/>
      </w:rPr>
      <w:t>Portfolio Additional Estimates Statements</w:t>
    </w:r>
    <w:r w:rsidRPr="00D02C71">
      <w:rPr>
        <w:rFonts w:ascii="Arial" w:hAnsi="Arial" w:cs="Arial"/>
        <w:i w:val="0"/>
        <w:iCs/>
        <w:sz w:val="18"/>
        <w:szCs w:val="18"/>
      </w:rPr>
      <w:fldChar w:fldCharType="begin"/>
    </w:r>
    <w:r w:rsidRPr="00D02C71">
      <w:rPr>
        <w:rFonts w:ascii="Arial" w:hAnsi="Arial" w:cs="Arial"/>
        <w:i w:val="0"/>
        <w:iCs/>
        <w:sz w:val="18"/>
        <w:szCs w:val="18"/>
      </w:rPr>
      <w:instrText xml:space="preserve"> TITLE  </w:instrText>
    </w:r>
    <w:r w:rsidRPr="00D02C71">
      <w:rPr>
        <w:rFonts w:ascii="Arial" w:hAnsi="Arial" w:cs="Arial"/>
        <w:i w:val="0"/>
        <w:iCs/>
        <w:sz w:val="18"/>
        <w:szCs w:val="18"/>
      </w:rPr>
      <w:fldChar w:fldCharType="end"/>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r w:rsidRPr="000F712D">
      <w:t xml:space="preserve">  |  </w:t>
    </w:r>
    <w:r w:rsidRPr="00527972">
      <w:rPr>
        <w:noProof/>
        <w:position w:val="-6"/>
      </w:rPr>
      <w:pict w14:anchorId="15C2F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in;height:12.5pt;visibility:visible">
          <v:imagedata r:id="rId1" o:titl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6D6D06" w:rsidRPr="00650799" w14:paraId="5547B8A0" w14:textId="77777777" w:rsidTr="00090E96">
      <w:trPr>
        <w:trHeight w:hRule="exact" w:val="340"/>
      </w:trPr>
      <w:tc>
        <w:tcPr>
          <w:tcW w:w="7797" w:type="dxa"/>
          <w:shd w:val="clear" w:color="auto" w:fill="auto"/>
        </w:tcPr>
        <w:p w14:paraId="546E7B26" w14:textId="77777777" w:rsidR="00F51FDD" w:rsidRDefault="00F51FDD" w:rsidP="00F51FDD">
          <w:pPr>
            <w:pStyle w:val="HeaderEven"/>
            <w:spacing w:after="240" w:line="260" w:lineRule="exact"/>
            <w:ind w:left="-113"/>
          </w:pPr>
          <w:r w:rsidRPr="00527972">
            <w:rPr>
              <w:noProof/>
              <w:position w:val="-6"/>
            </w:rPr>
            <w:pict w14:anchorId="73681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p w14:paraId="2D775013" w14:textId="77777777" w:rsidR="006D6D06" w:rsidRPr="00650799" w:rsidRDefault="006D6D06" w:rsidP="006D6D06">
          <w:pPr>
            <w:pStyle w:val="HeaderOdd"/>
            <w:spacing w:after="240" w:line="260" w:lineRule="exact"/>
            <w:rPr>
              <w:rFonts w:ascii="Arial" w:hAnsi="Arial" w:cs="Arial"/>
              <w:i w:val="0"/>
              <w:iCs/>
              <w:sz w:val="18"/>
              <w:szCs w:val="18"/>
            </w:rPr>
          </w:pPr>
        </w:p>
      </w:tc>
    </w:tr>
  </w:tbl>
  <w:p w14:paraId="3B82B628" w14:textId="77777777" w:rsidR="00C4205E" w:rsidRPr="00FE437B" w:rsidRDefault="00C4205E" w:rsidP="00FE437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7AD417F2" w14:textId="77777777" w:rsidTr="00090E96">
      <w:trPr>
        <w:trHeight w:hRule="exact" w:val="340"/>
      </w:trPr>
      <w:tc>
        <w:tcPr>
          <w:tcW w:w="7797" w:type="dxa"/>
          <w:shd w:val="clear" w:color="auto" w:fill="auto"/>
        </w:tcPr>
        <w:p w14:paraId="71057E88" w14:textId="77777777" w:rsidR="00F51FDD" w:rsidRPr="00650799" w:rsidRDefault="00F51FDD" w:rsidP="00F51FDD">
          <w:pPr>
            <w:pStyle w:val="HeaderOdd"/>
            <w:spacing w:after="240" w:line="260" w:lineRule="exact"/>
            <w:rPr>
              <w:rFonts w:ascii="Arial" w:hAnsi="Arial" w:cs="Arial"/>
              <w:i w:val="0"/>
              <w:iCs/>
              <w:sz w:val="18"/>
              <w:szCs w:val="18"/>
            </w:rPr>
          </w:pPr>
          <w:r w:rsidRPr="00F13F0D">
            <w:rPr>
              <w:rFonts w:ascii="Arial" w:hAnsi="Arial" w:cs="Arial"/>
              <w:i w:val="0"/>
              <w:iCs/>
              <w:sz w:val="18"/>
              <w:szCs w:val="18"/>
            </w:rPr>
            <w:t>Portfolio Additional Estimates Statements</w:t>
          </w:r>
          <w:r w:rsidRPr="00F13F0D">
            <w:rPr>
              <w:rFonts w:ascii="Arial" w:hAnsi="Arial" w:cs="Arial"/>
              <w:i w:val="0"/>
              <w:iCs/>
              <w:sz w:val="18"/>
              <w:szCs w:val="18"/>
            </w:rPr>
            <w:fldChar w:fldCharType="begin"/>
          </w:r>
          <w:r w:rsidRPr="00F13F0D">
            <w:rPr>
              <w:rFonts w:ascii="Arial" w:hAnsi="Arial" w:cs="Arial"/>
              <w:i w:val="0"/>
              <w:iCs/>
              <w:sz w:val="18"/>
              <w:szCs w:val="18"/>
            </w:rPr>
            <w:instrText xml:space="preserve"> TITLE  </w:instrText>
          </w:r>
          <w:r w:rsidRPr="00F13F0D">
            <w:rPr>
              <w:rFonts w:ascii="Arial" w:hAnsi="Arial" w:cs="Arial"/>
              <w:i w:val="0"/>
              <w:iCs/>
              <w:sz w:val="18"/>
              <w:szCs w:val="18"/>
            </w:rPr>
            <w:fldChar w:fldCharType="end"/>
          </w:r>
          <w:r w:rsidRPr="00F13F0D">
            <w:rPr>
              <w:rFonts w:ascii="Arial" w:hAnsi="Arial" w:cs="Arial"/>
              <w:i w:val="0"/>
              <w:iCs/>
              <w:sz w:val="18"/>
              <w:szCs w:val="18"/>
            </w:rPr>
            <w:fldChar w:fldCharType="begin"/>
          </w:r>
          <w:r w:rsidRPr="00F13F0D">
            <w:rPr>
              <w:rFonts w:ascii="Arial" w:hAnsi="Arial" w:cs="Arial"/>
              <w:i w:val="0"/>
              <w:iCs/>
              <w:sz w:val="18"/>
              <w:szCs w:val="18"/>
            </w:rPr>
            <w:instrText xml:space="preserve"> TITLE  </w:instrText>
          </w:r>
          <w:r w:rsidRPr="00F13F0D">
            <w:rPr>
              <w:rFonts w:ascii="Arial" w:hAnsi="Arial" w:cs="Arial"/>
              <w:i w:val="0"/>
              <w:iCs/>
              <w:sz w:val="18"/>
              <w:szCs w:val="18"/>
            </w:rPr>
            <w:fldChar w:fldCharType="end"/>
          </w:r>
          <w:r w:rsidRPr="00F13F0D">
            <w:t xml:space="preserve">  |  </w:t>
          </w:r>
          <w:r w:rsidRPr="00F13F0D">
            <w:rPr>
              <w:noProof/>
              <w:position w:val="-6"/>
            </w:rPr>
            <w:pict w14:anchorId="7BF34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in;height:12.5pt;visibility:visible">
                <v:imagedata r:id="rId1" o:title=""/>
              </v:shape>
            </w:pict>
          </w:r>
        </w:p>
      </w:tc>
    </w:tr>
  </w:tbl>
  <w:p w14:paraId="35A79886" w14:textId="77777777" w:rsidR="00F51FDD" w:rsidRPr="00FE437B" w:rsidRDefault="00F51FDD" w:rsidP="00FE437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4FA9" w14:textId="77777777" w:rsidR="002831B3" w:rsidRPr="00F51FDD" w:rsidRDefault="00F51FDD" w:rsidP="00F51FDD">
    <w:pPr>
      <w:pStyle w:val="Header"/>
      <w:jc w:val="right"/>
    </w:pPr>
    <w:r>
      <w:rPr>
        <w:rFonts w:ascii="Arial" w:hAnsi="Arial" w:cs="Arial"/>
        <w:i w:val="0"/>
        <w:iCs/>
        <w:sz w:val="18"/>
        <w:szCs w:val="18"/>
      </w:rPr>
      <w:t>Portfolio Additional Estimates Statements</w:t>
    </w:r>
    <w:r w:rsidRPr="00D02C71">
      <w:rPr>
        <w:rFonts w:ascii="Arial" w:hAnsi="Arial" w:cs="Arial"/>
        <w:i w:val="0"/>
        <w:iCs/>
        <w:sz w:val="18"/>
        <w:szCs w:val="18"/>
      </w:rPr>
      <w:fldChar w:fldCharType="begin"/>
    </w:r>
    <w:r w:rsidRPr="00D02C71">
      <w:rPr>
        <w:rFonts w:ascii="Arial" w:hAnsi="Arial" w:cs="Arial"/>
        <w:i w:val="0"/>
        <w:iCs/>
        <w:sz w:val="18"/>
        <w:szCs w:val="18"/>
      </w:rPr>
      <w:instrText xml:space="preserve"> TITLE  </w:instrText>
    </w:r>
    <w:r w:rsidRPr="00D02C71">
      <w:rPr>
        <w:rFonts w:ascii="Arial" w:hAnsi="Arial" w:cs="Arial"/>
        <w:i w:val="0"/>
        <w:iCs/>
        <w:sz w:val="18"/>
        <w:szCs w:val="18"/>
      </w:rPr>
      <w:fldChar w:fldCharType="end"/>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r w:rsidRPr="000F712D">
      <w:t xml:space="preserve">  |  </w:t>
    </w:r>
    <w:r w:rsidRPr="00527972">
      <w:rPr>
        <w:noProof/>
        <w:position w:val="-6"/>
      </w:rPr>
      <w:pict w14:anchorId="400F8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in;height:12.5pt;visibility:visible">
          <v:imagedata r:id="rId1" o:titl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5AD2" w14:textId="77777777" w:rsidR="00F51FDD" w:rsidRDefault="00F51FDD" w:rsidP="00F51FDD">
    <w:pPr>
      <w:pStyle w:val="HeaderEven"/>
      <w:spacing w:after="240" w:line="260" w:lineRule="exact"/>
      <w:ind w:left="-113"/>
    </w:pPr>
    <w:r w:rsidRPr="00527972">
      <w:rPr>
        <w:noProof/>
        <w:position w:val="-6"/>
      </w:rPr>
      <w:pict w14:anchorId="2E201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jc w:val="right"/>
      <w:tblLook w:val="04A0" w:firstRow="1" w:lastRow="0" w:firstColumn="1" w:lastColumn="0" w:noHBand="0" w:noVBand="1"/>
    </w:tblPr>
    <w:tblGrid>
      <w:gridCol w:w="7797"/>
    </w:tblGrid>
    <w:tr w:rsidR="00F51FDD" w14:paraId="7B3F184A" w14:textId="77777777" w:rsidTr="00F51FDD">
      <w:trPr>
        <w:trHeight w:hRule="exact" w:val="340"/>
        <w:jc w:val="right"/>
      </w:trPr>
      <w:tc>
        <w:tcPr>
          <w:tcW w:w="7797" w:type="dxa"/>
          <w:shd w:val="clear" w:color="auto" w:fill="auto"/>
        </w:tcPr>
        <w:p w14:paraId="12D7C8CD" w14:textId="77777777" w:rsidR="00F51FDD" w:rsidRPr="00037F29" w:rsidRDefault="00F51FDD" w:rsidP="00F51FDD">
          <w:pPr>
            <w:pStyle w:val="HeaderOdd"/>
            <w:spacing w:after="240" w:line="260" w:lineRule="exact"/>
            <w:rPr>
              <w:sz w:val="18"/>
              <w:szCs w:val="18"/>
            </w:rPr>
          </w:pPr>
          <w:r w:rsidRPr="00B45DED">
            <w:rPr>
              <w:rFonts w:ascii="Arial" w:hAnsi="Arial" w:cs="Arial"/>
              <w:i w:val="0"/>
              <w:iCs/>
              <w:sz w:val="18"/>
              <w:szCs w:val="18"/>
            </w:rPr>
            <w:t>Portfolio Additional Estimates Statements</w:t>
          </w:r>
          <w:r w:rsidRPr="00B45DED">
            <w:rPr>
              <w:rFonts w:ascii="Arial" w:hAnsi="Arial" w:cs="Arial"/>
              <w:i w:val="0"/>
              <w:iCs/>
              <w:sz w:val="18"/>
              <w:szCs w:val="18"/>
            </w:rPr>
            <w:fldChar w:fldCharType="begin"/>
          </w:r>
          <w:r w:rsidRPr="00B45DED">
            <w:rPr>
              <w:rFonts w:ascii="Arial" w:hAnsi="Arial" w:cs="Arial"/>
              <w:i w:val="0"/>
              <w:iCs/>
              <w:sz w:val="18"/>
              <w:szCs w:val="18"/>
            </w:rPr>
            <w:instrText xml:space="preserve"> TITLE  </w:instrText>
          </w:r>
          <w:r w:rsidRPr="00B45DED">
            <w:rPr>
              <w:rFonts w:ascii="Arial" w:hAnsi="Arial" w:cs="Arial"/>
              <w:i w:val="0"/>
              <w:iCs/>
              <w:sz w:val="18"/>
              <w:szCs w:val="18"/>
            </w:rPr>
            <w:fldChar w:fldCharType="end"/>
          </w:r>
          <w:r w:rsidRPr="00B45DED">
            <w:rPr>
              <w:rFonts w:ascii="Arial" w:hAnsi="Arial" w:cs="Arial"/>
              <w:i w:val="0"/>
              <w:iCs/>
              <w:sz w:val="18"/>
              <w:szCs w:val="18"/>
            </w:rPr>
            <w:fldChar w:fldCharType="begin"/>
          </w:r>
          <w:r w:rsidRPr="00B45DED">
            <w:rPr>
              <w:rFonts w:ascii="Arial" w:hAnsi="Arial" w:cs="Arial"/>
              <w:i w:val="0"/>
              <w:iCs/>
              <w:sz w:val="18"/>
              <w:szCs w:val="18"/>
            </w:rPr>
            <w:instrText xml:space="preserve"> TITLE  </w:instrText>
          </w:r>
          <w:r w:rsidRPr="00B45DED">
            <w:rPr>
              <w:rFonts w:ascii="Arial" w:hAnsi="Arial" w:cs="Arial"/>
              <w:i w:val="0"/>
              <w:iCs/>
              <w:sz w:val="18"/>
              <w:szCs w:val="18"/>
            </w:rPr>
            <w:fldChar w:fldCharType="end"/>
          </w:r>
          <w:r w:rsidRPr="00B45DED">
            <w:t xml:space="preserve">  |  </w:t>
          </w:r>
          <w:r w:rsidRPr="00B45DED">
            <w:rPr>
              <w:noProof/>
              <w:position w:val="-6"/>
            </w:rPr>
            <w:pict w14:anchorId="1F381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in;height:12.5pt;visibility:visible">
                <v:imagedata r:id="rId1" o:title=""/>
              </v:shape>
            </w:pict>
          </w:r>
        </w:p>
      </w:tc>
    </w:tr>
  </w:tbl>
  <w:p w14:paraId="3E93DB73" w14:textId="77777777" w:rsidR="00C4205E" w:rsidRPr="00FE437B" w:rsidRDefault="00C4205E" w:rsidP="00F51FD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098A" w14:textId="77777777" w:rsidR="00F51FDD" w:rsidRDefault="00F51FDD" w:rsidP="00F51FDD">
    <w:pPr>
      <w:pStyle w:val="HeaderEven"/>
      <w:spacing w:after="240" w:line="260" w:lineRule="exact"/>
      <w:ind w:left="-113"/>
    </w:pPr>
    <w:r w:rsidRPr="00527972">
      <w:rPr>
        <w:noProof/>
        <w:position w:val="-6"/>
      </w:rPr>
      <w:pict w14:anchorId="46277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14:paraId="3BA89D10" w14:textId="77777777" w:rsidTr="00562ABE">
      <w:trPr>
        <w:trHeight w:hRule="exact" w:val="340"/>
      </w:trPr>
      <w:tc>
        <w:tcPr>
          <w:tcW w:w="7797" w:type="dxa"/>
          <w:shd w:val="clear" w:color="auto" w:fill="auto"/>
        </w:tcPr>
        <w:p w14:paraId="4A8717CB" w14:textId="77777777" w:rsidR="00F51FDD" w:rsidRPr="00037F29" w:rsidRDefault="00F51FDD" w:rsidP="00F51FDD">
          <w:pPr>
            <w:pStyle w:val="HeaderOdd"/>
            <w:spacing w:after="240" w:line="260" w:lineRule="exact"/>
            <w:rPr>
              <w:sz w:val="18"/>
              <w:szCs w:val="18"/>
            </w:rPr>
          </w:pPr>
          <w:r w:rsidRPr="002D32C5">
            <w:rPr>
              <w:rFonts w:ascii="Arial" w:hAnsi="Arial" w:cs="Arial"/>
              <w:i w:val="0"/>
              <w:iCs/>
              <w:sz w:val="18"/>
              <w:szCs w:val="18"/>
            </w:rPr>
            <w:t>Portfolio Additional Estimates Statements</w:t>
          </w:r>
          <w:r w:rsidRPr="002D32C5">
            <w:rPr>
              <w:rFonts w:ascii="Arial" w:hAnsi="Arial" w:cs="Arial"/>
              <w:i w:val="0"/>
              <w:iCs/>
              <w:sz w:val="18"/>
              <w:szCs w:val="18"/>
            </w:rPr>
            <w:fldChar w:fldCharType="begin"/>
          </w:r>
          <w:r w:rsidRPr="002D32C5">
            <w:rPr>
              <w:rFonts w:ascii="Arial" w:hAnsi="Arial" w:cs="Arial"/>
              <w:i w:val="0"/>
              <w:iCs/>
              <w:sz w:val="18"/>
              <w:szCs w:val="18"/>
            </w:rPr>
            <w:instrText xml:space="preserve"> TITLE  </w:instrText>
          </w:r>
          <w:r w:rsidRPr="002D32C5">
            <w:rPr>
              <w:rFonts w:ascii="Arial" w:hAnsi="Arial" w:cs="Arial"/>
              <w:i w:val="0"/>
              <w:iCs/>
              <w:sz w:val="18"/>
              <w:szCs w:val="18"/>
            </w:rPr>
            <w:fldChar w:fldCharType="end"/>
          </w:r>
          <w:r w:rsidRPr="002D32C5">
            <w:rPr>
              <w:rFonts w:ascii="Arial" w:hAnsi="Arial" w:cs="Arial"/>
              <w:i w:val="0"/>
              <w:iCs/>
              <w:sz w:val="18"/>
              <w:szCs w:val="18"/>
            </w:rPr>
            <w:fldChar w:fldCharType="begin"/>
          </w:r>
          <w:r w:rsidRPr="002D32C5">
            <w:rPr>
              <w:rFonts w:ascii="Arial" w:hAnsi="Arial" w:cs="Arial"/>
              <w:i w:val="0"/>
              <w:iCs/>
              <w:sz w:val="18"/>
              <w:szCs w:val="18"/>
            </w:rPr>
            <w:instrText xml:space="preserve"> TITLE  </w:instrText>
          </w:r>
          <w:r w:rsidRPr="002D32C5">
            <w:rPr>
              <w:rFonts w:ascii="Arial" w:hAnsi="Arial" w:cs="Arial"/>
              <w:i w:val="0"/>
              <w:iCs/>
              <w:sz w:val="18"/>
              <w:szCs w:val="18"/>
            </w:rPr>
            <w:fldChar w:fldCharType="end"/>
          </w:r>
          <w:r w:rsidRPr="002D32C5">
            <w:t xml:space="preserve">  |  </w:t>
          </w:r>
          <w:r w:rsidRPr="002D32C5">
            <w:rPr>
              <w:noProof/>
              <w:position w:val="-6"/>
            </w:rPr>
            <w:pict w14:anchorId="72522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in;height:12.5pt;visibility:visible">
                <v:imagedata r:id="rId1" o:title=""/>
              </v:shape>
            </w:pict>
          </w:r>
        </w:p>
      </w:tc>
    </w:tr>
  </w:tbl>
  <w:p w14:paraId="4E9E523E" w14:textId="77777777" w:rsidR="000E32FC" w:rsidRPr="000E32FC" w:rsidRDefault="000E32FC" w:rsidP="000E32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5279" w14:textId="77777777" w:rsidR="001B29E4" w:rsidRDefault="001B29E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14:paraId="5EE34FA2" w14:textId="77777777" w:rsidTr="00562ABE">
      <w:trPr>
        <w:trHeight w:hRule="exact" w:val="340"/>
      </w:trPr>
      <w:tc>
        <w:tcPr>
          <w:tcW w:w="7797" w:type="dxa"/>
          <w:shd w:val="clear" w:color="auto" w:fill="auto"/>
        </w:tcPr>
        <w:p w14:paraId="5F947F44" w14:textId="77777777" w:rsidR="00F51FDD" w:rsidRPr="00037F29" w:rsidRDefault="00F51FDD" w:rsidP="00F51FDD">
          <w:pPr>
            <w:pStyle w:val="HeaderOdd"/>
            <w:spacing w:after="240" w:line="260" w:lineRule="exact"/>
            <w:jc w:val="left"/>
            <w:rPr>
              <w:sz w:val="18"/>
              <w:szCs w:val="18"/>
            </w:rPr>
          </w:pPr>
          <w:r w:rsidRPr="00651411">
            <w:rPr>
              <w:noProof/>
              <w:position w:val="-6"/>
            </w:rPr>
            <w:pict w14:anchorId="55F94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in;height:12.5pt;visibility:visible">
                <v:imagedata r:id="rId1" o:title=""/>
              </v:shape>
            </w:pict>
          </w:r>
          <w:r w:rsidRPr="00651411">
            <w:t xml:space="preserve">  |   </w:t>
          </w:r>
          <w:r w:rsidRPr="00651411">
            <w:rPr>
              <w:rFonts w:ascii="Arial" w:hAnsi="Arial" w:cs="Arial"/>
              <w:i w:val="0"/>
              <w:iCs/>
              <w:sz w:val="18"/>
              <w:szCs w:val="18"/>
            </w:rPr>
            <w:t>Portfolio Additional Estimates Statements</w:t>
          </w:r>
          <w:r w:rsidRPr="00651411">
            <w:rPr>
              <w:rFonts w:ascii="Arial" w:hAnsi="Arial" w:cs="Arial"/>
              <w:i w:val="0"/>
              <w:iCs/>
              <w:sz w:val="18"/>
              <w:szCs w:val="18"/>
            </w:rPr>
            <w:fldChar w:fldCharType="begin"/>
          </w:r>
          <w:r w:rsidRPr="00651411">
            <w:rPr>
              <w:rFonts w:ascii="Arial" w:hAnsi="Arial" w:cs="Arial"/>
              <w:i w:val="0"/>
              <w:iCs/>
              <w:sz w:val="18"/>
              <w:szCs w:val="18"/>
            </w:rPr>
            <w:instrText xml:space="preserve"> TITLE  </w:instrText>
          </w:r>
          <w:r w:rsidRPr="00651411">
            <w:rPr>
              <w:rFonts w:ascii="Arial" w:hAnsi="Arial" w:cs="Arial"/>
              <w:i w:val="0"/>
              <w:iCs/>
              <w:sz w:val="18"/>
              <w:szCs w:val="18"/>
            </w:rPr>
            <w:fldChar w:fldCharType="end"/>
          </w:r>
        </w:p>
      </w:tc>
    </w:tr>
  </w:tbl>
  <w:p w14:paraId="5172E453" w14:textId="77777777" w:rsidR="00F51FDD" w:rsidRPr="000E32FC" w:rsidRDefault="00F51FDD" w:rsidP="000E32F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14:paraId="341BF119" w14:textId="77777777" w:rsidTr="00562ABE">
      <w:trPr>
        <w:trHeight w:hRule="exact" w:val="340"/>
      </w:trPr>
      <w:tc>
        <w:tcPr>
          <w:tcW w:w="7797" w:type="dxa"/>
          <w:shd w:val="clear" w:color="auto" w:fill="auto"/>
        </w:tcPr>
        <w:p w14:paraId="785A1D1E" w14:textId="77777777" w:rsidR="00F51FDD" w:rsidRPr="00037F29" w:rsidRDefault="00F51FDD" w:rsidP="00F51FDD">
          <w:pPr>
            <w:pStyle w:val="HeaderOdd"/>
            <w:spacing w:after="240" w:line="260" w:lineRule="exact"/>
            <w:rPr>
              <w:sz w:val="18"/>
              <w:szCs w:val="18"/>
            </w:rPr>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5675F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in;height:12.5pt;visibility:visible">
                <v:imagedata r:id="rId1" o:title=""/>
              </v:shape>
            </w:pict>
          </w:r>
        </w:p>
      </w:tc>
    </w:tr>
  </w:tbl>
  <w:p w14:paraId="2EFD26D2" w14:textId="77777777" w:rsidR="000E32FC" w:rsidRPr="000E32FC" w:rsidRDefault="000E32FC" w:rsidP="00F51FD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14:paraId="5CC48371" w14:textId="77777777" w:rsidTr="00562ABE">
      <w:trPr>
        <w:trHeight w:hRule="exact" w:val="340"/>
      </w:trPr>
      <w:tc>
        <w:tcPr>
          <w:tcW w:w="7797" w:type="dxa"/>
          <w:shd w:val="clear" w:color="auto" w:fill="auto"/>
        </w:tcPr>
        <w:p w14:paraId="7A4C50CB" w14:textId="77777777" w:rsidR="00F51FDD" w:rsidRPr="00037F29" w:rsidRDefault="00F51FDD" w:rsidP="00F51FDD">
          <w:pPr>
            <w:pStyle w:val="HeaderOdd"/>
            <w:spacing w:after="240" w:line="260" w:lineRule="exact"/>
            <w:jc w:val="left"/>
            <w:rPr>
              <w:sz w:val="18"/>
              <w:szCs w:val="18"/>
            </w:rPr>
          </w:pPr>
          <w:r w:rsidRPr="00651411">
            <w:rPr>
              <w:noProof/>
              <w:position w:val="-6"/>
            </w:rPr>
            <w:pict w14:anchorId="07D6C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in;height:12.5pt;visibility:visible">
                <v:imagedata r:id="rId1" o:title=""/>
              </v:shape>
            </w:pict>
          </w:r>
          <w:r w:rsidRPr="00651411">
            <w:t xml:space="preserve">  |   </w:t>
          </w:r>
          <w:r w:rsidRPr="00651411">
            <w:rPr>
              <w:rFonts w:ascii="Arial" w:hAnsi="Arial" w:cs="Arial"/>
              <w:i w:val="0"/>
              <w:iCs/>
              <w:sz w:val="18"/>
              <w:szCs w:val="18"/>
            </w:rPr>
            <w:t>Portfolio Additional Estimates Statements</w:t>
          </w:r>
          <w:r w:rsidRPr="00651411">
            <w:rPr>
              <w:rFonts w:ascii="Arial" w:hAnsi="Arial" w:cs="Arial"/>
              <w:i w:val="0"/>
              <w:iCs/>
              <w:sz w:val="18"/>
              <w:szCs w:val="18"/>
            </w:rPr>
            <w:fldChar w:fldCharType="begin"/>
          </w:r>
          <w:r w:rsidRPr="00651411">
            <w:rPr>
              <w:rFonts w:ascii="Arial" w:hAnsi="Arial" w:cs="Arial"/>
              <w:i w:val="0"/>
              <w:iCs/>
              <w:sz w:val="18"/>
              <w:szCs w:val="18"/>
            </w:rPr>
            <w:instrText xml:space="preserve"> TITLE  </w:instrText>
          </w:r>
          <w:r w:rsidRPr="00651411">
            <w:rPr>
              <w:rFonts w:ascii="Arial" w:hAnsi="Arial" w:cs="Arial"/>
              <w:i w:val="0"/>
              <w:iCs/>
              <w:sz w:val="18"/>
              <w:szCs w:val="18"/>
            </w:rPr>
            <w:fldChar w:fldCharType="end"/>
          </w:r>
        </w:p>
      </w:tc>
    </w:tr>
  </w:tbl>
  <w:p w14:paraId="79F35E17" w14:textId="77777777" w:rsidR="00F51FDD" w:rsidRPr="000E32FC" w:rsidRDefault="00F51FDD" w:rsidP="000E32F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4C17457A" w14:textId="77777777" w:rsidTr="00344824">
      <w:trPr>
        <w:trHeight w:hRule="exact" w:val="340"/>
      </w:trPr>
      <w:tc>
        <w:tcPr>
          <w:tcW w:w="7797" w:type="dxa"/>
          <w:shd w:val="clear" w:color="auto" w:fill="auto"/>
        </w:tcPr>
        <w:p w14:paraId="2792F6EA" w14:textId="77777777" w:rsidR="00F51FDD" w:rsidRPr="00650799" w:rsidRDefault="00F51FDD" w:rsidP="00F51FDD">
          <w:pPr>
            <w:pStyle w:val="HeaderEven"/>
            <w:spacing w:after="240" w:line="260" w:lineRule="exact"/>
            <w:ind w:left="-113"/>
            <w:rPr>
              <w:rFonts w:ascii="Arial" w:hAnsi="Arial" w:cs="Arial"/>
              <w:i w:val="0"/>
              <w:iCs/>
              <w:sz w:val="18"/>
              <w:szCs w:val="18"/>
            </w:rPr>
          </w:pPr>
          <w:r w:rsidRPr="00527972">
            <w:rPr>
              <w:noProof/>
              <w:position w:val="-6"/>
            </w:rPr>
            <w:pict w14:anchorId="55BB2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33D12453" w14:textId="77777777" w:rsidR="00F51FDD" w:rsidRPr="00FE437B" w:rsidRDefault="00F51FDD" w:rsidP="006D6D0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16B7" w14:textId="77777777" w:rsidR="003E7DAB" w:rsidRDefault="003E7DAB" w:rsidP="003E7DAB">
    <w:pPr>
      <w:pStyle w:val="HeaderOdd"/>
    </w:pPr>
    <w:r w:rsidRPr="00C743B7">
      <w:rPr>
        <w:rFonts w:ascii="Arial" w:hAnsi="Arial" w:cs="Arial"/>
        <w:i w:val="0"/>
        <w:iCs/>
        <w:sz w:val="18"/>
        <w:szCs w:val="18"/>
      </w:rPr>
      <w:fldChar w:fldCharType="begin"/>
    </w:r>
    <w:r w:rsidRPr="00C743B7">
      <w:rPr>
        <w:rFonts w:ascii="Arial" w:hAnsi="Arial" w:cs="Arial"/>
        <w:i w:val="0"/>
        <w:iCs/>
        <w:sz w:val="18"/>
        <w:szCs w:val="18"/>
      </w:rPr>
      <w:instrText xml:space="preserve"> STYLEREF  "TP Heading 1" </w:instrText>
    </w:r>
    <w:r w:rsidRPr="00C743B7">
      <w:rPr>
        <w:rFonts w:ascii="Arial" w:hAnsi="Arial" w:cs="Arial"/>
        <w:i w:val="0"/>
        <w:iCs/>
        <w:noProof/>
        <w:sz w:val="18"/>
        <w:szCs w:val="18"/>
      </w:rPr>
      <w:fldChar w:fldCharType="end"/>
    </w:r>
    <w:r w:rsidRPr="00C743B7">
      <w:rPr>
        <w:rFonts w:ascii="Arial" w:hAnsi="Arial" w:cs="Arial"/>
        <w:i w:val="0"/>
        <w:iCs/>
        <w:sz w:val="18"/>
        <w:szCs w:val="18"/>
      </w:rPr>
      <w:fldChar w:fldCharType="begin"/>
    </w:r>
    <w:r w:rsidRPr="00C743B7">
      <w:rPr>
        <w:rFonts w:ascii="Arial" w:hAnsi="Arial" w:cs="Arial"/>
        <w:i w:val="0"/>
        <w:iCs/>
        <w:sz w:val="18"/>
        <w:szCs w:val="18"/>
      </w:rPr>
      <w:instrText>TITLE</w:instrText>
    </w:r>
    <w:r w:rsidRPr="00C743B7">
      <w:rPr>
        <w:rFonts w:ascii="Arial" w:hAnsi="Arial" w:cs="Arial"/>
        <w:i w:val="0"/>
        <w:iCs/>
        <w:sz w:val="18"/>
        <w:szCs w:val="18"/>
      </w:rPr>
      <w:fldChar w:fldCharType="end"/>
    </w:r>
    <w:r>
      <w:t xml:space="preserve">  |  </w:t>
    </w:r>
    <w:r w:rsidRPr="00C743B7">
      <w:rPr>
        <w:noProof/>
        <w:position w:val="-6"/>
      </w:rPr>
      <w:pict w14:anchorId="073C1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130" type="#_x0000_t75" style="width:106.45pt;height:13.15pt;visibility:visible">
          <v:imagedata r:id="rId1" o:titl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15A71861" w14:textId="77777777" w:rsidTr="00344824">
      <w:trPr>
        <w:trHeight w:hRule="exact" w:val="340"/>
      </w:trPr>
      <w:tc>
        <w:tcPr>
          <w:tcW w:w="7797" w:type="dxa"/>
          <w:shd w:val="clear" w:color="auto" w:fill="auto"/>
        </w:tcPr>
        <w:p w14:paraId="4AF0DEFB" w14:textId="77777777" w:rsidR="00F51FDD" w:rsidRPr="00650799" w:rsidRDefault="00F51FDD" w:rsidP="00F51FDD">
          <w:pPr>
            <w:pStyle w:val="HeaderOdd"/>
            <w:spacing w:after="240" w:line="260" w:lineRule="exact"/>
            <w:rPr>
              <w:i w:val="0"/>
              <w:iCs/>
              <w:sz w:val="18"/>
              <w:szCs w:val="18"/>
            </w:rPr>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27A1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in;height:12.5pt;visibility:visible">
                <v:imagedata r:id="rId1" o:title=""/>
              </v:shape>
            </w:pict>
          </w:r>
        </w:p>
      </w:tc>
    </w:tr>
  </w:tbl>
  <w:p w14:paraId="465F08DF" w14:textId="77777777" w:rsidR="00C4205E" w:rsidRPr="00044E7E" w:rsidRDefault="00044E7E" w:rsidP="00FE437B">
    <w:pPr>
      <w:pStyle w:val="Header"/>
      <w:rPr>
        <w:lang w:val="en-AU"/>
      </w:rPr>
    </w:pPr>
    <w:r>
      <w:rPr>
        <w:lang w:val="en-AU"/>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75C" w14:textId="77777777" w:rsidR="00D24D52"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699C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in;height:12.5pt;visibility:visible">
          <v:imagedata r:id="rId1" o:titl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8B35" w14:textId="77777777" w:rsidR="00F51FDD" w:rsidRPr="00535386" w:rsidRDefault="00F51FDD" w:rsidP="00F51FDD">
    <w:pPr>
      <w:pStyle w:val="HeaderEven"/>
      <w:spacing w:after="240" w:line="260" w:lineRule="exact"/>
      <w:ind w:left="-113"/>
    </w:pPr>
    <w:r w:rsidRPr="00527972">
      <w:rPr>
        <w:noProof/>
        <w:position w:val="-6"/>
      </w:rPr>
      <w:pict w14:anchorId="28D3B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4BFB4EAA" w14:textId="77777777" w:rsidTr="0098726B">
      <w:trPr>
        <w:trHeight w:hRule="exact" w:val="340"/>
      </w:trPr>
      <w:tc>
        <w:tcPr>
          <w:tcW w:w="7797" w:type="dxa"/>
          <w:shd w:val="clear" w:color="auto" w:fill="auto"/>
        </w:tcPr>
        <w:p w14:paraId="34B2D753" w14:textId="77777777" w:rsidR="00F51FDD" w:rsidRPr="00650799" w:rsidRDefault="00F51FDD" w:rsidP="00F51FDD">
          <w:pPr>
            <w:pStyle w:val="HeaderOdd"/>
            <w:spacing w:after="240" w:line="260" w:lineRule="exact"/>
            <w:rPr>
              <w:i w:val="0"/>
              <w:iCs/>
              <w:sz w:val="18"/>
              <w:szCs w:val="18"/>
            </w:rPr>
          </w:pPr>
          <w:r w:rsidRPr="00C05658">
            <w:rPr>
              <w:rFonts w:ascii="Arial" w:hAnsi="Arial" w:cs="Arial"/>
              <w:i w:val="0"/>
              <w:iCs/>
              <w:sz w:val="18"/>
              <w:szCs w:val="18"/>
            </w:rPr>
            <w:t>Portfolio Additional Estimates Statements</w:t>
          </w:r>
          <w:r w:rsidRPr="00C05658">
            <w:rPr>
              <w:rFonts w:ascii="Arial" w:hAnsi="Arial" w:cs="Arial"/>
              <w:i w:val="0"/>
              <w:iCs/>
              <w:sz w:val="18"/>
              <w:szCs w:val="18"/>
            </w:rPr>
            <w:fldChar w:fldCharType="begin"/>
          </w:r>
          <w:r w:rsidRPr="00C05658">
            <w:rPr>
              <w:rFonts w:ascii="Arial" w:hAnsi="Arial" w:cs="Arial"/>
              <w:i w:val="0"/>
              <w:iCs/>
              <w:sz w:val="18"/>
              <w:szCs w:val="18"/>
            </w:rPr>
            <w:instrText xml:space="preserve"> TITLE  </w:instrText>
          </w:r>
          <w:r w:rsidRPr="00C05658">
            <w:rPr>
              <w:rFonts w:ascii="Arial" w:hAnsi="Arial" w:cs="Arial"/>
              <w:i w:val="0"/>
              <w:iCs/>
              <w:sz w:val="18"/>
              <w:szCs w:val="18"/>
            </w:rPr>
            <w:fldChar w:fldCharType="end"/>
          </w:r>
          <w:r w:rsidRPr="00C05658">
            <w:rPr>
              <w:rFonts w:ascii="Arial" w:hAnsi="Arial" w:cs="Arial"/>
              <w:i w:val="0"/>
              <w:iCs/>
              <w:sz w:val="18"/>
              <w:szCs w:val="18"/>
            </w:rPr>
            <w:fldChar w:fldCharType="begin"/>
          </w:r>
          <w:r w:rsidRPr="00C05658">
            <w:rPr>
              <w:rFonts w:ascii="Arial" w:hAnsi="Arial" w:cs="Arial"/>
              <w:i w:val="0"/>
              <w:iCs/>
              <w:sz w:val="18"/>
              <w:szCs w:val="18"/>
            </w:rPr>
            <w:instrText xml:space="preserve"> TITLE  </w:instrText>
          </w:r>
          <w:r w:rsidRPr="00C05658">
            <w:rPr>
              <w:rFonts w:ascii="Arial" w:hAnsi="Arial" w:cs="Arial"/>
              <w:i w:val="0"/>
              <w:iCs/>
              <w:sz w:val="18"/>
              <w:szCs w:val="18"/>
            </w:rPr>
            <w:fldChar w:fldCharType="end"/>
          </w:r>
          <w:r w:rsidRPr="00C05658">
            <w:t xml:space="preserve">  |  </w:t>
          </w:r>
          <w:r w:rsidRPr="00C05658">
            <w:rPr>
              <w:noProof/>
              <w:position w:val="-6"/>
            </w:rPr>
            <w:pict w14:anchorId="5E20D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in;height:12.5pt;visibility:visible">
                <v:imagedata r:id="rId1" o:title=""/>
              </v:shape>
            </w:pict>
          </w:r>
        </w:p>
      </w:tc>
    </w:tr>
  </w:tbl>
  <w:p w14:paraId="03059C7D" w14:textId="77777777" w:rsidR="00C4205E" w:rsidRPr="00386EF8" w:rsidRDefault="00C4205E" w:rsidP="00386EF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23E4C639" w14:textId="77777777" w:rsidTr="0098726B">
      <w:trPr>
        <w:trHeight w:hRule="exact" w:val="340"/>
      </w:trPr>
      <w:tc>
        <w:tcPr>
          <w:tcW w:w="7797" w:type="dxa"/>
          <w:shd w:val="clear" w:color="auto" w:fill="auto"/>
        </w:tcPr>
        <w:p w14:paraId="324F3659" w14:textId="77777777" w:rsidR="00F51FDD" w:rsidRPr="00650799" w:rsidRDefault="00F51FDD" w:rsidP="00386EF8">
          <w:pPr>
            <w:pStyle w:val="HeaderOdd"/>
            <w:spacing w:after="240" w:line="260" w:lineRule="exact"/>
            <w:jc w:val="left"/>
            <w:rPr>
              <w:i w:val="0"/>
              <w:iCs/>
              <w:sz w:val="18"/>
              <w:szCs w:val="18"/>
            </w:rPr>
          </w:pPr>
          <w:r w:rsidRPr="00DD0D1B">
            <w:rPr>
              <w:noProof/>
              <w:position w:val="-6"/>
            </w:rPr>
            <w:pict w14:anchorId="2E0AA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in;height:12.5pt;visibility:visible">
                <v:imagedata r:id="rId1" o:title=""/>
              </v:shape>
            </w:pict>
          </w:r>
          <w:r w:rsidRPr="00DD0D1B">
            <w:t xml:space="preserve">  |   </w:t>
          </w:r>
          <w:r w:rsidRPr="00DD0D1B">
            <w:rPr>
              <w:rFonts w:ascii="Arial" w:hAnsi="Arial" w:cs="Arial"/>
              <w:i w:val="0"/>
              <w:iCs/>
              <w:sz w:val="18"/>
              <w:szCs w:val="18"/>
            </w:rPr>
            <w:t xml:space="preserve">Portfolio Additional Estimates Statements </w:t>
          </w:r>
          <w:r w:rsidRPr="00DD0D1B">
            <w:rPr>
              <w:rFonts w:ascii="Arial" w:hAnsi="Arial" w:cs="Arial"/>
              <w:i w:val="0"/>
              <w:iCs/>
              <w:sz w:val="18"/>
              <w:szCs w:val="18"/>
            </w:rPr>
            <w:fldChar w:fldCharType="begin"/>
          </w:r>
          <w:r w:rsidRPr="00DD0D1B">
            <w:rPr>
              <w:rFonts w:ascii="Arial" w:hAnsi="Arial" w:cs="Arial"/>
              <w:i w:val="0"/>
              <w:iCs/>
              <w:sz w:val="18"/>
              <w:szCs w:val="18"/>
            </w:rPr>
            <w:instrText xml:space="preserve"> TITLE  </w:instrText>
          </w:r>
          <w:r w:rsidRPr="00DD0D1B">
            <w:rPr>
              <w:rFonts w:ascii="Arial" w:hAnsi="Arial" w:cs="Arial"/>
              <w:i w:val="0"/>
              <w:iCs/>
              <w:sz w:val="18"/>
              <w:szCs w:val="18"/>
            </w:rPr>
            <w:fldChar w:fldCharType="end"/>
          </w:r>
        </w:p>
      </w:tc>
    </w:tr>
  </w:tbl>
  <w:p w14:paraId="1A953165" w14:textId="77777777" w:rsidR="00F51FDD" w:rsidRPr="00386EF8" w:rsidRDefault="00F51FDD" w:rsidP="00F51F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D4E9" w14:textId="77777777" w:rsidR="003D50CE" w:rsidRDefault="003D50CE" w:rsidP="003D50CE">
    <w:pPr>
      <w:pStyle w:val="Header"/>
      <w:ind w:left="-426" w:right="170"/>
      <w:jc w:val="center"/>
      <w:rPr>
        <w:noProof/>
        <w:lang w:val="en-AU"/>
      </w:rPr>
    </w:pPr>
    <w:r w:rsidRPr="005319EE">
      <w:rPr>
        <w:noProof/>
        <w:lang w:val="en-AU"/>
      </w:rPr>
      <w:pict w14:anchorId="7DDAA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110" type="#_x0000_t75" style="width:99.55pt;height:67.6pt;visibility:visible">
          <v:imagedata r:id="rId1" o:title=""/>
        </v:shape>
      </w:pict>
    </w:r>
  </w:p>
  <w:p w14:paraId="2503F5BE" w14:textId="77777777" w:rsidR="00903360" w:rsidRDefault="00903360" w:rsidP="003D50CE">
    <w:pPr>
      <w:pStyle w:val="Header"/>
      <w:ind w:left="-426" w:right="170"/>
      <w:jc w:val="center"/>
      <w:rPr>
        <w:noProof/>
        <w:lang w:val="en-AU"/>
      </w:rPr>
    </w:pPr>
  </w:p>
  <w:p w14:paraId="23F740AF" w14:textId="77777777" w:rsidR="003D50CE" w:rsidRPr="00F60312" w:rsidRDefault="003D50CE" w:rsidP="003D50CE">
    <w:pPr>
      <w:tabs>
        <w:tab w:val="center" w:pos="4513"/>
        <w:tab w:val="right" w:pos="9026"/>
      </w:tabs>
      <w:spacing w:after="0" w:line="240" w:lineRule="auto"/>
      <w:ind w:left="-426" w:right="170"/>
      <w:jc w:val="center"/>
      <w:rPr>
        <w:rFonts w:eastAsia="Calibri"/>
        <w:b/>
        <w:sz w:val="25"/>
        <w:szCs w:val="25"/>
      </w:rPr>
    </w:pPr>
    <w:bookmarkStart w:id="6" w:name="_Hlk108618530"/>
    <w:bookmarkStart w:id="7" w:name="_Hlk108618531"/>
    <w:r>
      <w:rPr>
        <w:rFonts w:eastAsia="Calibri"/>
        <w:b/>
        <w:sz w:val="25"/>
        <w:szCs w:val="25"/>
      </w:rPr>
      <w:t xml:space="preserve">SENATOR </w:t>
    </w:r>
    <w:r w:rsidRPr="00795E07">
      <w:rPr>
        <w:rFonts w:eastAsia="Calibri"/>
        <w:b/>
        <w:sz w:val="25"/>
        <w:szCs w:val="25"/>
      </w:rPr>
      <w:t xml:space="preserve">THE HON </w:t>
    </w:r>
    <w:r>
      <w:rPr>
        <w:rFonts w:eastAsia="Calibri"/>
        <w:b/>
        <w:sz w:val="25"/>
        <w:szCs w:val="25"/>
      </w:rPr>
      <w:t xml:space="preserve">MURRAY WATT </w:t>
    </w:r>
    <w:r>
      <w:rPr>
        <w:rFonts w:eastAsia="Calibri"/>
        <w:b/>
        <w:sz w:val="25"/>
        <w:szCs w:val="25"/>
      </w:rPr>
      <w:br/>
      <w:t>MINISTER FOR AGRICULTURE, FISHERIES AND FORESTRY</w:t>
    </w:r>
    <w:r w:rsidRPr="00F60312">
      <w:rPr>
        <w:rFonts w:eastAsia="Calibri"/>
        <w:b/>
        <w:sz w:val="25"/>
        <w:szCs w:val="25"/>
      </w:rPr>
      <w:t xml:space="preserve"> </w:t>
    </w:r>
  </w:p>
  <w:p w14:paraId="5F793810" w14:textId="77777777" w:rsidR="003D50CE" w:rsidRDefault="003D50CE" w:rsidP="003D50CE">
    <w:pPr>
      <w:tabs>
        <w:tab w:val="center" w:pos="4513"/>
        <w:tab w:val="right" w:pos="9026"/>
      </w:tabs>
      <w:spacing w:after="0" w:line="240" w:lineRule="auto"/>
      <w:ind w:left="-426" w:right="170"/>
      <w:jc w:val="center"/>
      <w:rPr>
        <w:rFonts w:eastAsia="Calibri"/>
        <w:b/>
        <w:sz w:val="25"/>
        <w:szCs w:val="25"/>
      </w:rPr>
    </w:pPr>
    <w:r>
      <w:rPr>
        <w:rFonts w:eastAsia="Calibri"/>
        <w:b/>
        <w:sz w:val="25"/>
        <w:szCs w:val="25"/>
      </w:rPr>
      <w:t xml:space="preserve">MINISTER FOR </w:t>
    </w:r>
    <w:r w:rsidRPr="00F60312">
      <w:rPr>
        <w:rFonts w:eastAsia="Calibri"/>
        <w:b/>
        <w:sz w:val="25"/>
        <w:szCs w:val="25"/>
      </w:rPr>
      <w:t>EMERGENCY MANAGEMENT</w:t>
    </w:r>
    <w:r w:rsidRPr="00795E07">
      <w:rPr>
        <w:rFonts w:eastAsia="Calibri"/>
        <w:b/>
        <w:sz w:val="25"/>
        <w:szCs w:val="25"/>
      </w:rPr>
      <w:br/>
    </w:r>
    <w:bookmarkStart w:id="8" w:name="_Hlk47612812"/>
    <w:bookmarkEnd w:id="6"/>
    <w:bookmarkEnd w:id="7"/>
  </w:p>
  <w:bookmarkEnd w:id="8"/>
  <w:p w14:paraId="4868AA62" w14:textId="77777777" w:rsidR="001B29E4" w:rsidRDefault="001B29E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3227"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696BC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in;height:12.5pt;visibility:visible">
          <v:imagedata r:id="rId1" o:titl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BA62" w14:textId="77777777" w:rsidR="00F51FDD" w:rsidRDefault="00F51FDD" w:rsidP="00535386">
    <w:pPr>
      <w:pStyle w:val="HeaderEven"/>
      <w:spacing w:after="240" w:line="260" w:lineRule="exact"/>
      <w:ind w:left="-113"/>
    </w:pPr>
    <w:r w:rsidRPr="00527972">
      <w:rPr>
        <w:noProof/>
        <w:position w:val="-6"/>
      </w:rPr>
      <w:pict w14:anchorId="669CE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5BBE"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2C3D3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in;height:12.5pt;visibility:visible">
          <v:imagedata r:id="rId1" o:titl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6EE1" w14:textId="77777777" w:rsidR="00F51FDD" w:rsidRDefault="00F51FDD" w:rsidP="00535386">
    <w:pPr>
      <w:pStyle w:val="HeaderEven"/>
      <w:spacing w:after="240" w:line="260" w:lineRule="exact"/>
      <w:ind w:left="-113"/>
    </w:pPr>
    <w:r w:rsidRPr="00527972">
      <w:rPr>
        <w:noProof/>
        <w:position w:val="-6"/>
      </w:rPr>
      <w:pict w14:anchorId="44A1A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47084"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09389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in;height:12.5pt;visibility:visible">
          <v:imagedata r:id="rId1" o:titl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51EF" w14:textId="77777777" w:rsidR="00F51FDD" w:rsidRDefault="00F51FDD" w:rsidP="00535386">
    <w:pPr>
      <w:pStyle w:val="HeaderEven"/>
      <w:spacing w:after="240" w:line="260" w:lineRule="exact"/>
      <w:ind w:left="-113"/>
    </w:pPr>
    <w:r w:rsidRPr="00527972">
      <w:rPr>
        <w:noProof/>
        <w:position w:val="-6"/>
      </w:rPr>
      <w:pict w14:anchorId="5AC00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B006"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144AE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in;height:12.5pt;visibility:visible">
          <v:imagedata r:id="rId1" o:titl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0C57" w14:textId="77777777" w:rsidR="00F51FDD" w:rsidRDefault="00F51FDD" w:rsidP="00535386">
    <w:pPr>
      <w:pStyle w:val="HeaderEven"/>
      <w:spacing w:after="240" w:line="260" w:lineRule="exact"/>
      <w:ind w:left="-113"/>
    </w:pPr>
    <w:r w:rsidRPr="00527972">
      <w:rPr>
        <w:noProof/>
        <w:position w:val="-6"/>
      </w:rPr>
      <w:pict w14:anchorId="19674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9497"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2A831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in;height:12.5pt;visibility:visible">
          <v:imagedata r:id="rId1" o:titl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DBC6" w14:textId="77777777" w:rsidR="00F51FDD" w:rsidRDefault="00F51FDD" w:rsidP="00535386">
    <w:pPr>
      <w:pStyle w:val="HeaderEven"/>
      <w:spacing w:after="240" w:line="260" w:lineRule="exact"/>
      <w:ind w:left="-113"/>
    </w:pPr>
    <w:r w:rsidRPr="00527972">
      <w:rPr>
        <w:noProof/>
        <w:position w:val="-6"/>
      </w:rPr>
      <w:pict w14:anchorId="01A7B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52AA" w14:textId="77777777" w:rsidR="001B29E4" w:rsidRPr="002275D3" w:rsidRDefault="001B29E4" w:rsidP="002275D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7875"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1A176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in;height:12.5pt;visibility:visible">
          <v:imagedata r:id="rId1" o:titl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99C2" w14:textId="77777777" w:rsidR="00F51FDD" w:rsidRDefault="00F51FDD" w:rsidP="00535386">
    <w:pPr>
      <w:pStyle w:val="HeaderEven"/>
      <w:spacing w:after="240" w:line="260" w:lineRule="exact"/>
      <w:ind w:left="-113"/>
    </w:pPr>
    <w:r w:rsidRPr="00527972">
      <w:rPr>
        <w:noProof/>
        <w:position w:val="-6"/>
      </w:rPr>
      <w:pict w14:anchorId="0E544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2255"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51D26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in;height:12.5pt;visibility:visible">
          <v:imagedata r:id="rId1" o:titl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3593" w14:textId="77777777" w:rsidR="00F51FDD" w:rsidRDefault="00F51FDD" w:rsidP="00535386">
    <w:pPr>
      <w:pStyle w:val="HeaderEven"/>
      <w:spacing w:after="240" w:line="260" w:lineRule="exact"/>
      <w:ind w:left="-113"/>
    </w:pPr>
    <w:r w:rsidRPr="00527972">
      <w:rPr>
        <w:noProof/>
        <w:position w:val="-6"/>
      </w:rPr>
      <w:pict w14:anchorId="0F77A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F361"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7B87C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in;height:12.5pt;visibility:visible">
          <v:imagedata r:id="rId1" o:titl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7BDA" w14:textId="77777777" w:rsidR="00F51FDD" w:rsidRDefault="00F51FDD" w:rsidP="00535386">
    <w:pPr>
      <w:pStyle w:val="HeaderEven"/>
      <w:spacing w:after="240" w:line="260" w:lineRule="exact"/>
      <w:ind w:left="-113"/>
    </w:pPr>
    <w:r w:rsidRPr="00527972">
      <w:rPr>
        <w:noProof/>
        <w:position w:val="-6"/>
      </w:rPr>
      <w:pict w14:anchorId="230B2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AF86"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7D526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in;height:12.5pt;visibility:visible">
          <v:imagedata r:id="rId1" o:titl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F63D"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5DF18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in;height:12.5pt;visibility:visible">
          <v:imagedata r:id="rId1" o:titl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3517" w14:textId="77777777" w:rsidR="00F51FDD" w:rsidRDefault="00F51FDD" w:rsidP="00535386">
    <w:pPr>
      <w:pStyle w:val="HeaderEven"/>
      <w:spacing w:after="240" w:line="260" w:lineRule="exact"/>
      <w:ind w:left="-113"/>
    </w:pPr>
    <w:r w:rsidRPr="00527972">
      <w:rPr>
        <w:noProof/>
        <w:position w:val="-6"/>
      </w:rPr>
      <w:pict w14:anchorId="167F7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DF8D" w14:textId="77777777" w:rsidR="00F51FDD" w:rsidRDefault="00F51FDD" w:rsidP="00535386">
    <w:pPr>
      <w:pStyle w:val="HeaderEven"/>
      <w:spacing w:after="240" w:line="260" w:lineRule="exact"/>
      <w:ind w:left="-113"/>
    </w:pPr>
    <w:r w:rsidRPr="00527972">
      <w:rPr>
        <w:noProof/>
        <w:position w:val="-6"/>
      </w:rPr>
      <w:pict w14:anchorId="342D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A38E" w14:textId="77777777" w:rsidR="001B29E4" w:rsidRDefault="001B29E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65DE9522" w14:textId="77777777" w:rsidTr="00344824">
      <w:trPr>
        <w:trHeight w:hRule="exact" w:val="340"/>
      </w:trPr>
      <w:tc>
        <w:tcPr>
          <w:tcW w:w="7797" w:type="dxa"/>
          <w:shd w:val="clear" w:color="auto" w:fill="auto"/>
        </w:tcPr>
        <w:p w14:paraId="70E6EB52" w14:textId="77777777" w:rsidR="00F51FDD" w:rsidRPr="00650799" w:rsidRDefault="00F51FDD" w:rsidP="00F51FDD">
          <w:pPr>
            <w:pStyle w:val="HeaderOdd"/>
            <w:spacing w:after="240" w:line="260" w:lineRule="exact"/>
            <w:rPr>
              <w:sz w:val="18"/>
              <w:szCs w:val="18"/>
            </w:rPr>
          </w:pPr>
          <w:r w:rsidRPr="00ED2669">
            <w:rPr>
              <w:rFonts w:ascii="Arial" w:hAnsi="Arial" w:cs="Arial"/>
              <w:i w:val="0"/>
              <w:iCs/>
              <w:sz w:val="18"/>
              <w:szCs w:val="18"/>
            </w:rPr>
            <w:t>Portfolio Additional Estimates Statements</w:t>
          </w:r>
          <w:r w:rsidRPr="00ED2669">
            <w:rPr>
              <w:rFonts w:ascii="Arial" w:hAnsi="Arial" w:cs="Arial"/>
              <w:i w:val="0"/>
              <w:iCs/>
              <w:sz w:val="18"/>
              <w:szCs w:val="18"/>
            </w:rPr>
            <w:fldChar w:fldCharType="begin"/>
          </w:r>
          <w:r w:rsidRPr="00ED2669">
            <w:rPr>
              <w:rFonts w:ascii="Arial" w:hAnsi="Arial" w:cs="Arial"/>
              <w:i w:val="0"/>
              <w:iCs/>
              <w:sz w:val="18"/>
              <w:szCs w:val="18"/>
            </w:rPr>
            <w:instrText xml:space="preserve"> TITLE  </w:instrText>
          </w:r>
          <w:r w:rsidRPr="00ED2669">
            <w:rPr>
              <w:rFonts w:ascii="Arial" w:hAnsi="Arial" w:cs="Arial"/>
              <w:i w:val="0"/>
              <w:iCs/>
              <w:sz w:val="18"/>
              <w:szCs w:val="18"/>
            </w:rPr>
            <w:fldChar w:fldCharType="end"/>
          </w:r>
          <w:r w:rsidRPr="00ED2669">
            <w:rPr>
              <w:rFonts w:ascii="Arial" w:hAnsi="Arial" w:cs="Arial"/>
              <w:i w:val="0"/>
              <w:iCs/>
              <w:sz w:val="18"/>
              <w:szCs w:val="18"/>
            </w:rPr>
            <w:fldChar w:fldCharType="begin"/>
          </w:r>
          <w:r w:rsidRPr="00ED2669">
            <w:rPr>
              <w:rFonts w:ascii="Arial" w:hAnsi="Arial" w:cs="Arial"/>
              <w:i w:val="0"/>
              <w:iCs/>
              <w:sz w:val="18"/>
              <w:szCs w:val="18"/>
            </w:rPr>
            <w:instrText xml:space="preserve"> TITLE  </w:instrText>
          </w:r>
          <w:r w:rsidRPr="00ED2669">
            <w:rPr>
              <w:rFonts w:ascii="Arial" w:hAnsi="Arial" w:cs="Arial"/>
              <w:i w:val="0"/>
              <w:iCs/>
              <w:sz w:val="18"/>
              <w:szCs w:val="18"/>
            </w:rPr>
            <w:fldChar w:fldCharType="end"/>
          </w:r>
          <w:r w:rsidRPr="00ED2669">
            <w:t xml:space="preserve">  |  </w:t>
          </w:r>
          <w:r w:rsidRPr="00ED2669">
            <w:rPr>
              <w:noProof/>
              <w:position w:val="-6"/>
            </w:rPr>
            <w:pict w14:anchorId="604A1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in;height:12.5pt;visibility:visible">
                <v:imagedata r:id="rId1" o:title=""/>
              </v:shape>
            </w:pict>
          </w:r>
        </w:p>
      </w:tc>
    </w:tr>
  </w:tbl>
  <w:p w14:paraId="270C2C5E" w14:textId="77777777" w:rsidR="00C4205E" w:rsidRPr="00FE437B" w:rsidRDefault="00C4205E" w:rsidP="00D24D5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5B4CCBCC" w14:textId="77777777" w:rsidTr="00344824">
      <w:trPr>
        <w:trHeight w:hRule="exact" w:val="340"/>
      </w:trPr>
      <w:tc>
        <w:tcPr>
          <w:tcW w:w="7797" w:type="dxa"/>
          <w:shd w:val="clear" w:color="auto" w:fill="auto"/>
        </w:tcPr>
        <w:p w14:paraId="26A35CB0" w14:textId="77777777" w:rsidR="00F51FDD" w:rsidRDefault="00F51FDD" w:rsidP="00535386">
          <w:pPr>
            <w:pStyle w:val="HeaderEven"/>
            <w:spacing w:after="240" w:line="260" w:lineRule="exact"/>
            <w:ind w:left="-113"/>
          </w:pPr>
          <w:r w:rsidRPr="00527972">
            <w:rPr>
              <w:noProof/>
              <w:position w:val="-6"/>
            </w:rPr>
            <w:pict w14:anchorId="15F51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p w14:paraId="64278601" w14:textId="77777777" w:rsidR="00F51FDD" w:rsidRPr="00650799" w:rsidRDefault="00F51FDD" w:rsidP="00535386">
          <w:pPr>
            <w:pStyle w:val="HeaderOdd"/>
            <w:spacing w:after="240" w:line="260" w:lineRule="exact"/>
            <w:jc w:val="left"/>
            <w:rPr>
              <w:sz w:val="18"/>
              <w:szCs w:val="18"/>
            </w:rPr>
          </w:pPr>
        </w:p>
      </w:tc>
    </w:tr>
  </w:tbl>
  <w:p w14:paraId="2C333F7B" w14:textId="77777777" w:rsidR="00F51FDD" w:rsidRPr="00FE437B" w:rsidRDefault="00F51FDD" w:rsidP="00D24D52">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A731"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76928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in;height:12.5pt;visibility:visible">
          <v:imagedata r:id="rId1" o:titl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140E" w14:textId="77777777" w:rsidR="00F51FDD" w:rsidRDefault="00F51FDD" w:rsidP="00535386">
    <w:pPr>
      <w:pStyle w:val="HeaderEven"/>
      <w:spacing w:after="240" w:line="260" w:lineRule="exact"/>
      <w:ind w:left="-113"/>
    </w:pPr>
    <w:r w:rsidRPr="00527972">
      <w:rPr>
        <w:noProof/>
        <w:position w:val="-6"/>
      </w:rPr>
      <w:pict w14:anchorId="6F5C4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2207"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4173B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in;height:12.5pt;visibility:visible">
          <v:imagedata r:id="rId1" o:titl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E77C" w14:textId="77777777" w:rsidR="00F51FDD" w:rsidRDefault="00F51FDD" w:rsidP="00535386">
    <w:pPr>
      <w:pStyle w:val="HeaderEven"/>
      <w:spacing w:after="240" w:line="260" w:lineRule="exact"/>
      <w:ind w:left="-113"/>
    </w:pPr>
    <w:r w:rsidRPr="00527972">
      <w:rPr>
        <w:noProof/>
        <w:position w:val="-6"/>
      </w:rPr>
      <w:pict w14:anchorId="1068A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3A2E"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19342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in;height:12.5pt;visibility:visible">
          <v:imagedata r:id="rId1" o:titl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8B68" w14:textId="77777777" w:rsidR="00F51FDD" w:rsidRDefault="00F51FDD" w:rsidP="00535386">
    <w:pPr>
      <w:pStyle w:val="HeaderEven"/>
      <w:spacing w:after="240" w:line="260" w:lineRule="exact"/>
      <w:ind w:left="-113"/>
    </w:pPr>
    <w:r w:rsidRPr="00527972">
      <w:rPr>
        <w:noProof/>
        <w:position w:val="-6"/>
      </w:rPr>
      <w:pict w14:anchorId="001B8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6949"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3AD5B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in;height:12.5pt;visibility:visible">
          <v:imagedata r:id="rId1" o:titl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FCDF" w14:textId="77777777" w:rsidR="00F51FDD" w:rsidRDefault="00F51FDD" w:rsidP="00535386">
    <w:pPr>
      <w:pStyle w:val="HeaderEven"/>
      <w:spacing w:after="240" w:line="260" w:lineRule="exact"/>
      <w:ind w:left="-113"/>
    </w:pPr>
    <w:r w:rsidRPr="00527972">
      <w:rPr>
        <w:noProof/>
        <w:position w:val="-6"/>
      </w:rPr>
      <w:pict w14:anchorId="3338C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t xml:space="preserve"> </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0873" w14:textId="77777777" w:rsidR="001B29E4" w:rsidRDefault="001B29E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158185A5" w14:textId="77777777" w:rsidTr="00344824">
      <w:trPr>
        <w:trHeight w:hRule="exact" w:val="340"/>
      </w:trPr>
      <w:tc>
        <w:tcPr>
          <w:tcW w:w="7797" w:type="dxa"/>
          <w:shd w:val="clear" w:color="auto" w:fill="auto"/>
        </w:tcPr>
        <w:p w14:paraId="0B88ADD5" w14:textId="77777777" w:rsidR="00F51FDD" w:rsidRPr="00650799" w:rsidRDefault="00F51FDD" w:rsidP="00F51FDD">
          <w:pPr>
            <w:pStyle w:val="HeaderEven"/>
            <w:spacing w:after="240" w:line="260" w:lineRule="exact"/>
            <w:ind w:left="-113"/>
            <w:rPr>
              <w:rFonts w:ascii="Arial" w:hAnsi="Arial" w:cs="Arial"/>
              <w:i w:val="0"/>
              <w:iCs/>
              <w:sz w:val="18"/>
              <w:szCs w:val="18"/>
            </w:rPr>
          </w:pPr>
          <w:r w:rsidRPr="00527972">
            <w:rPr>
              <w:noProof/>
              <w:position w:val="-6"/>
            </w:rPr>
            <w:pict w14:anchorId="23DFF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24F0C670" w14:textId="77777777" w:rsidR="00F51FDD" w:rsidRPr="00FE437B" w:rsidRDefault="00F51FDD" w:rsidP="006D6D0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5030"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6227B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in;height:12.5pt;visibility:visible">
          <v:imagedata r:id="rId1" o:titl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51FDD" w:rsidRPr="00650799" w14:paraId="410FCB9C" w14:textId="77777777" w:rsidTr="00344824">
      <w:trPr>
        <w:trHeight w:hRule="exact" w:val="340"/>
      </w:trPr>
      <w:tc>
        <w:tcPr>
          <w:tcW w:w="7797" w:type="dxa"/>
          <w:shd w:val="clear" w:color="auto" w:fill="auto"/>
        </w:tcPr>
        <w:p w14:paraId="0555A10B" w14:textId="77777777" w:rsidR="00F51FDD" w:rsidRPr="00650799" w:rsidRDefault="00F51FDD" w:rsidP="00F51FDD">
          <w:pPr>
            <w:pStyle w:val="HeaderEven"/>
            <w:spacing w:after="240" w:line="260" w:lineRule="exact"/>
            <w:ind w:left="-113"/>
            <w:rPr>
              <w:rFonts w:ascii="Arial" w:hAnsi="Arial" w:cs="Arial"/>
              <w:i w:val="0"/>
              <w:iCs/>
              <w:sz w:val="18"/>
              <w:szCs w:val="18"/>
            </w:rPr>
          </w:pPr>
          <w:r w:rsidRPr="00527972">
            <w:rPr>
              <w:noProof/>
              <w:position w:val="-6"/>
            </w:rPr>
            <w:pict w14:anchorId="28655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1602E462" w14:textId="77777777" w:rsidR="00F51FDD" w:rsidRPr="00FE437B" w:rsidRDefault="00F51FDD" w:rsidP="006D6D06">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8691" w14:textId="77777777" w:rsidR="00535386" w:rsidRPr="00F51FDD" w:rsidRDefault="00F51FDD"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51D03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in;height:12.5pt;visibility:visible">
          <v:imagedata r:id="rId1" o:titl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A7C" w14:textId="77777777" w:rsidR="005C3594" w:rsidRPr="005C3594" w:rsidRDefault="005C3594" w:rsidP="005C359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C3594" w:rsidRPr="00650799" w14:paraId="19D958D1" w14:textId="77777777" w:rsidTr="00344824">
      <w:trPr>
        <w:trHeight w:hRule="exact" w:val="340"/>
      </w:trPr>
      <w:tc>
        <w:tcPr>
          <w:tcW w:w="7797" w:type="dxa"/>
          <w:shd w:val="clear" w:color="auto" w:fill="auto"/>
        </w:tcPr>
        <w:p w14:paraId="52EAEED6" w14:textId="77777777" w:rsidR="005C3594" w:rsidRPr="00650799" w:rsidRDefault="005C3594" w:rsidP="00F51FDD">
          <w:pPr>
            <w:pStyle w:val="HeaderEven"/>
            <w:spacing w:after="240" w:line="260" w:lineRule="exact"/>
            <w:ind w:left="-113"/>
            <w:rPr>
              <w:rFonts w:ascii="Arial" w:hAnsi="Arial" w:cs="Arial"/>
              <w:i w:val="0"/>
              <w:iCs/>
              <w:sz w:val="18"/>
              <w:szCs w:val="18"/>
            </w:rPr>
          </w:pPr>
        </w:p>
      </w:tc>
    </w:tr>
  </w:tbl>
  <w:p w14:paraId="423111EF" w14:textId="77777777" w:rsidR="005C3594" w:rsidRPr="00FE437B" w:rsidRDefault="005C3594" w:rsidP="006D6D0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C3594" w:rsidRPr="00650799" w14:paraId="6D8A379D" w14:textId="77777777" w:rsidTr="00344824">
      <w:trPr>
        <w:trHeight w:hRule="exact" w:val="340"/>
      </w:trPr>
      <w:tc>
        <w:tcPr>
          <w:tcW w:w="7797" w:type="dxa"/>
          <w:shd w:val="clear" w:color="auto" w:fill="auto"/>
        </w:tcPr>
        <w:p w14:paraId="00D103C4" w14:textId="77777777" w:rsidR="005C3594" w:rsidRPr="00650799" w:rsidRDefault="005C3594" w:rsidP="00F51FDD">
          <w:pPr>
            <w:pStyle w:val="HeaderEven"/>
            <w:spacing w:after="240" w:line="260" w:lineRule="exact"/>
            <w:ind w:left="-113"/>
            <w:rPr>
              <w:rFonts w:ascii="Arial" w:hAnsi="Arial" w:cs="Arial"/>
              <w:i w:val="0"/>
              <w:iCs/>
              <w:sz w:val="18"/>
              <w:szCs w:val="18"/>
            </w:rPr>
          </w:pPr>
          <w:r w:rsidRPr="00527972">
            <w:rPr>
              <w:noProof/>
              <w:position w:val="-6"/>
            </w:rPr>
            <w:pict w14:anchorId="3B1BF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6A8471D4" w14:textId="77777777" w:rsidR="005C3594" w:rsidRPr="00FE437B" w:rsidRDefault="005C3594" w:rsidP="006D6D0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2DF8" w14:textId="77777777" w:rsidR="005C3594" w:rsidRPr="00F51FDD" w:rsidRDefault="005C3594"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3A4F2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in;height:12.5pt;visibility:visible">
          <v:imagedata r:id="rId1" o:titl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EB21" w14:textId="77777777" w:rsidR="005C3594" w:rsidRPr="00F51FDD" w:rsidRDefault="005C3594"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0914D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in;height:12.5pt;visibility:visible">
          <v:imagedata r:id="rId1" o:titl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1049" w14:textId="77777777" w:rsidR="005C3594" w:rsidRPr="00F51FDD" w:rsidRDefault="005C3594"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00563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1in;height:12.5pt;visibility:visible">
          <v:imagedata r:id="rId1" o:titl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CA8B" w14:textId="77777777" w:rsidR="001B29E4" w:rsidRDefault="001B29E4">
    <w:pPr>
      <w:pStyle w:val="Header"/>
      <w:jc w:val="cent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20344" w14:textId="77777777" w:rsidR="005C3594" w:rsidRPr="00F51FDD" w:rsidRDefault="005C3594"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07ADD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in;height:12.5pt;visibility:visible">
          <v:imagedata r:id="rId1" o:titl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C3594" w:rsidRPr="00650799" w14:paraId="1BE041E9" w14:textId="77777777" w:rsidTr="00344824">
      <w:trPr>
        <w:trHeight w:hRule="exact" w:val="340"/>
      </w:trPr>
      <w:tc>
        <w:tcPr>
          <w:tcW w:w="7797" w:type="dxa"/>
          <w:shd w:val="clear" w:color="auto" w:fill="auto"/>
        </w:tcPr>
        <w:p w14:paraId="28CEAD6F" w14:textId="77777777" w:rsidR="005C3594" w:rsidRPr="00650799" w:rsidRDefault="005C3594" w:rsidP="00F51FDD">
          <w:pPr>
            <w:pStyle w:val="HeaderEven"/>
            <w:spacing w:after="240" w:line="260" w:lineRule="exact"/>
            <w:ind w:left="-113"/>
            <w:rPr>
              <w:rFonts w:ascii="Arial" w:hAnsi="Arial" w:cs="Arial"/>
              <w:i w:val="0"/>
              <w:iCs/>
              <w:sz w:val="18"/>
              <w:szCs w:val="18"/>
            </w:rPr>
          </w:pPr>
          <w:r w:rsidRPr="00527972">
            <w:rPr>
              <w:noProof/>
              <w:position w:val="-6"/>
            </w:rPr>
            <w:pict w14:anchorId="33976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054D3F2C" w14:textId="77777777" w:rsidR="005C3594" w:rsidRPr="00FE437B" w:rsidRDefault="005C3594" w:rsidP="006D6D0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C3594" w:rsidRPr="00650799" w14:paraId="3F33DB6A" w14:textId="77777777" w:rsidTr="00344824">
      <w:trPr>
        <w:trHeight w:hRule="exact" w:val="340"/>
      </w:trPr>
      <w:tc>
        <w:tcPr>
          <w:tcW w:w="7797" w:type="dxa"/>
          <w:shd w:val="clear" w:color="auto" w:fill="auto"/>
        </w:tcPr>
        <w:p w14:paraId="487B59E1" w14:textId="77777777" w:rsidR="005C3594" w:rsidRPr="00650799" w:rsidRDefault="005C3594" w:rsidP="00F51FDD">
          <w:pPr>
            <w:pStyle w:val="HeaderEven"/>
            <w:spacing w:after="240" w:line="260" w:lineRule="exact"/>
            <w:ind w:left="-113"/>
            <w:rPr>
              <w:rFonts w:ascii="Arial" w:hAnsi="Arial" w:cs="Arial"/>
              <w:i w:val="0"/>
              <w:iCs/>
              <w:sz w:val="18"/>
              <w:szCs w:val="18"/>
            </w:rPr>
          </w:pPr>
          <w:r w:rsidRPr="00527972">
            <w:rPr>
              <w:noProof/>
              <w:position w:val="-6"/>
            </w:rPr>
            <w:pict w14:anchorId="53425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437540B5" w14:textId="77777777" w:rsidR="005C3594" w:rsidRPr="00FE437B" w:rsidRDefault="005C3594" w:rsidP="006D6D0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AE48" w14:textId="77777777" w:rsidR="005C3594" w:rsidRPr="00F51FDD" w:rsidRDefault="005C3594"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32A18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in;height:12.5pt;visibility:visible">
          <v:imagedata r:id="rId1" o:titl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5C3594" w:rsidRPr="00650799" w14:paraId="6FC88B9F" w14:textId="77777777" w:rsidTr="00344824">
      <w:trPr>
        <w:trHeight w:hRule="exact" w:val="340"/>
      </w:trPr>
      <w:tc>
        <w:tcPr>
          <w:tcW w:w="7797" w:type="dxa"/>
          <w:shd w:val="clear" w:color="auto" w:fill="auto"/>
        </w:tcPr>
        <w:p w14:paraId="47CBC81B" w14:textId="77777777" w:rsidR="005C3594" w:rsidRPr="00650799" w:rsidRDefault="005C3594" w:rsidP="00F51FDD">
          <w:pPr>
            <w:pStyle w:val="HeaderEven"/>
            <w:spacing w:after="240" w:line="260" w:lineRule="exact"/>
            <w:ind w:left="-113"/>
            <w:rPr>
              <w:rFonts w:ascii="Arial" w:hAnsi="Arial" w:cs="Arial"/>
              <w:i w:val="0"/>
              <w:iCs/>
              <w:sz w:val="18"/>
              <w:szCs w:val="18"/>
            </w:rPr>
          </w:pPr>
          <w:r w:rsidRPr="00527972">
            <w:rPr>
              <w:noProof/>
              <w:position w:val="-6"/>
            </w:rPr>
            <w:pict w14:anchorId="7A738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7BA14E77" w14:textId="77777777" w:rsidR="005C3594" w:rsidRPr="00FE437B" w:rsidRDefault="005C3594" w:rsidP="006D6D0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1A50" w14:textId="77777777" w:rsidR="005C3594" w:rsidRPr="00F51FDD" w:rsidRDefault="005C3594"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3DDEC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1in;height:12.5pt;visibility:visible">
          <v:imagedata r:id="rId1" o:titl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2DE0" w14:textId="77777777" w:rsidR="005C3594" w:rsidRPr="00650799" w:rsidRDefault="005C3594" w:rsidP="005C3594">
    <w:pPr>
      <w:pStyle w:val="HeaderEven"/>
      <w:spacing w:after="240" w:line="260" w:lineRule="exact"/>
      <w:ind w:left="-113"/>
      <w:rPr>
        <w:rFonts w:ascii="Arial" w:hAnsi="Arial" w:cs="Arial"/>
        <w:i w:val="0"/>
        <w:iCs/>
        <w:sz w:val="18"/>
        <w:szCs w:val="18"/>
      </w:rPr>
    </w:pPr>
    <w:r w:rsidRPr="00527972">
      <w:rPr>
        <w:noProof/>
        <w:position w:val="-6"/>
      </w:rPr>
      <w:pict w14:anchorId="26F08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C31B" w14:textId="77777777" w:rsidR="00B35A22" w:rsidRPr="00B35A22" w:rsidRDefault="00B35A22" w:rsidP="00B35A2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E2C6" w14:textId="77777777" w:rsidR="00D14E6F" w:rsidRPr="00D14E6F" w:rsidRDefault="00D14E6F" w:rsidP="00D14E6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D14E6F" w:rsidRPr="00650799" w14:paraId="26598929" w14:textId="77777777" w:rsidTr="00344824">
      <w:trPr>
        <w:trHeight w:hRule="exact" w:val="340"/>
      </w:trPr>
      <w:tc>
        <w:tcPr>
          <w:tcW w:w="7797" w:type="dxa"/>
          <w:shd w:val="clear" w:color="auto" w:fill="auto"/>
        </w:tcPr>
        <w:p w14:paraId="5410DF76" w14:textId="77777777" w:rsidR="00D14E6F" w:rsidRPr="00650799" w:rsidRDefault="00D14E6F" w:rsidP="00F51FDD">
          <w:pPr>
            <w:pStyle w:val="HeaderEven"/>
            <w:spacing w:after="240" w:line="260" w:lineRule="exact"/>
            <w:ind w:left="-113"/>
            <w:rPr>
              <w:rFonts w:ascii="Arial" w:hAnsi="Arial" w:cs="Arial"/>
              <w:i w:val="0"/>
              <w:iCs/>
              <w:sz w:val="18"/>
              <w:szCs w:val="18"/>
            </w:rPr>
          </w:pPr>
        </w:p>
      </w:tc>
    </w:tr>
  </w:tbl>
  <w:p w14:paraId="53EFB4D2" w14:textId="77777777" w:rsidR="00D14E6F" w:rsidRPr="00FE437B" w:rsidRDefault="00D14E6F" w:rsidP="006D6D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52E6" w14:textId="77777777" w:rsidR="001B29E4" w:rsidRPr="0050667A" w:rsidRDefault="001B29E4" w:rsidP="0050667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D14E6F" w:rsidRPr="00650799" w14:paraId="245C37AC" w14:textId="77777777" w:rsidTr="00344824">
      <w:trPr>
        <w:trHeight w:hRule="exact" w:val="340"/>
      </w:trPr>
      <w:tc>
        <w:tcPr>
          <w:tcW w:w="7797" w:type="dxa"/>
          <w:shd w:val="clear" w:color="auto" w:fill="auto"/>
        </w:tcPr>
        <w:p w14:paraId="6D4C54C0" w14:textId="77777777" w:rsidR="00D14E6F" w:rsidRPr="00650799" w:rsidRDefault="00D14E6F" w:rsidP="00F51FDD">
          <w:pPr>
            <w:pStyle w:val="HeaderEven"/>
            <w:spacing w:after="240" w:line="260" w:lineRule="exact"/>
            <w:ind w:left="-113"/>
            <w:rPr>
              <w:rFonts w:ascii="Arial" w:hAnsi="Arial" w:cs="Arial"/>
              <w:i w:val="0"/>
              <w:iCs/>
              <w:sz w:val="18"/>
              <w:szCs w:val="18"/>
            </w:rPr>
          </w:pPr>
          <w:r w:rsidRPr="00527972">
            <w:rPr>
              <w:noProof/>
              <w:position w:val="-6"/>
            </w:rPr>
            <w:pict w14:anchorId="7506B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00D086F2" w14:textId="77777777" w:rsidR="00D14E6F" w:rsidRPr="00FE437B" w:rsidRDefault="00D14E6F" w:rsidP="006D6D0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45C8" w14:textId="77777777" w:rsidR="00D14E6F" w:rsidRPr="00D14E6F" w:rsidRDefault="00D14E6F" w:rsidP="00D14E6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0F0A" w14:textId="77777777" w:rsidR="00D14E6F" w:rsidRPr="00F51FDD" w:rsidRDefault="00D14E6F"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1EEBE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in;height:12.5pt;visibility:visible">
          <v:imagedata r:id="rId1" o:titl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D14E6F" w:rsidRPr="00650799" w14:paraId="5177E36D" w14:textId="77777777" w:rsidTr="00344824">
      <w:trPr>
        <w:trHeight w:hRule="exact" w:val="340"/>
      </w:trPr>
      <w:tc>
        <w:tcPr>
          <w:tcW w:w="7797" w:type="dxa"/>
          <w:shd w:val="clear" w:color="auto" w:fill="auto"/>
        </w:tcPr>
        <w:p w14:paraId="3B5BF2A1" w14:textId="77777777" w:rsidR="00D14E6F" w:rsidRPr="00650799" w:rsidRDefault="00D14E6F" w:rsidP="00F51FDD">
          <w:pPr>
            <w:pStyle w:val="HeaderEven"/>
            <w:spacing w:after="240" w:line="260" w:lineRule="exact"/>
            <w:ind w:left="-113"/>
            <w:rPr>
              <w:rFonts w:ascii="Arial" w:hAnsi="Arial" w:cs="Arial"/>
              <w:i w:val="0"/>
              <w:iCs/>
              <w:sz w:val="18"/>
              <w:szCs w:val="18"/>
            </w:rPr>
          </w:pPr>
          <w:r w:rsidRPr="00527972">
            <w:rPr>
              <w:noProof/>
              <w:position w:val="-6"/>
            </w:rPr>
            <w:pict w14:anchorId="5BF20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7F5CBDBC" w14:textId="77777777" w:rsidR="00D14E6F" w:rsidRPr="00FE437B" w:rsidRDefault="00D14E6F" w:rsidP="006D6D06">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D14E6F" w:rsidRPr="00650799" w14:paraId="5803E2CC" w14:textId="77777777" w:rsidTr="00344824">
      <w:trPr>
        <w:trHeight w:hRule="exact" w:val="340"/>
      </w:trPr>
      <w:tc>
        <w:tcPr>
          <w:tcW w:w="7797" w:type="dxa"/>
          <w:shd w:val="clear" w:color="auto" w:fill="auto"/>
        </w:tcPr>
        <w:p w14:paraId="639B4DC8" w14:textId="77777777" w:rsidR="00D14E6F" w:rsidRPr="00650799" w:rsidRDefault="00D14E6F" w:rsidP="00F51FDD">
          <w:pPr>
            <w:pStyle w:val="HeaderEven"/>
            <w:spacing w:after="240" w:line="260" w:lineRule="exact"/>
            <w:ind w:left="-113"/>
            <w:rPr>
              <w:rFonts w:ascii="Arial" w:hAnsi="Arial" w:cs="Arial"/>
              <w:i w:val="0"/>
              <w:iCs/>
              <w:sz w:val="18"/>
              <w:szCs w:val="18"/>
            </w:rPr>
          </w:pPr>
          <w:r w:rsidRPr="00527972">
            <w:rPr>
              <w:noProof/>
              <w:position w:val="-6"/>
            </w:rPr>
            <w:pict w14:anchorId="70169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28209097" w14:textId="77777777" w:rsidR="00D14E6F" w:rsidRPr="00FE437B" w:rsidRDefault="00D14E6F" w:rsidP="006D6D06">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DC24" w14:textId="77777777" w:rsidR="00D14E6F" w:rsidRPr="00F51FDD" w:rsidRDefault="00D14E6F"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2CC14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in;height:12.5pt;visibility:visible">
          <v:imagedata r:id="rId1" o:titl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D14E6F" w:rsidRPr="00650799" w14:paraId="4C246FD6" w14:textId="77777777" w:rsidTr="00344824">
      <w:trPr>
        <w:trHeight w:hRule="exact" w:val="340"/>
      </w:trPr>
      <w:tc>
        <w:tcPr>
          <w:tcW w:w="7797" w:type="dxa"/>
          <w:shd w:val="clear" w:color="auto" w:fill="auto"/>
        </w:tcPr>
        <w:p w14:paraId="1D86818B" w14:textId="77777777" w:rsidR="00D14E6F" w:rsidRPr="00650799" w:rsidRDefault="00D14E6F" w:rsidP="00F51FDD">
          <w:pPr>
            <w:pStyle w:val="HeaderEven"/>
            <w:spacing w:after="240" w:line="260" w:lineRule="exact"/>
            <w:ind w:left="-113"/>
            <w:rPr>
              <w:rFonts w:ascii="Arial" w:hAnsi="Arial" w:cs="Arial"/>
              <w:i w:val="0"/>
              <w:iCs/>
              <w:sz w:val="18"/>
              <w:szCs w:val="18"/>
            </w:rPr>
          </w:pPr>
          <w:r w:rsidRPr="00527972">
            <w:rPr>
              <w:noProof/>
              <w:position w:val="-6"/>
            </w:rPr>
            <w:pict w14:anchorId="0E810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in;height:12.5pt;visibility:visible">
                <v:imagedata r:id="rId1" o:title=""/>
              </v:shape>
            </w:pict>
          </w:r>
          <w:r>
            <w:t xml:space="preserve">  |   </w:t>
          </w:r>
          <w:r w:rsidRPr="008C47BD">
            <w:rPr>
              <w:rFonts w:ascii="Arial" w:hAnsi="Arial" w:cs="Arial"/>
              <w:i w:val="0"/>
              <w:iCs/>
              <w:sz w:val="18"/>
              <w:szCs w:val="18"/>
            </w:rPr>
            <w:t>Portfolio Additional Estimates Statement</w:t>
          </w:r>
          <w:r>
            <w:rPr>
              <w:rFonts w:ascii="Arial" w:hAnsi="Arial" w:cs="Arial"/>
              <w:i w:val="0"/>
              <w:iCs/>
              <w:sz w:val="18"/>
              <w:szCs w:val="18"/>
            </w:rPr>
            <w:t>s</w:t>
          </w:r>
          <w:r w:rsidRPr="00527972">
            <w:rPr>
              <w:rFonts w:ascii="Arial" w:hAnsi="Arial" w:cs="Arial"/>
              <w:i w:val="0"/>
              <w:iCs/>
              <w:sz w:val="18"/>
              <w:szCs w:val="18"/>
            </w:rPr>
            <w:fldChar w:fldCharType="begin"/>
          </w:r>
          <w:r w:rsidRPr="00527972">
            <w:rPr>
              <w:rFonts w:ascii="Arial" w:hAnsi="Arial" w:cs="Arial"/>
              <w:i w:val="0"/>
              <w:iCs/>
              <w:sz w:val="18"/>
              <w:szCs w:val="18"/>
            </w:rPr>
            <w:instrText xml:space="preserve"> TITLE  </w:instrText>
          </w:r>
          <w:r w:rsidRPr="00527972">
            <w:rPr>
              <w:rFonts w:ascii="Arial" w:hAnsi="Arial" w:cs="Arial"/>
              <w:i w:val="0"/>
              <w:iCs/>
              <w:sz w:val="18"/>
              <w:szCs w:val="18"/>
            </w:rPr>
            <w:fldChar w:fldCharType="end"/>
          </w:r>
        </w:p>
      </w:tc>
    </w:tr>
  </w:tbl>
  <w:p w14:paraId="2CE34361" w14:textId="77777777" w:rsidR="00D14E6F" w:rsidRPr="00FE437B" w:rsidRDefault="00D14E6F" w:rsidP="006D6D06">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29DE" w14:textId="77777777" w:rsidR="00D14E6F" w:rsidRPr="00F51FDD" w:rsidRDefault="00D14E6F" w:rsidP="00F51FDD">
    <w:pPr>
      <w:pStyle w:val="Header"/>
      <w:jc w:val="right"/>
    </w:pPr>
    <w:r w:rsidRPr="00BF3303">
      <w:rPr>
        <w:rFonts w:ascii="Arial" w:hAnsi="Arial" w:cs="Arial"/>
        <w:i w:val="0"/>
        <w:iCs/>
        <w:sz w:val="18"/>
        <w:szCs w:val="18"/>
      </w:rPr>
      <w:t>Portfolio Additional Estimates Statements</w:t>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rPr>
        <w:rFonts w:ascii="Arial" w:hAnsi="Arial" w:cs="Arial"/>
        <w:i w:val="0"/>
        <w:iCs/>
        <w:sz w:val="18"/>
        <w:szCs w:val="18"/>
      </w:rPr>
      <w:fldChar w:fldCharType="begin"/>
    </w:r>
    <w:r w:rsidRPr="00BF3303">
      <w:rPr>
        <w:rFonts w:ascii="Arial" w:hAnsi="Arial" w:cs="Arial"/>
        <w:i w:val="0"/>
        <w:iCs/>
        <w:sz w:val="18"/>
        <w:szCs w:val="18"/>
      </w:rPr>
      <w:instrText xml:space="preserve"> TITLE  </w:instrText>
    </w:r>
    <w:r w:rsidRPr="00BF3303">
      <w:rPr>
        <w:rFonts w:ascii="Arial" w:hAnsi="Arial" w:cs="Arial"/>
        <w:i w:val="0"/>
        <w:iCs/>
        <w:sz w:val="18"/>
        <w:szCs w:val="18"/>
      </w:rPr>
      <w:fldChar w:fldCharType="end"/>
    </w:r>
    <w:r w:rsidRPr="00BF3303">
      <w:t xml:space="preserve">  |  </w:t>
    </w:r>
    <w:r w:rsidRPr="00BF3303">
      <w:rPr>
        <w:noProof/>
        <w:position w:val="-6"/>
      </w:rPr>
      <w:pict w14:anchorId="06B88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1in;height:12.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B95"/>
    <w:multiLevelType w:val="hybridMultilevel"/>
    <w:tmpl w:val="6AA0D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A6291"/>
    <w:multiLevelType w:val="hybridMultilevel"/>
    <w:tmpl w:val="8BF4806E"/>
    <w:lvl w:ilvl="0" w:tplc="A1026E50">
      <w:start w:val="1"/>
      <w:numFmt w:val="lowerLetter"/>
      <w:lvlText w:val="(%1)"/>
      <w:lvlJc w:val="left"/>
      <w:pPr>
        <w:ind w:left="376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34520F"/>
    <w:multiLevelType w:val="hybridMultilevel"/>
    <w:tmpl w:val="9E4A2864"/>
    <w:lvl w:ilvl="0" w:tplc="85CEB724">
      <w:start w:val="1"/>
      <w:numFmt w:val="lowerLetter"/>
      <w:lvlText w:val="(%1)"/>
      <w:lvlJc w:val="left"/>
      <w:pPr>
        <w:ind w:left="574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F77D74"/>
    <w:multiLevelType w:val="hybridMultilevel"/>
    <w:tmpl w:val="43846B2C"/>
    <w:lvl w:ilvl="0" w:tplc="6BB804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C42909"/>
    <w:multiLevelType w:val="multilevel"/>
    <w:tmpl w:val="AD7C1468"/>
    <w:name w:val="StandardBulletedList_"/>
    <w:lvl w:ilvl="0">
      <w:start w:val="1"/>
      <w:numFmt w:val="bullet"/>
      <w:pStyle w:val="Bullet"/>
      <w:lvlText w:val=""/>
      <w:lvlJc w:val="left"/>
      <w:pPr>
        <w:tabs>
          <w:tab w:val="num" w:pos="283"/>
        </w:tabs>
        <w:ind w:left="283" w:hanging="283"/>
      </w:pPr>
      <w:rPr>
        <w:rFonts w:ascii="Symbol" w:hAnsi="Symbol" w:hint="default"/>
        <w:b w:val="0"/>
        <w:i w:val="0"/>
        <w:sz w:val="18"/>
        <w:szCs w:val="18"/>
      </w:rPr>
    </w:lvl>
    <w:lvl w:ilvl="1">
      <w:start w:val="1"/>
      <w:numFmt w:val="bullet"/>
      <w:pStyle w:val="Dash"/>
      <w:lvlText w:val="–"/>
      <w:lvlJc w:val="left"/>
      <w:pPr>
        <w:tabs>
          <w:tab w:val="num" w:pos="852"/>
        </w:tabs>
        <w:ind w:left="852" w:hanging="284"/>
      </w:pPr>
      <w:rPr>
        <w:rFonts w:ascii="Book Antiqua" w:hAnsi="Book Antiqua"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 w15:restartNumberingAfterBreak="0">
    <w:nsid w:val="12DF2832"/>
    <w:multiLevelType w:val="hybridMultilevel"/>
    <w:tmpl w:val="5DA61678"/>
    <w:lvl w:ilvl="0" w:tplc="73B8DE02">
      <w:start w:val="1"/>
      <w:numFmt w:val="lowerLetter"/>
      <w:lvlText w:val="(%1)"/>
      <w:lvlJc w:val="left"/>
      <w:pPr>
        <w:ind w:left="6456" w:hanging="360"/>
      </w:pPr>
      <w:rPr>
        <w:rFonts w:ascii="Arial" w:eastAsia="Times New Roman" w:hAnsi="Arial" w:cs="Arial"/>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A51637"/>
    <w:multiLevelType w:val="hybridMultilevel"/>
    <w:tmpl w:val="E586E50C"/>
    <w:name w:val="Box Bullet List"/>
    <w:lvl w:ilvl="0" w:tplc="FFFFFFFF">
      <w:start w:val="1"/>
      <w:numFmt w:val="bullet"/>
      <w:lvlText w:val="-"/>
      <w:lvlJc w:val="left"/>
      <w:pPr>
        <w:ind w:left="644" w:hanging="360"/>
      </w:pPr>
      <w:rPr>
        <w:rFonts w:ascii="Courier New" w:hAnsi="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C65BBB"/>
    <w:multiLevelType w:val="hybridMultilevel"/>
    <w:tmpl w:val="41FE3B3C"/>
    <w:lvl w:ilvl="0" w:tplc="F8187306">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25237150"/>
    <w:multiLevelType w:val="hybridMultilevel"/>
    <w:tmpl w:val="AE52F832"/>
    <w:lvl w:ilvl="0" w:tplc="DD0489F6">
      <w:start w:val="2"/>
      <w:numFmt w:val="lowerLetter"/>
      <w:lvlText w:val="(%1)"/>
      <w:lvlJc w:val="left"/>
      <w:pPr>
        <w:ind w:left="107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6B9499D"/>
    <w:multiLevelType w:val="hybridMultilevel"/>
    <w:tmpl w:val="C81C615C"/>
    <w:lvl w:ilvl="0" w:tplc="7B04B748">
      <w:start w:val="3"/>
      <w:numFmt w:val="bullet"/>
      <w:lvlText w:val="–"/>
      <w:lvlJc w:val="left"/>
      <w:pPr>
        <w:ind w:left="645" w:hanging="360"/>
      </w:pPr>
      <w:rPr>
        <w:rFonts w:ascii="Arial" w:eastAsia="Times New Roman" w:hAnsi="Arial" w:cs="Arial" w:hint="default"/>
      </w:rPr>
    </w:lvl>
    <w:lvl w:ilvl="1" w:tplc="0C090003" w:tentative="1">
      <w:start w:val="1"/>
      <w:numFmt w:val="bullet"/>
      <w:lvlText w:val="o"/>
      <w:lvlJc w:val="left"/>
      <w:pPr>
        <w:ind w:left="1365" w:hanging="360"/>
      </w:pPr>
      <w:rPr>
        <w:rFonts w:ascii="Courier New" w:hAnsi="Courier New" w:cs="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11" w15:restartNumberingAfterBreak="0">
    <w:nsid w:val="2CEA4481"/>
    <w:multiLevelType w:val="multilevel"/>
    <w:tmpl w:val="F12A7B84"/>
    <w:name w:val="TableTextBullet"/>
    <w:lvl w:ilvl="0">
      <w:start w:val="1"/>
      <w:numFmt w:val="bullet"/>
      <w:pStyle w:val="TableTextBullet"/>
      <w:lvlText w:val=""/>
      <w:lvlJc w:val="left"/>
      <w:pPr>
        <w:tabs>
          <w:tab w:val="num" w:pos="284"/>
        </w:tabs>
        <w:ind w:left="284" w:hanging="284"/>
      </w:pPr>
      <w:rPr>
        <w:rFonts w:ascii="Symbol" w:hAnsi="Symbol" w:hint="default"/>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E601B9"/>
    <w:multiLevelType w:val="hybridMultilevel"/>
    <w:tmpl w:val="8736814A"/>
    <w:lvl w:ilvl="0" w:tplc="0C09001B">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4" w15:restartNumberingAfterBreak="0">
    <w:nsid w:val="38415F89"/>
    <w:multiLevelType w:val="hybridMultilevel"/>
    <w:tmpl w:val="B162A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74A5D"/>
    <w:multiLevelType w:val="hybridMultilevel"/>
    <w:tmpl w:val="755CB416"/>
    <w:lvl w:ilvl="0" w:tplc="EE1070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2E19AC"/>
    <w:multiLevelType w:val="multilevel"/>
    <w:tmpl w:val="1576C22C"/>
    <w:lvl w:ilvl="0">
      <w:start w:val="1"/>
      <w:numFmt w:val="decimal"/>
      <w:pStyle w:val="ChartandTableFootnoteAlpha"/>
      <w:lvlText w:val="%1."/>
      <w:lvlJc w:val="left"/>
      <w:pPr>
        <w:ind w:left="502" w:hanging="360"/>
      </w:pPr>
      <w:rPr>
        <w:rFonts w:ascii="Arial" w:eastAsia="Times New Roman" w:hAnsi="Arial" w:cs="Times New Roman"/>
        <w:b w:val="0"/>
        <w:i w:val="0"/>
        <w:color w:val="000000"/>
        <w:sz w:val="16"/>
      </w:rPr>
    </w:lvl>
    <w:lvl w:ilvl="1">
      <w:start w:val="2"/>
      <w:numFmt w:val="decimal"/>
      <w:isLgl/>
      <w:lvlText w:val="%1.%2"/>
      <w:lvlJc w:val="left"/>
      <w:pPr>
        <w:ind w:left="862"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3D367F81"/>
    <w:multiLevelType w:val="hybridMultilevel"/>
    <w:tmpl w:val="6F488B8E"/>
    <w:lvl w:ilvl="0" w:tplc="3126E8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6F5C9B"/>
    <w:multiLevelType w:val="hybridMultilevel"/>
    <w:tmpl w:val="BCE05E56"/>
    <w:lvl w:ilvl="0" w:tplc="1F3A435A">
      <w:start w:val="1"/>
      <w:numFmt w:val="bullet"/>
      <w:lvlText w:val=""/>
      <w:lvlJc w:val="left"/>
      <w:pPr>
        <w:ind w:left="72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83C5AA9"/>
    <w:multiLevelType w:val="hybridMultilevel"/>
    <w:tmpl w:val="8BF4806E"/>
    <w:lvl w:ilvl="0" w:tplc="A1026E50">
      <w:start w:val="1"/>
      <w:numFmt w:val="lowerLetter"/>
      <w:lvlText w:val="(%1)"/>
      <w:lvlJc w:val="left"/>
      <w:pPr>
        <w:ind w:left="376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787206"/>
    <w:multiLevelType w:val="hybridMultilevel"/>
    <w:tmpl w:val="5A3AF22A"/>
    <w:name w:val="Alpha Paragraph"/>
    <w:lvl w:ilvl="0" w:tplc="FFFFFFFF">
      <w:start w:val="1"/>
      <w:numFmt w:val="bullet"/>
      <w:lvlText w:val=""/>
      <w:lvlJc w:val="left"/>
      <w:pPr>
        <w:ind w:left="1179" w:hanging="360"/>
      </w:pPr>
      <w:rPr>
        <w:rFonts w:ascii="Symbol" w:hAnsi="Symbol" w:hint="default"/>
        <w:sz w:val="18"/>
        <w:szCs w:val="18"/>
      </w:rPr>
    </w:lvl>
    <w:lvl w:ilvl="1" w:tplc="FFFFFFFF" w:tentative="1">
      <w:start w:val="1"/>
      <w:numFmt w:val="bullet"/>
      <w:lvlText w:val="o"/>
      <w:lvlJc w:val="left"/>
      <w:pPr>
        <w:ind w:left="1899" w:hanging="360"/>
      </w:pPr>
      <w:rPr>
        <w:rFonts w:ascii="Courier New" w:hAnsi="Courier New" w:cs="Courier New" w:hint="default"/>
      </w:rPr>
    </w:lvl>
    <w:lvl w:ilvl="2" w:tplc="FFFFFFFF" w:tentative="1">
      <w:start w:val="1"/>
      <w:numFmt w:val="bullet"/>
      <w:lvlText w:val=""/>
      <w:lvlJc w:val="left"/>
      <w:pPr>
        <w:ind w:left="2619" w:hanging="360"/>
      </w:pPr>
      <w:rPr>
        <w:rFonts w:ascii="Wingdings" w:hAnsi="Wingdings" w:hint="default"/>
      </w:rPr>
    </w:lvl>
    <w:lvl w:ilvl="3" w:tplc="FFFFFFFF" w:tentative="1">
      <w:start w:val="1"/>
      <w:numFmt w:val="bullet"/>
      <w:lvlText w:val=""/>
      <w:lvlJc w:val="left"/>
      <w:pPr>
        <w:ind w:left="3339" w:hanging="360"/>
      </w:pPr>
      <w:rPr>
        <w:rFonts w:ascii="Symbol" w:hAnsi="Symbol" w:hint="default"/>
      </w:rPr>
    </w:lvl>
    <w:lvl w:ilvl="4" w:tplc="FFFFFFFF" w:tentative="1">
      <w:start w:val="1"/>
      <w:numFmt w:val="bullet"/>
      <w:lvlText w:val="o"/>
      <w:lvlJc w:val="left"/>
      <w:pPr>
        <w:ind w:left="4059" w:hanging="360"/>
      </w:pPr>
      <w:rPr>
        <w:rFonts w:ascii="Courier New" w:hAnsi="Courier New" w:cs="Courier New" w:hint="default"/>
      </w:rPr>
    </w:lvl>
    <w:lvl w:ilvl="5" w:tplc="FFFFFFFF" w:tentative="1">
      <w:start w:val="1"/>
      <w:numFmt w:val="bullet"/>
      <w:lvlText w:val=""/>
      <w:lvlJc w:val="left"/>
      <w:pPr>
        <w:ind w:left="4779" w:hanging="360"/>
      </w:pPr>
      <w:rPr>
        <w:rFonts w:ascii="Wingdings" w:hAnsi="Wingdings" w:hint="default"/>
      </w:rPr>
    </w:lvl>
    <w:lvl w:ilvl="6" w:tplc="FFFFFFFF" w:tentative="1">
      <w:start w:val="1"/>
      <w:numFmt w:val="bullet"/>
      <w:lvlText w:val=""/>
      <w:lvlJc w:val="left"/>
      <w:pPr>
        <w:ind w:left="5499" w:hanging="360"/>
      </w:pPr>
      <w:rPr>
        <w:rFonts w:ascii="Symbol" w:hAnsi="Symbol" w:hint="default"/>
      </w:rPr>
    </w:lvl>
    <w:lvl w:ilvl="7" w:tplc="FFFFFFFF" w:tentative="1">
      <w:start w:val="1"/>
      <w:numFmt w:val="bullet"/>
      <w:lvlText w:val="o"/>
      <w:lvlJc w:val="left"/>
      <w:pPr>
        <w:ind w:left="6219" w:hanging="360"/>
      </w:pPr>
      <w:rPr>
        <w:rFonts w:ascii="Courier New" w:hAnsi="Courier New" w:cs="Courier New" w:hint="default"/>
      </w:rPr>
    </w:lvl>
    <w:lvl w:ilvl="8" w:tplc="FFFFFFFF" w:tentative="1">
      <w:start w:val="1"/>
      <w:numFmt w:val="bullet"/>
      <w:lvlText w:val=""/>
      <w:lvlJc w:val="left"/>
      <w:pPr>
        <w:ind w:left="6939" w:hanging="360"/>
      </w:pPr>
      <w:rPr>
        <w:rFonts w:ascii="Wingdings" w:hAnsi="Wingdings" w:hint="default"/>
      </w:rPr>
    </w:lvl>
  </w:abstractNum>
  <w:abstractNum w:abstractNumId="21" w15:restartNumberingAfterBreak="0">
    <w:nsid w:val="5074322C"/>
    <w:multiLevelType w:val="hybridMultilevel"/>
    <w:tmpl w:val="0462688C"/>
    <w:lvl w:ilvl="0" w:tplc="A0F45ED6">
      <w:start w:val="10"/>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8D113C"/>
    <w:multiLevelType w:val="hybridMultilevel"/>
    <w:tmpl w:val="7FB4958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46C7895"/>
    <w:multiLevelType w:val="hybridMultilevel"/>
    <w:tmpl w:val="88521B0E"/>
    <w:lvl w:ilvl="0" w:tplc="F5044516">
      <w:start w:val="14"/>
      <w:numFmt w:val="lowerLetter"/>
      <w:lvlText w:val="(%1)"/>
      <w:lvlJc w:val="left"/>
      <w:pPr>
        <w:ind w:left="574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330DE4"/>
    <w:multiLevelType w:val="hybridMultilevel"/>
    <w:tmpl w:val="1B08469C"/>
    <w:lvl w:ilvl="0" w:tplc="4634A748">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977EA1"/>
    <w:multiLevelType w:val="hybridMultilevel"/>
    <w:tmpl w:val="B28C1314"/>
    <w:lvl w:ilvl="0" w:tplc="D5F4A84A">
      <w:start w:val="1"/>
      <w:numFmt w:val="lowerLetter"/>
      <w:lvlText w:val="(%1)"/>
      <w:lvlJc w:val="left"/>
      <w:pPr>
        <w:tabs>
          <w:tab w:val="num" w:pos="397"/>
        </w:tabs>
        <w:ind w:left="397" w:hanging="397"/>
      </w:pPr>
      <w:rPr>
        <w:rFonts w:ascii="Arial" w:hAnsi="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0078B5"/>
    <w:multiLevelType w:val="hybridMultilevel"/>
    <w:tmpl w:val="25C0B022"/>
    <w:lvl w:ilvl="0" w:tplc="ECECD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B92DBD"/>
    <w:multiLevelType w:val="hybridMultilevel"/>
    <w:tmpl w:val="DB585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6A0E33"/>
    <w:multiLevelType w:val="hybridMultilevel"/>
    <w:tmpl w:val="E97E1A60"/>
    <w:lvl w:ilvl="0" w:tplc="D34CA9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CE1CAC"/>
    <w:multiLevelType w:val="hybridMultilevel"/>
    <w:tmpl w:val="8BF4806E"/>
    <w:lvl w:ilvl="0" w:tplc="A1026E50">
      <w:start w:val="1"/>
      <w:numFmt w:val="lowerLetter"/>
      <w:lvlText w:val="(%1)"/>
      <w:lvlJc w:val="left"/>
      <w:pPr>
        <w:ind w:left="376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CD2EB1"/>
    <w:multiLevelType w:val="multilevel"/>
    <w:tmpl w:val="7468295E"/>
    <w:name w:val="ExampleTextBullet"/>
    <w:lvl w:ilvl="0">
      <w:start w:val="1"/>
      <w:numFmt w:val="decimal"/>
      <w:lvlRestart w:val="0"/>
      <w:pStyle w:val="Exampletextbullet"/>
      <w:lvlText w:val="•"/>
      <w:lvlJc w:val="left"/>
      <w:pPr>
        <w:tabs>
          <w:tab w:val="num" w:pos="284"/>
        </w:tabs>
        <w:ind w:left="284" w:hanging="284"/>
      </w:pPr>
      <w:rPr>
        <w:rFonts w:ascii="Symbol" w:hAnsi="Symbol" w:hint="default"/>
        <w:b w:val="0"/>
        <w:i w:val="0"/>
        <w:color w:val="FF0000"/>
        <w:sz w:val="18"/>
        <w:szCs w:val="18"/>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1" w15:restartNumberingAfterBreak="0">
    <w:nsid w:val="774F6B13"/>
    <w:multiLevelType w:val="hybridMultilevel"/>
    <w:tmpl w:val="25C0B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7525035"/>
    <w:multiLevelType w:val="hybridMultilevel"/>
    <w:tmpl w:val="AA646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C56C02"/>
    <w:multiLevelType w:val="multilevel"/>
    <w:tmpl w:val="1D3CD11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16828746">
    <w:abstractNumId w:val="30"/>
  </w:num>
  <w:num w:numId="2" w16cid:durableId="2053192355">
    <w:abstractNumId w:val="11"/>
  </w:num>
  <w:num w:numId="3" w16cid:durableId="1246189813">
    <w:abstractNumId w:val="16"/>
  </w:num>
  <w:num w:numId="4" w16cid:durableId="1969434619">
    <w:abstractNumId w:val="4"/>
  </w:num>
  <w:num w:numId="5" w16cid:durableId="2136676339">
    <w:abstractNumId w:val="19"/>
  </w:num>
  <w:num w:numId="6" w16cid:durableId="2060126884">
    <w:abstractNumId w:val="16"/>
  </w:num>
  <w:num w:numId="7" w16cid:durableId="1836647831">
    <w:abstractNumId w:val="13"/>
  </w:num>
  <w:num w:numId="8" w16cid:durableId="359823365">
    <w:abstractNumId w:val="27"/>
  </w:num>
  <w:num w:numId="9" w16cid:durableId="971784117">
    <w:abstractNumId w:val="22"/>
  </w:num>
  <w:num w:numId="10" w16cid:durableId="951785239">
    <w:abstractNumId w:val="32"/>
  </w:num>
  <w:num w:numId="11" w16cid:durableId="149642522">
    <w:abstractNumId w:val="16"/>
  </w:num>
  <w:num w:numId="12" w16cid:durableId="2017153627">
    <w:abstractNumId w:val="16"/>
  </w:num>
  <w:num w:numId="13" w16cid:durableId="745033486">
    <w:abstractNumId w:val="14"/>
  </w:num>
  <w:num w:numId="14" w16cid:durableId="306594602">
    <w:abstractNumId w:val="1"/>
  </w:num>
  <w:num w:numId="15" w16cid:durableId="1495802285">
    <w:abstractNumId w:val="5"/>
  </w:num>
  <w:num w:numId="16" w16cid:durableId="850217778">
    <w:abstractNumId w:val="24"/>
  </w:num>
  <w:num w:numId="17" w16cid:durableId="1985504736">
    <w:abstractNumId w:val="12"/>
  </w:num>
  <w:num w:numId="18" w16cid:durableId="239143894">
    <w:abstractNumId w:val="18"/>
  </w:num>
  <w:num w:numId="19" w16cid:durableId="1287396801">
    <w:abstractNumId w:val="16"/>
  </w:num>
  <w:num w:numId="20" w16cid:durableId="861014900">
    <w:abstractNumId w:val="21"/>
  </w:num>
  <w:num w:numId="21" w16cid:durableId="85883035">
    <w:abstractNumId w:val="16"/>
    <w:lvlOverride w:ilvl="0">
      <w:startOverride w:val="1"/>
    </w:lvlOverride>
  </w:num>
  <w:num w:numId="22" w16cid:durableId="877202196">
    <w:abstractNumId w:val="15"/>
  </w:num>
  <w:num w:numId="23" w16cid:durableId="1054432789">
    <w:abstractNumId w:val="10"/>
  </w:num>
  <w:num w:numId="24" w16cid:durableId="441582273">
    <w:abstractNumId w:val="0"/>
  </w:num>
  <w:num w:numId="25" w16cid:durableId="1321077545">
    <w:abstractNumId w:val="29"/>
  </w:num>
  <w:num w:numId="26" w16cid:durableId="1499736341">
    <w:abstractNumId w:val="2"/>
  </w:num>
  <w:num w:numId="27" w16cid:durableId="885337726">
    <w:abstractNumId w:val="23"/>
  </w:num>
  <w:num w:numId="28" w16cid:durableId="11480135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89764723">
    <w:abstractNumId w:val="17"/>
  </w:num>
  <w:num w:numId="30" w16cid:durableId="1316494342">
    <w:abstractNumId w:val="33"/>
  </w:num>
  <w:num w:numId="31" w16cid:durableId="1527403288">
    <w:abstractNumId w:val="6"/>
  </w:num>
  <w:num w:numId="32" w16cid:durableId="181483326">
    <w:abstractNumId w:val="3"/>
  </w:num>
  <w:num w:numId="33" w16cid:durableId="154153504">
    <w:abstractNumId w:val="28"/>
  </w:num>
  <w:num w:numId="34" w16cid:durableId="743842474">
    <w:abstractNumId w:val="7"/>
  </w:num>
  <w:num w:numId="35" w16cid:durableId="48578570">
    <w:abstractNumId w:val="26"/>
  </w:num>
  <w:num w:numId="36" w16cid:durableId="1929607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4822676">
    <w:abstractNumId w:val="31"/>
  </w:num>
  <w:num w:numId="38" w16cid:durableId="2132164243">
    <w:abstractNumId w:val="8"/>
  </w:num>
  <w:num w:numId="39" w16cid:durableId="1218395247">
    <w:abstractNumId w:val="25"/>
    <w:lvlOverride w:ilvl="0">
      <w:startOverride w:val="1"/>
    </w:lvlOverride>
  </w:num>
  <w:num w:numId="40" w16cid:durableId="7034862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7291782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grammar="clean"/>
  <w:attachedTemplate r:id="rId1"/>
  <w:doNotTrackMoves/>
  <w:documentProtection w:edit="readOnly" w:formatting="1" w:enforcement="1" w:cryptProviderType="rsaAES" w:cryptAlgorithmClass="hash" w:cryptAlgorithmType="typeAny" w:cryptAlgorithmSid="14" w:cryptSpinCount="100000" w:hash="/ztGW3wipn08J9AsG9kyL60XrhmPr56lRXWDtLFSlHNZJJPIipHj6KQnoUug29fzT7Kq0S4myW7YPdyqZuZGcg==" w:salt="ik/C7lsA3ew47r8ZlljvRw=="/>
  <w:defaultTabStop w:val="720"/>
  <w:evenAndOddHeaders/>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noTabHangInd/>
    <w:noColumnBalance/>
    <w:suppressBottomSpacing/>
    <w:suppressTopSpacing/>
    <w:suppressSpBfAfterPgBrk/>
    <w:noSpaceRaiseLower/>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AMO_ReportControlsVisible" w:val="Empty"/>
    <w:docVar w:name="_AMO_UniqueIdentifier" w:val="8c147aaf-a8fe-4ea5-95e0-1ddf90d47b74"/>
  </w:docVars>
  <w:rsids>
    <w:rsidRoot w:val="00F51DAC"/>
    <w:rsid w:val="00000C70"/>
    <w:rsid w:val="00000FC5"/>
    <w:rsid w:val="00001612"/>
    <w:rsid w:val="00001FBA"/>
    <w:rsid w:val="000023BE"/>
    <w:rsid w:val="000026EB"/>
    <w:rsid w:val="00002CC7"/>
    <w:rsid w:val="00002E04"/>
    <w:rsid w:val="00003171"/>
    <w:rsid w:val="000038E1"/>
    <w:rsid w:val="00003997"/>
    <w:rsid w:val="00004017"/>
    <w:rsid w:val="00004186"/>
    <w:rsid w:val="000045A1"/>
    <w:rsid w:val="0000515C"/>
    <w:rsid w:val="00005620"/>
    <w:rsid w:val="00005ACF"/>
    <w:rsid w:val="00005B88"/>
    <w:rsid w:val="00005D02"/>
    <w:rsid w:val="0000662F"/>
    <w:rsid w:val="00007835"/>
    <w:rsid w:val="000079C4"/>
    <w:rsid w:val="00007C35"/>
    <w:rsid w:val="00007C43"/>
    <w:rsid w:val="00007F26"/>
    <w:rsid w:val="00007F8B"/>
    <w:rsid w:val="000100FB"/>
    <w:rsid w:val="000106EB"/>
    <w:rsid w:val="00010887"/>
    <w:rsid w:val="00011A81"/>
    <w:rsid w:val="00011DC3"/>
    <w:rsid w:val="000120FC"/>
    <w:rsid w:val="00012D8E"/>
    <w:rsid w:val="00013416"/>
    <w:rsid w:val="000134CE"/>
    <w:rsid w:val="000135BE"/>
    <w:rsid w:val="00013A65"/>
    <w:rsid w:val="00014822"/>
    <w:rsid w:val="000149B5"/>
    <w:rsid w:val="00014E4E"/>
    <w:rsid w:val="0001570F"/>
    <w:rsid w:val="00015C3E"/>
    <w:rsid w:val="00015D30"/>
    <w:rsid w:val="000162BE"/>
    <w:rsid w:val="00016629"/>
    <w:rsid w:val="00016678"/>
    <w:rsid w:val="0001692C"/>
    <w:rsid w:val="00016A52"/>
    <w:rsid w:val="00016DC4"/>
    <w:rsid w:val="00016ED8"/>
    <w:rsid w:val="00017151"/>
    <w:rsid w:val="0001760E"/>
    <w:rsid w:val="00017729"/>
    <w:rsid w:val="00017A0E"/>
    <w:rsid w:val="00017BE2"/>
    <w:rsid w:val="0002035D"/>
    <w:rsid w:val="00020387"/>
    <w:rsid w:val="00020441"/>
    <w:rsid w:val="0002051B"/>
    <w:rsid w:val="000209F7"/>
    <w:rsid w:val="00020BCB"/>
    <w:rsid w:val="00020F8F"/>
    <w:rsid w:val="00021BD0"/>
    <w:rsid w:val="00021C74"/>
    <w:rsid w:val="00022055"/>
    <w:rsid w:val="000222DA"/>
    <w:rsid w:val="00022848"/>
    <w:rsid w:val="0002290C"/>
    <w:rsid w:val="00022988"/>
    <w:rsid w:val="000230CA"/>
    <w:rsid w:val="00023196"/>
    <w:rsid w:val="00023843"/>
    <w:rsid w:val="00023AE1"/>
    <w:rsid w:val="00023CB5"/>
    <w:rsid w:val="00023DF3"/>
    <w:rsid w:val="000258A1"/>
    <w:rsid w:val="00025D48"/>
    <w:rsid w:val="0002612B"/>
    <w:rsid w:val="00026B5E"/>
    <w:rsid w:val="00026DE7"/>
    <w:rsid w:val="00027183"/>
    <w:rsid w:val="00027356"/>
    <w:rsid w:val="00027675"/>
    <w:rsid w:val="000279E7"/>
    <w:rsid w:val="00027B7C"/>
    <w:rsid w:val="000302E2"/>
    <w:rsid w:val="000309E9"/>
    <w:rsid w:val="00030E92"/>
    <w:rsid w:val="00031494"/>
    <w:rsid w:val="000319E0"/>
    <w:rsid w:val="00031D9F"/>
    <w:rsid w:val="000322C3"/>
    <w:rsid w:val="00033603"/>
    <w:rsid w:val="00033701"/>
    <w:rsid w:val="00033A29"/>
    <w:rsid w:val="00033BF9"/>
    <w:rsid w:val="00033D64"/>
    <w:rsid w:val="00034020"/>
    <w:rsid w:val="00034327"/>
    <w:rsid w:val="0003507F"/>
    <w:rsid w:val="00035B1C"/>
    <w:rsid w:val="0003628E"/>
    <w:rsid w:val="0003629D"/>
    <w:rsid w:val="0003692C"/>
    <w:rsid w:val="00036B61"/>
    <w:rsid w:val="000372D4"/>
    <w:rsid w:val="00037F29"/>
    <w:rsid w:val="000401CD"/>
    <w:rsid w:val="00040840"/>
    <w:rsid w:val="00040E7B"/>
    <w:rsid w:val="00040FE5"/>
    <w:rsid w:val="000414CA"/>
    <w:rsid w:val="00042935"/>
    <w:rsid w:val="00042AE5"/>
    <w:rsid w:val="00042D53"/>
    <w:rsid w:val="000431F5"/>
    <w:rsid w:val="000436CB"/>
    <w:rsid w:val="000437EF"/>
    <w:rsid w:val="00043958"/>
    <w:rsid w:val="00043DC2"/>
    <w:rsid w:val="000445D1"/>
    <w:rsid w:val="00044900"/>
    <w:rsid w:val="00044BF0"/>
    <w:rsid w:val="00044E7E"/>
    <w:rsid w:val="00045A27"/>
    <w:rsid w:val="00045F21"/>
    <w:rsid w:val="0004632A"/>
    <w:rsid w:val="00046E16"/>
    <w:rsid w:val="00046F73"/>
    <w:rsid w:val="00047214"/>
    <w:rsid w:val="000479A7"/>
    <w:rsid w:val="00047CF1"/>
    <w:rsid w:val="00047E5C"/>
    <w:rsid w:val="000500DD"/>
    <w:rsid w:val="000502BA"/>
    <w:rsid w:val="0005158A"/>
    <w:rsid w:val="0005193C"/>
    <w:rsid w:val="00051952"/>
    <w:rsid w:val="00051D3D"/>
    <w:rsid w:val="00052080"/>
    <w:rsid w:val="00052149"/>
    <w:rsid w:val="00052332"/>
    <w:rsid w:val="00052348"/>
    <w:rsid w:val="00052904"/>
    <w:rsid w:val="00053788"/>
    <w:rsid w:val="00053BF3"/>
    <w:rsid w:val="00054391"/>
    <w:rsid w:val="00054ED0"/>
    <w:rsid w:val="0005555A"/>
    <w:rsid w:val="000564FE"/>
    <w:rsid w:val="0005674A"/>
    <w:rsid w:val="000567A5"/>
    <w:rsid w:val="00056C82"/>
    <w:rsid w:val="00056E24"/>
    <w:rsid w:val="00056FBE"/>
    <w:rsid w:val="00060B96"/>
    <w:rsid w:val="0006134A"/>
    <w:rsid w:val="000618A2"/>
    <w:rsid w:val="000618D5"/>
    <w:rsid w:val="00061B35"/>
    <w:rsid w:val="00062136"/>
    <w:rsid w:val="00062666"/>
    <w:rsid w:val="00062775"/>
    <w:rsid w:val="00062C9D"/>
    <w:rsid w:val="00063BB7"/>
    <w:rsid w:val="00063F30"/>
    <w:rsid w:val="00064104"/>
    <w:rsid w:val="00064943"/>
    <w:rsid w:val="00065BF3"/>
    <w:rsid w:val="00065D60"/>
    <w:rsid w:val="0006633E"/>
    <w:rsid w:val="00066A36"/>
    <w:rsid w:val="00066E5F"/>
    <w:rsid w:val="00066F59"/>
    <w:rsid w:val="000672E0"/>
    <w:rsid w:val="00067653"/>
    <w:rsid w:val="000677BC"/>
    <w:rsid w:val="00067A61"/>
    <w:rsid w:val="00067FFE"/>
    <w:rsid w:val="00070FC1"/>
    <w:rsid w:val="00071A8A"/>
    <w:rsid w:val="00072115"/>
    <w:rsid w:val="000725B2"/>
    <w:rsid w:val="00072BB3"/>
    <w:rsid w:val="00072BDD"/>
    <w:rsid w:val="00072DA4"/>
    <w:rsid w:val="000739D4"/>
    <w:rsid w:val="00073FF2"/>
    <w:rsid w:val="0007497B"/>
    <w:rsid w:val="00074D40"/>
    <w:rsid w:val="00075020"/>
    <w:rsid w:val="00075081"/>
    <w:rsid w:val="000752C5"/>
    <w:rsid w:val="0007563E"/>
    <w:rsid w:val="0007574E"/>
    <w:rsid w:val="00075DFC"/>
    <w:rsid w:val="00075E81"/>
    <w:rsid w:val="00076122"/>
    <w:rsid w:val="0007643E"/>
    <w:rsid w:val="00076B37"/>
    <w:rsid w:val="00076CE0"/>
    <w:rsid w:val="00077103"/>
    <w:rsid w:val="000771C1"/>
    <w:rsid w:val="0007721A"/>
    <w:rsid w:val="00077D13"/>
    <w:rsid w:val="0008021A"/>
    <w:rsid w:val="00080C54"/>
    <w:rsid w:val="00080D10"/>
    <w:rsid w:val="00080D66"/>
    <w:rsid w:val="0008104D"/>
    <w:rsid w:val="000810E5"/>
    <w:rsid w:val="00081B4A"/>
    <w:rsid w:val="00082265"/>
    <w:rsid w:val="00082767"/>
    <w:rsid w:val="000832A3"/>
    <w:rsid w:val="000833B9"/>
    <w:rsid w:val="00083AFB"/>
    <w:rsid w:val="00083B5E"/>
    <w:rsid w:val="00083F27"/>
    <w:rsid w:val="00084207"/>
    <w:rsid w:val="00084373"/>
    <w:rsid w:val="000847E7"/>
    <w:rsid w:val="000847F2"/>
    <w:rsid w:val="00085167"/>
    <w:rsid w:val="0008558A"/>
    <w:rsid w:val="0008591D"/>
    <w:rsid w:val="0008687F"/>
    <w:rsid w:val="000873EC"/>
    <w:rsid w:val="000907A7"/>
    <w:rsid w:val="00090E02"/>
    <w:rsid w:val="00090E96"/>
    <w:rsid w:val="00090FD3"/>
    <w:rsid w:val="00091095"/>
    <w:rsid w:val="0009184A"/>
    <w:rsid w:val="00091A7C"/>
    <w:rsid w:val="00091CD5"/>
    <w:rsid w:val="00091D9A"/>
    <w:rsid w:val="00091E2A"/>
    <w:rsid w:val="0009286B"/>
    <w:rsid w:val="00092903"/>
    <w:rsid w:val="00092FE7"/>
    <w:rsid w:val="00093123"/>
    <w:rsid w:val="0009392F"/>
    <w:rsid w:val="00093FF4"/>
    <w:rsid w:val="00094557"/>
    <w:rsid w:val="00094AB2"/>
    <w:rsid w:val="00095142"/>
    <w:rsid w:val="000952DC"/>
    <w:rsid w:val="000958D2"/>
    <w:rsid w:val="00095AC7"/>
    <w:rsid w:val="000967C5"/>
    <w:rsid w:val="000968F6"/>
    <w:rsid w:val="00096D11"/>
    <w:rsid w:val="000A0041"/>
    <w:rsid w:val="000A03B5"/>
    <w:rsid w:val="000A040F"/>
    <w:rsid w:val="000A06DD"/>
    <w:rsid w:val="000A0B7D"/>
    <w:rsid w:val="000A11F7"/>
    <w:rsid w:val="000A13BA"/>
    <w:rsid w:val="000A14D5"/>
    <w:rsid w:val="000A22EC"/>
    <w:rsid w:val="000A3780"/>
    <w:rsid w:val="000A3980"/>
    <w:rsid w:val="000A3EFB"/>
    <w:rsid w:val="000A452A"/>
    <w:rsid w:val="000A48D3"/>
    <w:rsid w:val="000A4F22"/>
    <w:rsid w:val="000A50CE"/>
    <w:rsid w:val="000A53D7"/>
    <w:rsid w:val="000A56D7"/>
    <w:rsid w:val="000A5AB6"/>
    <w:rsid w:val="000A5F15"/>
    <w:rsid w:val="000A7F73"/>
    <w:rsid w:val="000B04AA"/>
    <w:rsid w:val="000B0624"/>
    <w:rsid w:val="000B07F8"/>
    <w:rsid w:val="000B09AF"/>
    <w:rsid w:val="000B0AAA"/>
    <w:rsid w:val="000B0BF0"/>
    <w:rsid w:val="000B0F90"/>
    <w:rsid w:val="000B1043"/>
    <w:rsid w:val="000B10DB"/>
    <w:rsid w:val="000B1910"/>
    <w:rsid w:val="000B192D"/>
    <w:rsid w:val="000B1936"/>
    <w:rsid w:val="000B1CAF"/>
    <w:rsid w:val="000B2841"/>
    <w:rsid w:val="000B2D74"/>
    <w:rsid w:val="000B3084"/>
    <w:rsid w:val="000B3FFB"/>
    <w:rsid w:val="000B459B"/>
    <w:rsid w:val="000B4CDE"/>
    <w:rsid w:val="000B4E02"/>
    <w:rsid w:val="000B5077"/>
    <w:rsid w:val="000B538E"/>
    <w:rsid w:val="000B5844"/>
    <w:rsid w:val="000B5A35"/>
    <w:rsid w:val="000B5ACD"/>
    <w:rsid w:val="000B5C67"/>
    <w:rsid w:val="000B5D22"/>
    <w:rsid w:val="000B5EBB"/>
    <w:rsid w:val="000B6093"/>
    <w:rsid w:val="000B64D9"/>
    <w:rsid w:val="000B69B1"/>
    <w:rsid w:val="000B6E80"/>
    <w:rsid w:val="000B7287"/>
    <w:rsid w:val="000B7A34"/>
    <w:rsid w:val="000B7FDC"/>
    <w:rsid w:val="000C045A"/>
    <w:rsid w:val="000C0582"/>
    <w:rsid w:val="000C095B"/>
    <w:rsid w:val="000C0A08"/>
    <w:rsid w:val="000C0A1A"/>
    <w:rsid w:val="000C1001"/>
    <w:rsid w:val="000C18D5"/>
    <w:rsid w:val="000C1B58"/>
    <w:rsid w:val="000C2487"/>
    <w:rsid w:val="000C26F0"/>
    <w:rsid w:val="000C28E2"/>
    <w:rsid w:val="000C3080"/>
    <w:rsid w:val="000C3B56"/>
    <w:rsid w:val="000C3BD4"/>
    <w:rsid w:val="000C3E24"/>
    <w:rsid w:val="000C4324"/>
    <w:rsid w:val="000C4831"/>
    <w:rsid w:val="000C5049"/>
    <w:rsid w:val="000C532D"/>
    <w:rsid w:val="000C57AB"/>
    <w:rsid w:val="000C5891"/>
    <w:rsid w:val="000C5FC5"/>
    <w:rsid w:val="000C6A8F"/>
    <w:rsid w:val="000C721A"/>
    <w:rsid w:val="000C7832"/>
    <w:rsid w:val="000C7E10"/>
    <w:rsid w:val="000D06F2"/>
    <w:rsid w:val="000D0AF0"/>
    <w:rsid w:val="000D1971"/>
    <w:rsid w:val="000D2666"/>
    <w:rsid w:val="000D2DCE"/>
    <w:rsid w:val="000D341E"/>
    <w:rsid w:val="000D3824"/>
    <w:rsid w:val="000D4677"/>
    <w:rsid w:val="000D477D"/>
    <w:rsid w:val="000D49F8"/>
    <w:rsid w:val="000D4A41"/>
    <w:rsid w:val="000D4B70"/>
    <w:rsid w:val="000D4BDB"/>
    <w:rsid w:val="000D555A"/>
    <w:rsid w:val="000D5AD0"/>
    <w:rsid w:val="000D6153"/>
    <w:rsid w:val="000D635B"/>
    <w:rsid w:val="000D6582"/>
    <w:rsid w:val="000D65E7"/>
    <w:rsid w:val="000D6D99"/>
    <w:rsid w:val="000D7058"/>
    <w:rsid w:val="000D7264"/>
    <w:rsid w:val="000D7280"/>
    <w:rsid w:val="000D7547"/>
    <w:rsid w:val="000D76EE"/>
    <w:rsid w:val="000D78B2"/>
    <w:rsid w:val="000D7950"/>
    <w:rsid w:val="000D7EFD"/>
    <w:rsid w:val="000E023A"/>
    <w:rsid w:val="000E0429"/>
    <w:rsid w:val="000E138E"/>
    <w:rsid w:val="000E139B"/>
    <w:rsid w:val="000E2229"/>
    <w:rsid w:val="000E2549"/>
    <w:rsid w:val="000E272F"/>
    <w:rsid w:val="000E2B3B"/>
    <w:rsid w:val="000E32FC"/>
    <w:rsid w:val="000E352D"/>
    <w:rsid w:val="000E3BF7"/>
    <w:rsid w:val="000E3D06"/>
    <w:rsid w:val="000E4513"/>
    <w:rsid w:val="000E48E0"/>
    <w:rsid w:val="000E5269"/>
    <w:rsid w:val="000E53B2"/>
    <w:rsid w:val="000E578F"/>
    <w:rsid w:val="000E5D4D"/>
    <w:rsid w:val="000E6E81"/>
    <w:rsid w:val="000E7104"/>
    <w:rsid w:val="000E7889"/>
    <w:rsid w:val="000E7ABE"/>
    <w:rsid w:val="000F021F"/>
    <w:rsid w:val="000F0276"/>
    <w:rsid w:val="000F0694"/>
    <w:rsid w:val="000F0A95"/>
    <w:rsid w:val="000F1161"/>
    <w:rsid w:val="000F1F01"/>
    <w:rsid w:val="000F1F32"/>
    <w:rsid w:val="000F24C3"/>
    <w:rsid w:val="000F27A5"/>
    <w:rsid w:val="000F2905"/>
    <w:rsid w:val="000F291A"/>
    <w:rsid w:val="000F2A80"/>
    <w:rsid w:val="000F2E53"/>
    <w:rsid w:val="000F2F8E"/>
    <w:rsid w:val="000F3316"/>
    <w:rsid w:val="000F3387"/>
    <w:rsid w:val="000F3951"/>
    <w:rsid w:val="000F3BAB"/>
    <w:rsid w:val="000F4613"/>
    <w:rsid w:val="000F4CF8"/>
    <w:rsid w:val="000F5063"/>
    <w:rsid w:val="000F5331"/>
    <w:rsid w:val="000F61BD"/>
    <w:rsid w:val="000F674C"/>
    <w:rsid w:val="000F7352"/>
    <w:rsid w:val="000F7463"/>
    <w:rsid w:val="000F7718"/>
    <w:rsid w:val="000F793D"/>
    <w:rsid w:val="000F7B5D"/>
    <w:rsid w:val="000F7BBF"/>
    <w:rsid w:val="001000BD"/>
    <w:rsid w:val="0010135E"/>
    <w:rsid w:val="001016CA"/>
    <w:rsid w:val="001018C9"/>
    <w:rsid w:val="0010275C"/>
    <w:rsid w:val="00102AB3"/>
    <w:rsid w:val="00103078"/>
    <w:rsid w:val="001046A5"/>
    <w:rsid w:val="00105B77"/>
    <w:rsid w:val="00105EE2"/>
    <w:rsid w:val="00106219"/>
    <w:rsid w:val="001062A1"/>
    <w:rsid w:val="00106510"/>
    <w:rsid w:val="001069FD"/>
    <w:rsid w:val="001078B0"/>
    <w:rsid w:val="00107BEA"/>
    <w:rsid w:val="00110259"/>
    <w:rsid w:val="00110391"/>
    <w:rsid w:val="001104F0"/>
    <w:rsid w:val="00110563"/>
    <w:rsid w:val="001116D0"/>
    <w:rsid w:val="00111B26"/>
    <w:rsid w:val="00111BBC"/>
    <w:rsid w:val="00111F3C"/>
    <w:rsid w:val="0011241C"/>
    <w:rsid w:val="0011242C"/>
    <w:rsid w:val="001132F6"/>
    <w:rsid w:val="001133B8"/>
    <w:rsid w:val="0011418E"/>
    <w:rsid w:val="00114213"/>
    <w:rsid w:val="001147F3"/>
    <w:rsid w:val="00114915"/>
    <w:rsid w:val="00114DB7"/>
    <w:rsid w:val="0011518B"/>
    <w:rsid w:val="001151A3"/>
    <w:rsid w:val="001151CE"/>
    <w:rsid w:val="001156D3"/>
    <w:rsid w:val="0011589D"/>
    <w:rsid w:val="00115E0F"/>
    <w:rsid w:val="00115F6F"/>
    <w:rsid w:val="00116536"/>
    <w:rsid w:val="00116AB6"/>
    <w:rsid w:val="00116E21"/>
    <w:rsid w:val="00116E4C"/>
    <w:rsid w:val="00116EC1"/>
    <w:rsid w:val="00116FB2"/>
    <w:rsid w:val="001172D0"/>
    <w:rsid w:val="00117D85"/>
    <w:rsid w:val="00120287"/>
    <w:rsid w:val="00120348"/>
    <w:rsid w:val="001203DF"/>
    <w:rsid w:val="00120456"/>
    <w:rsid w:val="0012089B"/>
    <w:rsid w:val="00120ECB"/>
    <w:rsid w:val="00121A93"/>
    <w:rsid w:val="00121E53"/>
    <w:rsid w:val="00122614"/>
    <w:rsid w:val="0012271B"/>
    <w:rsid w:val="00122B02"/>
    <w:rsid w:val="0012334C"/>
    <w:rsid w:val="001233C7"/>
    <w:rsid w:val="00123486"/>
    <w:rsid w:val="00123DE9"/>
    <w:rsid w:val="001247E0"/>
    <w:rsid w:val="00124E28"/>
    <w:rsid w:val="00124E71"/>
    <w:rsid w:val="00125173"/>
    <w:rsid w:val="00125E6E"/>
    <w:rsid w:val="00125EA1"/>
    <w:rsid w:val="00125F0A"/>
    <w:rsid w:val="00126251"/>
    <w:rsid w:val="001264D0"/>
    <w:rsid w:val="0012697D"/>
    <w:rsid w:val="001269AF"/>
    <w:rsid w:val="00126B98"/>
    <w:rsid w:val="00126F87"/>
    <w:rsid w:val="001326D6"/>
    <w:rsid w:val="00132BD6"/>
    <w:rsid w:val="00132CC5"/>
    <w:rsid w:val="00133AF8"/>
    <w:rsid w:val="0013445C"/>
    <w:rsid w:val="00134A63"/>
    <w:rsid w:val="00135631"/>
    <w:rsid w:val="001360FC"/>
    <w:rsid w:val="00136446"/>
    <w:rsid w:val="001364FC"/>
    <w:rsid w:val="00136889"/>
    <w:rsid w:val="00137028"/>
    <w:rsid w:val="00137823"/>
    <w:rsid w:val="00137F68"/>
    <w:rsid w:val="0014021D"/>
    <w:rsid w:val="00140863"/>
    <w:rsid w:val="0014144F"/>
    <w:rsid w:val="0014168C"/>
    <w:rsid w:val="0014170B"/>
    <w:rsid w:val="00141DEC"/>
    <w:rsid w:val="00142112"/>
    <w:rsid w:val="00142174"/>
    <w:rsid w:val="0014221D"/>
    <w:rsid w:val="001422E2"/>
    <w:rsid w:val="0014245B"/>
    <w:rsid w:val="00142749"/>
    <w:rsid w:val="00142B86"/>
    <w:rsid w:val="00143010"/>
    <w:rsid w:val="00143105"/>
    <w:rsid w:val="00143155"/>
    <w:rsid w:val="001436DC"/>
    <w:rsid w:val="00143B1B"/>
    <w:rsid w:val="00143C24"/>
    <w:rsid w:val="001445E2"/>
    <w:rsid w:val="00144875"/>
    <w:rsid w:val="00144B04"/>
    <w:rsid w:val="00144C04"/>
    <w:rsid w:val="00144EC2"/>
    <w:rsid w:val="0014524F"/>
    <w:rsid w:val="00145EBF"/>
    <w:rsid w:val="001461F2"/>
    <w:rsid w:val="0014690D"/>
    <w:rsid w:val="00146B72"/>
    <w:rsid w:val="00146BDC"/>
    <w:rsid w:val="00146DE2"/>
    <w:rsid w:val="00147313"/>
    <w:rsid w:val="00147F72"/>
    <w:rsid w:val="0015029F"/>
    <w:rsid w:val="001503DD"/>
    <w:rsid w:val="00150AC2"/>
    <w:rsid w:val="001510EB"/>
    <w:rsid w:val="001512A8"/>
    <w:rsid w:val="0015158B"/>
    <w:rsid w:val="001515A3"/>
    <w:rsid w:val="00151695"/>
    <w:rsid w:val="0015272D"/>
    <w:rsid w:val="00152C06"/>
    <w:rsid w:val="00153761"/>
    <w:rsid w:val="00154079"/>
    <w:rsid w:val="001544DD"/>
    <w:rsid w:val="001546B9"/>
    <w:rsid w:val="00154712"/>
    <w:rsid w:val="00154D97"/>
    <w:rsid w:val="00155356"/>
    <w:rsid w:val="0015570C"/>
    <w:rsid w:val="00155A94"/>
    <w:rsid w:val="00155DAB"/>
    <w:rsid w:val="00156386"/>
    <w:rsid w:val="00156475"/>
    <w:rsid w:val="00156A9F"/>
    <w:rsid w:val="00156AC7"/>
    <w:rsid w:val="0015734E"/>
    <w:rsid w:val="001578F1"/>
    <w:rsid w:val="00157BA0"/>
    <w:rsid w:val="00157CEB"/>
    <w:rsid w:val="00157FA2"/>
    <w:rsid w:val="00160123"/>
    <w:rsid w:val="001601E4"/>
    <w:rsid w:val="001603CB"/>
    <w:rsid w:val="00160785"/>
    <w:rsid w:val="001608BF"/>
    <w:rsid w:val="00160BAA"/>
    <w:rsid w:val="00161081"/>
    <w:rsid w:val="00161DB5"/>
    <w:rsid w:val="0016233A"/>
    <w:rsid w:val="00162DC4"/>
    <w:rsid w:val="00162FCA"/>
    <w:rsid w:val="00163D03"/>
    <w:rsid w:val="00164034"/>
    <w:rsid w:val="0016405A"/>
    <w:rsid w:val="00164EBC"/>
    <w:rsid w:val="001656BA"/>
    <w:rsid w:val="00165FBA"/>
    <w:rsid w:val="00166081"/>
    <w:rsid w:val="001662A8"/>
    <w:rsid w:val="00166A29"/>
    <w:rsid w:val="00166B09"/>
    <w:rsid w:val="00167203"/>
    <w:rsid w:val="001675D3"/>
    <w:rsid w:val="001703B3"/>
    <w:rsid w:val="00170551"/>
    <w:rsid w:val="00170D44"/>
    <w:rsid w:val="00170FEE"/>
    <w:rsid w:val="001713E5"/>
    <w:rsid w:val="00171685"/>
    <w:rsid w:val="0017194C"/>
    <w:rsid w:val="00171CB6"/>
    <w:rsid w:val="001725A2"/>
    <w:rsid w:val="00172F87"/>
    <w:rsid w:val="0017304B"/>
    <w:rsid w:val="00173142"/>
    <w:rsid w:val="00173175"/>
    <w:rsid w:val="00173B87"/>
    <w:rsid w:val="001741BD"/>
    <w:rsid w:val="0017447C"/>
    <w:rsid w:val="0017486E"/>
    <w:rsid w:val="00174DE8"/>
    <w:rsid w:val="0017511A"/>
    <w:rsid w:val="001758F7"/>
    <w:rsid w:val="00175AEF"/>
    <w:rsid w:val="00176110"/>
    <w:rsid w:val="001765CC"/>
    <w:rsid w:val="00176862"/>
    <w:rsid w:val="00176CAA"/>
    <w:rsid w:val="00176D42"/>
    <w:rsid w:val="00176D7B"/>
    <w:rsid w:val="001771EB"/>
    <w:rsid w:val="001800AC"/>
    <w:rsid w:val="001805E2"/>
    <w:rsid w:val="00180688"/>
    <w:rsid w:val="0018071C"/>
    <w:rsid w:val="001808E7"/>
    <w:rsid w:val="001812ED"/>
    <w:rsid w:val="0018180B"/>
    <w:rsid w:val="00181DFE"/>
    <w:rsid w:val="00181FD0"/>
    <w:rsid w:val="00182321"/>
    <w:rsid w:val="001828BC"/>
    <w:rsid w:val="00182B58"/>
    <w:rsid w:val="00182D71"/>
    <w:rsid w:val="00183283"/>
    <w:rsid w:val="0018352A"/>
    <w:rsid w:val="0018387A"/>
    <w:rsid w:val="00183A97"/>
    <w:rsid w:val="00183E0C"/>
    <w:rsid w:val="00184587"/>
    <w:rsid w:val="0018488F"/>
    <w:rsid w:val="00184C3A"/>
    <w:rsid w:val="00184F2D"/>
    <w:rsid w:val="00184F40"/>
    <w:rsid w:val="00185044"/>
    <w:rsid w:val="00185274"/>
    <w:rsid w:val="00185C27"/>
    <w:rsid w:val="00185D54"/>
    <w:rsid w:val="00186764"/>
    <w:rsid w:val="00186B35"/>
    <w:rsid w:val="00187326"/>
    <w:rsid w:val="001873CF"/>
    <w:rsid w:val="0018766D"/>
    <w:rsid w:val="0018795F"/>
    <w:rsid w:val="00187B56"/>
    <w:rsid w:val="00187E42"/>
    <w:rsid w:val="00187F1C"/>
    <w:rsid w:val="00190243"/>
    <w:rsid w:val="001905B7"/>
    <w:rsid w:val="001913B3"/>
    <w:rsid w:val="00191484"/>
    <w:rsid w:val="001917B1"/>
    <w:rsid w:val="00191D1F"/>
    <w:rsid w:val="00191D78"/>
    <w:rsid w:val="001923D9"/>
    <w:rsid w:val="00192EF0"/>
    <w:rsid w:val="00193959"/>
    <w:rsid w:val="001943F8"/>
    <w:rsid w:val="001947EE"/>
    <w:rsid w:val="00194870"/>
    <w:rsid w:val="00194AFA"/>
    <w:rsid w:val="00194B35"/>
    <w:rsid w:val="001953C7"/>
    <w:rsid w:val="00195492"/>
    <w:rsid w:val="00195563"/>
    <w:rsid w:val="00195B64"/>
    <w:rsid w:val="00195BD8"/>
    <w:rsid w:val="00195F64"/>
    <w:rsid w:val="0019607C"/>
    <w:rsid w:val="00197006"/>
    <w:rsid w:val="00197834"/>
    <w:rsid w:val="001979FE"/>
    <w:rsid w:val="00197B08"/>
    <w:rsid w:val="00197CC3"/>
    <w:rsid w:val="001A0923"/>
    <w:rsid w:val="001A0EEB"/>
    <w:rsid w:val="001A1239"/>
    <w:rsid w:val="001A1EB8"/>
    <w:rsid w:val="001A2266"/>
    <w:rsid w:val="001A321C"/>
    <w:rsid w:val="001A323E"/>
    <w:rsid w:val="001A326B"/>
    <w:rsid w:val="001A3AA2"/>
    <w:rsid w:val="001A417D"/>
    <w:rsid w:val="001A45FF"/>
    <w:rsid w:val="001A4924"/>
    <w:rsid w:val="001A4B3C"/>
    <w:rsid w:val="001A540E"/>
    <w:rsid w:val="001A61C8"/>
    <w:rsid w:val="001A64D0"/>
    <w:rsid w:val="001A64EA"/>
    <w:rsid w:val="001A6D1A"/>
    <w:rsid w:val="001B04E0"/>
    <w:rsid w:val="001B0BCF"/>
    <w:rsid w:val="001B182A"/>
    <w:rsid w:val="001B1C95"/>
    <w:rsid w:val="001B21D5"/>
    <w:rsid w:val="001B25D0"/>
    <w:rsid w:val="001B25FE"/>
    <w:rsid w:val="001B298E"/>
    <w:rsid w:val="001B29E4"/>
    <w:rsid w:val="001B2BAF"/>
    <w:rsid w:val="001B2BD6"/>
    <w:rsid w:val="001B2F59"/>
    <w:rsid w:val="001B30A5"/>
    <w:rsid w:val="001B37C7"/>
    <w:rsid w:val="001B3834"/>
    <w:rsid w:val="001B3C88"/>
    <w:rsid w:val="001B4525"/>
    <w:rsid w:val="001B49A7"/>
    <w:rsid w:val="001B4BB2"/>
    <w:rsid w:val="001B4C5C"/>
    <w:rsid w:val="001B5665"/>
    <w:rsid w:val="001B5C10"/>
    <w:rsid w:val="001B5DB6"/>
    <w:rsid w:val="001B5EBF"/>
    <w:rsid w:val="001B5FB6"/>
    <w:rsid w:val="001B642F"/>
    <w:rsid w:val="001B721F"/>
    <w:rsid w:val="001B7393"/>
    <w:rsid w:val="001B770E"/>
    <w:rsid w:val="001B7765"/>
    <w:rsid w:val="001B7984"/>
    <w:rsid w:val="001B7CAE"/>
    <w:rsid w:val="001C013E"/>
    <w:rsid w:val="001C0368"/>
    <w:rsid w:val="001C2411"/>
    <w:rsid w:val="001C25A6"/>
    <w:rsid w:val="001C2615"/>
    <w:rsid w:val="001C2768"/>
    <w:rsid w:val="001C2DCA"/>
    <w:rsid w:val="001C3156"/>
    <w:rsid w:val="001C3254"/>
    <w:rsid w:val="001C447A"/>
    <w:rsid w:val="001C461D"/>
    <w:rsid w:val="001C4980"/>
    <w:rsid w:val="001C4B20"/>
    <w:rsid w:val="001C4B26"/>
    <w:rsid w:val="001C4DE2"/>
    <w:rsid w:val="001C4F2B"/>
    <w:rsid w:val="001C520C"/>
    <w:rsid w:val="001C52DC"/>
    <w:rsid w:val="001C5AB8"/>
    <w:rsid w:val="001C664E"/>
    <w:rsid w:val="001C6D59"/>
    <w:rsid w:val="001C715A"/>
    <w:rsid w:val="001C7451"/>
    <w:rsid w:val="001C7715"/>
    <w:rsid w:val="001D116D"/>
    <w:rsid w:val="001D1D8C"/>
    <w:rsid w:val="001D24F5"/>
    <w:rsid w:val="001D2E88"/>
    <w:rsid w:val="001D31F7"/>
    <w:rsid w:val="001D384B"/>
    <w:rsid w:val="001D38E5"/>
    <w:rsid w:val="001D3B02"/>
    <w:rsid w:val="001D3D40"/>
    <w:rsid w:val="001D3DFE"/>
    <w:rsid w:val="001D3F08"/>
    <w:rsid w:val="001D4221"/>
    <w:rsid w:val="001D4696"/>
    <w:rsid w:val="001D4A2B"/>
    <w:rsid w:val="001D4B9E"/>
    <w:rsid w:val="001D4BB6"/>
    <w:rsid w:val="001D4FDB"/>
    <w:rsid w:val="001D58BF"/>
    <w:rsid w:val="001D5A3F"/>
    <w:rsid w:val="001D5B8F"/>
    <w:rsid w:val="001D670C"/>
    <w:rsid w:val="001D67EE"/>
    <w:rsid w:val="001D6A58"/>
    <w:rsid w:val="001D6AD8"/>
    <w:rsid w:val="001D71A7"/>
    <w:rsid w:val="001D7AE4"/>
    <w:rsid w:val="001D7C45"/>
    <w:rsid w:val="001E18B9"/>
    <w:rsid w:val="001E1C22"/>
    <w:rsid w:val="001E1DD0"/>
    <w:rsid w:val="001E2260"/>
    <w:rsid w:val="001E2307"/>
    <w:rsid w:val="001E2F15"/>
    <w:rsid w:val="001E2FF6"/>
    <w:rsid w:val="001E3048"/>
    <w:rsid w:val="001E3B8C"/>
    <w:rsid w:val="001E3D4F"/>
    <w:rsid w:val="001E43C4"/>
    <w:rsid w:val="001E4830"/>
    <w:rsid w:val="001E4D67"/>
    <w:rsid w:val="001E4E7B"/>
    <w:rsid w:val="001E5328"/>
    <w:rsid w:val="001E55AC"/>
    <w:rsid w:val="001E5A35"/>
    <w:rsid w:val="001E5F1C"/>
    <w:rsid w:val="001E68A9"/>
    <w:rsid w:val="001E69E5"/>
    <w:rsid w:val="001E7C20"/>
    <w:rsid w:val="001E7E4E"/>
    <w:rsid w:val="001F0104"/>
    <w:rsid w:val="001F0C3A"/>
    <w:rsid w:val="001F0E75"/>
    <w:rsid w:val="001F16C0"/>
    <w:rsid w:val="001F19F2"/>
    <w:rsid w:val="001F1AD1"/>
    <w:rsid w:val="001F1DA6"/>
    <w:rsid w:val="001F1DFB"/>
    <w:rsid w:val="001F30CA"/>
    <w:rsid w:val="001F386A"/>
    <w:rsid w:val="001F3E6E"/>
    <w:rsid w:val="001F4FCD"/>
    <w:rsid w:val="001F566F"/>
    <w:rsid w:val="001F59EE"/>
    <w:rsid w:val="001F5E30"/>
    <w:rsid w:val="001F615A"/>
    <w:rsid w:val="001F6468"/>
    <w:rsid w:val="001F7050"/>
    <w:rsid w:val="001F707E"/>
    <w:rsid w:val="001F74EC"/>
    <w:rsid w:val="00200182"/>
    <w:rsid w:val="0020047D"/>
    <w:rsid w:val="0020050A"/>
    <w:rsid w:val="00200C3C"/>
    <w:rsid w:val="0020158E"/>
    <w:rsid w:val="00201768"/>
    <w:rsid w:val="00201A25"/>
    <w:rsid w:val="00201BD3"/>
    <w:rsid w:val="00201E76"/>
    <w:rsid w:val="002028DA"/>
    <w:rsid w:val="002032C2"/>
    <w:rsid w:val="002038E6"/>
    <w:rsid w:val="00203F2D"/>
    <w:rsid w:val="00203F6D"/>
    <w:rsid w:val="00204EE5"/>
    <w:rsid w:val="002059B6"/>
    <w:rsid w:val="0020645F"/>
    <w:rsid w:val="002066C8"/>
    <w:rsid w:val="002066C9"/>
    <w:rsid w:val="00206AA4"/>
    <w:rsid w:val="00207028"/>
    <w:rsid w:val="0020768A"/>
    <w:rsid w:val="002079DC"/>
    <w:rsid w:val="002079E8"/>
    <w:rsid w:val="00207B34"/>
    <w:rsid w:val="00207E16"/>
    <w:rsid w:val="00207EB2"/>
    <w:rsid w:val="00207F8C"/>
    <w:rsid w:val="002102BD"/>
    <w:rsid w:val="00210656"/>
    <w:rsid w:val="0021081B"/>
    <w:rsid w:val="00210A2B"/>
    <w:rsid w:val="0021113D"/>
    <w:rsid w:val="00211157"/>
    <w:rsid w:val="00211ABA"/>
    <w:rsid w:val="002129D7"/>
    <w:rsid w:val="00212A85"/>
    <w:rsid w:val="00212AF7"/>
    <w:rsid w:val="002135F8"/>
    <w:rsid w:val="0021378C"/>
    <w:rsid w:val="0021395A"/>
    <w:rsid w:val="00213AEA"/>
    <w:rsid w:val="00214140"/>
    <w:rsid w:val="0021486F"/>
    <w:rsid w:val="00214BF3"/>
    <w:rsid w:val="00215067"/>
    <w:rsid w:val="00215249"/>
    <w:rsid w:val="002153A7"/>
    <w:rsid w:val="00215474"/>
    <w:rsid w:val="00215D32"/>
    <w:rsid w:val="00215D75"/>
    <w:rsid w:val="0021609F"/>
    <w:rsid w:val="002165CC"/>
    <w:rsid w:val="0021690D"/>
    <w:rsid w:val="00216949"/>
    <w:rsid w:val="00216A37"/>
    <w:rsid w:val="00216A66"/>
    <w:rsid w:val="002170BD"/>
    <w:rsid w:val="00220D93"/>
    <w:rsid w:val="00221C0A"/>
    <w:rsid w:val="00222394"/>
    <w:rsid w:val="002225F7"/>
    <w:rsid w:val="0022286A"/>
    <w:rsid w:val="00222C1D"/>
    <w:rsid w:val="00222D0F"/>
    <w:rsid w:val="00222D29"/>
    <w:rsid w:val="00222E14"/>
    <w:rsid w:val="0022327D"/>
    <w:rsid w:val="00223CA8"/>
    <w:rsid w:val="0022405A"/>
    <w:rsid w:val="002241BC"/>
    <w:rsid w:val="002246E7"/>
    <w:rsid w:val="00224A9F"/>
    <w:rsid w:val="00224AB3"/>
    <w:rsid w:val="002253FA"/>
    <w:rsid w:val="00226380"/>
    <w:rsid w:val="00226729"/>
    <w:rsid w:val="002268A4"/>
    <w:rsid w:val="00226B2C"/>
    <w:rsid w:val="0022730A"/>
    <w:rsid w:val="0022738F"/>
    <w:rsid w:val="002274A3"/>
    <w:rsid w:val="002275D3"/>
    <w:rsid w:val="00227AAC"/>
    <w:rsid w:val="00227F7A"/>
    <w:rsid w:val="00230083"/>
    <w:rsid w:val="0023064D"/>
    <w:rsid w:val="002308F0"/>
    <w:rsid w:val="00230C95"/>
    <w:rsid w:val="00230CFE"/>
    <w:rsid w:val="00230DA2"/>
    <w:rsid w:val="00230DB5"/>
    <w:rsid w:val="002315D3"/>
    <w:rsid w:val="0023212B"/>
    <w:rsid w:val="00232281"/>
    <w:rsid w:val="002324D4"/>
    <w:rsid w:val="002326FA"/>
    <w:rsid w:val="00232727"/>
    <w:rsid w:val="00232BC9"/>
    <w:rsid w:val="00232D61"/>
    <w:rsid w:val="00233AE8"/>
    <w:rsid w:val="002342EB"/>
    <w:rsid w:val="002345F6"/>
    <w:rsid w:val="00234D15"/>
    <w:rsid w:val="00234F5D"/>
    <w:rsid w:val="002354AC"/>
    <w:rsid w:val="002358A8"/>
    <w:rsid w:val="00235E6E"/>
    <w:rsid w:val="00235F64"/>
    <w:rsid w:val="002363CD"/>
    <w:rsid w:val="00236873"/>
    <w:rsid w:val="00236CB4"/>
    <w:rsid w:val="002377B5"/>
    <w:rsid w:val="00237BC1"/>
    <w:rsid w:val="002400C3"/>
    <w:rsid w:val="00240315"/>
    <w:rsid w:val="0024092F"/>
    <w:rsid w:val="0024178A"/>
    <w:rsid w:val="00241F0C"/>
    <w:rsid w:val="0024247A"/>
    <w:rsid w:val="002426A6"/>
    <w:rsid w:val="00242826"/>
    <w:rsid w:val="00242E67"/>
    <w:rsid w:val="00242E8E"/>
    <w:rsid w:val="00244D5D"/>
    <w:rsid w:val="00244E40"/>
    <w:rsid w:val="00245C24"/>
    <w:rsid w:val="0024688E"/>
    <w:rsid w:val="00246D44"/>
    <w:rsid w:val="002472DE"/>
    <w:rsid w:val="00250174"/>
    <w:rsid w:val="0025046C"/>
    <w:rsid w:val="002506FC"/>
    <w:rsid w:val="002507B0"/>
    <w:rsid w:val="00250CCE"/>
    <w:rsid w:val="00250F7F"/>
    <w:rsid w:val="00251278"/>
    <w:rsid w:val="002513AD"/>
    <w:rsid w:val="00251A48"/>
    <w:rsid w:val="002523D8"/>
    <w:rsid w:val="002528AB"/>
    <w:rsid w:val="00252DC2"/>
    <w:rsid w:val="002535F2"/>
    <w:rsid w:val="00253C47"/>
    <w:rsid w:val="00253EE7"/>
    <w:rsid w:val="002542AA"/>
    <w:rsid w:val="002548A3"/>
    <w:rsid w:val="0025540B"/>
    <w:rsid w:val="0025605C"/>
    <w:rsid w:val="0025619D"/>
    <w:rsid w:val="00256EB2"/>
    <w:rsid w:val="002577FF"/>
    <w:rsid w:val="00257EFF"/>
    <w:rsid w:val="00260270"/>
    <w:rsid w:val="00260DA1"/>
    <w:rsid w:val="00260DB0"/>
    <w:rsid w:val="00261152"/>
    <w:rsid w:val="00261318"/>
    <w:rsid w:val="00261BAD"/>
    <w:rsid w:val="00261F94"/>
    <w:rsid w:val="00261FAA"/>
    <w:rsid w:val="002625EC"/>
    <w:rsid w:val="002626FC"/>
    <w:rsid w:val="00262BD7"/>
    <w:rsid w:val="002632F7"/>
    <w:rsid w:val="00263A7D"/>
    <w:rsid w:val="00263AF6"/>
    <w:rsid w:val="00263DB9"/>
    <w:rsid w:val="00263F7D"/>
    <w:rsid w:val="00263FA7"/>
    <w:rsid w:val="0026413C"/>
    <w:rsid w:val="002648A3"/>
    <w:rsid w:val="0026495E"/>
    <w:rsid w:val="00264E69"/>
    <w:rsid w:val="00264FFC"/>
    <w:rsid w:val="0026598C"/>
    <w:rsid w:val="00265A5F"/>
    <w:rsid w:val="00265DCA"/>
    <w:rsid w:val="00266944"/>
    <w:rsid w:val="00266BDE"/>
    <w:rsid w:val="00266FF5"/>
    <w:rsid w:val="002671CB"/>
    <w:rsid w:val="0026753B"/>
    <w:rsid w:val="002675BC"/>
    <w:rsid w:val="00267D4A"/>
    <w:rsid w:val="002707DB"/>
    <w:rsid w:val="00270BA1"/>
    <w:rsid w:val="00271910"/>
    <w:rsid w:val="00271D4C"/>
    <w:rsid w:val="00271D6A"/>
    <w:rsid w:val="00272B51"/>
    <w:rsid w:val="00273192"/>
    <w:rsid w:val="00273B25"/>
    <w:rsid w:val="00273D39"/>
    <w:rsid w:val="00273EBB"/>
    <w:rsid w:val="00274866"/>
    <w:rsid w:val="00274D0C"/>
    <w:rsid w:val="00274E14"/>
    <w:rsid w:val="00274EB3"/>
    <w:rsid w:val="0027514C"/>
    <w:rsid w:val="00275151"/>
    <w:rsid w:val="0027565D"/>
    <w:rsid w:val="00275A29"/>
    <w:rsid w:val="00275F73"/>
    <w:rsid w:val="002765D8"/>
    <w:rsid w:val="00276685"/>
    <w:rsid w:val="00276B1C"/>
    <w:rsid w:val="0027782E"/>
    <w:rsid w:val="00277F5D"/>
    <w:rsid w:val="00277FF3"/>
    <w:rsid w:val="0028019F"/>
    <w:rsid w:val="002803F5"/>
    <w:rsid w:val="0028088C"/>
    <w:rsid w:val="00280C7E"/>
    <w:rsid w:val="002816B6"/>
    <w:rsid w:val="00281B11"/>
    <w:rsid w:val="00281E42"/>
    <w:rsid w:val="0028201A"/>
    <w:rsid w:val="0028211C"/>
    <w:rsid w:val="00282323"/>
    <w:rsid w:val="00282427"/>
    <w:rsid w:val="00282A90"/>
    <w:rsid w:val="00282C97"/>
    <w:rsid w:val="00282EC7"/>
    <w:rsid w:val="002831B3"/>
    <w:rsid w:val="002831C8"/>
    <w:rsid w:val="002835CE"/>
    <w:rsid w:val="00283DD8"/>
    <w:rsid w:val="0028421C"/>
    <w:rsid w:val="00284F54"/>
    <w:rsid w:val="00285100"/>
    <w:rsid w:val="00286FCB"/>
    <w:rsid w:val="00287A96"/>
    <w:rsid w:val="00287B4D"/>
    <w:rsid w:val="00287FA8"/>
    <w:rsid w:val="002904B8"/>
    <w:rsid w:val="00290D49"/>
    <w:rsid w:val="00291399"/>
    <w:rsid w:val="002916A3"/>
    <w:rsid w:val="002918FA"/>
    <w:rsid w:val="002924EB"/>
    <w:rsid w:val="00292C48"/>
    <w:rsid w:val="00293076"/>
    <w:rsid w:val="002939BD"/>
    <w:rsid w:val="002942FD"/>
    <w:rsid w:val="00294768"/>
    <w:rsid w:val="00294825"/>
    <w:rsid w:val="00294BCA"/>
    <w:rsid w:val="00295553"/>
    <w:rsid w:val="002958FD"/>
    <w:rsid w:val="002959D8"/>
    <w:rsid w:val="002964F3"/>
    <w:rsid w:val="00296FE8"/>
    <w:rsid w:val="002977A5"/>
    <w:rsid w:val="002977FC"/>
    <w:rsid w:val="00297B83"/>
    <w:rsid w:val="002A03F5"/>
    <w:rsid w:val="002A04A7"/>
    <w:rsid w:val="002A06A7"/>
    <w:rsid w:val="002A0706"/>
    <w:rsid w:val="002A0F03"/>
    <w:rsid w:val="002A12F8"/>
    <w:rsid w:val="002A1730"/>
    <w:rsid w:val="002A1C65"/>
    <w:rsid w:val="002A1F1B"/>
    <w:rsid w:val="002A1FC0"/>
    <w:rsid w:val="002A2134"/>
    <w:rsid w:val="002A2978"/>
    <w:rsid w:val="002A2C24"/>
    <w:rsid w:val="002A2D51"/>
    <w:rsid w:val="002A33DF"/>
    <w:rsid w:val="002A3BDB"/>
    <w:rsid w:val="002A3FC4"/>
    <w:rsid w:val="002A4996"/>
    <w:rsid w:val="002A4D1E"/>
    <w:rsid w:val="002A4E75"/>
    <w:rsid w:val="002A50BB"/>
    <w:rsid w:val="002A54AE"/>
    <w:rsid w:val="002A558B"/>
    <w:rsid w:val="002A566C"/>
    <w:rsid w:val="002A59F6"/>
    <w:rsid w:val="002A5E93"/>
    <w:rsid w:val="002A6728"/>
    <w:rsid w:val="002A6E79"/>
    <w:rsid w:val="002A6EC2"/>
    <w:rsid w:val="002A7197"/>
    <w:rsid w:val="002A7628"/>
    <w:rsid w:val="002A7739"/>
    <w:rsid w:val="002A7E37"/>
    <w:rsid w:val="002A7FC1"/>
    <w:rsid w:val="002B123E"/>
    <w:rsid w:val="002B1914"/>
    <w:rsid w:val="002B1EB0"/>
    <w:rsid w:val="002B1F5B"/>
    <w:rsid w:val="002B203F"/>
    <w:rsid w:val="002B269B"/>
    <w:rsid w:val="002B2876"/>
    <w:rsid w:val="002B2ABD"/>
    <w:rsid w:val="002B2D29"/>
    <w:rsid w:val="002B2E78"/>
    <w:rsid w:val="002B30CD"/>
    <w:rsid w:val="002B36AE"/>
    <w:rsid w:val="002B3846"/>
    <w:rsid w:val="002B3EA9"/>
    <w:rsid w:val="002B43A1"/>
    <w:rsid w:val="002B4539"/>
    <w:rsid w:val="002B47D6"/>
    <w:rsid w:val="002B4ABF"/>
    <w:rsid w:val="002B4D96"/>
    <w:rsid w:val="002B4E08"/>
    <w:rsid w:val="002B4EAA"/>
    <w:rsid w:val="002B530C"/>
    <w:rsid w:val="002B5A24"/>
    <w:rsid w:val="002B5C8D"/>
    <w:rsid w:val="002B5CF0"/>
    <w:rsid w:val="002B5D01"/>
    <w:rsid w:val="002B5FEF"/>
    <w:rsid w:val="002B6041"/>
    <w:rsid w:val="002B62D0"/>
    <w:rsid w:val="002B6493"/>
    <w:rsid w:val="002B6DD7"/>
    <w:rsid w:val="002B712F"/>
    <w:rsid w:val="002B7297"/>
    <w:rsid w:val="002B7852"/>
    <w:rsid w:val="002B78E4"/>
    <w:rsid w:val="002C1773"/>
    <w:rsid w:val="002C1A51"/>
    <w:rsid w:val="002C1D59"/>
    <w:rsid w:val="002C1EE4"/>
    <w:rsid w:val="002C25EB"/>
    <w:rsid w:val="002C31FC"/>
    <w:rsid w:val="002C3943"/>
    <w:rsid w:val="002C3A17"/>
    <w:rsid w:val="002C3EAE"/>
    <w:rsid w:val="002C3FE3"/>
    <w:rsid w:val="002C422C"/>
    <w:rsid w:val="002C44D6"/>
    <w:rsid w:val="002C4880"/>
    <w:rsid w:val="002C48C5"/>
    <w:rsid w:val="002C4D61"/>
    <w:rsid w:val="002C4E3A"/>
    <w:rsid w:val="002C56A9"/>
    <w:rsid w:val="002C5C8C"/>
    <w:rsid w:val="002C6907"/>
    <w:rsid w:val="002C6B85"/>
    <w:rsid w:val="002C6DB9"/>
    <w:rsid w:val="002C738F"/>
    <w:rsid w:val="002C7C2A"/>
    <w:rsid w:val="002C7F44"/>
    <w:rsid w:val="002D042E"/>
    <w:rsid w:val="002D04BA"/>
    <w:rsid w:val="002D0C11"/>
    <w:rsid w:val="002D0EF7"/>
    <w:rsid w:val="002D14F7"/>
    <w:rsid w:val="002D1977"/>
    <w:rsid w:val="002D20E8"/>
    <w:rsid w:val="002D23BC"/>
    <w:rsid w:val="002D24FD"/>
    <w:rsid w:val="002D2B11"/>
    <w:rsid w:val="002D2CB4"/>
    <w:rsid w:val="002D2FBA"/>
    <w:rsid w:val="002D318D"/>
    <w:rsid w:val="002D43BF"/>
    <w:rsid w:val="002D5497"/>
    <w:rsid w:val="002D5F51"/>
    <w:rsid w:val="002D650D"/>
    <w:rsid w:val="002D6628"/>
    <w:rsid w:val="002D6B4F"/>
    <w:rsid w:val="002D6D7C"/>
    <w:rsid w:val="002D7015"/>
    <w:rsid w:val="002D70E8"/>
    <w:rsid w:val="002D73CB"/>
    <w:rsid w:val="002D780C"/>
    <w:rsid w:val="002D7C1B"/>
    <w:rsid w:val="002D7D75"/>
    <w:rsid w:val="002E0426"/>
    <w:rsid w:val="002E04B0"/>
    <w:rsid w:val="002E0743"/>
    <w:rsid w:val="002E0F6F"/>
    <w:rsid w:val="002E11B4"/>
    <w:rsid w:val="002E1AB0"/>
    <w:rsid w:val="002E20E2"/>
    <w:rsid w:val="002E2696"/>
    <w:rsid w:val="002E271D"/>
    <w:rsid w:val="002E2953"/>
    <w:rsid w:val="002E2B36"/>
    <w:rsid w:val="002E439B"/>
    <w:rsid w:val="002E4DB4"/>
    <w:rsid w:val="002E4F11"/>
    <w:rsid w:val="002E5021"/>
    <w:rsid w:val="002E5DF6"/>
    <w:rsid w:val="002E5E71"/>
    <w:rsid w:val="002E5FFE"/>
    <w:rsid w:val="002E62EA"/>
    <w:rsid w:val="002E6749"/>
    <w:rsid w:val="002E71A3"/>
    <w:rsid w:val="002E739F"/>
    <w:rsid w:val="002E77F6"/>
    <w:rsid w:val="002E7AEA"/>
    <w:rsid w:val="002E7E01"/>
    <w:rsid w:val="002F0313"/>
    <w:rsid w:val="002F06DF"/>
    <w:rsid w:val="002F0EE4"/>
    <w:rsid w:val="002F1153"/>
    <w:rsid w:val="002F155E"/>
    <w:rsid w:val="002F1785"/>
    <w:rsid w:val="002F21CD"/>
    <w:rsid w:val="002F2503"/>
    <w:rsid w:val="002F2DD6"/>
    <w:rsid w:val="002F3332"/>
    <w:rsid w:val="002F336C"/>
    <w:rsid w:val="002F3608"/>
    <w:rsid w:val="002F3C3C"/>
    <w:rsid w:val="002F3E9D"/>
    <w:rsid w:val="002F3FA6"/>
    <w:rsid w:val="002F43D0"/>
    <w:rsid w:val="002F4E08"/>
    <w:rsid w:val="002F511B"/>
    <w:rsid w:val="002F5519"/>
    <w:rsid w:val="002F55D1"/>
    <w:rsid w:val="002F5CA0"/>
    <w:rsid w:val="002F6156"/>
    <w:rsid w:val="002F6659"/>
    <w:rsid w:val="002F683A"/>
    <w:rsid w:val="002F68E5"/>
    <w:rsid w:val="002F6AC1"/>
    <w:rsid w:val="002F6B3B"/>
    <w:rsid w:val="002F6EFD"/>
    <w:rsid w:val="002F705E"/>
    <w:rsid w:val="002F795D"/>
    <w:rsid w:val="002F7999"/>
    <w:rsid w:val="002F7ADD"/>
    <w:rsid w:val="0030031D"/>
    <w:rsid w:val="0030074D"/>
    <w:rsid w:val="00300903"/>
    <w:rsid w:val="00301036"/>
    <w:rsid w:val="00301C90"/>
    <w:rsid w:val="00301EC9"/>
    <w:rsid w:val="00302A25"/>
    <w:rsid w:val="0030389E"/>
    <w:rsid w:val="00303B76"/>
    <w:rsid w:val="00303FED"/>
    <w:rsid w:val="0030418D"/>
    <w:rsid w:val="00304393"/>
    <w:rsid w:val="0030448B"/>
    <w:rsid w:val="00304854"/>
    <w:rsid w:val="00304923"/>
    <w:rsid w:val="00305178"/>
    <w:rsid w:val="00305C11"/>
    <w:rsid w:val="00305FA0"/>
    <w:rsid w:val="0030628B"/>
    <w:rsid w:val="003063BA"/>
    <w:rsid w:val="00306D79"/>
    <w:rsid w:val="00306FF4"/>
    <w:rsid w:val="00307B5C"/>
    <w:rsid w:val="00310265"/>
    <w:rsid w:val="00310340"/>
    <w:rsid w:val="00310DA1"/>
    <w:rsid w:val="00311153"/>
    <w:rsid w:val="003115EE"/>
    <w:rsid w:val="003117D7"/>
    <w:rsid w:val="00311974"/>
    <w:rsid w:val="003119C5"/>
    <w:rsid w:val="00311B26"/>
    <w:rsid w:val="0031235B"/>
    <w:rsid w:val="00312484"/>
    <w:rsid w:val="003130F5"/>
    <w:rsid w:val="00313195"/>
    <w:rsid w:val="003132A9"/>
    <w:rsid w:val="003136A8"/>
    <w:rsid w:val="00314360"/>
    <w:rsid w:val="00314F06"/>
    <w:rsid w:val="0031519C"/>
    <w:rsid w:val="00315487"/>
    <w:rsid w:val="00315874"/>
    <w:rsid w:val="00315FC9"/>
    <w:rsid w:val="0031666A"/>
    <w:rsid w:val="00316705"/>
    <w:rsid w:val="003167ED"/>
    <w:rsid w:val="003171B8"/>
    <w:rsid w:val="003172DC"/>
    <w:rsid w:val="00317657"/>
    <w:rsid w:val="00317BF4"/>
    <w:rsid w:val="00317F79"/>
    <w:rsid w:val="003207F5"/>
    <w:rsid w:val="00320C2B"/>
    <w:rsid w:val="00321394"/>
    <w:rsid w:val="00321B11"/>
    <w:rsid w:val="00321BA8"/>
    <w:rsid w:val="00321E14"/>
    <w:rsid w:val="00321F12"/>
    <w:rsid w:val="00322972"/>
    <w:rsid w:val="00322BB3"/>
    <w:rsid w:val="00323356"/>
    <w:rsid w:val="003234C4"/>
    <w:rsid w:val="0032366F"/>
    <w:rsid w:val="0032446B"/>
    <w:rsid w:val="00324EEF"/>
    <w:rsid w:val="00325054"/>
    <w:rsid w:val="00325168"/>
    <w:rsid w:val="00325576"/>
    <w:rsid w:val="00325660"/>
    <w:rsid w:val="003264D8"/>
    <w:rsid w:val="00326712"/>
    <w:rsid w:val="00326D97"/>
    <w:rsid w:val="00326E8E"/>
    <w:rsid w:val="0032720A"/>
    <w:rsid w:val="0032755C"/>
    <w:rsid w:val="00327695"/>
    <w:rsid w:val="00327836"/>
    <w:rsid w:val="00327F1E"/>
    <w:rsid w:val="00330667"/>
    <w:rsid w:val="00330ECF"/>
    <w:rsid w:val="0033183F"/>
    <w:rsid w:val="00331923"/>
    <w:rsid w:val="00331A33"/>
    <w:rsid w:val="003322BC"/>
    <w:rsid w:val="003327BA"/>
    <w:rsid w:val="003334B7"/>
    <w:rsid w:val="00333C32"/>
    <w:rsid w:val="00333DF7"/>
    <w:rsid w:val="0033418E"/>
    <w:rsid w:val="003348C8"/>
    <w:rsid w:val="00334F57"/>
    <w:rsid w:val="00335036"/>
    <w:rsid w:val="003361F0"/>
    <w:rsid w:val="00336924"/>
    <w:rsid w:val="00337510"/>
    <w:rsid w:val="003377AE"/>
    <w:rsid w:val="00337C6A"/>
    <w:rsid w:val="00340D6C"/>
    <w:rsid w:val="00340E0C"/>
    <w:rsid w:val="00341612"/>
    <w:rsid w:val="00342037"/>
    <w:rsid w:val="00342F4E"/>
    <w:rsid w:val="00343044"/>
    <w:rsid w:val="00343310"/>
    <w:rsid w:val="003438DF"/>
    <w:rsid w:val="00343F4F"/>
    <w:rsid w:val="0034430B"/>
    <w:rsid w:val="00344443"/>
    <w:rsid w:val="00344824"/>
    <w:rsid w:val="00344CE1"/>
    <w:rsid w:val="00344D49"/>
    <w:rsid w:val="00344FE4"/>
    <w:rsid w:val="0034509C"/>
    <w:rsid w:val="003453D8"/>
    <w:rsid w:val="003459F4"/>
    <w:rsid w:val="00345C6E"/>
    <w:rsid w:val="00345DB1"/>
    <w:rsid w:val="003460FF"/>
    <w:rsid w:val="00346BAB"/>
    <w:rsid w:val="00346EA4"/>
    <w:rsid w:val="0034738B"/>
    <w:rsid w:val="0034745D"/>
    <w:rsid w:val="00347465"/>
    <w:rsid w:val="0034796E"/>
    <w:rsid w:val="003479C9"/>
    <w:rsid w:val="003500D9"/>
    <w:rsid w:val="003504F6"/>
    <w:rsid w:val="00350653"/>
    <w:rsid w:val="00350918"/>
    <w:rsid w:val="00350CA4"/>
    <w:rsid w:val="00351BA4"/>
    <w:rsid w:val="00351D48"/>
    <w:rsid w:val="003520DB"/>
    <w:rsid w:val="00352347"/>
    <w:rsid w:val="0035235A"/>
    <w:rsid w:val="003523F7"/>
    <w:rsid w:val="00352419"/>
    <w:rsid w:val="00352866"/>
    <w:rsid w:val="00352C51"/>
    <w:rsid w:val="00352E0B"/>
    <w:rsid w:val="0035309F"/>
    <w:rsid w:val="003531CE"/>
    <w:rsid w:val="0035346E"/>
    <w:rsid w:val="003538C5"/>
    <w:rsid w:val="00353B09"/>
    <w:rsid w:val="00353E00"/>
    <w:rsid w:val="00353E29"/>
    <w:rsid w:val="003540E4"/>
    <w:rsid w:val="00354268"/>
    <w:rsid w:val="003545EF"/>
    <w:rsid w:val="00354FC7"/>
    <w:rsid w:val="003553EB"/>
    <w:rsid w:val="003554CA"/>
    <w:rsid w:val="00355A41"/>
    <w:rsid w:val="00355E5B"/>
    <w:rsid w:val="00356B37"/>
    <w:rsid w:val="00356BEF"/>
    <w:rsid w:val="00356DB5"/>
    <w:rsid w:val="00356FE0"/>
    <w:rsid w:val="00357324"/>
    <w:rsid w:val="003574B1"/>
    <w:rsid w:val="00357EC1"/>
    <w:rsid w:val="00357F7B"/>
    <w:rsid w:val="003600F1"/>
    <w:rsid w:val="003607F6"/>
    <w:rsid w:val="00361AFF"/>
    <w:rsid w:val="00361E50"/>
    <w:rsid w:val="00361F1F"/>
    <w:rsid w:val="00362355"/>
    <w:rsid w:val="003625FA"/>
    <w:rsid w:val="00362969"/>
    <w:rsid w:val="003629BD"/>
    <w:rsid w:val="00362E5C"/>
    <w:rsid w:val="00363472"/>
    <w:rsid w:val="00363818"/>
    <w:rsid w:val="00363E7D"/>
    <w:rsid w:val="003640E0"/>
    <w:rsid w:val="003648E4"/>
    <w:rsid w:val="00364AB6"/>
    <w:rsid w:val="00364F59"/>
    <w:rsid w:val="00365341"/>
    <w:rsid w:val="00365661"/>
    <w:rsid w:val="00365907"/>
    <w:rsid w:val="00365BA4"/>
    <w:rsid w:val="0036627E"/>
    <w:rsid w:val="0036637F"/>
    <w:rsid w:val="003667F2"/>
    <w:rsid w:val="0036698D"/>
    <w:rsid w:val="00366AD6"/>
    <w:rsid w:val="00366C99"/>
    <w:rsid w:val="00367026"/>
    <w:rsid w:val="0036718A"/>
    <w:rsid w:val="003678BB"/>
    <w:rsid w:val="00367D42"/>
    <w:rsid w:val="00367DE2"/>
    <w:rsid w:val="0037057E"/>
    <w:rsid w:val="00370B54"/>
    <w:rsid w:val="00371692"/>
    <w:rsid w:val="003717E3"/>
    <w:rsid w:val="0037184F"/>
    <w:rsid w:val="00372487"/>
    <w:rsid w:val="00372578"/>
    <w:rsid w:val="003727E4"/>
    <w:rsid w:val="00372FA6"/>
    <w:rsid w:val="00373A1F"/>
    <w:rsid w:val="00373C0F"/>
    <w:rsid w:val="00373FC2"/>
    <w:rsid w:val="003742C4"/>
    <w:rsid w:val="0037496D"/>
    <w:rsid w:val="00374D7C"/>
    <w:rsid w:val="003754FA"/>
    <w:rsid w:val="00375E7C"/>
    <w:rsid w:val="00377750"/>
    <w:rsid w:val="003777EA"/>
    <w:rsid w:val="0037794A"/>
    <w:rsid w:val="00377A6E"/>
    <w:rsid w:val="00377E71"/>
    <w:rsid w:val="00377EED"/>
    <w:rsid w:val="00380A9E"/>
    <w:rsid w:val="003813D9"/>
    <w:rsid w:val="00381DB4"/>
    <w:rsid w:val="003829D2"/>
    <w:rsid w:val="00383B7C"/>
    <w:rsid w:val="00383FFD"/>
    <w:rsid w:val="00384281"/>
    <w:rsid w:val="0038475B"/>
    <w:rsid w:val="00384CD1"/>
    <w:rsid w:val="00384D74"/>
    <w:rsid w:val="0038510C"/>
    <w:rsid w:val="0038659D"/>
    <w:rsid w:val="00386B8E"/>
    <w:rsid w:val="00386DC1"/>
    <w:rsid w:val="00386E2D"/>
    <w:rsid w:val="00386EAD"/>
    <w:rsid w:val="00386EF8"/>
    <w:rsid w:val="00387757"/>
    <w:rsid w:val="003877E8"/>
    <w:rsid w:val="00387EBB"/>
    <w:rsid w:val="00387FEC"/>
    <w:rsid w:val="003901F0"/>
    <w:rsid w:val="00390836"/>
    <w:rsid w:val="00390B8C"/>
    <w:rsid w:val="003911C8"/>
    <w:rsid w:val="003918E5"/>
    <w:rsid w:val="003921EB"/>
    <w:rsid w:val="003924CA"/>
    <w:rsid w:val="00392D7B"/>
    <w:rsid w:val="00393711"/>
    <w:rsid w:val="0039375B"/>
    <w:rsid w:val="00393818"/>
    <w:rsid w:val="00394BD5"/>
    <w:rsid w:val="00394BFD"/>
    <w:rsid w:val="00394CBA"/>
    <w:rsid w:val="00394F5B"/>
    <w:rsid w:val="003952FF"/>
    <w:rsid w:val="00395513"/>
    <w:rsid w:val="0039561C"/>
    <w:rsid w:val="0039573D"/>
    <w:rsid w:val="00395E14"/>
    <w:rsid w:val="0039676E"/>
    <w:rsid w:val="00396B91"/>
    <w:rsid w:val="00397A47"/>
    <w:rsid w:val="00397AE4"/>
    <w:rsid w:val="00397B7D"/>
    <w:rsid w:val="00397D39"/>
    <w:rsid w:val="003A0110"/>
    <w:rsid w:val="003A01AA"/>
    <w:rsid w:val="003A0CA3"/>
    <w:rsid w:val="003A0FEB"/>
    <w:rsid w:val="003A1249"/>
    <w:rsid w:val="003A135E"/>
    <w:rsid w:val="003A2111"/>
    <w:rsid w:val="003A26E8"/>
    <w:rsid w:val="003A2730"/>
    <w:rsid w:val="003A278F"/>
    <w:rsid w:val="003A2A11"/>
    <w:rsid w:val="003A3C2B"/>
    <w:rsid w:val="003A3C65"/>
    <w:rsid w:val="003A3D9E"/>
    <w:rsid w:val="003A426F"/>
    <w:rsid w:val="003A4FFD"/>
    <w:rsid w:val="003A5677"/>
    <w:rsid w:val="003A5836"/>
    <w:rsid w:val="003A58D5"/>
    <w:rsid w:val="003A5DBC"/>
    <w:rsid w:val="003A6002"/>
    <w:rsid w:val="003A6186"/>
    <w:rsid w:val="003A6427"/>
    <w:rsid w:val="003A68E9"/>
    <w:rsid w:val="003A704E"/>
    <w:rsid w:val="003A709A"/>
    <w:rsid w:val="003A7A5E"/>
    <w:rsid w:val="003B0804"/>
    <w:rsid w:val="003B08FE"/>
    <w:rsid w:val="003B0B90"/>
    <w:rsid w:val="003B0E59"/>
    <w:rsid w:val="003B0ED3"/>
    <w:rsid w:val="003B10A1"/>
    <w:rsid w:val="003B1619"/>
    <w:rsid w:val="003B1680"/>
    <w:rsid w:val="003B1E27"/>
    <w:rsid w:val="003B28E9"/>
    <w:rsid w:val="003B2A23"/>
    <w:rsid w:val="003B329D"/>
    <w:rsid w:val="003B330E"/>
    <w:rsid w:val="003B3362"/>
    <w:rsid w:val="003B3370"/>
    <w:rsid w:val="003B3B69"/>
    <w:rsid w:val="003B42F0"/>
    <w:rsid w:val="003B4316"/>
    <w:rsid w:val="003B481F"/>
    <w:rsid w:val="003B4A2F"/>
    <w:rsid w:val="003B4AB1"/>
    <w:rsid w:val="003B4C49"/>
    <w:rsid w:val="003B5047"/>
    <w:rsid w:val="003B5835"/>
    <w:rsid w:val="003B5CBC"/>
    <w:rsid w:val="003B5FC1"/>
    <w:rsid w:val="003B63A2"/>
    <w:rsid w:val="003B6438"/>
    <w:rsid w:val="003B6915"/>
    <w:rsid w:val="003B6EA3"/>
    <w:rsid w:val="003B73C9"/>
    <w:rsid w:val="003B7E49"/>
    <w:rsid w:val="003B7E98"/>
    <w:rsid w:val="003C0CB9"/>
    <w:rsid w:val="003C0F70"/>
    <w:rsid w:val="003C1C62"/>
    <w:rsid w:val="003C29D5"/>
    <w:rsid w:val="003C329A"/>
    <w:rsid w:val="003C355A"/>
    <w:rsid w:val="003C3796"/>
    <w:rsid w:val="003C3A6D"/>
    <w:rsid w:val="003C3CE0"/>
    <w:rsid w:val="003C458A"/>
    <w:rsid w:val="003C47E1"/>
    <w:rsid w:val="003C4C1B"/>
    <w:rsid w:val="003C528E"/>
    <w:rsid w:val="003C586B"/>
    <w:rsid w:val="003C6F38"/>
    <w:rsid w:val="003C73C2"/>
    <w:rsid w:val="003C75FF"/>
    <w:rsid w:val="003C799F"/>
    <w:rsid w:val="003C7CB1"/>
    <w:rsid w:val="003D0ECE"/>
    <w:rsid w:val="003D0FD6"/>
    <w:rsid w:val="003D1127"/>
    <w:rsid w:val="003D12C6"/>
    <w:rsid w:val="003D16B1"/>
    <w:rsid w:val="003D18B2"/>
    <w:rsid w:val="003D1DF1"/>
    <w:rsid w:val="003D20A7"/>
    <w:rsid w:val="003D260B"/>
    <w:rsid w:val="003D26CE"/>
    <w:rsid w:val="003D3071"/>
    <w:rsid w:val="003D3D64"/>
    <w:rsid w:val="003D47AD"/>
    <w:rsid w:val="003D4D1C"/>
    <w:rsid w:val="003D50CE"/>
    <w:rsid w:val="003D5292"/>
    <w:rsid w:val="003D59CC"/>
    <w:rsid w:val="003D5C34"/>
    <w:rsid w:val="003D6773"/>
    <w:rsid w:val="003D6C21"/>
    <w:rsid w:val="003D7077"/>
    <w:rsid w:val="003D71F5"/>
    <w:rsid w:val="003D73CC"/>
    <w:rsid w:val="003D778A"/>
    <w:rsid w:val="003D780F"/>
    <w:rsid w:val="003D7BE1"/>
    <w:rsid w:val="003E0830"/>
    <w:rsid w:val="003E110D"/>
    <w:rsid w:val="003E2083"/>
    <w:rsid w:val="003E2661"/>
    <w:rsid w:val="003E296A"/>
    <w:rsid w:val="003E2D38"/>
    <w:rsid w:val="003E3220"/>
    <w:rsid w:val="003E39AA"/>
    <w:rsid w:val="003E3F9E"/>
    <w:rsid w:val="003E3FFD"/>
    <w:rsid w:val="003E4693"/>
    <w:rsid w:val="003E47B8"/>
    <w:rsid w:val="003E486D"/>
    <w:rsid w:val="003E49B5"/>
    <w:rsid w:val="003E4CF9"/>
    <w:rsid w:val="003E5452"/>
    <w:rsid w:val="003E57FF"/>
    <w:rsid w:val="003E595E"/>
    <w:rsid w:val="003E5D44"/>
    <w:rsid w:val="003E626B"/>
    <w:rsid w:val="003E62F1"/>
    <w:rsid w:val="003E6424"/>
    <w:rsid w:val="003E6AF3"/>
    <w:rsid w:val="003E730F"/>
    <w:rsid w:val="003E73D9"/>
    <w:rsid w:val="003E759F"/>
    <w:rsid w:val="003E7D90"/>
    <w:rsid w:val="003E7DAB"/>
    <w:rsid w:val="003F008A"/>
    <w:rsid w:val="003F016C"/>
    <w:rsid w:val="003F0246"/>
    <w:rsid w:val="003F08E4"/>
    <w:rsid w:val="003F0ABF"/>
    <w:rsid w:val="003F0BF8"/>
    <w:rsid w:val="003F0DE2"/>
    <w:rsid w:val="003F0EEC"/>
    <w:rsid w:val="003F1289"/>
    <w:rsid w:val="003F146A"/>
    <w:rsid w:val="003F15ED"/>
    <w:rsid w:val="003F296E"/>
    <w:rsid w:val="003F2BF5"/>
    <w:rsid w:val="003F2E81"/>
    <w:rsid w:val="003F3159"/>
    <w:rsid w:val="003F31A0"/>
    <w:rsid w:val="003F3D66"/>
    <w:rsid w:val="003F411A"/>
    <w:rsid w:val="003F5162"/>
    <w:rsid w:val="003F52BD"/>
    <w:rsid w:val="003F5430"/>
    <w:rsid w:val="003F55FF"/>
    <w:rsid w:val="003F5915"/>
    <w:rsid w:val="003F67A8"/>
    <w:rsid w:val="003F67D1"/>
    <w:rsid w:val="003F6817"/>
    <w:rsid w:val="003F70FF"/>
    <w:rsid w:val="003F74A9"/>
    <w:rsid w:val="003F7633"/>
    <w:rsid w:val="003F7C90"/>
    <w:rsid w:val="00400866"/>
    <w:rsid w:val="00400A02"/>
    <w:rsid w:val="00400F1B"/>
    <w:rsid w:val="00401099"/>
    <w:rsid w:val="00401165"/>
    <w:rsid w:val="00401934"/>
    <w:rsid w:val="00401D29"/>
    <w:rsid w:val="0040236E"/>
    <w:rsid w:val="00402D2F"/>
    <w:rsid w:val="00403223"/>
    <w:rsid w:val="00403245"/>
    <w:rsid w:val="004032C5"/>
    <w:rsid w:val="00403A74"/>
    <w:rsid w:val="004040EA"/>
    <w:rsid w:val="004044FE"/>
    <w:rsid w:val="00404F8F"/>
    <w:rsid w:val="00405137"/>
    <w:rsid w:val="00405622"/>
    <w:rsid w:val="004057CA"/>
    <w:rsid w:val="004058B6"/>
    <w:rsid w:val="00405CA0"/>
    <w:rsid w:val="00405CE2"/>
    <w:rsid w:val="00405F62"/>
    <w:rsid w:val="004064EE"/>
    <w:rsid w:val="00406634"/>
    <w:rsid w:val="00406736"/>
    <w:rsid w:val="00407892"/>
    <w:rsid w:val="00407A54"/>
    <w:rsid w:val="0041028A"/>
    <w:rsid w:val="0041065C"/>
    <w:rsid w:val="00410E9E"/>
    <w:rsid w:val="0041115A"/>
    <w:rsid w:val="004117C5"/>
    <w:rsid w:val="00411D9C"/>
    <w:rsid w:val="00412149"/>
    <w:rsid w:val="004123DF"/>
    <w:rsid w:val="004126D6"/>
    <w:rsid w:val="00413143"/>
    <w:rsid w:val="004132A5"/>
    <w:rsid w:val="00413372"/>
    <w:rsid w:val="00413621"/>
    <w:rsid w:val="004136F8"/>
    <w:rsid w:val="00413AF2"/>
    <w:rsid w:val="00414E84"/>
    <w:rsid w:val="004150A0"/>
    <w:rsid w:val="004159CC"/>
    <w:rsid w:val="00416B7B"/>
    <w:rsid w:val="00416E62"/>
    <w:rsid w:val="0041743D"/>
    <w:rsid w:val="00417602"/>
    <w:rsid w:val="004201F0"/>
    <w:rsid w:val="00420604"/>
    <w:rsid w:val="00420912"/>
    <w:rsid w:val="00420A90"/>
    <w:rsid w:val="00421264"/>
    <w:rsid w:val="00421C0D"/>
    <w:rsid w:val="00421C46"/>
    <w:rsid w:val="00421E0D"/>
    <w:rsid w:val="004220D1"/>
    <w:rsid w:val="00422309"/>
    <w:rsid w:val="004225A6"/>
    <w:rsid w:val="00422D1B"/>
    <w:rsid w:val="00422E34"/>
    <w:rsid w:val="00422E46"/>
    <w:rsid w:val="0042313B"/>
    <w:rsid w:val="00423340"/>
    <w:rsid w:val="00423417"/>
    <w:rsid w:val="004234F2"/>
    <w:rsid w:val="00423502"/>
    <w:rsid w:val="00423574"/>
    <w:rsid w:val="004235A4"/>
    <w:rsid w:val="0042364B"/>
    <w:rsid w:val="0042365D"/>
    <w:rsid w:val="00423725"/>
    <w:rsid w:val="00423B21"/>
    <w:rsid w:val="004249EF"/>
    <w:rsid w:val="00424ABB"/>
    <w:rsid w:val="00425129"/>
    <w:rsid w:val="004252C0"/>
    <w:rsid w:val="00425567"/>
    <w:rsid w:val="004255FC"/>
    <w:rsid w:val="004256EA"/>
    <w:rsid w:val="00425750"/>
    <w:rsid w:val="00425D69"/>
    <w:rsid w:val="00425DDC"/>
    <w:rsid w:val="00425FB1"/>
    <w:rsid w:val="00425FCB"/>
    <w:rsid w:val="004265BF"/>
    <w:rsid w:val="004267EB"/>
    <w:rsid w:val="00426E80"/>
    <w:rsid w:val="00427CE2"/>
    <w:rsid w:val="00427D4A"/>
    <w:rsid w:val="00427FE5"/>
    <w:rsid w:val="00430B45"/>
    <w:rsid w:val="00430C48"/>
    <w:rsid w:val="00430C84"/>
    <w:rsid w:val="00431387"/>
    <w:rsid w:val="004323DE"/>
    <w:rsid w:val="00432C18"/>
    <w:rsid w:val="00433502"/>
    <w:rsid w:val="00433804"/>
    <w:rsid w:val="0043395A"/>
    <w:rsid w:val="00433DDE"/>
    <w:rsid w:val="00433F4A"/>
    <w:rsid w:val="00434069"/>
    <w:rsid w:val="00434F8D"/>
    <w:rsid w:val="0043621E"/>
    <w:rsid w:val="00436C86"/>
    <w:rsid w:val="00436DDD"/>
    <w:rsid w:val="004373D4"/>
    <w:rsid w:val="00437692"/>
    <w:rsid w:val="004378FF"/>
    <w:rsid w:val="00437ABA"/>
    <w:rsid w:val="00437B9B"/>
    <w:rsid w:val="00437C28"/>
    <w:rsid w:val="00437DBF"/>
    <w:rsid w:val="00440B6C"/>
    <w:rsid w:val="004410A4"/>
    <w:rsid w:val="00441547"/>
    <w:rsid w:val="004420E0"/>
    <w:rsid w:val="0044217E"/>
    <w:rsid w:val="0044270A"/>
    <w:rsid w:val="00442A96"/>
    <w:rsid w:val="00442BBA"/>
    <w:rsid w:val="00442F3D"/>
    <w:rsid w:val="00443B74"/>
    <w:rsid w:val="0044415B"/>
    <w:rsid w:val="0044471D"/>
    <w:rsid w:val="00444C11"/>
    <w:rsid w:val="0044532E"/>
    <w:rsid w:val="00445416"/>
    <w:rsid w:val="004456EA"/>
    <w:rsid w:val="00445B78"/>
    <w:rsid w:val="004460A0"/>
    <w:rsid w:val="00446389"/>
    <w:rsid w:val="004463D0"/>
    <w:rsid w:val="00446DCB"/>
    <w:rsid w:val="00446E6C"/>
    <w:rsid w:val="00446FE3"/>
    <w:rsid w:val="00447AEB"/>
    <w:rsid w:val="00447B52"/>
    <w:rsid w:val="00447D0B"/>
    <w:rsid w:val="00447DB9"/>
    <w:rsid w:val="0045021E"/>
    <w:rsid w:val="00450B07"/>
    <w:rsid w:val="0045191C"/>
    <w:rsid w:val="00451A7D"/>
    <w:rsid w:val="00451B0D"/>
    <w:rsid w:val="00451EC9"/>
    <w:rsid w:val="004523C6"/>
    <w:rsid w:val="00452542"/>
    <w:rsid w:val="0045272C"/>
    <w:rsid w:val="004527A2"/>
    <w:rsid w:val="00452F4C"/>
    <w:rsid w:val="00453719"/>
    <w:rsid w:val="00453786"/>
    <w:rsid w:val="00453A66"/>
    <w:rsid w:val="0045418C"/>
    <w:rsid w:val="00454668"/>
    <w:rsid w:val="004547BD"/>
    <w:rsid w:val="00454DAB"/>
    <w:rsid w:val="0045542E"/>
    <w:rsid w:val="00455858"/>
    <w:rsid w:val="004558EB"/>
    <w:rsid w:val="004563AC"/>
    <w:rsid w:val="004567EF"/>
    <w:rsid w:val="00456854"/>
    <w:rsid w:val="00456A2A"/>
    <w:rsid w:val="00456FC7"/>
    <w:rsid w:val="00457179"/>
    <w:rsid w:val="00457B9A"/>
    <w:rsid w:val="00460077"/>
    <w:rsid w:val="004608B6"/>
    <w:rsid w:val="0046103F"/>
    <w:rsid w:val="00461BCE"/>
    <w:rsid w:val="00461D87"/>
    <w:rsid w:val="004627A8"/>
    <w:rsid w:val="00462F04"/>
    <w:rsid w:val="004632CB"/>
    <w:rsid w:val="00463BB6"/>
    <w:rsid w:val="00464119"/>
    <w:rsid w:val="00464653"/>
    <w:rsid w:val="0046496A"/>
    <w:rsid w:val="00465112"/>
    <w:rsid w:val="0046527F"/>
    <w:rsid w:val="004658B8"/>
    <w:rsid w:val="00465CA9"/>
    <w:rsid w:val="00465CFD"/>
    <w:rsid w:val="004662DA"/>
    <w:rsid w:val="00466531"/>
    <w:rsid w:val="00466633"/>
    <w:rsid w:val="00466AC4"/>
    <w:rsid w:val="00466D9D"/>
    <w:rsid w:val="00467061"/>
    <w:rsid w:val="0046713C"/>
    <w:rsid w:val="00467613"/>
    <w:rsid w:val="004677DA"/>
    <w:rsid w:val="004678E5"/>
    <w:rsid w:val="004711E0"/>
    <w:rsid w:val="0047175D"/>
    <w:rsid w:val="00471D1E"/>
    <w:rsid w:val="00471D84"/>
    <w:rsid w:val="004728F8"/>
    <w:rsid w:val="004733A8"/>
    <w:rsid w:val="0047391E"/>
    <w:rsid w:val="00473B94"/>
    <w:rsid w:val="00474544"/>
    <w:rsid w:val="00474B81"/>
    <w:rsid w:val="00474D95"/>
    <w:rsid w:val="004763B7"/>
    <w:rsid w:val="00476796"/>
    <w:rsid w:val="004771A8"/>
    <w:rsid w:val="00477ADD"/>
    <w:rsid w:val="00480488"/>
    <w:rsid w:val="004806D7"/>
    <w:rsid w:val="00480DBC"/>
    <w:rsid w:val="00481C3D"/>
    <w:rsid w:val="00481D10"/>
    <w:rsid w:val="00482236"/>
    <w:rsid w:val="00482252"/>
    <w:rsid w:val="00482DF2"/>
    <w:rsid w:val="0048320D"/>
    <w:rsid w:val="00483727"/>
    <w:rsid w:val="00483781"/>
    <w:rsid w:val="00483FE9"/>
    <w:rsid w:val="0048424E"/>
    <w:rsid w:val="004842A8"/>
    <w:rsid w:val="00484456"/>
    <w:rsid w:val="004845C8"/>
    <w:rsid w:val="00484CB3"/>
    <w:rsid w:val="00484D2F"/>
    <w:rsid w:val="00485D12"/>
    <w:rsid w:val="00486642"/>
    <w:rsid w:val="00486B0C"/>
    <w:rsid w:val="00486B93"/>
    <w:rsid w:val="00486DDE"/>
    <w:rsid w:val="00487139"/>
    <w:rsid w:val="0048731F"/>
    <w:rsid w:val="00487517"/>
    <w:rsid w:val="00487DAF"/>
    <w:rsid w:val="004905DC"/>
    <w:rsid w:val="0049062C"/>
    <w:rsid w:val="004908D3"/>
    <w:rsid w:val="00490A66"/>
    <w:rsid w:val="00491217"/>
    <w:rsid w:val="00491BF9"/>
    <w:rsid w:val="00492160"/>
    <w:rsid w:val="00494330"/>
    <w:rsid w:val="004946B8"/>
    <w:rsid w:val="00494EE3"/>
    <w:rsid w:val="00496702"/>
    <w:rsid w:val="00496A61"/>
    <w:rsid w:val="004971A0"/>
    <w:rsid w:val="004971FC"/>
    <w:rsid w:val="0049722A"/>
    <w:rsid w:val="0049755E"/>
    <w:rsid w:val="00497905"/>
    <w:rsid w:val="004979B7"/>
    <w:rsid w:val="004A0708"/>
    <w:rsid w:val="004A14B4"/>
    <w:rsid w:val="004A1BEE"/>
    <w:rsid w:val="004A1E0D"/>
    <w:rsid w:val="004A2844"/>
    <w:rsid w:val="004A2B15"/>
    <w:rsid w:val="004A3661"/>
    <w:rsid w:val="004A3ACF"/>
    <w:rsid w:val="004A40A4"/>
    <w:rsid w:val="004A4127"/>
    <w:rsid w:val="004A4199"/>
    <w:rsid w:val="004A422B"/>
    <w:rsid w:val="004A4994"/>
    <w:rsid w:val="004A49C0"/>
    <w:rsid w:val="004A4B06"/>
    <w:rsid w:val="004A4BB3"/>
    <w:rsid w:val="004A4D3C"/>
    <w:rsid w:val="004A4F38"/>
    <w:rsid w:val="004A4FFD"/>
    <w:rsid w:val="004A50E2"/>
    <w:rsid w:val="004A51C3"/>
    <w:rsid w:val="004A5297"/>
    <w:rsid w:val="004A538D"/>
    <w:rsid w:val="004A53F2"/>
    <w:rsid w:val="004A59D0"/>
    <w:rsid w:val="004A5C2D"/>
    <w:rsid w:val="004A5EE1"/>
    <w:rsid w:val="004A6047"/>
    <w:rsid w:val="004A6C74"/>
    <w:rsid w:val="004A6D05"/>
    <w:rsid w:val="004A6E39"/>
    <w:rsid w:val="004A6E78"/>
    <w:rsid w:val="004A714E"/>
    <w:rsid w:val="004A729A"/>
    <w:rsid w:val="004A77E3"/>
    <w:rsid w:val="004A7DB7"/>
    <w:rsid w:val="004B00AC"/>
    <w:rsid w:val="004B0EA0"/>
    <w:rsid w:val="004B12D2"/>
    <w:rsid w:val="004B16D2"/>
    <w:rsid w:val="004B1A50"/>
    <w:rsid w:val="004B1D0D"/>
    <w:rsid w:val="004B1E10"/>
    <w:rsid w:val="004B2433"/>
    <w:rsid w:val="004B2484"/>
    <w:rsid w:val="004B295D"/>
    <w:rsid w:val="004B2E46"/>
    <w:rsid w:val="004B31C5"/>
    <w:rsid w:val="004B336D"/>
    <w:rsid w:val="004B3917"/>
    <w:rsid w:val="004B41F1"/>
    <w:rsid w:val="004B4378"/>
    <w:rsid w:val="004B4C52"/>
    <w:rsid w:val="004B508D"/>
    <w:rsid w:val="004B557E"/>
    <w:rsid w:val="004B55A1"/>
    <w:rsid w:val="004B58AF"/>
    <w:rsid w:val="004B5BB4"/>
    <w:rsid w:val="004B60C1"/>
    <w:rsid w:val="004B65FE"/>
    <w:rsid w:val="004B67DA"/>
    <w:rsid w:val="004B6890"/>
    <w:rsid w:val="004B75EB"/>
    <w:rsid w:val="004B7DA7"/>
    <w:rsid w:val="004C04CB"/>
    <w:rsid w:val="004C1367"/>
    <w:rsid w:val="004C209A"/>
    <w:rsid w:val="004C2BDD"/>
    <w:rsid w:val="004C3473"/>
    <w:rsid w:val="004C3CAD"/>
    <w:rsid w:val="004C444A"/>
    <w:rsid w:val="004C463E"/>
    <w:rsid w:val="004C46C5"/>
    <w:rsid w:val="004C4911"/>
    <w:rsid w:val="004C4FF3"/>
    <w:rsid w:val="004C5079"/>
    <w:rsid w:val="004C518D"/>
    <w:rsid w:val="004C52E8"/>
    <w:rsid w:val="004C567D"/>
    <w:rsid w:val="004C59C5"/>
    <w:rsid w:val="004C5E7C"/>
    <w:rsid w:val="004C5FF0"/>
    <w:rsid w:val="004C693C"/>
    <w:rsid w:val="004C6BA4"/>
    <w:rsid w:val="004C71FC"/>
    <w:rsid w:val="004C76A7"/>
    <w:rsid w:val="004C7887"/>
    <w:rsid w:val="004C79B4"/>
    <w:rsid w:val="004C7AA2"/>
    <w:rsid w:val="004D06BA"/>
    <w:rsid w:val="004D0CAD"/>
    <w:rsid w:val="004D103B"/>
    <w:rsid w:val="004D10B3"/>
    <w:rsid w:val="004D1BF7"/>
    <w:rsid w:val="004D29E6"/>
    <w:rsid w:val="004D2FCE"/>
    <w:rsid w:val="004D3F93"/>
    <w:rsid w:val="004D49D2"/>
    <w:rsid w:val="004D4B1C"/>
    <w:rsid w:val="004D50A9"/>
    <w:rsid w:val="004D5183"/>
    <w:rsid w:val="004D53F0"/>
    <w:rsid w:val="004D541A"/>
    <w:rsid w:val="004D5D45"/>
    <w:rsid w:val="004D60CF"/>
    <w:rsid w:val="004D67C2"/>
    <w:rsid w:val="004D67E5"/>
    <w:rsid w:val="004D6C64"/>
    <w:rsid w:val="004D70FE"/>
    <w:rsid w:val="004D7179"/>
    <w:rsid w:val="004D740E"/>
    <w:rsid w:val="004D78F9"/>
    <w:rsid w:val="004D7921"/>
    <w:rsid w:val="004E0267"/>
    <w:rsid w:val="004E091F"/>
    <w:rsid w:val="004E1481"/>
    <w:rsid w:val="004E1F6D"/>
    <w:rsid w:val="004E2264"/>
    <w:rsid w:val="004E2682"/>
    <w:rsid w:val="004E2DE5"/>
    <w:rsid w:val="004E2E02"/>
    <w:rsid w:val="004E3726"/>
    <w:rsid w:val="004E421B"/>
    <w:rsid w:val="004E422B"/>
    <w:rsid w:val="004E4544"/>
    <w:rsid w:val="004E493C"/>
    <w:rsid w:val="004E4B37"/>
    <w:rsid w:val="004E5026"/>
    <w:rsid w:val="004E51A7"/>
    <w:rsid w:val="004E6379"/>
    <w:rsid w:val="004E675A"/>
    <w:rsid w:val="004E69DF"/>
    <w:rsid w:val="004E69F9"/>
    <w:rsid w:val="004E6AAC"/>
    <w:rsid w:val="004E710A"/>
    <w:rsid w:val="004F04A2"/>
    <w:rsid w:val="004F0576"/>
    <w:rsid w:val="004F0C3D"/>
    <w:rsid w:val="004F0DB1"/>
    <w:rsid w:val="004F1526"/>
    <w:rsid w:val="004F1C17"/>
    <w:rsid w:val="004F1CC1"/>
    <w:rsid w:val="004F2646"/>
    <w:rsid w:val="004F2A09"/>
    <w:rsid w:val="004F31FC"/>
    <w:rsid w:val="004F3924"/>
    <w:rsid w:val="004F3A81"/>
    <w:rsid w:val="004F3B3A"/>
    <w:rsid w:val="004F3D9F"/>
    <w:rsid w:val="004F424D"/>
    <w:rsid w:val="004F4E22"/>
    <w:rsid w:val="004F4FC4"/>
    <w:rsid w:val="004F57AC"/>
    <w:rsid w:val="004F58B9"/>
    <w:rsid w:val="004F5CE0"/>
    <w:rsid w:val="004F5FCC"/>
    <w:rsid w:val="004F5FD2"/>
    <w:rsid w:val="004F6143"/>
    <w:rsid w:val="004F6B2F"/>
    <w:rsid w:val="004F6B45"/>
    <w:rsid w:val="004F754D"/>
    <w:rsid w:val="004F76D8"/>
    <w:rsid w:val="005004AF"/>
    <w:rsid w:val="00500536"/>
    <w:rsid w:val="00500691"/>
    <w:rsid w:val="005008E9"/>
    <w:rsid w:val="00500B64"/>
    <w:rsid w:val="00501365"/>
    <w:rsid w:val="005015F5"/>
    <w:rsid w:val="00501723"/>
    <w:rsid w:val="0050204E"/>
    <w:rsid w:val="005020A6"/>
    <w:rsid w:val="00502179"/>
    <w:rsid w:val="00503367"/>
    <w:rsid w:val="00503812"/>
    <w:rsid w:val="00503816"/>
    <w:rsid w:val="00504022"/>
    <w:rsid w:val="00504D2C"/>
    <w:rsid w:val="00504FC1"/>
    <w:rsid w:val="00505056"/>
    <w:rsid w:val="005051ED"/>
    <w:rsid w:val="00505362"/>
    <w:rsid w:val="005055E6"/>
    <w:rsid w:val="00505BF3"/>
    <w:rsid w:val="00505C67"/>
    <w:rsid w:val="00505CF8"/>
    <w:rsid w:val="0050629B"/>
    <w:rsid w:val="0050667A"/>
    <w:rsid w:val="005066D9"/>
    <w:rsid w:val="00506DDB"/>
    <w:rsid w:val="0050755B"/>
    <w:rsid w:val="00507997"/>
    <w:rsid w:val="00507B61"/>
    <w:rsid w:val="00510033"/>
    <w:rsid w:val="00510390"/>
    <w:rsid w:val="005106F1"/>
    <w:rsid w:val="005107CF"/>
    <w:rsid w:val="0051101C"/>
    <w:rsid w:val="005113CB"/>
    <w:rsid w:val="005114EC"/>
    <w:rsid w:val="0051181B"/>
    <w:rsid w:val="005128A4"/>
    <w:rsid w:val="00512E7A"/>
    <w:rsid w:val="005133BB"/>
    <w:rsid w:val="0051358B"/>
    <w:rsid w:val="00513BCB"/>
    <w:rsid w:val="0051417F"/>
    <w:rsid w:val="00514DFA"/>
    <w:rsid w:val="005151B0"/>
    <w:rsid w:val="0051544B"/>
    <w:rsid w:val="00515583"/>
    <w:rsid w:val="00515A55"/>
    <w:rsid w:val="0051615F"/>
    <w:rsid w:val="00516584"/>
    <w:rsid w:val="005168C3"/>
    <w:rsid w:val="005175FA"/>
    <w:rsid w:val="00517D21"/>
    <w:rsid w:val="0052045C"/>
    <w:rsid w:val="00520849"/>
    <w:rsid w:val="0052163B"/>
    <w:rsid w:val="00521AD7"/>
    <w:rsid w:val="00521E14"/>
    <w:rsid w:val="00521EDB"/>
    <w:rsid w:val="00522831"/>
    <w:rsid w:val="00522BC6"/>
    <w:rsid w:val="0052327F"/>
    <w:rsid w:val="0052381C"/>
    <w:rsid w:val="00523B89"/>
    <w:rsid w:val="005240EA"/>
    <w:rsid w:val="00524134"/>
    <w:rsid w:val="005242C4"/>
    <w:rsid w:val="00524638"/>
    <w:rsid w:val="00524750"/>
    <w:rsid w:val="005248ED"/>
    <w:rsid w:val="005255BB"/>
    <w:rsid w:val="00525BAB"/>
    <w:rsid w:val="00525ECB"/>
    <w:rsid w:val="005260C1"/>
    <w:rsid w:val="00526506"/>
    <w:rsid w:val="005273FC"/>
    <w:rsid w:val="00527972"/>
    <w:rsid w:val="00527B69"/>
    <w:rsid w:val="00527EF5"/>
    <w:rsid w:val="00527FB9"/>
    <w:rsid w:val="00530342"/>
    <w:rsid w:val="00530EDC"/>
    <w:rsid w:val="00531438"/>
    <w:rsid w:val="0053145B"/>
    <w:rsid w:val="005317F3"/>
    <w:rsid w:val="00531985"/>
    <w:rsid w:val="00532453"/>
    <w:rsid w:val="00532466"/>
    <w:rsid w:val="005328A6"/>
    <w:rsid w:val="00532A18"/>
    <w:rsid w:val="00532E0D"/>
    <w:rsid w:val="005330F2"/>
    <w:rsid w:val="005339A2"/>
    <w:rsid w:val="00533D35"/>
    <w:rsid w:val="00533E98"/>
    <w:rsid w:val="00534196"/>
    <w:rsid w:val="00534433"/>
    <w:rsid w:val="00535386"/>
    <w:rsid w:val="005356F0"/>
    <w:rsid w:val="00535FE1"/>
    <w:rsid w:val="005364AD"/>
    <w:rsid w:val="005369AB"/>
    <w:rsid w:val="00536B64"/>
    <w:rsid w:val="005376A1"/>
    <w:rsid w:val="005376F2"/>
    <w:rsid w:val="00540585"/>
    <w:rsid w:val="00541369"/>
    <w:rsid w:val="0054157B"/>
    <w:rsid w:val="00541D89"/>
    <w:rsid w:val="00542154"/>
    <w:rsid w:val="0054342D"/>
    <w:rsid w:val="00543659"/>
    <w:rsid w:val="00543C1E"/>
    <w:rsid w:val="00544059"/>
    <w:rsid w:val="00544EFA"/>
    <w:rsid w:val="00545387"/>
    <w:rsid w:val="005453C3"/>
    <w:rsid w:val="00545556"/>
    <w:rsid w:val="005456B1"/>
    <w:rsid w:val="00545969"/>
    <w:rsid w:val="00545F04"/>
    <w:rsid w:val="00546777"/>
    <w:rsid w:val="0054751E"/>
    <w:rsid w:val="00550136"/>
    <w:rsid w:val="00550878"/>
    <w:rsid w:val="00550ACC"/>
    <w:rsid w:val="00550B7C"/>
    <w:rsid w:val="00550BA4"/>
    <w:rsid w:val="00550DE2"/>
    <w:rsid w:val="005510C2"/>
    <w:rsid w:val="0055134F"/>
    <w:rsid w:val="00551D3F"/>
    <w:rsid w:val="00551D88"/>
    <w:rsid w:val="00551F1A"/>
    <w:rsid w:val="00552B4E"/>
    <w:rsid w:val="00553233"/>
    <w:rsid w:val="0055334B"/>
    <w:rsid w:val="0055369C"/>
    <w:rsid w:val="00553A19"/>
    <w:rsid w:val="00554345"/>
    <w:rsid w:val="00554F4A"/>
    <w:rsid w:val="00554F4D"/>
    <w:rsid w:val="0055518E"/>
    <w:rsid w:val="0055557E"/>
    <w:rsid w:val="005555E3"/>
    <w:rsid w:val="00555D3D"/>
    <w:rsid w:val="005564C9"/>
    <w:rsid w:val="00556508"/>
    <w:rsid w:val="0055676D"/>
    <w:rsid w:val="00556957"/>
    <w:rsid w:val="005569B6"/>
    <w:rsid w:val="005601DE"/>
    <w:rsid w:val="00560A98"/>
    <w:rsid w:val="00560B17"/>
    <w:rsid w:val="00562ABE"/>
    <w:rsid w:val="00562B4F"/>
    <w:rsid w:val="005633DE"/>
    <w:rsid w:val="00563D55"/>
    <w:rsid w:val="005647CE"/>
    <w:rsid w:val="00564BCE"/>
    <w:rsid w:val="00565150"/>
    <w:rsid w:val="00565325"/>
    <w:rsid w:val="00565662"/>
    <w:rsid w:val="005660CE"/>
    <w:rsid w:val="00566351"/>
    <w:rsid w:val="005663C8"/>
    <w:rsid w:val="00566903"/>
    <w:rsid w:val="005670F3"/>
    <w:rsid w:val="0056761B"/>
    <w:rsid w:val="005702DE"/>
    <w:rsid w:val="0057071F"/>
    <w:rsid w:val="005713FE"/>
    <w:rsid w:val="005714EB"/>
    <w:rsid w:val="005716C8"/>
    <w:rsid w:val="00571D93"/>
    <w:rsid w:val="00572860"/>
    <w:rsid w:val="005729CE"/>
    <w:rsid w:val="00572BF3"/>
    <w:rsid w:val="00572CB8"/>
    <w:rsid w:val="00572DAB"/>
    <w:rsid w:val="0057351C"/>
    <w:rsid w:val="00573E14"/>
    <w:rsid w:val="00573EC2"/>
    <w:rsid w:val="00573F2B"/>
    <w:rsid w:val="0057431E"/>
    <w:rsid w:val="005746B4"/>
    <w:rsid w:val="00574AAB"/>
    <w:rsid w:val="00574C79"/>
    <w:rsid w:val="00574EB9"/>
    <w:rsid w:val="00574FD5"/>
    <w:rsid w:val="005750FE"/>
    <w:rsid w:val="005756C9"/>
    <w:rsid w:val="00575B8E"/>
    <w:rsid w:val="00575EB3"/>
    <w:rsid w:val="00576217"/>
    <w:rsid w:val="0057635A"/>
    <w:rsid w:val="00576ADE"/>
    <w:rsid w:val="005772EA"/>
    <w:rsid w:val="005774AC"/>
    <w:rsid w:val="00577CF3"/>
    <w:rsid w:val="00577EAC"/>
    <w:rsid w:val="0058119F"/>
    <w:rsid w:val="00581845"/>
    <w:rsid w:val="00581949"/>
    <w:rsid w:val="005827ED"/>
    <w:rsid w:val="005828F0"/>
    <w:rsid w:val="00584804"/>
    <w:rsid w:val="00584B99"/>
    <w:rsid w:val="00585425"/>
    <w:rsid w:val="00585E90"/>
    <w:rsid w:val="005864BA"/>
    <w:rsid w:val="00586AC6"/>
    <w:rsid w:val="00586ADE"/>
    <w:rsid w:val="005872D2"/>
    <w:rsid w:val="005872F6"/>
    <w:rsid w:val="00587627"/>
    <w:rsid w:val="0058797E"/>
    <w:rsid w:val="00590502"/>
    <w:rsid w:val="00590632"/>
    <w:rsid w:val="00590717"/>
    <w:rsid w:val="00590DB8"/>
    <w:rsid w:val="00591EFA"/>
    <w:rsid w:val="005926E8"/>
    <w:rsid w:val="00593990"/>
    <w:rsid w:val="00593B0B"/>
    <w:rsid w:val="00593B47"/>
    <w:rsid w:val="00593FA7"/>
    <w:rsid w:val="00593FD1"/>
    <w:rsid w:val="005940B6"/>
    <w:rsid w:val="005945A3"/>
    <w:rsid w:val="00594B43"/>
    <w:rsid w:val="0059529C"/>
    <w:rsid w:val="00595833"/>
    <w:rsid w:val="00595F41"/>
    <w:rsid w:val="00595F6C"/>
    <w:rsid w:val="00596036"/>
    <w:rsid w:val="00596182"/>
    <w:rsid w:val="00596580"/>
    <w:rsid w:val="00596FCF"/>
    <w:rsid w:val="00597034"/>
    <w:rsid w:val="005975BA"/>
    <w:rsid w:val="00597A36"/>
    <w:rsid w:val="00597C15"/>
    <w:rsid w:val="005A04FB"/>
    <w:rsid w:val="005A08AF"/>
    <w:rsid w:val="005A0CCE"/>
    <w:rsid w:val="005A0E46"/>
    <w:rsid w:val="005A0F6B"/>
    <w:rsid w:val="005A10C5"/>
    <w:rsid w:val="005A18A4"/>
    <w:rsid w:val="005A1C7B"/>
    <w:rsid w:val="005A1F8B"/>
    <w:rsid w:val="005A215B"/>
    <w:rsid w:val="005A274B"/>
    <w:rsid w:val="005A29A2"/>
    <w:rsid w:val="005A346F"/>
    <w:rsid w:val="005A39E5"/>
    <w:rsid w:val="005A3A85"/>
    <w:rsid w:val="005A453B"/>
    <w:rsid w:val="005A45E1"/>
    <w:rsid w:val="005A46CB"/>
    <w:rsid w:val="005A47CF"/>
    <w:rsid w:val="005A4C2F"/>
    <w:rsid w:val="005A50B0"/>
    <w:rsid w:val="005A56AC"/>
    <w:rsid w:val="005A5C5B"/>
    <w:rsid w:val="005A5CD5"/>
    <w:rsid w:val="005A5F5D"/>
    <w:rsid w:val="005A66EF"/>
    <w:rsid w:val="005A68F0"/>
    <w:rsid w:val="005A6C27"/>
    <w:rsid w:val="005A7095"/>
    <w:rsid w:val="005A7512"/>
    <w:rsid w:val="005B020E"/>
    <w:rsid w:val="005B04FB"/>
    <w:rsid w:val="005B0905"/>
    <w:rsid w:val="005B0DA5"/>
    <w:rsid w:val="005B0DB0"/>
    <w:rsid w:val="005B1561"/>
    <w:rsid w:val="005B15E8"/>
    <w:rsid w:val="005B1A08"/>
    <w:rsid w:val="005B1D60"/>
    <w:rsid w:val="005B235A"/>
    <w:rsid w:val="005B2406"/>
    <w:rsid w:val="005B2C8F"/>
    <w:rsid w:val="005B2FBA"/>
    <w:rsid w:val="005B3016"/>
    <w:rsid w:val="005B3125"/>
    <w:rsid w:val="005B377A"/>
    <w:rsid w:val="005B3889"/>
    <w:rsid w:val="005B3B2C"/>
    <w:rsid w:val="005B3C65"/>
    <w:rsid w:val="005B3CEB"/>
    <w:rsid w:val="005B3EA0"/>
    <w:rsid w:val="005B3F35"/>
    <w:rsid w:val="005B422C"/>
    <w:rsid w:val="005B4740"/>
    <w:rsid w:val="005B47B2"/>
    <w:rsid w:val="005B49C1"/>
    <w:rsid w:val="005B4EDE"/>
    <w:rsid w:val="005B5FD9"/>
    <w:rsid w:val="005B6100"/>
    <w:rsid w:val="005B6AAC"/>
    <w:rsid w:val="005B6B2C"/>
    <w:rsid w:val="005B7278"/>
    <w:rsid w:val="005B7B85"/>
    <w:rsid w:val="005C01DB"/>
    <w:rsid w:val="005C07EB"/>
    <w:rsid w:val="005C20A5"/>
    <w:rsid w:val="005C2480"/>
    <w:rsid w:val="005C2599"/>
    <w:rsid w:val="005C28BF"/>
    <w:rsid w:val="005C2EC9"/>
    <w:rsid w:val="005C34C3"/>
    <w:rsid w:val="005C3594"/>
    <w:rsid w:val="005C39CA"/>
    <w:rsid w:val="005C4396"/>
    <w:rsid w:val="005C4A3D"/>
    <w:rsid w:val="005C5187"/>
    <w:rsid w:val="005C591D"/>
    <w:rsid w:val="005C5A02"/>
    <w:rsid w:val="005C5BEB"/>
    <w:rsid w:val="005C5C13"/>
    <w:rsid w:val="005C5D36"/>
    <w:rsid w:val="005C6087"/>
    <w:rsid w:val="005C63A0"/>
    <w:rsid w:val="005C687F"/>
    <w:rsid w:val="005C68C3"/>
    <w:rsid w:val="005C712E"/>
    <w:rsid w:val="005C76DF"/>
    <w:rsid w:val="005C7E33"/>
    <w:rsid w:val="005D00E6"/>
    <w:rsid w:val="005D0984"/>
    <w:rsid w:val="005D171F"/>
    <w:rsid w:val="005D172F"/>
    <w:rsid w:val="005D1986"/>
    <w:rsid w:val="005D26A3"/>
    <w:rsid w:val="005D3AE8"/>
    <w:rsid w:val="005D3D3A"/>
    <w:rsid w:val="005D404E"/>
    <w:rsid w:val="005D42E9"/>
    <w:rsid w:val="005D494A"/>
    <w:rsid w:val="005D4BBE"/>
    <w:rsid w:val="005D4C44"/>
    <w:rsid w:val="005D4CB9"/>
    <w:rsid w:val="005D6235"/>
    <w:rsid w:val="005D748C"/>
    <w:rsid w:val="005D76AC"/>
    <w:rsid w:val="005D774B"/>
    <w:rsid w:val="005D7C5A"/>
    <w:rsid w:val="005E01E7"/>
    <w:rsid w:val="005E0314"/>
    <w:rsid w:val="005E03FB"/>
    <w:rsid w:val="005E0577"/>
    <w:rsid w:val="005E0E99"/>
    <w:rsid w:val="005E1070"/>
    <w:rsid w:val="005E11E3"/>
    <w:rsid w:val="005E17F6"/>
    <w:rsid w:val="005E17FF"/>
    <w:rsid w:val="005E1964"/>
    <w:rsid w:val="005E2709"/>
    <w:rsid w:val="005E2AA4"/>
    <w:rsid w:val="005E3108"/>
    <w:rsid w:val="005E352F"/>
    <w:rsid w:val="005E373D"/>
    <w:rsid w:val="005E3886"/>
    <w:rsid w:val="005E3A76"/>
    <w:rsid w:val="005E3D0B"/>
    <w:rsid w:val="005E45D4"/>
    <w:rsid w:val="005E4780"/>
    <w:rsid w:val="005E4B20"/>
    <w:rsid w:val="005E528A"/>
    <w:rsid w:val="005E5759"/>
    <w:rsid w:val="005E5ACA"/>
    <w:rsid w:val="005E5E6C"/>
    <w:rsid w:val="005E5F0C"/>
    <w:rsid w:val="005E66E6"/>
    <w:rsid w:val="005E68C1"/>
    <w:rsid w:val="005E69A7"/>
    <w:rsid w:val="005E7158"/>
    <w:rsid w:val="005E7292"/>
    <w:rsid w:val="005F07A6"/>
    <w:rsid w:val="005F0943"/>
    <w:rsid w:val="005F0A37"/>
    <w:rsid w:val="005F0AC9"/>
    <w:rsid w:val="005F0DD1"/>
    <w:rsid w:val="005F149A"/>
    <w:rsid w:val="005F1501"/>
    <w:rsid w:val="005F166D"/>
    <w:rsid w:val="005F178B"/>
    <w:rsid w:val="005F1951"/>
    <w:rsid w:val="005F2156"/>
    <w:rsid w:val="005F254B"/>
    <w:rsid w:val="005F290C"/>
    <w:rsid w:val="005F328D"/>
    <w:rsid w:val="005F3740"/>
    <w:rsid w:val="005F3DC1"/>
    <w:rsid w:val="005F4322"/>
    <w:rsid w:val="005F47B8"/>
    <w:rsid w:val="005F49B0"/>
    <w:rsid w:val="005F50F3"/>
    <w:rsid w:val="005F5222"/>
    <w:rsid w:val="005F56C5"/>
    <w:rsid w:val="005F5A6D"/>
    <w:rsid w:val="005F6987"/>
    <w:rsid w:val="005F6E14"/>
    <w:rsid w:val="005F7B6F"/>
    <w:rsid w:val="0060037B"/>
    <w:rsid w:val="00600D4E"/>
    <w:rsid w:val="00601473"/>
    <w:rsid w:val="00601A57"/>
    <w:rsid w:val="00601AE6"/>
    <w:rsid w:val="00601D2F"/>
    <w:rsid w:val="00601F1F"/>
    <w:rsid w:val="006021CC"/>
    <w:rsid w:val="00603146"/>
    <w:rsid w:val="0060375B"/>
    <w:rsid w:val="006038CB"/>
    <w:rsid w:val="00603BF0"/>
    <w:rsid w:val="00604036"/>
    <w:rsid w:val="00604EC2"/>
    <w:rsid w:val="00605244"/>
    <w:rsid w:val="0060536F"/>
    <w:rsid w:val="00605834"/>
    <w:rsid w:val="00605949"/>
    <w:rsid w:val="00605CC9"/>
    <w:rsid w:val="00605ED2"/>
    <w:rsid w:val="00606057"/>
    <w:rsid w:val="00606752"/>
    <w:rsid w:val="006067E5"/>
    <w:rsid w:val="00610362"/>
    <w:rsid w:val="00610937"/>
    <w:rsid w:val="006113E1"/>
    <w:rsid w:val="006114D6"/>
    <w:rsid w:val="0061165D"/>
    <w:rsid w:val="006117F7"/>
    <w:rsid w:val="00612168"/>
    <w:rsid w:val="00612423"/>
    <w:rsid w:val="0061242B"/>
    <w:rsid w:val="006124A9"/>
    <w:rsid w:val="006129D2"/>
    <w:rsid w:val="00612B28"/>
    <w:rsid w:val="00612B39"/>
    <w:rsid w:val="00612E92"/>
    <w:rsid w:val="00613497"/>
    <w:rsid w:val="00613A1F"/>
    <w:rsid w:val="00613D11"/>
    <w:rsid w:val="00613DA1"/>
    <w:rsid w:val="0061416C"/>
    <w:rsid w:val="00614196"/>
    <w:rsid w:val="00614260"/>
    <w:rsid w:val="006144FE"/>
    <w:rsid w:val="0061481E"/>
    <w:rsid w:val="00614A0D"/>
    <w:rsid w:val="006150C8"/>
    <w:rsid w:val="00616476"/>
    <w:rsid w:val="0061735D"/>
    <w:rsid w:val="00617993"/>
    <w:rsid w:val="00620121"/>
    <w:rsid w:val="00620314"/>
    <w:rsid w:val="0062040D"/>
    <w:rsid w:val="006208D6"/>
    <w:rsid w:val="00620A30"/>
    <w:rsid w:val="00620E51"/>
    <w:rsid w:val="00620EEB"/>
    <w:rsid w:val="006216DD"/>
    <w:rsid w:val="00621E81"/>
    <w:rsid w:val="00622C70"/>
    <w:rsid w:val="00622E31"/>
    <w:rsid w:val="0062392F"/>
    <w:rsid w:val="006239AF"/>
    <w:rsid w:val="006241F8"/>
    <w:rsid w:val="00624C11"/>
    <w:rsid w:val="00625DB6"/>
    <w:rsid w:val="00626419"/>
    <w:rsid w:val="00626625"/>
    <w:rsid w:val="00626A10"/>
    <w:rsid w:val="00626CC0"/>
    <w:rsid w:val="0062711B"/>
    <w:rsid w:val="00627551"/>
    <w:rsid w:val="00627895"/>
    <w:rsid w:val="00627E95"/>
    <w:rsid w:val="00627F6A"/>
    <w:rsid w:val="0063082B"/>
    <w:rsid w:val="0063145C"/>
    <w:rsid w:val="00631C0D"/>
    <w:rsid w:val="00631EB0"/>
    <w:rsid w:val="00632A34"/>
    <w:rsid w:val="00632E9A"/>
    <w:rsid w:val="0063307B"/>
    <w:rsid w:val="00633E4F"/>
    <w:rsid w:val="00633EC0"/>
    <w:rsid w:val="006342C2"/>
    <w:rsid w:val="00634587"/>
    <w:rsid w:val="006345C7"/>
    <w:rsid w:val="006348CE"/>
    <w:rsid w:val="00634A7C"/>
    <w:rsid w:val="006350E9"/>
    <w:rsid w:val="006351C0"/>
    <w:rsid w:val="0063530F"/>
    <w:rsid w:val="00635AE4"/>
    <w:rsid w:val="00636335"/>
    <w:rsid w:val="006365F8"/>
    <w:rsid w:val="00636724"/>
    <w:rsid w:val="006369B6"/>
    <w:rsid w:val="00636B4D"/>
    <w:rsid w:val="00637494"/>
    <w:rsid w:val="00640631"/>
    <w:rsid w:val="00640E31"/>
    <w:rsid w:val="00641144"/>
    <w:rsid w:val="0064146B"/>
    <w:rsid w:val="00641B3A"/>
    <w:rsid w:val="00641B89"/>
    <w:rsid w:val="00641F1B"/>
    <w:rsid w:val="006422BA"/>
    <w:rsid w:val="006428AB"/>
    <w:rsid w:val="006429EA"/>
    <w:rsid w:val="006438E7"/>
    <w:rsid w:val="0064436E"/>
    <w:rsid w:val="00644400"/>
    <w:rsid w:val="006446FE"/>
    <w:rsid w:val="00644729"/>
    <w:rsid w:val="00644735"/>
    <w:rsid w:val="0064495D"/>
    <w:rsid w:val="006449A2"/>
    <w:rsid w:val="00645674"/>
    <w:rsid w:val="0064575E"/>
    <w:rsid w:val="00645796"/>
    <w:rsid w:val="00645820"/>
    <w:rsid w:val="00645B76"/>
    <w:rsid w:val="00645D1B"/>
    <w:rsid w:val="00646CEC"/>
    <w:rsid w:val="00647453"/>
    <w:rsid w:val="006501BB"/>
    <w:rsid w:val="0065040E"/>
    <w:rsid w:val="00650799"/>
    <w:rsid w:val="00650FFC"/>
    <w:rsid w:val="0065122E"/>
    <w:rsid w:val="0065124D"/>
    <w:rsid w:val="006516DB"/>
    <w:rsid w:val="00651A03"/>
    <w:rsid w:val="00651AB3"/>
    <w:rsid w:val="00651BFF"/>
    <w:rsid w:val="00651C07"/>
    <w:rsid w:val="00651EBE"/>
    <w:rsid w:val="0065213A"/>
    <w:rsid w:val="006527D8"/>
    <w:rsid w:val="00652E36"/>
    <w:rsid w:val="006538B1"/>
    <w:rsid w:val="00653C29"/>
    <w:rsid w:val="006540FE"/>
    <w:rsid w:val="00654699"/>
    <w:rsid w:val="0065481A"/>
    <w:rsid w:val="00654C56"/>
    <w:rsid w:val="006556BB"/>
    <w:rsid w:val="00656470"/>
    <w:rsid w:val="0065648F"/>
    <w:rsid w:val="0065650D"/>
    <w:rsid w:val="00656C28"/>
    <w:rsid w:val="00656ECC"/>
    <w:rsid w:val="0065711F"/>
    <w:rsid w:val="00657159"/>
    <w:rsid w:val="0065766C"/>
    <w:rsid w:val="00660261"/>
    <w:rsid w:val="006607E9"/>
    <w:rsid w:val="00660899"/>
    <w:rsid w:val="00660A22"/>
    <w:rsid w:val="006611FF"/>
    <w:rsid w:val="006612FD"/>
    <w:rsid w:val="006613B8"/>
    <w:rsid w:val="0066160D"/>
    <w:rsid w:val="00661D5D"/>
    <w:rsid w:val="00661FD8"/>
    <w:rsid w:val="006621AC"/>
    <w:rsid w:val="006622A7"/>
    <w:rsid w:val="0066287C"/>
    <w:rsid w:val="00662D2F"/>
    <w:rsid w:val="00663341"/>
    <w:rsid w:val="0066496A"/>
    <w:rsid w:val="00664CF8"/>
    <w:rsid w:val="00665273"/>
    <w:rsid w:val="00665561"/>
    <w:rsid w:val="0066557A"/>
    <w:rsid w:val="006655A0"/>
    <w:rsid w:val="006657E9"/>
    <w:rsid w:val="00666D7C"/>
    <w:rsid w:val="00666F19"/>
    <w:rsid w:val="00667138"/>
    <w:rsid w:val="006674AE"/>
    <w:rsid w:val="006675CB"/>
    <w:rsid w:val="006679C3"/>
    <w:rsid w:val="00667B41"/>
    <w:rsid w:val="0067001D"/>
    <w:rsid w:val="00670A16"/>
    <w:rsid w:val="00670D08"/>
    <w:rsid w:val="00670EA3"/>
    <w:rsid w:val="0067167D"/>
    <w:rsid w:val="006725AE"/>
    <w:rsid w:val="00672D24"/>
    <w:rsid w:val="00673223"/>
    <w:rsid w:val="006736DB"/>
    <w:rsid w:val="00673A6B"/>
    <w:rsid w:val="006745E8"/>
    <w:rsid w:val="006748E4"/>
    <w:rsid w:val="00674B2F"/>
    <w:rsid w:val="00674FF1"/>
    <w:rsid w:val="00675439"/>
    <w:rsid w:val="00676253"/>
    <w:rsid w:val="006762E2"/>
    <w:rsid w:val="006800D9"/>
    <w:rsid w:val="006801DB"/>
    <w:rsid w:val="006804ED"/>
    <w:rsid w:val="00680964"/>
    <w:rsid w:val="00680B33"/>
    <w:rsid w:val="006810CA"/>
    <w:rsid w:val="006810D2"/>
    <w:rsid w:val="00682390"/>
    <w:rsid w:val="006824E1"/>
    <w:rsid w:val="0068291F"/>
    <w:rsid w:val="00682961"/>
    <w:rsid w:val="00682AC4"/>
    <w:rsid w:val="006836F4"/>
    <w:rsid w:val="00683A4F"/>
    <w:rsid w:val="00683B69"/>
    <w:rsid w:val="00683C1F"/>
    <w:rsid w:val="006840AE"/>
    <w:rsid w:val="00684B35"/>
    <w:rsid w:val="00684D81"/>
    <w:rsid w:val="00684DC7"/>
    <w:rsid w:val="0068514A"/>
    <w:rsid w:val="00685C4B"/>
    <w:rsid w:val="00685D24"/>
    <w:rsid w:val="006860C6"/>
    <w:rsid w:val="00686774"/>
    <w:rsid w:val="006867FA"/>
    <w:rsid w:val="00686A4A"/>
    <w:rsid w:val="00686AC0"/>
    <w:rsid w:val="00686F8B"/>
    <w:rsid w:val="00690336"/>
    <w:rsid w:val="006904FA"/>
    <w:rsid w:val="0069072C"/>
    <w:rsid w:val="00690B6E"/>
    <w:rsid w:val="00690E8D"/>
    <w:rsid w:val="0069129E"/>
    <w:rsid w:val="006913C9"/>
    <w:rsid w:val="00691811"/>
    <w:rsid w:val="00692C32"/>
    <w:rsid w:val="00693513"/>
    <w:rsid w:val="00693B33"/>
    <w:rsid w:val="00693C30"/>
    <w:rsid w:val="00693F0D"/>
    <w:rsid w:val="00693F98"/>
    <w:rsid w:val="0069437D"/>
    <w:rsid w:val="00694E6D"/>
    <w:rsid w:val="00695126"/>
    <w:rsid w:val="00695247"/>
    <w:rsid w:val="00695384"/>
    <w:rsid w:val="00695849"/>
    <w:rsid w:val="00696050"/>
    <w:rsid w:val="006961E5"/>
    <w:rsid w:val="0069631F"/>
    <w:rsid w:val="00696322"/>
    <w:rsid w:val="0069639D"/>
    <w:rsid w:val="00696CE6"/>
    <w:rsid w:val="00696F6B"/>
    <w:rsid w:val="006972F8"/>
    <w:rsid w:val="006978FA"/>
    <w:rsid w:val="00697D76"/>
    <w:rsid w:val="006A02BF"/>
    <w:rsid w:val="006A0509"/>
    <w:rsid w:val="006A0AED"/>
    <w:rsid w:val="006A0B9B"/>
    <w:rsid w:val="006A0D31"/>
    <w:rsid w:val="006A0D8A"/>
    <w:rsid w:val="006A1795"/>
    <w:rsid w:val="006A1E0A"/>
    <w:rsid w:val="006A1F21"/>
    <w:rsid w:val="006A2651"/>
    <w:rsid w:val="006A26CC"/>
    <w:rsid w:val="006A2773"/>
    <w:rsid w:val="006A2F57"/>
    <w:rsid w:val="006A36A1"/>
    <w:rsid w:val="006A4EFD"/>
    <w:rsid w:val="006A52FE"/>
    <w:rsid w:val="006A5387"/>
    <w:rsid w:val="006A5B66"/>
    <w:rsid w:val="006A5C30"/>
    <w:rsid w:val="006A626E"/>
    <w:rsid w:val="006A66C6"/>
    <w:rsid w:val="006A6837"/>
    <w:rsid w:val="006A6C2E"/>
    <w:rsid w:val="006A6C62"/>
    <w:rsid w:val="006A6EEC"/>
    <w:rsid w:val="006A7534"/>
    <w:rsid w:val="006A77F7"/>
    <w:rsid w:val="006B011A"/>
    <w:rsid w:val="006B033C"/>
    <w:rsid w:val="006B09E2"/>
    <w:rsid w:val="006B1C32"/>
    <w:rsid w:val="006B2FB7"/>
    <w:rsid w:val="006B3FA0"/>
    <w:rsid w:val="006B412D"/>
    <w:rsid w:val="006B44AF"/>
    <w:rsid w:val="006B4CDE"/>
    <w:rsid w:val="006B537D"/>
    <w:rsid w:val="006B6BF5"/>
    <w:rsid w:val="006B6E22"/>
    <w:rsid w:val="006B70D6"/>
    <w:rsid w:val="006B7631"/>
    <w:rsid w:val="006B78BA"/>
    <w:rsid w:val="006B7E01"/>
    <w:rsid w:val="006C0139"/>
    <w:rsid w:val="006C040C"/>
    <w:rsid w:val="006C0455"/>
    <w:rsid w:val="006C0852"/>
    <w:rsid w:val="006C1149"/>
    <w:rsid w:val="006C11A0"/>
    <w:rsid w:val="006C1BAC"/>
    <w:rsid w:val="006C3301"/>
    <w:rsid w:val="006C3372"/>
    <w:rsid w:val="006C3B92"/>
    <w:rsid w:val="006C3BC2"/>
    <w:rsid w:val="006C419F"/>
    <w:rsid w:val="006C5A00"/>
    <w:rsid w:val="006C5BBF"/>
    <w:rsid w:val="006C5FDF"/>
    <w:rsid w:val="006C61B4"/>
    <w:rsid w:val="006C6548"/>
    <w:rsid w:val="006C6CB3"/>
    <w:rsid w:val="006C6E23"/>
    <w:rsid w:val="006C6E8C"/>
    <w:rsid w:val="006C7C35"/>
    <w:rsid w:val="006C7EB2"/>
    <w:rsid w:val="006C7F8F"/>
    <w:rsid w:val="006D0502"/>
    <w:rsid w:val="006D0563"/>
    <w:rsid w:val="006D0A40"/>
    <w:rsid w:val="006D104F"/>
    <w:rsid w:val="006D1501"/>
    <w:rsid w:val="006D1628"/>
    <w:rsid w:val="006D17BD"/>
    <w:rsid w:val="006D1EFD"/>
    <w:rsid w:val="006D1FA4"/>
    <w:rsid w:val="006D2209"/>
    <w:rsid w:val="006D2426"/>
    <w:rsid w:val="006D2575"/>
    <w:rsid w:val="006D28EB"/>
    <w:rsid w:val="006D3A5B"/>
    <w:rsid w:val="006D47AB"/>
    <w:rsid w:val="006D5333"/>
    <w:rsid w:val="006D57FD"/>
    <w:rsid w:val="006D5B4C"/>
    <w:rsid w:val="006D6028"/>
    <w:rsid w:val="006D6428"/>
    <w:rsid w:val="006D6C3B"/>
    <w:rsid w:val="006D6D06"/>
    <w:rsid w:val="006D6DDB"/>
    <w:rsid w:val="006D71C5"/>
    <w:rsid w:val="006D7205"/>
    <w:rsid w:val="006D740E"/>
    <w:rsid w:val="006D76E3"/>
    <w:rsid w:val="006D794C"/>
    <w:rsid w:val="006D7AF0"/>
    <w:rsid w:val="006E0762"/>
    <w:rsid w:val="006E0A30"/>
    <w:rsid w:val="006E0A37"/>
    <w:rsid w:val="006E0E40"/>
    <w:rsid w:val="006E1BA8"/>
    <w:rsid w:val="006E2B96"/>
    <w:rsid w:val="006E2C45"/>
    <w:rsid w:val="006E3D10"/>
    <w:rsid w:val="006E3FFB"/>
    <w:rsid w:val="006E4081"/>
    <w:rsid w:val="006E4300"/>
    <w:rsid w:val="006E452F"/>
    <w:rsid w:val="006E4855"/>
    <w:rsid w:val="006E50E4"/>
    <w:rsid w:val="006E5A2A"/>
    <w:rsid w:val="006E5E1A"/>
    <w:rsid w:val="006E606E"/>
    <w:rsid w:val="006E60C8"/>
    <w:rsid w:val="006E6779"/>
    <w:rsid w:val="006E68C1"/>
    <w:rsid w:val="006E6D5A"/>
    <w:rsid w:val="006E75DC"/>
    <w:rsid w:val="006E7940"/>
    <w:rsid w:val="006F12E7"/>
    <w:rsid w:val="006F1760"/>
    <w:rsid w:val="006F18C8"/>
    <w:rsid w:val="006F1BF9"/>
    <w:rsid w:val="006F1CA7"/>
    <w:rsid w:val="006F1CA9"/>
    <w:rsid w:val="006F2465"/>
    <w:rsid w:val="006F28D9"/>
    <w:rsid w:val="006F2B38"/>
    <w:rsid w:val="006F337C"/>
    <w:rsid w:val="006F33B6"/>
    <w:rsid w:val="006F3A46"/>
    <w:rsid w:val="006F3BE1"/>
    <w:rsid w:val="006F3CE7"/>
    <w:rsid w:val="006F40A1"/>
    <w:rsid w:val="006F40C5"/>
    <w:rsid w:val="006F46D9"/>
    <w:rsid w:val="006F4BAE"/>
    <w:rsid w:val="006F5027"/>
    <w:rsid w:val="006F5652"/>
    <w:rsid w:val="006F56C7"/>
    <w:rsid w:val="006F669E"/>
    <w:rsid w:val="006F7428"/>
    <w:rsid w:val="006F7949"/>
    <w:rsid w:val="006F7D77"/>
    <w:rsid w:val="00700162"/>
    <w:rsid w:val="007004B7"/>
    <w:rsid w:val="0070077F"/>
    <w:rsid w:val="007008FE"/>
    <w:rsid w:val="00700E92"/>
    <w:rsid w:val="00700F92"/>
    <w:rsid w:val="007013DB"/>
    <w:rsid w:val="00701887"/>
    <w:rsid w:val="00701B26"/>
    <w:rsid w:val="00701B7E"/>
    <w:rsid w:val="00701EB2"/>
    <w:rsid w:val="0070270E"/>
    <w:rsid w:val="00702E12"/>
    <w:rsid w:val="00703A89"/>
    <w:rsid w:val="00703F22"/>
    <w:rsid w:val="007043E5"/>
    <w:rsid w:val="00704971"/>
    <w:rsid w:val="007050CE"/>
    <w:rsid w:val="007052BA"/>
    <w:rsid w:val="007053FC"/>
    <w:rsid w:val="0070577C"/>
    <w:rsid w:val="00705C78"/>
    <w:rsid w:val="00705D64"/>
    <w:rsid w:val="007073FC"/>
    <w:rsid w:val="00707A57"/>
    <w:rsid w:val="00707C30"/>
    <w:rsid w:val="0071086F"/>
    <w:rsid w:val="007108B1"/>
    <w:rsid w:val="00710CEB"/>
    <w:rsid w:val="007114B8"/>
    <w:rsid w:val="00711647"/>
    <w:rsid w:val="00711867"/>
    <w:rsid w:val="00711ACE"/>
    <w:rsid w:val="0071214C"/>
    <w:rsid w:val="00712887"/>
    <w:rsid w:val="00713CE4"/>
    <w:rsid w:val="0071439D"/>
    <w:rsid w:val="00714FCB"/>
    <w:rsid w:val="00715395"/>
    <w:rsid w:val="0071570A"/>
    <w:rsid w:val="00715CF0"/>
    <w:rsid w:val="00715EBD"/>
    <w:rsid w:val="007160D6"/>
    <w:rsid w:val="00716A28"/>
    <w:rsid w:val="00716F73"/>
    <w:rsid w:val="0072063C"/>
    <w:rsid w:val="00720712"/>
    <w:rsid w:val="0072085B"/>
    <w:rsid w:val="007208CD"/>
    <w:rsid w:val="007208DD"/>
    <w:rsid w:val="007209EA"/>
    <w:rsid w:val="007212E7"/>
    <w:rsid w:val="00721739"/>
    <w:rsid w:val="0072189A"/>
    <w:rsid w:val="00721963"/>
    <w:rsid w:val="0072221B"/>
    <w:rsid w:val="007228D8"/>
    <w:rsid w:val="00722EEF"/>
    <w:rsid w:val="00722FAD"/>
    <w:rsid w:val="007232C3"/>
    <w:rsid w:val="0072364D"/>
    <w:rsid w:val="00723943"/>
    <w:rsid w:val="00724133"/>
    <w:rsid w:val="00724711"/>
    <w:rsid w:val="007255EF"/>
    <w:rsid w:val="007259C7"/>
    <w:rsid w:val="00725C50"/>
    <w:rsid w:val="0072636A"/>
    <w:rsid w:val="007264A1"/>
    <w:rsid w:val="007264BA"/>
    <w:rsid w:val="0072688A"/>
    <w:rsid w:val="007269CF"/>
    <w:rsid w:val="00726D0A"/>
    <w:rsid w:val="0072733C"/>
    <w:rsid w:val="00727793"/>
    <w:rsid w:val="00727D28"/>
    <w:rsid w:val="00727F5E"/>
    <w:rsid w:val="0073009B"/>
    <w:rsid w:val="0073097D"/>
    <w:rsid w:val="00730BE6"/>
    <w:rsid w:val="00730D26"/>
    <w:rsid w:val="00730F14"/>
    <w:rsid w:val="00731AC6"/>
    <w:rsid w:val="00731C6D"/>
    <w:rsid w:val="00731CBF"/>
    <w:rsid w:val="00731D65"/>
    <w:rsid w:val="007322F8"/>
    <w:rsid w:val="0073234A"/>
    <w:rsid w:val="00732B7B"/>
    <w:rsid w:val="00732CC6"/>
    <w:rsid w:val="00732F8E"/>
    <w:rsid w:val="00733403"/>
    <w:rsid w:val="007336CB"/>
    <w:rsid w:val="00734364"/>
    <w:rsid w:val="00734B48"/>
    <w:rsid w:val="00734B73"/>
    <w:rsid w:val="00735D63"/>
    <w:rsid w:val="00735F9B"/>
    <w:rsid w:val="00736D18"/>
    <w:rsid w:val="00736FF5"/>
    <w:rsid w:val="00737008"/>
    <w:rsid w:val="00737441"/>
    <w:rsid w:val="00737602"/>
    <w:rsid w:val="00737F87"/>
    <w:rsid w:val="007401C9"/>
    <w:rsid w:val="007403C2"/>
    <w:rsid w:val="00740BC2"/>
    <w:rsid w:val="00741082"/>
    <w:rsid w:val="0074138B"/>
    <w:rsid w:val="00741797"/>
    <w:rsid w:val="007417FC"/>
    <w:rsid w:val="00741F74"/>
    <w:rsid w:val="00742644"/>
    <w:rsid w:val="00742782"/>
    <w:rsid w:val="0074281F"/>
    <w:rsid w:val="00742A2C"/>
    <w:rsid w:val="00742F89"/>
    <w:rsid w:val="00743153"/>
    <w:rsid w:val="007432C8"/>
    <w:rsid w:val="00744194"/>
    <w:rsid w:val="0074444F"/>
    <w:rsid w:val="0074462C"/>
    <w:rsid w:val="00744B29"/>
    <w:rsid w:val="00744E27"/>
    <w:rsid w:val="00744F3E"/>
    <w:rsid w:val="00745193"/>
    <w:rsid w:val="0074546B"/>
    <w:rsid w:val="00746455"/>
    <w:rsid w:val="0074664C"/>
    <w:rsid w:val="00746652"/>
    <w:rsid w:val="00746844"/>
    <w:rsid w:val="0074720C"/>
    <w:rsid w:val="007473D8"/>
    <w:rsid w:val="0074786F"/>
    <w:rsid w:val="00747B9C"/>
    <w:rsid w:val="00747D3D"/>
    <w:rsid w:val="00747F1F"/>
    <w:rsid w:val="00750925"/>
    <w:rsid w:val="007509EB"/>
    <w:rsid w:val="00750F86"/>
    <w:rsid w:val="0075100D"/>
    <w:rsid w:val="007511EC"/>
    <w:rsid w:val="00751851"/>
    <w:rsid w:val="007519C2"/>
    <w:rsid w:val="00751A57"/>
    <w:rsid w:val="00751AB9"/>
    <w:rsid w:val="0075231C"/>
    <w:rsid w:val="00752412"/>
    <w:rsid w:val="00752BF8"/>
    <w:rsid w:val="00752D3D"/>
    <w:rsid w:val="007535A1"/>
    <w:rsid w:val="007537E7"/>
    <w:rsid w:val="00753CDC"/>
    <w:rsid w:val="00754ACC"/>
    <w:rsid w:val="00754D8E"/>
    <w:rsid w:val="007552CB"/>
    <w:rsid w:val="0075546A"/>
    <w:rsid w:val="00755F1E"/>
    <w:rsid w:val="0075611E"/>
    <w:rsid w:val="00756177"/>
    <w:rsid w:val="00756EFB"/>
    <w:rsid w:val="00757569"/>
    <w:rsid w:val="007575F6"/>
    <w:rsid w:val="0075765F"/>
    <w:rsid w:val="00757CDE"/>
    <w:rsid w:val="00760127"/>
    <w:rsid w:val="0076029E"/>
    <w:rsid w:val="00760365"/>
    <w:rsid w:val="007608F2"/>
    <w:rsid w:val="00761237"/>
    <w:rsid w:val="00761683"/>
    <w:rsid w:val="007617A2"/>
    <w:rsid w:val="00761B91"/>
    <w:rsid w:val="00761D04"/>
    <w:rsid w:val="00761F29"/>
    <w:rsid w:val="0076292B"/>
    <w:rsid w:val="00763193"/>
    <w:rsid w:val="00763463"/>
    <w:rsid w:val="00763C54"/>
    <w:rsid w:val="00763EF8"/>
    <w:rsid w:val="0076409C"/>
    <w:rsid w:val="007648AE"/>
    <w:rsid w:val="00764A70"/>
    <w:rsid w:val="007662F2"/>
    <w:rsid w:val="00766E89"/>
    <w:rsid w:val="00767536"/>
    <w:rsid w:val="00767577"/>
    <w:rsid w:val="007676BF"/>
    <w:rsid w:val="00767E22"/>
    <w:rsid w:val="007702DF"/>
    <w:rsid w:val="0077043B"/>
    <w:rsid w:val="007707DE"/>
    <w:rsid w:val="00770E33"/>
    <w:rsid w:val="0077121C"/>
    <w:rsid w:val="00771D1C"/>
    <w:rsid w:val="00771E19"/>
    <w:rsid w:val="007725D6"/>
    <w:rsid w:val="00772FA0"/>
    <w:rsid w:val="0077319E"/>
    <w:rsid w:val="00773599"/>
    <w:rsid w:val="00774066"/>
    <w:rsid w:val="007741C5"/>
    <w:rsid w:val="00774263"/>
    <w:rsid w:val="007747BE"/>
    <w:rsid w:val="00774AE5"/>
    <w:rsid w:val="007751DC"/>
    <w:rsid w:val="00775524"/>
    <w:rsid w:val="00775D04"/>
    <w:rsid w:val="00776506"/>
    <w:rsid w:val="0077699D"/>
    <w:rsid w:val="00776C09"/>
    <w:rsid w:val="00777893"/>
    <w:rsid w:val="00777F4A"/>
    <w:rsid w:val="00777F89"/>
    <w:rsid w:val="00780C02"/>
    <w:rsid w:val="00780C40"/>
    <w:rsid w:val="007810D8"/>
    <w:rsid w:val="00781A62"/>
    <w:rsid w:val="007821C6"/>
    <w:rsid w:val="007823B1"/>
    <w:rsid w:val="007825A9"/>
    <w:rsid w:val="007825D0"/>
    <w:rsid w:val="00782832"/>
    <w:rsid w:val="00783C1A"/>
    <w:rsid w:val="00783C51"/>
    <w:rsid w:val="00784029"/>
    <w:rsid w:val="00784392"/>
    <w:rsid w:val="0078459C"/>
    <w:rsid w:val="007852D8"/>
    <w:rsid w:val="00785303"/>
    <w:rsid w:val="0078531F"/>
    <w:rsid w:val="0078592B"/>
    <w:rsid w:val="00785DB4"/>
    <w:rsid w:val="007863AC"/>
    <w:rsid w:val="0078654D"/>
    <w:rsid w:val="00786C95"/>
    <w:rsid w:val="00786FA5"/>
    <w:rsid w:val="0079060E"/>
    <w:rsid w:val="0079090C"/>
    <w:rsid w:val="0079123C"/>
    <w:rsid w:val="007914BB"/>
    <w:rsid w:val="00791BDC"/>
    <w:rsid w:val="00791EAD"/>
    <w:rsid w:val="00792206"/>
    <w:rsid w:val="00792677"/>
    <w:rsid w:val="007926DA"/>
    <w:rsid w:val="0079293C"/>
    <w:rsid w:val="007931C5"/>
    <w:rsid w:val="007931C9"/>
    <w:rsid w:val="00793860"/>
    <w:rsid w:val="00793905"/>
    <w:rsid w:val="00793F2F"/>
    <w:rsid w:val="00794779"/>
    <w:rsid w:val="00794B11"/>
    <w:rsid w:val="00794E78"/>
    <w:rsid w:val="007952D3"/>
    <w:rsid w:val="007955B2"/>
    <w:rsid w:val="00795C0E"/>
    <w:rsid w:val="00795C65"/>
    <w:rsid w:val="00795EC1"/>
    <w:rsid w:val="00796554"/>
    <w:rsid w:val="00796597"/>
    <w:rsid w:val="00796A5B"/>
    <w:rsid w:val="00796D43"/>
    <w:rsid w:val="00797695"/>
    <w:rsid w:val="007976B1"/>
    <w:rsid w:val="00797769"/>
    <w:rsid w:val="00797A48"/>
    <w:rsid w:val="007A02EB"/>
    <w:rsid w:val="007A0760"/>
    <w:rsid w:val="007A0968"/>
    <w:rsid w:val="007A0D47"/>
    <w:rsid w:val="007A13E7"/>
    <w:rsid w:val="007A1C84"/>
    <w:rsid w:val="007A2201"/>
    <w:rsid w:val="007A2458"/>
    <w:rsid w:val="007A27FB"/>
    <w:rsid w:val="007A2BFC"/>
    <w:rsid w:val="007A3175"/>
    <w:rsid w:val="007A32F3"/>
    <w:rsid w:val="007A3511"/>
    <w:rsid w:val="007A3922"/>
    <w:rsid w:val="007A3C66"/>
    <w:rsid w:val="007A4340"/>
    <w:rsid w:val="007A49D1"/>
    <w:rsid w:val="007A4C24"/>
    <w:rsid w:val="007A507F"/>
    <w:rsid w:val="007A52EC"/>
    <w:rsid w:val="007A5469"/>
    <w:rsid w:val="007A55C6"/>
    <w:rsid w:val="007A5ABD"/>
    <w:rsid w:val="007A60D6"/>
    <w:rsid w:val="007A62C4"/>
    <w:rsid w:val="007A6469"/>
    <w:rsid w:val="007A6A2A"/>
    <w:rsid w:val="007A7557"/>
    <w:rsid w:val="007A7C4E"/>
    <w:rsid w:val="007A7DBD"/>
    <w:rsid w:val="007A7FD9"/>
    <w:rsid w:val="007B0386"/>
    <w:rsid w:val="007B0AD3"/>
    <w:rsid w:val="007B0D18"/>
    <w:rsid w:val="007B1064"/>
    <w:rsid w:val="007B140F"/>
    <w:rsid w:val="007B14CD"/>
    <w:rsid w:val="007B14EB"/>
    <w:rsid w:val="007B1C06"/>
    <w:rsid w:val="007B1EE2"/>
    <w:rsid w:val="007B2423"/>
    <w:rsid w:val="007B2EAF"/>
    <w:rsid w:val="007B2EF1"/>
    <w:rsid w:val="007B3016"/>
    <w:rsid w:val="007B3546"/>
    <w:rsid w:val="007B38D4"/>
    <w:rsid w:val="007B4080"/>
    <w:rsid w:val="007B480D"/>
    <w:rsid w:val="007B49D7"/>
    <w:rsid w:val="007B4AE9"/>
    <w:rsid w:val="007B4B1B"/>
    <w:rsid w:val="007B4EDC"/>
    <w:rsid w:val="007B4FCE"/>
    <w:rsid w:val="007B531F"/>
    <w:rsid w:val="007B55C0"/>
    <w:rsid w:val="007B5CE4"/>
    <w:rsid w:val="007B617E"/>
    <w:rsid w:val="007B64A4"/>
    <w:rsid w:val="007C0744"/>
    <w:rsid w:val="007C098B"/>
    <w:rsid w:val="007C099B"/>
    <w:rsid w:val="007C0FBC"/>
    <w:rsid w:val="007C1244"/>
    <w:rsid w:val="007C134D"/>
    <w:rsid w:val="007C1E33"/>
    <w:rsid w:val="007C1E36"/>
    <w:rsid w:val="007C1FAA"/>
    <w:rsid w:val="007C204A"/>
    <w:rsid w:val="007C2486"/>
    <w:rsid w:val="007C28A1"/>
    <w:rsid w:val="007C2D98"/>
    <w:rsid w:val="007C2FE3"/>
    <w:rsid w:val="007C39B2"/>
    <w:rsid w:val="007C44AB"/>
    <w:rsid w:val="007C44B9"/>
    <w:rsid w:val="007C5060"/>
    <w:rsid w:val="007C528D"/>
    <w:rsid w:val="007C5D54"/>
    <w:rsid w:val="007C6268"/>
    <w:rsid w:val="007C6C55"/>
    <w:rsid w:val="007C6D14"/>
    <w:rsid w:val="007C6F70"/>
    <w:rsid w:val="007C7C51"/>
    <w:rsid w:val="007D020D"/>
    <w:rsid w:val="007D0A54"/>
    <w:rsid w:val="007D0CB4"/>
    <w:rsid w:val="007D0F9E"/>
    <w:rsid w:val="007D124A"/>
    <w:rsid w:val="007D19A7"/>
    <w:rsid w:val="007D21A1"/>
    <w:rsid w:val="007D22AA"/>
    <w:rsid w:val="007D2F78"/>
    <w:rsid w:val="007D3A0E"/>
    <w:rsid w:val="007D413B"/>
    <w:rsid w:val="007D4EB1"/>
    <w:rsid w:val="007D5322"/>
    <w:rsid w:val="007D5886"/>
    <w:rsid w:val="007D6410"/>
    <w:rsid w:val="007D68EB"/>
    <w:rsid w:val="007D785F"/>
    <w:rsid w:val="007E0434"/>
    <w:rsid w:val="007E0655"/>
    <w:rsid w:val="007E08F4"/>
    <w:rsid w:val="007E09E5"/>
    <w:rsid w:val="007E0A5F"/>
    <w:rsid w:val="007E0B25"/>
    <w:rsid w:val="007E0B46"/>
    <w:rsid w:val="007E145D"/>
    <w:rsid w:val="007E148B"/>
    <w:rsid w:val="007E15E3"/>
    <w:rsid w:val="007E1B5C"/>
    <w:rsid w:val="007E28E5"/>
    <w:rsid w:val="007E2969"/>
    <w:rsid w:val="007E2BDC"/>
    <w:rsid w:val="007E30CC"/>
    <w:rsid w:val="007E30EC"/>
    <w:rsid w:val="007E3737"/>
    <w:rsid w:val="007E3D88"/>
    <w:rsid w:val="007E3F8C"/>
    <w:rsid w:val="007E427D"/>
    <w:rsid w:val="007E491F"/>
    <w:rsid w:val="007E4DEC"/>
    <w:rsid w:val="007E4F10"/>
    <w:rsid w:val="007E50DB"/>
    <w:rsid w:val="007E5718"/>
    <w:rsid w:val="007E5918"/>
    <w:rsid w:val="007E5F87"/>
    <w:rsid w:val="007E6820"/>
    <w:rsid w:val="007E68F8"/>
    <w:rsid w:val="007E6DA4"/>
    <w:rsid w:val="007E751F"/>
    <w:rsid w:val="007E7722"/>
    <w:rsid w:val="007E783A"/>
    <w:rsid w:val="007E78E5"/>
    <w:rsid w:val="007E7B16"/>
    <w:rsid w:val="007E7B89"/>
    <w:rsid w:val="007E7EEE"/>
    <w:rsid w:val="007F00D7"/>
    <w:rsid w:val="007F0520"/>
    <w:rsid w:val="007F0630"/>
    <w:rsid w:val="007F0FBF"/>
    <w:rsid w:val="007F10E8"/>
    <w:rsid w:val="007F1107"/>
    <w:rsid w:val="007F1301"/>
    <w:rsid w:val="007F2278"/>
    <w:rsid w:val="007F2747"/>
    <w:rsid w:val="007F36C5"/>
    <w:rsid w:val="007F39FE"/>
    <w:rsid w:val="007F3CAE"/>
    <w:rsid w:val="007F3F26"/>
    <w:rsid w:val="007F405E"/>
    <w:rsid w:val="007F495D"/>
    <w:rsid w:val="007F4B84"/>
    <w:rsid w:val="007F4D40"/>
    <w:rsid w:val="007F504E"/>
    <w:rsid w:val="007F551A"/>
    <w:rsid w:val="007F5650"/>
    <w:rsid w:val="007F56ED"/>
    <w:rsid w:val="007F5D1C"/>
    <w:rsid w:val="007F6CF8"/>
    <w:rsid w:val="007F6F43"/>
    <w:rsid w:val="007F786A"/>
    <w:rsid w:val="007F79A8"/>
    <w:rsid w:val="00800FEB"/>
    <w:rsid w:val="0080117D"/>
    <w:rsid w:val="00801594"/>
    <w:rsid w:val="00801971"/>
    <w:rsid w:val="00801CB9"/>
    <w:rsid w:val="008026B3"/>
    <w:rsid w:val="00803053"/>
    <w:rsid w:val="00803187"/>
    <w:rsid w:val="0080327B"/>
    <w:rsid w:val="00803941"/>
    <w:rsid w:val="008039D5"/>
    <w:rsid w:val="00804264"/>
    <w:rsid w:val="00804682"/>
    <w:rsid w:val="008049A4"/>
    <w:rsid w:val="00804AF7"/>
    <w:rsid w:val="00804E30"/>
    <w:rsid w:val="00804F32"/>
    <w:rsid w:val="008050B6"/>
    <w:rsid w:val="008050D1"/>
    <w:rsid w:val="00805377"/>
    <w:rsid w:val="00805494"/>
    <w:rsid w:val="00805723"/>
    <w:rsid w:val="00805977"/>
    <w:rsid w:val="008063E4"/>
    <w:rsid w:val="00806583"/>
    <w:rsid w:val="00806906"/>
    <w:rsid w:val="00806DCF"/>
    <w:rsid w:val="00806E22"/>
    <w:rsid w:val="0080754F"/>
    <w:rsid w:val="0080771E"/>
    <w:rsid w:val="0080786A"/>
    <w:rsid w:val="00807949"/>
    <w:rsid w:val="00807A05"/>
    <w:rsid w:val="00807A08"/>
    <w:rsid w:val="00807C6B"/>
    <w:rsid w:val="008103E3"/>
    <w:rsid w:val="0081072E"/>
    <w:rsid w:val="0081078D"/>
    <w:rsid w:val="008109CA"/>
    <w:rsid w:val="00810D9C"/>
    <w:rsid w:val="00810FEA"/>
    <w:rsid w:val="00811671"/>
    <w:rsid w:val="0081178B"/>
    <w:rsid w:val="0081191D"/>
    <w:rsid w:val="00813394"/>
    <w:rsid w:val="0081340C"/>
    <w:rsid w:val="0081395F"/>
    <w:rsid w:val="008140D4"/>
    <w:rsid w:val="008146C5"/>
    <w:rsid w:val="00814CE3"/>
    <w:rsid w:val="008153B3"/>
    <w:rsid w:val="008156FC"/>
    <w:rsid w:val="00815B0A"/>
    <w:rsid w:val="00815E33"/>
    <w:rsid w:val="00816769"/>
    <w:rsid w:val="00817104"/>
    <w:rsid w:val="00817355"/>
    <w:rsid w:val="008173F9"/>
    <w:rsid w:val="00817629"/>
    <w:rsid w:val="008179FA"/>
    <w:rsid w:val="00817A76"/>
    <w:rsid w:val="00817C86"/>
    <w:rsid w:val="00817CA1"/>
    <w:rsid w:val="00820038"/>
    <w:rsid w:val="00820070"/>
    <w:rsid w:val="008201A9"/>
    <w:rsid w:val="008203A5"/>
    <w:rsid w:val="00820583"/>
    <w:rsid w:val="0082141F"/>
    <w:rsid w:val="00822203"/>
    <w:rsid w:val="00822345"/>
    <w:rsid w:val="0082357C"/>
    <w:rsid w:val="00823C88"/>
    <w:rsid w:val="00823F2F"/>
    <w:rsid w:val="00824289"/>
    <w:rsid w:val="0082509F"/>
    <w:rsid w:val="008256B6"/>
    <w:rsid w:val="0082588E"/>
    <w:rsid w:val="00825A56"/>
    <w:rsid w:val="00825A7D"/>
    <w:rsid w:val="00825B4C"/>
    <w:rsid w:val="00826255"/>
    <w:rsid w:val="00826464"/>
    <w:rsid w:val="00826716"/>
    <w:rsid w:val="00826B5E"/>
    <w:rsid w:val="00826D3F"/>
    <w:rsid w:val="00827489"/>
    <w:rsid w:val="00827D58"/>
    <w:rsid w:val="00827E0E"/>
    <w:rsid w:val="00827FCA"/>
    <w:rsid w:val="00830AC7"/>
    <w:rsid w:val="00830F4F"/>
    <w:rsid w:val="00831325"/>
    <w:rsid w:val="00831C5C"/>
    <w:rsid w:val="00831D45"/>
    <w:rsid w:val="00831E25"/>
    <w:rsid w:val="00831EC7"/>
    <w:rsid w:val="00831F2F"/>
    <w:rsid w:val="00832124"/>
    <w:rsid w:val="008322CE"/>
    <w:rsid w:val="00833C6F"/>
    <w:rsid w:val="00833D2D"/>
    <w:rsid w:val="00833E3A"/>
    <w:rsid w:val="00834322"/>
    <w:rsid w:val="0083433B"/>
    <w:rsid w:val="00834412"/>
    <w:rsid w:val="00834726"/>
    <w:rsid w:val="00834B3C"/>
    <w:rsid w:val="00834BA5"/>
    <w:rsid w:val="008350BD"/>
    <w:rsid w:val="008350CF"/>
    <w:rsid w:val="008353EC"/>
    <w:rsid w:val="00835859"/>
    <w:rsid w:val="00835C3D"/>
    <w:rsid w:val="00835DDC"/>
    <w:rsid w:val="008362F2"/>
    <w:rsid w:val="00836519"/>
    <w:rsid w:val="00836C16"/>
    <w:rsid w:val="00837254"/>
    <w:rsid w:val="008379E8"/>
    <w:rsid w:val="00837A53"/>
    <w:rsid w:val="00837EAB"/>
    <w:rsid w:val="00840BF4"/>
    <w:rsid w:val="00840E12"/>
    <w:rsid w:val="00840F68"/>
    <w:rsid w:val="00841334"/>
    <w:rsid w:val="00841421"/>
    <w:rsid w:val="008416C5"/>
    <w:rsid w:val="008424A0"/>
    <w:rsid w:val="0084269D"/>
    <w:rsid w:val="008427B1"/>
    <w:rsid w:val="00842B2F"/>
    <w:rsid w:val="0084313E"/>
    <w:rsid w:val="0084320B"/>
    <w:rsid w:val="008432CE"/>
    <w:rsid w:val="008432F6"/>
    <w:rsid w:val="008433FA"/>
    <w:rsid w:val="00843AC3"/>
    <w:rsid w:val="00843F85"/>
    <w:rsid w:val="00844244"/>
    <w:rsid w:val="008442C4"/>
    <w:rsid w:val="00844A50"/>
    <w:rsid w:val="00845298"/>
    <w:rsid w:val="0084570B"/>
    <w:rsid w:val="00845EEF"/>
    <w:rsid w:val="00846393"/>
    <w:rsid w:val="008463EB"/>
    <w:rsid w:val="008471C7"/>
    <w:rsid w:val="008473CF"/>
    <w:rsid w:val="008477B9"/>
    <w:rsid w:val="00847BFC"/>
    <w:rsid w:val="008503C3"/>
    <w:rsid w:val="00850499"/>
    <w:rsid w:val="00850517"/>
    <w:rsid w:val="0085098A"/>
    <w:rsid w:val="00850DF1"/>
    <w:rsid w:val="0085108D"/>
    <w:rsid w:val="00851730"/>
    <w:rsid w:val="008518A4"/>
    <w:rsid w:val="00851B8F"/>
    <w:rsid w:val="00851BEC"/>
    <w:rsid w:val="00851EFC"/>
    <w:rsid w:val="00851F05"/>
    <w:rsid w:val="00852142"/>
    <w:rsid w:val="008526ED"/>
    <w:rsid w:val="0085297C"/>
    <w:rsid w:val="00852BC4"/>
    <w:rsid w:val="00852C6D"/>
    <w:rsid w:val="00852DD4"/>
    <w:rsid w:val="008530A5"/>
    <w:rsid w:val="0085335C"/>
    <w:rsid w:val="00853417"/>
    <w:rsid w:val="008549FF"/>
    <w:rsid w:val="00854AE3"/>
    <w:rsid w:val="00854D2B"/>
    <w:rsid w:val="00854E44"/>
    <w:rsid w:val="0085504E"/>
    <w:rsid w:val="00855379"/>
    <w:rsid w:val="00855499"/>
    <w:rsid w:val="0085549D"/>
    <w:rsid w:val="00855542"/>
    <w:rsid w:val="00855615"/>
    <w:rsid w:val="0085608C"/>
    <w:rsid w:val="00856A25"/>
    <w:rsid w:val="00856B44"/>
    <w:rsid w:val="00857106"/>
    <w:rsid w:val="00857276"/>
    <w:rsid w:val="008578CC"/>
    <w:rsid w:val="00857D6A"/>
    <w:rsid w:val="00860EE9"/>
    <w:rsid w:val="00860F83"/>
    <w:rsid w:val="00861A7E"/>
    <w:rsid w:val="008621A8"/>
    <w:rsid w:val="0086233F"/>
    <w:rsid w:val="00862426"/>
    <w:rsid w:val="008625CA"/>
    <w:rsid w:val="00862719"/>
    <w:rsid w:val="00862F1B"/>
    <w:rsid w:val="00863373"/>
    <w:rsid w:val="008637F0"/>
    <w:rsid w:val="00863BE8"/>
    <w:rsid w:val="00864174"/>
    <w:rsid w:val="00864E5C"/>
    <w:rsid w:val="00865A26"/>
    <w:rsid w:val="00865E7F"/>
    <w:rsid w:val="00866710"/>
    <w:rsid w:val="008667D9"/>
    <w:rsid w:val="008672D4"/>
    <w:rsid w:val="00867799"/>
    <w:rsid w:val="0087026C"/>
    <w:rsid w:val="0087101E"/>
    <w:rsid w:val="008710F4"/>
    <w:rsid w:val="0087125A"/>
    <w:rsid w:val="008715A7"/>
    <w:rsid w:val="0087194D"/>
    <w:rsid w:val="00872B35"/>
    <w:rsid w:val="00872BFE"/>
    <w:rsid w:val="00872EE1"/>
    <w:rsid w:val="008732A0"/>
    <w:rsid w:val="00873BE9"/>
    <w:rsid w:val="00873F66"/>
    <w:rsid w:val="008743EB"/>
    <w:rsid w:val="00874AD0"/>
    <w:rsid w:val="00874F6B"/>
    <w:rsid w:val="00875378"/>
    <w:rsid w:val="00875693"/>
    <w:rsid w:val="00875CF9"/>
    <w:rsid w:val="0087625D"/>
    <w:rsid w:val="008766D1"/>
    <w:rsid w:val="00877293"/>
    <w:rsid w:val="00877DF8"/>
    <w:rsid w:val="00877EFE"/>
    <w:rsid w:val="008801AD"/>
    <w:rsid w:val="00880E24"/>
    <w:rsid w:val="00880EF6"/>
    <w:rsid w:val="008815CE"/>
    <w:rsid w:val="00881875"/>
    <w:rsid w:val="008819CD"/>
    <w:rsid w:val="00881F74"/>
    <w:rsid w:val="008820D5"/>
    <w:rsid w:val="00882572"/>
    <w:rsid w:val="00882A20"/>
    <w:rsid w:val="0088344B"/>
    <w:rsid w:val="008841EA"/>
    <w:rsid w:val="008842FD"/>
    <w:rsid w:val="008843DA"/>
    <w:rsid w:val="00884D11"/>
    <w:rsid w:val="00885396"/>
    <w:rsid w:val="00885B93"/>
    <w:rsid w:val="00885DC0"/>
    <w:rsid w:val="00886D13"/>
    <w:rsid w:val="00886E8F"/>
    <w:rsid w:val="00887505"/>
    <w:rsid w:val="0088762B"/>
    <w:rsid w:val="0088793E"/>
    <w:rsid w:val="00887E68"/>
    <w:rsid w:val="008903E1"/>
    <w:rsid w:val="00890B62"/>
    <w:rsid w:val="00890BEE"/>
    <w:rsid w:val="0089184F"/>
    <w:rsid w:val="00891C2B"/>
    <w:rsid w:val="00892242"/>
    <w:rsid w:val="008922B8"/>
    <w:rsid w:val="00892D04"/>
    <w:rsid w:val="00892D50"/>
    <w:rsid w:val="0089355B"/>
    <w:rsid w:val="008936E1"/>
    <w:rsid w:val="00893F26"/>
    <w:rsid w:val="00894008"/>
    <w:rsid w:val="00894188"/>
    <w:rsid w:val="008943E8"/>
    <w:rsid w:val="008946DC"/>
    <w:rsid w:val="008946E3"/>
    <w:rsid w:val="00894D58"/>
    <w:rsid w:val="00894E76"/>
    <w:rsid w:val="00895251"/>
    <w:rsid w:val="00895457"/>
    <w:rsid w:val="00895C2F"/>
    <w:rsid w:val="00895F90"/>
    <w:rsid w:val="0089604F"/>
    <w:rsid w:val="00896EF5"/>
    <w:rsid w:val="00897724"/>
    <w:rsid w:val="00897806"/>
    <w:rsid w:val="008A032B"/>
    <w:rsid w:val="008A0626"/>
    <w:rsid w:val="008A0D4F"/>
    <w:rsid w:val="008A0DCF"/>
    <w:rsid w:val="008A11B0"/>
    <w:rsid w:val="008A13DA"/>
    <w:rsid w:val="008A1BB1"/>
    <w:rsid w:val="008A1F6E"/>
    <w:rsid w:val="008A214B"/>
    <w:rsid w:val="008A24C5"/>
    <w:rsid w:val="008A2639"/>
    <w:rsid w:val="008A2A86"/>
    <w:rsid w:val="008A325B"/>
    <w:rsid w:val="008A34B1"/>
    <w:rsid w:val="008A40B2"/>
    <w:rsid w:val="008A4145"/>
    <w:rsid w:val="008A49FA"/>
    <w:rsid w:val="008A4C24"/>
    <w:rsid w:val="008A5387"/>
    <w:rsid w:val="008A55B6"/>
    <w:rsid w:val="008A575B"/>
    <w:rsid w:val="008A5875"/>
    <w:rsid w:val="008A5B65"/>
    <w:rsid w:val="008A6580"/>
    <w:rsid w:val="008A66E4"/>
    <w:rsid w:val="008A6DB2"/>
    <w:rsid w:val="008A74B0"/>
    <w:rsid w:val="008A7912"/>
    <w:rsid w:val="008A7989"/>
    <w:rsid w:val="008B002F"/>
    <w:rsid w:val="008B03F1"/>
    <w:rsid w:val="008B0A3D"/>
    <w:rsid w:val="008B0C7F"/>
    <w:rsid w:val="008B1B53"/>
    <w:rsid w:val="008B1B5D"/>
    <w:rsid w:val="008B1D30"/>
    <w:rsid w:val="008B2159"/>
    <w:rsid w:val="008B305A"/>
    <w:rsid w:val="008B36D6"/>
    <w:rsid w:val="008B3728"/>
    <w:rsid w:val="008B37AB"/>
    <w:rsid w:val="008B38A7"/>
    <w:rsid w:val="008B3C67"/>
    <w:rsid w:val="008B45E7"/>
    <w:rsid w:val="008B4B21"/>
    <w:rsid w:val="008B4C39"/>
    <w:rsid w:val="008B4DAA"/>
    <w:rsid w:val="008B4F80"/>
    <w:rsid w:val="008B50BE"/>
    <w:rsid w:val="008B50FB"/>
    <w:rsid w:val="008B58D6"/>
    <w:rsid w:val="008B5936"/>
    <w:rsid w:val="008B5B1C"/>
    <w:rsid w:val="008B5C91"/>
    <w:rsid w:val="008B66F2"/>
    <w:rsid w:val="008B6AB7"/>
    <w:rsid w:val="008B6E67"/>
    <w:rsid w:val="008B741B"/>
    <w:rsid w:val="008B75C7"/>
    <w:rsid w:val="008B77C5"/>
    <w:rsid w:val="008B7B0D"/>
    <w:rsid w:val="008B7DBA"/>
    <w:rsid w:val="008B7E61"/>
    <w:rsid w:val="008C0885"/>
    <w:rsid w:val="008C09BC"/>
    <w:rsid w:val="008C0F71"/>
    <w:rsid w:val="008C1196"/>
    <w:rsid w:val="008C1199"/>
    <w:rsid w:val="008C11F8"/>
    <w:rsid w:val="008C159A"/>
    <w:rsid w:val="008C1954"/>
    <w:rsid w:val="008C22AF"/>
    <w:rsid w:val="008C3046"/>
    <w:rsid w:val="008C33D1"/>
    <w:rsid w:val="008C3B4A"/>
    <w:rsid w:val="008C3FB2"/>
    <w:rsid w:val="008C4193"/>
    <w:rsid w:val="008C423E"/>
    <w:rsid w:val="008C47BD"/>
    <w:rsid w:val="008C48A5"/>
    <w:rsid w:val="008C4A31"/>
    <w:rsid w:val="008C4F4A"/>
    <w:rsid w:val="008C521E"/>
    <w:rsid w:val="008C53C1"/>
    <w:rsid w:val="008C5693"/>
    <w:rsid w:val="008C575B"/>
    <w:rsid w:val="008C57E7"/>
    <w:rsid w:val="008C67C6"/>
    <w:rsid w:val="008C750B"/>
    <w:rsid w:val="008C75B7"/>
    <w:rsid w:val="008C7F3F"/>
    <w:rsid w:val="008D07B9"/>
    <w:rsid w:val="008D0CB0"/>
    <w:rsid w:val="008D0DF3"/>
    <w:rsid w:val="008D1E11"/>
    <w:rsid w:val="008D245B"/>
    <w:rsid w:val="008D2A81"/>
    <w:rsid w:val="008D2BA5"/>
    <w:rsid w:val="008D2D5A"/>
    <w:rsid w:val="008D2F21"/>
    <w:rsid w:val="008D307D"/>
    <w:rsid w:val="008D35C3"/>
    <w:rsid w:val="008D36BA"/>
    <w:rsid w:val="008D36D2"/>
    <w:rsid w:val="008D39B9"/>
    <w:rsid w:val="008D3A5D"/>
    <w:rsid w:val="008D3E1F"/>
    <w:rsid w:val="008D4765"/>
    <w:rsid w:val="008D4B50"/>
    <w:rsid w:val="008D4D62"/>
    <w:rsid w:val="008D4FEA"/>
    <w:rsid w:val="008D5B88"/>
    <w:rsid w:val="008D5DB8"/>
    <w:rsid w:val="008D5E64"/>
    <w:rsid w:val="008D6274"/>
    <w:rsid w:val="008D66AC"/>
    <w:rsid w:val="008D6A8F"/>
    <w:rsid w:val="008D6E03"/>
    <w:rsid w:val="008D7248"/>
    <w:rsid w:val="008D76F7"/>
    <w:rsid w:val="008E023D"/>
    <w:rsid w:val="008E05E0"/>
    <w:rsid w:val="008E0E01"/>
    <w:rsid w:val="008E1256"/>
    <w:rsid w:val="008E1258"/>
    <w:rsid w:val="008E1798"/>
    <w:rsid w:val="008E190E"/>
    <w:rsid w:val="008E1D9F"/>
    <w:rsid w:val="008E1DBC"/>
    <w:rsid w:val="008E1ED5"/>
    <w:rsid w:val="008E330D"/>
    <w:rsid w:val="008E337D"/>
    <w:rsid w:val="008E3CA1"/>
    <w:rsid w:val="008E3D27"/>
    <w:rsid w:val="008E40AA"/>
    <w:rsid w:val="008E4710"/>
    <w:rsid w:val="008E49E7"/>
    <w:rsid w:val="008E4CA6"/>
    <w:rsid w:val="008E4D98"/>
    <w:rsid w:val="008E4DC3"/>
    <w:rsid w:val="008E50DD"/>
    <w:rsid w:val="008E5AFE"/>
    <w:rsid w:val="008E5E85"/>
    <w:rsid w:val="008E5F3E"/>
    <w:rsid w:val="008E6378"/>
    <w:rsid w:val="008E6633"/>
    <w:rsid w:val="008E6892"/>
    <w:rsid w:val="008E6CB4"/>
    <w:rsid w:val="008E6CCC"/>
    <w:rsid w:val="008E7EE8"/>
    <w:rsid w:val="008F03CA"/>
    <w:rsid w:val="008F06A3"/>
    <w:rsid w:val="008F0E39"/>
    <w:rsid w:val="008F147F"/>
    <w:rsid w:val="008F1507"/>
    <w:rsid w:val="008F16AE"/>
    <w:rsid w:val="008F206A"/>
    <w:rsid w:val="008F2391"/>
    <w:rsid w:val="008F246F"/>
    <w:rsid w:val="008F25B7"/>
    <w:rsid w:val="008F2BC2"/>
    <w:rsid w:val="008F2BD5"/>
    <w:rsid w:val="008F2C4F"/>
    <w:rsid w:val="008F2D59"/>
    <w:rsid w:val="008F358D"/>
    <w:rsid w:val="008F3600"/>
    <w:rsid w:val="008F36B9"/>
    <w:rsid w:val="008F3A9A"/>
    <w:rsid w:val="008F3CD2"/>
    <w:rsid w:val="008F4454"/>
    <w:rsid w:val="008F4949"/>
    <w:rsid w:val="008F4F4B"/>
    <w:rsid w:val="008F596F"/>
    <w:rsid w:val="008F5EB2"/>
    <w:rsid w:val="008F62CC"/>
    <w:rsid w:val="008F63A8"/>
    <w:rsid w:val="008F6BDA"/>
    <w:rsid w:val="008F75FD"/>
    <w:rsid w:val="008F7F6A"/>
    <w:rsid w:val="0090048C"/>
    <w:rsid w:val="00900806"/>
    <w:rsid w:val="00900DBD"/>
    <w:rsid w:val="009010AA"/>
    <w:rsid w:val="009013FD"/>
    <w:rsid w:val="0090174E"/>
    <w:rsid w:val="009018B1"/>
    <w:rsid w:val="00901E06"/>
    <w:rsid w:val="009022C7"/>
    <w:rsid w:val="00902382"/>
    <w:rsid w:val="00902F86"/>
    <w:rsid w:val="009032C2"/>
    <w:rsid w:val="00903360"/>
    <w:rsid w:val="00903549"/>
    <w:rsid w:val="00903648"/>
    <w:rsid w:val="009038DF"/>
    <w:rsid w:val="00903F1D"/>
    <w:rsid w:val="00903FF7"/>
    <w:rsid w:val="0090447B"/>
    <w:rsid w:val="009044DA"/>
    <w:rsid w:val="00904902"/>
    <w:rsid w:val="009049C4"/>
    <w:rsid w:val="0090551B"/>
    <w:rsid w:val="009056FA"/>
    <w:rsid w:val="00905BA0"/>
    <w:rsid w:val="00905E01"/>
    <w:rsid w:val="0090612B"/>
    <w:rsid w:val="00906186"/>
    <w:rsid w:val="009065FA"/>
    <w:rsid w:val="0090675D"/>
    <w:rsid w:val="00906BBA"/>
    <w:rsid w:val="00906C94"/>
    <w:rsid w:val="009072EF"/>
    <w:rsid w:val="00907530"/>
    <w:rsid w:val="00907565"/>
    <w:rsid w:val="009102CE"/>
    <w:rsid w:val="009104C0"/>
    <w:rsid w:val="009117A5"/>
    <w:rsid w:val="0091181C"/>
    <w:rsid w:val="00911972"/>
    <w:rsid w:val="00911C3C"/>
    <w:rsid w:val="00911DA0"/>
    <w:rsid w:val="00911F6E"/>
    <w:rsid w:val="00912018"/>
    <w:rsid w:val="00912166"/>
    <w:rsid w:val="009127A0"/>
    <w:rsid w:val="009128B1"/>
    <w:rsid w:val="0091292F"/>
    <w:rsid w:val="0091299F"/>
    <w:rsid w:val="00912DAA"/>
    <w:rsid w:val="00913057"/>
    <w:rsid w:val="009130DD"/>
    <w:rsid w:val="00913785"/>
    <w:rsid w:val="009137C2"/>
    <w:rsid w:val="0091385A"/>
    <w:rsid w:val="00913B5D"/>
    <w:rsid w:val="00915303"/>
    <w:rsid w:val="0091534D"/>
    <w:rsid w:val="00915647"/>
    <w:rsid w:val="00915778"/>
    <w:rsid w:val="00915C40"/>
    <w:rsid w:val="00915CE2"/>
    <w:rsid w:val="00916478"/>
    <w:rsid w:val="009165E5"/>
    <w:rsid w:val="00917630"/>
    <w:rsid w:val="00917A5A"/>
    <w:rsid w:val="00917DCB"/>
    <w:rsid w:val="00920156"/>
    <w:rsid w:val="009203AC"/>
    <w:rsid w:val="009204F8"/>
    <w:rsid w:val="00921196"/>
    <w:rsid w:val="00921B70"/>
    <w:rsid w:val="00921C0E"/>
    <w:rsid w:val="00921FE2"/>
    <w:rsid w:val="009225B9"/>
    <w:rsid w:val="00922C57"/>
    <w:rsid w:val="009232C4"/>
    <w:rsid w:val="00923552"/>
    <w:rsid w:val="00924316"/>
    <w:rsid w:val="009243F8"/>
    <w:rsid w:val="009246B8"/>
    <w:rsid w:val="00924B43"/>
    <w:rsid w:val="00924C0E"/>
    <w:rsid w:val="00925E3F"/>
    <w:rsid w:val="00926160"/>
    <w:rsid w:val="009261A0"/>
    <w:rsid w:val="009261C2"/>
    <w:rsid w:val="009269B0"/>
    <w:rsid w:val="009269D1"/>
    <w:rsid w:val="009270F5"/>
    <w:rsid w:val="009272FC"/>
    <w:rsid w:val="009273CD"/>
    <w:rsid w:val="00927980"/>
    <w:rsid w:val="00927B6F"/>
    <w:rsid w:val="00927F2B"/>
    <w:rsid w:val="00930389"/>
    <w:rsid w:val="00930AAD"/>
    <w:rsid w:val="00931817"/>
    <w:rsid w:val="00931D0E"/>
    <w:rsid w:val="00932B41"/>
    <w:rsid w:val="00932C3C"/>
    <w:rsid w:val="00933AE1"/>
    <w:rsid w:val="00933D2E"/>
    <w:rsid w:val="00934466"/>
    <w:rsid w:val="009347E9"/>
    <w:rsid w:val="009348E5"/>
    <w:rsid w:val="00934915"/>
    <w:rsid w:val="00934AB6"/>
    <w:rsid w:val="00934B39"/>
    <w:rsid w:val="0093511A"/>
    <w:rsid w:val="00935782"/>
    <w:rsid w:val="009358FF"/>
    <w:rsid w:val="00935AFF"/>
    <w:rsid w:val="00935B85"/>
    <w:rsid w:val="00935BE8"/>
    <w:rsid w:val="00935FD0"/>
    <w:rsid w:val="00936080"/>
    <w:rsid w:val="00936616"/>
    <w:rsid w:val="00936704"/>
    <w:rsid w:val="00936733"/>
    <w:rsid w:val="00936AE1"/>
    <w:rsid w:val="00936E81"/>
    <w:rsid w:val="00937157"/>
    <w:rsid w:val="00937224"/>
    <w:rsid w:val="00937371"/>
    <w:rsid w:val="009377EB"/>
    <w:rsid w:val="00937CA5"/>
    <w:rsid w:val="009409B5"/>
    <w:rsid w:val="00940F61"/>
    <w:rsid w:val="00941AA5"/>
    <w:rsid w:val="00942014"/>
    <w:rsid w:val="009425BE"/>
    <w:rsid w:val="00942BE2"/>
    <w:rsid w:val="00942E6C"/>
    <w:rsid w:val="00942FB8"/>
    <w:rsid w:val="0094358D"/>
    <w:rsid w:val="00943595"/>
    <w:rsid w:val="009436D4"/>
    <w:rsid w:val="00943CB5"/>
    <w:rsid w:val="009442E4"/>
    <w:rsid w:val="0094432F"/>
    <w:rsid w:val="00944950"/>
    <w:rsid w:val="00944A64"/>
    <w:rsid w:val="0094520F"/>
    <w:rsid w:val="0094561B"/>
    <w:rsid w:val="00945670"/>
    <w:rsid w:val="00946099"/>
    <w:rsid w:val="00946CFC"/>
    <w:rsid w:val="009479EC"/>
    <w:rsid w:val="00947B8C"/>
    <w:rsid w:val="00947BAC"/>
    <w:rsid w:val="00947CEE"/>
    <w:rsid w:val="009500EC"/>
    <w:rsid w:val="00950199"/>
    <w:rsid w:val="0095062C"/>
    <w:rsid w:val="009507FD"/>
    <w:rsid w:val="00950E4E"/>
    <w:rsid w:val="00950E8E"/>
    <w:rsid w:val="00950FA0"/>
    <w:rsid w:val="00950FC0"/>
    <w:rsid w:val="0095128B"/>
    <w:rsid w:val="009518B0"/>
    <w:rsid w:val="00951914"/>
    <w:rsid w:val="00951978"/>
    <w:rsid w:val="00951ADF"/>
    <w:rsid w:val="009520AE"/>
    <w:rsid w:val="009521B7"/>
    <w:rsid w:val="009523D2"/>
    <w:rsid w:val="00952500"/>
    <w:rsid w:val="0095265A"/>
    <w:rsid w:val="0095305E"/>
    <w:rsid w:val="0095356E"/>
    <w:rsid w:val="009535EA"/>
    <w:rsid w:val="00953927"/>
    <w:rsid w:val="0095398D"/>
    <w:rsid w:val="00954E6D"/>
    <w:rsid w:val="00954F67"/>
    <w:rsid w:val="00954FBC"/>
    <w:rsid w:val="00955BFD"/>
    <w:rsid w:val="00955DCC"/>
    <w:rsid w:val="009568A4"/>
    <w:rsid w:val="009569F3"/>
    <w:rsid w:val="00956B08"/>
    <w:rsid w:val="00956C13"/>
    <w:rsid w:val="00957314"/>
    <w:rsid w:val="0095731E"/>
    <w:rsid w:val="00957522"/>
    <w:rsid w:val="00957525"/>
    <w:rsid w:val="00957550"/>
    <w:rsid w:val="009576BC"/>
    <w:rsid w:val="00960214"/>
    <w:rsid w:val="00960322"/>
    <w:rsid w:val="00960353"/>
    <w:rsid w:val="00960E61"/>
    <w:rsid w:val="00960F3B"/>
    <w:rsid w:val="009612D1"/>
    <w:rsid w:val="00961816"/>
    <w:rsid w:val="0096214C"/>
    <w:rsid w:val="00962D24"/>
    <w:rsid w:val="0096368E"/>
    <w:rsid w:val="0096382A"/>
    <w:rsid w:val="00963921"/>
    <w:rsid w:val="009642DC"/>
    <w:rsid w:val="00964362"/>
    <w:rsid w:val="009648B2"/>
    <w:rsid w:val="00964914"/>
    <w:rsid w:val="009650C9"/>
    <w:rsid w:val="0096586D"/>
    <w:rsid w:val="00965C0D"/>
    <w:rsid w:val="00966013"/>
    <w:rsid w:val="00966997"/>
    <w:rsid w:val="00967493"/>
    <w:rsid w:val="009674CF"/>
    <w:rsid w:val="0096764F"/>
    <w:rsid w:val="0096781B"/>
    <w:rsid w:val="00967AE3"/>
    <w:rsid w:val="00970322"/>
    <w:rsid w:val="00970427"/>
    <w:rsid w:val="00970672"/>
    <w:rsid w:val="009707E8"/>
    <w:rsid w:val="00970D22"/>
    <w:rsid w:val="00971214"/>
    <w:rsid w:val="00971297"/>
    <w:rsid w:val="0097159E"/>
    <w:rsid w:val="009716A4"/>
    <w:rsid w:val="009716AA"/>
    <w:rsid w:val="009718F4"/>
    <w:rsid w:val="00971C11"/>
    <w:rsid w:val="00971D2D"/>
    <w:rsid w:val="009720B0"/>
    <w:rsid w:val="00972790"/>
    <w:rsid w:val="00972AD4"/>
    <w:rsid w:val="00973072"/>
    <w:rsid w:val="009731FF"/>
    <w:rsid w:val="00973378"/>
    <w:rsid w:val="0097359E"/>
    <w:rsid w:val="00973AB8"/>
    <w:rsid w:val="00973C5F"/>
    <w:rsid w:val="00974581"/>
    <w:rsid w:val="009746E4"/>
    <w:rsid w:val="009747C7"/>
    <w:rsid w:val="00974F25"/>
    <w:rsid w:val="00975010"/>
    <w:rsid w:val="00975382"/>
    <w:rsid w:val="0097579D"/>
    <w:rsid w:val="009758F8"/>
    <w:rsid w:val="00975990"/>
    <w:rsid w:val="00975B71"/>
    <w:rsid w:val="00976458"/>
    <w:rsid w:val="009764BD"/>
    <w:rsid w:val="00977753"/>
    <w:rsid w:val="0097775C"/>
    <w:rsid w:val="00977860"/>
    <w:rsid w:val="0098002F"/>
    <w:rsid w:val="009800BE"/>
    <w:rsid w:val="00980725"/>
    <w:rsid w:val="00980B2C"/>
    <w:rsid w:val="0098122E"/>
    <w:rsid w:val="00982218"/>
    <w:rsid w:val="00982B83"/>
    <w:rsid w:val="00982E34"/>
    <w:rsid w:val="00982F8C"/>
    <w:rsid w:val="00983493"/>
    <w:rsid w:val="00983C60"/>
    <w:rsid w:val="00984106"/>
    <w:rsid w:val="00984197"/>
    <w:rsid w:val="00984685"/>
    <w:rsid w:val="009847FA"/>
    <w:rsid w:val="009848F2"/>
    <w:rsid w:val="00984F68"/>
    <w:rsid w:val="00985243"/>
    <w:rsid w:val="0098544F"/>
    <w:rsid w:val="00985AA7"/>
    <w:rsid w:val="009861A7"/>
    <w:rsid w:val="009864F0"/>
    <w:rsid w:val="009865F4"/>
    <w:rsid w:val="0098665C"/>
    <w:rsid w:val="00986E4C"/>
    <w:rsid w:val="00986F85"/>
    <w:rsid w:val="00987238"/>
    <w:rsid w:val="0098726B"/>
    <w:rsid w:val="00987C9F"/>
    <w:rsid w:val="0099037E"/>
    <w:rsid w:val="009903C2"/>
    <w:rsid w:val="0099068C"/>
    <w:rsid w:val="009906BB"/>
    <w:rsid w:val="009910C4"/>
    <w:rsid w:val="00991386"/>
    <w:rsid w:val="009926ED"/>
    <w:rsid w:val="00992876"/>
    <w:rsid w:val="00992A46"/>
    <w:rsid w:val="00992E32"/>
    <w:rsid w:val="00992F82"/>
    <w:rsid w:val="00993416"/>
    <w:rsid w:val="00993C02"/>
    <w:rsid w:val="0099410A"/>
    <w:rsid w:val="00994783"/>
    <w:rsid w:val="00994BA1"/>
    <w:rsid w:val="00994E46"/>
    <w:rsid w:val="009952E6"/>
    <w:rsid w:val="009957CC"/>
    <w:rsid w:val="00996127"/>
    <w:rsid w:val="00996171"/>
    <w:rsid w:val="00996534"/>
    <w:rsid w:val="00996896"/>
    <w:rsid w:val="00996FE7"/>
    <w:rsid w:val="009974B4"/>
    <w:rsid w:val="00997838"/>
    <w:rsid w:val="00997F55"/>
    <w:rsid w:val="009A0520"/>
    <w:rsid w:val="009A059D"/>
    <w:rsid w:val="009A096F"/>
    <w:rsid w:val="009A0FFD"/>
    <w:rsid w:val="009A2502"/>
    <w:rsid w:val="009A2B8A"/>
    <w:rsid w:val="009A4480"/>
    <w:rsid w:val="009A49B2"/>
    <w:rsid w:val="009A505C"/>
    <w:rsid w:val="009A5124"/>
    <w:rsid w:val="009A5209"/>
    <w:rsid w:val="009A5606"/>
    <w:rsid w:val="009A5AB8"/>
    <w:rsid w:val="009A5F5B"/>
    <w:rsid w:val="009A5F75"/>
    <w:rsid w:val="009A64C3"/>
    <w:rsid w:val="009A687A"/>
    <w:rsid w:val="009A70D8"/>
    <w:rsid w:val="009A7865"/>
    <w:rsid w:val="009A799B"/>
    <w:rsid w:val="009B0045"/>
    <w:rsid w:val="009B00D2"/>
    <w:rsid w:val="009B03FB"/>
    <w:rsid w:val="009B0433"/>
    <w:rsid w:val="009B0D02"/>
    <w:rsid w:val="009B143A"/>
    <w:rsid w:val="009B1482"/>
    <w:rsid w:val="009B18AE"/>
    <w:rsid w:val="009B1A09"/>
    <w:rsid w:val="009B1AE5"/>
    <w:rsid w:val="009B1DC0"/>
    <w:rsid w:val="009B227C"/>
    <w:rsid w:val="009B27AE"/>
    <w:rsid w:val="009B2CEB"/>
    <w:rsid w:val="009B36DD"/>
    <w:rsid w:val="009B559D"/>
    <w:rsid w:val="009B67E9"/>
    <w:rsid w:val="009B6CF4"/>
    <w:rsid w:val="009B7045"/>
    <w:rsid w:val="009B738E"/>
    <w:rsid w:val="009C05F1"/>
    <w:rsid w:val="009C0C8D"/>
    <w:rsid w:val="009C0E75"/>
    <w:rsid w:val="009C0E9E"/>
    <w:rsid w:val="009C13BD"/>
    <w:rsid w:val="009C1F54"/>
    <w:rsid w:val="009C2188"/>
    <w:rsid w:val="009C2B39"/>
    <w:rsid w:val="009C2DB1"/>
    <w:rsid w:val="009C2DC9"/>
    <w:rsid w:val="009C2E81"/>
    <w:rsid w:val="009C2E95"/>
    <w:rsid w:val="009C36AC"/>
    <w:rsid w:val="009C3B36"/>
    <w:rsid w:val="009C3BAE"/>
    <w:rsid w:val="009C3DBB"/>
    <w:rsid w:val="009C3EBD"/>
    <w:rsid w:val="009C408A"/>
    <w:rsid w:val="009C492F"/>
    <w:rsid w:val="009C5489"/>
    <w:rsid w:val="009C59BC"/>
    <w:rsid w:val="009C5DE2"/>
    <w:rsid w:val="009C5E21"/>
    <w:rsid w:val="009C6626"/>
    <w:rsid w:val="009C6D2E"/>
    <w:rsid w:val="009C7089"/>
    <w:rsid w:val="009C71CA"/>
    <w:rsid w:val="009C77B6"/>
    <w:rsid w:val="009C7967"/>
    <w:rsid w:val="009C7E57"/>
    <w:rsid w:val="009C7EA6"/>
    <w:rsid w:val="009C7F9C"/>
    <w:rsid w:val="009D00F8"/>
    <w:rsid w:val="009D03BB"/>
    <w:rsid w:val="009D04E2"/>
    <w:rsid w:val="009D0C26"/>
    <w:rsid w:val="009D0E3A"/>
    <w:rsid w:val="009D15F2"/>
    <w:rsid w:val="009D1621"/>
    <w:rsid w:val="009D1790"/>
    <w:rsid w:val="009D22AF"/>
    <w:rsid w:val="009D27BA"/>
    <w:rsid w:val="009D27FA"/>
    <w:rsid w:val="009D2960"/>
    <w:rsid w:val="009D3879"/>
    <w:rsid w:val="009D3BF0"/>
    <w:rsid w:val="009D3E64"/>
    <w:rsid w:val="009D4420"/>
    <w:rsid w:val="009D563D"/>
    <w:rsid w:val="009D57BE"/>
    <w:rsid w:val="009D5E4A"/>
    <w:rsid w:val="009D5F54"/>
    <w:rsid w:val="009D6738"/>
    <w:rsid w:val="009E057C"/>
    <w:rsid w:val="009E06D1"/>
    <w:rsid w:val="009E137A"/>
    <w:rsid w:val="009E1382"/>
    <w:rsid w:val="009E173A"/>
    <w:rsid w:val="009E1B37"/>
    <w:rsid w:val="009E1F4A"/>
    <w:rsid w:val="009E23D4"/>
    <w:rsid w:val="009E2F5E"/>
    <w:rsid w:val="009E2FA8"/>
    <w:rsid w:val="009E3380"/>
    <w:rsid w:val="009E357F"/>
    <w:rsid w:val="009E3903"/>
    <w:rsid w:val="009E3DD4"/>
    <w:rsid w:val="009E4057"/>
    <w:rsid w:val="009E48F0"/>
    <w:rsid w:val="009E504D"/>
    <w:rsid w:val="009E51EB"/>
    <w:rsid w:val="009E5A91"/>
    <w:rsid w:val="009E67E9"/>
    <w:rsid w:val="009E7327"/>
    <w:rsid w:val="009E7653"/>
    <w:rsid w:val="009F022E"/>
    <w:rsid w:val="009F0355"/>
    <w:rsid w:val="009F0682"/>
    <w:rsid w:val="009F089F"/>
    <w:rsid w:val="009F08D3"/>
    <w:rsid w:val="009F0E16"/>
    <w:rsid w:val="009F13F4"/>
    <w:rsid w:val="009F190E"/>
    <w:rsid w:val="009F261C"/>
    <w:rsid w:val="009F4560"/>
    <w:rsid w:val="009F45A4"/>
    <w:rsid w:val="009F47CB"/>
    <w:rsid w:val="009F5399"/>
    <w:rsid w:val="009F552B"/>
    <w:rsid w:val="009F5747"/>
    <w:rsid w:val="009F5865"/>
    <w:rsid w:val="009F59EF"/>
    <w:rsid w:val="009F5C9E"/>
    <w:rsid w:val="009F677F"/>
    <w:rsid w:val="009F6CB8"/>
    <w:rsid w:val="009F6F14"/>
    <w:rsid w:val="009F7F0B"/>
    <w:rsid w:val="00A00C9D"/>
    <w:rsid w:val="00A00DBF"/>
    <w:rsid w:val="00A012DE"/>
    <w:rsid w:val="00A01535"/>
    <w:rsid w:val="00A01798"/>
    <w:rsid w:val="00A0189F"/>
    <w:rsid w:val="00A018F9"/>
    <w:rsid w:val="00A01AEC"/>
    <w:rsid w:val="00A03699"/>
    <w:rsid w:val="00A03C2C"/>
    <w:rsid w:val="00A04261"/>
    <w:rsid w:val="00A04614"/>
    <w:rsid w:val="00A04634"/>
    <w:rsid w:val="00A04767"/>
    <w:rsid w:val="00A04B72"/>
    <w:rsid w:val="00A05809"/>
    <w:rsid w:val="00A05946"/>
    <w:rsid w:val="00A066E7"/>
    <w:rsid w:val="00A06FEA"/>
    <w:rsid w:val="00A071F3"/>
    <w:rsid w:val="00A07453"/>
    <w:rsid w:val="00A07520"/>
    <w:rsid w:val="00A07E76"/>
    <w:rsid w:val="00A106E7"/>
    <w:rsid w:val="00A109EF"/>
    <w:rsid w:val="00A10C5F"/>
    <w:rsid w:val="00A10DB1"/>
    <w:rsid w:val="00A10F7F"/>
    <w:rsid w:val="00A110CB"/>
    <w:rsid w:val="00A11315"/>
    <w:rsid w:val="00A116A6"/>
    <w:rsid w:val="00A12401"/>
    <w:rsid w:val="00A1248E"/>
    <w:rsid w:val="00A1255D"/>
    <w:rsid w:val="00A12940"/>
    <w:rsid w:val="00A139C7"/>
    <w:rsid w:val="00A14CB6"/>
    <w:rsid w:val="00A152C9"/>
    <w:rsid w:val="00A15428"/>
    <w:rsid w:val="00A15884"/>
    <w:rsid w:val="00A16361"/>
    <w:rsid w:val="00A1726D"/>
    <w:rsid w:val="00A172F7"/>
    <w:rsid w:val="00A1735C"/>
    <w:rsid w:val="00A174C0"/>
    <w:rsid w:val="00A17539"/>
    <w:rsid w:val="00A1797F"/>
    <w:rsid w:val="00A179E1"/>
    <w:rsid w:val="00A20306"/>
    <w:rsid w:val="00A21344"/>
    <w:rsid w:val="00A213BB"/>
    <w:rsid w:val="00A226B7"/>
    <w:rsid w:val="00A23BB0"/>
    <w:rsid w:val="00A245C4"/>
    <w:rsid w:val="00A24BF5"/>
    <w:rsid w:val="00A24EC9"/>
    <w:rsid w:val="00A2574B"/>
    <w:rsid w:val="00A25903"/>
    <w:rsid w:val="00A2620E"/>
    <w:rsid w:val="00A2652A"/>
    <w:rsid w:val="00A2674E"/>
    <w:rsid w:val="00A27898"/>
    <w:rsid w:val="00A27DB4"/>
    <w:rsid w:val="00A30AA9"/>
    <w:rsid w:val="00A30C23"/>
    <w:rsid w:val="00A312C5"/>
    <w:rsid w:val="00A3131B"/>
    <w:rsid w:val="00A3224F"/>
    <w:rsid w:val="00A32418"/>
    <w:rsid w:val="00A3280F"/>
    <w:rsid w:val="00A32AE7"/>
    <w:rsid w:val="00A32D02"/>
    <w:rsid w:val="00A330D3"/>
    <w:rsid w:val="00A33733"/>
    <w:rsid w:val="00A33E09"/>
    <w:rsid w:val="00A33E20"/>
    <w:rsid w:val="00A33E87"/>
    <w:rsid w:val="00A345DB"/>
    <w:rsid w:val="00A34E32"/>
    <w:rsid w:val="00A359C5"/>
    <w:rsid w:val="00A35EB7"/>
    <w:rsid w:val="00A362EB"/>
    <w:rsid w:val="00A366B5"/>
    <w:rsid w:val="00A3670F"/>
    <w:rsid w:val="00A36751"/>
    <w:rsid w:val="00A367B3"/>
    <w:rsid w:val="00A36980"/>
    <w:rsid w:val="00A37646"/>
    <w:rsid w:val="00A37891"/>
    <w:rsid w:val="00A37A77"/>
    <w:rsid w:val="00A37FAF"/>
    <w:rsid w:val="00A400B2"/>
    <w:rsid w:val="00A402E9"/>
    <w:rsid w:val="00A40826"/>
    <w:rsid w:val="00A40881"/>
    <w:rsid w:val="00A40954"/>
    <w:rsid w:val="00A40EBD"/>
    <w:rsid w:val="00A41011"/>
    <w:rsid w:val="00A41472"/>
    <w:rsid w:val="00A41DAE"/>
    <w:rsid w:val="00A42754"/>
    <w:rsid w:val="00A427D1"/>
    <w:rsid w:val="00A43246"/>
    <w:rsid w:val="00A4338C"/>
    <w:rsid w:val="00A437CC"/>
    <w:rsid w:val="00A43922"/>
    <w:rsid w:val="00A4422B"/>
    <w:rsid w:val="00A44302"/>
    <w:rsid w:val="00A4431A"/>
    <w:rsid w:val="00A446AF"/>
    <w:rsid w:val="00A44EE7"/>
    <w:rsid w:val="00A45394"/>
    <w:rsid w:val="00A45B96"/>
    <w:rsid w:val="00A46857"/>
    <w:rsid w:val="00A4707E"/>
    <w:rsid w:val="00A474D5"/>
    <w:rsid w:val="00A47644"/>
    <w:rsid w:val="00A47B18"/>
    <w:rsid w:val="00A47CAE"/>
    <w:rsid w:val="00A50392"/>
    <w:rsid w:val="00A505B6"/>
    <w:rsid w:val="00A51A99"/>
    <w:rsid w:val="00A51BA1"/>
    <w:rsid w:val="00A51FE3"/>
    <w:rsid w:val="00A52706"/>
    <w:rsid w:val="00A534B0"/>
    <w:rsid w:val="00A5351F"/>
    <w:rsid w:val="00A53592"/>
    <w:rsid w:val="00A535A0"/>
    <w:rsid w:val="00A53891"/>
    <w:rsid w:val="00A53C65"/>
    <w:rsid w:val="00A546A3"/>
    <w:rsid w:val="00A54758"/>
    <w:rsid w:val="00A548DF"/>
    <w:rsid w:val="00A5521F"/>
    <w:rsid w:val="00A558DB"/>
    <w:rsid w:val="00A55930"/>
    <w:rsid w:val="00A55C1B"/>
    <w:rsid w:val="00A560E6"/>
    <w:rsid w:val="00A561A9"/>
    <w:rsid w:val="00A56F00"/>
    <w:rsid w:val="00A571F8"/>
    <w:rsid w:val="00A60A4A"/>
    <w:rsid w:val="00A6121E"/>
    <w:rsid w:val="00A61631"/>
    <w:rsid w:val="00A61788"/>
    <w:rsid w:val="00A6229C"/>
    <w:rsid w:val="00A6285F"/>
    <w:rsid w:val="00A62977"/>
    <w:rsid w:val="00A62C96"/>
    <w:rsid w:val="00A62D8A"/>
    <w:rsid w:val="00A63106"/>
    <w:rsid w:val="00A6311C"/>
    <w:rsid w:val="00A63134"/>
    <w:rsid w:val="00A637C9"/>
    <w:rsid w:val="00A637D7"/>
    <w:rsid w:val="00A63EEA"/>
    <w:rsid w:val="00A6494C"/>
    <w:rsid w:val="00A64B63"/>
    <w:rsid w:val="00A64F14"/>
    <w:rsid w:val="00A65247"/>
    <w:rsid w:val="00A65F07"/>
    <w:rsid w:val="00A6639E"/>
    <w:rsid w:val="00A665B0"/>
    <w:rsid w:val="00A66C88"/>
    <w:rsid w:val="00A66D41"/>
    <w:rsid w:val="00A66F8E"/>
    <w:rsid w:val="00A674A0"/>
    <w:rsid w:val="00A67B24"/>
    <w:rsid w:val="00A70351"/>
    <w:rsid w:val="00A7053A"/>
    <w:rsid w:val="00A70760"/>
    <w:rsid w:val="00A70B52"/>
    <w:rsid w:val="00A70BA7"/>
    <w:rsid w:val="00A70DDE"/>
    <w:rsid w:val="00A710ED"/>
    <w:rsid w:val="00A714D5"/>
    <w:rsid w:val="00A715C0"/>
    <w:rsid w:val="00A71B18"/>
    <w:rsid w:val="00A71B28"/>
    <w:rsid w:val="00A72662"/>
    <w:rsid w:val="00A72E33"/>
    <w:rsid w:val="00A73536"/>
    <w:rsid w:val="00A735CA"/>
    <w:rsid w:val="00A7375E"/>
    <w:rsid w:val="00A73973"/>
    <w:rsid w:val="00A73A88"/>
    <w:rsid w:val="00A743C0"/>
    <w:rsid w:val="00A74AFA"/>
    <w:rsid w:val="00A74B41"/>
    <w:rsid w:val="00A74F75"/>
    <w:rsid w:val="00A75079"/>
    <w:rsid w:val="00A75378"/>
    <w:rsid w:val="00A762D6"/>
    <w:rsid w:val="00A76A91"/>
    <w:rsid w:val="00A76CFC"/>
    <w:rsid w:val="00A76DB0"/>
    <w:rsid w:val="00A770DA"/>
    <w:rsid w:val="00A77396"/>
    <w:rsid w:val="00A7799E"/>
    <w:rsid w:val="00A77DD8"/>
    <w:rsid w:val="00A77F48"/>
    <w:rsid w:val="00A80F45"/>
    <w:rsid w:val="00A8112B"/>
    <w:rsid w:val="00A81539"/>
    <w:rsid w:val="00A81A5C"/>
    <w:rsid w:val="00A82562"/>
    <w:rsid w:val="00A82706"/>
    <w:rsid w:val="00A82BC6"/>
    <w:rsid w:val="00A835A1"/>
    <w:rsid w:val="00A83AB7"/>
    <w:rsid w:val="00A83BB1"/>
    <w:rsid w:val="00A83FC1"/>
    <w:rsid w:val="00A8434B"/>
    <w:rsid w:val="00A84533"/>
    <w:rsid w:val="00A84750"/>
    <w:rsid w:val="00A8495F"/>
    <w:rsid w:val="00A84EED"/>
    <w:rsid w:val="00A8500E"/>
    <w:rsid w:val="00A85B6D"/>
    <w:rsid w:val="00A85F1B"/>
    <w:rsid w:val="00A86941"/>
    <w:rsid w:val="00A869C6"/>
    <w:rsid w:val="00A86E44"/>
    <w:rsid w:val="00A86EB4"/>
    <w:rsid w:val="00A86EEF"/>
    <w:rsid w:val="00A87025"/>
    <w:rsid w:val="00A87EC1"/>
    <w:rsid w:val="00A901F7"/>
    <w:rsid w:val="00A90221"/>
    <w:rsid w:val="00A9086C"/>
    <w:rsid w:val="00A90BF4"/>
    <w:rsid w:val="00A90D4D"/>
    <w:rsid w:val="00A90EC1"/>
    <w:rsid w:val="00A90EF8"/>
    <w:rsid w:val="00A91421"/>
    <w:rsid w:val="00A91768"/>
    <w:rsid w:val="00A919E1"/>
    <w:rsid w:val="00A91A19"/>
    <w:rsid w:val="00A92254"/>
    <w:rsid w:val="00A92E26"/>
    <w:rsid w:val="00A9308F"/>
    <w:rsid w:val="00A93572"/>
    <w:rsid w:val="00A9394D"/>
    <w:rsid w:val="00A93CC4"/>
    <w:rsid w:val="00A945C0"/>
    <w:rsid w:val="00A94E5D"/>
    <w:rsid w:val="00A95506"/>
    <w:rsid w:val="00A95579"/>
    <w:rsid w:val="00A959A3"/>
    <w:rsid w:val="00A95ABA"/>
    <w:rsid w:val="00A95B7D"/>
    <w:rsid w:val="00A95D4A"/>
    <w:rsid w:val="00A96401"/>
    <w:rsid w:val="00A968F9"/>
    <w:rsid w:val="00A96943"/>
    <w:rsid w:val="00A970D4"/>
    <w:rsid w:val="00A97200"/>
    <w:rsid w:val="00A974B3"/>
    <w:rsid w:val="00A97D1C"/>
    <w:rsid w:val="00A97D8E"/>
    <w:rsid w:val="00A97DE5"/>
    <w:rsid w:val="00AA02A9"/>
    <w:rsid w:val="00AA102A"/>
    <w:rsid w:val="00AA27B8"/>
    <w:rsid w:val="00AA295D"/>
    <w:rsid w:val="00AA3570"/>
    <w:rsid w:val="00AA3EC9"/>
    <w:rsid w:val="00AA46C3"/>
    <w:rsid w:val="00AA47DD"/>
    <w:rsid w:val="00AA4A45"/>
    <w:rsid w:val="00AA4BCE"/>
    <w:rsid w:val="00AA4ECC"/>
    <w:rsid w:val="00AA5337"/>
    <w:rsid w:val="00AA5656"/>
    <w:rsid w:val="00AA5F55"/>
    <w:rsid w:val="00AA622F"/>
    <w:rsid w:val="00AA6502"/>
    <w:rsid w:val="00AA673B"/>
    <w:rsid w:val="00AA7B39"/>
    <w:rsid w:val="00AA7B4F"/>
    <w:rsid w:val="00AB036E"/>
    <w:rsid w:val="00AB117A"/>
    <w:rsid w:val="00AB15C5"/>
    <w:rsid w:val="00AB195D"/>
    <w:rsid w:val="00AB1D63"/>
    <w:rsid w:val="00AB1E07"/>
    <w:rsid w:val="00AB249C"/>
    <w:rsid w:val="00AB2AC7"/>
    <w:rsid w:val="00AB38A5"/>
    <w:rsid w:val="00AB399F"/>
    <w:rsid w:val="00AB3AEA"/>
    <w:rsid w:val="00AB47B1"/>
    <w:rsid w:val="00AB517C"/>
    <w:rsid w:val="00AB539B"/>
    <w:rsid w:val="00AB5989"/>
    <w:rsid w:val="00AB5FE3"/>
    <w:rsid w:val="00AB6243"/>
    <w:rsid w:val="00AB6650"/>
    <w:rsid w:val="00AB72E2"/>
    <w:rsid w:val="00AB7361"/>
    <w:rsid w:val="00AB7983"/>
    <w:rsid w:val="00AB7DD3"/>
    <w:rsid w:val="00AB7FAB"/>
    <w:rsid w:val="00AC0FAA"/>
    <w:rsid w:val="00AC12CA"/>
    <w:rsid w:val="00AC2334"/>
    <w:rsid w:val="00AC3165"/>
    <w:rsid w:val="00AC3DBF"/>
    <w:rsid w:val="00AC3E04"/>
    <w:rsid w:val="00AC4050"/>
    <w:rsid w:val="00AC41B0"/>
    <w:rsid w:val="00AC443E"/>
    <w:rsid w:val="00AC4647"/>
    <w:rsid w:val="00AC46AE"/>
    <w:rsid w:val="00AC47AA"/>
    <w:rsid w:val="00AC4985"/>
    <w:rsid w:val="00AC4AFB"/>
    <w:rsid w:val="00AC4C44"/>
    <w:rsid w:val="00AC4D60"/>
    <w:rsid w:val="00AC56A8"/>
    <w:rsid w:val="00AC574C"/>
    <w:rsid w:val="00AC5877"/>
    <w:rsid w:val="00AC5E93"/>
    <w:rsid w:val="00AC6135"/>
    <w:rsid w:val="00AC6630"/>
    <w:rsid w:val="00AC6789"/>
    <w:rsid w:val="00AC692D"/>
    <w:rsid w:val="00AC6C44"/>
    <w:rsid w:val="00AC77F8"/>
    <w:rsid w:val="00AC79B3"/>
    <w:rsid w:val="00AC79F7"/>
    <w:rsid w:val="00AD07DE"/>
    <w:rsid w:val="00AD0F08"/>
    <w:rsid w:val="00AD131B"/>
    <w:rsid w:val="00AD15A2"/>
    <w:rsid w:val="00AD1C88"/>
    <w:rsid w:val="00AD2248"/>
    <w:rsid w:val="00AD2572"/>
    <w:rsid w:val="00AD269C"/>
    <w:rsid w:val="00AD2770"/>
    <w:rsid w:val="00AD27E3"/>
    <w:rsid w:val="00AD372E"/>
    <w:rsid w:val="00AD3D78"/>
    <w:rsid w:val="00AD48C2"/>
    <w:rsid w:val="00AD4DF6"/>
    <w:rsid w:val="00AD50A8"/>
    <w:rsid w:val="00AD52FB"/>
    <w:rsid w:val="00AD5498"/>
    <w:rsid w:val="00AD60DE"/>
    <w:rsid w:val="00AD6448"/>
    <w:rsid w:val="00AD6833"/>
    <w:rsid w:val="00AD6974"/>
    <w:rsid w:val="00AD6ABD"/>
    <w:rsid w:val="00AD6BAB"/>
    <w:rsid w:val="00AD6D50"/>
    <w:rsid w:val="00AD77B8"/>
    <w:rsid w:val="00AD781F"/>
    <w:rsid w:val="00AD7F48"/>
    <w:rsid w:val="00AE0377"/>
    <w:rsid w:val="00AE07F2"/>
    <w:rsid w:val="00AE18EC"/>
    <w:rsid w:val="00AE193E"/>
    <w:rsid w:val="00AE1DA7"/>
    <w:rsid w:val="00AE2104"/>
    <w:rsid w:val="00AE2460"/>
    <w:rsid w:val="00AE2575"/>
    <w:rsid w:val="00AE262D"/>
    <w:rsid w:val="00AE285B"/>
    <w:rsid w:val="00AE2F83"/>
    <w:rsid w:val="00AE3139"/>
    <w:rsid w:val="00AE3546"/>
    <w:rsid w:val="00AE393E"/>
    <w:rsid w:val="00AE3B12"/>
    <w:rsid w:val="00AE3F55"/>
    <w:rsid w:val="00AE454F"/>
    <w:rsid w:val="00AE4A4F"/>
    <w:rsid w:val="00AE4D0A"/>
    <w:rsid w:val="00AE518D"/>
    <w:rsid w:val="00AE55B5"/>
    <w:rsid w:val="00AE5A34"/>
    <w:rsid w:val="00AE5FD8"/>
    <w:rsid w:val="00AE655B"/>
    <w:rsid w:val="00AE6A67"/>
    <w:rsid w:val="00AE6AD3"/>
    <w:rsid w:val="00AE6D60"/>
    <w:rsid w:val="00AE704B"/>
    <w:rsid w:val="00AE72AB"/>
    <w:rsid w:val="00AE787E"/>
    <w:rsid w:val="00AE7996"/>
    <w:rsid w:val="00AE7E75"/>
    <w:rsid w:val="00AF12D8"/>
    <w:rsid w:val="00AF15C1"/>
    <w:rsid w:val="00AF293D"/>
    <w:rsid w:val="00AF2A10"/>
    <w:rsid w:val="00AF2C40"/>
    <w:rsid w:val="00AF2CC2"/>
    <w:rsid w:val="00AF2CD1"/>
    <w:rsid w:val="00AF377A"/>
    <w:rsid w:val="00AF3C5D"/>
    <w:rsid w:val="00AF3F2F"/>
    <w:rsid w:val="00AF406F"/>
    <w:rsid w:val="00AF492B"/>
    <w:rsid w:val="00AF4AC1"/>
    <w:rsid w:val="00AF4F18"/>
    <w:rsid w:val="00AF4F6A"/>
    <w:rsid w:val="00AF5021"/>
    <w:rsid w:val="00AF5191"/>
    <w:rsid w:val="00AF5303"/>
    <w:rsid w:val="00AF579E"/>
    <w:rsid w:val="00AF57F1"/>
    <w:rsid w:val="00AF5E66"/>
    <w:rsid w:val="00AF5F55"/>
    <w:rsid w:val="00AF5F56"/>
    <w:rsid w:val="00AF60D2"/>
    <w:rsid w:val="00AF6965"/>
    <w:rsid w:val="00AF6A9A"/>
    <w:rsid w:val="00AF6C42"/>
    <w:rsid w:val="00AF6D21"/>
    <w:rsid w:val="00AF6D3F"/>
    <w:rsid w:val="00AF6F52"/>
    <w:rsid w:val="00AF735D"/>
    <w:rsid w:val="00AF75AA"/>
    <w:rsid w:val="00B00286"/>
    <w:rsid w:val="00B002C6"/>
    <w:rsid w:val="00B0085C"/>
    <w:rsid w:val="00B00B8A"/>
    <w:rsid w:val="00B00BA7"/>
    <w:rsid w:val="00B00BDC"/>
    <w:rsid w:val="00B018CB"/>
    <w:rsid w:val="00B01A88"/>
    <w:rsid w:val="00B01C55"/>
    <w:rsid w:val="00B01E12"/>
    <w:rsid w:val="00B0299C"/>
    <w:rsid w:val="00B02AB0"/>
    <w:rsid w:val="00B02B40"/>
    <w:rsid w:val="00B02CF3"/>
    <w:rsid w:val="00B0352C"/>
    <w:rsid w:val="00B035A6"/>
    <w:rsid w:val="00B03A70"/>
    <w:rsid w:val="00B04066"/>
    <w:rsid w:val="00B04346"/>
    <w:rsid w:val="00B04FB4"/>
    <w:rsid w:val="00B05DF5"/>
    <w:rsid w:val="00B05FB2"/>
    <w:rsid w:val="00B06888"/>
    <w:rsid w:val="00B06F7A"/>
    <w:rsid w:val="00B06F87"/>
    <w:rsid w:val="00B06FA5"/>
    <w:rsid w:val="00B07743"/>
    <w:rsid w:val="00B077B7"/>
    <w:rsid w:val="00B07FCB"/>
    <w:rsid w:val="00B10868"/>
    <w:rsid w:val="00B10A87"/>
    <w:rsid w:val="00B10B66"/>
    <w:rsid w:val="00B11EFE"/>
    <w:rsid w:val="00B11F47"/>
    <w:rsid w:val="00B11F8A"/>
    <w:rsid w:val="00B1249A"/>
    <w:rsid w:val="00B1340C"/>
    <w:rsid w:val="00B13619"/>
    <w:rsid w:val="00B13B27"/>
    <w:rsid w:val="00B141FC"/>
    <w:rsid w:val="00B147CE"/>
    <w:rsid w:val="00B14B00"/>
    <w:rsid w:val="00B14CF5"/>
    <w:rsid w:val="00B15290"/>
    <w:rsid w:val="00B154B6"/>
    <w:rsid w:val="00B15D69"/>
    <w:rsid w:val="00B16465"/>
    <w:rsid w:val="00B16D74"/>
    <w:rsid w:val="00B17550"/>
    <w:rsid w:val="00B1774C"/>
    <w:rsid w:val="00B17889"/>
    <w:rsid w:val="00B2001C"/>
    <w:rsid w:val="00B20175"/>
    <w:rsid w:val="00B212CE"/>
    <w:rsid w:val="00B219B3"/>
    <w:rsid w:val="00B21A2E"/>
    <w:rsid w:val="00B21C42"/>
    <w:rsid w:val="00B21DB9"/>
    <w:rsid w:val="00B21EDE"/>
    <w:rsid w:val="00B22141"/>
    <w:rsid w:val="00B22732"/>
    <w:rsid w:val="00B23135"/>
    <w:rsid w:val="00B23524"/>
    <w:rsid w:val="00B2358F"/>
    <w:rsid w:val="00B23FE0"/>
    <w:rsid w:val="00B2403A"/>
    <w:rsid w:val="00B240EE"/>
    <w:rsid w:val="00B25104"/>
    <w:rsid w:val="00B2531E"/>
    <w:rsid w:val="00B25F27"/>
    <w:rsid w:val="00B26196"/>
    <w:rsid w:val="00B26354"/>
    <w:rsid w:val="00B26BDA"/>
    <w:rsid w:val="00B26F81"/>
    <w:rsid w:val="00B27A88"/>
    <w:rsid w:val="00B30563"/>
    <w:rsid w:val="00B307C3"/>
    <w:rsid w:val="00B30BE9"/>
    <w:rsid w:val="00B3128A"/>
    <w:rsid w:val="00B31877"/>
    <w:rsid w:val="00B318A5"/>
    <w:rsid w:val="00B31994"/>
    <w:rsid w:val="00B31FAD"/>
    <w:rsid w:val="00B321A1"/>
    <w:rsid w:val="00B32BB7"/>
    <w:rsid w:val="00B32EA9"/>
    <w:rsid w:val="00B33599"/>
    <w:rsid w:val="00B3372E"/>
    <w:rsid w:val="00B33768"/>
    <w:rsid w:val="00B339DD"/>
    <w:rsid w:val="00B33DC9"/>
    <w:rsid w:val="00B33E62"/>
    <w:rsid w:val="00B3406E"/>
    <w:rsid w:val="00B3428E"/>
    <w:rsid w:val="00B3441F"/>
    <w:rsid w:val="00B34A34"/>
    <w:rsid w:val="00B34C37"/>
    <w:rsid w:val="00B34E37"/>
    <w:rsid w:val="00B35364"/>
    <w:rsid w:val="00B3590D"/>
    <w:rsid w:val="00B35A22"/>
    <w:rsid w:val="00B35E28"/>
    <w:rsid w:val="00B35E77"/>
    <w:rsid w:val="00B35EAB"/>
    <w:rsid w:val="00B3628F"/>
    <w:rsid w:val="00B3657B"/>
    <w:rsid w:val="00B3698A"/>
    <w:rsid w:val="00B3721A"/>
    <w:rsid w:val="00B37A28"/>
    <w:rsid w:val="00B37E4C"/>
    <w:rsid w:val="00B37FE6"/>
    <w:rsid w:val="00B409F5"/>
    <w:rsid w:val="00B40F22"/>
    <w:rsid w:val="00B414CB"/>
    <w:rsid w:val="00B41898"/>
    <w:rsid w:val="00B41CFC"/>
    <w:rsid w:val="00B41EFD"/>
    <w:rsid w:val="00B420E9"/>
    <w:rsid w:val="00B422EB"/>
    <w:rsid w:val="00B42425"/>
    <w:rsid w:val="00B42467"/>
    <w:rsid w:val="00B42E63"/>
    <w:rsid w:val="00B43260"/>
    <w:rsid w:val="00B43510"/>
    <w:rsid w:val="00B43D22"/>
    <w:rsid w:val="00B43FAE"/>
    <w:rsid w:val="00B4497F"/>
    <w:rsid w:val="00B450BC"/>
    <w:rsid w:val="00B451A5"/>
    <w:rsid w:val="00B45390"/>
    <w:rsid w:val="00B45CF5"/>
    <w:rsid w:val="00B47403"/>
    <w:rsid w:val="00B47772"/>
    <w:rsid w:val="00B47C68"/>
    <w:rsid w:val="00B5016B"/>
    <w:rsid w:val="00B508A6"/>
    <w:rsid w:val="00B50A9B"/>
    <w:rsid w:val="00B51029"/>
    <w:rsid w:val="00B51246"/>
    <w:rsid w:val="00B513A8"/>
    <w:rsid w:val="00B51751"/>
    <w:rsid w:val="00B5224A"/>
    <w:rsid w:val="00B52531"/>
    <w:rsid w:val="00B5260F"/>
    <w:rsid w:val="00B53321"/>
    <w:rsid w:val="00B53E8A"/>
    <w:rsid w:val="00B54CC4"/>
    <w:rsid w:val="00B54D1F"/>
    <w:rsid w:val="00B54DA1"/>
    <w:rsid w:val="00B54E5E"/>
    <w:rsid w:val="00B54EBB"/>
    <w:rsid w:val="00B550F1"/>
    <w:rsid w:val="00B5524D"/>
    <w:rsid w:val="00B55579"/>
    <w:rsid w:val="00B55868"/>
    <w:rsid w:val="00B56BDF"/>
    <w:rsid w:val="00B56C79"/>
    <w:rsid w:val="00B56E3A"/>
    <w:rsid w:val="00B575BC"/>
    <w:rsid w:val="00B576F3"/>
    <w:rsid w:val="00B57775"/>
    <w:rsid w:val="00B57C3A"/>
    <w:rsid w:val="00B6027B"/>
    <w:rsid w:val="00B6038E"/>
    <w:rsid w:val="00B60EFD"/>
    <w:rsid w:val="00B61122"/>
    <w:rsid w:val="00B61619"/>
    <w:rsid w:val="00B61BC1"/>
    <w:rsid w:val="00B61CCC"/>
    <w:rsid w:val="00B61DA4"/>
    <w:rsid w:val="00B61FA9"/>
    <w:rsid w:val="00B62287"/>
    <w:rsid w:val="00B624B5"/>
    <w:rsid w:val="00B626D6"/>
    <w:rsid w:val="00B62C7C"/>
    <w:rsid w:val="00B63885"/>
    <w:rsid w:val="00B63FCA"/>
    <w:rsid w:val="00B640B8"/>
    <w:rsid w:val="00B642A3"/>
    <w:rsid w:val="00B642B0"/>
    <w:rsid w:val="00B642C9"/>
    <w:rsid w:val="00B6430A"/>
    <w:rsid w:val="00B64357"/>
    <w:rsid w:val="00B65047"/>
    <w:rsid w:val="00B6509C"/>
    <w:rsid w:val="00B65401"/>
    <w:rsid w:val="00B65713"/>
    <w:rsid w:val="00B65971"/>
    <w:rsid w:val="00B65BA9"/>
    <w:rsid w:val="00B66B67"/>
    <w:rsid w:val="00B66F60"/>
    <w:rsid w:val="00B67500"/>
    <w:rsid w:val="00B67545"/>
    <w:rsid w:val="00B7013A"/>
    <w:rsid w:val="00B70921"/>
    <w:rsid w:val="00B71420"/>
    <w:rsid w:val="00B71631"/>
    <w:rsid w:val="00B72C2B"/>
    <w:rsid w:val="00B72EBE"/>
    <w:rsid w:val="00B730EE"/>
    <w:rsid w:val="00B73AC2"/>
    <w:rsid w:val="00B743C7"/>
    <w:rsid w:val="00B744B1"/>
    <w:rsid w:val="00B74568"/>
    <w:rsid w:val="00B7482A"/>
    <w:rsid w:val="00B74D4F"/>
    <w:rsid w:val="00B7507F"/>
    <w:rsid w:val="00B759DA"/>
    <w:rsid w:val="00B75ACA"/>
    <w:rsid w:val="00B75D63"/>
    <w:rsid w:val="00B75DC8"/>
    <w:rsid w:val="00B76231"/>
    <w:rsid w:val="00B76679"/>
    <w:rsid w:val="00B76947"/>
    <w:rsid w:val="00B7731C"/>
    <w:rsid w:val="00B8015F"/>
    <w:rsid w:val="00B801D3"/>
    <w:rsid w:val="00B803B5"/>
    <w:rsid w:val="00B80993"/>
    <w:rsid w:val="00B80A40"/>
    <w:rsid w:val="00B81765"/>
    <w:rsid w:val="00B81835"/>
    <w:rsid w:val="00B821ED"/>
    <w:rsid w:val="00B82294"/>
    <w:rsid w:val="00B82381"/>
    <w:rsid w:val="00B82503"/>
    <w:rsid w:val="00B82A80"/>
    <w:rsid w:val="00B84026"/>
    <w:rsid w:val="00B8450C"/>
    <w:rsid w:val="00B84AFF"/>
    <w:rsid w:val="00B84D46"/>
    <w:rsid w:val="00B84F55"/>
    <w:rsid w:val="00B85005"/>
    <w:rsid w:val="00B85063"/>
    <w:rsid w:val="00B85E44"/>
    <w:rsid w:val="00B86A00"/>
    <w:rsid w:val="00B877C0"/>
    <w:rsid w:val="00B87B20"/>
    <w:rsid w:val="00B87B8F"/>
    <w:rsid w:val="00B87DF1"/>
    <w:rsid w:val="00B901D7"/>
    <w:rsid w:val="00B9092D"/>
    <w:rsid w:val="00B909AC"/>
    <w:rsid w:val="00B90AD7"/>
    <w:rsid w:val="00B911BE"/>
    <w:rsid w:val="00B9153F"/>
    <w:rsid w:val="00B915F4"/>
    <w:rsid w:val="00B919DE"/>
    <w:rsid w:val="00B91AD9"/>
    <w:rsid w:val="00B921A8"/>
    <w:rsid w:val="00B922E9"/>
    <w:rsid w:val="00B922EB"/>
    <w:rsid w:val="00B925F8"/>
    <w:rsid w:val="00B92EAA"/>
    <w:rsid w:val="00B9312D"/>
    <w:rsid w:val="00B937A8"/>
    <w:rsid w:val="00B93940"/>
    <w:rsid w:val="00B93EDB"/>
    <w:rsid w:val="00B93F2C"/>
    <w:rsid w:val="00B94432"/>
    <w:rsid w:val="00B95085"/>
    <w:rsid w:val="00B950C6"/>
    <w:rsid w:val="00B951B2"/>
    <w:rsid w:val="00B953FF"/>
    <w:rsid w:val="00B9543A"/>
    <w:rsid w:val="00B9561F"/>
    <w:rsid w:val="00B95F3E"/>
    <w:rsid w:val="00B9692C"/>
    <w:rsid w:val="00B97099"/>
    <w:rsid w:val="00B977B5"/>
    <w:rsid w:val="00B9795F"/>
    <w:rsid w:val="00B97D62"/>
    <w:rsid w:val="00B97F90"/>
    <w:rsid w:val="00BA0611"/>
    <w:rsid w:val="00BA115A"/>
    <w:rsid w:val="00BA13C7"/>
    <w:rsid w:val="00BA14CA"/>
    <w:rsid w:val="00BA2653"/>
    <w:rsid w:val="00BA2C4D"/>
    <w:rsid w:val="00BA3101"/>
    <w:rsid w:val="00BA3392"/>
    <w:rsid w:val="00BA443C"/>
    <w:rsid w:val="00BA444D"/>
    <w:rsid w:val="00BA4556"/>
    <w:rsid w:val="00BA50FB"/>
    <w:rsid w:val="00BA52C6"/>
    <w:rsid w:val="00BA5D7C"/>
    <w:rsid w:val="00BA5E98"/>
    <w:rsid w:val="00BA5F25"/>
    <w:rsid w:val="00BA62F0"/>
    <w:rsid w:val="00BA6540"/>
    <w:rsid w:val="00BA68D1"/>
    <w:rsid w:val="00BA699B"/>
    <w:rsid w:val="00BA6C68"/>
    <w:rsid w:val="00BA6CC4"/>
    <w:rsid w:val="00BA71C6"/>
    <w:rsid w:val="00BA7360"/>
    <w:rsid w:val="00BA78D7"/>
    <w:rsid w:val="00BA7BDB"/>
    <w:rsid w:val="00BB003E"/>
    <w:rsid w:val="00BB091E"/>
    <w:rsid w:val="00BB0A0D"/>
    <w:rsid w:val="00BB0AF0"/>
    <w:rsid w:val="00BB0B0D"/>
    <w:rsid w:val="00BB0DD0"/>
    <w:rsid w:val="00BB10A6"/>
    <w:rsid w:val="00BB13F9"/>
    <w:rsid w:val="00BB17D6"/>
    <w:rsid w:val="00BB1E27"/>
    <w:rsid w:val="00BB2531"/>
    <w:rsid w:val="00BB262D"/>
    <w:rsid w:val="00BB26F6"/>
    <w:rsid w:val="00BB2932"/>
    <w:rsid w:val="00BB2A81"/>
    <w:rsid w:val="00BB32AC"/>
    <w:rsid w:val="00BB32C0"/>
    <w:rsid w:val="00BB360A"/>
    <w:rsid w:val="00BB377E"/>
    <w:rsid w:val="00BB3AB8"/>
    <w:rsid w:val="00BB3E4B"/>
    <w:rsid w:val="00BB40B4"/>
    <w:rsid w:val="00BB40C1"/>
    <w:rsid w:val="00BB441A"/>
    <w:rsid w:val="00BB4792"/>
    <w:rsid w:val="00BB4EEC"/>
    <w:rsid w:val="00BB5316"/>
    <w:rsid w:val="00BB55C7"/>
    <w:rsid w:val="00BB5882"/>
    <w:rsid w:val="00BB5A10"/>
    <w:rsid w:val="00BB5A1C"/>
    <w:rsid w:val="00BB5BD0"/>
    <w:rsid w:val="00BB6729"/>
    <w:rsid w:val="00BB69F5"/>
    <w:rsid w:val="00BB7AB1"/>
    <w:rsid w:val="00BB7B75"/>
    <w:rsid w:val="00BB7BF5"/>
    <w:rsid w:val="00BB7F18"/>
    <w:rsid w:val="00BC00B3"/>
    <w:rsid w:val="00BC0E3F"/>
    <w:rsid w:val="00BC0E69"/>
    <w:rsid w:val="00BC1A65"/>
    <w:rsid w:val="00BC2183"/>
    <w:rsid w:val="00BC2262"/>
    <w:rsid w:val="00BC2497"/>
    <w:rsid w:val="00BC270B"/>
    <w:rsid w:val="00BC2CAB"/>
    <w:rsid w:val="00BC3389"/>
    <w:rsid w:val="00BC4170"/>
    <w:rsid w:val="00BC4594"/>
    <w:rsid w:val="00BC4B09"/>
    <w:rsid w:val="00BC4CB4"/>
    <w:rsid w:val="00BC5431"/>
    <w:rsid w:val="00BC5E22"/>
    <w:rsid w:val="00BC631C"/>
    <w:rsid w:val="00BC6E41"/>
    <w:rsid w:val="00BC7900"/>
    <w:rsid w:val="00BC7B50"/>
    <w:rsid w:val="00BD002D"/>
    <w:rsid w:val="00BD094D"/>
    <w:rsid w:val="00BD0CD4"/>
    <w:rsid w:val="00BD16CB"/>
    <w:rsid w:val="00BD1AE1"/>
    <w:rsid w:val="00BD1FFA"/>
    <w:rsid w:val="00BD258E"/>
    <w:rsid w:val="00BD2B6D"/>
    <w:rsid w:val="00BD339F"/>
    <w:rsid w:val="00BD3BEF"/>
    <w:rsid w:val="00BD3E76"/>
    <w:rsid w:val="00BD40C9"/>
    <w:rsid w:val="00BD41EA"/>
    <w:rsid w:val="00BD48F9"/>
    <w:rsid w:val="00BD5232"/>
    <w:rsid w:val="00BD5316"/>
    <w:rsid w:val="00BD552C"/>
    <w:rsid w:val="00BD5807"/>
    <w:rsid w:val="00BD5A75"/>
    <w:rsid w:val="00BD5E80"/>
    <w:rsid w:val="00BD6621"/>
    <w:rsid w:val="00BD6655"/>
    <w:rsid w:val="00BD7319"/>
    <w:rsid w:val="00BD7CC7"/>
    <w:rsid w:val="00BE07D1"/>
    <w:rsid w:val="00BE0F24"/>
    <w:rsid w:val="00BE1104"/>
    <w:rsid w:val="00BE1259"/>
    <w:rsid w:val="00BE1485"/>
    <w:rsid w:val="00BE14F9"/>
    <w:rsid w:val="00BE16E8"/>
    <w:rsid w:val="00BE1888"/>
    <w:rsid w:val="00BE18EA"/>
    <w:rsid w:val="00BE18FA"/>
    <w:rsid w:val="00BE19A5"/>
    <w:rsid w:val="00BE246B"/>
    <w:rsid w:val="00BE2A56"/>
    <w:rsid w:val="00BE3491"/>
    <w:rsid w:val="00BE34C6"/>
    <w:rsid w:val="00BE3605"/>
    <w:rsid w:val="00BE38AD"/>
    <w:rsid w:val="00BE3C9B"/>
    <w:rsid w:val="00BE3D8D"/>
    <w:rsid w:val="00BE3FA0"/>
    <w:rsid w:val="00BE4201"/>
    <w:rsid w:val="00BE49E5"/>
    <w:rsid w:val="00BE4B16"/>
    <w:rsid w:val="00BE5082"/>
    <w:rsid w:val="00BE5293"/>
    <w:rsid w:val="00BE55AB"/>
    <w:rsid w:val="00BE569B"/>
    <w:rsid w:val="00BE5725"/>
    <w:rsid w:val="00BE59AE"/>
    <w:rsid w:val="00BE5C9B"/>
    <w:rsid w:val="00BE608D"/>
    <w:rsid w:val="00BE6369"/>
    <w:rsid w:val="00BE6492"/>
    <w:rsid w:val="00BE6651"/>
    <w:rsid w:val="00BE6811"/>
    <w:rsid w:val="00BE7008"/>
    <w:rsid w:val="00BE7CB4"/>
    <w:rsid w:val="00BE7CC4"/>
    <w:rsid w:val="00BE7FDD"/>
    <w:rsid w:val="00BF0088"/>
    <w:rsid w:val="00BF017E"/>
    <w:rsid w:val="00BF063E"/>
    <w:rsid w:val="00BF070E"/>
    <w:rsid w:val="00BF0A46"/>
    <w:rsid w:val="00BF0A4A"/>
    <w:rsid w:val="00BF10C8"/>
    <w:rsid w:val="00BF141F"/>
    <w:rsid w:val="00BF1B6E"/>
    <w:rsid w:val="00BF1C68"/>
    <w:rsid w:val="00BF1D5C"/>
    <w:rsid w:val="00BF2880"/>
    <w:rsid w:val="00BF2919"/>
    <w:rsid w:val="00BF297F"/>
    <w:rsid w:val="00BF2A2C"/>
    <w:rsid w:val="00BF2EA6"/>
    <w:rsid w:val="00BF3060"/>
    <w:rsid w:val="00BF3292"/>
    <w:rsid w:val="00BF32E5"/>
    <w:rsid w:val="00BF363B"/>
    <w:rsid w:val="00BF37A0"/>
    <w:rsid w:val="00BF3A81"/>
    <w:rsid w:val="00BF3B24"/>
    <w:rsid w:val="00BF3CE0"/>
    <w:rsid w:val="00BF4142"/>
    <w:rsid w:val="00BF425D"/>
    <w:rsid w:val="00BF4E09"/>
    <w:rsid w:val="00BF5E8A"/>
    <w:rsid w:val="00BF5EA3"/>
    <w:rsid w:val="00BF5F22"/>
    <w:rsid w:val="00BF6160"/>
    <w:rsid w:val="00BF6BC0"/>
    <w:rsid w:val="00BF7773"/>
    <w:rsid w:val="00C009D4"/>
    <w:rsid w:val="00C00CCD"/>
    <w:rsid w:val="00C015B1"/>
    <w:rsid w:val="00C01930"/>
    <w:rsid w:val="00C01AD2"/>
    <w:rsid w:val="00C01D8C"/>
    <w:rsid w:val="00C01DB7"/>
    <w:rsid w:val="00C01DB9"/>
    <w:rsid w:val="00C02860"/>
    <w:rsid w:val="00C02A58"/>
    <w:rsid w:val="00C02E56"/>
    <w:rsid w:val="00C0400C"/>
    <w:rsid w:val="00C047E4"/>
    <w:rsid w:val="00C05CC8"/>
    <w:rsid w:val="00C06208"/>
    <w:rsid w:val="00C064B3"/>
    <w:rsid w:val="00C069CE"/>
    <w:rsid w:val="00C06C71"/>
    <w:rsid w:val="00C06C8F"/>
    <w:rsid w:val="00C06D96"/>
    <w:rsid w:val="00C06FAF"/>
    <w:rsid w:val="00C07722"/>
    <w:rsid w:val="00C0792B"/>
    <w:rsid w:val="00C10732"/>
    <w:rsid w:val="00C10A54"/>
    <w:rsid w:val="00C10A7F"/>
    <w:rsid w:val="00C10E31"/>
    <w:rsid w:val="00C110B4"/>
    <w:rsid w:val="00C115F9"/>
    <w:rsid w:val="00C122FF"/>
    <w:rsid w:val="00C12E20"/>
    <w:rsid w:val="00C136D6"/>
    <w:rsid w:val="00C13908"/>
    <w:rsid w:val="00C1397A"/>
    <w:rsid w:val="00C148FA"/>
    <w:rsid w:val="00C14D62"/>
    <w:rsid w:val="00C15495"/>
    <w:rsid w:val="00C158B2"/>
    <w:rsid w:val="00C15921"/>
    <w:rsid w:val="00C15D1E"/>
    <w:rsid w:val="00C161DE"/>
    <w:rsid w:val="00C16ADA"/>
    <w:rsid w:val="00C16E2E"/>
    <w:rsid w:val="00C16F31"/>
    <w:rsid w:val="00C17072"/>
    <w:rsid w:val="00C1768A"/>
    <w:rsid w:val="00C17E5F"/>
    <w:rsid w:val="00C20B7F"/>
    <w:rsid w:val="00C20F6E"/>
    <w:rsid w:val="00C215B0"/>
    <w:rsid w:val="00C21EDE"/>
    <w:rsid w:val="00C21F83"/>
    <w:rsid w:val="00C226A9"/>
    <w:rsid w:val="00C226EF"/>
    <w:rsid w:val="00C23ED3"/>
    <w:rsid w:val="00C2434E"/>
    <w:rsid w:val="00C25387"/>
    <w:rsid w:val="00C2564C"/>
    <w:rsid w:val="00C262C1"/>
    <w:rsid w:val="00C263F3"/>
    <w:rsid w:val="00C26755"/>
    <w:rsid w:val="00C2689E"/>
    <w:rsid w:val="00C26A0B"/>
    <w:rsid w:val="00C2716C"/>
    <w:rsid w:val="00C27535"/>
    <w:rsid w:val="00C30E06"/>
    <w:rsid w:val="00C310FA"/>
    <w:rsid w:val="00C31594"/>
    <w:rsid w:val="00C31E50"/>
    <w:rsid w:val="00C31FC0"/>
    <w:rsid w:val="00C32789"/>
    <w:rsid w:val="00C32B8F"/>
    <w:rsid w:val="00C331DE"/>
    <w:rsid w:val="00C331EB"/>
    <w:rsid w:val="00C33583"/>
    <w:rsid w:val="00C33803"/>
    <w:rsid w:val="00C3450B"/>
    <w:rsid w:val="00C34739"/>
    <w:rsid w:val="00C34F40"/>
    <w:rsid w:val="00C35368"/>
    <w:rsid w:val="00C3569C"/>
    <w:rsid w:val="00C358C4"/>
    <w:rsid w:val="00C35B1A"/>
    <w:rsid w:val="00C35F98"/>
    <w:rsid w:val="00C379EA"/>
    <w:rsid w:val="00C37C26"/>
    <w:rsid w:val="00C40697"/>
    <w:rsid w:val="00C40931"/>
    <w:rsid w:val="00C40DD4"/>
    <w:rsid w:val="00C417EB"/>
    <w:rsid w:val="00C41C55"/>
    <w:rsid w:val="00C41E04"/>
    <w:rsid w:val="00C4205E"/>
    <w:rsid w:val="00C4267A"/>
    <w:rsid w:val="00C429D8"/>
    <w:rsid w:val="00C42ADD"/>
    <w:rsid w:val="00C4318C"/>
    <w:rsid w:val="00C432B4"/>
    <w:rsid w:val="00C43563"/>
    <w:rsid w:val="00C43AE5"/>
    <w:rsid w:val="00C43B59"/>
    <w:rsid w:val="00C43B65"/>
    <w:rsid w:val="00C43F14"/>
    <w:rsid w:val="00C440C1"/>
    <w:rsid w:val="00C44155"/>
    <w:rsid w:val="00C44300"/>
    <w:rsid w:val="00C4448E"/>
    <w:rsid w:val="00C44521"/>
    <w:rsid w:val="00C44DED"/>
    <w:rsid w:val="00C44E12"/>
    <w:rsid w:val="00C44FED"/>
    <w:rsid w:val="00C4518F"/>
    <w:rsid w:val="00C45325"/>
    <w:rsid w:val="00C45B31"/>
    <w:rsid w:val="00C45F3D"/>
    <w:rsid w:val="00C46312"/>
    <w:rsid w:val="00C4654B"/>
    <w:rsid w:val="00C46E39"/>
    <w:rsid w:val="00C46EB7"/>
    <w:rsid w:val="00C474C6"/>
    <w:rsid w:val="00C47D46"/>
    <w:rsid w:val="00C47FA6"/>
    <w:rsid w:val="00C502AE"/>
    <w:rsid w:val="00C503D6"/>
    <w:rsid w:val="00C50F06"/>
    <w:rsid w:val="00C51221"/>
    <w:rsid w:val="00C518CB"/>
    <w:rsid w:val="00C52B28"/>
    <w:rsid w:val="00C531AF"/>
    <w:rsid w:val="00C5333A"/>
    <w:rsid w:val="00C53AD7"/>
    <w:rsid w:val="00C53D3F"/>
    <w:rsid w:val="00C53FAE"/>
    <w:rsid w:val="00C540DD"/>
    <w:rsid w:val="00C5433D"/>
    <w:rsid w:val="00C54347"/>
    <w:rsid w:val="00C543E5"/>
    <w:rsid w:val="00C551BB"/>
    <w:rsid w:val="00C55477"/>
    <w:rsid w:val="00C5596C"/>
    <w:rsid w:val="00C55B52"/>
    <w:rsid w:val="00C57E94"/>
    <w:rsid w:val="00C602E5"/>
    <w:rsid w:val="00C603AF"/>
    <w:rsid w:val="00C609C5"/>
    <w:rsid w:val="00C61066"/>
    <w:rsid w:val="00C613E6"/>
    <w:rsid w:val="00C61513"/>
    <w:rsid w:val="00C61576"/>
    <w:rsid w:val="00C61618"/>
    <w:rsid w:val="00C62FCB"/>
    <w:rsid w:val="00C63161"/>
    <w:rsid w:val="00C63321"/>
    <w:rsid w:val="00C64787"/>
    <w:rsid w:val="00C650D7"/>
    <w:rsid w:val="00C6510A"/>
    <w:rsid w:val="00C6544C"/>
    <w:rsid w:val="00C655E3"/>
    <w:rsid w:val="00C667A5"/>
    <w:rsid w:val="00C668BD"/>
    <w:rsid w:val="00C669C0"/>
    <w:rsid w:val="00C6715D"/>
    <w:rsid w:val="00C67743"/>
    <w:rsid w:val="00C70724"/>
    <w:rsid w:val="00C707FF"/>
    <w:rsid w:val="00C70962"/>
    <w:rsid w:val="00C715F9"/>
    <w:rsid w:val="00C71659"/>
    <w:rsid w:val="00C721CE"/>
    <w:rsid w:val="00C725A0"/>
    <w:rsid w:val="00C726CF"/>
    <w:rsid w:val="00C729C2"/>
    <w:rsid w:val="00C72D59"/>
    <w:rsid w:val="00C72E7E"/>
    <w:rsid w:val="00C7328F"/>
    <w:rsid w:val="00C7399E"/>
    <w:rsid w:val="00C73E47"/>
    <w:rsid w:val="00C74088"/>
    <w:rsid w:val="00C740FC"/>
    <w:rsid w:val="00C743B7"/>
    <w:rsid w:val="00C74A91"/>
    <w:rsid w:val="00C74CC9"/>
    <w:rsid w:val="00C74D1C"/>
    <w:rsid w:val="00C74E15"/>
    <w:rsid w:val="00C75C82"/>
    <w:rsid w:val="00C75D94"/>
    <w:rsid w:val="00C762D9"/>
    <w:rsid w:val="00C76465"/>
    <w:rsid w:val="00C765B1"/>
    <w:rsid w:val="00C76C5B"/>
    <w:rsid w:val="00C77877"/>
    <w:rsid w:val="00C77A3C"/>
    <w:rsid w:val="00C80172"/>
    <w:rsid w:val="00C8064E"/>
    <w:rsid w:val="00C80AF4"/>
    <w:rsid w:val="00C80B1D"/>
    <w:rsid w:val="00C80CC1"/>
    <w:rsid w:val="00C80FD3"/>
    <w:rsid w:val="00C812C1"/>
    <w:rsid w:val="00C81F65"/>
    <w:rsid w:val="00C82711"/>
    <w:rsid w:val="00C83051"/>
    <w:rsid w:val="00C8377F"/>
    <w:rsid w:val="00C83825"/>
    <w:rsid w:val="00C8398A"/>
    <w:rsid w:val="00C83B2B"/>
    <w:rsid w:val="00C83FA5"/>
    <w:rsid w:val="00C84C14"/>
    <w:rsid w:val="00C84CD5"/>
    <w:rsid w:val="00C851BE"/>
    <w:rsid w:val="00C87144"/>
    <w:rsid w:val="00C871B3"/>
    <w:rsid w:val="00C87613"/>
    <w:rsid w:val="00C907EE"/>
    <w:rsid w:val="00C90904"/>
    <w:rsid w:val="00C90FE0"/>
    <w:rsid w:val="00C91BF0"/>
    <w:rsid w:val="00C91DC7"/>
    <w:rsid w:val="00C91E23"/>
    <w:rsid w:val="00C91E6D"/>
    <w:rsid w:val="00C91FAC"/>
    <w:rsid w:val="00C924E8"/>
    <w:rsid w:val="00C92CF0"/>
    <w:rsid w:val="00C930BF"/>
    <w:rsid w:val="00C9353A"/>
    <w:rsid w:val="00C935C3"/>
    <w:rsid w:val="00C93604"/>
    <w:rsid w:val="00C93E06"/>
    <w:rsid w:val="00C94416"/>
    <w:rsid w:val="00C94586"/>
    <w:rsid w:val="00C94594"/>
    <w:rsid w:val="00C94751"/>
    <w:rsid w:val="00C95130"/>
    <w:rsid w:val="00C959EB"/>
    <w:rsid w:val="00C95BB7"/>
    <w:rsid w:val="00C960A3"/>
    <w:rsid w:val="00C966F3"/>
    <w:rsid w:val="00C9695C"/>
    <w:rsid w:val="00C973A8"/>
    <w:rsid w:val="00C9740B"/>
    <w:rsid w:val="00C977C0"/>
    <w:rsid w:val="00C97807"/>
    <w:rsid w:val="00CA0067"/>
    <w:rsid w:val="00CA057E"/>
    <w:rsid w:val="00CA0AEE"/>
    <w:rsid w:val="00CA1265"/>
    <w:rsid w:val="00CA1695"/>
    <w:rsid w:val="00CA17F0"/>
    <w:rsid w:val="00CA18E6"/>
    <w:rsid w:val="00CA1924"/>
    <w:rsid w:val="00CA1DA3"/>
    <w:rsid w:val="00CA29FA"/>
    <w:rsid w:val="00CA2A65"/>
    <w:rsid w:val="00CA2BCE"/>
    <w:rsid w:val="00CA3181"/>
    <w:rsid w:val="00CA3188"/>
    <w:rsid w:val="00CA3855"/>
    <w:rsid w:val="00CA3F81"/>
    <w:rsid w:val="00CA46A1"/>
    <w:rsid w:val="00CA5128"/>
    <w:rsid w:val="00CA529B"/>
    <w:rsid w:val="00CA5808"/>
    <w:rsid w:val="00CA668F"/>
    <w:rsid w:val="00CA66A1"/>
    <w:rsid w:val="00CA67BF"/>
    <w:rsid w:val="00CA6E62"/>
    <w:rsid w:val="00CA6ED6"/>
    <w:rsid w:val="00CA7244"/>
    <w:rsid w:val="00CA7313"/>
    <w:rsid w:val="00CA7D91"/>
    <w:rsid w:val="00CA7F6D"/>
    <w:rsid w:val="00CB0448"/>
    <w:rsid w:val="00CB071B"/>
    <w:rsid w:val="00CB0D12"/>
    <w:rsid w:val="00CB116D"/>
    <w:rsid w:val="00CB1172"/>
    <w:rsid w:val="00CB1A29"/>
    <w:rsid w:val="00CB1B61"/>
    <w:rsid w:val="00CB1BC7"/>
    <w:rsid w:val="00CB2042"/>
    <w:rsid w:val="00CB2377"/>
    <w:rsid w:val="00CB2BE4"/>
    <w:rsid w:val="00CB2DF1"/>
    <w:rsid w:val="00CB2FDA"/>
    <w:rsid w:val="00CB3312"/>
    <w:rsid w:val="00CB35A1"/>
    <w:rsid w:val="00CB3785"/>
    <w:rsid w:val="00CB3DA0"/>
    <w:rsid w:val="00CB46FA"/>
    <w:rsid w:val="00CB532B"/>
    <w:rsid w:val="00CB54CB"/>
    <w:rsid w:val="00CB554F"/>
    <w:rsid w:val="00CB56A3"/>
    <w:rsid w:val="00CB5BAB"/>
    <w:rsid w:val="00CB5D2A"/>
    <w:rsid w:val="00CB5DCA"/>
    <w:rsid w:val="00CB5F44"/>
    <w:rsid w:val="00CB644C"/>
    <w:rsid w:val="00CB68AF"/>
    <w:rsid w:val="00CB6BDD"/>
    <w:rsid w:val="00CB74B2"/>
    <w:rsid w:val="00CB7660"/>
    <w:rsid w:val="00CB79F9"/>
    <w:rsid w:val="00CC041C"/>
    <w:rsid w:val="00CC06EA"/>
    <w:rsid w:val="00CC0C14"/>
    <w:rsid w:val="00CC13C9"/>
    <w:rsid w:val="00CC195C"/>
    <w:rsid w:val="00CC2A3B"/>
    <w:rsid w:val="00CC39D6"/>
    <w:rsid w:val="00CC4BD4"/>
    <w:rsid w:val="00CC4C86"/>
    <w:rsid w:val="00CC57E7"/>
    <w:rsid w:val="00CC58DB"/>
    <w:rsid w:val="00CC6431"/>
    <w:rsid w:val="00CC6851"/>
    <w:rsid w:val="00CC6E07"/>
    <w:rsid w:val="00CC6FF4"/>
    <w:rsid w:val="00CC719E"/>
    <w:rsid w:val="00CC79D6"/>
    <w:rsid w:val="00CC7B5F"/>
    <w:rsid w:val="00CD0462"/>
    <w:rsid w:val="00CD0479"/>
    <w:rsid w:val="00CD07EA"/>
    <w:rsid w:val="00CD0C46"/>
    <w:rsid w:val="00CD0F09"/>
    <w:rsid w:val="00CD0F27"/>
    <w:rsid w:val="00CD0FA7"/>
    <w:rsid w:val="00CD1686"/>
    <w:rsid w:val="00CD1B99"/>
    <w:rsid w:val="00CD1C67"/>
    <w:rsid w:val="00CD25A1"/>
    <w:rsid w:val="00CD28E4"/>
    <w:rsid w:val="00CD309D"/>
    <w:rsid w:val="00CD388F"/>
    <w:rsid w:val="00CD3B13"/>
    <w:rsid w:val="00CD42C9"/>
    <w:rsid w:val="00CD4372"/>
    <w:rsid w:val="00CD497E"/>
    <w:rsid w:val="00CD52D0"/>
    <w:rsid w:val="00CD5EC1"/>
    <w:rsid w:val="00CD6551"/>
    <w:rsid w:val="00CD66A0"/>
    <w:rsid w:val="00CD6705"/>
    <w:rsid w:val="00CD67E3"/>
    <w:rsid w:val="00CD6DAC"/>
    <w:rsid w:val="00CD7033"/>
    <w:rsid w:val="00CD7167"/>
    <w:rsid w:val="00CD7FB4"/>
    <w:rsid w:val="00CE098D"/>
    <w:rsid w:val="00CE154D"/>
    <w:rsid w:val="00CE19EF"/>
    <w:rsid w:val="00CE1DCD"/>
    <w:rsid w:val="00CE27B8"/>
    <w:rsid w:val="00CE2937"/>
    <w:rsid w:val="00CE2EA5"/>
    <w:rsid w:val="00CE322D"/>
    <w:rsid w:val="00CE3B90"/>
    <w:rsid w:val="00CE3D94"/>
    <w:rsid w:val="00CE3F8E"/>
    <w:rsid w:val="00CE492B"/>
    <w:rsid w:val="00CE586B"/>
    <w:rsid w:val="00CE6A12"/>
    <w:rsid w:val="00CE6D66"/>
    <w:rsid w:val="00CE7325"/>
    <w:rsid w:val="00CE7566"/>
    <w:rsid w:val="00CE7F56"/>
    <w:rsid w:val="00CE7FA7"/>
    <w:rsid w:val="00CF03AC"/>
    <w:rsid w:val="00CF05DD"/>
    <w:rsid w:val="00CF0AE0"/>
    <w:rsid w:val="00CF0C55"/>
    <w:rsid w:val="00CF13C6"/>
    <w:rsid w:val="00CF17C8"/>
    <w:rsid w:val="00CF1E5A"/>
    <w:rsid w:val="00CF22E1"/>
    <w:rsid w:val="00CF2949"/>
    <w:rsid w:val="00CF2B70"/>
    <w:rsid w:val="00CF2C36"/>
    <w:rsid w:val="00CF2D91"/>
    <w:rsid w:val="00CF2F18"/>
    <w:rsid w:val="00CF310D"/>
    <w:rsid w:val="00CF38D5"/>
    <w:rsid w:val="00CF3FD6"/>
    <w:rsid w:val="00CF496A"/>
    <w:rsid w:val="00CF4A32"/>
    <w:rsid w:val="00CF4C69"/>
    <w:rsid w:val="00CF5210"/>
    <w:rsid w:val="00CF55C4"/>
    <w:rsid w:val="00CF5C36"/>
    <w:rsid w:val="00CF60D0"/>
    <w:rsid w:val="00CF6681"/>
    <w:rsid w:val="00CF66F7"/>
    <w:rsid w:val="00CF6741"/>
    <w:rsid w:val="00CF6CD6"/>
    <w:rsid w:val="00CF7084"/>
    <w:rsid w:val="00CF7110"/>
    <w:rsid w:val="00CF7BAA"/>
    <w:rsid w:val="00CF7E69"/>
    <w:rsid w:val="00D000BC"/>
    <w:rsid w:val="00D00355"/>
    <w:rsid w:val="00D0081E"/>
    <w:rsid w:val="00D009B1"/>
    <w:rsid w:val="00D009DB"/>
    <w:rsid w:val="00D00D4E"/>
    <w:rsid w:val="00D01091"/>
    <w:rsid w:val="00D01214"/>
    <w:rsid w:val="00D0132A"/>
    <w:rsid w:val="00D01C08"/>
    <w:rsid w:val="00D01C4A"/>
    <w:rsid w:val="00D02144"/>
    <w:rsid w:val="00D02619"/>
    <w:rsid w:val="00D0281A"/>
    <w:rsid w:val="00D02BCA"/>
    <w:rsid w:val="00D035B8"/>
    <w:rsid w:val="00D03616"/>
    <w:rsid w:val="00D03DFC"/>
    <w:rsid w:val="00D0404D"/>
    <w:rsid w:val="00D0496B"/>
    <w:rsid w:val="00D053A7"/>
    <w:rsid w:val="00D053C7"/>
    <w:rsid w:val="00D0546B"/>
    <w:rsid w:val="00D05A49"/>
    <w:rsid w:val="00D05E57"/>
    <w:rsid w:val="00D068F2"/>
    <w:rsid w:val="00D0693C"/>
    <w:rsid w:val="00D07085"/>
    <w:rsid w:val="00D0748D"/>
    <w:rsid w:val="00D079E9"/>
    <w:rsid w:val="00D102FD"/>
    <w:rsid w:val="00D103D5"/>
    <w:rsid w:val="00D106AC"/>
    <w:rsid w:val="00D10E20"/>
    <w:rsid w:val="00D11086"/>
    <w:rsid w:val="00D11509"/>
    <w:rsid w:val="00D1243D"/>
    <w:rsid w:val="00D1270F"/>
    <w:rsid w:val="00D1274E"/>
    <w:rsid w:val="00D13710"/>
    <w:rsid w:val="00D1408D"/>
    <w:rsid w:val="00D14226"/>
    <w:rsid w:val="00D14CB7"/>
    <w:rsid w:val="00D14E6F"/>
    <w:rsid w:val="00D14E89"/>
    <w:rsid w:val="00D14FC2"/>
    <w:rsid w:val="00D150BC"/>
    <w:rsid w:val="00D159D3"/>
    <w:rsid w:val="00D15F1C"/>
    <w:rsid w:val="00D15FCD"/>
    <w:rsid w:val="00D1666F"/>
    <w:rsid w:val="00D17675"/>
    <w:rsid w:val="00D17702"/>
    <w:rsid w:val="00D17BE2"/>
    <w:rsid w:val="00D17DBB"/>
    <w:rsid w:val="00D20120"/>
    <w:rsid w:val="00D20165"/>
    <w:rsid w:val="00D2033D"/>
    <w:rsid w:val="00D21398"/>
    <w:rsid w:val="00D215FE"/>
    <w:rsid w:val="00D21E10"/>
    <w:rsid w:val="00D21EE1"/>
    <w:rsid w:val="00D2217C"/>
    <w:rsid w:val="00D22674"/>
    <w:rsid w:val="00D2272F"/>
    <w:rsid w:val="00D22CC8"/>
    <w:rsid w:val="00D22E3B"/>
    <w:rsid w:val="00D22F80"/>
    <w:rsid w:val="00D23592"/>
    <w:rsid w:val="00D23852"/>
    <w:rsid w:val="00D239B4"/>
    <w:rsid w:val="00D23F60"/>
    <w:rsid w:val="00D24D52"/>
    <w:rsid w:val="00D24EC2"/>
    <w:rsid w:val="00D24F8B"/>
    <w:rsid w:val="00D24FD2"/>
    <w:rsid w:val="00D25247"/>
    <w:rsid w:val="00D25577"/>
    <w:rsid w:val="00D25A81"/>
    <w:rsid w:val="00D25F5C"/>
    <w:rsid w:val="00D26302"/>
    <w:rsid w:val="00D267D3"/>
    <w:rsid w:val="00D26813"/>
    <w:rsid w:val="00D26DDC"/>
    <w:rsid w:val="00D275BE"/>
    <w:rsid w:val="00D27A49"/>
    <w:rsid w:val="00D27EC7"/>
    <w:rsid w:val="00D303C0"/>
    <w:rsid w:val="00D3115D"/>
    <w:rsid w:val="00D311E1"/>
    <w:rsid w:val="00D314CF"/>
    <w:rsid w:val="00D318E3"/>
    <w:rsid w:val="00D31D1E"/>
    <w:rsid w:val="00D33198"/>
    <w:rsid w:val="00D334BD"/>
    <w:rsid w:val="00D3358C"/>
    <w:rsid w:val="00D339B1"/>
    <w:rsid w:val="00D339B5"/>
    <w:rsid w:val="00D33A0F"/>
    <w:rsid w:val="00D33B02"/>
    <w:rsid w:val="00D33B61"/>
    <w:rsid w:val="00D33C33"/>
    <w:rsid w:val="00D33EB5"/>
    <w:rsid w:val="00D34626"/>
    <w:rsid w:val="00D34B6C"/>
    <w:rsid w:val="00D3503C"/>
    <w:rsid w:val="00D352BF"/>
    <w:rsid w:val="00D35467"/>
    <w:rsid w:val="00D35A58"/>
    <w:rsid w:val="00D35DBD"/>
    <w:rsid w:val="00D35FEF"/>
    <w:rsid w:val="00D36478"/>
    <w:rsid w:val="00D36645"/>
    <w:rsid w:val="00D36E3C"/>
    <w:rsid w:val="00D37B80"/>
    <w:rsid w:val="00D40028"/>
    <w:rsid w:val="00D40536"/>
    <w:rsid w:val="00D40910"/>
    <w:rsid w:val="00D4192E"/>
    <w:rsid w:val="00D41EC8"/>
    <w:rsid w:val="00D420DF"/>
    <w:rsid w:val="00D42AC5"/>
    <w:rsid w:val="00D42AFB"/>
    <w:rsid w:val="00D435C1"/>
    <w:rsid w:val="00D436D9"/>
    <w:rsid w:val="00D4401D"/>
    <w:rsid w:val="00D44067"/>
    <w:rsid w:val="00D44320"/>
    <w:rsid w:val="00D4477C"/>
    <w:rsid w:val="00D44A70"/>
    <w:rsid w:val="00D44C65"/>
    <w:rsid w:val="00D4510D"/>
    <w:rsid w:val="00D45A97"/>
    <w:rsid w:val="00D468AD"/>
    <w:rsid w:val="00D46DEE"/>
    <w:rsid w:val="00D47029"/>
    <w:rsid w:val="00D47907"/>
    <w:rsid w:val="00D47DC8"/>
    <w:rsid w:val="00D50C23"/>
    <w:rsid w:val="00D50D0C"/>
    <w:rsid w:val="00D50F39"/>
    <w:rsid w:val="00D5128C"/>
    <w:rsid w:val="00D51B3E"/>
    <w:rsid w:val="00D51FF5"/>
    <w:rsid w:val="00D52396"/>
    <w:rsid w:val="00D52DC2"/>
    <w:rsid w:val="00D53461"/>
    <w:rsid w:val="00D53495"/>
    <w:rsid w:val="00D53562"/>
    <w:rsid w:val="00D5363E"/>
    <w:rsid w:val="00D5390D"/>
    <w:rsid w:val="00D53944"/>
    <w:rsid w:val="00D53FA2"/>
    <w:rsid w:val="00D54193"/>
    <w:rsid w:val="00D544B3"/>
    <w:rsid w:val="00D5504F"/>
    <w:rsid w:val="00D55A7F"/>
    <w:rsid w:val="00D56469"/>
    <w:rsid w:val="00D57146"/>
    <w:rsid w:val="00D5742D"/>
    <w:rsid w:val="00D604BD"/>
    <w:rsid w:val="00D608E5"/>
    <w:rsid w:val="00D60D0F"/>
    <w:rsid w:val="00D613A9"/>
    <w:rsid w:val="00D616E4"/>
    <w:rsid w:val="00D62166"/>
    <w:rsid w:val="00D62A2B"/>
    <w:rsid w:val="00D62BB4"/>
    <w:rsid w:val="00D62BC6"/>
    <w:rsid w:val="00D632F9"/>
    <w:rsid w:val="00D63ABE"/>
    <w:rsid w:val="00D63C16"/>
    <w:rsid w:val="00D63D7C"/>
    <w:rsid w:val="00D63F07"/>
    <w:rsid w:val="00D64072"/>
    <w:rsid w:val="00D647B2"/>
    <w:rsid w:val="00D647C8"/>
    <w:rsid w:val="00D648D9"/>
    <w:rsid w:val="00D64A6D"/>
    <w:rsid w:val="00D658D8"/>
    <w:rsid w:val="00D664AF"/>
    <w:rsid w:val="00D66C84"/>
    <w:rsid w:val="00D670D5"/>
    <w:rsid w:val="00D6762A"/>
    <w:rsid w:val="00D67707"/>
    <w:rsid w:val="00D67D96"/>
    <w:rsid w:val="00D67EA9"/>
    <w:rsid w:val="00D70475"/>
    <w:rsid w:val="00D718DE"/>
    <w:rsid w:val="00D71BE7"/>
    <w:rsid w:val="00D724DB"/>
    <w:rsid w:val="00D7284E"/>
    <w:rsid w:val="00D72D06"/>
    <w:rsid w:val="00D7340C"/>
    <w:rsid w:val="00D73FDA"/>
    <w:rsid w:val="00D743A6"/>
    <w:rsid w:val="00D74721"/>
    <w:rsid w:val="00D7485A"/>
    <w:rsid w:val="00D74899"/>
    <w:rsid w:val="00D75012"/>
    <w:rsid w:val="00D751A1"/>
    <w:rsid w:val="00D752D0"/>
    <w:rsid w:val="00D76094"/>
    <w:rsid w:val="00D761E3"/>
    <w:rsid w:val="00D76370"/>
    <w:rsid w:val="00D7658E"/>
    <w:rsid w:val="00D76962"/>
    <w:rsid w:val="00D769E2"/>
    <w:rsid w:val="00D76D71"/>
    <w:rsid w:val="00D7728A"/>
    <w:rsid w:val="00D7735C"/>
    <w:rsid w:val="00D773FD"/>
    <w:rsid w:val="00D77A52"/>
    <w:rsid w:val="00D77A5E"/>
    <w:rsid w:val="00D77D7B"/>
    <w:rsid w:val="00D77FAF"/>
    <w:rsid w:val="00D804B9"/>
    <w:rsid w:val="00D809D7"/>
    <w:rsid w:val="00D80DC4"/>
    <w:rsid w:val="00D80E68"/>
    <w:rsid w:val="00D818D8"/>
    <w:rsid w:val="00D82733"/>
    <w:rsid w:val="00D82804"/>
    <w:rsid w:val="00D83033"/>
    <w:rsid w:val="00D83F2F"/>
    <w:rsid w:val="00D83F9B"/>
    <w:rsid w:val="00D8420B"/>
    <w:rsid w:val="00D84D85"/>
    <w:rsid w:val="00D852B1"/>
    <w:rsid w:val="00D852F2"/>
    <w:rsid w:val="00D85D05"/>
    <w:rsid w:val="00D8602E"/>
    <w:rsid w:val="00D86035"/>
    <w:rsid w:val="00D8659E"/>
    <w:rsid w:val="00D877DB"/>
    <w:rsid w:val="00D878B9"/>
    <w:rsid w:val="00D87DC3"/>
    <w:rsid w:val="00D902F7"/>
    <w:rsid w:val="00D9059A"/>
    <w:rsid w:val="00D90E35"/>
    <w:rsid w:val="00D90EDD"/>
    <w:rsid w:val="00D90F2B"/>
    <w:rsid w:val="00D9122C"/>
    <w:rsid w:val="00D9130D"/>
    <w:rsid w:val="00D91557"/>
    <w:rsid w:val="00D91ED8"/>
    <w:rsid w:val="00D91FD0"/>
    <w:rsid w:val="00D9212C"/>
    <w:rsid w:val="00D9230D"/>
    <w:rsid w:val="00D933A1"/>
    <w:rsid w:val="00D934B5"/>
    <w:rsid w:val="00D9356A"/>
    <w:rsid w:val="00D93C9D"/>
    <w:rsid w:val="00D9446B"/>
    <w:rsid w:val="00D94C1D"/>
    <w:rsid w:val="00D94CF9"/>
    <w:rsid w:val="00D9598B"/>
    <w:rsid w:val="00D95B06"/>
    <w:rsid w:val="00D95CC2"/>
    <w:rsid w:val="00D960C0"/>
    <w:rsid w:val="00D96727"/>
    <w:rsid w:val="00D96D12"/>
    <w:rsid w:val="00D97F59"/>
    <w:rsid w:val="00DA02FC"/>
    <w:rsid w:val="00DA057A"/>
    <w:rsid w:val="00DA0723"/>
    <w:rsid w:val="00DA0924"/>
    <w:rsid w:val="00DA0F78"/>
    <w:rsid w:val="00DA13B7"/>
    <w:rsid w:val="00DA150F"/>
    <w:rsid w:val="00DA15DB"/>
    <w:rsid w:val="00DA17B1"/>
    <w:rsid w:val="00DA1A9A"/>
    <w:rsid w:val="00DA1AC0"/>
    <w:rsid w:val="00DA2BC6"/>
    <w:rsid w:val="00DA2BCC"/>
    <w:rsid w:val="00DA3014"/>
    <w:rsid w:val="00DA3103"/>
    <w:rsid w:val="00DA3336"/>
    <w:rsid w:val="00DA3642"/>
    <w:rsid w:val="00DA3E29"/>
    <w:rsid w:val="00DA43CE"/>
    <w:rsid w:val="00DA442B"/>
    <w:rsid w:val="00DA4613"/>
    <w:rsid w:val="00DA4757"/>
    <w:rsid w:val="00DA4FDA"/>
    <w:rsid w:val="00DA5DBB"/>
    <w:rsid w:val="00DA6891"/>
    <w:rsid w:val="00DA6894"/>
    <w:rsid w:val="00DA68A6"/>
    <w:rsid w:val="00DA6A36"/>
    <w:rsid w:val="00DA6F7D"/>
    <w:rsid w:val="00DA7146"/>
    <w:rsid w:val="00DA7433"/>
    <w:rsid w:val="00DA752A"/>
    <w:rsid w:val="00DA7616"/>
    <w:rsid w:val="00DB09A9"/>
    <w:rsid w:val="00DB0C07"/>
    <w:rsid w:val="00DB14E1"/>
    <w:rsid w:val="00DB1933"/>
    <w:rsid w:val="00DB1AFE"/>
    <w:rsid w:val="00DB1CD9"/>
    <w:rsid w:val="00DB2084"/>
    <w:rsid w:val="00DB248F"/>
    <w:rsid w:val="00DB2C82"/>
    <w:rsid w:val="00DB3B41"/>
    <w:rsid w:val="00DB3DBB"/>
    <w:rsid w:val="00DB4164"/>
    <w:rsid w:val="00DB4370"/>
    <w:rsid w:val="00DB4894"/>
    <w:rsid w:val="00DB4952"/>
    <w:rsid w:val="00DB59FB"/>
    <w:rsid w:val="00DB5A81"/>
    <w:rsid w:val="00DB6162"/>
    <w:rsid w:val="00DB618C"/>
    <w:rsid w:val="00DB6915"/>
    <w:rsid w:val="00DB69B2"/>
    <w:rsid w:val="00DB70AC"/>
    <w:rsid w:val="00DB7448"/>
    <w:rsid w:val="00DB7C46"/>
    <w:rsid w:val="00DC0151"/>
    <w:rsid w:val="00DC0B70"/>
    <w:rsid w:val="00DC0F30"/>
    <w:rsid w:val="00DC1321"/>
    <w:rsid w:val="00DC1BC8"/>
    <w:rsid w:val="00DC1DC0"/>
    <w:rsid w:val="00DC251D"/>
    <w:rsid w:val="00DC27FC"/>
    <w:rsid w:val="00DC38DE"/>
    <w:rsid w:val="00DC3F3A"/>
    <w:rsid w:val="00DC51C2"/>
    <w:rsid w:val="00DC5290"/>
    <w:rsid w:val="00DC5418"/>
    <w:rsid w:val="00DC6237"/>
    <w:rsid w:val="00DC63E6"/>
    <w:rsid w:val="00DC64FE"/>
    <w:rsid w:val="00DC6C69"/>
    <w:rsid w:val="00DC6E99"/>
    <w:rsid w:val="00DC760F"/>
    <w:rsid w:val="00DC7B94"/>
    <w:rsid w:val="00DC7BF7"/>
    <w:rsid w:val="00DD079E"/>
    <w:rsid w:val="00DD09CE"/>
    <w:rsid w:val="00DD1219"/>
    <w:rsid w:val="00DD186E"/>
    <w:rsid w:val="00DD2487"/>
    <w:rsid w:val="00DD24BF"/>
    <w:rsid w:val="00DD262D"/>
    <w:rsid w:val="00DD27BF"/>
    <w:rsid w:val="00DD32A0"/>
    <w:rsid w:val="00DD3362"/>
    <w:rsid w:val="00DD3A92"/>
    <w:rsid w:val="00DD3B55"/>
    <w:rsid w:val="00DD3DD5"/>
    <w:rsid w:val="00DD46E5"/>
    <w:rsid w:val="00DD483D"/>
    <w:rsid w:val="00DD5168"/>
    <w:rsid w:val="00DD54D3"/>
    <w:rsid w:val="00DD5CBE"/>
    <w:rsid w:val="00DD5D1F"/>
    <w:rsid w:val="00DD609A"/>
    <w:rsid w:val="00DD6123"/>
    <w:rsid w:val="00DD653A"/>
    <w:rsid w:val="00DD65B1"/>
    <w:rsid w:val="00DD667D"/>
    <w:rsid w:val="00DD6878"/>
    <w:rsid w:val="00DD7BAA"/>
    <w:rsid w:val="00DE047B"/>
    <w:rsid w:val="00DE050C"/>
    <w:rsid w:val="00DE0A75"/>
    <w:rsid w:val="00DE0B0A"/>
    <w:rsid w:val="00DE177E"/>
    <w:rsid w:val="00DE17FD"/>
    <w:rsid w:val="00DE1802"/>
    <w:rsid w:val="00DE1934"/>
    <w:rsid w:val="00DE1A17"/>
    <w:rsid w:val="00DE1B39"/>
    <w:rsid w:val="00DE1E79"/>
    <w:rsid w:val="00DE1EC7"/>
    <w:rsid w:val="00DE2172"/>
    <w:rsid w:val="00DE2269"/>
    <w:rsid w:val="00DE2731"/>
    <w:rsid w:val="00DE2A45"/>
    <w:rsid w:val="00DE2C21"/>
    <w:rsid w:val="00DE2D68"/>
    <w:rsid w:val="00DE3749"/>
    <w:rsid w:val="00DE3A33"/>
    <w:rsid w:val="00DE3AB8"/>
    <w:rsid w:val="00DE47AA"/>
    <w:rsid w:val="00DE493F"/>
    <w:rsid w:val="00DE4A54"/>
    <w:rsid w:val="00DE4CA4"/>
    <w:rsid w:val="00DE4EA4"/>
    <w:rsid w:val="00DE4F54"/>
    <w:rsid w:val="00DE5009"/>
    <w:rsid w:val="00DE5529"/>
    <w:rsid w:val="00DE57BD"/>
    <w:rsid w:val="00DE6093"/>
    <w:rsid w:val="00DE6160"/>
    <w:rsid w:val="00DE669B"/>
    <w:rsid w:val="00DE6A31"/>
    <w:rsid w:val="00DE6E69"/>
    <w:rsid w:val="00DE7413"/>
    <w:rsid w:val="00DE769C"/>
    <w:rsid w:val="00DF01E5"/>
    <w:rsid w:val="00DF0706"/>
    <w:rsid w:val="00DF0869"/>
    <w:rsid w:val="00DF0E57"/>
    <w:rsid w:val="00DF119C"/>
    <w:rsid w:val="00DF25C6"/>
    <w:rsid w:val="00DF2B7D"/>
    <w:rsid w:val="00DF2D01"/>
    <w:rsid w:val="00DF301C"/>
    <w:rsid w:val="00DF3835"/>
    <w:rsid w:val="00DF3C99"/>
    <w:rsid w:val="00DF3F4F"/>
    <w:rsid w:val="00DF4081"/>
    <w:rsid w:val="00DF4590"/>
    <w:rsid w:val="00DF4A47"/>
    <w:rsid w:val="00DF4EF8"/>
    <w:rsid w:val="00DF55EE"/>
    <w:rsid w:val="00DF65E2"/>
    <w:rsid w:val="00DF79C5"/>
    <w:rsid w:val="00DF7ACA"/>
    <w:rsid w:val="00E007EE"/>
    <w:rsid w:val="00E00E01"/>
    <w:rsid w:val="00E020D8"/>
    <w:rsid w:val="00E024D6"/>
    <w:rsid w:val="00E0275C"/>
    <w:rsid w:val="00E02C70"/>
    <w:rsid w:val="00E02D3F"/>
    <w:rsid w:val="00E0344B"/>
    <w:rsid w:val="00E0364F"/>
    <w:rsid w:val="00E03969"/>
    <w:rsid w:val="00E039FE"/>
    <w:rsid w:val="00E03A06"/>
    <w:rsid w:val="00E04027"/>
    <w:rsid w:val="00E040C1"/>
    <w:rsid w:val="00E0433F"/>
    <w:rsid w:val="00E04F64"/>
    <w:rsid w:val="00E059C0"/>
    <w:rsid w:val="00E05F04"/>
    <w:rsid w:val="00E06354"/>
    <w:rsid w:val="00E06BCD"/>
    <w:rsid w:val="00E07BF6"/>
    <w:rsid w:val="00E07DA8"/>
    <w:rsid w:val="00E102C6"/>
    <w:rsid w:val="00E103A9"/>
    <w:rsid w:val="00E104F4"/>
    <w:rsid w:val="00E10749"/>
    <w:rsid w:val="00E10BA5"/>
    <w:rsid w:val="00E10F31"/>
    <w:rsid w:val="00E120EE"/>
    <w:rsid w:val="00E12172"/>
    <w:rsid w:val="00E121EF"/>
    <w:rsid w:val="00E129A5"/>
    <w:rsid w:val="00E12AD8"/>
    <w:rsid w:val="00E12D68"/>
    <w:rsid w:val="00E12F43"/>
    <w:rsid w:val="00E13115"/>
    <w:rsid w:val="00E13547"/>
    <w:rsid w:val="00E13ABE"/>
    <w:rsid w:val="00E13CA2"/>
    <w:rsid w:val="00E14EF1"/>
    <w:rsid w:val="00E15CF3"/>
    <w:rsid w:val="00E15E9A"/>
    <w:rsid w:val="00E163FF"/>
    <w:rsid w:val="00E1692D"/>
    <w:rsid w:val="00E16CA7"/>
    <w:rsid w:val="00E16D58"/>
    <w:rsid w:val="00E17618"/>
    <w:rsid w:val="00E176EF"/>
    <w:rsid w:val="00E17E77"/>
    <w:rsid w:val="00E204D1"/>
    <w:rsid w:val="00E2069A"/>
    <w:rsid w:val="00E2096E"/>
    <w:rsid w:val="00E20C35"/>
    <w:rsid w:val="00E20E2B"/>
    <w:rsid w:val="00E20EEE"/>
    <w:rsid w:val="00E2105B"/>
    <w:rsid w:val="00E211E5"/>
    <w:rsid w:val="00E213C0"/>
    <w:rsid w:val="00E219E6"/>
    <w:rsid w:val="00E21AFC"/>
    <w:rsid w:val="00E222FE"/>
    <w:rsid w:val="00E22C21"/>
    <w:rsid w:val="00E22D96"/>
    <w:rsid w:val="00E23C1F"/>
    <w:rsid w:val="00E24312"/>
    <w:rsid w:val="00E24538"/>
    <w:rsid w:val="00E24540"/>
    <w:rsid w:val="00E2467B"/>
    <w:rsid w:val="00E24819"/>
    <w:rsid w:val="00E24E85"/>
    <w:rsid w:val="00E2505A"/>
    <w:rsid w:val="00E256CB"/>
    <w:rsid w:val="00E25813"/>
    <w:rsid w:val="00E25A17"/>
    <w:rsid w:val="00E25E10"/>
    <w:rsid w:val="00E26181"/>
    <w:rsid w:val="00E261D8"/>
    <w:rsid w:val="00E26605"/>
    <w:rsid w:val="00E266FF"/>
    <w:rsid w:val="00E26756"/>
    <w:rsid w:val="00E27199"/>
    <w:rsid w:val="00E3033F"/>
    <w:rsid w:val="00E309F9"/>
    <w:rsid w:val="00E30FE1"/>
    <w:rsid w:val="00E321BB"/>
    <w:rsid w:val="00E32DFA"/>
    <w:rsid w:val="00E32ED1"/>
    <w:rsid w:val="00E3308D"/>
    <w:rsid w:val="00E333E1"/>
    <w:rsid w:val="00E3386B"/>
    <w:rsid w:val="00E338BD"/>
    <w:rsid w:val="00E33F1F"/>
    <w:rsid w:val="00E34282"/>
    <w:rsid w:val="00E3446B"/>
    <w:rsid w:val="00E3454F"/>
    <w:rsid w:val="00E347A8"/>
    <w:rsid w:val="00E34EB5"/>
    <w:rsid w:val="00E34FB7"/>
    <w:rsid w:val="00E3548A"/>
    <w:rsid w:val="00E356D1"/>
    <w:rsid w:val="00E35762"/>
    <w:rsid w:val="00E35FB7"/>
    <w:rsid w:val="00E367BA"/>
    <w:rsid w:val="00E36877"/>
    <w:rsid w:val="00E368F2"/>
    <w:rsid w:val="00E372BA"/>
    <w:rsid w:val="00E37754"/>
    <w:rsid w:val="00E37B3D"/>
    <w:rsid w:val="00E37D92"/>
    <w:rsid w:val="00E401F8"/>
    <w:rsid w:val="00E4021E"/>
    <w:rsid w:val="00E40464"/>
    <w:rsid w:val="00E40F41"/>
    <w:rsid w:val="00E41832"/>
    <w:rsid w:val="00E418D4"/>
    <w:rsid w:val="00E41BB8"/>
    <w:rsid w:val="00E42228"/>
    <w:rsid w:val="00E424A7"/>
    <w:rsid w:val="00E434CE"/>
    <w:rsid w:val="00E446F6"/>
    <w:rsid w:val="00E44AE2"/>
    <w:rsid w:val="00E45037"/>
    <w:rsid w:val="00E453E6"/>
    <w:rsid w:val="00E455DE"/>
    <w:rsid w:val="00E456F7"/>
    <w:rsid w:val="00E45827"/>
    <w:rsid w:val="00E45EC7"/>
    <w:rsid w:val="00E4656F"/>
    <w:rsid w:val="00E47783"/>
    <w:rsid w:val="00E50475"/>
    <w:rsid w:val="00E505B7"/>
    <w:rsid w:val="00E506F4"/>
    <w:rsid w:val="00E50A59"/>
    <w:rsid w:val="00E50C76"/>
    <w:rsid w:val="00E50CA7"/>
    <w:rsid w:val="00E50D11"/>
    <w:rsid w:val="00E51771"/>
    <w:rsid w:val="00E519A7"/>
    <w:rsid w:val="00E5202C"/>
    <w:rsid w:val="00E52070"/>
    <w:rsid w:val="00E521CC"/>
    <w:rsid w:val="00E52248"/>
    <w:rsid w:val="00E52686"/>
    <w:rsid w:val="00E52D46"/>
    <w:rsid w:val="00E53781"/>
    <w:rsid w:val="00E53950"/>
    <w:rsid w:val="00E55230"/>
    <w:rsid w:val="00E55686"/>
    <w:rsid w:val="00E56555"/>
    <w:rsid w:val="00E5675E"/>
    <w:rsid w:val="00E56A53"/>
    <w:rsid w:val="00E56BD8"/>
    <w:rsid w:val="00E5726E"/>
    <w:rsid w:val="00E57710"/>
    <w:rsid w:val="00E5794F"/>
    <w:rsid w:val="00E60019"/>
    <w:rsid w:val="00E601C8"/>
    <w:rsid w:val="00E60CAB"/>
    <w:rsid w:val="00E62CFA"/>
    <w:rsid w:val="00E62DED"/>
    <w:rsid w:val="00E633DB"/>
    <w:rsid w:val="00E63AAD"/>
    <w:rsid w:val="00E63F0C"/>
    <w:rsid w:val="00E648F5"/>
    <w:rsid w:val="00E64CC4"/>
    <w:rsid w:val="00E64CDF"/>
    <w:rsid w:val="00E65330"/>
    <w:rsid w:val="00E654C4"/>
    <w:rsid w:val="00E65876"/>
    <w:rsid w:val="00E65AAB"/>
    <w:rsid w:val="00E6698B"/>
    <w:rsid w:val="00E6784A"/>
    <w:rsid w:val="00E704AE"/>
    <w:rsid w:val="00E70C54"/>
    <w:rsid w:val="00E72136"/>
    <w:rsid w:val="00E731EF"/>
    <w:rsid w:val="00E7391E"/>
    <w:rsid w:val="00E73EC1"/>
    <w:rsid w:val="00E73F04"/>
    <w:rsid w:val="00E7404F"/>
    <w:rsid w:val="00E7410A"/>
    <w:rsid w:val="00E7414D"/>
    <w:rsid w:val="00E74163"/>
    <w:rsid w:val="00E7538A"/>
    <w:rsid w:val="00E7567B"/>
    <w:rsid w:val="00E75D4D"/>
    <w:rsid w:val="00E76093"/>
    <w:rsid w:val="00E76A57"/>
    <w:rsid w:val="00E773AF"/>
    <w:rsid w:val="00E77837"/>
    <w:rsid w:val="00E77A26"/>
    <w:rsid w:val="00E77A34"/>
    <w:rsid w:val="00E77AAA"/>
    <w:rsid w:val="00E77C97"/>
    <w:rsid w:val="00E77EAD"/>
    <w:rsid w:val="00E77F8B"/>
    <w:rsid w:val="00E80047"/>
    <w:rsid w:val="00E8034F"/>
    <w:rsid w:val="00E80432"/>
    <w:rsid w:val="00E80649"/>
    <w:rsid w:val="00E809EA"/>
    <w:rsid w:val="00E81923"/>
    <w:rsid w:val="00E8210A"/>
    <w:rsid w:val="00E82548"/>
    <w:rsid w:val="00E82A97"/>
    <w:rsid w:val="00E82BAD"/>
    <w:rsid w:val="00E82F12"/>
    <w:rsid w:val="00E82F29"/>
    <w:rsid w:val="00E83246"/>
    <w:rsid w:val="00E83514"/>
    <w:rsid w:val="00E835EA"/>
    <w:rsid w:val="00E83A05"/>
    <w:rsid w:val="00E8412C"/>
    <w:rsid w:val="00E841C1"/>
    <w:rsid w:val="00E84837"/>
    <w:rsid w:val="00E84987"/>
    <w:rsid w:val="00E850B0"/>
    <w:rsid w:val="00E85445"/>
    <w:rsid w:val="00E85B2A"/>
    <w:rsid w:val="00E86ED3"/>
    <w:rsid w:val="00E9017B"/>
    <w:rsid w:val="00E902D4"/>
    <w:rsid w:val="00E9096E"/>
    <w:rsid w:val="00E90973"/>
    <w:rsid w:val="00E912AA"/>
    <w:rsid w:val="00E914FC"/>
    <w:rsid w:val="00E9164E"/>
    <w:rsid w:val="00E92E5E"/>
    <w:rsid w:val="00E92F0A"/>
    <w:rsid w:val="00E92F8A"/>
    <w:rsid w:val="00E93409"/>
    <w:rsid w:val="00E9355E"/>
    <w:rsid w:val="00E938C0"/>
    <w:rsid w:val="00E939B3"/>
    <w:rsid w:val="00E93DD6"/>
    <w:rsid w:val="00E93F1A"/>
    <w:rsid w:val="00E942A1"/>
    <w:rsid w:val="00E94E8D"/>
    <w:rsid w:val="00E9530A"/>
    <w:rsid w:val="00E953FE"/>
    <w:rsid w:val="00E956BF"/>
    <w:rsid w:val="00E961BA"/>
    <w:rsid w:val="00E967D1"/>
    <w:rsid w:val="00E9685C"/>
    <w:rsid w:val="00E96894"/>
    <w:rsid w:val="00E96B09"/>
    <w:rsid w:val="00E974E6"/>
    <w:rsid w:val="00E9774E"/>
    <w:rsid w:val="00E97A56"/>
    <w:rsid w:val="00EA003D"/>
    <w:rsid w:val="00EA03A2"/>
    <w:rsid w:val="00EA0612"/>
    <w:rsid w:val="00EA0D36"/>
    <w:rsid w:val="00EA111A"/>
    <w:rsid w:val="00EA153F"/>
    <w:rsid w:val="00EA1727"/>
    <w:rsid w:val="00EA1A45"/>
    <w:rsid w:val="00EA1EFE"/>
    <w:rsid w:val="00EA2A71"/>
    <w:rsid w:val="00EA2E20"/>
    <w:rsid w:val="00EA3064"/>
    <w:rsid w:val="00EA3149"/>
    <w:rsid w:val="00EA33CF"/>
    <w:rsid w:val="00EA3529"/>
    <w:rsid w:val="00EA4089"/>
    <w:rsid w:val="00EA40BD"/>
    <w:rsid w:val="00EA45B3"/>
    <w:rsid w:val="00EA4841"/>
    <w:rsid w:val="00EA5195"/>
    <w:rsid w:val="00EA5268"/>
    <w:rsid w:val="00EA5362"/>
    <w:rsid w:val="00EA5506"/>
    <w:rsid w:val="00EA5C75"/>
    <w:rsid w:val="00EA5CC4"/>
    <w:rsid w:val="00EA64B7"/>
    <w:rsid w:val="00EA70DE"/>
    <w:rsid w:val="00EA7354"/>
    <w:rsid w:val="00EA7546"/>
    <w:rsid w:val="00EA7580"/>
    <w:rsid w:val="00EB0560"/>
    <w:rsid w:val="00EB0E77"/>
    <w:rsid w:val="00EB0F3C"/>
    <w:rsid w:val="00EB180E"/>
    <w:rsid w:val="00EB194E"/>
    <w:rsid w:val="00EB1A3C"/>
    <w:rsid w:val="00EB20B2"/>
    <w:rsid w:val="00EB20CC"/>
    <w:rsid w:val="00EB217B"/>
    <w:rsid w:val="00EB26E0"/>
    <w:rsid w:val="00EB27E8"/>
    <w:rsid w:val="00EB315B"/>
    <w:rsid w:val="00EB324E"/>
    <w:rsid w:val="00EB4044"/>
    <w:rsid w:val="00EB4619"/>
    <w:rsid w:val="00EB490C"/>
    <w:rsid w:val="00EB5522"/>
    <w:rsid w:val="00EB5795"/>
    <w:rsid w:val="00EB5E2B"/>
    <w:rsid w:val="00EB6126"/>
    <w:rsid w:val="00EB6163"/>
    <w:rsid w:val="00EB674D"/>
    <w:rsid w:val="00EB6FE8"/>
    <w:rsid w:val="00EB7214"/>
    <w:rsid w:val="00EC03B3"/>
    <w:rsid w:val="00EC053C"/>
    <w:rsid w:val="00EC0A52"/>
    <w:rsid w:val="00EC0E80"/>
    <w:rsid w:val="00EC14D3"/>
    <w:rsid w:val="00EC14D4"/>
    <w:rsid w:val="00EC14E9"/>
    <w:rsid w:val="00EC14F2"/>
    <w:rsid w:val="00EC1870"/>
    <w:rsid w:val="00EC1B97"/>
    <w:rsid w:val="00EC20EA"/>
    <w:rsid w:val="00EC2C57"/>
    <w:rsid w:val="00EC2E87"/>
    <w:rsid w:val="00EC35F2"/>
    <w:rsid w:val="00EC4055"/>
    <w:rsid w:val="00EC4300"/>
    <w:rsid w:val="00EC44A4"/>
    <w:rsid w:val="00EC5256"/>
    <w:rsid w:val="00EC5739"/>
    <w:rsid w:val="00EC5C2C"/>
    <w:rsid w:val="00EC69D1"/>
    <w:rsid w:val="00EC6C70"/>
    <w:rsid w:val="00EC6E14"/>
    <w:rsid w:val="00EC7612"/>
    <w:rsid w:val="00EC7621"/>
    <w:rsid w:val="00EC7C1A"/>
    <w:rsid w:val="00EC7E26"/>
    <w:rsid w:val="00ED043E"/>
    <w:rsid w:val="00ED081C"/>
    <w:rsid w:val="00ED1151"/>
    <w:rsid w:val="00ED138A"/>
    <w:rsid w:val="00ED1959"/>
    <w:rsid w:val="00ED1BE2"/>
    <w:rsid w:val="00ED23A2"/>
    <w:rsid w:val="00ED339B"/>
    <w:rsid w:val="00ED3560"/>
    <w:rsid w:val="00ED3A5D"/>
    <w:rsid w:val="00ED43F7"/>
    <w:rsid w:val="00ED4557"/>
    <w:rsid w:val="00ED4774"/>
    <w:rsid w:val="00ED549F"/>
    <w:rsid w:val="00ED5799"/>
    <w:rsid w:val="00ED5815"/>
    <w:rsid w:val="00ED66DD"/>
    <w:rsid w:val="00ED74E3"/>
    <w:rsid w:val="00ED75A0"/>
    <w:rsid w:val="00ED7E65"/>
    <w:rsid w:val="00EE02D8"/>
    <w:rsid w:val="00EE041C"/>
    <w:rsid w:val="00EE0441"/>
    <w:rsid w:val="00EE0460"/>
    <w:rsid w:val="00EE05CE"/>
    <w:rsid w:val="00EE09E4"/>
    <w:rsid w:val="00EE1BC8"/>
    <w:rsid w:val="00EE228C"/>
    <w:rsid w:val="00EE241B"/>
    <w:rsid w:val="00EE35CC"/>
    <w:rsid w:val="00EE35E1"/>
    <w:rsid w:val="00EE3C3D"/>
    <w:rsid w:val="00EE3DD9"/>
    <w:rsid w:val="00EE3EE3"/>
    <w:rsid w:val="00EE42C8"/>
    <w:rsid w:val="00EE4A0C"/>
    <w:rsid w:val="00EE4A86"/>
    <w:rsid w:val="00EE5065"/>
    <w:rsid w:val="00EE543C"/>
    <w:rsid w:val="00EE5B5A"/>
    <w:rsid w:val="00EE5BB8"/>
    <w:rsid w:val="00EE637E"/>
    <w:rsid w:val="00EE6B5A"/>
    <w:rsid w:val="00EE6BA6"/>
    <w:rsid w:val="00EE6BF7"/>
    <w:rsid w:val="00EE7485"/>
    <w:rsid w:val="00EE79D1"/>
    <w:rsid w:val="00EF0274"/>
    <w:rsid w:val="00EF0A00"/>
    <w:rsid w:val="00EF10B7"/>
    <w:rsid w:val="00EF1222"/>
    <w:rsid w:val="00EF1656"/>
    <w:rsid w:val="00EF16C1"/>
    <w:rsid w:val="00EF1B73"/>
    <w:rsid w:val="00EF1BA5"/>
    <w:rsid w:val="00EF1DC4"/>
    <w:rsid w:val="00EF2188"/>
    <w:rsid w:val="00EF25CE"/>
    <w:rsid w:val="00EF2CC0"/>
    <w:rsid w:val="00EF30DA"/>
    <w:rsid w:val="00EF3255"/>
    <w:rsid w:val="00EF355C"/>
    <w:rsid w:val="00EF399F"/>
    <w:rsid w:val="00EF39AE"/>
    <w:rsid w:val="00EF39E6"/>
    <w:rsid w:val="00EF3A10"/>
    <w:rsid w:val="00EF3B22"/>
    <w:rsid w:val="00EF3C77"/>
    <w:rsid w:val="00EF3ED7"/>
    <w:rsid w:val="00EF449E"/>
    <w:rsid w:val="00EF4831"/>
    <w:rsid w:val="00EF4C7F"/>
    <w:rsid w:val="00EF5D6E"/>
    <w:rsid w:val="00EF6263"/>
    <w:rsid w:val="00EF6B07"/>
    <w:rsid w:val="00EF6E2D"/>
    <w:rsid w:val="00EF722F"/>
    <w:rsid w:val="00EF730B"/>
    <w:rsid w:val="00EF7806"/>
    <w:rsid w:val="00EF78A4"/>
    <w:rsid w:val="00EF7F56"/>
    <w:rsid w:val="00F00289"/>
    <w:rsid w:val="00F00477"/>
    <w:rsid w:val="00F00AAA"/>
    <w:rsid w:val="00F01291"/>
    <w:rsid w:val="00F0147F"/>
    <w:rsid w:val="00F01EAC"/>
    <w:rsid w:val="00F01F82"/>
    <w:rsid w:val="00F02103"/>
    <w:rsid w:val="00F02269"/>
    <w:rsid w:val="00F0245E"/>
    <w:rsid w:val="00F0250E"/>
    <w:rsid w:val="00F02FDB"/>
    <w:rsid w:val="00F036AD"/>
    <w:rsid w:val="00F03758"/>
    <w:rsid w:val="00F038CC"/>
    <w:rsid w:val="00F038EA"/>
    <w:rsid w:val="00F03B68"/>
    <w:rsid w:val="00F04669"/>
    <w:rsid w:val="00F04922"/>
    <w:rsid w:val="00F04E41"/>
    <w:rsid w:val="00F05152"/>
    <w:rsid w:val="00F05DF0"/>
    <w:rsid w:val="00F060B8"/>
    <w:rsid w:val="00F06B5B"/>
    <w:rsid w:val="00F06C4F"/>
    <w:rsid w:val="00F06CF5"/>
    <w:rsid w:val="00F06FF0"/>
    <w:rsid w:val="00F07161"/>
    <w:rsid w:val="00F07CF7"/>
    <w:rsid w:val="00F10CBA"/>
    <w:rsid w:val="00F10E8D"/>
    <w:rsid w:val="00F11090"/>
    <w:rsid w:val="00F11295"/>
    <w:rsid w:val="00F11638"/>
    <w:rsid w:val="00F118A0"/>
    <w:rsid w:val="00F124E8"/>
    <w:rsid w:val="00F12B68"/>
    <w:rsid w:val="00F12F33"/>
    <w:rsid w:val="00F130AD"/>
    <w:rsid w:val="00F1314B"/>
    <w:rsid w:val="00F13449"/>
    <w:rsid w:val="00F141A8"/>
    <w:rsid w:val="00F14868"/>
    <w:rsid w:val="00F14912"/>
    <w:rsid w:val="00F14B94"/>
    <w:rsid w:val="00F14E07"/>
    <w:rsid w:val="00F14E84"/>
    <w:rsid w:val="00F15783"/>
    <w:rsid w:val="00F158F9"/>
    <w:rsid w:val="00F15DD7"/>
    <w:rsid w:val="00F160F9"/>
    <w:rsid w:val="00F162B2"/>
    <w:rsid w:val="00F16B0A"/>
    <w:rsid w:val="00F16BC6"/>
    <w:rsid w:val="00F171E8"/>
    <w:rsid w:val="00F174D3"/>
    <w:rsid w:val="00F174E3"/>
    <w:rsid w:val="00F177D8"/>
    <w:rsid w:val="00F1793E"/>
    <w:rsid w:val="00F17B3E"/>
    <w:rsid w:val="00F17E27"/>
    <w:rsid w:val="00F20435"/>
    <w:rsid w:val="00F206B1"/>
    <w:rsid w:val="00F208B6"/>
    <w:rsid w:val="00F20D53"/>
    <w:rsid w:val="00F2101B"/>
    <w:rsid w:val="00F21115"/>
    <w:rsid w:val="00F213C7"/>
    <w:rsid w:val="00F214F3"/>
    <w:rsid w:val="00F21894"/>
    <w:rsid w:val="00F226A4"/>
    <w:rsid w:val="00F2271E"/>
    <w:rsid w:val="00F22D38"/>
    <w:rsid w:val="00F22E1E"/>
    <w:rsid w:val="00F23346"/>
    <w:rsid w:val="00F233EF"/>
    <w:rsid w:val="00F23BE5"/>
    <w:rsid w:val="00F23D96"/>
    <w:rsid w:val="00F2403D"/>
    <w:rsid w:val="00F241EF"/>
    <w:rsid w:val="00F2439C"/>
    <w:rsid w:val="00F24412"/>
    <w:rsid w:val="00F248FC"/>
    <w:rsid w:val="00F24D72"/>
    <w:rsid w:val="00F250BD"/>
    <w:rsid w:val="00F258FA"/>
    <w:rsid w:val="00F259B5"/>
    <w:rsid w:val="00F25D21"/>
    <w:rsid w:val="00F25E16"/>
    <w:rsid w:val="00F26020"/>
    <w:rsid w:val="00F26EB5"/>
    <w:rsid w:val="00F27508"/>
    <w:rsid w:val="00F277A6"/>
    <w:rsid w:val="00F27D95"/>
    <w:rsid w:val="00F30A38"/>
    <w:rsid w:val="00F313DC"/>
    <w:rsid w:val="00F31B4E"/>
    <w:rsid w:val="00F31D52"/>
    <w:rsid w:val="00F32497"/>
    <w:rsid w:val="00F32D44"/>
    <w:rsid w:val="00F33013"/>
    <w:rsid w:val="00F3332E"/>
    <w:rsid w:val="00F33855"/>
    <w:rsid w:val="00F342AE"/>
    <w:rsid w:val="00F3446E"/>
    <w:rsid w:val="00F34E54"/>
    <w:rsid w:val="00F34E8E"/>
    <w:rsid w:val="00F35E4F"/>
    <w:rsid w:val="00F3607B"/>
    <w:rsid w:val="00F362BA"/>
    <w:rsid w:val="00F3646E"/>
    <w:rsid w:val="00F36B3E"/>
    <w:rsid w:val="00F36D60"/>
    <w:rsid w:val="00F371B9"/>
    <w:rsid w:val="00F37444"/>
    <w:rsid w:val="00F376A1"/>
    <w:rsid w:val="00F37DB5"/>
    <w:rsid w:val="00F37F0A"/>
    <w:rsid w:val="00F4009A"/>
    <w:rsid w:val="00F400D5"/>
    <w:rsid w:val="00F40442"/>
    <w:rsid w:val="00F40471"/>
    <w:rsid w:val="00F41492"/>
    <w:rsid w:val="00F4184B"/>
    <w:rsid w:val="00F41BA8"/>
    <w:rsid w:val="00F42308"/>
    <w:rsid w:val="00F42C01"/>
    <w:rsid w:val="00F43455"/>
    <w:rsid w:val="00F438AE"/>
    <w:rsid w:val="00F43C3A"/>
    <w:rsid w:val="00F44AC5"/>
    <w:rsid w:val="00F4522E"/>
    <w:rsid w:val="00F4555F"/>
    <w:rsid w:val="00F4678B"/>
    <w:rsid w:val="00F46A83"/>
    <w:rsid w:val="00F46FC1"/>
    <w:rsid w:val="00F47D92"/>
    <w:rsid w:val="00F5083C"/>
    <w:rsid w:val="00F509D7"/>
    <w:rsid w:val="00F50B89"/>
    <w:rsid w:val="00F51109"/>
    <w:rsid w:val="00F516AA"/>
    <w:rsid w:val="00F51799"/>
    <w:rsid w:val="00F519BA"/>
    <w:rsid w:val="00F51CCD"/>
    <w:rsid w:val="00F51DAC"/>
    <w:rsid w:val="00F51E53"/>
    <w:rsid w:val="00F51F2C"/>
    <w:rsid w:val="00F51FDD"/>
    <w:rsid w:val="00F52080"/>
    <w:rsid w:val="00F52A86"/>
    <w:rsid w:val="00F52B9D"/>
    <w:rsid w:val="00F530B2"/>
    <w:rsid w:val="00F535F2"/>
    <w:rsid w:val="00F53C2E"/>
    <w:rsid w:val="00F54462"/>
    <w:rsid w:val="00F5456D"/>
    <w:rsid w:val="00F54674"/>
    <w:rsid w:val="00F54E26"/>
    <w:rsid w:val="00F54EBB"/>
    <w:rsid w:val="00F55202"/>
    <w:rsid w:val="00F55780"/>
    <w:rsid w:val="00F56B90"/>
    <w:rsid w:val="00F56DB0"/>
    <w:rsid w:val="00F5703D"/>
    <w:rsid w:val="00F575E8"/>
    <w:rsid w:val="00F57670"/>
    <w:rsid w:val="00F57698"/>
    <w:rsid w:val="00F57B41"/>
    <w:rsid w:val="00F57D73"/>
    <w:rsid w:val="00F60409"/>
    <w:rsid w:val="00F60854"/>
    <w:rsid w:val="00F61186"/>
    <w:rsid w:val="00F6145B"/>
    <w:rsid w:val="00F61F7F"/>
    <w:rsid w:val="00F621E4"/>
    <w:rsid w:val="00F623D8"/>
    <w:rsid w:val="00F62D3E"/>
    <w:rsid w:val="00F62DB0"/>
    <w:rsid w:val="00F630B8"/>
    <w:rsid w:val="00F631BC"/>
    <w:rsid w:val="00F631C3"/>
    <w:rsid w:val="00F63231"/>
    <w:rsid w:val="00F637E7"/>
    <w:rsid w:val="00F63805"/>
    <w:rsid w:val="00F6455C"/>
    <w:rsid w:val="00F646FB"/>
    <w:rsid w:val="00F6487B"/>
    <w:rsid w:val="00F64B63"/>
    <w:rsid w:val="00F64F7A"/>
    <w:rsid w:val="00F64FB4"/>
    <w:rsid w:val="00F66642"/>
    <w:rsid w:val="00F667FD"/>
    <w:rsid w:val="00F66804"/>
    <w:rsid w:val="00F66C92"/>
    <w:rsid w:val="00F66E5B"/>
    <w:rsid w:val="00F67288"/>
    <w:rsid w:val="00F67DA6"/>
    <w:rsid w:val="00F67F33"/>
    <w:rsid w:val="00F705C0"/>
    <w:rsid w:val="00F70656"/>
    <w:rsid w:val="00F70E8B"/>
    <w:rsid w:val="00F70FC6"/>
    <w:rsid w:val="00F711AB"/>
    <w:rsid w:val="00F713D9"/>
    <w:rsid w:val="00F719CC"/>
    <w:rsid w:val="00F727C2"/>
    <w:rsid w:val="00F72BC7"/>
    <w:rsid w:val="00F72CE9"/>
    <w:rsid w:val="00F7315A"/>
    <w:rsid w:val="00F73282"/>
    <w:rsid w:val="00F73283"/>
    <w:rsid w:val="00F73337"/>
    <w:rsid w:val="00F73873"/>
    <w:rsid w:val="00F738BC"/>
    <w:rsid w:val="00F73C29"/>
    <w:rsid w:val="00F74496"/>
    <w:rsid w:val="00F74D63"/>
    <w:rsid w:val="00F74DFF"/>
    <w:rsid w:val="00F750EB"/>
    <w:rsid w:val="00F758D0"/>
    <w:rsid w:val="00F75B4C"/>
    <w:rsid w:val="00F75C86"/>
    <w:rsid w:val="00F762B6"/>
    <w:rsid w:val="00F762D2"/>
    <w:rsid w:val="00F7676F"/>
    <w:rsid w:val="00F76F9C"/>
    <w:rsid w:val="00F77150"/>
    <w:rsid w:val="00F77B86"/>
    <w:rsid w:val="00F80293"/>
    <w:rsid w:val="00F8071D"/>
    <w:rsid w:val="00F817F8"/>
    <w:rsid w:val="00F81D74"/>
    <w:rsid w:val="00F82402"/>
    <w:rsid w:val="00F824EA"/>
    <w:rsid w:val="00F82509"/>
    <w:rsid w:val="00F827A9"/>
    <w:rsid w:val="00F82F3E"/>
    <w:rsid w:val="00F8335F"/>
    <w:rsid w:val="00F83A41"/>
    <w:rsid w:val="00F83DF1"/>
    <w:rsid w:val="00F840DC"/>
    <w:rsid w:val="00F84231"/>
    <w:rsid w:val="00F84809"/>
    <w:rsid w:val="00F8495C"/>
    <w:rsid w:val="00F84F38"/>
    <w:rsid w:val="00F8552B"/>
    <w:rsid w:val="00F8586E"/>
    <w:rsid w:val="00F85B7C"/>
    <w:rsid w:val="00F863B3"/>
    <w:rsid w:val="00F8681D"/>
    <w:rsid w:val="00F86CE7"/>
    <w:rsid w:val="00F87142"/>
    <w:rsid w:val="00F8779F"/>
    <w:rsid w:val="00F87879"/>
    <w:rsid w:val="00F87AA8"/>
    <w:rsid w:val="00F9160B"/>
    <w:rsid w:val="00F91B77"/>
    <w:rsid w:val="00F922C4"/>
    <w:rsid w:val="00F9285B"/>
    <w:rsid w:val="00F928B9"/>
    <w:rsid w:val="00F9294D"/>
    <w:rsid w:val="00F929AF"/>
    <w:rsid w:val="00F92C57"/>
    <w:rsid w:val="00F92F30"/>
    <w:rsid w:val="00F932C2"/>
    <w:rsid w:val="00F93C7C"/>
    <w:rsid w:val="00F93F4D"/>
    <w:rsid w:val="00F93FC7"/>
    <w:rsid w:val="00F942F7"/>
    <w:rsid w:val="00F9447C"/>
    <w:rsid w:val="00F94B4B"/>
    <w:rsid w:val="00F94E03"/>
    <w:rsid w:val="00F95608"/>
    <w:rsid w:val="00F95766"/>
    <w:rsid w:val="00F95A1B"/>
    <w:rsid w:val="00F95CBE"/>
    <w:rsid w:val="00F96499"/>
    <w:rsid w:val="00F96C47"/>
    <w:rsid w:val="00F97578"/>
    <w:rsid w:val="00F97663"/>
    <w:rsid w:val="00F97B35"/>
    <w:rsid w:val="00F97D58"/>
    <w:rsid w:val="00F97F91"/>
    <w:rsid w:val="00FA0017"/>
    <w:rsid w:val="00FA0275"/>
    <w:rsid w:val="00FA0322"/>
    <w:rsid w:val="00FA056E"/>
    <w:rsid w:val="00FA0F2D"/>
    <w:rsid w:val="00FA1131"/>
    <w:rsid w:val="00FA1163"/>
    <w:rsid w:val="00FA16DB"/>
    <w:rsid w:val="00FA19CD"/>
    <w:rsid w:val="00FA1A24"/>
    <w:rsid w:val="00FA1A5D"/>
    <w:rsid w:val="00FA1BF3"/>
    <w:rsid w:val="00FA23F3"/>
    <w:rsid w:val="00FA243E"/>
    <w:rsid w:val="00FA2CBC"/>
    <w:rsid w:val="00FA2F60"/>
    <w:rsid w:val="00FA3206"/>
    <w:rsid w:val="00FA36A6"/>
    <w:rsid w:val="00FA460C"/>
    <w:rsid w:val="00FA473A"/>
    <w:rsid w:val="00FA4826"/>
    <w:rsid w:val="00FA483B"/>
    <w:rsid w:val="00FA4C8E"/>
    <w:rsid w:val="00FA4DE1"/>
    <w:rsid w:val="00FA5045"/>
    <w:rsid w:val="00FA5051"/>
    <w:rsid w:val="00FA52C3"/>
    <w:rsid w:val="00FA5538"/>
    <w:rsid w:val="00FA5D80"/>
    <w:rsid w:val="00FA6002"/>
    <w:rsid w:val="00FA605C"/>
    <w:rsid w:val="00FA63CB"/>
    <w:rsid w:val="00FA6494"/>
    <w:rsid w:val="00FA69C3"/>
    <w:rsid w:val="00FA6FC9"/>
    <w:rsid w:val="00FA7464"/>
    <w:rsid w:val="00FB05E1"/>
    <w:rsid w:val="00FB06F1"/>
    <w:rsid w:val="00FB083D"/>
    <w:rsid w:val="00FB0BDD"/>
    <w:rsid w:val="00FB0DD7"/>
    <w:rsid w:val="00FB0E3A"/>
    <w:rsid w:val="00FB1497"/>
    <w:rsid w:val="00FB14F0"/>
    <w:rsid w:val="00FB1BF0"/>
    <w:rsid w:val="00FB1CB3"/>
    <w:rsid w:val="00FB1E1B"/>
    <w:rsid w:val="00FB2AC6"/>
    <w:rsid w:val="00FB2F05"/>
    <w:rsid w:val="00FB3100"/>
    <w:rsid w:val="00FB3278"/>
    <w:rsid w:val="00FB3B88"/>
    <w:rsid w:val="00FB3C8B"/>
    <w:rsid w:val="00FB4013"/>
    <w:rsid w:val="00FB404F"/>
    <w:rsid w:val="00FB4884"/>
    <w:rsid w:val="00FB4A48"/>
    <w:rsid w:val="00FB4A5B"/>
    <w:rsid w:val="00FB4A70"/>
    <w:rsid w:val="00FB4CAE"/>
    <w:rsid w:val="00FB4E63"/>
    <w:rsid w:val="00FB5060"/>
    <w:rsid w:val="00FB5391"/>
    <w:rsid w:val="00FB5828"/>
    <w:rsid w:val="00FB5E85"/>
    <w:rsid w:val="00FB68EA"/>
    <w:rsid w:val="00FB796F"/>
    <w:rsid w:val="00FC052C"/>
    <w:rsid w:val="00FC056B"/>
    <w:rsid w:val="00FC0742"/>
    <w:rsid w:val="00FC091A"/>
    <w:rsid w:val="00FC0AFC"/>
    <w:rsid w:val="00FC0C2F"/>
    <w:rsid w:val="00FC0CF0"/>
    <w:rsid w:val="00FC1938"/>
    <w:rsid w:val="00FC1E2B"/>
    <w:rsid w:val="00FC29A2"/>
    <w:rsid w:val="00FC2B03"/>
    <w:rsid w:val="00FC2BF0"/>
    <w:rsid w:val="00FC30B4"/>
    <w:rsid w:val="00FC344F"/>
    <w:rsid w:val="00FC35BC"/>
    <w:rsid w:val="00FC47F5"/>
    <w:rsid w:val="00FC56CA"/>
    <w:rsid w:val="00FC588F"/>
    <w:rsid w:val="00FC58FF"/>
    <w:rsid w:val="00FC5B87"/>
    <w:rsid w:val="00FC5D6E"/>
    <w:rsid w:val="00FC5F14"/>
    <w:rsid w:val="00FC67BB"/>
    <w:rsid w:val="00FC68DB"/>
    <w:rsid w:val="00FC6999"/>
    <w:rsid w:val="00FC6DDD"/>
    <w:rsid w:val="00FC734C"/>
    <w:rsid w:val="00FC743F"/>
    <w:rsid w:val="00FC77F5"/>
    <w:rsid w:val="00FC7915"/>
    <w:rsid w:val="00FC7DD4"/>
    <w:rsid w:val="00FD0D4D"/>
    <w:rsid w:val="00FD1254"/>
    <w:rsid w:val="00FD1569"/>
    <w:rsid w:val="00FD186A"/>
    <w:rsid w:val="00FD1924"/>
    <w:rsid w:val="00FD1946"/>
    <w:rsid w:val="00FD1D0F"/>
    <w:rsid w:val="00FD1E59"/>
    <w:rsid w:val="00FD269E"/>
    <w:rsid w:val="00FD2E3F"/>
    <w:rsid w:val="00FD2FCA"/>
    <w:rsid w:val="00FD333B"/>
    <w:rsid w:val="00FD351B"/>
    <w:rsid w:val="00FD35E9"/>
    <w:rsid w:val="00FD3FA5"/>
    <w:rsid w:val="00FD436E"/>
    <w:rsid w:val="00FD44F1"/>
    <w:rsid w:val="00FD46FD"/>
    <w:rsid w:val="00FD4728"/>
    <w:rsid w:val="00FD47EF"/>
    <w:rsid w:val="00FD4A84"/>
    <w:rsid w:val="00FD52DD"/>
    <w:rsid w:val="00FD53F8"/>
    <w:rsid w:val="00FD57B0"/>
    <w:rsid w:val="00FD5B6A"/>
    <w:rsid w:val="00FD6373"/>
    <w:rsid w:val="00FD638E"/>
    <w:rsid w:val="00FD70B4"/>
    <w:rsid w:val="00FD763C"/>
    <w:rsid w:val="00FD79F2"/>
    <w:rsid w:val="00FD7A31"/>
    <w:rsid w:val="00FD7B4E"/>
    <w:rsid w:val="00FD7EB3"/>
    <w:rsid w:val="00FE07B7"/>
    <w:rsid w:val="00FE080A"/>
    <w:rsid w:val="00FE0AE5"/>
    <w:rsid w:val="00FE0B53"/>
    <w:rsid w:val="00FE105D"/>
    <w:rsid w:val="00FE1844"/>
    <w:rsid w:val="00FE1B0F"/>
    <w:rsid w:val="00FE22EA"/>
    <w:rsid w:val="00FE2BAC"/>
    <w:rsid w:val="00FE4275"/>
    <w:rsid w:val="00FE4351"/>
    <w:rsid w:val="00FE437B"/>
    <w:rsid w:val="00FE5106"/>
    <w:rsid w:val="00FE6088"/>
    <w:rsid w:val="00FE66FF"/>
    <w:rsid w:val="00FE6A57"/>
    <w:rsid w:val="00FE6E3C"/>
    <w:rsid w:val="00FE71F5"/>
    <w:rsid w:val="00FE7A3E"/>
    <w:rsid w:val="00FE7BD4"/>
    <w:rsid w:val="00FF03EA"/>
    <w:rsid w:val="00FF0BC8"/>
    <w:rsid w:val="00FF1911"/>
    <w:rsid w:val="00FF1919"/>
    <w:rsid w:val="00FF27FF"/>
    <w:rsid w:val="00FF2D4E"/>
    <w:rsid w:val="00FF2FD7"/>
    <w:rsid w:val="00FF3109"/>
    <w:rsid w:val="00FF3304"/>
    <w:rsid w:val="00FF3A4F"/>
    <w:rsid w:val="00FF3FB6"/>
    <w:rsid w:val="00FF4796"/>
    <w:rsid w:val="00FF53E1"/>
    <w:rsid w:val="00FF5569"/>
    <w:rsid w:val="00FF594B"/>
    <w:rsid w:val="00FF5BC0"/>
    <w:rsid w:val="00FF5F4A"/>
    <w:rsid w:val="00FF62A9"/>
    <w:rsid w:val="00FF641D"/>
    <w:rsid w:val="00FF7012"/>
    <w:rsid w:val="00FF701C"/>
    <w:rsid w:val="00FF7B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shapedefaults>
    <o:shapelayout v:ext="edit">
      <o:idmap v:ext="edit" data="2"/>
    </o:shapelayout>
  </w:shapeDefaults>
  <w:decimalSymbol w:val="."/>
  <w:listSeparator w:val=","/>
  <w14:docId w14:val="7FCF5414"/>
  <w15:docId w15:val="{A295AE63-23BC-44AC-9469-EC1CD1491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DAC"/>
    <w:pPr>
      <w:spacing w:after="240" w:line="260" w:lineRule="exact"/>
      <w:jc w:val="both"/>
    </w:pPr>
    <w:rPr>
      <w:rFonts w:ascii="Book Antiqua" w:hAnsi="Book Antiqua"/>
    </w:rPr>
  </w:style>
  <w:style w:type="paragraph" w:styleId="Heading1">
    <w:name w:val="heading 1"/>
    <w:basedOn w:val="Normal"/>
    <w:next w:val="Normal"/>
    <w:link w:val="Heading1Char"/>
    <w:qFormat/>
    <w:rsid w:val="00F51DAC"/>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F51DAC"/>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F51DAC"/>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0B5844"/>
    <w:pPr>
      <w:keepNext/>
      <w:spacing w:before="120" w:after="120" w:line="240" w:lineRule="auto"/>
      <w:jc w:val="left"/>
      <w:outlineLvl w:val="3"/>
    </w:pPr>
    <w:rPr>
      <w:rFonts w:ascii="Arial" w:hAnsi="Arial"/>
      <w:b/>
      <w:bCs/>
      <w:lang w:val="x-none"/>
    </w:rPr>
  </w:style>
  <w:style w:type="paragraph" w:styleId="Heading5">
    <w:name w:val="heading 5"/>
    <w:basedOn w:val="Normal"/>
    <w:next w:val="Normal"/>
    <w:link w:val="Heading5Char"/>
    <w:qFormat/>
    <w:rsid w:val="00E15CF3"/>
    <w:pPr>
      <w:keepNext/>
      <w:spacing w:after="0" w:line="240" w:lineRule="auto"/>
      <w:jc w:val="left"/>
      <w:outlineLvl w:val="4"/>
    </w:pPr>
    <w:rPr>
      <w:rFonts w:ascii="Arial" w:hAnsi="Arial"/>
      <w:bCs/>
      <w:i/>
      <w:iCs/>
      <w:szCs w:val="26"/>
      <w:lang w:val="x-none"/>
    </w:rPr>
  </w:style>
  <w:style w:type="paragraph" w:styleId="Heading6">
    <w:name w:val="heading 6"/>
    <w:basedOn w:val="Normal"/>
    <w:next w:val="Normal"/>
    <w:link w:val="Heading6Char"/>
    <w:unhideWhenUsed/>
    <w:qFormat/>
    <w:rsid w:val="00E15CF3"/>
    <w:pPr>
      <w:keepNext/>
      <w:keepLines/>
      <w:spacing w:before="200" w:after="0"/>
      <w:outlineLvl w:val="5"/>
    </w:pPr>
    <w:rPr>
      <w:rFonts w:ascii="Cambria" w:hAnsi="Cambria"/>
      <w:i/>
      <w:iCs/>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1DAC"/>
    <w:rPr>
      <w:rFonts w:ascii="Arial" w:hAnsi="Arial" w:cs="Times New Roman"/>
      <w:b/>
      <w:smallCaps/>
      <w:kern w:val="28"/>
      <w:sz w:val="34"/>
      <w:szCs w:val="20"/>
      <w:lang w:eastAsia="en-AU"/>
    </w:rPr>
  </w:style>
  <w:style w:type="character" w:customStyle="1" w:styleId="Heading2Char">
    <w:name w:val="Heading 2 Char"/>
    <w:link w:val="Heading2"/>
    <w:rsid w:val="00F51DAC"/>
    <w:rPr>
      <w:rFonts w:ascii="Arial" w:hAnsi="Arial" w:cs="Times New Roman"/>
      <w:sz w:val="30"/>
      <w:szCs w:val="20"/>
      <w:lang w:eastAsia="en-AU"/>
    </w:rPr>
  </w:style>
  <w:style w:type="character" w:customStyle="1" w:styleId="Heading3Char">
    <w:name w:val="Heading 3 Char"/>
    <w:link w:val="Heading3"/>
    <w:rsid w:val="00F51DAC"/>
    <w:rPr>
      <w:rFonts w:ascii="Arial" w:hAnsi="Arial" w:cs="Times New Roman"/>
      <w:b/>
      <w:smallCaps/>
      <w:sz w:val="26"/>
      <w:szCs w:val="20"/>
      <w:lang w:eastAsia="en-AU"/>
    </w:rPr>
  </w:style>
  <w:style w:type="character" w:customStyle="1" w:styleId="Heading4Char">
    <w:name w:val="Heading 4 Char"/>
    <w:link w:val="Heading4"/>
    <w:rsid w:val="000B5844"/>
    <w:rPr>
      <w:rFonts w:ascii="Arial" w:hAnsi="Arial" w:cs="Times New Roman"/>
      <w:b/>
      <w:bCs/>
      <w:sz w:val="20"/>
      <w:szCs w:val="20"/>
      <w:lang w:eastAsia="en-AU"/>
    </w:rPr>
  </w:style>
  <w:style w:type="character" w:customStyle="1" w:styleId="Heading5Char">
    <w:name w:val="Heading 5 Char"/>
    <w:link w:val="Heading5"/>
    <w:rsid w:val="00E15CF3"/>
    <w:rPr>
      <w:rFonts w:ascii="Arial" w:hAnsi="Arial" w:cs="Times New Roman"/>
      <w:bCs/>
      <w:i/>
      <w:iCs/>
      <w:sz w:val="20"/>
      <w:szCs w:val="26"/>
      <w:lang w:eastAsia="en-AU"/>
    </w:rPr>
  </w:style>
  <w:style w:type="character" w:customStyle="1" w:styleId="Heading6Char">
    <w:name w:val="Heading 6 Char"/>
    <w:link w:val="Heading6"/>
    <w:rsid w:val="00E15CF3"/>
    <w:rPr>
      <w:rFonts w:ascii="Cambria" w:eastAsia="Times New Roman" w:hAnsi="Cambria" w:cs="Times New Roman"/>
      <w:i/>
      <w:iCs/>
      <w:sz w:val="20"/>
      <w:szCs w:val="20"/>
      <w:lang w:eastAsia="en-AU"/>
    </w:rPr>
  </w:style>
  <w:style w:type="paragraph" w:customStyle="1" w:styleId="TableColumnHeadingCentred">
    <w:name w:val="Table Column Heading Centred"/>
    <w:basedOn w:val="Normal"/>
    <w:rsid w:val="00F50B89"/>
    <w:pPr>
      <w:spacing w:before="60" w:after="60"/>
      <w:ind w:left="360" w:hanging="360"/>
      <w:jc w:val="center"/>
    </w:pPr>
    <w:rPr>
      <w:rFonts w:ascii="Arial" w:hAnsi="Arial"/>
      <w:b/>
      <w:color w:val="000000"/>
      <w:sz w:val="16"/>
    </w:rPr>
  </w:style>
  <w:style w:type="paragraph" w:customStyle="1" w:styleId="TableColumnHeadingLeft">
    <w:name w:val="Table Column Heading Left"/>
    <w:basedOn w:val="Normal"/>
    <w:rsid w:val="00F50B89"/>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F50B89"/>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F50B89"/>
    <w:rPr>
      <w:rFonts w:ascii="Arial" w:eastAsia="Times New Roman" w:hAnsi="Arial" w:cs="Times New Roman"/>
      <w:b/>
      <w:color w:val="000000"/>
      <w:sz w:val="16"/>
      <w:szCs w:val="20"/>
      <w:lang w:eastAsia="en-AU"/>
    </w:rPr>
  </w:style>
  <w:style w:type="paragraph" w:customStyle="1" w:styleId="Heading3ptafter">
    <w:name w:val="Heading 3 pt after"/>
    <w:basedOn w:val="Heading6"/>
    <w:rsid w:val="0096764F"/>
    <w:pPr>
      <w:keepLines w:val="0"/>
      <w:spacing w:before="0" w:after="60"/>
      <w:jc w:val="left"/>
    </w:pPr>
    <w:rPr>
      <w:rFonts w:ascii="Arial" w:hAnsi="Arial"/>
      <w:bCs/>
      <w:i w:val="0"/>
      <w:iCs w:val="0"/>
      <w:szCs w:val="22"/>
    </w:rPr>
  </w:style>
  <w:style w:type="paragraph" w:customStyle="1" w:styleId="ChartandTableFootnoteAlpha">
    <w:name w:val="Chart and Table Footnote Alpha"/>
    <w:basedOn w:val="Normal"/>
    <w:next w:val="Normal"/>
    <w:rsid w:val="00AA5656"/>
    <w:pPr>
      <w:keepNext/>
      <w:numPr>
        <w:numId w:val="3"/>
      </w:numPr>
      <w:spacing w:after="0"/>
    </w:pPr>
    <w:rPr>
      <w:rFonts w:ascii="Arial" w:hAnsi="Arial"/>
      <w:sz w:val="16"/>
    </w:rPr>
  </w:style>
  <w:style w:type="paragraph" w:styleId="Title">
    <w:name w:val="Title"/>
    <w:basedOn w:val="Normal"/>
    <w:link w:val="TitleChar"/>
    <w:qFormat/>
    <w:rsid w:val="005F3DC1"/>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5F3DC1"/>
    <w:rPr>
      <w:rFonts w:ascii="Arial" w:hAnsi="Arial" w:cs="Arial"/>
      <w:b/>
      <w:bCs/>
      <w:caps/>
      <w:kern w:val="28"/>
      <w:sz w:val="52"/>
      <w:szCs w:val="32"/>
      <w:lang w:eastAsia="en-AU"/>
    </w:rPr>
  </w:style>
  <w:style w:type="paragraph" w:customStyle="1" w:styleId="Department">
    <w:name w:val="Department"/>
    <w:basedOn w:val="Normal"/>
    <w:rsid w:val="005F3DC1"/>
    <w:pPr>
      <w:spacing w:after="0"/>
      <w:jc w:val="left"/>
    </w:pPr>
    <w:rPr>
      <w:rFonts w:ascii="Arial" w:hAnsi="Arial"/>
      <w:b/>
      <w:sz w:val="52"/>
    </w:rPr>
  </w:style>
  <w:style w:type="paragraph" w:styleId="TOC2">
    <w:name w:val="toc 2"/>
    <w:basedOn w:val="Normal"/>
    <w:next w:val="Normal"/>
    <w:uiPriority w:val="39"/>
    <w:rsid w:val="00F51DAC"/>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F51DAC"/>
    <w:pPr>
      <w:keepNext/>
      <w:spacing w:after="0" w:line="240" w:lineRule="auto"/>
      <w:jc w:val="center"/>
    </w:pPr>
    <w:rPr>
      <w:rFonts w:ascii="Arial" w:hAnsi="Arial"/>
    </w:rPr>
  </w:style>
  <w:style w:type="paragraph" w:customStyle="1" w:styleId="TableHeading">
    <w:name w:val="Table Heading"/>
    <w:basedOn w:val="Normal"/>
    <w:next w:val="TableGraphic"/>
    <w:link w:val="TableHeadingChar"/>
    <w:qFormat/>
    <w:rsid w:val="00F51DAC"/>
    <w:pPr>
      <w:keepNext/>
      <w:spacing w:before="120" w:after="20" w:line="240" w:lineRule="auto"/>
      <w:jc w:val="left"/>
    </w:pPr>
    <w:rPr>
      <w:rFonts w:ascii="Arial" w:hAnsi="Arial"/>
      <w:b/>
      <w:lang w:val="x-none"/>
    </w:rPr>
  </w:style>
  <w:style w:type="paragraph" w:customStyle="1" w:styleId="TableGraphic">
    <w:name w:val="Table Graphic"/>
    <w:basedOn w:val="Normal"/>
    <w:next w:val="Normal"/>
    <w:rsid w:val="00F51DAC"/>
    <w:pPr>
      <w:spacing w:after="0" w:line="240" w:lineRule="auto"/>
      <w:ind w:right="-113"/>
    </w:pPr>
    <w:rPr>
      <w:i/>
      <w:color w:val="FF0000"/>
    </w:rPr>
  </w:style>
  <w:style w:type="character" w:customStyle="1" w:styleId="TableHeadingChar">
    <w:name w:val="Table Heading Char"/>
    <w:link w:val="TableHeading"/>
    <w:rsid w:val="00F51DAC"/>
    <w:rPr>
      <w:rFonts w:ascii="Arial" w:hAnsi="Arial" w:cs="Times New Roman"/>
      <w:b/>
      <w:sz w:val="20"/>
      <w:szCs w:val="20"/>
      <w:lang w:eastAsia="en-AU"/>
    </w:rPr>
  </w:style>
  <w:style w:type="paragraph" w:styleId="TOC1">
    <w:name w:val="toc 1"/>
    <w:basedOn w:val="Normal"/>
    <w:next w:val="Normal"/>
    <w:uiPriority w:val="39"/>
    <w:rsid w:val="00F51DAC"/>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F51DAC"/>
    <w:pPr>
      <w:tabs>
        <w:tab w:val="center" w:pos="4153"/>
        <w:tab w:val="right" w:pos="8306"/>
      </w:tabs>
      <w:spacing w:after="0" w:line="240" w:lineRule="auto"/>
      <w:jc w:val="left"/>
    </w:pPr>
    <w:rPr>
      <w:i/>
      <w:lang w:val="x-none"/>
    </w:rPr>
  </w:style>
  <w:style w:type="character" w:customStyle="1" w:styleId="HeaderChar">
    <w:name w:val="Header Char"/>
    <w:link w:val="Header"/>
    <w:rsid w:val="00F51DAC"/>
    <w:rPr>
      <w:rFonts w:ascii="Book Antiqua" w:hAnsi="Book Antiqua" w:cs="Times New Roman"/>
      <w:i/>
      <w:sz w:val="20"/>
      <w:szCs w:val="20"/>
      <w:lang w:eastAsia="en-AU"/>
    </w:rPr>
  </w:style>
  <w:style w:type="paragraph" w:styleId="Footer">
    <w:name w:val="footer"/>
    <w:basedOn w:val="Normal"/>
    <w:link w:val="FooterChar"/>
    <w:uiPriority w:val="99"/>
    <w:rsid w:val="00F51DAC"/>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uiPriority w:val="99"/>
    <w:rsid w:val="00F51DAC"/>
    <w:rPr>
      <w:rFonts w:ascii="Arial" w:hAnsi="Arial" w:cs="Times New Roman"/>
      <w:sz w:val="20"/>
      <w:szCs w:val="20"/>
      <w:lang w:eastAsia="en-AU"/>
    </w:rPr>
  </w:style>
  <w:style w:type="character" w:styleId="PageNumber">
    <w:name w:val="page number"/>
    <w:rsid w:val="00F51DAC"/>
    <w:rPr>
      <w:rFonts w:ascii="Arial" w:hAnsi="Arial" w:cs="Arial"/>
    </w:rPr>
  </w:style>
  <w:style w:type="paragraph" w:customStyle="1" w:styleId="ContentsHeading">
    <w:name w:val="Contents Heading"/>
    <w:basedOn w:val="Normal"/>
    <w:next w:val="Normal"/>
    <w:rsid w:val="00F51DAC"/>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F51DAC"/>
    <w:pPr>
      <w:jc w:val="left"/>
    </w:pPr>
    <w:rPr>
      <w:i/>
      <w:color w:val="FF0000"/>
    </w:rPr>
  </w:style>
  <w:style w:type="paragraph" w:customStyle="1" w:styleId="HeaderEven">
    <w:name w:val="Header Even"/>
    <w:basedOn w:val="Normal"/>
    <w:rsid w:val="00F51DAC"/>
    <w:pPr>
      <w:spacing w:after="0" w:line="240" w:lineRule="auto"/>
      <w:jc w:val="left"/>
    </w:pPr>
    <w:rPr>
      <w:i/>
    </w:rPr>
  </w:style>
  <w:style w:type="paragraph" w:customStyle="1" w:styleId="HeaderOdd">
    <w:name w:val="Header Odd"/>
    <w:basedOn w:val="Normal"/>
    <w:rsid w:val="00F51DAC"/>
    <w:pPr>
      <w:spacing w:after="0" w:line="240" w:lineRule="auto"/>
      <w:jc w:val="right"/>
    </w:pPr>
    <w:rPr>
      <w:i/>
    </w:rPr>
  </w:style>
  <w:style w:type="paragraph" w:customStyle="1" w:styleId="OverviewParagraph">
    <w:name w:val="Overview Paragraph"/>
    <w:basedOn w:val="Normal"/>
    <w:link w:val="OverviewParagraphChar"/>
    <w:semiHidden/>
    <w:rsid w:val="00F51DAC"/>
    <w:pPr>
      <w:spacing w:before="120" w:after="120" w:line="240" w:lineRule="auto"/>
    </w:pPr>
    <w:rPr>
      <w:lang w:val="x-none"/>
    </w:rPr>
  </w:style>
  <w:style w:type="character" w:customStyle="1" w:styleId="OverviewParagraphChar">
    <w:name w:val="Overview Paragraph Char"/>
    <w:link w:val="OverviewParagraph"/>
    <w:semiHidden/>
    <w:rsid w:val="00F51DAC"/>
    <w:rPr>
      <w:rFonts w:ascii="Book Antiqua" w:hAnsi="Book Antiqua" w:cs="Times New Roman"/>
      <w:sz w:val="20"/>
      <w:szCs w:val="20"/>
      <w:lang w:eastAsia="en-AU"/>
    </w:rPr>
  </w:style>
  <w:style w:type="paragraph" w:customStyle="1" w:styleId="SingleParagraph">
    <w:name w:val="Single Paragraph"/>
    <w:basedOn w:val="Normal"/>
    <w:rsid w:val="00F51DAC"/>
    <w:pPr>
      <w:spacing w:after="0"/>
    </w:pPr>
  </w:style>
  <w:style w:type="paragraph" w:customStyle="1" w:styleId="PartHeading">
    <w:name w:val="Part Heading"/>
    <w:basedOn w:val="Normal"/>
    <w:next w:val="Normal"/>
    <w:rsid w:val="00F51DAC"/>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F51DAC"/>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F51DAC"/>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F51DAC"/>
    <w:pPr>
      <w:spacing w:before="100" w:after="100" w:line="250" w:lineRule="exact"/>
    </w:pPr>
  </w:style>
  <w:style w:type="paragraph" w:customStyle="1" w:styleId="Area">
    <w:name w:val="Area"/>
    <w:basedOn w:val="Normal"/>
    <w:rsid w:val="00F51DAC"/>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F51DAC"/>
    <w:pPr>
      <w:tabs>
        <w:tab w:val="right" w:pos="9639"/>
      </w:tabs>
      <w:spacing w:before="240" w:after="120"/>
      <w:jc w:val="right"/>
    </w:pPr>
    <w:rPr>
      <w:rFonts w:ascii="Times" w:hAnsi="Times"/>
      <w:b/>
      <w:i w:val="0"/>
      <w:caps/>
      <w:sz w:val="16"/>
      <w:szCs w:val="16"/>
    </w:rPr>
  </w:style>
  <w:style w:type="paragraph" w:customStyle="1" w:styleId="Exampletext0">
    <w:name w:val="Example text"/>
    <w:basedOn w:val="Normal"/>
    <w:link w:val="ExampletextCharChar"/>
    <w:rsid w:val="00F51DAC"/>
    <w:rPr>
      <w:i/>
      <w:color w:val="FF0000"/>
      <w:lang w:val="x-none"/>
    </w:rPr>
  </w:style>
  <w:style w:type="character" w:customStyle="1" w:styleId="ExampletextCharChar">
    <w:name w:val="Example text Char Char"/>
    <w:link w:val="Exampletext0"/>
    <w:rsid w:val="00F51DAC"/>
    <w:rPr>
      <w:rFonts w:ascii="Book Antiqua" w:hAnsi="Book Antiqua" w:cs="Times New Roman"/>
      <w:i/>
      <w:color w:val="FF0000"/>
      <w:sz w:val="20"/>
      <w:szCs w:val="20"/>
      <w:lang w:eastAsia="en-AU"/>
    </w:rPr>
  </w:style>
  <w:style w:type="paragraph" w:customStyle="1" w:styleId="Source">
    <w:name w:val="Source"/>
    <w:basedOn w:val="Normal"/>
    <w:link w:val="SourceChar"/>
    <w:rsid w:val="00F51DAC"/>
    <w:pPr>
      <w:tabs>
        <w:tab w:val="left" w:pos="284"/>
      </w:tabs>
      <w:spacing w:after="0" w:line="240" w:lineRule="auto"/>
    </w:pPr>
    <w:rPr>
      <w:rFonts w:ascii="Arial" w:hAnsi="Arial"/>
      <w:sz w:val="16"/>
      <w:lang w:val="x-none" w:eastAsia="x-none"/>
    </w:rPr>
  </w:style>
  <w:style w:type="paragraph" w:customStyle="1" w:styleId="FigureHeading">
    <w:name w:val="Figure Heading"/>
    <w:basedOn w:val="Normal"/>
    <w:next w:val="ChartGraphic"/>
    <w:rsid w:val="00F51DAC"/>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F51DAC"/>
    <w:pPr>
      <w:tabs>
        <w:tab w:val="left" w:pos="284"/>
      </w:tabs>
      <w:spacing w:after="0" w:line="240" w:lineRule="auto"/>
      <w:ind w:left="284" w:hanging="284"/>
    </w:pPr>
    <w:rPr>
      <w:rFonts w:ascii="Arial" w:hAnsi="Arial"/>
      <w:sz w:val="16"/>
      <w:lang w:val="x-none"/>
    </w:rPr>
  </w:style>
  <w:style w:type="character" w:customStyle="1" w:styleId="ChartandTableFootnoteChar">
    <w:name w:val="Chart and Table Footnote Char"/>
    <w:link w:val="ChartandTableFootnote"/>
    <w:rsid w:val="006F1CA9"/>
    <w:rPr>
      <w:rFonts w:ascii="Arial" w:hAnsi="Arial" w:cs="Times New Roman"/>
      <w:sz w:val="16"/>
      <w:szCs w:val="20"/>
      <w:lang w:eastAsia="en-AU"/>
    </w:rPr>
  </w:style>
  <w:style w:type="paragraph" w:customStyle="1" w:styleId="TPHeading1">
    <w:name w:val="TP Heading 1"/>
    <w:basedOn w:val="Normal"/>
    <w:rsid w:val="00F51DAC"/>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F51DAC"/>
    <w:pPr>
      <w:keepNext/>
      <w:spacing w:after="0" w:line="240" w:lineRule="auto"/>
      <w:ind w:left="1418"/>
      <w:jc w:val="left"/>
    </w:pPr>
    <w:rPr>
      <w:rFonts w:ascii="Arial" w:hAnsi="Arial" w:cs="Arial"/>
      <w:caps/>
      <w:sz w:val="24"/>
    </w:rPr>
  </w:style>
  <w:style w:type="paragraph" w:customStyle="1" w:styleId="TPHeading2">
    <w:name w:val="TP Heading 2"/>
    <w:basedOn w:val="TPHeading1"/>
    <w:rsid w:val="00F51DAC"/>
    <w:rPr>
      <w:b w:val="0"/>
    </w:rPr>
  </w:style>
  <w:style w:type="paragraph" w:styleId="BalloonText">
    <w:name w:val="Balloon Text"/>
    <w:basedOn w:val="Normal"/>
    <w:link w:val="BalloonTextChar"/>
    <w:uiPriority w:val="99"/>
    <w:semiHidden/>
    <w:unhideWhenUsed/>
    <w:rsid w:val="00F51DA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F51DAC"/>
    <w:rPr>
      <w:rFonts w:ascii="Tahoma" w:hAnsi="Tahoma" w:cs="Tahoma"/>
      <w:sz w:val="16"/>
      <w:szCs w:val="16"/>
      <w:lang w:eastAsia="en-AU"/>
    </w:rPr>
  </w:style>
  <w:style w:type="paragraph" w:styleId="TOC3">
    <w:name w:val="toc 3"/>
    <w:basedOn w:val="Normal"/>
    <w:next w:val="Normal"/>
    <w:autoRedefine/>
    <w:unhideWhenUsed/>
    <w:rsid w:val="00E15CF3"/>
    <w:pPr>
      <w:spacing w:after="100"/>
      <w:ind w:left="400"/>
    </w:pPr>
  </w:style>
  <w:style w:type="paragraph" w:customStyle="1" w:styleId="Outcomeheading">
    <w:name w:val="Outcome heading"/>
    <w:basedOn w:val="Heading3"/>
    <w:qFormat/>
    <w:rsid w:val="00E15CF3"/>
  </w:style>
  <w:style w:type="character" w:styleId="Strong">
    <w:name w:val="Strong"/>
    <w:uiPriority w:val="22"/>
    <w:qFormat/>
    <w:rsid w:val="002B7297"/>
    <w:rPr>
      <w:b/>
      <w:bCs/>
    </w:rPr>
  </w:style>
  <w:style w:type="paragraph" w:styleId="NoSpacing">
    <w:name w:val="No Spacing"/>
    <w:uiPriority w:val="1"/>
    <w:qFormat/>
    <w:rsid w:val="00D35467"/>
    <w:pPr>
      <w:jc w:val="both"/>
    </w:pPr>
    <w:rPr>
      <w:rFonts w:ascii="Book Antiqua" w:hAnsi="Book Antiqua"/>
    </w:rPr>
  </w:style>
  <w:style w:type="paragraph" w:styleId="ListParagraph">
    <w:name w:val="List Paragraph"/>
    <w:aliases w:val="List Paragraph1,Recommendation,List Paragraph11,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3A01AA"/>
    <w:pPr>
      <w:ind w:left="720"/>
      <w:contextualSpacing/>
    </w:pPr>
    <w:rPr>
      <w:lang w:val="x-none" w:eastAsia="x-none"/>
    </w:rPr>
  </w:style>
  <w:style w:type="paragraph" w:customStyle="1" w:styleId="ChartandTableFootnotenumbered">
    <w:name w:val="Chart and Table Footnote numbered"/>
    <w:basedOn w:val="Normal"/>
    <w:next w:val="Normal"/>
    <w:rsid w:val="00F70656"/>
    <w:pPr>
      <w:keepNext/>
      <w:spacing w:after="0"/>
      <w:ind w:left="360" w:hanging="360"/>
    </w:pPr>
    <w:rPr>
      <w:rFonts w:ascii="Arial" w:hAnsi="Arial"/>
      <w:sz w:val="16"/>
    </w:rPr>
  </w:style>
  <w:style w:type="paragraph" w:styleId="Quote">
    <w:name w:val="Quote"/>
    <w:basedOn w:val="Normal"/>
    <w:next w:val="Normal"/>
    <w:link w:val="QuoteChar"/>
    <w:uiPriority w:val="29"/>
    <w:qFormat/>
    <w:rsid w:val="00AC79B3"/>
    <w:rPr>
      <w:i/>
      <w:iCs/>
      <w:color w:val="000000"/>
      <w:lang w:val="x-none" w:eastAsia="x-none"/>
    </w:rPr>
  </w:style>
  <w:style w:type="character" w:customStyle="1" w:styleId="QuoteChar">
    <w:name w:val="Quote Char"/>
    <w:link w:val="Quote"/>
    <w:uiPriority w:val="29"/>
    <w:rsid w:val="00AC79B3"/>
    <w:rPr>
      <w:rFonts w:ascii="Book Antiqua" w:hAnsi="Book Antiqua"/>
      <w:i/>
      <w:iCs/>
      <w:color w:val="000000"/>
    </w:rPr>
  </w:style>
  <w:style w:type="character" w:styleId="Hyperlink">
    <w:name w:val="Hyperlink"/>
    <w:uiPriority w:val="99"/>
    <w:unhideWhenUsed/>
    <w:rsid w:val="00CD66A0"/>
    <w:rPr>
      <w:color w:val="0000FF"/>
      <w:u w:val="single"/>
    </w:rPr>
  </w:style>
  <w:style w:type="paragraph" w:customStyle="1" w:styleId="Exampletextbullet">
    <w:name w:val="Example text bullet"/>
    <w:basedOn w:val="Exampletext0"/>
    <w:rsid w:val="000C18D5"/>
    <w:pPr>
      <w:numPr>
        <w:numId w:val="1"/>
      </w:numPr>
    </w:pPr>
  </w:style>
  <w:style w:type="paragraph" w:customStyle="1" w:styleId="Exampletextdash">
    <w:name w:val="Example text dash"/>
    <w:basedOn w:val="Exampletextbullet"/>
    <w:rsid w:val="000C18D5"/>
    <w:pPr>
      <w:numPr>
        <w:ilvl w:val="1"/>
      </w:numPr>
    </w:pPr>
  </w:style>
  <w:style w:type="table" w:styleId="TableGrid">
    <w:name w:val="Table Grid"/>
    <w:basedOn w:val="TableNormal"/>
    <w:rsid w:val="00AF5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4225A6"/>
    <w:rPr>
      <w:rFonts w:ascii="Swiss 721 BT" w:hAnsi="Swiss 721 BT" w:cs="Swiss 721 BT" w:hint="default"/>
      <w:color w:val="000000"/>
      <w:sz w:val="20"/>
      <w:szCs w:val="20"/>
    </w:rPr>
  </w:style>
  <w:style w:type="character" w:styleId="FollowedHyperlink">
    <w:name w:val="FollowedHyperlink"/>
    <w:uiPriority w:val="99"/>
    <w:semiHidden/>
    <w:unhideWhenUsed/>
    <w:rsid w:val="00B97F90"/>
    <w:rPr>
      <w:color w:val="800080"/>
      <w:u w:val="single"/>
    </w:rPr>
  </w:style>
  <w:style w:type="paragraph" w:customStyle="1" w:styleId="TableTextBullet">
    <w:name w:val="Table Text Bullet"/>
    <w:basedOn w:val="Normal"/>
    <w:link w:val="TableTextBulletChar"/>
    <w:rsid w:val="00DC63E6"/>
    <w:pPr>
      <w:numPr>
        <w:numId w:val="2"/>
      </w:numPr>
      <w:spacing w:before="60" w:after="60" w:line="240" w:lineRule="auto"/>
      <w:jc w:val="left"/>
    </w:pPr>
    <w:rPr>
      <w:rFonts w:ascii="Arial" w:hAnsi="Arial"/>
      <w:sz w:val="18"/>
      <w:lang w:val="x-none" w:eastAsia="x-none"/>
    </w:rPr>
  </w:style>
  <w:style w:type="paragraph" w:customStyle="1" w:styleId="TableTextDash">
    <w:name w:val="Table Text Dash"/>
    <w:basedOn w:val="Normal"/>
    <w:rsid w:val="00DC63E6"/>
    <w:pPr>
      <w:numPr>
        <w:ilvl w:val="1"/>
        <w:numId w:val="2"/>
      </w:numPr>
      <w:spacing w:before="60" w:after="60" w:line="240" w:lineRule="auto"/>
      <w:jc w:val="left"/>
    </w:pPr>
    <w:rPr>
      <w:rFonts w:ascii="Arial" w:hAnsi="Arial"/>
      <w:sz w:val="18"/>
    </w:rPr>
  </w:style>
  <w:style w:type="character" w:styleId="Emphasis">
    <w:name w:val="Emphasis"/>
    <w:uiPriority w:val="20"/>
    <w:qFormat/>
    <w:rsid w:val="00DC63E6"/>
    <w:rPr>
      <w:i/>
      <w:iCs/>
    </w:rPr>
  </w:style>
  <w:style w:type="paragraph" w:customStyle="1" w:styleId="TransmittalAddressee">
    <w:name w:val="Transmittal Addressee"/>
    <w:basedOn w:val="Normal"/>
    <w:rsid w:val="00C725A0"/>
    <w:pPr>
      <w:spacing w:after="0"/>
    </w:pPr>
  </w:style>
  <w:style w:type="paragraph" w:customStyle="1" w:styleId="Default">
    <w:name w:val="Default"/>
    <w:uiPriority w:val="99"/>
    <w:rsid w:val="0090447B"/>
    <w:pPr>
      <w:autoSpaceDE w:val="0"/>
      <w:autoSpaceDN w:val="0"/>
      <w:adjustRightInd w:val="0"/>
    </w:pPr>
    <w:rPr>
      <w:rFonts w:ascii="Book Antiqua" w:hAnsi="Book Antiqua" w:cs="Book Antiqua"/>
      <w:color w:val="000000"/>
      <w:sz w:val="24"/>
      <w:szCs w:val="24"/>
    </w:rPr>
  </w:style>
  <w:style w:type="paragraph" w:customStyle="1" w:styleId="TableTextLeft">
    <w:name w:val="Table Text Left"/>
    <w:basedOn w:val="Normal"/>
    <w:link w:val="TableTextLeftChar"/>
    <w:rsid w:val="006C3B92"/>
    <w:pPr>
      <w:spacing w:before="60" w:after="60" w:line="240" w:lineRule="auto"/>
      <w:jc w:val="left"/>
    </w:pPr>
    <w:rPr>
      <w:rFonts w:ascii="Arial" w:hAnsi="Arial"/>
      <w:sz w:val="18"/>
      <w:lang w:val="x-none" w:eastAsia="x-none"/>
    </w:rPr>
  </w:style>
  <w:style w:type="character" w:customStyle="1" w:styleId="TableTextLeftChar">
    <w:name w:val="Table Text Left Char"/>
    <w:link w:val="TableTextLeft"/>
    <w:rsid w:val="006C3B92"/>
    <w:rPr>
      <w:rFonts w:ascii="Arial" w:hAnsi="Arial"/>
      <w:sz w:val="18"/>
    </w:rPr>
  </w:style>
  <w:style w:type="character" w:customStyle="1" w:styleId="TableTextBulletChar">
    <w:name w:val="Table Text Bullet Char"/>
    <w:link w:val="TableTextBullet"/>
    <w:locked/>
    <w:rsid w:val="006C3B92"/>
    <w:rPr>
      <w:rFonts w:ascii="Arial" w:hAnsi="Arial"/>
      <w:sz w:val="18"/>
      <w:lang w:val="x-none" w:eastAsia="x-none"/>
    </w:rPr>
  </w:style>
  <w:style w:type="paragraph" w:customStyle="1" w:styleId="Bullet">
    <w:name w:val="Bullet"/>
    <w:basedOn w:val="Normal"/>
    <w:link w:val="BulletChar"/>
    <w:qFormat/>
    <w:rsid w:val="00526506"/>
    <w:pPr>
      <w:numPr>
        <w:numId w:val="4"/>
      </w:numPr>
    </w:pPr>
    <w:rPr>
      <w:lang w:val="x-none" w:eastAsia="x-none"/>
    </w:rPr>
  </w:style>
  <w:style w:type="paragraph" w:customStyle="1" w:styleId="Dash">
    <w:name w:val="Dash"/>
    <w:basedOn w:val="Normal"/>
    <w:uiPriority w:val="99"/>
    <w:qFormat/>
    <w:rsid w:val="00526506"/>
    <w:pPr>
      <w:numPr>
        <w:ilvl w:val="1"/>
        <w:numId w:val="4"/>
      </w:numPr>
    </w:pPr>
  </w:style>
  <w:style w:type="paragraph" w:customStyle="1" w:styleId="DoubleDot">
    <w:name w:val="Double Dot"/>
    <w:basedOn w:val="Normal"/>
    <w:uiPriority w:val="99"/>
    <w:rsid w:val="00526506"/>
    <w:pPr>
      <w:numPr>
        <w:ilvl w:val="2"/>
        <w:numId w:val="4"/>
      </w:numPr>
    </w:pPr>
  </w:style>
  <w:style w:type="character" w:customStyle="1" w:styleId="BulletChar">
    <w:name w:val="Bullet Char"/>
    <w:link w:val="Bullet"/>
    <w:rsid w:val="00526506"/>
    <w:rPr>
      <w:rFonts w:ascii="Book Antiqua" w:hAnsi="Book Antiqua"/>
      <w:lang w:val="x-none" w:eastAsia="x-none"/>
    </w:rPr>
  </w:style>
  <w:style w:type="paragraph" w:styleId="ListBullet">
    <w:name w:val="List Bullet"/>
    <w:basedOn w:val="Normal"/>
    <w:uiPriority w:val="99"/>
    <w:unhideWhenUsed/>
    <w:qFormat/>
    <w:rsid w:val="008C423E"/>
    <w:pPr>
      <w:spacing w:after="200" w:line="276" w:lineRule="auto"/>
      <w:jc w:val="left"/>
    </w:pPr>
    <w:rPr>
      <w:rFonts w:ascii="Arial" w:eastAsia="Calibri" w:hAnsi="Arial"/>
      <w:sz w:val="22"/>
      <w:szCs w:val="22"/>
      <w:lang w:eastAsia="en-US"/>
    </w:rPr>
  </w:style>
  <w:style w:type="paragraph" w:customStyle="1" w:styleId="TransmittalStyle1">
    <w:name w:val="Transmittal Style 1"/>
    <w:basedOn w:val="Normal"/>
    <w:rsid w:val="002A04A7"/>
    <w:pPr>
      <w:keepNext/>
      <w:spacing w:after="60" w:line="240" w:lineRule="auto"/>
      <w:jc w:val="right"/>
    </w:pPr>
    <w:rPr>
      <w:rFonts w:ascii="Arial" w:hAnsi="Arial"/>
      <w:b/>
      <w:smallCaps/>
      <w:sz w:val="24"/>
    </w:rPr>
  </w:style>
  <w:style w:type="paragraph" w:customStyle="1" w:styleId="TransmittalStyle2">
    <w:name w:val="Transmittal Style 2"/>
    <w:basedOn w:val="Normal"/>
    <w:rsid w:val="002A04A7"/>
    <w:pPr>
      <w:keepNext/>
      <w:spacing w:before="60" w:after="60" w:line="240" w:lineRule="auto"/>
      <w:jc w:val="right"/>
    </w:pPr>
    <w:rPr>
      <w:rFonts w:ascii="Helvetica" w:hAnsi="Helvetica"/>
      <w:b/>
      <w:caps/>
      <w:sz w:val="16"/>
    </w:rPr>
  </w:style>
  <w:style w:type="paragraph" w:customStyle="1" w:styleId="Part">
    <w:name w:val="Part"/>
    <w:basedOn w:val="Title"/>
    <w:next w:val="Normal"/>
    <w:rsid w:val="00EC69D1"/>
    <w:pPr>
      <w:spacing w:line="240" w:lineRule="auto"/>
    </w:pPr>
    <w:rPr>
      <w:rFonts w:cs="Arial"/>
      <w:caps w:val="0"/>
      <w:smallCaps/>
      <w:lang w:val="en-AU"/>
    </w:rPr>
  </w:style>
  <w:style w:type="character" w:customStyle="1" w:styleId="ListParagraphChar">
    <w:name w:val="List Paragraph Char"/>
    <w:aliases w:val="List Paragraph1 Char,Recommendation Char,List Paragraph11 Char,NFP GP Bulleted List Char,List Paragraph2 Char,FooterText Char,numbered Char,Paragraphe de liste1 Char,Bulletr List Paragraph Char,列出段落 Char,列出段落1 Char,Listeafsnit1 Char"/>
    <w:link w:val="ListParagraph"/>
    <w:uiPriority w:val="34"/>
    <w:locked/>
    <w:rsid w:val="00EC69D1"/>
    <w:rPr>
      <w:rFonts w:ascii="Book Antiqua" w:hAnsi="Book Antiqua"/>
    </w:rPr>
  </w:style>
  <w:style w:type="character" w:customStyle="1" w:styleId="SourceChar">
    <w:name w:val="Source Char"/>
    <w:link w:val="Source"/>
    <w:rsid w:val="00E506F4"/>
    <w:rPr>
      <w:rFonts w:ascii="Arial" w:hAnsi="Arial"/>
      <w:sz w:val="16"/>
    </w:rPr>
  </w:style>
  <w:style w:type="character" w:styleId="CommentReference">
    <w:name w:val="annotation reference"/>
    <w:uiPriority w:val="99"/>
    <w:semiHidden/>
    <w:unhideWhenUsed/>
    <w:rsid w:val="00C5333A"/>
    <w:rPr>
      <w:sz w:val="16"/>
      <w:szCs w:val="16"/>
    </w:rPr>
  </w:style>
  <w:style w:type="paragraph" w:styleId="CommentText">
    <w:name w:val="annotation text"/>
    <w:basedOn w:val="Normal"/>
    <w:link w:val="CommentTextChar"/>
    <w:uiPriority w:val="99"/>
    <w:semiHidden/>
    <w:unhideWhenUsed/>
    <w:rsid w:val="00C5333A"/>
    <w:rPr>
      <w:lang w:val="x-none" w:eastAsia="x-none"/>
    </w:rPr>
  </w:style>
  <w:style w:type="character" w:customStyle="1" w:styleId="CommentTextChar">
    <w:name w:val="Comment Text Char"/>
    <w:link w:val="CommentText"/>
    <w:uiPriority w:val="99"/>
    <w:semiHidden/>
    <w:rsid w:val="00C5333A"/>
    <w:rPr>
      <w:rFonts w:ascii="Book Antiqua" w:hAnsi="Book Antiqua"/>
    </w:rPr>
  </w:style>
  <w:style w:type="paragraph" w:styleId="CommentSubject">
    <w:name w:val="annotation subject"/>
    <w:basedOn w:val="CommentText"/>
    <w:next w:val="CommentText"/>
    <w:link w:val="CommentSubjectChar"/>
    <w:uiPriority w:val="99"/>
    <w:semiHidden/>
    <w:unhideWhenUsed/>
    <w:rsid w:val="00C5333A"/>
    <w:rPr>
      <w:b/>
      <w:bCs/>
    </w:rPr>
  </w:style>
  <w:style w:type="character" w:customStyle="1" w:styleId="CommentSubjectChar">
    <w:name w:val="Comment Subject Char"/>
    <w:link w:val="CommentSubject"/>
    <w:uiPriority w:val="99"/>
    <w:semiHidden/>
    <w:rsid w:val="00C5333A"/>
    <w:rPr>
      <w:rFonts w:ascii="Book Antiqua" w:hAnsi="Book Antiqua"/>
      <w:b/>
      <w:bCs/>
    </w:rPr>
  </w:style>
  <w:style w:type="paragraph" w:customStyle="1" w:styleId="Heading1-NoTOC">
    <w:name w:val="Heading 1 - No TOC"/>
    <w:basedOn w:val="Heading1"/>
    <w:rsid w:val="00416E62"/>
    <w:pPr>
      <w:spacing w:after="360"/>
      <w:outlineLvl w:val="9"/>
    </w:pPr>
  </w:style>
  <w:style w:type="paragraph" w:customStyle="1" w:styleId="Heading2-NoTOC">
    <w:name w:val="Heading 2 - No TOC"/>
    <w:rsid w:val="00416E62"/>
    <w:pPr>
      <w:spacing w:before="360" w:after="360"/>
    </w:pPr>
    <w:rPr>
      <w:rFonts w:ascii="Arial" w:hAnsi="Arial"/>
      <w:sz w:val="30"/>
    </w:rPr>
  </w:style>
  <w:style w:type="paragraph" w:customStyle="1" w:styleId="PartHeading-NoTOC">
    <w:name w:val="Part Heading - No TOC"/>
    <w:basedOn w:val="PartHeading"/>
    <w:rsid w:val="00416E62"/>
  </w:style>
  <w:style w:type="paragraph" w:customStyle="1" w:styleId="Heading2-TOC">
    <w:name w:val="Heading 2 - TOC"/>
    <w:rsid w:val="007914BB"/>
    <w:pPr>
      <w:spacing w:before="360" w:after="360"/>
      <w:outlineLvl w:val="1"/>
    </w:pPr>
    <w:rPr>
      <w:rFonts w:ascii="Arial" w:hAnsi="Arial"/>
      <w:b/>
      <w:sz w:val="30"/>
    </w:rPr>
  </w:style>
  <w:style w:type="paragraph" w:styleId="Revision">
    <w:name w:val="Revision"/>
    <w:hidden/>
    <w:uiPriority w:val="99"/>
    <w:semiHidden/>
    <w:rsid w:val="00394BD5"/>
    <w:rPr>
      <w:rFonts w:ascii="Book Antiqua" w:hAnsi="Book Antiqua"/>
    </w:rPr>
  </w:style>
  <w:style w:type="paragraph" w:styleId="BodyText">
    <w:name w:val="Body Text"/>
    <w:basedOn w:val="Normal"/>
    <w:link w:val="BodyTextChar"/>
    <w:uiPriority w:val="1"/>
    <w:qFormat/>
    <w:rsid w:val="00471D8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uiPriority w:val="1"/>
    <w:rsid w:val="00471D84"/>
    <w:rPr>
      <w:rFonts w:ascii="Cambria" w:eastAsia="Cambria" w:hAnsi="Cambria"/>
      <w:sz w:val="22"/>
      <w:szCs w:val="22"/>
      <w:lang w:val="x-none" w:eastAsia="en-US"/>
    </w:rPr>
  </w:style>
  <w:style w:type="paragraph" w:styleId="NormalWeb">
    <w:name w:val="Normal (Web)"/>
    <w:basedOn w:val="Normal"/>
    <w:uiPriority w:val="99"/>
    <w:unhideWhenUsed/>
    <w:rsid w:val="00F96C47"/>
    <w:pPr>
      <w:spacing w:before="100" w:beforeAutospacing="1" w:after="100" w:afterAutospacing="1" w:line="240" w:lineRule="auto"/>
      <w:jc w:val="left"/>
    </w:pPr>
    <w:rPr>
      <w:rFonts w:ascii="Times New Roman" w:hAnsi="Times New Roman"/>
      <w:sz w:val="24"/>
      <w:szCs w:val="24"/>
    </w:rPr>
  </w:style>
  <w:style w:type="paragraph" w:customStyle="1" w:styleId="BoxHeading">
    <w:name w:val="Box Heading"/>
    <w:basedOn w:val="Normal"/>
    <w:next w:val="Normal"/>
    <w:rsid w:val="005E5F0C"/>
    <w:pPr>
      <w:keepNext/>
      <w:spacing w:before="120" w:after="120" w:line="240" w:lineRule="auto"/>
      <w:jc w:val="left"/>
    </w:pPr>
    <w:rPr>
      <w:rFonts w:ascii="Arial" w:hAnsi="Arial"/>
      <w:b/>
    </w:rPr>
  </w:style>
  <w:style w:type="paragraph" w:customStyle="1" w:styleId="FooterEven">
    <w:name w:val="Footer Even"/>
    <w:basedOn w:val="Footer"/>
    <w:qFormat/>
    <w:rsid w:val="00C34739"/>
    <w:pPr>
      <w:pBdr>
        <w:top w:val="single" w:sz="4" w:space="10" w:color="auto"/>
      </w:pBdr>
      <w:jc w:val="left"/>
    </w:pPr>
    <w:rPr>
      <w:bCs/>
      <w:sz w:val="18"/>
      <w:lang w:val="en-AU"/>
    </w:rPr>
  </w:style>
  <w:style w:type="paragraph" w:customStyle="1" w:styleId="FooterOdd">
    <w:name w:val="Footer Odd"/>
    <w:basedOn w:val="Footer"/>
    <w:qFormat/>
    <w:rsid w:val="00C34739"/>
    <w:pPr>
      <w:pBdr>
        <w:top w:val="single" w:sz="4" w:space="10" w:color="auto"/>
      </w:pBdr>
      <w:jc w:val="right"/>
    </w:pPr>
    <w:rPr>
      <w:sz w:val="18"/>
    </w:rPr>
  </w:style>
  <w:style w:type="character" w:styleId="UnresolvedMention">
    <w:name w:val="Unresolved Mention"/>
    <w:uiPriority w:val="99"/>
    <w:semiHidden/>
    <w:unhideWhenUsed/>
    <w:rsid w:val="0098122E"/>
    <w:rPr>
      <w:color w:val="605E5C"/>
      <w:shd w:val="clear" w:color="auto" w:fill="E1DFDD"/>
    </w:rPr>
  </w:style>
  <w:style w:type="paragraph" w:customStyle="1" w:styleId="CreativeCommons">
    <w:name w:val="Creative Commons"/>
    <w:basedOn w:val="Normal"/>
    <w:qFormat/>
    <w:rsid w:val="001F4FCD"/>
    <w:pPr>
      <w:spacing w:before="120" w:after="120" w:line="220" w:lineRule="exact"/>
      <w:jc w:val="left"/>
    </w:pPr>
    <w:rPr>
      <w:sz w:val="17"/>
    </w:rPr>
  </w:style>
  <w:style w:type="character" w:customStyle="1" w:styleId="ui-provider">
    <w:name w:val="ui-provider"/>
    <w:basedOn w:val="DefaultParagraphFont"/>
    <w:rsid w:val="00FB4A70"/>
  </w:style>
  <w:style w:type="paragraph" w:styleId="TOC4">
    <w:name w:val="toc 4"/>
    <w:basedOn w:val="Normal"/>
    <w:next w:val="Normal"/>
    <w:autoRedefine/>
    <w:uiPriority w:val="39"/>
    <w:semiHidden/>
    <w:unhideWhenUsed/>
    <w:rsid w:val="005C3594"/>
    <w:pPr>
      <w:ind w:left="600"/>
    </w:pPr>
  </w:style>
  <w:style w:type="paragraph" w:styleId="Caption">
    <w:name w:val="caption"/>
    <w:basedOn w:val="Normal"/>
    <w:next w:val="Normal"/>
    <w:unhideWhenUsed/>
    <w:qFormat/>
    <w:rsid w:val="00B35A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1743">
      <w:bodyDiv w:val="1"/>
      <w:marLeft w:val="0"/>
      <w:marRight w:val="0"/>
      <w:marTop w:val="0"/>
      <w:marBottom w:val="0"/>
      <w:divBdr>
        <w:top w:val="none" w:sz="0" w:space="0" w:color="auto"/>
        <w:left w:val="none" w:sz="0" w:space="0" w:color="auto"/>
        <w:bottom w:val="none" w:sz="0" w:space="0" w:color="auto"/>
        <w:right w:val="none" w:sz="0" w:space="0" w:color="auto"/>
      </w:divBdr>
    </w:div>
    <w:div w:id="45421753">
      <w:bodyDiv w:val="1"/>
      <w:marLeft w:val="0"/>
      <w:marRight w:val="0"/>
      <w:marTop w:val="0"/>
      <w:marBottom w:val="0"/>
      <w:divBdr>
        <w:top w:val="none" w:sz="0" w:space="0" w:color="auto"/>
        <w:left w:val="none" w:sz="0" w:space="0" w:color="auto"/>
        <w:bottom w:val="none" w:sz="0" w:space="0" w:color="auto"/>
        <w:right w:val="none" w:sz="0" w:space="0" w:color="auto"/>
      </w:divBdr>
    </w:div>
    <w:div w:id="51780629">
      <w:bodyDiv w:val="1"/>
      <w:marLeft w:val="0"/>
      <w:marRight w:val="0"/>
      <w:marTop w:val="0"/>
      <w:marBottom w:val="0"/>
      <w:divBdr>
        <w:top w:val="none" w:sz="0" w:space="0" w:color="auto"/>
        <w:left w:val="none" w:sz="0" w:space="0" w:color="auto"/>
        <w:bottom w:val="none" w:sz="0" w:space="0" w:color="auto"/>
        <w:right w:val="none" w:sz="0" w:space="0" w:color="auto"/>
      </w:divBdr>
    </w:div>
    <w:div w:id="62485592">
      <w:bodyDiv w:val="1"/>
      <w:marLeft w:val="0"/>
      <w:marRight w:val="0"/>
      <w:marTop w:val="0"/>
      <w:marBottom w:val="0"/>
      <w:divBdr>
        <w:top w:val="none" w:sz="0" w:space="0" w:color="auto"/>
        <w:left w:val="none" w:sz="0" w:space="0" w:color="auto"/>
        <w:bottom w:val="none" w:sz="0" w:space="0" w:color="auto"/>
        <w:right w:val="none" w:sz="0" w:space="0" w:color="auto"/>
      </w:divBdr>
    </w:div>
    <w:div w:id="72941767">
      <w:bodyDiv w:val="1"/>
      <w:marLeft w:val="0"/>
      <w:marRight w:val="0"/>
      <w:marTop w:val="0"/>
      <w:marBottom w:val="0"/>
      <w:divBdr>
        <w:top w:val="none" w:sz="0" w:space="0" w:color="auto"/>
        <w:left w:val="none" w:sz="0" w:space="0" w:color="auto"/>
        <w:bottom w:val="none" w:sz="0" w:space="0" w:color="auto"/>
        <w:right w:val="none" w:sz="0" w:space="0" w:color="auto"/>
      </w:divBdr>
    </w:div>
    <w:div w:id="109014742">
      <w:bodyDiv w:val="1"/>
      <w:marLeft w:val="0"/>
      <w:marRight w:val="0"/>
      <w:marTop w:val="0"/>
      <w:marBottom w:val="0"/>
      <w:divBdr>
        <w:top w:val="none" w:sz="0" w:space="0" w:color="auto"/>
        <w:left w:val="none" w:sz="0" w:space="0" w:color="auto"/>
        <w:bottom w:val="none" w:sz="0" w:space="0" w:color="auto"/>
        <w:right w:val="none" w:sz="0" w:space="0" w:color="auto"/>
      </w:divBdr>
    </w:div>
    <w:div w:id="111169725">
      <w:bodyDiv w:val="1"/>
      <w:marLeft w:val="0"/>
      <w:marRight w:val="0"/>
      <w:marTop w:val="0"/>
      <w:marBottom w:val="0"/>
      <w:divBdr>
        <w:top w:val="none" w:sz="0" w:space="0" w:color="auto"/>
        <w:left w:val="none" w:sz="0" w:space="0" w:color="auto"/>
        <w:bottom w:val="none" w:sz="0" w:space="0" w:color="auto"/>
        <w:right w:val="none" w:sz="0" w:space="0" w:color="auto"/>
      </w:divBdr>
    </w:div>
    <w:div w:id="120535219">
      <w:bodyDiv w:val="1"/>
      <w:marLeft w:val="0"/>
      <w:marRight w:val="0"/>
      <w:marTop w:val="0"/>
      <w:marBottom w:val="0"/>
      <w:divBdr>
        <w:top w:val="none" w:sz="0" w:space="0" w:color="auto"/>
        <w:left w:val="none" w:sz="0" w:space="0" w:color="auto"/>
        <w:bottom w:val="none" w:sz="0" w:space="0" w:color="auto"/>
        <w:right w:val="none" w:sz="0" w:space="0" w:color="auto"/>
      </w:divBdr>
    </w:div>
    <w:div w:id="132605672">
      <w:bodyDiv w:val="1"/>
      <w:marLeft w:val="0"/>
      <w:marRight w:val="0"/>
      <w:marTop w:val="0"/>
      <w:marBottom w:val="0"/>
      <w:divBdr>
        <w:top w:val="none" w:sz="0" w:space="0" w:color="auto"/>
        <w:left w:val="none" w:sz="0" w:space="0" w:color="auto"/>
        <w:bottom w:val="none" w:sz="0" w:space="0" w:color="auto"/>
        <w:right w:val="none" w:sz="0" w:space="0" w:color="auto"/>
      </w:divBdr>
    </w:div>
    <w:div w:id="146089622">
      <w:bodyDiv w:val="1"/>
      <w:marLeft w:val="0"/>
      <w:marRight w:val="0"/>
      <w:marTop w:val="0"/>
      <w:marBottom w:val="0"/>
      <w:divBdr>
        <w:top w:val="none" w:sz="0" w:space="0" w:color="auto"/>
        <w:left w:val="none" w:sz="0" w:space="0" w:color="auto"/>
        <w:bottom w:val="none" w:sz="0" w:space="0" w:color="auto"/>
        <w:right w:val="none" w:sz="0" w:space="0" w:color="auto"/>
      </w:divBdr>
    </w:div>
    <w:div w:id="162942711">
      <w:bodyDiv w:val="1"/>
      <w:marLeft w:val="0"/>
      <w:marRight w:val="0"/>
      <w:marTop w:val="0"/>
      <w:marBottom w:val="0"/>
      <w:divBdr>
        <w:top w:val="none" w:sz="0" w:space="0" w:color="auto"/>
        <w:left w:val="none" w:sz="0" w:space="0" w:color="auto"/>
        <w:bottom w:val="none" w:sz="0" w:space="0" w:color="auto"/>
        <w:right w:val="none" w:sz="0" w:space="0" w:color="auto"/>
      </w:divBdr>
    </w:div>
    <w:div w:id="218715093">
      <w:bodyDiv w:val="1"/>
      <w:marLeft w:val="0"/>
      <w:marRight w:val="0"/>
      <w:marTop w:val="0"/>
      <w:marBottom w:val="0"/>
      <w:divBdr>
        <w:top w:val="none" w:sz="0" w:space="0" w:color="auto"/>
        <w:left w:val="none" w:sz="0" w:space="0" w:color="auto"/>
        <w:bottom w:val="none" w:sz="0" w:space="0" w:color="auto"/>
        <w:right w:val="none" w:sz="0" w:space="0" w:color="auto"/>
      </w:divBdr>
    </w:div>
    <w:div w:id="224335509">
      <w:bodyDiv w:val="1"/>
      <w:marLeft w:val="0"/>
      <w:marRight w:val="0"/>
      <w:marTop w:val="0"/>
      <w:marBottom w:val="0"/>
      <w:divBdr>
        <w:top w:val="none" w:sz="0" w:space="0" w:color="auto"/>
        <w:left w:val="none" w:sz="0" w:space="0" w:color="auto"/>
        <w:bottom w:val="none" w:sz="0" w:space="0" w:color="auto"/>
        <w:right w:val="none" w:sz="0" w:space="0" w:color="auto"/>
      </w:divBdr>
    </w:div>
    <w:div w:id="252203408">
      <w:bodyDiv w:val="1"/>
      <w:marLeft w:val="0"/>
      <w:marRight w:val="0"/>
      <w:marTop w:val="0"/>
      <w:marBottom w:val="0"/>
      <w:divBdr>
        <w:top w:val="none" w:sz="0" w:space="0" w:color="auto"/>
        <w:left w:val="none" w:sz="0" w:space="0" w:color="auto"/>
        <w:bottom w:val="none" w:sz="0" w:space="0" w:color="auto"/>
        <w:right w:val="none" w:sz="0" w:space="0" w:color="auto"/>
      </w:divBdr>
    </w:div>
    <w:div w:id="253589837">
      <w:bodyDiv w:val="1"/>
      <w:marLeft w:val="0"/>
      <w:marRight w:val="0"/>
      <w:marTop w:val="0"/>
      <w:marBottom w:val="0"/>
      <w:divBdr>
        <w:top w:val="none" w:sz="0" w:space="0" w:color="auto"/>
        <w:left w:val="none" w:sz="0" w:space="0" w:color="auto"/>
        <w:bottom w:val="none" w:sz="0" w:space="0" w:color="auto"/>
        <w:right w:val="none" w:sz="0" w:space="0" w:color="auto"/>
      </w:divBdr>
    </w:div>
    <w:div w:id="266087309">
      <w:bodyDiv w:val="1"/>
      <w:marLeft w:val="0"/>
      <w:marRight w:val="0"/>
      <w:marTop w:val="0"/>
      <w:marBottom w:val="0"/>
      <w:divBdr>
        <w:top w:val="none" w:sz="0" w:space="0" w:color="auto"/>
        <w:left w:val="none" w:sz="0" w:space="0" w:color="auto"/>
        <w:bottom w:val="none" w:sz="0" w:space="0" w:color="auto"/>
        <w:right w:val="none" w:sz="0" w:space="0" w:color="auto"/>
      </w:divBdr>
    </w:div>
    <w:div w:id="287007137">
      <w:bodyDiv w:val="1"/>
      <w:marLeft w:val="0"/>
      <w:marRight w:val="0"/>
      <w:marTop w:val="0"/>
      <w:marBottom w:val="0"/>
      <w:divBdr>
        <w:top w:val="none" w:sz="0" w:space="0" w:color="auto"/>
        <w:left w:val="none" w:sz="0" w:space="0" w:color="auto"/>
        <w:bottom w:val="none" w:sz="0" w:space="0" w:color="auto"/>
        <w:right w:val="none" w:sz="0" w:space="0" w:color="auto"/>
      </w:divBdr>
    </w:div>
    <w:div w:id="326443697">
      <w:bodyDiv w:val="1"/>
      <w:marLeft w:val="0"/>
      <w:marRight w:val="0"/>
      <w:marTop w:val="0"/>
      <w:marBottom w:val="0"/>
      <w:divBdr>
        <w:top w:val="none" w:sz="0" w:space="0" w:color="auto"/>
        <w:left w:val="none" w:sz="0" w:space="0" w:color="auto"/>
        <w:bottom w:val="none" w:sz="0" w:space="0" w:color="auto"/>
        <w:right w:val="none" w:sz="0" w:space="0" w:color="auto"/>
      </w:divBdr>
    </w:div>
    <w:div w:id="343753319">
      <w:bodyDiv w:val="1"/>
      <w:marLeft w:val="0"/>
      <w:marRight w:val="0"/>
      <w:marTop w:val="0"/>
      <w:marBottom w:val="0"/>
      <w:divBdr>
        <w:top w:val="none" w:sz="0" w:space="0" w:color="auto"/>
        <w:left w:val="none" w:sz="0" w:space="0" w:color="auto"/>
        <w:bottom w:val="none" w:sz="0" w:space="0" w:color="auto"/>
        <w:right w:val="none" w:sz="0" w:space="0" w:color="auto"/>
      </w:divBdr>
    </w:div>
    <w:div w:id="373651601">
      <w:bodyDiv w:val="1"/>
      <w:marLeft w:val="0"/>
      <w:marRight w:val="0"/>
      <w:marTop w:val="0"/>
      <w:marBottom w:val="0"/>
      <w:divBdr>
        <w:top w:val="none" w:sz="0" w:space="0" w:color="auto"/>
        <w:left w:val="none" w:sz="0" w:space="0" w:color="auto"/>
        <w:bottom w:val="none" w:sz="0" w:space="0" w:color="auto"/>
        <w:right w:val="none" w:sz="0" w:space="0" w:color="auto"/>
      </w:divBdr>
    </w:div>
    <w:div w:id="452332418">
      <w:bodyDiv w:val="1"/>
      <w:marLeft w:val="0"/>
      <w:marRight w:val="0"/>
      <w:marTop w:val="0"/>
      <w:marBottom w:val="0"/>
      <w:divBdr>
        <w:top w:val="none" w:sz="0" w:space="0" w:color="auto"/>
        <w:left w:val="none" w:sz="0" w:space="0" w:color="auto"/>
        <w:bottom w:val="none" w:sz="0" w:space="0" w:color="auto"/>
        <w:right w:val="none" w:sz="0" w:space="0" w:color="auto"/>
      </w:divBdr>
    </w:div>
    <w:div w:id="465972168">
      <w:bodyDiv w:val="1"/>
      <w:marLeft w:val="0"/>
      <w:marRight w:val="0"/>
      <w:marTop w:val="0"/>
      <w:marBottom w:val="0"/>
      <w:divBdr>
        <w:top w:val="none" w:sz="0" w:space="0" w:color="auto"/>
        <w:left w:val="none" w:sz="0" w:space="0" w:color="auto"/>
        <w:bottom w:val="none" w:sz="0" w:space="0" w:color="auto"/>
        <w:right w:val="none" w:sz="0" w:space="0" w:color="auto"/>
      </w:divBdr>
    </w:div>
    <w:div w:id="481504480">
      <w:bodyDiv w:val="1"/>
      <w:marLeft w:val="0"/>
      <w:marRight w:val="0"/>
      <w:marTop w:val="0"/>
      <w:marBottom w:val="0"/>
      <w:divBdr>
        <w:top w:val="none" w:sz="0" w:space="0" w:color="auto"/>
        <w:left w:val="none" w:sz="0" w:space="0" w:color="auto"/>
        <w:bottom w:val="none" w:sz="0" w:space="0" w:color="auto"/>
        <w:right w:val="none" w:sz="0" w:space="0" w:color="auto"/>
      </w:divBdr>
    </w:div>
    <w:div w:id="486633614">
      <w:bodyDiv w:val="1"/>
      <w:marLeft w:val="0"/>
      <w:marRight w:val="0"/>
      <w:marTop w:val="0"/>
      <w:marBottom w:val="0"/>
      <w:divBdr>
        <w:top w:val="none" w:sz="0" w:space="0" w:color="auto"/>
        <w:left w:val="none" w:sz="0" w:space="0" w:color="auto"/>
        <w:bottom w:val="none" w:sz="0" w:space="0" w:color="auto"/>
        <w:right w:val="none" w:sz="0" w:space="0" w:color="auto"/>
      </w:divBdr>
    </w:div>
    <w:div w:id="524709156">
      <w:bodyDiv w:val="1"/>
      <w:marLeft w:val="0"/>
      <w:marRight w:val="0"/>
      <w:marTop w:val="0"/>
      <w:marBottom w:val="0"/>
      <w:divBdr>
        <w:top w:val="none" w:sz="0" w:space="0" w:color="auto"/>
        <w:left w:val="none" w:sz="0" w:space="0" w:color="auto"/>
        <w:bottom w:val="none" w:sz="0" w:space="0" w:color="auto"/>
        <w:right w:val="none" w:sz="0" w:space="0" w:color="auto"/>
      </w:divBdr>
    </w:div>
    <w:div w:id="532303357">
      <w:bodyDiv w:val="1"/>
      <w:marLeft w:val="0"/>
      <w:marRight w:val="0"/>
      <w:marTop w:val="0"/>
      <w:marBottom w:val="0"/>
      <w:divBdr>
        <w:top w:val="none" w:sz="0" w:space="0" w:color="auto"/>
        <w:left w:val="none" w:sz="0" w:space="0" w:color="auto"/>
        <w:bottom w:val="none" w:sz="0" w:space="0" w:color="auto"/>
        <w:right w:val="none" w:sz="0" w:space="0" w:color="auto"/>
      </w:divBdr>
    </w:div>
    <w:div w:id="541720812">
      <w:bodyDiv w:val="1"/>
      <w:marLeft w:val="0"/>
      <w:marRight w:val="0"/>
      <w:marTop w:val="0"/>
      <w:marBottom w:val="0"/>
      <w:divBdr>
        <w:top w:val="none" w:sz="0" w:space="0" w:color="auto"/>
        <w:left w:val="none" w:sz="0" w:space="0" w:color="auto"/>
        <w:bottom w:val="none" w:sz="0" w:space="0" w:color="auto"/>
        <w:right w:val="none" w:sz="0" w:space="0" w:color="auto"/>
      </w:divBdr>
    </w:div>
    <w:div w:id="646202940">
      <w:bodyDiv w:val="1"/>
      <w:marLeft w:val="0"/>
      <w:marRight w:val="0"/>
      <w:marTop w:val="0"/>
      <w:marBottom w:val="0"/>
      <w:divBdr>
        <w:top w:val="none" w:sz="0" w:space="0" w:color="auto"/>
        <w:left w:val="none" w:sz="0" w:space="0" w:color="auto"/>
        <w:bottom w:val="none" w:sz="0" w:space="0" w:color="auto"/>
        <w:right w:val="none" w:sz="0" w:space="0" w:color="auto"/>
      </w:divBdr>
    </w:div>
    <w:div w:id="660501661">
      <w:bodyDiv w:val="1"/>
      <w:marLeft w:val="0"/>
      <w:marRight w:val="0"/>
      <w:marTop w:val="0"/>
      <w:marBottom w:val="0"/>
      <w:divBdr>
        <w:top w:val="none" w:sz="0" w:space="0" w:color="auto"/>
        <w:left w:val="none" w:sz="0" w:space="0" w:color="auto"/>
        <w:bottom w:val="none" w:sz="0" w:space="0" w:color="auto"/>
        <w:right w:val="none" w:sz="0" w:space="0" w:color="auto"/>
      </w:divBdr>
    </w:div>
    <w:div w:id="681317328">
      <w:bodyDiv w:val="1"/>
      <w:marLeft w:val="0"/>
      <w:marRight w:val="0"/>
      <w:marTop w:val="0"/>
      <w:marBottom w:val="0"/>
      <w:divBdr>
        <w:top w:val="none" w:sz="0" w:space="0" w:color="auto"/>
        <w:left w:val="none" w:sz="0" w:space="0" w:color="auto"/>
        <w:bottom w:val="none" w:sz="0" w:space="0" w:color="auto"/>
        <w:right w:val="none" w:sz="0" w:space="0" w:color="auto"/>
      </w:divBdr>
    </w:div>
    <w:div w:id="716201043">
      <w:bodyDiv w:val="1"/>
      <w:marLeft w:val="0"/>
      <w:marRight w:val="0"/>
      <w:marTop w:val="0"/>
      <w:marBottom w:val="0"/>
      <w:divBdr>
        <w:top w:val="none" w:sz="0" w:space="0" w:color="auto"/>
        <w:left w:val="none" w:sz="0" w:space="0" w:color="auto"/>
        <w:bottom w:val="none" w:sz="0" w:space="0" w:color="auto"/>
        <w:right w:val="none" w:sz="0" w:space="0" w:color="auto"/>
      </w:divBdr>
    </w:div>
    <w:div w:id="719789055">
      <w:bodyDiv w:val="1"/>
      <w:marLeft w:val="0"/>
      <w:marRight w:val="0"/>
      <w:marTop w:val="0"/>
      <w:marBottom w:val="0"/>
      <w:divBdr>
        <w:top w:val="none" w:sz="0" w:space="0" w:color="auto"/>
        <w:left w:val="none" w:sz="0" w:space="0" w:color="auto"/>
        <w:bottom w:val="none" w:sz="0" w:space="0" w:color="auto"/>
        <w:right w:val="none" w:sz="0" w:space="0" w:color="auto"/>
      </w:divBdr>
    </w:div>
    <w:div w:id="784082782">
      <w:bodyDiv w:val="1"/>
      <w:marLeft w:val="0"/>
      <w:marRight w:val="0"/>
      <w:marTop w:val="0"/>
      <w:marBottom w:val="0"/>
      <w:divBdr>
        <w:top w:val="none" w:sz="0" w:space="0" w:color="auto"/>
        <w:left w:val="none" w:sz="0" w:space="0" w:color="auto"/>
        <w:bottom w:val="none" w:sz="0" w:space="0" w:color="auto"/>
        <w:right w:val="none" w:sz="0" w:space="0" w:color="auto"/>
      </w:divBdr>
    </w:div>
    <w:div w:id="832725312">
      <w:bodyDiv w:val="1"/>
      <w:marLeft w:val="0"/>
      <w:marRight w:val="0"/>
      <w:marTop w:val="0"/>
      <w:marBottom w:val="0"/>
      <w:divBdr>
        <w:top w:val="none" w:sz="0" w:space="0" w:color="auto"/>
        <w:left w:val="none" w:sz="0" w:space="0" w:color="auto"/>
        <w:bottom w:val="none" w:sz="0" w:space="0" w:color="auto"/>
        <w:right w:val="none" w:sz="0" w:space="0" w:color="auto"/>
      </w:divBdr>
    </w:div>
    <w:div w:id="833449169">
      <w:bodyDiv w:val="1"/>
      <w:marLeft w:val="0"/>
      <w:marRight w:val="0"/>
      <w:marTop w:val="0"/>
      <w:marBottom w:val="0"/>
      <w:divBdr>
        <w:top w:val="none" w:sz="0" w:space="0" w:color="auto"/>
        <w:left w:val="none" w:sz="0" w:space="0" w:color="auto"/>
        <w:bottom w:val="none" w:sz="0" w:space="0" w:color="auto"/>
        <w:right w:val="none" w:sz="0" w:space="0" w:color="auto"/>
      </w:divBdr>
    </w:div>
    <w:div w:id="861212195">
      <w:bodyDiv w:val="1"/>
      <w:marLeft w:val="0"/>
      <w:marRight w:val="0"/>
      <w:marTop w:val="0"/>
      <w:marBottom w:val="0"/>
      <w:divBdr>
        <w:top w:val="none" w:sz="0" w:space="0" w:color="auto"/>
        <w:left w:val="none" w:sz="0" w:space="0" w:color="auto"/>
        <w:bottom w:val="none" w:sz="0" w:space="0" w:color="auto"/>
        <w:right w:val="none" w:sz="0" w:space="0" w:color="auto"/>
      </w:divBdr>
    </w:div>
    <w:div w:id="931280239">
      <w:bodyDiv w:val="1"/>
      <w:marLeft w:val="0"/>
      <w:marRight w:val="0"/>
      <w:marTop w:val="0"/>
      <w:marBottom w:val="0"/>
      <w:divBdr>
        <w:top w:val="none" w:sz="0" w:space="0" w:color="auto"/>
        <w:left w:val="none" w:sz="0" w:space="0" w:color="auto"/>
        <w:bottom w:val="none" w:sz="0" w:space="0" w:color="auto"/>
        <w:right w:val="none" w:sz="0" w:space="0" w:color="auto"/>
      </w:divBdr>
    </w:div>
    <w:div w:id="943876613">
      <w:bodyDiv w:val="1"/>
      <w:marLeft w:val="0"/>
      <w:marRight w:val="0"/>
      <w:marTop w:val="0"/>
      <w:marBottom w:val="0"/>
      <w:divBdr>
        <w:top w:val="none" w:sz="0" w:space="0" w:color="auto"/>
        <w:left w:val="none" w:sz="0" w:space="0" w:color="auto"/>
        <w:bottom w:val="none" w:sz="0" w:space="0" w:color="auto"/>
        <w:right w:val="none" w:sz="0" w:space="0" w:color="auto"/>
      </w:divBdr>
    </w:div>
    <w:div w:id="993992607">
      <w:bodyDiv w:val="1"/>
      <w:marLeft w:val="0"/>
      <w:marRight w:val="0"/>
      <w:marTop w:val="0"/>
      <w:marBottom w:val="0"/>
      <w:divBdr>
        <w:top w:val="none" w:sz="0" w:space="0" w:color="auto"/>
        <w:left w:val="none" w:sz="0" w:space="0" w:color="auto"/>
        <w:bottom w:val="none" w:sz="0" w:space="0" w:color="auto"/>
        <w:right w:val="none" w:sz="0" w:space="0" w:color="auto"/>
      </w:divBdr>
    </w:div>
    <w:div w:id="1014459366">
      <w:bodyDiv w:val="1"/>
      <w:marLeft w:val="0"/>
      <w:marRight w:val="0"/>
      <w:marTop w:val="0"/>
      <w:marBottom w:val="0"/>
      <w:divBdr>
        <w:top w:val="none" w:sz="0" w:space="0" w:color="auto"/>
        <w:left w:val="none" w:sz="0" w:space="0" w:color="auto"/>
        <w:bottom w:val="none" w:sz="0" w:space="0" w:color="auto"/>
        <w:right w:val="none" w:sz="0" w:space="0" w:color="auto"/>
      </w:divBdr>
    </w:div>
    <w:div w:id="1016269515">
      <w:bodyDiv w:val="1"/>
      <w:marLeft w:val="0"/>
      <w:marRight w:val="0"/>
      <w:marTop w:val="0"/>
      <w:marBottom w:val="0"/>
      <w:divBdr>
        <w:top w:val="none" w:sz="0" w:space="0" w:color="auto"/>
        <w:left w:val="none" w:sz="0" w:space="0" w:color="auto"/>
        <w:bottom w:val="none" w:sz="0" w:space="0" w:color="auto"/>
        <w:right w:val="none" w:sz="0" w:space="0" w:color="auto"/>
      </w:divBdr>
    </w:div>
    <w:div w:id="1055741681">
      <w:bodyDiv w:val="1"/>
      <w:marLeft w:val="0"/>
      <w:marRight w:val="0"/>
      <w:marTop w:val="0"/>
      <w:marBottom w:val="0"/>
      <w:divBdr>
        <w:top w:val="none" w:sz="0" w:space="0" w:color="auto"/>
        <w:left w:val="none" w:sz="0" w:space="0" w:color="auto"/>
        <w:bottom w:val="none" w:sz="0" w:space="0" w:color="auto"/>
        <w:right w:val="none" w:sz="0" w:space="0" w:color="auto"/>
      </w:divBdr>
    </w:div>
    <w:div w:id="1081878487">
      <w:bodyDiv w:val="1"/>
      <w:marLeft w:val="0"/>
      <w:marRight w:val="0"/>
      <w:marTop w:val="0"/>
      <w:marBottom w:val="0"/>
      <w:divBdr>
        <w:top w:val="none" w:sz="0" w:space="0" w:color="auto"/>
        <w:left w:val="none" w:sz="0" w:space="0" w:color="auto"/>
        <w:bottom w:val="none" w:sz="0" w:space="0" w:color="auto"/>
        <w:right w:val="none" w:sz="0" w:space="0" w:color="auto"/>
      </w:divBdr>
    </w:div>
    <w:div w:id="1116751795">
      <w:bodyDiv w:val="1"/>
      <w:marLeft w:val="0"/>
      <w:marRight w:val="0"/>
      <w:marTop w:val="0"/>
      <w:marBottom w:val="0"/>
      <w:divBdr>
        <w:top w:val="none" w:sz="0" w:space="0" w:color="auto"/>
        <w:left w:val="none" w:sz="0" w:space="0" w:color="auto"/>
        <w:bottom w:val="none" w:sz="0" w:space="0" w:color="auto"/>
        <w:right w:val="none" w:sz="0" w:space="0" w:color="auto"/>
      </w:divBdr>
    </w:div>
    <w:div w:id="1155872361">
      <w:bodyDiv w:val="1"/>
      <w:marLeft w:val="0"/>
      <w:marRight w:val="0"/>
      <w:marTop w:val="0"/>
      <w:marBottom w:val="0"/>
      <w:divBdr>
        <w:top w:val="none" w:sz="0" w:space="0" w:color="auto"/>
        <w:left w:val="none" w:sz="0" w:space="0" w:color="auto"/>
        <w:bottom w:val="none" w:sz="0" w:space="0" w:color="auto"/>
        <w:right w:val="none" w:sz="0" w:space="0" w:color="auto"/>
      </w:divBdr>
    </w:div>
    <w:div w:id="1162551934">
      <w:bodyDiv w:val="1"/>
      <w:marLeft w:val="0"/>
      <w:marRight w:val="0"/>
      <w:marTop w:val="0"/>
      <w:marBottom w:val="0"/>
      <w:divBdr>
        <w:top w:val="none" w:sz="0" w:space="0" w:color="auto"/>
        <w:left w:val="none" w:sz="0" w:space="0" w:color="auto"/>
        <w:bottom w:val="none" w:sz="0" w:space="0" w:color="auto"/>
        <w:right w:val="none" w:sz="0" w:space="0" w:color="auto"/>
      </w:divBdr>
    </w:div>
    <w:div w:id="1181315411">
      <w:bodyDiv w:val="1"/>
      <w:marLeft w:val="0"/>
      <w:marRight w:val="0"/>
      <w:marTop w:val="0"/>
      <w:marBottom w:val="0"/>
      <w:divBdr>
        <w:top w:val="none" w:sz="0" w:space="0" w:color="auto"/>
        <w:left w:val="none" w:sz="0" w:space="0" w:color="auto"/>
        <w:bottom w:val="none" w:sz="0" w:space="0" w:color="auto"/>
        <w:right w:val="none" w:sz="0" w:space="0" w:color="auto"/>
      </w:divBdr>
    </w:div>
    <w:div w:id="1223255317">
      <w:bodyDiv w:val="1"/>
      <w:marLeft w:val="0"/>
      <w:marRight w:val="0"/>
      <w:marTop w:val="0"/>
      <w:marBottom w:val="0"/>
      <w:divBdr>
        <w:top w:val="none" w:sz="0" w:space="0" w:color="auto"/>
        <w:left w:val="none" w:sz="0" w:space="0" w:color="auto"/>
        <w:bottom w:val="none" w:sz="0" w:space="0" w:color="auto"/>
        <w:right w:val="none" w:sz="0" w:space="0" w:color="auto"/>
      </w:divBdr>
    </w:div>
    <w:div w:id="1227492300">
      <w:bodyDiv w:val="1"/>
      <w:marLeft w:val="0"/>
      <w:marRight w:val="0"/>
      <w:marTop w:val="0"/>
      <w:marBottom w:val="0"/>
      <w:divBdr>
        <w:top w:val="none" w:sz="0" w:space="0" w:color="auto"/>
        <w:left w:val="none" w:sz="0" w:space="0" w:color="auto"/>
        <w:bottom w:val="none" w:sz="0" w:space="0" w:color="auto"/>
        <w:right w:val="none" w:sz="0" w:space="0" w:color="auto"/>
      </w:divBdr>
    </w:div>
    <w:div w:id="1245409963">
      <w:bodyDiv w:val="1"/>
      <w:marLeft w:val="0"/>
      <w:marRight w:val="0"/>
      <w:marTop w:val="0"/>
      <w:marBottom w:val="0"/>
      <w:divBdr>
        <w:top w:val="none" w:sz="0" w:space="0" w:color="auto"/>
        <w:left w:val="none" w:sz="0" w:space="0" w:color="auto"/>
        <w:bottom w:val="none" w:sz="0" w:space="0" w:color="auto"/>
        <w:right w:val="none" w:sz="0" w:space="0" w:color="auto"/>
      </w:divBdr>
    </w:div>
    <w:div w:id="1259406998">
      <w:bodyDiv w:val="1"/>
      <w:marLeft w:val="0"/>
      <w:marRight w:val="0"/>
      <w:marTop w:val="0"/>
      <w:marBottom w:val="0"/>
      <w:divBdr>
        <w:top w:val="none" w:sz="0" w:space="0" w:color="auto"/>
        <w:left w:val="none" w:sz="0" w:space="0" w:color="auto"/>
        <w:bottom w:val="none" w:sz="0" w:space="0" w:color="auto"/>
        <w:right w:val="none" w:sz="0" w:space="0" w:color="auto"/>
      </w:divBdr>
    </w:div>
    <w:div w:id="1263344201">
      <w:bodyDiv w:val="1"/>
      <w:marLeft w:val="0"/>
      <w:marRight w:val="0"/>
      <w:marTop w:val="0"/>
      <w:marBottom w:val="0"/>
      <w:divBdr>
        <w:top w:val="none" w:sz="0" w:space="0" w:color="auto"/>
        <w:left w:val="none" w:sz="0" w:space="0" w:color="auto"/>
        <w:bottom w:val="none" w:sz="0" w:space="0" w:color="auto"/>
        <w:right w:val="none" w:sz="0" w:space="0" w:color="auto"/>
      </w:divBdr>
    </w:div>
    <w:div w:id="1292856766">
      <w:bodyDiv w:val="1"/>
      <w:marLeft w:val="0"/>
      <w:marRight w:val="0"/>
      <w:marTop w:val="0"/>
      <w:marBottom w:val="0"/>
      <w:divBdr>
        <w:top w:val="none" w:sz="0" w:space="0" w:color="auto"/>
        <w:left w:val="none" w:sz="0" w:space="0" w:color="auto"/>
        <w:bottom w:val="none" w:sz="0" w:space="0" w:color="auto"/>
        <w:right w:val="none" w:sz="0" w:space="0" w:color="auto"/>
      </w:divBdr>
    </w:div>
    <w:div w:id="1337263826">
      <w:bodyDiv w:val="1"/>
      <w:marLeft w:val="0"/>
      <w:marRight w:val="0"/>
      <w:marTop w:val="0"/>
      <w:marBottom w:val="0"/>
      <w:divBdr>
        <w:top w:val="none" w:sz="0" w:space="0" w:color="auto"/>
        <w:left w:val="none" w:sz="0" w:space="0" w:color="auto"/>
        <w:bottom w:val="none" w:sz="0" w:space="0" w:color="auto"/>
        <w:right w:val="none" w:sz="0" w:space="0" w:color="auto"/>
      </w:divBdr>
    </w:div>
    <w:div w:id="1372876958">
      <w:bodyDiv w:val="1"/>
      <w:marLeft w:val="0"/>
      <w:marRight w:val="0"/>
      <w:marTop w:val="0"/>
      <w:marBottom w:val="0"/>
      <w:divBdr>
        <w:top w:val="none" w:sz="0" w:space="0" w:color="auto"/>
        <w:left w:val="none" w:sz="0" w:space="0" w:color="auto"/>
        <w:bottom w:val="none" w:sz="0" w:space="0" w:color="auto"/>
        <w:right w:val="none" w:sz="0" w:space="0" w:color="auto"/>
      </w:divBdr>
    </w:div>
    <w:div w:id="1375734871">
      <w:bodyDiv w:val="1"/>
      <w:marLeft w:val="0"/>
      <w:marRight w:val="0"/>
      <w:marTop w:val="0"/>
      <w:marBottom w:val="0"/>
      <w:divBdr>
        <w:top w:val="none" w:sz="0" w:space="0" w:color="auto"/>
        <w:left w:val="none" w:sz="0" w:space="0" w:color="auto"/>
        <w:bottom w:val="none" w:sz="0" w:space="0" w:color="auto"/>
        <w:right w:val="none" w:sz="0" w:space="0" w:color="auto"/>
      </w:divBdr>
    </w:div>
    <w:div w:id="1458648241">
      <w:bodyDiv w:val="1"/>
      <w:marLeft w:val="0"/>
      <w:marRight w:val="0"/>
      <w:marTop w:val="0"/>
      <w:marBottom w:val="0"/>
      <w:divBdr>
        <w:top w:val="none" w:sz="0" w:space="0" w:color="auto"/>
        <w:left w:val="none" w:sz="0" w:space="0" w:color="auto"/>
        <w:bottom w:val="none" w:sz="0" w:space="0" w:color="auto"/>
        <w:right w:val="none" w:sz="0" w:space="0" w:color="auto"/>
      </w:divBdr>
    </w:div>
    <w:div w:id="1516924771">
      <w:bodyDiv w:val="1"/>
      <w:marLeft w:val="0"/>
      <w:marRight w:val="0"/>
      <w:marTop w:val="0"/>
      <w:marBottom w:val="0"/>
      <w:divBdr>
        <w:top w:val="none" w:sz="0" w:space="0" w:color="auto"/>
        <w:left w:val="none" w:sz="0" w:space="0" w:color="auto"/>
        <w:bottom w:val="none" w:sz="0" w:space="0" w:color="auto"/>
        <w:right w:val="none" w:sz="0" w:space="0" w:color="auto"/>
      </w:divBdr>
    </w:div>
    <w:div w:id="1536504986">
      <w:bodyDiv w:val="1"/>
      <w:marLeft w:val="0"/>
      <w:marRight w:val="0"/>
      <w:marTop w:val="0"/>
      <w:marBottom w:val="0"/>
      <w:divBdr>
        <w:top w:val="none" w:sz="0" w:space="0" w:color="auto"/>
        <w:left w:val="none" w:sz="0" w:space="0" w:color="auto"/>
        <w:bottom w:val="none" w:sz="0" w:space="0" w:color="auto"/>
        <w:right w:val="none" w:sz="0" w:space="0" w:color="auto"/>
      </w:divBdr>
    </w:div>
    <w:div w:id="1542210143">
      <w:bodyDiv w:val="1"/>
      <w:marLeft w:val="0"/>
      <w:marRight w:val="0"/>
      <w:marTop w:val="0"/>
      <w:marBottom w:val="0"/>
      <w:divBdr>
        <w:top w:val="none" w:sz="0" w:space="0" w:color="auto"/>
        <w:left w:val="none" w:sz="0" w:space="0" w:color="auto"/>
        <w:bottom w:val="none" w:sz="0" w:space="0" w:color="auto"/>
        <w:right w:val="none" w:sz="0" w:space="0" w:color="auto"/>
      </w:divBdr>
    </w:div>
    <w:div w:id="1552036587">
      <w:bodyDiv w:val="1"/>
      <w:marLeft w:val="0"/>
      <w:marRight w:val="0"/>
      <w:marTop w:val="0"/>
      <w:marBottom w:val="0"/>
      <w:divBdr>
        <w:top w:val="none" w:sz="0" w:space="0" w:color="auto"/>
        <w:left w:val="none" w:sz="0" w:space="0" w:color="auto"/>
        <w:bottom w:val="none" w:sz="0" w:space="0" w:color="auto"/>
        <w:right w:val="none" w:sz="0" w:space="0" w:color="auto"/>
      </w:divBdr>
    </w:div>
    <w:div w:id="1568951168">
      <w:bodyDiv w:val="1"/>
      <w:marLeft w:val="0"/>
      <w:marRight w:val="0"/>
      <w:marTop w:val="0"/>
      <w:marBottom w:val="0"/>
      <w:divBdr>
        <w:top w:val="none" w:sz="0" w:space="0" w:color="auto"/>
        <w:left w:val="none" w:sz="0" w:space="0" w:color="auto"/>
        <w:bottom w:val="none" w:sz="0" w:space="0" w:color="auto"/>
        <w:right w:val="none" w:sz="0" w:space="0" w:color="auto"/>
      </w:divBdr>
    </w:div>
    <w:div w:id="1585458039">
      <w:bodyDiv w:val="1"/>
      <w:marLeft w:val="0"/>
      <w:marRight w:val="0"/>
      <w:marTop w:val="0"/>
      <w:marBottom w:val="0"/>
      <w:divBdr>
        <w:top w:val="none" w:sz="0" w:space="0" w:color="auto"/>
        <w:left w:val="none" w:sz="0" w:space="0" w:color="auto"/>
        <w:bottom w:val="none" w:sz="0" w:space="0" w:color="auto"/>
        <w:right w:val="none" w:sz="0" w:space="0" w:color="auto"/>
      </w:divBdr>
    </w:div>
    <w:div w:id="1618025871">
      <w:bodyDiv w:val="1"/>
      <w:marLeft w:val="0"/>
      <w:marRight w:val="0"/>
      <w:marTop w:val="0"/>
      <w:marBottom w:val="0"/>
      <w:divBdr>
        <w:top w:val="none" w:sz="0" w:space="0" w:color="auto"/>
        <w:left w:val="none" w:sz="0" w:space="0" w:color="auto"/>
        <w:bottom w:val="none" w:sz="0" w:space="0" w:color="auto"/>
        <w:right w:val="none" w:sz="0" w:space="0" w:color="auto"/>
      </w:divBdr>
    </w:div>
    <w:div w:id="1618902196">
      <w:bodyDiv w:val="1"/>
      <w:marLeft w:val="0"/>
      <w:marRight w:val="0"/>
      <w:marTop w:val="0"/>
      <w:marBottom w:val="0"/>
      <w:divBdr>
        <w:top w:val="none" w:sz="0" w:space="0" w:color="auto"/>
        <w:left w:val="none" w:sz="0" w:space="0" w:color="auto"/>
        <w:bottom w:val="none" w:sz="0" w:space="0" w:color="auto"/>
        <w:right w:val="none" w:sz="0" w:space="0" w:color="auto"/>
      </w:divBdr>
    </w:div>
    <w:div w:id="1674331064">
      <w:bodyDiv w:val="1"/>
      <w:marLeft w:val="0"/>
      <w:marRight w:val="0"/>
      <w:marTop w:val="0"/>
      <w:marBottom w:val="0"/>
      <w:divBdr>
        <w:top w:val="none" w:sz="0" w:space="0" w:color="auto"/>
        <w:left w:val="none" w:sz="0" w:space="0" w:color="auto"/>
        <w:bottom w:val="none" w:sz="0" w:space="0" w:color="auto"/>
        <w:right w:val="none" w:sz="0" w:space="0" w:color="auto"/>
      </w:divBdr>
    </w:div>
    <w:div w:id="1723214698">
      <w:bodyDiv w:val="1"/>
      <w:marLeft w:val="0"/>
      <w:marRight w:val="0"/>
      <w:marTop w:val="0"/>
      <w:marBottom w:val="0"/>
      <w:divBdr>
        <w:top w:val="none" w:sz="0" w:space="0" w:color="auto"/>
        <w:left w:val="none" w:sz="0" w:space="0" w:color="auto"/>
        <w:bottom w:val="none" w:sz="0" w:space="0" w:color="auto"/>
        <w:right w:val="none" w:sz="0" w:space="0" w:color="auto"/>
      </w:divBdr>
    </w:div>
    <w:div w:id="1731801581">
      <w:bodyDiv w:val="1"/>
      <w:marLeft w:val="0"/>
      <w:marRight w:val="0"/>
      <w:marTop w:val="0"/>
      <w:marBottom w:val="0"/>
      <w:divBdr>
        <w:top w:val="none" w:sz="0" w:space="0" w:color="auto"/>
        <w:left w:val="none" w:sz="0" w:space="0" w:color="auto"/>
        <w:bottom w:val="none" w:sz="0" w:space="0" w:color="auto"/>
        <w:right w:val="none" w:sz="0" w:space="0" w:color="auto"/>
      </w:divBdr>
    </w:div>
    <w:div w:id="1752653730">
      <w:bodyDiv w:val="1"/>
      <w:marLeft w:val="0"/>
      <w:marRight w:val="0"/>
      <w:marTop w:val="0"/>
      <w:marBottom w:val="0"/>
      <w:divBdr>
        <w:top w:val="none" w:sz="0" w:space="0" w:color="auto"/>
        <w:left w:val="none" w:sz="0" w:space="0" w:color="auto"/>
        <w:bottom w:val="none" w:sz="0" w:space="0" w:color="auto"/>
        <w:right w:val="none" w:sz="0" w:space="0" w:color="auto"/>
      </w:divBdr>
    </w:div>
    <w:div w:id="1831095833">
      <w:bodyDiv w:val="1"/>
      <w:marLeft w:val="0"/>
      <w:marRight w:val="0"/>
      <w:marTop w:val="0"/>
      <w:marBottom w:val="0"/>
      <w:divBdr>
        <w:top w:val="none" w:sz="0" w:space="0" w:color="auto"/>
        <w:left w:val="none" w:sz="0" w:space="0" w:color="auto"/>
        <w:bottom w:val="none" w:sz="0" w:space="0" w:color="auto"/>
        <w:right w:val="none" w:sz="0" w:space="0" w:color="auto"/>
      </w:divBdr>
    </w:div>
    <w:div w:id="2016300269">
      <w:bodyDiv w:val="1"/>
      <w:marLeft w:val="0"/>
      <w:marRight w:val="0"/>
      <w:marTop w:val="0"/>
      <w:marBottom w:val="0"/>
      <w:divBdr>
        <w:top w:val="none" w:sz="0" w:space="0" w:color="auto"/>
        <w:left w:val="none" w:sz="0" w:space="0" w:color="auto"/>
        <w:bottom w:val="none" w:sz="0" w:space="0" w:color="auto"/>
        <w:right w:val="none" w:sz="0" w:space="0" w:color="auto"/>
      </w:divBdr>
    </w:div>
    <w:div w:id="2062166098">
      <w:bodyDiv w:val="1"/>
      <w:marLeft w:val="0"/>
      <w:marRight w:val="0"/>
      <w:marTop w:val="0"/>
      <w:marBottom w:val="0"/>
      <w:divBdr>
        <w:top w:val="none" w:sz="0" w:space="0" w:color="auto"/>
        <w:left w:val="none" w:sz="0" w:space="0" w:color="auto"/>
        <w:bottom w:val="none" w:sz="0" w:space="0" w:color="auto"/>
        <w:right w:val="none" w:sz="0" w:space="0" w:color="auto"/>
      </w:divBdr>
    </w:div>
    <w:div w:id="2095006523">
      <w:bodyDiv w:val="1"/>
      <w:marLeft w:val="0"/>
      <w:marRight w:val="0"/>
      <w:marTop w:val="0"/>
      <w:marBottom w:val="0"/>
      <w:divBdr>
        <w:top w:val="none" w:sz="0" w:space="0" w:color="auto"/>
        <w:left w:val="none" w:sz="0" w:space="0" w:color="auto"/>
        <w:bottom w:val="none" w:sz="0" w:space="0" w:color="auto"/>
        <w:right w:val="none" w:sz="0" w:space="0" w:color="auto"/>
      </w:divBdr>
    </w:div>
    <w:div w:id="2110158596">
      <w:bodyDiv w:val="1"/>
      <w:marLeft w:val="0"/>
      <w:marRight w:val="0"/>
      <w:marTop w:val="0"/>
      <w:marBottom w:val="0"/>
      <w:divBdr>
        <w:top w:val="none" w:sz="0" w:space="0" w:color="auto"/>
        <w:left w:val="none" w:sz="0" w:space="0" w:color="auto"/>
        <w:bottom w:val="none" w:sz="0" w:space="0" w:color="auto"/>
        <w:right w:val="none" w:sz="0" w:space="0" w:color="auto"/>
      </w:divBdr>
    </w:div>
    <w:div w:id="2132821821">
      <w:bodyDiv w:val="1"/>
      <w:marLeft w:val="0"/>
      <w:marRight w:val="0"/>
      <w:marTop w:val="0"/>
      <w:marBottom w:val="0"/>
      <w:divBdr>
        <w:top w:val="none" w:sz="0" w:space="0" w:color="auto"/>
        <w:left w:val="none" w:sz="0" w:space="0" w:color="auto"/>
        <w:bottom w:val="none" w:sz="0" w:space="0" w:color="auto"/>
        <w:right w:val="none" w:sz="0" w:space="0" w:color="auto"/>
      </w:divBdr>
    </w:div>
    <w:div w:id="214238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1.emf"/><Relationship Id="rId21" Type="http://schemas.openxmlformats.org/officeDocument/2006/relationships/footer" Target="footer3.xml"/><Relationship Id="rId63" Type="http://schemas.openxmlformats.org/officeDocument/2006/relationships/header" Target="header20.xml"/><Relationship Id="rId159" Type="http://schemas.openxmlformats.org/officeDocument/2006/relationships/header" Target="header52.xml"/><Relationship Id="rId170" Type="http://schemas.openxmlformats.org/officeDocument/2006/relationships/image" Target="media/image48.emf"/><Relationship Id="rId226" Type="http://schemas.openxmlformats.org/officeDocument/2006/relationships/image" Target="media/image64.emf"/><Relationship Id="rId268" Type="http://schemas.openxmlformats.org/officeDocument/2006/relationships/header" Target="header89.xml"/><Relationship Id="rId32" Type="http://schemas.openxmlformats.org/officeDocument/2006/relationships/footer" Target="footer7.xml"/><Relationship Id="rId74" Type="http://schemas.openxmlformats.org/officeDocument/2006/relationships/footer" Target="footer28.xml"/><Relationship Id="rId128" Type="http://schemas.openxmlformats.org/officeDocument/2006/relationships/footer" Target="footer43.xml"/><Relationship Id="rId5" Type="http://schemas.openxmlformats.org/officeDocument/2006/relationships/webSettings" Target="webSettings.xml"/><Relationship Id="rId181" Type="http://schemas.openxmlformats.org/officeDocument/2006/relationships/footer" Target="footer61.xml"/><Relationship Id="rId237" Type="http://schemas.openxmlformats.org/officeDocument/2006/relationships/image" Target="media/image67.emf"/><Relationship Id="rId279" Type="http://schemas.openxmlformats.org/officeDocument/2006/relationships/image" Target="media/image80.emf"/><Relationship Id="rId43" Type="http://schemas.openxmlformats.org/officeDocument/2006/relationships/footer" Target="footer16.xml"/><Relationship Id="rId139" Type="http://schemas.openxmlformats.org/officeDocument/2006/relationships/header" Target="header45.xml"/><Relationship Id="rId290" Type="http://schemas.openxmlformats.org/officeDocument/2006/relationships/image" Target="media/image87.emf"/><Relationship Id="rId85" Type="http://schemas.openxmlformats.org/officeDocument/2006/relationships/header" Target="header28.xml"/><Relationship Id="rId150" Type="http://schemas.openxmlformats.org/officeDocument/2006/relationships/image" Target="media/image42.emf"/><Relationship Id="rId192" Type="http://schemas.openxmlformats.org/officeDocument/2006/relationships/header" Target="header64.xml"/><Relationship Id="rId206" Type="http://schemas.openxmlformats.org/officeDocument/2006/relationships/image" Target="media/image59.emf"/><Relationship Id="rId248" Type="http://schemas.openxmlformats.org/officeDocument/2006/relationships/footer" Target="footer86.xml"/><Relationship Id="rId12" Type="http://schemas.openxmlformats.org/officeDocument/2006/relationships/hyperlink" Target="http://creativecommons.org/licenses/by/3.0/au/deed.en" TargetMode="External"/><Relationship Id="rId108" Type="http://schemas.openxmlformats.org/officeDocument/2006/relationships/header" Target="header34.xml"/><Relationship Id="rId54" Type="http://schemas.openxmlformats.org/officeDocument/2006/relationships/footer" Target="footer21.xml"/><Relationship Id="rId75" Type="http://schemas.openxmlformats.org/officeDocument/2006/relationships/image" Target="media/image12.emf"/><Relationship Id="rId96" Type="http://schemas.openxmlformats.org/officeDocument/2006/relationships/image" Target="media/image21.emf"/><Relationship Id="rId140" Type="http://schemas.openxmlformats.org/officeDocument/2006/relationships/footer" Target="footer47.xml"/><Relationship Id="rId161" Type="http://schemas.openxmlformats.org/officeDocument/2006/relationships/image" Target="media/image45.emf"/><Relationship Id="rId182" Type="http://schemas.openxmlformats.org/officeDocument/2006/relationships/image" Target="media/image51.emf"/><Relationship Id="rId217" Type="http://schemas.openxmlformats.org/officeDocument/2006/relationships/header" Target="header73.xml"/><Relationship Id="rId6" Type="http://schemas.openxmlformats.org/officeDocument/2006/relationships/footnotes" Target="footnotes.xml"/><Relationship Id="rId238" Type="http://schemas.openxmlformats.org/officeDocument/2006/relationships/header" Target="header80.xml"/><Relationship Id="rId259" Type="http://schemas.openxmlformats.org/officeDocument/2006/relationships/footer" Target="footer87.xml"/><Relationship Id="rId23" Type="http://schemas.openxmlformats.org/officeDocument/2006/relationships/hyperlink" Target="http://www.budget.gov.au" TargetMode="External"/><Relationship Id="rId119" Type="http://schemas.openxmlformats.org/officeDocument/2006/relationships/footer" Target="footer40.xml"/><Relationship Id="rId270" Type="http://schemas.openxmlformats.org/officeDocument/2006/relationships/header" Target="header90.xml"/><Relationship Id="rId291" Type="http://schemas.openxmlformats.org/officeDocument/2006/relationships/image" Target="media/image88.emf"/><Relationship Id="rId44" Type="http://schemas.openxmlformats.org/officeDocument/2006/relationships/image" Target="media/image5.emf"/><Relationship Id="rId65" Type="http://schemas.openxmlformats.org/officeDocument/2006/relationships/footer" Target="footer25.xml"/><Relationship Id="rId86" Type="http://schemas.openxmlformats.org/officeDocument/2006/relationships/footer" Target="footer32.xml"/><Relationship Id="rId130" Type="http://schemas.openxmlformats.org/officeDocument/2006/relationships/header" Target="header42.xml"/><Relationship Id="rId151" Type="http://schemas.openxmlformats.org/officeDocument/2006/relationships/header" Target="header49.xml"/><Relationship Id="rId172" Type="http://schemas.openxmlformats.org/officeDocument/2006/relationships/footer" Target="footer58.xml"/><Relationship Id="rId193" Type="http://schemas.openxmlformats.org/officeDocument/2006/relationships/footer" Target="footer65.xml"/><Relationship Id="rId207" Type="http://schemas.openxmlformats.org/officeDocument/2006/relationships/header" Target="header69.xml"/><Relationship Id="rId228" Type="http://schemas.openxmlformats.org/officeDocument/2006/relationships/footer" Target="footer77.xml"/><Relationship Id="rId249" Type="http://schemas.openxmlformats.org/officeDocument/2006/relationships/image" Target="media/image70.emf"/><Relationship Id="rId13" Type="http://schemas.openxmlformats.org/officeDocument/2006/relationships/image" Target="media/image1.png"/><Relationship Id="rId109" Type="http://schemas.openxmlformats.org/officeDocument/2006/relationships/header" Target="header35.xml"/><Relationship Id="rId260" Type="http://schemas.openxmlformats.org/officeDocument/2006/relationships/footer" Target="footer88.xml"/><Relationship Id="rId281" Type="http://schemas.openxmlformats.org/officeDocument/2006/relationships/image" Target="media/image82.emf"/><Relationship Id="rId34" Type="http://schemas.openxmlformats.org/officeDocument/2006/relationships/footer" Target="footer9.xml"/><Relationship Id="rId55" Type="http://schemas.openxmlformats.org/officeDocument/2006/relationships/header" Target="header17.xml"/><Relationship Id="rId76" Type="http://schemas.openxmlformats.org/officeDocument/2006/relationships/image" Target="media/image13.emf"/><Relationship Id="rId97" Type="http://schemas.openxmlformats.org/officeDocument/2006/relationships/image" Target="media/image22.emf"/><Relationship Id="rId120" Type="http://schemas.openxmlformats.org/officeDocument/2006/relationships/image" Target="media/image32.emf"/><Relationship Id="rId141" Type="http://schemas.openxmlformats.org/officeDocument/2006/relationships/image" Target="media/image39.emf"/><Relationship Id="rId7" Type="http://schemas.openxmlformats.org/officeDocument/2006/relationships/endnotes" Target="endnotes.xml"/><Relationship Id="rId162" Type="http://schemas.openxmlformats.org/officeDocument/2006/relationships/header" Target="header53.xml"/><Relationship Id="rId183" Type="http://schemas.openxmlformats.org/officeDocument/2006/relationships/header" Target="header61.xml"/><Relationship Id="rId218" Type="http://schemas.openxmlformats.org/officeDocument/2006/relationships/footer" Target="footer72.xml"/><Relationship Id="rId239" Type="http://schemas.openxmlformats.org/officeDocument/2006/relationships/footer" Target="footer82.xml"/><Relationship Id="rId250" Type="http://schemas.openxmlformats.org/officeDocument/2006/relationships/image" Target="media/image71.emf"/><Relationship Id="rId271" Type="http://schemas.openxmlformats.org/officeDocument/2006/relationships/header" Target="header91.xml"/><Relationship Id="rId292" Type="http://schemas.openxmlformats.org/officeDocument/2006/relationships/image" Target="media/image89.emf"/><Relationship Id="rId24" Type="http://schemas.openxmlformats.org/officeDocument/2006/relationships/header" Target="header6.xml"/><Relationship Id="rId45" Type="http://schemas.openxmlformats.org/officeDocument/2006/relationships/header" Target="header13.xml"/><Relationship Id="rId66" Type="http://schemas.openxmlformats.org/officeDocument/2006/relationships/image" Target="media/image9.emf"/><Relationship Id="rId87" Type="http://schemas.openxmlformats.org/officeDocument/2006/relationships/image" Target="media/image16.emf"/><Relationship Id="rId110" Type="http://schemas.openxmlformats.org/officeDocument/2006/relationships/footer" Target="footer37.xml"/><Relationship Id="rId131" Type="http://schemas.openxmlformats.org/officeDocument/2006/relationships/footer" Target="footer44.xml"/><Relationship Id="rId152" Type="http://schemas.openxmlformats.org/officeDocument/2006/relationships/footer" Target="footer51.xml"/><Relationship Id="rId173" Type="http://schemas.openxmlformats.org/officeDocument/2006/relationships/image" Target="media/image49.emf"/><Relationship Id="rId194" Type="http://schemas.openxmlformats.org/officeDocument/2006/relationships/image" Target="media/image55.emf"/><Relationship Id="rId208" Type="http://schemas.openxmlformats.org/officeDocument/2006/relationships/footer" Target="footer70.xml"/><Relationship Id="rId229" Type="http://schemas.openxmlformats.org/officeDocument/2006/relationships/footer" Target="footer78.xml"/><Relationship Id="rId240" Type="http://schemas.openxmlformats.org/officeDocument/2006/relationships/footer" Target="footer83.xml"/><Relationship Id="rId261" Type="http://schemas.openxmlformats.org/officeDocument/2006/relationships/image" Target="media/image78.emf"/><Relationship Id="rId14" Type="http://schemas.openxmlformats.org/officeDocument/2006/relationships/hyperlink" Target="http://creativecommons.org/licenses/by/3.0/au/deed.en" TargetMode="External"/><Relationship Id="rId35" Type="http://schemas.openxmlformats.org/officeDocument/2006/relationships/header" Target="header11.xml"/><Relationship Id="rId56" Type="http://schemas.openxmlformats.org/officeDocument/2006/relationships/footer" Target="footer22.xml"/><Relationship Id="rId77" Type="http://schemas.openxmlformats.org/officeDocument/2006/relationships/header" Target="header25.xml"/><Relationship Id="rId100" Type="http://schemas.openxmlformats.org/officeDocument/2006/relationships/image" Target="media/image23.emf"/><Relationship Id="rId282" Type="http://schemas.openxmlformats.org/officeDocument/2006/relationships/header" Target="header94.xml"/><Relationship Id="rId8" Type="http://schemas.openxmlformats.org/officeDocument/2006/relationships/header" Target="header1.xml"/><Relationship Id="rId98" Type="http://schemas.openxmlformats.org/officeDocument/2006/relationships/header" Target="header31.xml"/><Relationship Id="rId121" Type="http://schemas.openxmlformats.org/officeDocument/2006/relationships/header" Target="header39.xml"/><Relationship Id="rId142" Type="http://schemas.openxmlformats.org/officeDocument/2006/relationships/header" Target="header46.xml"/><Relationship Id="rId163" Type="http://schemas.openxmlformats.org/officeDocument/2006/relationships/footer" Target="footer55.xml"/><Relationship Id="rId184" Type="http://schemas.openxmlformats.org/officeDocument/2006/relationships/footer" Target="footer62.xml"/><Relationship Id="rId219" Type="http://schemas.openxmlformats.org/officeDocument/2006/relationships/header" Target="header74.xml"/><Relationship Id="rId230" Type="http://schemas.openxmlformats.org/officeDocument/2006/relationships/image" Target="media/image65.emf"/><Relationship Id="rId251" Type="http://schemas.openxmlformats.org/officeDocument/2006/relationships/image" Target="media/image72.emf"/><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2.xml"/><Relationship Id="rId272" Type="http://schemas.openxmlformats.org/officeDocument/2006/relationships/footer" Target="footer93.xml"/><Relationship Id="rId293" Type="http://schemas.openxmlformats.org/officeDocument/2006/relationships/header" Target="header96.xml"/><Relationship Id="rId88" Type="http://schemas.openxmlformats.org/officeDocument/2006/relationships/header" Target="header29.xml"/><Relationship Id="rId111" Type="http://schemas.openxmlformats.org/officeDocument/2006/relationships/image" Target="media/image29.emf"/><Relationship Id="rId132" Type="http://schemas.openxmlformats.org/officeDocument/2006/relationships/image" Target="media/image36.emf"/><Relationship Id="rId153" Type="http://schemas.openxmlformats.org/officeDocument/2006/relationships/header" Target="header50.xml"/><Relationship Id="rId174" Type="http://schemas.openxmlformats.org/officeDocument/2006/relationships/header" Target="header57.xml"/><Relationship Id="rId195" Type="http://schemas.openxmlformats.org/officeDocument/2006/relationships/header" Target="header65.xml"/><Relationship Id="rId209" Type="http://schemas.openxmlformats.org/officeDocument/2006/relationships/image" Target="media/image60.emf"/><Relationship Id="rId220" Type="http://schemas.openxmlformats.org/officeDocument/2006/relationships/footer" Target="footer73.xml"/><Relationship Id="rId241" Type="http://schemas.openxmlformats.org/officeDocument/2006/relationships/image" Target="media/image68.emf"/><Relationship Id="rId15" Type="http://schemas.openxmlformats.org/officeDocument/2006/relationships/hyperlink" Target="https://financegovau.sharepoint.com/sites/M365_DoF_50033506/BRF1/Reporting/BdgPap/2.%20PAES/3.9%20PAES%202023-24/www.pmc.gov.au/honours-and-symbols/commonwealth-coat-arms" TargetMode="External"/><Relationship Id="rId36" Type="http://schemas.openxmlformats.org/officeDocument/2006/relationships/footer" Target="footer10.xml"/><Relationship Id="rId57" Type="http://schemas.openxmlformats.org/officeDocument/2006/relationships/image" Target="media/image7.emf"/><Relationship Id="rId262" Type="http://schemas.openxmlformats.org/officeDocument/2006/relationships/header" Target="header86.xml"/><Relationship Id="rId283" Type="http://schemas.openxmlformats.org/officeDocument/2006/relationships/header" Target="header95.xml"/><Relationship Id="rId78" Type="http://schemas.openxmlformats.org/officeDocument/2006/relationships/footer" Target="footer29.xml"/><Relationship Id="rId99" Type="http://schemas.openxmlformats.org/officeDocument/2006/relationships/footer" Target="footer35.xml"/><Relationship Id="rId101" Type="http://schemas.openxmlformats.org/officeDocument/2006/relationships/image" Target="media/image24.emf"/><Relationship Id="rId122" Type="http://schemas.openxmlformats.org/officeDocument/2006/relationships/footer" Target="footer41.xml"/><Relationship Id="rId143" Type="http://schemas.openxmlformats.org/officeDocument/2006/relationships/footer" Target="footer48.xml"/><Relationship Id="rId164" Type="http://schemas.openxmlformats.org/officeDocument/2006/relationships/image" Target="media/image46.emf"/><Relationship Id="rId185" Type="http://schemas.openxmlformats.org/officeDocument/2006/relationships/image" Target="media/image52.emf"/><Relationship Id="rId9" Type="http://schemas.openxmlformats.org/officeDocument/2006/relationships/header" Target="header2.xml"/><Relationship Id="rId210" Type="http://schemas.openxmlformats.org/officeDocument/2006/relationships/image" Target="media/image61.emf"/><Relationship Id="rId26" Type="http://schemas.openxmlformats.org/officeDocument/2006/relationships/footer" Target="footer4.xml"/><Relationship Id="rId231" Type="http://schemas.openxmlformats.org/officeDocument/2006/relationships/header" Target="header78.xml"/><Relationship Id="rId252" Type="http://schemas.openxmlformats.org/officeDocument/2006/relationships/image" Target="media/image73.emf"/><Relationship Id="rId273" Type="http://schemas.openxmlformats.org/officeDocument/2006/relationships/footer" Target="footer94.xml"/><Relationship Id="rId294" Type="http://schemas.openxmlformats.org/officeDocument/2006/relationships/header" Target="header97.xml"/><Relationship Id="rId47" Type="http://schemas.openxmlformats.org/officeDocument/2006/relationships/image" Target="media/image6.emf"/><Relationship Id="rId68" Type="http://schemas.openxmlformats.org/officeDocument/2006/relationships/footer" Target="footer26.xml"/><Relationship Id="rId89" Type="http://schemas.openxmlformats.org/officeDocument/2006/relationships/footer" Target="footer33.xml"/><Relationship Id="rId112" Type="http://schemas.openxmlformats.org/officeDocument/2006/relationships/image" Target="media/image30.emf"/><Relationship Id="rId133" Type="http://schemas.openxmlformats.org/officeDocument/2006/relationships/header" Target="header43.xml"/><Relationship Id="rId154" Type="http://schemas.openxmlformats.org/officeDocument/2006/relationships/footer" Target="footer52.xml"/><Relationship Id="rId175" Type="http://schemas.openxmlformats.org/officeDocument/2006/relationships/footer" Target="footer59.xml"/><Relationship Id="rId196" Type="http://schemas.openxmlformats.org/officeDocument/2006/relationships/footer" Target="footer66.xml"/><Relationship Id="rId200" Type="http://schemas.openxmlformats.org/officeDocument/2006/relationships/image" Target="media/image57.emf"/><Relationship Id="rId16" Type="http://schemas.openxmlformats.org/officeDocument/2006/relationships/hyperlink" Target="mailto:externalbudgets@aff.gov.au" TargetMode="External"/><Relationship Id="rId221" Type="http://schemas.openxmlformats.org/officeDocument/2006/relationships/header" Target="header75.xml"/><Relationship Id="rId242" Type="http://schemas.openxmlformats.org/officeDocument/2006/relationships/header" Target="header81.xml"/><Relationship Id="rId263" Type="http://schemas.openxmlformats.org/officeDocument/2006/relationships/footer" Target="footer89.xml"/><Relationship Id="rId284" Type="http://schemas.openxmlformats.org/officeDocument/2006/relationships/footer" Target="footer97.xml"/><Relationship Id="rId37" Type="http://schemas.openxmlformats.org/officeDocument/2006/relationships/footer" Target="footer11.xml"/><Relationship Id="rId58" Type="http://schemas.openxmlformats.org/officeDocument/2006/relationships/header" Target="header18.xml"/><Relationship Id="rId79" Type="http://schemas.openxmlformats.org/officeDocument/2006/relationships/header" Target="header26.xml"/><Relationship Id="rId102" Type="http://schemas.openxmlformats.org/officeDocument/2006/relationships/header" Target="header32.xml"/><Relationship Id="rId123" Type="http://schemas.openxmlformats.org/officeDocument/2006/relationships/image" Target="media/image33.emf"/><Relationship Id="rId144" Type="http://schemas.openxmlformats.org/officeDocument/2006/relationships/image" Target="media/image40.emf"/><Relationship Id="rId90" Type="http://schemas.openxmlformats.org/officeDocument/2006/relationships/image" Target="media/image17.emf"/><Relationship Id="rId165" Type="http://schemas.openxmlformats.org/officeDocument/2006/relationships/header" Target="header54.xml"/><Relationship Id="rId186" Type="http://schemas.openxmlformats.org/officeDocument/2006/relationships/header" Target="header62.xml"/><Relationship Id="rId211" Type="http://schemas.openxmlformats.org/officeDocument/2006/relationships/header" Target="header70.xml"/><Relationship Id="rId232" Type="http://schemas.openxmlformats.org/officeDocument/2006/relationships/footer" Target="footer79.xml"/><Relationship Id="rId253" Type="http://schemas.openxmlformats.org/officeDocument/2006/relationships/image" Target="media/image74.emf"/><Relationship Id="rId274" Type="http://schemas.openxmlformats.org/officeDocument/2006/relationships/image" Target="media/image79.emf"/><Relationship Id="rId295" Type="http://schemas.openxmlformats.org/officeDocument/2006/relationships/footer" Target="footer99.xml"/><Relationship Id="rId27" Type="http://schemas.openxmlformats.org/officeDocument/2006/relationships/footer" Target="footer5.xml"/><Relationship Id="rId48" Type="http://schemas.openxmlformats.org/officeDocument/2006/relationships/header" Target="header14.xml"/><Relationship Id="rId69" Type="http://schemas.openxmlformats.org/officeDocument/2006/relationships/image" Target="media/image10.emf"/><Relationship Id="rId113" Type="http://schemas.openxmlformats.org/officeDocument/2006/relationships/header" Target="header36.xml"/><Relationship Id="rId134" Type="http://schemas.openxmlformats.org/officeDocument/2006/relationships/footer" Target="footer45.xml"/><Relationship Id="rId80" Type="http://schemas.openxmlformats.org/officeDocument/2006/relationships/footer" Target="footer30.xml"/><Relationship Id="rId155" Type="http://schemas.openxmlformats.org/officeDocument/2006/relationships/image" Target="media/image43.emf"/><Relationship Id="rId176" Type="http://schemas.openxmlformats.org/officeDocument/2006/relationships/header" Target="header58.xml"/><Relationship Id="rId197" Type="http://schemas.openxmlformats.org/officeDocument/2006/relationships/image" Target="media/image56.emf"/><Relationship Id="rId201" Type="http://schemas.openxmlformats.org/officeDocument/2006/relationships/header" Target="header67.xml"/><Relationship Id="rId222" Type="http://schemas.openxmlformats.org/officeDocument/2006/relationships/footer" Target="footer74.xml"/><Relationship Id="rId243" Type="http://schemas.openxmlformats.org/officeDocument/2006/relationships/footer" Target="footer84.xml"/><Relationship Id="rId264" Type="http://schemas.openxmlformats.org/officeDocument/2006/relationships/header" Target="header87.xml"/><Relationship Id="rId285" Type="http://schemas.openxmlformats.org/officeDocument/2006/relationships/footer" Target="footer98.xml"/><Relationship Id="rId17" Type="http://schemas.openxmlformats.org/officeDocument/2006/relationships/image" Target="media/image2.png"/><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36.xml"/><Relationship Id="rId124" Type="http://schemas.openxmlformats.org/officeDocument/2006/relationships/header" Target="header40.xml"/><Relationship Id="rId70" Type="http://schemas.openxmlformats.org/officeDocument/2006/relationships/header" Target="header23.xml"/><Relationship Id="rId91" Type="http://schemas.openxmlformats.org/officeDocument/2006/relationships/image" Target="media/image18.emf"/><Relationship Id="rId145" Type="http://schemas.openxmlformats.org/officeDocument/2006/relationships/header" Target="header47.xml"/><Relationship Id="rId166" Type="http://schemas.openxmlformats.org/officeDocument/2006/relationships/footer" Target="footer56.xml"/><Relationship Id="rId187" Type="http://schemas.openxmlformats.org/officeDocument/2006/relationships/footer" Target="footer63.xml"/><Relationship Id="rId1" Type="http://schemas.openxmlformats.org/officeDocument/2006/relationships/customXml" Target="../customXml/item1.xml"/><Relationship Id="rId212" Type="http://schemas.openxmlformats.org/officeDocument/2006/relationships/header" Target="header71.xml"/><Relationship Id="rId233" Type="http://schemas.openxmlformats.org/officeDocument/2006/relationships/image" Target="media/image66.emf"/><Relationship Id="rId254" Type="http://schemas.openxmlformats.org/officeDocument/2006/relationships/image" Target="media/image75.emf"/><Relationship Id="rId28" Type="http://schemas.openxmlformats.org/officeDocument/2006/relationships/header" Target="header8.xml"/><Relationship Id="rId49" Type="http://schemas.openxmlformats.org/officeDocument/2006/relationships/footer" Target="footer18.xml"/><Relationship Id="rId114" Type="http://schemas.openxmlformats.org/officeDocument/2006/relationships/footer" Target="footer38.xml"/><Relationship Id="rId275" Type="http://schemas.openxmlformats.org/officeDocument/2006/relationships/header" Target="header92.xml"/><Relationship Id="rId296" Type="http://schemas.openxmlformats.org/officeDocument/2006/relationships/footer" Target="footer100.xml"/><Relationship Id="rId60" Type="http://schemas.openxmlformats.org/officeDocument/2006/relationships/header" Target="header19.xml"/><Relationship Id="rId81" Type="http://schemas.openxmlformats.org/officeDocument/2006/relationships/image" Target="media/image14.emf"/><Relationship Id="rId135" Type="http://schemas.openxmlformats.org/officeDocument/2006/relationships/image" Target="media/image37.emf"/><Relationship Id="rId156" Type="http://schemas.openxmlformats.org/officeDocument/2006/relationships/header" Target="header51.xml"/><Relationship Id="rId177" Type="http://schemas.openxmlformats.org/officeDocument/2006/relationships/footer" Target="footer60.xml"/><Relationship Id="rId198" Type="http://schemas.openxmlformats.org/officeDocument/2006/relationships/header" Target="header66.xml"/><Relationship Id="rId202" Type="http://schemas.openxmlformats.org/officeDocument/2006/relationships/footer" Target="footer68.xml"/><Relationship Id="rId223" Type="http://schemas.openxmlformats.org/officeDocument/2006/relationships/header" Target="header76.xml"/><Relationship Id="rId244" Type="http://schemas.openxmlformats.org/officeDocument/2006/relationships/image" Target="media/image69.emf"/><Relationship Id="rId18" Type="http://schemas.openxmlformats.org/officeDocument/2006/relationships/header" Target="header3.xml"/><Relationship Id="rId39" Type="http://schemas.openxmlformats.org/officeDocument/2006/relationships/footer" Target="footer12.xml"/><Relationship Id="rId265" Type="http://schemas.openxmlformats.org/officeDocument/2006/relationships/footer" Target="footer90.xml"/><Relationship Id="rId286" Type="http://schemas.openxmlformats.org/officeDocument/2006/relationships/image" Target="media/image83.emf"/><Relationship Id="rId50" Type="http://schemas.openxmlformats.org/officeDocument/2006/relationships/header" Target="header15.xml"/><Relationship Id="rId104" Type="http://schemas.openxmlformats.org/officeDocument/2006/relationships/image" Target="media/image25.emf"/><Relationship Id="rId125" Type="http://schemas.openxmlformats.org/officeDocument/2006/relationships/footer" Target="footer42.xml"/><Relationship Id="rId146" Type="http://schemas.openxmlformats.org/officeDocument/2006/relationships/footer" Target="footer49.xml"/><Relationship Id="rId167" Type="http://schemas.openxmlformats.org/officeDocument/2006/relationships/image" Target="media/image47.emf"/><Relationship Id="rId188" Type="http://schemas.openxmlformats.org/officeDocument/2006/relationships/image" Target="media/image53.emf"/><Relationship Id="rId71" Type="http://schemas.openxmlformats.org/officeDocument/2006/relationships/footer" Target="footer27.xml"/><Relationship Id="rId92" Type="http://schemas.openxmlformats.org/officeDocument/2006/relationships/header" Target="header30.xml"/><Relationship Id="rId213" Type="http://schemas.openxmlformats.org/officeDocument/2006/relationships/footer" Target="footer71.xml"/><Relationship Id="rId234" Type="http://schemas.openxmlformats.org/officeDocument/2006/relationships/footer" Target="footer80.xml"/><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image" Target="media/image76.emf"/><Relationship Id="rId276" Type="http://schemas.openxmlformats.org/officeDocument/2006/relationships/footer" Target="footer95.xml"/><Relationship Id="rId297" Type="http://schemas.openxmlformats.org/officeDocument/2006/relationships/fontTable" Target="fontTable.xml"/><Relationship Id="rId40" Type="http://schemas.openxmlformats.org/officeDocument/2006/relationships/footer" Target="footer13.xml"/><Relationship Id="rId115" Type="http://schemas.openxmlformats.org/officeDocument/2006/relationships/header" Target="header37.xml"/><Relationship Id="rId136" Type="http://schemas.openxmlformats.org/officeDocument/2006/relationships/header" Target="header44.xml"/><Relationship Id="rId157" Type="http://schemas.openxmlformats.org/officeDocument/2006/relationships/footer" Target="footer53.xml"/><Relationship Id="rId178" Type="http://schemas.openxmlformats.org/officeDocument/2006/relationships/header" Target="header59.xml"/><Relationship Id="rId61" Type="http://schemas.openxmlformats.org/officeDocument/2006/relationships/footer" Target="footer24.xml"/><Relationship Id="rId82" Type="http://schemas.openxmlformats.org/officeDocument/2006/relationships/header" Target="header27.xml"/><Relationship Id="rId199" Type="http://schemas.openxmlformats.org/officeDocument/2006/relationships/footer" Target="footer67.xml"/><Relationship Id="rId203" Type="http://schemas.openxmlformats.org/officeDocument/2006/relationships/image" Target="media/image58.emf"/><Relationship Id="rId19" Type="http://schemas.openxmlformats.org/officeDocument/2006/relationships/header" Target="header4.xml"/><Relationship Id="rId224" Type="http://schemas.openxmlformats.org/officeDocument/2006/relationships/footer" Target="footer75.xml"/><Relationship Id="rId245" Type="http://schemas.openxmlformats.org/officeDocument/2006/relationships/header" Target="header82.xml"/><Relationship Id="rId266" Type="http://schemas.openxmlformats.org/officeDocument/2006/relationships/header" Target="header88.xml"/><Relationship Id="rId287" Type="http://schemas.openxmlformats.org/officeDocument/2006/relationships/image" Target="media/image84.emf"/><Relationship Id="rId30" Type="http://schemas.openxmlformats.org/officeDocument/2006/relationships/header" Target="header9.xml"/><Relationship Id="rId105" Type="http://schemas.openxmlformats.org/officeDocument/2006/relationships/image" Target="media/image26.emf"/><Relationship Id="rId126" Type="http://schemas.openxmlformats.org/officeDocument/2006/relationships/image" Target="media/image34.emf"/><Relationship Id="rId147" Type="http://schemas.openxmlformats.org/officeDocument/2006/relationships/image" Target="media/image41.emf"/><Relationship Id="rId168" Type="http://schemas.openxmlformats.org/officeDocument/2006/relationships/header" Target="header55.xml"/><Relationship Id="rId51" Type="http://schemas.openxmlformats.org/officeDocument/2006/relationships/footer" Target="footer19.xml"/><Relationship Id="rId72" Type="http://schemas.openxmlformats.org/officeDocument/2006/relationships/image" Target="media/image11.emf"/><Relationship Id="rId93" Type="http://schemas.openxmlformats.org/officeDocument/2006/relationships/footer" Target="footer34.xml"/><Relationship Id="rId189" Type="http://schemas.openxmlformats.org/officeDocument/2006/relationships/header" Target="header63.xml"/><Relationship Id="rId3" Type="http://schemas.openxmlformats.org/officeDocument/2006/relationships/styles" Target="styles.xml"/><Relationship Id="rId214" Type="http://schemas.openxmlformats.org/officeDocument/2006/relationships/image" Target="media/image62.emf"/><Relationship Id="rId235" Type="http://schemas.openxmlformats.org/officeDocument/2006/relationships/header" Target="header79.xml"/><Relationship Id="rId256" Type="http://schemas.openxmlformats.org/officeDocument/2006/relationships/image" Target="media/image77.emf"/><Relationship Id="rId277" Type="http://schemas.openxmlformats.org/officeDocument/2006/relationships/header" Target="header93.xml"/><Relationship Id="rId298" Type="http://schemas.openxmlformats.org/officeDocument/2006/relationships/theme" Target="theme/theme1.xml"/><Relationship Id="rId116" Type="http://schemas.openxmlformats.org/officeDocument/2006/relationships/footer" Target="footer39.xml"/><Relationship Id="rId137" Type="http://schemas.openxmlformats.org/officeDocument/2006/relationships/footer" Target="footer46.xml"/><Relationship Id="rId158" Type="http://schemas.openxmlformats.org/officeDocument/2006/relationships/image" Target="media/image44.emf"/><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image" Target="media/image8.emf"/><Relationship Id="rId83" Type="http://schemas.openxmlformats.org/officeDocument/2006/relationships/footer" Target="footer31.xml"/><Relationship Id="rId179" Type="http://schemas.openxmlformats.org/officeDocument/2006/relationships/image" Target="media/image50.emf"/><Relationship Id="rId190" Type="http://schemas.openxmlformats.org/officeDocument/2006/relationships/footer" Target="footer64.xml"/><Relationship Id="rId204" Type="http://schemas.openxmlformats.org/officeDocument/2006/relationships/header" Target="header68.xml"/><Relationship Id="rId225" Type="http://schemas.openxmlformats.org/officeDocument/2006/relationships/footer" Target="footer76.xml"/><Relationship Id="rId246" Type="http://schemas.openxmlformats.org/officeDocument/2006/relationships/header" Target="header83.xml"/><Relationship Id="rId267" Type="http://schemas.openxmlformats.org/officeDocument/2006/relationships/footer" Target="footer91.xml"/><Relationship Id="rId288" Type="http://schemas.openxmlformats.org/officeDocument/2006/relationships/image" Target="media/image85.emf"/><Relationship Id="rId106" Type="http://schemas.openxmlformats.org/officeDocument/2006/relationships/image" Target="media/image27.emf"/><Relationship Id="rId127" Type="http://schemas.openxmlformats.org/officeDocument/2006/relationships/header" Target="header41.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eader" Target="header16.xml"/><Relationship Id="rId73" Type="http://schemas.openxmlformats.org/officeDocument/2006/relationships/header" Target="header24.xml"/><Relationship Id="rId94" Type="http://schemas.openxmlformats.org/officeDocument/2006/relationships/image" Target="media/image19.emf"/><Relationship Id="rId148" Type="http://schemas.openxmlformats.org/officeDocument/2006/relationships/header" Target="header48.xml"/><Relationship Id="rId169" Type="http://schemas.openxmlformats.org/officeDocument/2006/relationships/footer" Target="footer57.xml"/><Relationship Id="rId4" Type="http://schemas.openxmlformats.org/officeDocument/2006/relationships/settings" Target="settings.xml"/><Relationship Id="rId180" Type="http://schemas.openxmlformats.org/officeDocument/2006/relationships/header" Target="header60.xml"/><Relationship Id="rId215" Type="http://schemas.openxmlformats.org/officeDocument/2006/relationships/image" Target="media/image63.emf"/><Relationship Id="rId236" Type="http://schemas.openxmlformats.org/officeDocument/2006/relationships/footer" Target="footer81.xml"/><Relationship Id="rId257" Type="http://schemas.openxmlformats.org/officeDocument/2006/relationships/header" Target="header84.xml"/><Relationship Id="rId278" Type="http://schemas.openxmlformats.org/officeDocument/2006/relationships/footer" Target="footer96.xml"/><Relationship Id="rId42" Type="http://schemas.openxmlformats.org/officeDocument/2006/relationships/footer" Target="footer15.xml"/><Relationship Id="rId84" Type="http://schemas.openxmlformats.org/officeDocument/2006/relationships/image" Target="media/image15.emf"/><Relationship Id="rId138" Type="http://schemas.openxmlformats.org/officeDocument/2006/relationships/image" Target="media/image38.emf"/><Relationship Id="rId191" Type="http://schemas.openxmlformats.org/officeDocument/2006/relationships/image" Target="media/image54.emf"/><Relationship Id="rId205" Type="http://schemas.openxmlformats.org/officeDocument/2006/relationships/footer" Target="footer69.xml"/><Relationship Id="rId247" Type="http://schemas.openxmlformats.org/officeDocument/2006/relationships/footer" Target="footer85.xml"/><Relationship Id="rId107" Type="http://schemas.openxmlformats.org/officeDocument/2006/relationships/header" Target="header33.xml"/><Relationship Id="rId289" Type="http://schemas.openxmlformats.org/officeDocument/2006/relationships/image" Target="media/image86.emf"/><Relationship Id="rId11" Type="http://schemas.openxmlformats.org/officeDocument/2006/relationships/footer" Target="footer2.xml"/><Relationship Id="rId53" Type="http://schemas.openxmlformats.org/officeDocument/2006/relationships/footer" Target="footer20.xml"/><Relationship Id="rId149" Type="http://schemas.openxmlformats.org/officeDocument/2006/relationships/footer" Target="footer50.xml"/><Relationship Id="rId95" Type="http://schemas.openxmlformats.org/officeDocument/2006/relationships/image" Target="media/image20.emf"/><Relationship Id="rId160" Type="http://schemas.openxmlformats.org/officeDocument/2006/relationships/footer" Target="footer54.xml"/><Relationship Id="rId216" Type="http://schemas.openxmlformats.org/officeDocument/2006/relationships/header" Target="header72.xml"/><Relationship Id="rId258" Type="http://schemas.openxmlformats.org/officeDocument/2006/relationships/header" Target="header85.xml"/><Relationship Id="rId22" Type="http://schemas.openxmlformats.org/officeDocument/2006/relationships/hyperlink" Target="mailto:externalbudgets@aff.gov.au" TargetMode="External"/><Relationship Id="rId64" Type="http://schemas.openxmlformats.org/officeDocument/2006/relationships/header" Target="header21.xml"/><Relationship Id="rId118" Type="http://schemas.openxmlformats.org/officeDocument/2006/relationships/header" Target="header38.xml"/><Relationship Id="rId171" Type="http://schemas.openxmlformats.org/officeDocument/2006/relationships/header" Target="header56.xml"/><Relationship Id="rId227" Type="http://schemas.openxmlformats.org/officeDocument/2006/relationships/header" Target="header77.xml"/><Relationship Id="rId269" Type="http://schemas.openxmlformats.org/officeDocument/2006/relationships/footer" Target="footer92.xml"/><Relationship Id="rId33" Type="http://schemas.openxmlformats.org/officeDocument/2006/relationships/footer" Target="footer8.xml"/><Relationship Id="rId129" Type="http://schemas.openxmlformats.org/officeDocument/2006/relationships/image" Target="media/image35.emf"/><Relationship Id="rId280" Type="http://schemas.openxmlformats.org/officeDocument/2006/relationships/image" Target="media/image8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28.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4.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1" Type="http://schemas.openxmlformats.org/officeDocument/2006/relationships/image" Target="media/image4.png"/></Relationships>
</file>

<file path=word/_rels/header47.xml.rels><?xml version="1.0" encoding="UTF-8" standalone="yes"?>
<Relationships xmlns="http://schemas.openxmlformats.org/package/2006/relationships"><Relationship Id="rId1" Type="http://schemas.openxmlformats.org/officeDocument/2006/relationships/image" Target="media/image4.png"/></Relationships>
</file>

<file path=word/_rels/header48.xml.rels><?xml version="1.0" encoding="UTF-8" standalone="yes"?>
<Relationships xmlns="http://schemas.openxmlformats.org/package/2006/relationships"><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1" Type="http://schemas.openxmlformats.org/officeDocument/2006/relationships/image" Target="media/image4.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1" Type="http://schemas.openxmlformats.org/officeDocument/2006/relationships/image" Target="media/image4.png"/></Relationships>
</file>

<file path=word/_rels/header52.xml.rels><?xml version="1.0" encoding="UTF-8" standalone="yes"?>
<Relationships xmlns="http://schemas.openxmlformats.org/package/2006/relationships"><Relationship Id="rId1" Type="http://schemas.openxmlformats.org/officeDocument/2006/relationships/image" Target="media/image4.png"/></Relationships>
</file>

<file path=word/_rels/header53.xml.rels><?xml version="1.0" encoding="UTF-8" standalone="yes"?>
<Relationships xmlns="http://schemas.openxmlformats.org/package/2006/relationships"><Relationship Id="rId1" Type="http://schemas.openxmlformats.org/officeDocument/2006/relationships/image" Target="media/image4.png"/></Relationships>
</file>

<file path=word/_rels/header54.xml.rels><?xml version="1.0" encoding="UTF-8" standalone="yes"?>
<Relationships xmlns="http://schemas.openxmlformats.org/package/2006/relationships"><Relationship Id="rId1" Type="http://schemas.openxmlformats.org/officeDocument/2006/relationships/image" Target="media/image4.png"/></Relationships>
</file>

<file path=word/_rels/header55.xml.rels><?xml version="1.0" encoding="UTF-8" standalone="yes"?>
<Relationships xmlns="http://schemas.openxmlformats.org/package/2006/relationships"><Relationship Id="rId1" Type="http://schemas.openxmlformats.org/officeDocument/2006/relationships/image" Target="media/image4.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7.xml.rels><?xml version="1.0" encoding="UTF-8" standalone="yes"?>
<Relationships xmlns="http://schemas.openxmlformats.org/package/2006/relationships"><Relationship Id="rId1" Type="http://schemas.openxmlformats.org/officeDocument/2006/relationships/image" Target="media/image4.png"/></Relationships>
</file>

<file path=word/_rels/header58.xml.rels><?xml version="1.0" encoding="UTF-8" standalone="yes"?>
<Relationships xmlns="http://schemas.openxmlformats.org/package/2006/relationships"><Relationship Id="rId1" Type="http://schemas.openxmlformats.org/officeDocument/2006/relationships/image" Target="media/image4.png"/></Relationships>
</file>

<file path=word/_rels/header59.xml.rels><?xml version="1.0" encoding="UTF-8" standalone="yes"?>
<Relationships xmlns="http://schemas.openxmlformats.org/package/2006/relationships"><Relationship Id="rId1"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4.png"/></Relationships>
</file>

<file path=word/_rels/header61.xml.rels><?xml version="1.0" encoding="UTF-8" standalone="yes"?>
<Relationships xmlns="http://schemas.openxmlformats.org/package/2006/relationships"><Relationship Id="rId1" Type="http://schemas.openxmlformats.org/officeDocument/2006/relationships/image" Target="media/image4.png"/></Relationships>
</file>

<file path=word/_rels/header62.xml.rels><?xml version="1.0" encoding="UTF-8" standalone="yes"?>
<Relationships xmlns="http://schemas.openxmlformats.org/package/2006/relationships"><Relationship Id="rId1" Type="http://schemas.openxmlformats.org/officeDocument/2006/relationships/image" Target="media/image4.png"/></Relationships>
</file>

<file path=word/_rels/header63.xml.rels><?xml version="1.0" encoding="UTF-8" standalone="yes"?>
<Relationships xmlns="http://schemas.openxmlformats.org/package/2006/relationships"><Relationship Id="rId1" Type="http://schemas.openxmlformats.org/officeDocument/2006/relationships/image" Target="media/image4.png"/></Relationships>
</file>

<file path=word/_rels/header64.xml.rels><?xml version="1.0" encoding="UTF-8" standalone="yes"?>
<Relationships xmlns="http://schemas.openxmlformats.org/package/2006/relationships"><Relationship Id="rId1" Type="http://schemas.openxmlformats.org/officeDocument/2006/relationships/image" Target="media/image4.png"/></Relationships>
</file>

<file path=word/_rels/header65.xml.rels><?xml version="1.0" encoding="UTF-8" standalone="yes"?>
<Relationships xmlns="http://schemas.openxmlformats.org/package/2006/relationships"><Relationship Id="rId1" Type="http://schemas.openxmlformats.org/officeDocument/2006/relationships/image" Target="media/image4.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67.xml.rels><?xml version="1.0" encoding="UTF-8" standalone="yes"?>
<Relationships xmlns="http://schemas.openxmlformats.org/package/2006/relationships"><Relationship Id="rId1" Type="http://schemas.openxmlformats.org/officeDocument/2006/relationships/image" Target="media/image4.png"/></Relationships>
</file>

<file path=word/_rels/header68.xml.rels><?xml version="1.0" encoding="UTF-8" standalone="yes"?>
<Relationships xmlns="http://schemas.openxmlformats.org/package/2006/relationships"><Relationship Id="rId1" Type="http://schemas.openxmlformats.org/officeDocument/2006/relationships/image" Target="media/image4.png"/></Relationships>
</file>

<file path=word/_rels/header69.xml.rels><?xml version="1.0" encoding="UTF-8" standalone="yes"?>
<Relationships xmlns="http://schemas.openxmlformats.org/package/2006/relationships"><Relationship Id="rId1" Type="http://schemas.openxmlformats.org/officeDocument/2006/relationships/image" Target="media/image4.png"/></Relationships>
</file>

<file path=word/_rels/header70.xml.rels><?xml version="1.0" encoding="UTF-8" standalone="yes"?>
<Relationships xmlns="http://schemas.openxmlformats.org/package/2006/relationships"><Relationship Id="rId1" Type="http://schemas.openxmlformats.org/officeDocument/2006/relationships/image" Target="media/image4.png"/></Relationships>
</file>

<file path=word/_rels/header71.xml.rels><?xml version="1.0" encoding="UTF-8" standalone="yes"?>
<Relationships xmlns="http://schemas.openxmlformats.org/package/2006/relationships"><Relationship Id="rId1" Type="http://schemas.openxmlformats.org/officeDocument/2006/relationships/image" Target="media/image4.png"/></Relationships>
</file>

<file path=word/_rels/header72.xml.rels><?xml version="1.0" encoding="UTF-8" standalone="yes"?>
<Relationships xmlns="http://schemas.openxmlformats.org/package/2006/relationships"><Relationship Id="rId1" Type="http://schemas.openxmlformats.org/officeDocument/2006/relationships/image" Target="media/image4.png"/></Relationships>
</file>

<file path=word/_rels/header73.xml.rels><?xml version="1.0" encoding="UTF-8" standalone="yes"?>
<Relationships xmlns="http://schemas.openxmlformats.org/package/2006/relationships"><Relationship Id="rId1" Type="http://schemas.openxmlformats.org/officeDocument/2006/relationships/image" Target="media/image4.png"/></Relationships>
</file>

<file path=word/_rels/header76.xml.rels><?xml version="1.0" encoding="UTF-8" standalone="yes"?>
<Relationships xmlns="http://schemas.openxmlformats.org/package/2006/relationships"><Relationship Id="rId1" Type="http://schemas.openxmlformats.org/officeDocument/2006/relationships/image" Target="media/image4.png"/></Relationships>
</file>

<file path=word/_rels/header77.xml.rels><?xml version="1.0" encoding="UTF-8" standalone="yes"?>
<Relationships xmlns="http://schemas.openxmlformats.org/package/2006/relationships"><Relationship Id="rId1" Type="http://schemas.openxmlformats.org/officeDocument/2006/relationships/image" Target="media/image4.png"/></Relationships>
</file>

<file path=word/_rels/header78.xml.rels><?xml version="1.0" encoding="UTF-8" standalone="yes"?>
<Relationships xmlns="http://schemas.openxmlformats.org/package/2006/relationships"><Relationship Id="rId1" Type="http://schemas.openxmlformats.org/officeDocument/2006/relationships/image" Target="media/image4.png"/></Relationships>
</file>

<file path=word/_rels/header79.xml.rels><?xml version="1.0" encoding="UTF-8" standalone="yes"?>
<Relationships xmlns="http://schemas.openxmlformats.org/package/2006/relationships"><Relationship Id="rId1" Type="http://schemas.openxmlformats.org/officeDocument/2006/relationships/image" Target="media/image4.png"/></Relationships>
</file>

<file path=word/_rels/header80.xml.rels><?xml version="1.0" encoding="UTF-8" standalone="yes"?>
<Relationships xmlns="http://schemas.openxmlformats.org/package/2006/relationships"><Relationship Id="rId1" Type="http://schemas.openxmlformats.org/officeDocument/2006/relationships/image" Target="media/image4.png"/></Relationships>
</file>

<file path=word/_rels/header81.xml.rels><?xml version="1.0" encoding="UTF-8" standalone="yes"?>
<Relationships xmlns="http://schemas.openxmlformats.org/package/2006/relationships"><Relationship Id="rId1" Type="http://schemas.openxmlformats.org/officeDocument/2006/relationships/image" Target="media/image4.png"/></Relationships>
</file>

<file path=word/_rels/header82.xml.rels><?xml version="1.0" encoding="UTF-8" standalone="yes"?>
<Relationships xmlns="http://schemas.openxmlformats.org/package/2006/relationships"><Relationship Id="rId1" Type="http://schemas.openxmlformats.org/officeDocument/2006/relationships/image" Target="media/image4.png"/></Relationships>
</file>

<file path=word/_rels/header83.xml.rels><?xml version="1.0" encoding="UTF-8" standalone="yes"?>
<Relationships xmlns="http://schemas.openxmlformats.org/package/2006/relationships"><Relationship Id="rId1" Type="http://schemas.openxmlformats.org/officeDocument/2006/relationships/image" Target="media/image4.png"/></Relationships>
</file>

<file path=word/_rels/header84.xml.rels><?xml version="1.0" encoding="UTF-8" standalone="yes"?>
<Relationships xmlns="http://schemas.openxmlformats.org/package/2006/relationships"><Relationship Id="rId1" Type="http://schemas.openxmlformats.org/officeDocument/2006/relationships/image" Target="media/image4.png"/></Relationships>
</file>

<file path=word/_rels/header85.xml.rels><?xml version="1.0" encoding="UTF-8" standalone="yes"?>
<Relationships xmlns="http://schemas.openxmlformats.org/package/2006/relationships"><Relationship Id="rId1" Type="http://schemas.openxmlformats.org/officeDocument/2006/relationships/image" Target="media/image4.png"/></Relationships>
</file>

<file path=word/_rels/header86.xml.rels><?xml version="1.0" encoding="UTF-8" standalone="yes"?>
<Relationships xmlns="http://schemas.openxmlformats.org/package/2006/relationships"><Relationship Id="rId1" Type="http://schemas.openxmlformats.org/officeDocument/2006/relationships/image" Target="media/image4.png"/></Relationships>
</file>

<file path=word/_rels/header90.xml.rels><?xml version="1.0" encoding="UTF-8" standalone="yes"?>
<Relationships xmlns="http://schemas.openxmlformats.org/package/2006/relationships"><Relationship Id="rId1" Type="http://schemas.openxmlformats.org/officeDocument/2006/relationships/image" Target="media/image4.png"/></Relationships>
</file>

<file path=word/_rels/header92.xml.rels><?xml version="1.0" encoding="UTF-8" standalone="yes"?>
<Relationships xmlns="http://schemas.openxmlformats.org/package/2006/relationships"><Relationship Id="rId1" Type="http://schemas.openxmlformats.org/officeDocument/2006/relationships/image" Target="media/image4.png"/></Relationships>
</file>

<file path=word/_rels/header93.xml.rels><?xml version="1.0" encoding="UTF-8" standalone="yes"?>
<Relationships xmlns="http://schemas.openxmlformats.org/package/2006/relationships"><Relationship Id="rId1" Type="http://schemas.openxmlformats.org/officeDocument/2006/relationships/image" Target="media/image4.png"/></Relationships>
</file>

<file path=word/_rels/header94.xml.rels><?xml version="1.0" encoding="UTF-8" standalone="yes"?>
<Relationships xmlns="http://schemas.openxmlformats.org/package/2006/relationships"><Relationship Id="rId1" Type="http://schemas.openxmlformats.org/officeDocument/2006/relationships/image" Target="media/image4.png"/></Relationships>
</file>

<file path=word/_rels/header95.xml.rels><?xml version="1.0" encoding="UTF-8" standalone="yes"?>
<Relationships xmlns="http://schemas.openxmlformats.org/package/2006/relationships"><Relationship Id="rId1" Type="http://schemas.openxmlformats.org/officeDocument/2006/relationships/image" Target="media/image4.png"/></Relationships>
</file>

<file path=word/_rels/header96.xml.rels><?xml version="1.0" encoding="UTF-8" standalone="yes"?>
<Relationships xmlns="http://schemas.openxmlformats.org/package/2006/relationships"><Relationship Id="rId1" Type="http://schemas.openxmlformats.org/officeDocument/2006/relationships/image" Target="media/image4.png"/></Relationships>
</file>

<file path=word/_rels/header97.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J:\Budget%20and%20Reporting\Finance%20Branch\Budgets\Budget%202010-11\Additional%20Estimates%20&amp;%20MYEFO\PAE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149A0-4B19-4AB5-82B2-707AD35A6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Template>
  <TotalTime>0</TotalTime>
  <Pages>116</Pages>
  <Words>7975</Words>
  <Characters>45460</Characters>
  <Application>Microsoft Office Word</Application>
  <DocSecurity>8</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53329</CharactersWithSpaces>
  <SharedDoc>false</SharedDoc>
  <HLinks>
    <vt:vector size="48" baseType="variant">
      <vt:variant>
        <vt:i4>5242995</vt:i4>
      </vt:variant>
      <vt:variant>
        <vt:i4>27</vt:i4>
      </vt:variant>
      <vt:variant>
        <vt:i4>0</vt:i4>
      </vt:variant>
      <vt:variant>
        <vt:i4>5</vt:i4>
      </vt:variant>
      <vt:variant>
        <vt:lpwstr/>
      </vt:variant>
      <vt:variant>
        <vt:lpwstr>_Department_of_Agriculture</vt:lpwstr>
      </vt:variant>
      <vt:variant>
        <vt:i4>1507391</vt:i4>
      </vt:variant>
      <vt:variant>
        <vt:i4>24</vt:i4>
      </vt:variant>
      <vt:variant>
        <vt:i4>0</vt:i4>
      </vt:variant>
      <vt:variant>
        <vt:i4>5</vt:i4>
      </vt:variant>
      <vt:variant>
        <vt:lpwstr/>
      </vt:variant>
      <vt:variant>
        <vt:lpwstr>_Toc531095260</vt:lpwstr>
      </vt:variant>
      <vt:variant>
        <vt:i4>5374022</vt:i4>
      </vt:variant>
      <vt:variant>
        <vt:i4>21</vt:i4>
      </vt:variant>
      <vt:variant>
        <vt:i4>0</vt:i4>
      </vt:variant>
      <vt:variant>
        <vt:i4>5</vt:i4>
      </vt:variant>
      <vt:variant>
        <vt:lpwstr>http://www.budget.gov.au/</vt:lpwstr>
      </vt:variant>
      <vt:variant>
        <vt:lpwstr/>
      </vt:variant>
      <vt:variant>
        <vt:i4>458874</vt:i4>
      </vt:variant>
      <vt:variant>
        <vt:i4>18</vt:i4>
      </vt:variant>
      <vt:variant>
        <vt:i4>0</vt:i4>
      </vt:variant>
      <vt:variant>
        <vt:i4>5</vt:i4>
      </vt:variant>
      <vt:variant>
        <vt:lpwstr>mailto:externalbudgets@aff.gov.au</vt:lpwstr>
      </vt:variant>
      <vt:variant>
        <vt:lpwstr/>
      </vt:variant>
      <vt:variant>
        <vt:i4>458874</vt:i4>
      </vt:variant>
      <vt:variant>
        <vt:i4>12</vt:i4>
      </vt:variant>
      <vt:variant>
        <vt:i4>0</vt:i4>
      </vt:variant>
      <vt:variant>
        <vt:i4>5</vt:i4>
      </vt:variant>
      <vt:variant>
        <vt:lpwstr>mailto:externalbudgets@aff.gov.au</vt:lpwstr>
      </vt:variant>
      <vt:variant>
        <vt:lpwstr/>
      </vt:variant>
      <vt:variant>
        <vt:i4>4456475</vt:i4>
      </vt:variant>
      <vt:variant>
        <vt:i4>9</vt:i4>
      </vt:variant>
      <vt:variant>
        <vt:i4>0</vt:i4>
      </vt:variant>
      <vt:variant>
        <vt:i4>5</vt:i4>
      </vt:variant>
      <vt:variant>
        <vt:lpwstr>https://financegovau.sharepoint.com/sites/M365_DoF_50033506/BRF1/Reporting/BdgPap/2. PAES/3.9 PAES 2023-24/www.pmc.gov.au/honours-and-symbols/commonwealth-coat-arms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Tominac, Kate</dc:creator>
  <cp:keywords/>
  <dc:description/>
  <cp:lastModifiedBy>Langeveld, Rohan</cp:lastModifiedBy>
  <cp:revision>2</cp:revision>
  <cp:lastPrinted>2024-01-31T05:54:00Z</cp:lastPrinted>
  <dcterms:created xsi:type="dcterms:W3CDTF">2024-02-07T06:18:00Z</dcterms:created>
  <dcterms:modified xsi:type="dcterms:W3CDTF">2024-02-07T06:18:00Z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0x010100D5EBCAED125CEB43B39DAD94BDEC00A1</vt:lpwstr>
  </property>
  <property fmtid="{D5CDD505-2E9C-101B-9397-08002B2CF9AE}" pid="3" name="_NewReviewCycle">
    <vt:lpwstr/>
  </property>
  <property fmtid="{D5CDD505-2E9C-101B-9397-08002B2CF9AE}" pid="4" name="TagsFieldForKWizComTags1">
    <vt:lpwstr/>
  </property>
  <property fmtid="{D5CDD505-2E9C-101B-9397-08002B2CF9AE}" pid="5" name="_DocHome">
    <vt:i4>-2126390712</vt:i4>
  </property>
</Properties>
</file>