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B4037F" w14:textId="77777777" w:rsidR="00633177" w:rsidRDefault="00125B9E" w:rsidP="00DC4C74">
      <w:pPr>
        <w:pStyle w:val="Title"/>
      </w:pPr>
      <w:bookmarkStart w:id="0" w:name="_Hlk482172670"/>
      <w:bookmarkEnd w:id="0"/>
      <w:r w:rsidRPr="009D3999">
        <w:rPr>
          <w:noProof/>
          <w:szCs w:val="22"/>
          <w:lang w:eastAsia="en-AU"/>
        </w:rPr>
        <w:drawing>
          <wp:inline distT="0" distB="0" distL="0" distR="0" wp14:anchorId="25E39C07" wp14:editId="27E5741D">
            <wp:extent cx="1790700" cy="514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0700" cy="514350"/>
                    </a:xfrm>
                    <a:prstGeom prst="rect">
                      <a:avLst/>
                    </a:prstGeom>
                    <a:noFill/>
                    <a:ln>
                      <a:noFill/>
                    </a:ln>
                  </pic:spPr>
                </pic:pic>
              </a:graphicData>
            </a:graphic>
          </wp:inline>
        </w:drawing>
      </w:r>
    </w:p>
    <w:p w14:paraId="33F6E2CC" w14:textId="77777777" w:rsidR="00633177" w:rsidRDefault="00633177" w:rsidP="00DC4C74">
      <w:pPr>
        <w:pStyle w:val="Title"/>
      </w:pPr>
    </w:p>
    <w:p w14:paraId="216786C6" w14:textId="77777777" w:rsidR="003A6343" w:rsidRPr="00DC4C74" w:rsidRDefault="009738AD" w:rsidP="00DC4C74">
      <w:pPr>
        <w:pStyle w:val="Title"/>
      </w:pPr>
      <w:bookmarkStart w:id="1" w:name="_GoBack"/>
      <w:r w:rsidRPr="00DC4C74">
        <w:t>201</w:t>
      </w:r>
      <w:r w:rsidR="003C60F1">
        <w:t>6</w:t>
      </w:r>
      <w:r w:rsidRPr="00DC4C74">
        <w:t>–</w:t>
      </w:r>
      <w:r w:rsidR="00685003" w:rsidRPr="00DC4C74">
        <w:t>1</w:t>
      </w:r>
      <w:r w:rsidR="003C60F1">
        <w:t>7</w:t>
      </w:r>
      <w:r w:rsidR="00685003" w:rsidRPr="00DC4C74">
        <w:t xml:space="preserve"> Basin-scal</w:t>
      </w:r>
      <w:r w:rsidR="00145492" w:rsidRPr="00DC4C74">
        <w:t>e</w:t>
      </w:r>
      <w:r w:rsidR="00685003" w:rsidRPr="00DC4C74">
        <w:t xml:space="preserve"> evaluation of </w:t>
      </w:r>
      <w:r w:rsidR="002826BE" w:rsidRPr="00DC4C74">
        <w:t>Common</w:t>
      </w:r>
      <w:r w:rsidR="00A37B20" w:rsidRPr="00DC4C74">
        <w:t xml:space="preserve">wealth </w:t>
      </w:r>
      <w:r w:rsidR="00685003" w:rsidRPr="00DC4C74">
        <w:t>e</w:t>
      </w:r>
      <w:r w:rsidR="00A37B20" w:rsidRPr="00DC4C74">
        <w:t>nvironmental</w:t>
      </w:r>
      <w:r w:rsidR="00DE37B7" w:rsidRPr="00DC4C74">
        <w:t xml:space="preserve"> </w:t>
      </w:r>
      <w:r w:rsidR="00685003" w:rsidRPr="00DC4C74">
        <w:t xml:space="preserve">water </w:t>
      </w:r>
      <w:r w:rsidR="007B27F4" w:rsidRPr="00DC4C74">
        <w:t>—</w:t>
      </w:r>
      <w:r w:rsidR="00A37B20" w:rsidRPr="00DC4C74">
        <w:t xml:space="preserve"> </w:t>
      </w:r>
      <w:r w:rsidR="001A29C2" w:rsidRPr="00DC4C74">
        <w:t xml:space="preserve">Fish </w:t>
      </w:r>
    </w:p>
    <w:bookmarkEnd w:id="1"/>
    <w:p w14:paraId="1BAA2B87" w14:textId="77777777" w:rsidR="00070A58" w:rsidRDefault="00070A58" w:rsidP="00070A58"/>
    <w:p w14:paraId="6A54AC76" w14:textId="77777777" w:rsidR="00070A58" w:rsidRPr="00070A58" w:rsidRDefault="00070A58" w:rsidP="00070A58"/>
    <w:p w14:paraId="4D692393" w14:textId="77777777" w:rsidR="00984896" w:rsidRPr="00D57E19" w:rsidRDefault="00984896" w:rsidP="00633177">
      <w:pPr>
        <w:pStyle w:val="Authors"/>
        <w:spacing w:after="0"/>
      </w:pPr>
      <w:r w:rsidRPr="00D57E19">
        <w:rPr>
          <w:rStyle w:val="Strong"/>
        </w:rPr>
        <w:t>Prepared by:</w:t>
      </w:r>
      <w:r w:rsidR="006037B6" w:rsidRPr="00D57E19">
        <w:t xml:space="preserve"> </w:t>
      </w:r>
      <w:r w:rsidR="00D80138">
        <w:t>Rick Stoffels</w:t>
      </w:r>
      <w:r w:rsidR="003C60F1">
        <w:t xml:space="preserve">, </w:t>
      </w:r>
      <w:r w:rsidR="00B02C31">
        <w:t xml:space="preserve">Daniel Stratford, </w:t>
      </w:r>
      <w:r w:rsidR="003C60F1">
        <w:t>Nick Bond</w:t>
      </w:r>
      <w:r w:rsidR="006235A2">
        <w:t xml:space="preserve"> and</w:t>
      </w:r>
      <w:r w:rsidR="00AC420F">
        <w:t xml:space="preserve"> Jennifer Hale</w:t>
      </w:r>
    </w:p>
    <w:p w14:paraId="5586B024" w14:textId="77777777" w:rsidR="00843757" w:rsidRPr="00D57E19" w:rsidRDefault="00843757" w:rsidP="00633177">
      <w:pPr>
        <w:spacing w:after="0"/>
        <w:rPr>
          <w:lang w:eastAsia="en-AU"/>
        </w:rPr>
      </w:pPr>
    </w:p>
    <w:p w14:paraId="2B204AF1" w14:textId="77777777" w:rsidR="00125108" w:rsidRPr="00D57E19" w:rsidRDefault="00125108" w:rsidP="00633177">
      <w:pPr>
        <w:spacing w:after="0"/>
        <w:jc w:val="center"/>
      </w:pPr>
    </w:p>
    <w:p w14:paraId="10E7CEAE" w14:textId="77777777" w:rsidR="00633177" w:rsidRDefault="00633177" w:rsidP="00633177">
      <w:pPr>
        <w:pStyle w:val="DraftReport"/>
        <w:tabs>
          <w:tab w:val="left" w:pos="964"/>
          <w:tab w:val="center" w:pos="4680"/>
        </w:tabs>
        <w:spacing w:after="0"/>
      </w:pPr>
    </w:p>
    <w:p w14:paraId="27F0957F" w14:textId="77777777" w:rsidR="00633177" w:rsidRDefault="00633177" w:rsidP="00633177">
      <w:pPr>
        <w:pStyle w:val="DraftReport"/>
        <w:tabs>
          <w:tab w:val="left" w:pos="964"/>
          <w:tab w:val="center" w:pos="4680"/>
        </w:tabs>
        <w:spacing w:after="0"/>
      </w:pPr>
    </w:p>
    <w:p w14:paraId="53A3EA06" w14:textId="77777777" w:rsidR="00633177" w:rsidRDefault="00633177" w:rsidP="00633177">
      <w:pPr>
        <w:pStyle w:val="DraftReport"/>
        <w:tabs>
          <w:tab w:val="left" w:pos="964"/>
          <w:tab w:val="center" w:pos="4680"/>
        </w:tabs>
        <w:spacing w:after="0"/>
      </w:pPr>
    </w:p>
    <w:p w14:paraId="5255CD8F" w14:textId="77777777" w:rsidR="005B05BD" w:rsidRDefault="005B05BD" w:rsidP="00633177">
      <w:pPr>
        <w:pStyle w:val="DraftReport"/>
        <w:tabs>
          <w:tab w:val="left" w:pos="964"/>
          <w:tab w:val="center" w:pos="4680"/>
        </w:tabs>
        <w:spacing w:after="0"/>
      </w:pPr>
    </w:p>
    <w:p w14:paraId="40BBB793" w14:textId="77777777" w:rsidR="00712855" w:rsidRPr="00D57E19" w:rsidRDefault="00DA3EDD" w:rsidP="00633177">
      <w:pPr>
        <w:pStyle w:val="DraftReport"/>
        <w:tabs>
          <w:tab w:val="left" w:pos="964"/>
          <w:tab w:val="center" w:pos="4680"/>
        </w:tabs>
        <w:spacing w:after="0"/>
      </w:pPr>
      <w:r>
        <w:rPr>
          <w:noProof/>
          <w:lang w:eastAsia="en-AU"/>
        </w:rPr>
        <w:drawing>
          <wp:anchor distT="36576" distB="36576" distL="36576" distR="36576" simplePos="0" relativeHeight="251664384" behindDoc="0" locked="0" layoutInCell="1" allowOverlap="1" wp14:anchorId="59A536D4" wp14:editId="3235519A">
            <wp:simplePos x="0" y="0"/>
            <wp:positionH relativeFrom="column">
              <wp:posOffset>696595</wp:posOffset>
            </wp:positionH>
            <wp:positionV relativeFrom="paragraph">
              <wp:posOffset>7466330</wp:posOffset>
            </wp:positionV>
            <wp:extent cx="586740" cy="1479550"/>
            <wp:effectExtent l="0" t="0" r="381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lum bright="20000" contrast="-100000"/>
                      <a:grayscl/>
                      <a:extLst>
                        <a:ext uri="{28A0092B-C50C-407E-A947-70E740481C1C}">
                          <a14:useLocalDpi xmlns:a14="http://schemas.microsoft.com/office/drawing/2010/main"/>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14:sizeRelH relativeFrom="page">
              <wp14:pctWidth>0</wp14:pctWidth>
            </wp14:sizeRelH>
            <wp14:sizeRelV relativeFrom="page">
              <wp14:pctHeight>0</wp14:pctHeight>
            </wp14:sizeRelV>
          </wp:anchor>
        </w:drawing>
      </w:r>
      <w:r w:rsidR="006235A2">
        <w:t>Final</w:t>
      </w:r>
      <w:r w:rsidR="00712855" w:rsidRPr="00D57E19">
        <w:t xml:space="preserve"> </w:t>
      </w:r>
      <w:r w:rsidR="00827AFD">
        <w:t>R</w:t>
      </w:r>
      <w:r w:rsidR="00712855" w:rsidRPr="00D57E19">
        <w:t>eport</w:t>
      </w:r>
    </w:p>
    <w:p w14:paraId="7C7E46F5" w14:textId="77777777" w:rsidR="005B05BD" w:rsidRDefault="00A31AD4" w:rsidP="00633177">
      <w:pPr>
        <w:tabs>
          <w:tab w:val="left" w:pos="1002"/>
          <w:tab w:val="center" w:pos="4513"/>
        </w:tabs>
        <w:spacing w:after="0"/>
        <w:rPr>
          <w:b/>
          <w:color w:val="330033"/>
        </w:rPr>
      </w:pPr>
      <w:r>
        <w:rPr>
          <w:b/>
          <w:color w:val="330033"/>
        </w:rPr>
        <w:tab/>
      </w:r>
      <w:r>
        <w:rPr>
          <w:b/>
          <w:color w:val="330033"/>
        </w:rPr>
        <w:tab/>
      </w:r>
      <w:r w:rsidR="005B05BD">
        <w:rPr>
          <w:b/>
          <w:color w:val="330033"/>
        </w:rPr>
        <w:tab/>
      </w:r>
      <w:r w:rsidR="005B05BD">
        <w:rPr>
          <w:b/>
          <w:color w:val="330033"/>
        </w:rPr>
        <w:tab/>
      </w:r>
    </w:p>
    <w:p w14:paraId="13752CED" w14:textId="77777777" w:rsidR="003E2B6B" w:rsidRDefault="005B05BD" w:rsidP="00633177">
      <w:pPr>
        <w:tabs>
          <w:tab w:val="left" w:pos="1002"/>
          <w:tab w:val="center" w:pos="4513"/>
        </w:tabs>
        <w:spacing w:after="0"/>
        <w:rPr>
          <w:b/>
          <w:color w:val="330033"/>
        </w:rPr>
      </w:pPr>
      <w:r>
        <w:rPr>
          <w:b/>
          <w:color w:val="330033"/>
        </w:rPr>
        <w:tab/>
      </w:r>
      <w:r>
        <w:rPr>
          <w:b/>
          <w:color w:val="330033"/>
        </w:rPr>
        <w:tab/>
      </w:r>
      <w:r w:rsidR="00125B9E">
        <w:rPr>
          <w:b/>
          <w:color w:val="330033"/>
        </w:rPr>
        <w:t xml:space="preserve">La Trobe </w:t>
      </w:r>
      <w:r w:rsidR="007C6369">
        <w:rPr>
          <w:b/>
          <w:color w:val="330033"/>
        </w:rPr>
        <w:t xml:space="preserve">Publication </w:t>
      </w:r>
      <w:r w:rsidR="00125B9E">
        <w:rPr>
          <w:b/>
          <w:color w:val="330033"/>
        </w:rPr>
        <w:t>192</w:t>
      </w:r>
      <w:r w:rsidR="00B92DD6">
        <w:rPr>
          <w:b/>
          <w:color w:val="330033"/>
        </w:rPr>
        <w:t>/2018</w:t>
      </w:r>
    </w:p>
    <w:p w14:paraId="114946C2" w14:textId="77777777" w:rsidR="00633177" w:rsidRDefault="00633177" w:rsidP="00633177">
      <w:pPr>
        <w:tabs>
          <w:tab w:val="left" w:pos="1002"/>
          <w:tab w:val="center" w:pos="4513"/>
        </w:tabs>
        <w:spacing w:after="0"/>
        <w:rPr>
          <w:b/>
          <w:color w:val="330033"/>
        </w:rPr>
      </w:pPr>
    </w:p>
    <w:p w14:paraId="432C3EF8" w14:textId="77777777" w:rsidR="00633177" w:rsidRDefault="00633177" w:rsidP="00633177">
      <w:pPr>
        <w:tabs>
          <w:tab w:val="left" w:pos="1002"/>
          <w:tab w:val="center" w:pos="4513"/>
        </w:tabs>
        <w:spacing w:after="0"/>
        <w:rPr>
          <w:b/>
          <w:color w:val="330033"/>
        </w:rPr>
      </w:pPr>
    </w:p>
    <w:p w14:paraId="1378764E" w14:textId="77777777" w:rsidR="00633177" w:rsidRPr="00D57E19" w:rsidRDefault="00633177" w:rsidP="00633177">
      <w:pPr>
        <w:tabs>
          <w:tab w:val="left" w:pos="1002"/>
          <w:tab w:val="center" w:pos="4513"/>
        </w:tabs>
        <w:spacing w:after="0"/>
      </w:pPr>
    </w:p>
    <w:p w14:paraId="267151D2" w14:textId="77777777" w:rsidR="00B62359" w:rsidRPr="00D57E19" w:rsidRDefault="00B62359" w:rsidP="0020742D">
      <w:pPr>
        <w:rPr>
          <w:rFonts w:cs="Arial"/>
          <w:b/>
          <w:color w:val="0070C0"/>
          <w:sz w:val="28"/>
          <w:szCs w:val="28"/>
          <w:highlight w:val="yellow"/>
        </w:rPr>
        <w:sectPr w:rsidR="00B62359" w:rsidRPr="00D57E19" w:rsidSect="001C0A85">
          <w:headerReference w:type="even" r:id="rId9"/>
          <w:headerReference w:type="default" r:id="rId10"/>
          <w:footerReference w:type="even" r:id="rId11"/>
          <w:footerReference w:type="default" r:id="rId12"/>
          <w:headerReference w:type="first" r:id="rId13"/>
          <w:footerReference w:type="first" r:id="rId14"/>
          <w:type w:val="continuous"/>
          <w:pgSz w:w="11907" w:h="16839" w:code="9"/>
          <w:pgMar w:top="1440" w:right="1440" w:bottom="1440" w:left="1440" w:header="709" w:footer="709" w:gutter="0"/>
          <w:cols w:space="708"/>
          <w:docGrid w:linePitch="360"/>
        </w:sectPr>
      </w:pPr>
      <w:bookmarkStart w:id="2" w:name="_Toc264469108"/>
      <w:bookmarkStart w:id="3" w:name="_Toc264469635"/>
      <w:bookmarkStart w:id="4" w:name="_Toc268705225"/>
      <w:bookmarkStart w:id="5" w:name="_Toc268792555"/>
      <w:bookmarkStart w:id="6" w:name="_Toc268869192"/>
    </w:p>
    <w:bookmarkEnd w:id="2"/>
    <w:bookmarkEnd w:id="3"/>
    <w:bookmarkEnd w:id="4"/>
    <w:bookmarkEnd w:id="5"/>
    <w:bookmarkEnd w:id="6"/>
    <w:p w14:paraId="645CA341" w14:textId="77777777" w:rsidR="002D29C2" w:rsidRDefault="00AE0008" w:rsidP="00633177">
      <w:pPr>
        <w:pStyle w:val="ReportSubtitle"/>
      </w:pPr>
      <w:r>
        <w:lastRenderedPageBreak/>
        <w:t>201</w:t>
      </w:r>
      <w:r w:rsidR="00612F54">
        <w:t>6</w:t>
      </w:r>
      <w:r w:rsidR="007B27F4">
        <w:t>–</w:t>
      </w:r>
      <w:r>
        <w:t>1</w:t>
      </w:r>
      <w:r w:rsidR="00612F54">
        <w:t>7</w:t>
      </w:r>
      <w:r>
        <w:t xml:space="preserve"> Basin-scale evaluation of Commonwealth environmental water</w:t>
      </w:r>
      <w:r w:rsidR="00A37B20">
        <w:t xml:space="preserve"> </w:t>
      </w:r>
      <w:r w:rsidR="00D80138">
        <w:t>–</w:t>
      </w:r>
      <w:r w:rsidR="00A37B20">
        <w:t xml:space="preserve"> </w:t>
      </w:r>
      <w:r w:rsidR="001A29C2">
        <w:t>Fish</w:t>
      </w:r>
      <w:r w:rsidR="004B4288">
        <w:t xml:space="preserve"> </w:t>
      </w:r>
    </w:p>
    <w:p w14:paraId="50EFD6C5" w14:textId="77777777" w:rsidR="00633177" w:rsidRPr="00D57E19" w:rsidRDefault="00633177" w:rsidP="00633177">
      <w:pPr>
        <w:pStyle w:val="PrelimTextLeftAlign"/>
      </w:pPr>
      <w:r w:rsidRPr="00D57E19">
        <w:t xml:space="preserve">Report prepared for the </w:t>
      </w:r>
      <w:r w:rsidR="002826BE">
        <w:t>Commonwealth Environmental Water Office</w:t>
      </w:r>
      <w:r w:rsidRPr="00D57E19">
        <w:t xml:space="preserve"> by </w:t>
      </w:r>
      <w:r w:rsidR="00125B9E" w:rsidRPr="009D3999">
        <w:t>La Trobe University</w:t>
      </w:r>
    </w:p>
    <w:p w14:paraId="1C0F1B76" w14:textId="77777777" w:rsidR="00633177" w:rsidRPr="00D57E19" w:rsidRDefault="00633177" w:rsidP="00633177">
      <w:pPr>
        <w:pStyle w:val="PrelimTextLeftAlign"/>
      </w:pPr>
    </w:p>
    <w:p w14:paraId="0A9D33D2" w14:textId="77777777" w:rsidR="00685003" w:rsidRDefault="00685003" w:rsidP="00633177">
      <w:pPr>
        <w:pStyle w:val="PrelimText"/>
      </w:pPr>
    </w:p>
    <w:p w14:paraId="4BD9AA5F" w14:textId="77777777" w:rsidR="00633177" w:rsidRPr="00D57E19" w:rsidRDefault="00633177" w:rsidP="00633177">
      <w:pPr>
        <w:pStyle w:val="PrelimText"/>
      </w:pPr>
      <w:r w:rsidRPr="00D57E19">
        <w:t>For further information contact:</w:t>
      </w:r>
    </w:p>
    <w:p w14:paraId="7869E95B" w14:textId="77777777" w:rsidR="00633177" w:rsidRPr="00D57E19" w:rsidRDefault="00612F54" w:rsidP="00633177">
      <w:pPr>
        <w:pStyle w:val="PrelimTextLeftAlign"/>
        <w:rPr>
          <w:rStyle w:val="Strong"/>
        </w:rPr>
      </w:pPr>
      <w:bookmarkStart w:id="7" w:name="_Toc161212724"/>
      <w:r>
        <w:rPr>
          <w:rStyle w:val="Strong"/>
        </w:rPr>
        <w:t>Nick Bond</w:t>
      </w:r>
    </w:p>
    <w:p w14:paraId="122A4903" w14:textId="77777777" w:rsidR="00125B9E" w:rsidRPr="009D3999" w:rsidRDefault="00125B9E" w:rsidP="00125B9E">
      <w:pPr>
        <w:pStyle w:val="PrelimTextLeftAlign"/>
      </w:pPr>
      <w:bookmarkStart w:id="8" w:name="_Toc264469114"/>
      <w:bookmarkStart w:id="9" w:name="_Toc264469641"/>
      <w:bookmarkStart w:id="10" w:name="_Toc268705231"/>
      <w:bookmarkStart w:id="11" w:name="_Toc268792561"/>
      <w:bookmarkStart w:id="12" w:name="_Toc268869198"/>
      <w:bookmarkEnd w:id="7"/>
      <w:r w:rsidRPr="009D3999">
        <w:t>La Trobe University</w:t>
      </w:r>
      <w:r w:rsidRPr="009D3999">
        <w:br/>
      </w:r>
      <w:bookmarkStart w:id="13" w:name="_Toc161212725"/>
      <w:bookmarkStart w:id="14" w:name="_Toc264469111"/>
      <w:bookmarkStart w:id="15" w:name="_Toc264469638"/>
      <w:bookmarkStart w:id="16" w:name="_Toc268705228"/>
      <w:bookmarkStart w:id="17" w:name="_Toc268792558"/>
      <w:bookmarkStart w:id="18" w:name="_Toc268869195"/>
      <w:r w:rsidRPr="009D3999">
        <w:t xml:space="preserve">PO Box </w:t>
      </w:r>
      <w:bookmarkEnd w:id="13"/>
      <w:r w:rsidRPr="009D3999">
        <w:t>991</w:t>
      </w:r>
      <w:bookmarkEnd w:id="14"/>
      <w:bookmarkEnd w:id="15"/>
      <w:bookmarkEnd w:id="16"/>
      <w:bookmarkEnd w:id="17"/>
      <w:bookmarkEnd w:id="18"/>
      <w:r w:rsidRPr="009D3999">
        <w:t xml:space="preserve"> </w:t>
      </w:r>
      <w:r w:rsidRPr="009D3999">
        <w:br/>
      </w:r>
      <w:bookmarkStart w:id="19" w:name="_Toc161212726"/>
      <w:bookmarkStart w:id="20" w:name="_Toc264469112"/>
      <w:bookmarkStart w:id="21" w:name="_Toc264469639"/>
      <w:bookmarkStart w:id="22" w:name="_Toc268705229"/>
      <w:bookmarkStart w:id="23" w:name="_Toc268792559"/>
      <w:bookmarkStart w:id="24" w:name="_Toc268869196"/>
      <w:r w:rsidRPr="009D3999">
        <w:t xml:space="preserve">Wodonga VIC </w:t>
      </w:r>
      <w:bookmarkEnd w:id="19"/>
      <w:r w:rsidRPr="009D3999">
        <w:t>3689</w:t>
      </w:r>
      <w:bookmarkEnd w:id="20"/>
      <w:bookmarkEnd w:id="21"/>
      <w:bookmarkEnd w:id="22"/>
      <w:bookmarkEnd w:id="23"/>
      <w:bookmarkEnd w:id="24"/>
      <w:r w:rsidRPr="009D3999">
        <w:t xml:space="preserve"> </w:t>
      </w:r>
      <w:bookmarkStart w:id="25" w:name="_Toc264469113"/>
      <w:bookmarkStart w:id="26" w:name="_Toc264469640"/>
      <w:bookmarkStart w:id="27" w:name="_Toc268705230"/>
      <w:bookmarkStart w:id="28" w:name="_Toc268792560"/>
      <w:bookmarkStart w:id="29" w:name="_Toc268869197"/>
    </w:p>
    <w:p w14:paraId="7B3FC2CA" w14:textId="77777777" w:rsidR="00125B9E" w:rsidRPr="009D3999" w:rsidRDefault="00125B9E" w:rsidP="00125B9E">
      <w:pPr>
        <w:pStyle w:val="PrelimTextLeftAlign"/>
      </w:pPr>
      <w:r w:rsidRPr="009D3999">
        <w:t>Ph: (02) 6024 9650</w:t>
      </w:r>
      <w:bookmarkEnd w:id="25"/>
      <w:bookmarkEnd w:id="26"/>
      <w:bookmarkEnd w:id="27"/>
      <w:bookmarkEnd w:id="28"/>
      <w:bookmarkEnd w:id="29"/>
      <w:r w:rsidRPr="009D3999">
        <w:t xml:space="preserve"> </w:t>
      </w:r>
    </w:p>
    <w:p w14:paraId="5820C341" w14:textId="77777777" w:rsidR="00125B9E" w:rsidRPr="009D3999" w:rsidRDefault="00125B9E" w:rsidP="00125B9E">
      <w:pPr>
        <w:rPr>
          <w:rFonts w:cs="Arial"/>
          <w:b/>
          <w:szCs w:val="22"/>
        </w:rPr>
      </w:pPr>
    </w:p>
    <w:p w14:paraId="7BEF88D3" w14:textId="77777777" w:rsidR="00633177" w:rsidRPr="00D57E19" w:rsidRDefault="00125B9E" w:rsidP="00125B9E">
      <w:pPr>
        <w:rPr>
          <w:rFonts w:cs="Arial"/>
          <w:szCs w:val="22"/>
        </w:rPr>
      </w:pPr>
      <w:r w:rsidRPr="009D3999">
        <w:rPr>
          <w:rFonts w:cs="Arial"/>
          <w:szCs w:val="22"/>
        </w:rPr>
        <w:t>Email:</w:t>
      </w:r>
      <w:r w:rsidRPr="009D3999">
        <w:rPr>
          <w:rFonts w:cs="Arial"/>
          <w:szCs w:val="22"/>
        </w:rPr>
        <w:tab/>
      </w:r>
      <w:hyperlink r:id="rId15" w:history="1">
        <w:r w:rsidRPr="009D3999">
          <w:rPr>
            <w:rStyle w:val="Hyperlink"/>
            <w:rFonts w:cs="Arial"/>
            <w:szCs w:val="22"/>
          </w:rPr>
          <w:t>N.Bond@latrobe.edu.au</w:t>
        </w:r>
      </w:hyperlink>
      <w:r w:rsidRPr="009D3999">
        <w:rPr>
          <w:rFonts w:cs="Arial"/>
          <w:szCs w:val="22"/>
        </w:rPr>
        <w:t xml:space="preserve"> </w:t>
      </w:r>
      <w:r w:rsidRPr="009D3999">
        <w:rPr>
          <w:rStyle w:val="Hyperlink"/>
        </w:rPr>
        <w:br/>
      </w:r>
      <w:r w:rsidRPr="009D3999">
        <w:rPr>
          <w:rFonts w:cs="Arial"/>
          <w:szCs w:val="22"/>
        </w:rPr>
        <w:t>Web:</w:t>
      </w:r>
      <w:r w:rsidRPr="009D3999">
        <w:rPr>
          <w:rFonts w:cs="Arial"/>
          <w:szCs w:val="22"/>
        </w:rPr>
        <w:tab/>
      </w:r>
      <w:hyperlink r:id="rId16" w:history="1">
        <w:r w:rsidRPr="009D3999">
          <w:rPr>
            <w:rStyle w:val="Hyperlink"/>
            <w:rFonts w:eastAsiaTheme="majorEastAsia"/>
          </w:rPr>
          <w:t>www.la</w:t>
        </w:r>
      </w:hyperlink>
      <w:r w:rsidRPr="009D3999">
        <w:rPr>
          <w:rStyle w:val="Hyperlink"/>
          <w:rFonts w:eastAsiaTheme="majorEastAsia"/>
        </w:rPr>
        <w:t>trobe.edu.au</w:t>
      </w:r>
      <w:r w:rsidRPr="009D3999">
        <w:rPr>
          <w:rFonts w:cs="Arial"/>
          <w:szCs w:val="22"/>
        </w:rPr>
        <w:br/>
        <w:t>Enquiries:</w:t>
      </w:r>
      <w:r w:rsidRPr="009D3999">
        <w:rPr>
          <w:rFonts w:cs="Arial"/>
          <w:szCs w:val="22"/>
        </w:rPr>
        <w:tab/>
      </w:r>
      <w:hyperlink r:id="rId17" w:history="1">
        <w:r w:rsidRPr="009D3999">
          <w:rPr>
            <w:rStyle w:val="Hyperlink"/>
            <w:rFonts w:eastAsiaTheme="majorEastAsia"/>
          </w:rPr>
          <w:t>cfe@latrobe.edu.au</w:t>
        </w:r>
      </w:hyperlink>
    </w:p>
    <w:p w14:paraId="2F60FC4B" w14:textId="77777777" w:rsidR="00633177" w:rsidRPr="00D57E19" w:rsidRDefault="00633177" w:rsidP="00125B9E">
      <w:pPr>
        <w:pStyle w:val="PrelimText"/>
        <w:jc w:val="left"/>
      </w:pPr>
      <w:r w:rsidRPr="007E5C04">
        <w:rPr>
          <w:rStyle w:val="Strong"/>
        </w:rPr>
        <w:t>Report Citation:</w:t>
      </w:r>
      <w:r w:rsidRPr="007E5C04">
        <w:t xml:space="preserve"> </w:t>
      </w:r>
      <w:r w:rsidR="001A29C2" w:rsidRPr="007E5C04">
        <w:t>Stoffels</w:t>
      </w:r>
      <w:r w:rsidR="003C60F1" w:rsidRPr="007E5C04">
        <w:t xml:space="preserve"> R</w:t>
      </w:r>
      <w:r w:rsidR="00612F54" w:rsidRPr="007E5C04">
        <w:t xml:space="preserve">, </w:t>
      </w:r>
      <w:r w:rsidR="00B02C31" w:rsidRPr="007E5C04">
        <w:t xml:space="preserve">Stratford D, </w:t>
      </w:r>
      <w:r w:rsidR="003C60F1" w:rsidRPr="007E5C04">
        <w:t xml:space="preserve">Bond N, </w:t>
      </w:r>
      <w:r w:rsidR="00AC420F">
        <w:t xml:space="preserve">Hale J </w:t>
      </w:r>
      <w:r w:rsidR="00612F54" w:rsidRPr="007E5C04">
        <w:t>(2018</w:t>
      </w:r>
      <w:r w:rsidRPr="007E5C04">
        <w:t xml:space="preserve">) </w:t>
      </w:r>
      <w:r w:rsidR="00DC1978" w:rsidRPr="007E5C04">
        <w:t>201</w:t>
      </w:r>
      <w:r w:rsidR="00612F54" w:rsidRPr="007E5C04">
        <w:t>6</w:t>
      </w:r>
      <w:r w:rsidR="00D80138" w:rsidRPr="007E5C04">
        <w:t>–</w:t>
      </w:r>
      <w:r w:rsidR="00612F54" w:rsidRPr="007E5C04">
        <w:t>17</w:t>
      </w:r>
      <w:r w:rsidR="00DC1978" w:rsidRPr="007E5C04">
        <w:t xml:space="preserve"> Basin-</w:t>
      </w:r>
      <w:r w:rsidR="00685003" w:rsidRPr="007E5C04">
        <w:t xml:space="preserve">scale evaluation of Commonwealth environmental water </w:t>
      </w:r>
      <w:r w:rsidR="00D80138" w:rsidRPr="007E5C04">
        <w:t>–</w:t>
      </w:r>
      <w:r w:rsidR="002826BE" w:rsidRPr="007E5C04">
        <w:t xml:space="preserve"> </w:t>
      </w:r>
      <w:r w:rsidR="001A29C2" w:rsidRPr="007E5C04">
        <w:t>Fish</w:t>
      </w:r>
      <w:r w:rsidR="00AE0008" w:rsidRPr="007E5C04">
        <w:t>.</w:t>
      </w:r>
      <w:r w:rsidRPr="007E5C04">
        <w:t xml:space="preserve"> Report prepared for the </w:t>
      </w:r>
      <w:r w:rsidR="005F3149" w:rsidRPr="007E5C04">
        <w:t xml:space="preserve">Commonwealth Environmental Water Office </w:t>
      </w:r>
      <w:r w:rsidRPr="007E5C04">
        <w:t xml:space="preserve">by </w:t>
      </w:r>
      <w:r w:rsidR="00125B9E" w:rsidRPr="007E5C04">
        <w:t>La Trobe University</w:t>
      </w:r>
      <w:r w:rsidRPr="007E5C04">
        <w:t xml:space="preserve">, Publication </w:t>
      </w:r>
      <w:r w:rsidR="00125B9E" w:rsidRPr="007E5C04">
        <w:t>192</w:t>
      </w:r>
      <w:r w:rsidR="00D80138" w:rsidRPr="007E5C04">
        <w:t>/</w:t>
      </w:r>
      <w:r w:rsidRPr="007E5C04">
        <w:t>201</w:t>
      </w:r>
      <w:r w:rsidR="003B1B28" w:rsidRPr="007E5C04">
        <w:t>8</w:t>
      </w:r>
      <w:r w:rsidR="00DC1978" w:rsidRPr="007E5C04">
        <w:t xml:space="preserve">, </w:t>
      </w:r>
      <w:r w:rsidR="00125B9E" w:rsidRPr="007E5C04">
        <w:t>October</w:t>
      </w:r>
      <w:r w:rsidR="00310C19" w:rsidRPr="007E5C04">
        <w:t xml:space="preserve">, </w:t>
      </w:r>
      <w:r w:rsidR="007E5C04" w:rsidRPr="007E5C04">
        <w:t>42</w:t>
      </w:r>
      <w:r w:rsidRPr="007E5C04">
        <w:t>pp.</w:t>
      </w:r>
      <w:bookmarkEnd w:id="8"/>
      <w:bookmarkEnd w:id="9"/>
      <w:bookmarkEnd w:id="10"/>
      <w:bookmarkEnd w:id="11"/>
      <w:bookmarkEnd w:id="12"/>
    </w:p>
    <w:p w14:paraId="36BB839E" w14:textId="77777777" w:rsidR="00F53223" w:rsidRDefault="00F53223">
      <w:pPr>
        <w:spacing w:after="200" w:line="276" w:lineRule="auto"/>
        <w:rPr>
          <w:rFonts w:cs="Arial"/>
          <w:b/>
          <w:szCs w:val="22"/>
        </w:rPr>
      </w:pPr>
      <w:r>
        <w:br w:type="page"/>
      </w:r>
    </w:p>
    <w:p w14:paraId="52B50AFB" w14:textId="77777777" w:rsidR="00125B9E" w:rsidRPr="004335CD" w:rsidRDefault="00125B9E" w:rsidP="00125B9E">
      <w:r w:rsidRPr="004335CD">
        <w:lastRenderedPageBreak/>
        <w:t>This monitoring project was commissioned and funded by Commonwea</w:t>
      </w:r>
      <w:r>
        <w:t>lth Environmental Water Office.</w:t>
      </w:r>
    </w:p>
    <w:p w14:paraId="06731D13" w14:textId="77777777" w:rsidR="00125B9E" w:rsidRPr="004335CD" w:rsidRDefault="00125B9E" w:rsidP="00125B9E">
      <w:pPr>
        <w:rPr>
          <w:b/>
          <w:bCs/>
        </w:rPr>
      </w:pPr>
      <w:r w:rsidRPr="004335CD">
        <w:rPr>
          <w:b/>
          <w:bCs/>
        </w:rPr>
        <w:t xml:space="preserve">Copyright </w:t>
      </w:r>
    </w:p>
    <w:p w14:paraId="092F05DF" w14:textId="77777777" w:rsidR="00125B9E" w:rsidRDefault="00125B9E" w:rsidP="00125B9E">
      <w:pPr>
        <w:spacing w:line="240" w:lineRule="exact"/>
      </w:pPr>
      <w:r w:rsidRPr="004335CD">
        <w:t>© Copyright Commonwealth of Australia, 201</w:t>
      </w:r>
      <w:r>
        <w:t>8</w:t>
      </w:r>
    </w:p>
    <w:p w14:paraId="6C00F6AE" w14:textId="77777777" w:rsidR="00125B9E" w:rsidRDefault="00125B9E" w:rsidP="00125B9E">
      <w:pPr>
        <w:spacing w:line="240" w:lineRule="exact"/>
      </w:pPr>
      <w:r w:rsidRPr="000F564E">
        <w:rPr>
          <w:noProof/>
          <w:sz w:val="18"/>
          <w:szCs w:val="18"/>
          <w:lang w:eastAsia="en-AU"/>
        </w:rPr>
        <w:drawing>
          <wp:anchor distT="0" distB="0" distL="114300" distR="114300" simplePos="0" relativeHeight="251666432" behindDoc="0" locked="0" layoutInCell="1" allowOverlap="1" wp14:anchorId="36F51186" wp14:editId="72AE1034">
            <wp:simplePos x="0" y="0"/>
            <wp:positionH relativeFrom="column">
              <wp:posOffset>-14605</wp:posOffset>
            </wp:positionH>
            <wp:positionV relativeFrom="paragraph">
              <wp:posOffset>38644</wp:posOffset>
            </wp:positionV>
            <wp:extent cx="1809115" cy="628650"/>
            <wp:effectExtent l="0" t="0" r="635" b="0"/>
            <wp:wrapNone/>
            <wp:docPr id="9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809115" cy="628650"/>
                    </a:xfrm>
                    <a:prstGeom prst="rect">
                      <a:avLst/>
                    </a:prstGeom>
                    <a:noFill/>
                    <a:ln w="9525">
                      <a:noFill/>
                      <a:miter lim="800000"/>
                      <a:headEnd/>
                      <a:tailEnd/>
                    </a:ln>
                  </pic:spPr>
                </pic:pic>
              </a:graphicData>
            </a:graphic>
          </wp:anchor>
        </w:drawing>
      </w:r>
    </w:p>
    <w:p w14:paraId="7C0453AA" w14:textId="77777777" w:rsidR="00125B9E" w:rsidRDefault="00125B9E" w:rsidP="00125B9E">
      <w:pPr>
        <w:spacing w:line="240" w:lineRule="exact"/>
      </w:pPr>
    </w:p>
    <w:p w14:paraId="4D0A94AC" w14:textId="77777777" w:rsidR="00125B9E" w:rsidRPr="004335CD" w:rsidRDefault="00125B9E" w:rsidP="00125B9E">
      <w:pPr>
        <w:spacing w:line="240" w:lineRule="exact"/>
      </w:pPr>
    </w:p>
    <w:p w14:paraId="29F66453" w14:textId="77777777" w:rsidR="00125B9E" w:rsidRPr="009D3999" w:rsidRDefault="00125B9E" w:rsidP="00125B9E">
      <w:r w:rsidRPr="009D3999">
        <w:t xml:space="preserve">2016–17 Basin-scale evaluation of Commonwealth environmental water — </w:t>
      </w:r>
      <w:r w:rsidR="00666117">
        <w:t>Fish</w:t>
      </w:r>
      <w:r w:rsidR="00666117" w:rsidRPr="009D3999">
        <w:t xml:space="preserve"> </w:t>
      </w:r>
      <w:r w:rsidRPr="009D3999">
        <w:t xml:space="preserve">(2018)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9" w:history="1">
        <w:r w:rsidRPr="009D3999">
          <w:rPr>
            <w:rStyle w:val="Hyperlink"/>
            <w:rFonts w:eastAsiaTheme="majorEastAsia"/>
          </w:rPr>
          <w:t>http://creativecommons.org/licenses/by/3.0/au/</w:t>
        </w:r>
      </w:hyperlink>
      <w:r w:rsidRPr="009D3999">
        <w:t xml:space="preserve"> </w:t>
      </w:r>
    </w:p>
    <w:p w14:paraId="6C7395D2" w14:textId="77777777" w:rsidR="00125B9E" w:rsidRPr="009D3999" w:rsidRDefault="00125B9E" w:rsidP="00125B9E">
      <w:r w:rsidRPr="007E5C04">
        <w:t xml:space="preserve">This report should be attributed as </w:t>
      </w:r>
      <w:r w:rsidR="00B02C31" w:rsidRPr="007E5C04">
        <w:t>Stoffels R, Stratford D, Bond N</w:t>
      </w:r>
      <w:r w:rsidR="00AC420F">
        <w:t xml:space="preserve">, Hale J </w:t>
      </w:r>
      <w:r w:rsidR="00B02C31" w:rsidRPr="007E5C04">
        <w:t xml:space="preserve">(2018) 2016–17 Basin-scale evaluation of Commonwealth environmental water – Fish. Report prepared for the Commonwealth Environmental Water Office by La Trobe University, Publication 192/2018, October, </w:t>
      </w:r>
      <w:r w:rsidR="007E5C04" w:rsidRPr="007E5C04">
        <w:t>42</w:t>
      </w:r>
      <w:r w:rsidR="00B02C31" w:rsidRPr="007E5C04">
        <w:t>pp</w:t>
      </w:r>
      <w:r w:rsidRPr="007E5C04">
        <w:t>.</w:t>
      </w:r>
    </w:p>
    <w:p w14:paraId="2947990B" w14:textId="77777777" w:rsidR="00125B9E" w:rsidRPr="009D3999" w:rsidRDefault="00125B9E" w:rsidP="00125B9E">
      <w:pPr>
        <w:rPr>
          <w:b/>
          <w:bCs/>
        </w:rPr>
      </w:pPr>
      <w:r w:rsidRPr="009D3999">
        <w:rPr>
          <w:b/>
          <w:bCs/>
        </w:rPr>
        <w:t>Disclaimer</w:t>
      </w:r>
    </w:p>
    <w:p w14:paraId="3AC7094C" w14:textId="77777777" w:rsidR="00125B9E" w:rsidRPr="009D3999" w:rsidRDefault="00125B9E" w:rsidP="00125B9E">
      <w:r w:rsidRPr="009D3999">
        <w:t xml:space="preserve">The views and opinions expressed in this publication are those of the authors and do not necessarily reflect those of the Australian Government or the Minister for the Environment. </w:t>
      </w:r>
    </w:p>
    <w:p w14:paraId="00BC7B56" w14:textId="77777777" w:rsidR="00125B9E" w:rsidRPr="009D3999" w:rsidRDefault="00125B9E" w:rsidP="00125B9E">
      <w:r w:rsidRPr="009D3999">
        <w:rPr>
          <w:b/>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59D433BC" w14:textId="77777777" w:rsidR="00125B9E" w:rsidRPr="009D3999" w:rsidRDefault="00125B9E" w:rsidP="00125B9E">
      <w:pPr>
        <w:rPr>
          <w:b/>
          <w:szCs w:val="22"/>
        </w:rPr>
      </w:pPr>
      <w:r w:rsidRPr="009D3999">
        <w:rPr>
          <w:b/>
          <w:szCs w:val="22"/>
        </w:rPr>
        <w:t>The material contained in this publication represents the opinion of the author(s) only. While every effort has been made to ensure that the information in this publication is accurate, the author(s) and La Trobe University do not accept any liability for any loss or damage howsoever arising whether in contract, tort or otherwise which may be incurred by any person as a result of any reliance or use of any statement in this publication. The author(s) and La Trobe University do not give any warranties in relation to the accuracy, completeness and up-to-date status of the information in this publication.</w:t>
      </w:r>
    </w:p>
    <w:p w14:paraId="3CD1948E" w14:textId="77777777" w:rsidR="005B05BD" w:rsidRPr="00D57E19" w:rsidRDefault="00125B9E" w:rsidP="00125B9E">
      <w:pPr>
        <w:pStyle w:val="PrelimText"/>
      </w:pPr>
      <w:r w:rsidRPr="00C37006">
        <w:t>Where legislation implies any condition or warranty which cannot be excluded restricted or modified, such condition or warranty shall be deemed to be included provided that the author’s and La Trobe University’s liability for a breach of such condition or warranty is, at the option of La Trobe University, limited to the supply of the services again or the cost of supplying the services again.</w:t>
      </w:r>
    </w:p>
    <w:p w14:paraId="4F3CE80C" w14:textId="77777777" w:rsidR="005B05BD" w:rsidRDefault="005B05BD" w:rsidP="00EE1434">
      <w:pPr>
        <w:pStyle w:val="PrelimHeadings"/>
      </w:pPr>
    </w:p>
    <w:p w14:paraId="6E9EF3BE" w14:textId="77777777" w:rsidR="005B05BD" w:rsidRDefault="005B05BD" w:rsidP="00EE1434">
      <w:pPr>
        <w:pStyle w:val="PrelimHeadings"/>
      </w:pPr>
    </w:p>
    <w:p w14:paraId="62F9A2A1" w14:textId="77777777" w:rsidR="005B05BD" w:rsidRDefault="005B05BD" w:rsidP="00EE1434">
      <w:pPr>
        <w:pStyle w:val="PrelimHeadings"/>
      </w:pPr>
    </w:p>
    <w:p w14:paraId="1DE0D5D4" w14:textId="77777777" w:rsidR="005B05BD" w:rsidRDefault="005B05BD" w:rsidP="00EE1434">
      <w:pPr>
        <w:pStyle w:val="PrelimHeadings"/>
      </w:pPr>
    </w:p>
    <w:p w14:paraId="5577E99A" w14:textId="77777777" w:rsidR="005B05BD" w:rsidRDefault="005B05BD" w:rsidP="00EE1434">
      <w:pPr>
        <w:pStyle w:val="PrelimHeadings"/>
      </w:pPr>
    </w:p>
    <w:p w14:paraId="74498CA3" w14:textId="77777777" w:rsidR="005B05BD" w:rsidRDefault="005B05BD" w:rsidP="00EE1434">
      <w:pPr>
        <w:pStyle w:val="PrelimHeadings"/>
      </w:pPr>
    </w:p>
    <w:p w14:paraId="44A5454C" w14:textId="77777777" w:rsidR="004B4288" w:rsidRDefault="004B4288" w:rsidP="00EE1434">
      <w:pPr>
        <w:pStyle w:val="PrelimHeadings"/>
      </w:pPr>
    </w:p>
    <w:p w14:paraId="136046A9" w14:textId="77777777" w:rsidR="00D80138" w:rsidRDefault="00D80138" w:rsidP="00EE1434">
      <w:pPr>
        <w:pStyle w:val="PrelimHeadings"/>
      </w:pPr>
    </w:p>
    <w:p w14:paraId="6F8370E6" w14:textId="77777777" w:rsidR="00D80138" w:rsidRDefault="00D80138" w:rsidP="00EE1434">
      <w:pPr>
        <w:pStyle w:val="PrelimHeadings"/>
      </w:pPr>
    </w:p>
    <w:p w14:paraId="208F078A" w14:textId="77777777" w:rsidR="00D80138" w:rsidRPr="00D57E19" w:rsidRDefault="00D80138" w:rsidP="00D80138">
      <w:pPr>
        <w:pStyle w:val="PrelimHeadings"/>
      </w:pPr>
      <w:r w:rsidRPr="00D57E19">
        <w:t>Document history and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1369"/>
        <w:gridCol w:w="1418"/>
        <w:gridCol w:w="1871"/>
        <w:gridCol w:w="2098"/>
      </w:tblGrid>
      <w:tr w:rsidR="00D80138" w:rsidRPr="00213121" w14:paraId="75710AAE" w14:textId="77777777" w:rsidTr="00D80138">
        <w:tc>
          <w:tcPr>
            <w:tcW w:w="1149" w:type="dxa"/>
            <w:shd w:val="clear" w:color="auto" w:fill="D9D9D9"/>
          </w:tcPr>
          <w:p w14:paraId="2A2106D6" w14:textId="77777777" w:rsidR="00D80138" w:rsidRPr="00C044E7" w:rsidRDefault="00D80138" w:rsidP="00D80138">
            <w:pPr>
              <w:pStyle w:val="TableText"/>
            </w:pPr>
            <w:r w:rsidRPr="00C044E7">
              <w:t>Version</w:t>
            </w:r>
          </w:p>
        </w:tc>
        <w:tc>
          <w:tcPr>
            <w:tcW w:w="1369" w:type="dxa"/>
            <w:shd w:val="clear" w:color="auto" w:fill="D9D9D9"/>
          </w:tcPr>
          <w:p w14:paraId="50100114" w14:textId="77777777" w:rsidR="00D80138" w:rsidRPr="00C044E7" w:rsidRDefault="00D80138" w:rsidP="00D80138">
            <w:pPr>
              <w:pStyle w:val="TableText"/>
            </w:pPr>
            <w:r w:rsidRPr="00C044E7">
              <w:t>Date Issued</w:t>
            </w:r>
          </w:p>
        </w:tc>
        <w:tc>
          <w:tcPr>
            <w:tcW w:w="1418" w:type="dxa"/>
            <w:shd w:val="clear" w:color="auto" w:fill="D9D9D9"/>
          </w:tcPr>
          <w:p w14:paraId="11064518" w14:textId="77777777" w:rsidR="00D80138" w:rsidRPr="00C044E7" w:rsidRDefault="00D80138" w:rsidP="00D80138">
            <w:pPr>
              <w:pStyle w:val="TableText"/>
            </w:pPr>
            <w:r w:rsidRPr="00C044E7">
              <w:t>Reviewed by</w:t>
            </w:r>
          </w:p>
        </w:tc>
        <w:tc>
          <w:tcPr>
            <w:tcW w:w="1871" w:type="dxa"/>
            <w:shd w:val="clear" w:color="auto" w:fill="D9D9D9"/>
          </w:tcPr>
          <w:p w14:paraId="3895619E" w14:textId="77777777" w:rsidR="00D80138" w:rsidRPr="00C044E7" w:rsidRDefault="00D80138" w:rsidP="00D80138">
            <w:pPr>
              <w:pStyle w:val="TableText"/>
            </w:pPr>
            <w:r w:rsidRPr="00C044E7">
              <w:t>Approved by</w:t>
            </w:r>
          </w:p>
        </w:tc>
        <w:tc>
          <w:tcPr>
            <w:tcW w:w="2098" w:type="dxa"/>
            <w:shd w:val="clear" w:color="auto" w:fill="D9D9D9"/>
          </w:tcPr>
          <w:p w14:paraId="55CEB134" w14:textId="77777777" w:rsidR="00D80138" w:rsidRPr="00C044E7" w:rsidRDefault="00D80138" w:rsidP="00D80138">
            <w:pPr>
              <w:pStyle w:val="TableText"/>
            </w:pPr>
            <w:r w:rsidRPr="00C044E7">
              <w:t>Revision type</w:t>
            </w:r>
          </w:p>
        </w:tc>
      </w:tr>
      <w:tr w:rsidR="00125B9E" w:rsidRPr="00D57E19" w14:paraId="23085E50" w14:textId="77777777" w:rsidTr="00D80138">
        <w:tc>
          <w:tcPr>
            <w:tcW w:w="1149" w:type="dxa"/>
          </w:tcPr>
          <w:p w14:paraId="0CB3998B" w14:textId="77777777" w:rsidR="00125B9E" w:rsidRPr="00D57E19" w:rsidRDefault="00125B9E" w:rsidP="00125B9E">
            <w:pPr>
              <w:pStyle w:val="TableText"/>
            </w:pPr>
            <w:r>
              <w:t>Draft</w:t>
            </w:r>
          </w:p>
        </w:tc>
        <w:tc>
          <w:tcPr>
            <w:tcW w:w="1369" w:type="dxa"/>
          </w:tcPr>
          <w:p w14:paraId="6116255D" w14:textId="77777777" w:rsidR="00125B9E" w:rsidRPr="00D57E19" w:rsidRDefault="00125B9E" w:rsidP="00125B9E">
            <w:pPr>
              <w:pStyle w:val="TableText"/>
            </w:pPr>
            <w:r>
              <w:t>29 June 2018</w:t>
            </w:r>
          </w:p>
        </w:tc>
        <w:tc>
          <w:tcPr>
            <w:tcW w:w="1418" w:type="dxa"/>
          </w:tcPr>
          <w:p w14:paraId="29A43FA5" w14:textId="77777777" w:rsidR="00125B9E" w:rsidRPr="00D57E19" w:rsidRDefault="00125B9E" w:rsidP="00125B9E">
            <w:pPr>
              <w:pStyle w:val="TableText"/>
            </w:pPr>
            <w:r>
              <w:t>M&amp;E Providers</w:t>
            </w:r>
          </w:p>
        </w:tc>
        <w:tc>
          <w:tcPr>
            <w:tcW w:w="1871" w:type="dxa"/>
          </w:tcPr>
          <w:p w14:paraId="1D2A7522" w14:textId="77777777" w:rsidR="00125B9E" w:rsidRPr="00D57E19" w:rsidRDefault="00125B9E" w:rsidP="00125B9E">
            <w:pPr>
              <w:pStyle w:val="TableText"/>
            </w:pPr>
            <w:r>
              <w:t>N. Thurgate</w:t>
            </w:r>
          </w:p>
        </w:tc>
        <w:tc>
          <w:tcPr>
            <w:tcW w:w="2098" w:type="dxa"/>
          </w:tcPr>
          <w:p w14:paraId="00DC6B2D" w14:textId="77777777" w:rsidR="00125B9E" w:rsidRPr="00D57E19" w:rsidRDefault="00125B9E" w:rsidP="00125B9E">
            <w:pPr>
              <w:pStyle w:val="TableText"/>
            </w:pPr>
            <w:r>
              <w:t>External</w:t>
            </w:r>
          </w:p>
        </w:tc>
      </w:tr>
      <w:tr w:rsidR="00125B9E" w:rsidRPr="00D57E19" w14:paraId="3618D0BE" w14:textId="77777777" w:rsidTr="00D80138">
        <w:tc>
          <w:tcPr>
            <w:tcW w:w="1149" w:type="dxa"/>
          </w:tcPr>
          <w:p w14:paraId="1316E90D" w14:textId="77777777" w:rsidR="00125B9E" w:rsidRPr="00C1567B" w:rsidRDefault="00125B9E" w:rsidP="00125B9E">
            <w:pPr>
              <w:pStyle w:val="TableText"/>
            </w:pPr>
            <w:r>
              <w:t>Draft</w:t>
            </w:r>
          </w:p>
        </w:tc>
        <w:tc>
          <w:tcPr>
            <w:tcW w:w="1369" w:type="dxa"/>
          </w:tcPr>
          <w:p w14:paraId="70F7495C" w14:textId="77777777" w:rsidR="00125B9E" w:rsidRPr="00D57E19" w:rsidRDefault="00125B9E" w:rsidP="00125B9E">
            <w:pPr>
              <w:pStyle w:val="TableText"/>
            </w:pPr>
            <w:r>
              <w:t>29 June 2018</w:t>
            </w:r>
          </w:p>
        </w:tc>
        <w:tc>
          <w:tcPr>
            <w:tcW w:w="1418" w:type="dxa"/>
          </w:tcPr>
          <w:p w14:paraId="59C6485E" w14:textId="77777777" w:rsidR="00125B9E" w:rsidRPr="00D57E19" w:rsidRDefault="00125B9E" w:rsidP="00125B9E">
            <w:pPr>
              <w:pStyle w:val="TableText"/>
            </w:pPr>
            <w:r>
              <w:t>CEWO</w:t>
            </w:r>
          </w:p>
        </w:tc>
        <w:tc>
          <w:tcPr>
            <w:tcW w:w="1871" w:type="dxa"/>
          </w:tcPr>
          <w:p w14:paraId="26D31CA3" w14:textId="77777777" w:rsidR="00125B9E" w:rsidRPr="00D57E19" w:rsidRDefault="00125B9E" w:rsidP="00125B9E">
            <w:pPr>
              <w:pStyle w:val="TableText"/>
            </w:pPr>
            <w:r>
              <w:t>N. Thurgate</w:t>
            </w:r>
          </w:p>
        </w:tc>
        <w:tc>
          <w:tcPr>
            <w:tcW w:w="2098" w:type="dxa"/>
          </w:tcPr>
          <w:p w14:paraId="0BFE4E91" w14:textId="77777777" w:rsidR="00125B9E" w:rsidRPr="00D57E19" w:rsidRDefault="00125B9E" w:rsidP="00125B9E">
            <w:pPr>
              <w:pStyle w:val="TableText"/>
            </w:pPr>
            <w:r>
              <w:t>External</w:t>
            </w:r>
          </w:p>
        </w:tc>
      </w:tr>
      <w:tr w:rsidR="00D80138" w:rsidRPr="00D57E19" w14:paraId="58CB4A34" w14:textId="77777777" w:rsidTr="00D80138">
        <w:tc>
          <w:tcPr>
            <w:tcW w:w="1149" w:type="dxa"/>
          </w:tcPr>
          <w:p w14:paraId="710CC81C" w14:textId="77777777" w:rsidR="00D80138" w:rsidRPr="00117B3D" w:rsidRDefault="00125B9E" w:rsidP="00D80138">
            <w:pPr>
              <w:pStyle w:val="TableText"/>
            </w:pPr>
            <w:r>
              <w:t>Draft</w:t>
            </w:r>
          </w:p>
        </w:tc>
        <w:tc>
          <w:tcPr>
            <w:tcW w:w="1369" w:type="dxa"/>
          </w:tcPr>
          <w:p w14:paraId="1265D821" w14:textId="77777777" w:rsidR="00D80138" w:rsidRPr="00D57E19" w:rsidRDefault="00125B9E" w:rsidP="00D80138">
            <w:pPr>
              <w:pStyle w:val="TableText"/>
            </w:pPr>
            <w:r>
              <w:t xml:space="preserve">25 </w:t>
            </w:r>
            <w:r w:rsidR="00B02C31">
              <w:t>September</w:t>
            </w:r>
            <w:r>
              <w:t xml:space="preserve"> 2018</w:t>
            </w:r>
          </w:p>
        </w:tc>
        <w:tc>
          <w:tcPr>
            <w:tcW w:w="1418" w:type="dxa"/>
          </w:tcPr>
          <w:p w14:paraId="68212A80" w14:textId="77777777" w:rsidR="00D80138" w:rsidRPr="00D57E19" w:rsidRDefault="00125B9E" w:rsidP="00D80138">
            <w:pPr>
              <w:pStyle w:val="TableText"/>
            </w:pPr>
            <w:r>
              <w:t>CSIRO</w:t>
            </w:r>
          </w:p>
        </w:tc>
        <w:tc>
          <w:tcPr>
            <w:tcW w:w="1871" w:type="dxa"/>
          </w:tcPr>
          <w:p w14:paraId="5B685966" w14:textId="77777777" w:rsidR="00D80138" w:rsidRPr="00D57E19" w:rsidRDefault="00125B9E" w:rsidP="00D80138">
            <w:pPr>
              <w:pStyle w:val="TableText"/>
            </w:pPr>
            <w:r>
              <w:t>N. Bond</w:t>
            </w:r>
          </w:p>
        </w:tc>
        <w:tc>
          <w:tcPr>
            <w:tcW w:w="2098" w:type="dxa"/>
          </w:tcPr>
          <w:p w14:paraId="4D3A8348" w14:textId="77777777" w:rsidR="00D80138" w:rsidRPr="00D57E19" w:rsidRDefault="00125B9E" w:rsidP="00D80138">
            <w:pPr>
              <w:pStyle w:val="TableText"/>
            </w:pPr>
            <w:r>
              <w:t>Internal</w:t>
            </w:r>
          </w:p>
        </w:tc>
      </w:tr>
      <w:tr w:rsidR="00125B9E" w:rsidRPr="00D57E19" w14:paraId="6B8A5A93" w14:textId="77777777" w:rsidTr="00D80138">
        <w:tc>
          <w:tcPr>
            <w:tcW w:w="1149" w:type="dxa"/>
          </w:tcPr>
          <w:p w14:paraId="09EAA00F" w14:textId="77777777" w:rsidR="00125B9E" w:rsidRPr="00117B3D" w:rsidRDefault="00125B9E" w:rsidP="00125B9E">
            <w:pPr>
              <w:pStyle w:val="TableText"/>
            </w:pPr>
            <w:r>
              <w:t>Draft</w:t>
            </w:r>
          </w:p>
        </w:tc>
        <w:tc>
          <w:tcPr>
            <w:tcW w:w="1369" w:type="dxa"/>
          </w:tcPr>
          <w:p w14:paraId="090B19E6" w14:textId="77777777" w:rsidR="00125B9E" w:rsidRDefault="00B02C31" w:rsidP="00125B9E">
            <w:pPr>
              <w:pStyle w:val="TableText"/>
            </w:pPr>
            <w:r>
              <w:t>18 October</w:t>
            </w:r>
          </w:p>
        </w:tc>
        <w:tc>
          <w:tcPr>
            <w:tcW w:w="1418" w:type="dxa"/>
          </w:tcPr>
          <w:p w14:paraId="09ED33BF" w14:textId="77777777" w:rsidR="00125B9E" w:rsidRDefault="00DA163B" w:rsidP="00125B9E">
            <w:pPr>
              <w:pStyle w:val="TableText"/>
            </w:pPr>
            <w:r>
              <w:t>N. Bond</w:t>
            </w:r>
          </w:p>
        </w:tc>
        <w:tc>
          <w:tcPr>
            <w:tcW w:w="1871" w:type="dxa"/>
          </w:tcPr>
          <w:p w14:paraId="6BE6D9C9" w14:textId="77777777" w:rsidR="00125B9E" w:rsidRDefault="00125B9E" w:rsidP="00125B9E">
            <w:pPr>
              <w:pStyle w:val="TableText"/>
            </w:pPr>
            <w:r>
              <w:t>N. Thurgate</w:t>
            </w:r>
          </w:p>
        </w:tc>
        <w:tc>
          <w:tcPr>
            <w:tcW w:w="2098" w:type="dxa"/>
          </w:tcPr>
          <w:p w14:paraId="123DE517" w14:textId="77777777" w:rsidR="00125B9E" w:rsidRDefault="00DA163B" w:rsidP="00125B9E">
            <w:pPr>
              <w:pStyle w:val="TableText"/>
            </w:pPr>
            <w:r>
              <w:t>Internal</w:t>
            </w:r>
          </w:p>
        </w:tc>
      </w:tr>
      <w:tr w:rsidR="00125B9E" w:rsidRPr="00D57E19" w14:paraId="75991AC4" w14:textId="77777777" w:rsidTr="00D80138">
        <w:tc>
          <w:tcPr>
            <w:tcW w:w="1149" w:type="dxa"/>
          </w:tcPr>
          <w:p w14:paraId="35C1B496" w14:textId="77777777" w:rsidR="00125B9E" w:rsidRPr="00117B3D" w:rsidRDefault="00125B9E" w:rsidP="00125B9E">
            <w:pPr>
              <w:pStyle w:val="TableText"/>
            </w:pPr>
            <w:r>
              <w:t>Final</w:t>
            </w:r>
          </w:p>
        </w:tc>
        <w:tc>
          <w:tcPr>
            <w:tcW w:w="1369" w:type="dxa"/>
          </w:tcPr>
          <w:p w14:paraId="6339A9A5" w14:textId="77777777" w:rsidR="00125B9E" w:rsidRDefault="006235A2" w:rsidP="00125B9E">
            <w:pPr>
              <w:pStyle w:val="TableText"/>
            </w:pPr>
            <w:r>
              <w:t>24/10/2018</w:t>
            </w:r>
          </w:p>
        </w:tc>
        <w:tc>
          <w:tcPr>
            <w:tcW w:w="1418" w:type="dxa"/>
          </w:tcPr>
          <w:p w14:paraId="362DFFE6" w14:textId="77777777" w:rsidR="00125B9E" w:rsidRDefault="006235A2" w:rsidP="00125B9E">
            <w:pPr>
              <w:pStyle w:val="TableText"/>
            </w:pPr>
            <w:r>
              <w:t>CEWO</w:t>
            </w:r>
          </w:p>
        </w:tc>
        <w:tc>
          <w:tcPr>
            <w:tcW w:w="1871" w:type="dxa"/>
          </w:tcPr>
          <w:p w14:paraId="1DBEF60B" w14:textId="77777777" w:rsidR="00125B9E" w:rsidRDefault="006235A2" w:rsidP="00125B9E">
            <w:pPr>
              <w:pStyle w:val="TableText"/>
            </w:pPr>
            <w:r>
              <w:t>S. Roseby</w:t>
            </w:r>
          </w:p>
        </w:tc>
        <w:tc>
          <w:tcPr>
            <w:tcW w:w="2098" w:type="dxa"/>
          </w:tcPr>
          <w:p w14:paraId="41F1D585" w14:textId="77777777" w:rsidR="00125B9E" w:rsidRDefault="006235A2" w:rsidP="00125B9E">
            <w:pPr>
              <w:pStyle w:val="TableText"/>
            </w:pPr>
            <w:r>
              <w:t>External</w:t>
            </w:r>
          </w:p>
        </w:tc>
      </w:tr>
    </w:tbl>
    <w:p w14:paraId="0DA4CE09" w14:textId="77777777" w:rsidR="00D80138" w:rsidRPr="00D57E19" w:rsidRDefault="00D80138" w:rsidP="00D80138">
      <w:pPr>
        <w:pStyle w:val="PrelimHeadings"/>
      </w:pPr>
    </w:p>
    <w:p w14:paraId="0680FA6D" w14:textId="77777777" w:rsidR="00D80138" w:rsidRPr="00D57E19" w:rsidRDefault="00D80138" w:rsidP="00D80138">
      <w:pPr>
        <w:pStyle w:val="PrelimHeadings"/>
      </w:pPr>
      <w:r w:rsidRPr="00D57E19">
        <w:t>Distribution of copies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410"/>
        <w:gridCol w:w="4256"/>
      </w:tblGrid>
      <w:tr w:rsidR="00D80138" w:rsidRPr="00D57E19" w14:paraId="18B21E3D" w14:textId="77777777" w:rsidTr="00D80138">
        <w:tc>
          <w:tcPr>
            <w:tcW w:w="1242" w:type="dxa"/>
            <w:shd w:val="clear" w:color="auto" w:fill="D9D9D9"/>
          </w:tcPr>
          <w:p w14:paraId="1D13E232" w14:textId="77777777" w:rsidR="00D80138" w:rsidRPr="00C044E7" w:rsidRDefault="00D80138" w:rsidP="00D80138">
            <w:pPr>
              <w:pStyle w:val="TableText"/>
            </w:pPr>
            <w:r w:rsidRPr="00C044E7">
              <w:t>Version</w:t>
            </w:r>
          </w:p>
        </w:tc>
        <w:tc>
          <w:tcPr>
            <w:tcW w:w="2410" w:type="dxa"/>
            <w:shd w:val="clear" w:color="auto" w:fill="D9D9D9"/>
          </w:tcPr>
          <w:p w14:paraId="1ED94D4A" w14:textId="77777777" w:rsidR="00D80138" w:rsidRPr="00C044E7" w:rsidRDefault="00D80138" w:rsidP="00D80138">
            <w:pPr>
              <w:pStyle w:val="TableText"/>
            </w:pPr>
            <w:r w:rsidRPr="00C044E7">
              <w:t>Quantity</w:t>
            </w:r>
          </w:p>
        </w:tc>
        <w:tc>
          <w:tcPr>
            <w:tcW w:w="4256" w:type="dxa"/>
            <w:shd w:val="clear" w:color="auto" w:fill="D9D9D9"/>
          </w:tcPr>
          <w:p w14:paraId="1176E168" w14:textId="77777777" w:rsidR="00D80138" w:rsidRPr="00C044E7" w:rsidRDefault="00D80138" w:rsidP="00D80138">
            <w:pPr>
              <w:pStyle w:val="TableText"/>
            </w:pPr>
            <w:r w:rsidRPr="00C044E7">
              <w:t>Issued to</w:t>
            </w:r>
          </w:p>
        </w:tc>
      </w:tr>
      <w:tr w:rsidR="00D80138" w:rsidRPr="00D57E19" w14:paraId="4C7D2EA9" w14:textId="77777777" w:rsidTr="00D80138">
        <w:tc>
          <w:tcPr>
            <w:tcW w:w="1242" w:type="dxa"/>
          </w:tcPr>
          <w:p w14:paraId="043EBA45" w14:textId="77777777" w:rsidR="00D80138" w:rsidRPr="00C1567B" w:rsidRDefault="00D80138" w:rsidP="00D80138">
            <w:pPr>
              <w:pStyle w:val="TableText"/>
            </w:pPr>
            <w:r>
              <w:t>Draft</w:t>
            </w:r>
          </w:p>
        </w:tc>
        <w:tc>
          <w:tcPr>
            <w:tcW w:w="2410" w:type="dxa"/>
          </w:tcPr>
          <w:p w14:paraId="757C8DB4" w14:textId="77777777" w:rsidR="00D80138" w:rsidRPr="00C1567B" w:rsidRDefault="00D80138" w:rsidP="00D80138">
            <w:pPr>
              <w:pStyle w:val="TableText"/>
            </w:pPr>
            <w:r>
              <w:t>1 x PDF</w:t>
            </w:r>
          </w:p>
        </w:tc>
        <w:tc>
          <w:tcPr>
            <w:tcW w:w="4256" w:type="dxa"/>
          </w:tcPr>
          <w:p w14:paraId="46552BC6" w14:textId="77777777" w:rsidR="00D80138" w:rsidRPr="00C1567B" w:rsidRDefault="00125B9E" w:rsidP="00D80138">
            <w:pPr>
              <w:pStyle w:val="TableText"/>
            </w:pPr>
            <w:r>
              <w:t>CEWO</w:t>
            </w:r>
          </w:p>
        </w:tc>
      </w:tr>
      <w:tr w:rsidR="00D80138" w:rsidRPr="00D57E19" w14:paraId="4A5C832F" w14:textId="77777777" w:rsidTr="00D80138">
        <w:tc>
          <w:tcPr>
            <w:tcW w:w="1242" w:type="dxa"/>
          </w:tcPr>
          <w:p w14:paraId="7973DA2A" w14:textId="77777777" w:rsidR="00D80138" w:rsidRPr="00C1567B" w:rsidRDefault="00D80138" w:rsidP="00D80138">
            <w:pPr>
              <w:pStyle w:val="TableText"/>
            </w:pPr>
            <w:r>
              <w:t>Final</w:t>
            </w:r>
          </w:p>
        </w:tc>
        <w:tc>
          <w:tcPr>
            <w:tcW w:w="2410" w:type="dxa"/>
          </w:tcPr>
          <w:p w14:paraId="6C85761D" w14:textId="77777777" w:rsidR="00D80138" w:rsidRPr="00C1567B" w:rsidRDefault="00D80138" w:rsidP="00D80138">
            <w:pPr>
              <w:pStyle w:val="TableText"/>
            </w:pPr>
            <w:r>
              <w:t>1 x PDF 1 x Word</w:t>
            </w:r>
          </w:p>
        </w:tc>
        <w:tc>
          <w:tcPr>
            <w:tcW w:w="4256" w:type="dxa"/>
          </w:tcPr>
          <w:p w14:paraId="57113649" w14:textId="77777777" w:rsidR="00D80138" w:rsidRPr="00C1567B" w:rsidRDefault="00125B9E" w:rsidP="00D80138">
            <w:pPr>
              <w:pStyle w:val="TableText"/>
            </w:pPr>
            <w:r>
              <w:t>CEWO</w:t>
            </w:r>
          </w:p>
        </w:tc>
      </w:tr>
    </w:tbl>
    <w:p w14:paraId="5A2174CB" w14:textId="77777777" w:rsidR="00D80138" w:rsidRPr="00294B16" w:rsidRDefault="00D80138" w:rsidP="00D80138">
      <w:pPr>
        <w:pStyle w:val="DocumentDetails"/>
        <w:rPr>
          <w:rStyle w:val="Strong"/>
        </w:rPr>
      </w:pPr>
    </w:p>
    <w:p w14:paraId="508A7DF7" w14:textId="77777777" w:rsidR="003E2B6B" w:rsidRPr="00D57E19" w:rsidRDefault="003E2B6B" w:rsidP="00804C1C">
      <w:pPr>
        <w:spacing w:after="200" w:line="276" w:lineRule="auto"/>
        <w:ind w:left="2552" w:hanging="2552"/>
      </w:pPr>
      <w:r w:rsidRPr="00D57E19">
        <w:rPr>
          <w:rStyle w:val="Strong"/>
        </w:rPr>
        <w:t>Filename and path:</w:t>
      </w:r>
      <w:r w:rsidRPr="00D57E19">
        <w:tab/>
      </w:r>
      <w:r w:rsidR="00D80138" w:rsidRPr="007043C9">
        <w:t xml:space="preserve">Projects\CEWO\CEWH Long Term Monitoring Project\499 LTIM Stage 2 </w:t>
      </w:r>
      <w:r w:rsidR="00D80138">
        <w:t>2014-19 Basin evaluation\Final Reports</w:t>
      </w:r>
    </w:p>
    <w:p w14:paraId="6C0F4DFC" w14:textId="77777777" w:rsidR="003E2B6B" w:rsidRPr="008D33DD" w:rsidRDefault="003E2B6B" w:rsidP="008D33DD">
      <w:pPr>
        <w:pStyle w:val="DocumentDetails"/>
        <w:rPr>
          <w:rStyle w:val="Strong"/>
        </w:rPr>
      </w:pPr>
      <w:r w:rsidRPr="008D33DD">
        <w:rPr>
          <w:rStyle w:val="Strong"/>
        </w:rPr>
        <w:t>Author(s):</w:t>
      </w:r>
      <w:r w:rsidRPr="008D33DD">
        <w:rPr>
          <w:rStyle w:val="Strong"/>
        </w:rPr>
        <w:tab/>
      </w:r>
      <w:r w:rsidR="00A57485">
        <w:t>Rick Stoffels</w:t>
      </w:r>
      <w:r w:rsidR="00973C38">
        <w:t xml:space="preserve">, </w:t>
      </w:r>
      <w:r w:rsidR="00666117">
        <w:t xml:space="preserve">Daniel </w:t>
      </w:r>
      <w:r w:rsidR="005C201C">
        <w:t>Stratford, Nick Bond</w:t>
      </w:r>
      <w:r w:rsidR="00AC420F">
        <w:t>, Jennifer Hale</w:t>
      </w:r>
    </w:p>
    <w:p w14:paraId="222FB3E9" w14:textId="77777777" w:rsidR="000D4C02" w:rsidRPr="008D33DD" w:rsidRDefault="000D4C02" w:rsidP="008D33DD">
      <w:pPr>
        <w:pStyle w:val="DocumentDetails"/>
        <w:rPr>
          <w:rStyle w:val="Strong"/>
        </w:rPr>
      </w:pPr>
      <w:r w:rsidRPr="008D33DD">
        <w:rPr>
          <w:rStyle w:val="Strong"/>
        </w:rPr>
        <w:t>Author affiliation(s):</w:t>
      </w:r>
      <w:r w:rsidRPr="008D33DD">
        <w:rPr>
          <w:rStyle w:val="Strong"/>
        </w:rPr>
        <w:tab/>
      </w:r>
      <w:r w:rsidR="005C201C" w:rsidRPr="005C201C">
        <w:rPr>
          <w:rStyle w:val="Strong"/>
          <w:b w:val="0"/>
        </w:rPr>
        <w:t>CSIRO</w:t>
      </w:r>
      <w:r w:rsidR="005C201C">
        <w:rPr>
          <w:rStyle w:val="Strong"/>
        </w:rPr>
        <w:t xml:space="preserve">, </w:t>
      </w:r>
      <w:r w:rsidR="00125B9E">
        <w:t>La Trobe University</w:t>
      </w:r>
    </w:p>
    <w:p w14:paraId="1B15B2C3" w14:textId="77777777" w:rsidR="003E2B6B" w:rsidRPr="008D33DD" w:rsidRDefault="003E2B6B" w:rsidP="008D33DD">
      <w:pPr>
        <w:pStyle w:val="DocumentDetails"/>
        <w:rPr>
          <w:rStyle w:val="Strong"/>
        </w:rPr>
      </w:pPr>
      <w:r w:rsidRPr="008D33DD">
        <w:rPr>
          <w:rStyle w:val="Strong"/>
        </w:rPr>
        <w:t>Project Manager:</w:t>
      </w:r>
      <w:r w:rsidRPr="008D33DD">
        <w:rPr>
          <w:rStyle w:val="Strong"/>
        </w:rPr>
        <w:tab/>
      </w:r>
      <w:r w:rsidR="00125B9E">
        <w:t>Nicole Thurgate</w:t>
      </w:r>
    </w:p>
    <w:p w14:paraId="2A779066" w14:textId="77777777" w:rsidR="003E2B6B" w:rsidRPr="008D33DD" w:rsidRDefault="003E2B6B" w:rsidP="008D33DD">
      <w:pPr>
        <w:pStyle w:val="DocumentDetails"/>
        <w:rPr>
          <w:rStyle w:val="Strong"/>
        </w:rPr>
      </w:pPr>
      <w:r w:rsidRPr="008D33DD">
        <w:rPr>
          <w:rStyle w:val="Strong"/>
        </w:rPr>
        <w:t>Client:</w:t>
      </w:r>
      <w:r w:rsidRPr="008D33DD">
        <w:rPr>
          <w:rStyle w:val="Strong"/>
        </w:rPr>
        <w:tab/>
      </w:r>
      <w:r w:rsidR="004B4288">
        <w:t>Commonwealth Environmental Water Office</w:t>
      </w:r>
    </w:p>
    <w:p w14:paraId="47EB5D50" w14:textId="77777777" w:rsidR="003E2B6B" w:rsidRPr="008D33DD" w:rsidRDefault="003E2B6B" w:rsidP="008D33DD">
      <w:pPr>
        <w:pStyle w:val="DocumentDetails"/>
        <w:rPr>
          <w:rStyle w:val="Strong"/>
        </w:rPr>
      </w:pPr>
      <w:r w:rsidRPr="008D33DD">
        <w:rPr>
          <w:rStyle w:val="Strong"/>
        </w:rPr>
        <w:t>Project Title:</w:t>
      </w:r>
      <w:r w:rsidRPr="008D33DD">
        <w:rPr>
          <w:rStyle w:val="Strong"/>
        </w:rPr>
        <w:tab/>
      </w:r>
      <w:r w:rsidR="004B4288">
        <w:t>Basin evaluation of the contribution of Commonwealth environmental water to the environmental objectives of the Murray‒Darling Basin Plan</w:t>
      </w:r>
    </w:p>
    <w:p w14:paraId="2B67B21C" w14:textId="77777777" w:rsidR="003E2B6B" w:rsidRPr="008D33DD" w:rsidRDefault="003E2B6B" w:rsidP="008D33DD">
      <w:pPr>
        <w:pStyle w:val="DocumentDetails"/>
      </w:pPr>
      <w:r w:rsidRPr="008D33DD">
        <w:rPr>
          <w:rStyle w:val="Strong"/>
        </w:rPr>
        <w:t>Document Version:</w:t>
      </w:r>
      <w:r w:rsidR="00AE0008">
        <w:tab/>
      </w:r>
      <w:r w:rsidR="006235A2">
        <w:t>Final</w:t>
      </w:r>
    </w:p>
    <w:p w14:paraId="4428B32A" w14:textId="77777777" w:rsidR="003E2B6B" w:rsidRPr="008D33DD" w:rsidRDefault="003E2B6B" w:rsidP="008D33DD">
      <w:pPr>
        <w:pStyle w:val="DocumentDetails"/>
      </w:pPr>
      <w:r w:rsidRPr="008D33DD">
        <w:rPr>
          <w:rStyle w:val="Strong"/>
        </w:rPr>
        <w:t>Project Number:</w:t>
      </w:r>
      <w:r w:rsidRPr="008D33DD">
        <w:tab/>
        <w:t>M/BUS/</w:t>
      </w:r>
      <w:r w:rsidR="002826BE">
        <w:t>499</w:t>
      </w:r>
    </w:p>
    <w:p w14:paraId="686E27AD" w14:textId="77777777" w:rsidR="003E2B6B" w:rsidRPr="008D33DD" w:rsidRDefault="003E2B6B" w:rsidP="008D33DD">
      <w:pPr>
        <w:pStyle w:val="DocumentDetails"/>
        <w:rPr>
          <w:rStyle w:val="Strong"/>
        </w:rPr>
      </w:pPr>
      <w:r w:rsidRPr="008D33DD">
        <w:rPr>
          <w:rStyle w:val="Strong"/>
        </w:rPr>
        <w:t>Contract Number:</w:t>
      </w:r>
      <w:r w:rsidRPr="008D33DD">
        <w:rPr>
          <w:rStyle w:val="Strong"/>
        </w:rPr>
        <w:tab/>
      </w:r>
      <w:r w:rsidR="002826BE">
        <w:t>PRN 1213-0427</w:t>
      </w:r>
    </w:p>
    <w:p w14:paraId="64F4F462" w14:textId="77777777" w:rsidR="003E2B6B" w:rsidRDefault="003E2B6B" w:rsidP="003E2B6B">
      <w:pPr>
        <w:rPr>
          <w:rFonts w:cs="Arial"/>
          <w:szCs w:val="22"/>
        </w:rPr>
      </w:pPr>
    </w:p>
    <w:p w14:paraId="245039F5" w14:textId="77777777" w:rsidR="009738AD" w:rsidRDefault="009738AD" w:rsidP="003E2B6B">
      <w:pPr>
        <w:rPr>
          <w:rFonts w:cs="Arial"/>
          <w:szCs w:val="22"/>
        </w:rPr>
      </w:pPr>
    </w:p>
    <w:p w14:paraId="34CC2420" w14:textId="77777777" w:rsidR="00A57485" w:rsidRDefault="00A57485">
      <w:pPr>
        <w:spacing w:after="200" w:line="276" w:lineRule="auto"/>
        <w:rPr>
          <w:rFonts w:cs="Arial"/>
          <w:szCs w:val="22"/>
        </w:rPr>
      </w:pPr>
      <w:r>
        <w:rPr>
          <w:rFonts w:cs="Arial"/>
          <w:szCs w:val="22"/>
        </w:rPr>
        <w:br w:type="page"/>
      </w:r>
    </w:p>
    <w:p w14:paraId="1692BB57" w14:textId="77777777" w:rsidR="009738AD" w:rsidRPr="00D57E19" w:rsidRDefault="009738AD" w:rsidP="003E2B6B">
      <w:pPr>
        <w:rPr>
          <w:rFonts w:cs="Arial"/>
          <w:szCs w:val="22"/>
        </w:rPr>
      </w:pPr>
    </w:p>
    <w:p w14:paraId="1629B8AC" w14:textId="77777777" w:rsidR="0077177B" w:rsidRDefault="003E2B6B" w:rsidP="005111A8">
      <w:r w:rsidRPr="00CB6384">
        <w:rPr>
          <w:rStyle w:val="Strong"/>
        </w:rPr>
        <w:t>Acknowledgements:</w:t>
      </w:r>
      <w:r w:rsidR="00153FCF" w:rsidRPr="00CB6384">
        <w:tab/>
      </w:r>
    </w:p>
    <w:p w14:paraId="599E5D93" w14:textId="77777777" w:rsidR="00DC1978" w:rsidRDefault="00DC1978" w:rsidP="0077177B">
      <w:r>
        <w:t>This project was undertaken using data collected for the Commonwealth Environmental Water Office Long Term Intervention Monitoring project. The assistance provided by the Monitoring and Evaluation Providers into interpretation of data and report review is greatly appreciated. The authors would also like to thank all Monitoring and Evaluation Provider staff involved in the collection and management of data.</w:t>
      </w:r>
    </w:p>
    <w:p w14:paraId="2B78A7FF" w14:textId="77777777" w:rsidR="0077177B" w:rsidRDefault="00125B9E" w:rsidP="0077177B">
      <w:r>
        <w:t>La Trobe University</w:t>
      </w:r>
      <w:r w:rsidR="0077177B">
        <w:t xml:space="preserve"> offices are located on the land of the Latje Latje and Wiradjuri peoples. We undertake work throughout the Murray</w:t>
      </w:r>
      <w:r w:rsidR="002225A2">
        <w:t>–</w:t>
      </w:r>
      <w:r w:rsidR="0077177B">
        <w:t>Darling Basin and acknowledge the traditional owners of this land and water. We pay respect to Elders past, present and future.</w:t>
      </w:r>
    </w:p>
    <w:p w14:paraId="4ED1A213" w14:textId="77777777" w:rsidR="0077177B" w:rsidRDefault="0077177B" w:rsidP="005111A8"/>
    <w:p w14:paraId="5B4394D5" w14:textId="77777777" w:rsidR="005F696C" w:rsidRDefault="005F696C" w:rsidP="005111A8">
      <w:r>
        <w:br w:type="page"/>
      </w:r>
    </w:p>
    <w:p w14:paraId="4AB198BA" w14:textId="77777777" w:rsidR="0074301A" w:rsidRPr="00D57E19" w:rsidRDefault="0074301A" w:rsidP="0081353A">
      <w:pPr>
        <w:pStyle w:val="H1anotincinTOC"/>
      </w:pPr>
      <w:r w:rsidRPr="00D65504">
        <w:lastRenderedPageBreak/>
        <w:t>Contents</w:t>
      </w:r>
    </w:p>
    <w:p w14:paraId="1A3D003F" w14:textId="77777777" w:rsidR="005A1C27" w:rsidRDefault="00D50B52">
      <w:pPr>
        <w:pStyle w:val="TOC1"/>
        <w:rPr>
          <w:rFonts w:asciiTheme="minorHAnsi" w:eastAsiaTheme="minorEastAsia" w:hAnsiTheme="minorHAnsi" w:cstheme="minorBidi"/>
          <w:b w:val="0"/>
          <w:color w:val="auto"/>
          <w:kern w:val="0"/>
          <w:sz w:val="24"/>
          <w:szCs w:val="24"/>
        </w:rPr>
      </w:pPr>
      <w:r>
        <w:rPr>
          <w:rFonts w:cs="Arial"/>
          <w:i/>
          <w:szCs w:val="22"/>
        </w:rPr>
        <w:fldChar w:fldCharType="begin"/>
      </w:r>
      <w:r>
        <w:rPr>
          <w:rFonts w:cs="Arial"/>
          <w:i/>
          <w:szCs w:val="22"/>
        </w:rPr>
        <w:instrText xml:space="preserve"> TOC \o "1-3" \h \z \u </w:instrText>
      </w:r>
      <w:r>
        <w:rPr>
          <w:rFonts w:cs="Arial"/>
          <w:i/>
          <w:szCs w:val="22"/>
        </w:rPr>
        <w:fldChar w:fldCharType="separate"/>
      </w:r>
      <w:hyperlink w:anchor="_Toc528066948" w:history="1">
        <w:r w:rsidR="005A1C27" w:rsidRPr="0021137E">
          <w:rPr>
            <w:rStyle w:val="Hyperlink"/>
          </w:rPr>
          <w:t>Executive summary</w:t>
        </w:r>
        <w:r w:rsidR="005A1C27">
          <w:rPr>
            <w:webHidden/>
          </w:rPr>
          <w:tab/>
        </w:r>
        <w:r w:rsidR="005A1C27">
          <w:rPr>
            <w:webHidden/>
          </w:rPr>
          <w:fldChar w:fldCharType="begin"/>
        </w:r>
        <w:r w:rsidR="005A1C27">
          <w:rPr>
            <w:webHidden/>
          </w:rPr>
          <w:instrText xml:space="preserve"> PAGEREF _Toc528066948 \h </w:instrText>
        </w:r>
        <w:r w:rsidR="005A1C27">
          <w:rPr>
            <w:webHidden/>
          </w:rPr>
        </w:r>
        <w:r w:rsidR="005A1C27">
          <w:rPr>
            <w:webHidden/>
          </w:rPr>
          <w:fldChar w:fldCharType="separate"/>
        </w:r>
        <w:r w:rsidR="005A1C27">
          <w:rPr>
            <w:webHidden/>
          </w:rPr>
          <w:t>1</w:t>
        </w:r>
        <w:r w:rsidR="005A1C27">
          <w:rPr>
            <w:webHidden/>
          </w:rPr>
          <w:fldChar w:fldCharType="end"/>
        </w:r>
      </w:hyperlink>
    </w:p>
    <w:p w14:paraId="313F4136" w14:textId="77777777" w:rsidR="005A1C27" w:rsidRDefault="005364A7">
      <w:pPr>
        <w:pStyle w:val="TOC2"/>
        <w:rPr>
          <w:rFonts w:asciiTheme="minorHAnsi" w:eastAsiaTheme="minorEastAsia" w:hAnsiTheme="minorHAnsi" w:cstheme="minorBidi"/>
          <w:noProof/>
          <w:color w:val="auto"/>
          <w:kern w:val="0"/>
          <w:sz w:val="24"/>
          <w:szCs w:val="24"/>
        </w:rPr>
      </w:pPr>
      <w:hyperlink w:anchor="_Toc528066949" w:history="1">
        <w:r w:rsidR="005A1C27" w:rsidRPr="0021137E">
          <w:rPr>
            <w:rStyle w:val="Hyperlink"/>
            <w:noProof/>
          </w:rPr>
          <w:t>Environmental context</w:t>
        </w:r>
        <w:r w:rsidR="005A1C27">
          <w:rPr>
            <w:noProof/>
            <w:webHidden/>
          </w:rPr>
          <w:tab/>
        </w:r>
        <w:r w:rsidR="005A1C27">
          <w:rPr>
            <w:noProof/>
            <w:webHidden/>
          </w:rPr>
          <w:fldChar w:fldCharType="begin"/>
        </w:r>
        <w:r w:rsidR="005A1C27">
          <w:rPr>
            <w:noProof/>
            <w:webHidden/>
          </w:rPr>
          <w:instrText xml:space="preserve"> PAGEREF _Toc528066949 \h </w:instrText>
        </w:r>
        <w:r w:rsidR="005A1C27">
          <w:rPr>
            <w:noProof/>
            <w:webHidden/>
          </w:rPr>
        </w:r>
        <w:r w:rsidR="005A1C27">
          <w:rPr>
            <w:noProof/>
            <w:webHidden/>
          </w:rPr>
          <w:fldChar w:fldCharType="separate"/>
        </w:r>
        <w:r w:rsidR="005A1C27">
          <w:rPr>
            <w:noProof/>
            <w:webHidden/>
          </w:rPr>
          <w:t>1</w:t>
        </w:r>
        <w:r w:rsidR="005A1C27">
          <w:rPr>
            <w:noProof/>
            <w:webHidden/>
          </w:rPr>
          <w:fldChar w:fldCharType="end"/>
        </w:r>
      </w:hyperlink>
    </w:p>
    <w:p w14:paraId="62B583AA" w14:textId="77777777" w:rsidR="005A1C27" w:rsidRDefault="005364A7">
      <w:pPr>
        <w:pStyle w:val="TOC2"/>
        <w:rPr>
          <w:rFonts w:asciiTheme="minorHAnsi" w:eastAsiaTheme="minorEastAsia" w:hAnsiTheme="minorHAnsi" w:cstheme="minorBidi"/>
          <w:noProof/>
          <w:color w:val="auto"/>
          <w:kern w:val="0"/>
          <w:sz w:val="24"/>
          <w:szCs w:val="24"/>
        </w:rPr>
      </w:pPr>
      <w:hyperlink w:anchor="_Toc528066950" w:history="1">
        <w:r w:rsidR="005A1C27" w:rsidRPr="0021137E">
          <w:rPr>
            <w:rStyle w:val="Hyperlink"/>
            <w:noProof/>
          </w:rPr>
          <w:t>Synthesis of Selected Area fish outcomes</w:t>
        </w:r>
        <w:r w:rsidR="005A1C27">
          <w:rPr>
            <w:noProof/>
            <w:webHidden/>
          </w:rPr>
          <w:tab/>
        </w:r>
        <w:r w:rsidR="005A1C27">
          <w:rPr>
            <w:noProof/>
            <w:webHidden/>
          </w:rPr>
          <w:fldChar w:fldCharType="begin"/>
        </w:r>
        <w:r w:rsidR="005A1C27">
          <w:rPr>
            <w:noProof/>
            <w:webHidden/>
          </w:rPr>
          <w:instrText xml:space="preserve"> PAGEREF _Toc528066950 \h </w:instrText>
        </w:r>
        <w:r w:rsidR="005A1C27">
          <w:rPr>
            <w:noProof/>
            <w:webHidden/>
          </w:rPr>
        </w:r>
        <w:r w:rsidR="005A1C27">
          <w:rPr>
            <w:noProof/>
            <w:webHidden/>
          </w:rPr>
          <w:fldChar w:fldCharType="separate"/>
        </w:r>
        <w:r w:rsidR="005A1C27">
          <w:rPr>
            <w:noProof/>
            <w:webHidden/>
          </w:rPr>
          <w:t>1</w:t>
        </w:r>
        <w:r w:rsidR="005A1C27">
          <w:rPr>
            <w:noProof/>
            <w:webHidden/>
          </w:rPr>
          <w:fldChar w:fldCharType="end"/>
        </w:r>
      </w:hyperlink>
    </w:p>
    <w:p w14:paraId="688902CC" w14:textId="77777777" w:rsidR="005A1C27" w:rsidRDefault="005364A7">
      <w:pPr>
        <w:pStyle w:val="TOC2"/>
        <w:rPr>
          <w:rFonts w:asciiTheme="minorHAnsi" w:eastAsiaTheme="minorEastAsia" w:hAnsiTheme="minorHAnsi" w:cstheme="minorBidi"/>
          <w:noProof/>
          <w:color w:val="auto"/>
          <w:kern w:val="0"/>
          <w:sz w:val="24"/>
          <w:szCs w:val="24"/>
        </w:rPr>
      </w:pPr>
      <w:hyperlink w:anchor="_Toc528066951" w:history="1">
        <w:r w:rsidR="005A1C27" w:rsidRPr="0021137E">
          <w:rPr>
            <w:rStyle w:val="Hyperlink"/>
            <w:noProof/>
          </w:rPr>
          <w:t>Results of Basin-scale evaluation</w:t>
        </w:r>
        <w:r w:rsidR="005A1C27">
          <w:rPr>
            <w:noProof/>
            <w:webHidden/>
          </w:rPr>
          <w:tab/>
        </w:r>
        <w:r w:rsidR="005A1C27">
          <w:rPr>
            <w:noProof/>
            <w:webHidden/>
          </w:rPr>
          <w:fldChar w:fldCharType="begin"/>
        </w:r>
        <w:r w:rsidR="005A1C27">
          <w:rPr>
            <w:noProof/>
            <w:webHidden/>
          </w:rPr>
          <w:instrText xml:space="preserve"> PAGEREF _Toc528066951 \h </w:instrText>
        </w:r>
        <w:r w:rsidR="005A1C27">
          <w:rPr>
            <w:noProof/>
            <w:webHidden/>
          </w:rPr>
        </w:r>
        <w:r w:rsidR="005A1C27">
          <w:rPr>
            <w:noProof/>
            <w:webHidden/>
          </w:rPr>
          <w:fldChar w:fldCharType="separate"/>
        </w:r>
        <w:r w:rsidR="005A1C27">
          <w:rPr>
            <w:noProof/>
            <w:webHidden/>
          </w:rPr>
          <w:t>1</w:t>
        </w:r>
        <w:r w:rsidR="005A1C27">
          <w:rPr>
            <w:noProof/>
            <w:webHidden/>
          </w:rPr>
          <w:fldChar w:fldCharType="end"/>
        </w:r>
      </w:hyperlink>
    </w:p>
    <w:p w14:paraId="6B3D377B" w14:textId="77777777" w:rsidR="005A1C27" w:rsidRDefault="005364A7">
      <w:pPr>
        <w:pStyle w:val="TOC2"/>
        <w:rPr>
          <w:rFonts w:asciiTheme="minorHAnsi" w:eastAsiaTheme="minorEastAsia" w:hAnsiTheme="minorHAnsi" w:cstheme="minorBidi"/>
          <w:noProof/>
          <w:color w:val="auto"/>
          <w:kern w:val="0"/>
          <w:sz w:val="24"/>
          <w:szCs w:val="24"/>
        </w:rPr>
      </w:pPr>
      <w:hyperlink w:anchor="_Toc528066952" w:history="1">
        <w:r w:rsidR="005A1C27" w:rsidRPr="0021137E">
          <w:rPr>
            <w:rStyle w:val="Hyperlink"/>
            <w:noProof/>
          </w:rPr>
          <w:t>Adaptive management</w:t>
        </w:r>
        <w:r w:rsidR="005A1C27">
          <w:rPr>
            <w:noProof/>
            <w:webHidden/>
          </w:rPr>
          <w:tab/>
        </w:r>
        <w:r w:rsidR="005A1C27">
          <w:rPr>
            <w:noProof/>
            <w:webHidden/>
          </w:rPr>
          <w:fldChar w:fldCharType="begin"/>
        </w:r>
        <w:r w:rsidR="005A1C27">
          <w:rPr>
            <w:noProof/>
            <w:webHidden/>
          </w:rPr>
          <w:instrText xml:space="preserve"> PAGEREF _Toc528066952 \h </w:instrText>
        </w:r>
        <w:r w:rsidR="005A1C27">
          <w:rPr>
            <w:noProof/>
            <w:webHidden/>
          </w:rPr>
        </w:r>
        <w:r w:rsidR="005A1C27">
          <w:rPr>
            <w:noProof/>
            <w:webHidden/>
          </w:rPr>
          <w:fldChar w:fldCharType="separate"/>
        </w:r>
        <w:r w:rsidR="005A1C27">
          <w:rPr>
            <w:noProof/>
            <w:webHidden/>
          </w:rPr>
          <w:t>3</w:t>
        </w:r>
        <w:r w:rsidR="005A1C27">
          <w:rPr>
            <w:noProof/>
            <w:webHidden/>
          </w:rPr>
          <w:fldChar w:fldCharType="end"/>
        </w:r>
      </w:hyperlink>
    </w:p>
    <w:p w14:paraId="26864EB0" w14:textId="77777777" w:rsidR="005A1C27" w:rsidRDefault="005364A7">
      <w:pPr>
        <w:pStyle w:val="TOC1"/>
        <w:rPr>
          <w:rFonts w:asciiTheme="minorHAnsi" w:eastAsiaTheme="minorEastAsia" w:hAnsiTheme="minorHAnsi" w:cstheme="minorBidi"/>
          <w:b w:val="0"/>
          <w:color w:val="auto"/>
          <w:kern w:val="0"/>
          <w:sz w:val="24"/>
          <w:szCs w:val="24"/>
        </w:rPr>
      </w:pPr>
      <w:hyperlink w:anchor="_Toc528066953" w:history="1">
        <w:r w:rsidR="005A1C27" w:rsidRPr="0021137E">
          <w:rPr>
            <w:rStyle w:val="Hyperlink"/>
          </w:rPr>
          <w:t>1</w:t>
        </w:r>
        <w:r w:rsidR="005A1C27">
          <w:rPr>
            <w:rFonts w:asciiTheme="minorHAnsi" w:eastAsiaTheme="minorEastAsia" w:hAnsiTheme="minorHAnsi" w:cstheme="minorBidi"/>
            <w:b w:val="0"/>
            <w:color w:val="auto"/>
            <w:kern w:val="0"/>
            <w:sz w:val="24"/>
            <w:szCs w:val="24"/>
          </w:rPr>
          <w:tab/>
        </w:r>
        <w:r w:rsidR="005A1C27" w:rsidRPr="0021137E">
          <w:rPr>
            <w:rStyle w:val="Hyperlink"/>
          </w:rPr>
          <w:t>Introduction</w:t>
        </w:r>
        <w:r w:rsidR="005A1C27">
          <w:rPr>
            <w:webHidden/>
          </w:rPr>
          <w:tab/>
        </w:r>
        <w:r w:rsidR="005A1C27">
          <w:rPr>
            <w:webHidden/>
          </w:rPr>
          <w:fldChar w:fldCharType="begin"/>
        </w:r>
        <w:r w:rsidR="005A1C27">
          <w:rPr>
            <w:webHidden/>
          </w:rPr>
          <w:instrText xml:space="preserve"> PAGEREF _Toc528066953 \h </w:instrText>
        </w:r>
        <w:r w:rsidR="005A1C27">
          <w:rPr>
            <w:webHidden/>
          </w:rPr>
        </w:r>
        <w:r w:rsidR="005A1C27">
          <w:rPr>
            <w:webHidden/>
          </w:rPr>
          <w:fldChar w:fldCharType="separate"/>
        </w:r>
        <w:r w:rsidR="005A1C27">
          <w:rPr>
            <w:webHidden/>
          </w:rPr>
          <w:t>5</w:t>
        </w:r>
        <w:r w:rsidR="005A1C27">
          <w:rPr>
            <w:webHidden/>
          </w:rPr>
          <w:fldChar w:fldCharType="end"/>
        </w:r>
      </w:hyperlink>
    </w:p>
    <w:p w14:paraId="09858A16" w14:textId="77777777" w:rsidR="005A1C27" w:rsidRDefault="005364A7">
      <w:pPr>
        <w:pStyle w:val="TOC2"/>
        <w:rPr>
          <w:rFonts w:asciiTheme="minorHAnsi" w:eastAsiaTheme="minorEastAsia" w:hAnsiTheme="minorHAnsi" w:cstheme="minorBidi"/>
          <w:noProof/>
          <w:color w:val="auto"/>
          <w:kern w:val="0"/>
          <w:sz w:val="24"/>
          <w:szCs w:val="24"/>
        </w:rPr>
      </w:pPr>
      <w:hyperlink w:anchor="_Toc528066954" w:history="1">
        <w:r w:rsidR="005A1C27" w:rsidRPr="0021137E">
          <w:rPr>
            <w:rStyle w:val="Hyperlink"/>
            <w:noProof/>
          </w:rPr>
          <w:t>1.1</w:t>
        </w:r>
        <w:r w:rsidR="005A1C27">
          <w:rPr>
            <w:rFonts w:asciiTheme="minorHAnsi" w:eastAsiaTheme="minorEastAsia" w:hAnsiTheme="minorHAnsi" w:cstheme="minorBidi"/>
            <w:noProof/>
            <w:color w:val="auto"/>
            <w:kern w:val="0"/>
            <w:sz w:val="24"/>
            <w:szCs w:val="24"/>
          </w:rPr>
          <w:tab/>
        </w:r>
        <w:r w:rsidR="005A1C27" w:rsidRPr="0021137E">
          <w:rPr>
            <w:rStyle w:val="Hyperlink"/>
            <w:noProof/>
          </w:rPr>
          <w:t>Context</w:t>
        </w:r>
        <w:r w:rsidR="005A1C27">
          <w:rPr>
            <w:noProof/>
            <w:webHidden/>
          </w:rPr>
          <w:tab/>
        </w:r>
        <w:r w:rsidR="005A1C27">
          <w:rPr>
            <w:noProof/>
            <w:webHidden/>
          </w:rPr>
          <w:fldChar w:fldCharType="begin"/>
        </w:r>
        <w:r w:rsidR="005A1C27">
          <w:rPr>
            <w:noProof/>
            <w:webHidden/>
          </w:rPr>
          <w:instrText xml:space="preserve"> PAGEREF _Toc528066954 \h </w:instrText>
        </w:r>
        <w:r w:rsidR="005A1C27">
          <w:rPr>
            <w:noProof/>
            <w:webHidden/>
          </w:rPr>
        </w:r>
        <w:r w:rsidR="005A1C27">
          <w:rPr>
            <w:noProof/>
            <w:webHidden/>
          </w:rPr>
          <w:fldChar w:fldCharType="separate"/>
        </w:r>
        <w:r w:rsidR="005A1C27">
          <w:rPr>
            <w:noProof/>
            <w:webHidden/>
          </w:rPr>
          <w:t>5</w:t>
        </w:r>
        <w:r w:rsidR="005A1C27">
          <w:rPr>
            <w:noProof/>
            <w:webHidden/>
          </w:rPr>
          <w:fldChar w:fldCharType="end"/>
        </w:r>
      </w:hyperlink>
    </w:p>
    <w:p w14:paraId="630F20CB" w14:textId="77777777" w:rsidR="005A1C27" w:rsidRDefault="005364A7">
      <w:pPr>
        <w:pStyle w:val="TOC2"/>
        <w:rPr>
          <w:rFonts w:asciiTheme="minorHAnsi" w:eastAsiaTheme="minorEastAsia" w:hAnsiTheme="minorHAnsi" w:cstheme="minorBidi"/>
          <w:noProof/>
          <w:color w:val="auto"/>
          <w:kern w:val="0"/>
          <w:sz w:val="24"/>
          <w:szCs w:val="24"/>
        </w:rPr>
      </w:pPr>
      <w:hyperlink w:anchor="_Toc528066955" w:history="1">
        <w:r w:rsidR="005A1C27" w:rsidRPr="0021137E">
          <w:rPr>
            <w:rStyle w:val="Hyperlink"/>
            <w:noProof/>
          </w:rPr>
          <w:t>1.2</w:t>
        </w:r>
        <w:r w:rsidR="005A1C27">
          <w:rPr>
            <w:rFonts w:asciiTheme="minorHAnsi" w:eastAsiaTheme="minorEastAsia" w:hAnsiTheme="minorHAnsi" w:cstheme="minorBidi"/>
            <w:noProof/>
            <w:color w:val="auto"/>
            <w:kern w:val="0"/>
            <w:sz w:val="24"/>
            <w:szCs w:val="24"/>
          </w:rPr>
          <w:tab/>
        </w:r>
        <w:r w:rsidR="005A1C27" w:rsidRPr="0021137E">
          <w:rPr>
            <w:rStyle w:val="Hyperlink"/>
            <w:noProof/>
          </w:rPr>
          <w:t>Objectives</w:t>
        </w:r>
        <w:r w:rsidR="005A1C27">
          <w:rPr>
            <w:noProof/>
            <w:webHidden/>
          </w:rPr>
          <w:tab/>
        </w:r>
        <w:r w:rsidR="005A1C27">
          <w:rPr>
            <w:noProof/>
            <w:webHidden/>
          </w:rPr>
          <w:fldChar w:fldCharType="begin"/>
        </w:r>
        <w:r w:rsidR="005A1C27">
          <w:rPr>
            <w:noProof/>
            <w:webHidden/>
          </w:rPr>
          <w:instrText xml:space="preserve"> PAGEREF _Toc528066955 \h </w:instrText>
        </w:r>
        <w:r w:rsidR="005A1C27">
          <w:rPr>
            <w:noProof/>
            <w:webHidden/>
          </w:rPr>
        </w:r>
        <w:r w:rsidR="005A1C27">
          <w:rPr>
            <w:noProof/>
            <w:webHidden/>
          </w:rPr>
          <w:fldChar w:fldCharType="separate"/>
        </w:r>
        <w:r w:rsidR="005A1C27">
          <w:rPr>
            <w:noProof/>
            <w:webHidden/>
          </w:rPr>
          <w:t>5</w:t>
        </w:r>
        <w:r w:rsidR="005A1C27">
          <w:rPr>
            <w:noProof/>
            <w:webHidden/>
          </w:rPr>
          <w:fldChar w:fldCharType="end"/>
        </w:r>
      </w:hyperlink>
    </w:p>
    <w:p w14:paraId="5669EB6E" w14:textId="77777777" w:rsidR="005A1C27" w:rsidRDefault="005364A7">
      <w:pPr>
        <w:pStyle w:val="TOC3"/>
        <w:rPr>
          <w:rFonts w:asciiTheme="minorHAnsi" w:eastAsiaTheme="minorEastAsia" w:hAnsiTheme="minorHAnsi" w:cstheme="minorBidi"/>
          <w:noProof/>
          <w:color w:val="auto"/>
          <w:kern w:val="0"/>
          <w:sz w:val="24"/>
          <w:szCs w:val="24"/>
        </w:rPr>
      </w:pPr>
      <w:hyperlink w:anchor="_Toc528066956" w:history="1">
        <w:r w:rsidR="005A1C27" w:rsidRPr="0021137E">
          <w:rPr>
            <w:rStyle w:val="Hyperlink"/>
            <w:noProof/>
          </w:rPr>
          <w:t>1.2.1</w:t>
        </w:r>
        <w:r w:rsidR="005A1C27">
          <w:rPr>
            <w:rFonts w:asciiTheme="minorHAnsi" w:eastAsiaTheme="minorEastAsia" w:hAnsiTheme="minorHAnsi" w:cstheme="minorBidi"/>
            <w:noProof/>
            <w:color w:val="auto"/>
            <w:kern w:val="0"/>
            <w:sz w:val="24"/>
            <w:szCs w:val="24"/>
          </w:rPr>
          <w:tab/>
        </w:r>
        <w:r w:rsidR="005A1C27" w:rsidRPr="0021137E">
          <w:rPr>
            <w:rStyle w:val="Hyperlink"/>
            <w:noProof/>
          </w:rPr>
          <w:t>Overarching objectives of the Fish Basin Matter</w:t>
        </w:r>
        <w:r w:rsidR="005A1C27">
          <w:rPr>
            <w:noProof/>
            <w:webHidden/>
          </w:rPr>
          <w:tab/>
        </w:r>
        <w:r w:rsidR="005A1C27">
          <w:rPr>
            <w:noProof/>
            <w:webHidden/>
          </w:rPr>
          <w:fldChar w:fldCharType="begin"/>
        </w:r>
        <w:r w:rsidR="005A1C27">
          <w:rPr>
            <w:noProof/>
            <w:webHidden/>
          </w:rPr>
          <w:instrText xml:space="preserve"> PAGEREF _Toc528066956 \h </w:instrText>
        </w:r>
        <w:r w:rsidR="005A1C27">
          <w:rPr>
            <w:noProof/>
            <w:webHidden/>
          </w:rPr>
        </w:r>
        <w:r w:rsidR="005A1C27">
          <w:rPr>
            <w:noProof/>
            <w:webHidden/>
          </w:rPr>
          <w:fldChar w:fldCharType="separate"/>
        </w:r>
        <w:r w:rsidR="005A1C27">
          <w:rPr>
            <w:noProof/>
            <w:webHidden/>
          </w:rPr>
          <w:t>5</w:t>
        </w:r>
        <w:r w:rsidR="005A1C27">
          <w:rPr>
            <w:noProof/>
            <w:webHidden/>
          </w:rPr>
          <w:fldChar w:fldCharType="end"/>
        </w:r>
      </w:hyperlink>
    </w:p>
    <w:p w14:paraId="3879B314" w14:textId="77777777" w:rsidR="005A1C27" w:rsidRDefault="005364A7">
      <w:pPr>
        <w:pStyle w:val="TOC3"/>
        <w:rPr>
          <w:rFonts w:asciiTheme="minorHAnsi" w:eastAsiaTheme="minorEastAsia" w:hAnsiTheme="minorHAnsi" w:cstheme="minorBidi"/>
          <w:noProof/>
          <w:color w:val="auto"/>
          <w:kern w:val="0"/>
          <w:sz w:val="24"/>
          <w:szCs w:val="24"/>
        </w:rPr>
      </w:pPr>
      <w:hyperlink w:anchor="_Toc528066957" w:history="1">
        <w:r w:rsidR="005A1C27" w:rsidRPr="0021137E">
          <w:rPr>
            <w:rStyle w:val="Hyperlink"/>
            <w:noProof/>
          </w:rPr>
          <w:t>1.2.2</w:t>
        </w:r>
        <w:r w:rsidR="005A1C27">
          <w:rPr>
            <w:rFonts w:asciiTheme="minorHAnsi" w:eastAsiaTheme="minorEastAsia" w:hAnsiTheme="minorHAnsi" w:cstheme="minorBidi"/>
            <w:noProof/>
            <w:color w:val="auto"/>
            <w:kern w:val="0"/>
            <w:sz w:val="24"/>
            <w:szCs w:val="24"/>
          </w:rPr>
          <w:tab/>
        </w:r>
        <w:r w:rsidR="005A1C27" w:rsidRPr="0021137E">
          <w:rPr>
            <w:rStyle w:val="Hyperlink"/>
            <w:noProof/>
          </w:rPr>
          <w:t>Specific objectives for 2016–17 evaluation</w:t>
        </w:r>
        <w:r w:rsidR="005A1C27">
          <w:rPr>
            <w:noProof/>
            <w:webHidden/>
          </w:rPr>
          <w:tab/>
        </w:r>
        <w:r w:rsidR="005A1C27">
          <w:rPr>
            <w:noProof/>
            <w:webHidden/>
          </w:rPr>
          <w:fldChar w:fldCharType="begin"/>
        </w:r>
        <w:r w:rsidR="005A1C27">
          <w:rPr>
            <w:noProof/>
            <w:webHidden/>
          </w:rPr>
          <w:instrText xml:space="preserve"> PAGEREF _Toc528066957 \h </w:instrText>
        </w:r>
        <w:r w:rsidR="005A1C27">
          <w:rPr>
            <w:noProof/>
            <w:webHidden/>
          </w:rPr>
        </w:r>
        <w:r w:rsidR="005A1C27">
          <w:rPr>
            <w:noProof/>
            <w:webHidden/>
          </w:rPr>
          <w:fldChar w:fldCharType="separate"/>
        </w:r>
        <w:r w:rsidR="005A1C27">
          <w:rPr>
            <w:noProof/>
            <w:webHidden/>
          </w:rPr>
          <w:t>5</w:t>
        </w:r>
        <w:r w:rsidR="005A1C27">
          <w:rPr>
            <w:noProof/>
            <w:webHidden/>
          </w:rPr>
          <w:fldChar w:fldCharType="end"/>
        </w:r>
      </w:hyperlink>
    </w:p>
    <w:p w14:paraId="2FD7D11F" w14:textId="77777777" w:rsidR="005A1C27" w:rsidRDefault="005364A7">
      <w:pPr>
        <w:pStyle w:val="TOC1"/>
        <w:rPr>
          <w:rFonts w:asciiTheme="minorHAnsi" w:eastAsiaTheme="minorEastAsia" w:hAnsiTheme="minorHAnsi" w:cstheme="minorBidi"/>
          <w:b w:val="0"/>
          <w:color w:val="auto"/>
          <w:kern w:val="0"/>
          <w:sz w:val="24"/>
          <w:szCs w:val="24"/>
        </w:rPr>
      </w:pPr>
      <w:hyperlink w:anchor="_Toc528066958" w:history="1">
        <w:r w:rsidR="005A1C27" w:rsidRPr="0021137E">
          <w:rPr>
            <w:rStyle w:val="Hyperlink"/>
          </w:rPr>
          <w:t>2</w:t>
        </w:r>
        <w:r w:rsidR="005A1C27">
          <w:rPr>
            <w:rFonts w:asciiTheme="minorHAnsi" w:eastAsiaTheme="minorEastAsia" w:hAnsiTheme="minorHAnsi" w:cstheme="minorBidi"/>
            <w:b w:val="0"/>
            <w:color w:val="auto"/>
            <w:kern w:val="0"/>
            <w:sz w:val="24"/>
            <w:szCs w:val="24"/>
          </w:rPr>
          <w:tab/>
        </w:r>
        <w:r w:rsidR="005A1C27" w:rsidRPr="0021137E">
          <w:rPr>
            <w:rStyle w:val="Hyperlink"/>
          </w:rPr>
          <w:t>Environmental context</w:t>
        </w:r>
        <w:r w:rsidR="005A1C27">
          <w:rPr>
            <w:webHidden/>
          </w:rPr>
          <w:tab/>
        </w:r>
        <w:r w:rsidR="005A1C27">
          <w:rPr>
            <w:webHidden/>
          </w:rPr>
          <w:fldChar w:fldCharType="begin"/>
        </w:r>
        <w:r w:rsidR="005A1C27">
          <w:rPr>
            <w:webHidden/>
          </w:rPr>
          <w:instrText xml:space="preserve"> PAGEREF _Toc528066958 \h </w:instrText>
        </w:r>
        <w:r w:rsidR="005A1C27">
          <w:rPr>
            <w:webHidden/>
          </w:rPr>
        </w:r>
        <w:r w:rsidR="005A1C27">
          <w:rPr>
            <w:webHidden/>
          </w:rPr>
          <w:fldChar w:fldCharType="separate"/>
        </w:r>
        <w:r w:rsidR="005A1C27">
          <w:rPr>
            <w:webHidden/>
          </w:rPr>
          <w:t>7</w:t>
        </w:r>
        <w:r w:rsidR="005A1C27">
          <w:rPr>
            <w:webHidden/>
          </w:rPr>
          <w:fldChar w:fldCharType="end"/>
        </w:r>
      </w:hyperlink>
    </w:p>
    <w:p w14:paraId="057E5759" w14:textId="77777777" w:rsidR="005A1C27" w:rsidRDefault="005364A7">
      <w:pPr>
        <w:pStyle w:val="TOC2"/>
        <w:rPr>
          <w:rFonts w:asciiTheme="minorHAnsi" w:eastAsiaTheme="minorEastAsia" w:hAnsiTheme="minorHAnsi" w:cstheme="minorBidi"/>
          <w:noProof/>
          <w:color w:val="auto"/>
          <w:kern w:val="0"/>
          <w:sz w:val="24"/>
          <w:szCs w:val="24"/>
        </w:rPr>
      </w:pPr>
      <w:hyperlink w:anchor="_Toc528066959" w:history="1">
        <w:r w:rsidR="005A1C27" w:rsidRPr="0021137E">
          <w:rPr>
            <w:rStyle w:val="Hyperlink"/>
            <w:noProof/>
          </w:rPr>
          <w:t>2.1</w:t>
        </w:r>
        <w:r w:rsidR="005A1C27">
          <w:rPr>
            <w:rFonts w:asciiTheme="minorHAnsi" w:eastAsiaTheme="minorEastAsia" w:hAnsiTheme="minorHAnsi" w:cstheme="minorBidi"/>
            <w:noProof/>
            <w:color w:val="auto"/>
            <w:kern w:val="0"/>
            <w:sz w:val="24"/>
            <w:szCs w:val="24"/>
          </w:rPr>
          <w:tab/>
        </w:r>
        <w:r w:rsidR="005A1C27" w:rsidRPr="0021137E">
          <w:rPr>
            <w:rStyle w:val="Hyperlink"/>
            <w:noProof/>
          </w:rPr>
          <w:t>Summary</w:t>
        </w:r>
        <w:r w:rsidR="005A1C27">
          <w:rPr>
            <w:noProof/>
            <w:webHidden/>
          </w:rPr>
          <w:tab/>
        </w:r>
        <w:r w:rsidR="005A1C27">
          <w:rPr>
            <w:noProof/>
            <w:webHidden/>
          </w:rPr>
          <w:fldChar w:fldCharType="begin"/>
        </w:r>
        <w:r w:rsidR="005A1C27">
          <w:rPr>
            <w:noProof/>
            <w:webHidden/>
          </w:rPr>
          <w:instrText xml:space="preserve"> PAGEREF _Toc528066959 \h </w:instrText>
        </w:r>
        <w:r w:rsidR="005A1C27">
          <w:rPr>
            <w:noProof/>
            <w:webHidden/>
          </w:rPr>
        </w:r>
        <w:r w:rsidR="005A1C27">
          <w:rPr>
            <w:noProof/>
            <w:webHidden/>
          </w:rPr>
          <w:fldChar w:fldCharType="separate"/>
        </w:r>
        <w:r w:rsidR="005A1C27">
          <w:rPr>
            <w:noProof/>
            <w:webHidden/>
          </w:rPr>
          <w:t>7</w:t>
        </w:r>
        <w:r w:rsidR="005A1C27">
          <w:rPr>
            <w:noProof/>
            <w:webHidden/>
          </w:rPr>
          <w:fldChar w:fldCharType="end"/>
        </w:r>
      </w:hyperlink>
    </w:p>
    <w:p w14:paraId="5AE9B6F0" w14:textId="77777777" w:rsidR="005A1C27" w:rsidRDefault="005364A7">
      <w:pPr>
        <w:pStyle w:val="TOC2"/>
        <w:rPr>
          <w:rFonts w:asciiTheme="minorHAnsi" w:eastAsiaTheme="minorEastAsia" w:hAnsiTheme="minorHAnsi" w:cstheme="minorBidi"/>
          <w:noProof/>
          <w:color w:val="auto"/>
          <w:kern w:val="0"/>
          <w:sz w:val="24"/>
          <w:szCs w:val="24"/>
        </w:rPr>
      </w:pPr>
      <w:hyperlink w:anchor="_Toc528066960" w:history="1">
        <w:r w:rsidR="005A1C27" w:rsidRPr="0021137E">
          <w:rPr>
            <w:rStyle w:val="Hyperlink"/>
            <w:noProof/>
          </w:rPr>
          <w:t>2.2</w:t>
        </w:r>
        <w:r w:rsidR="005A1C27">
          <w:rPr>
            <w:rFonts w:asciiTheme="minorHAnsi" w:eastAsiaTheme="minorEastAsia" w:hAnsiTheme="minorHAnsi" w:cstheme="minorBidi"/>
            <w:noProof/>
            <w:color w:val="auto"/>
            <w:kern w:val="0"/>
            <w:sz w:val="24"/>
            <w:szCs w:val="24"/>
          </w:rPr>
          <w:tab/>
        </w:r>
        <w:r w:rsidR="005A1C27" w:rsidRPr="0021137E">
          <w:rPr>
            <w:rStyle w:val="Hyperlink"/>
            <w:noProof/>
          </w:rPr>
          <w:t>Hydrology, dissolved oxygen and river metabolism</w:t>
        </w:r>
        <w:r w:rsidR="005A1C27">
          <w:rPr>
            <w:noProof/>
            <w:webHidden/>
          </w:rPr>
          <w:tab/>
        </w:r>
        <w:r w:rsidR="005A1C27">
          <w:rPr>
            <w:noProof/>
            <w:webHidden/>
          </w:rPr>
          <w:fldChar w:fldCharType="begin"/>
        </w:r>
        <w:r w:rsidR="005A1C27">
          <w:rPr>
            <w:noProof/>
            <w:webHidden/>
          </w:rPr>
          <w:instrText xml:space="preserve"> PAGEREF _Toc528066960 \h </w:instrText>
        </w:r>
        <w:r w:rsidR="005A1C27">
          <w:rPr>
            <w:noProof/>
            <w:webHidden/>
          </w:rPr>
        </w:r>
        <w:r w:rsidR="005A1C27">
          <w:rPr>
            <w:noProof/>
            <w:webHidden/>
          </w:rPr>
          <w:fldChar w:fldCharType="separate"/>
        </w:r>
        <w:r w:rsidR="005A1C27">
          <w:rPr>
            <w:noProof/>
            <w:webHidden/>
          </w:rPr>
          <w:t>7</w:t>
        </w:r>
        <w:r w:rsidR="005A1C27">
          <w:rPr>
            <w:noProof/>
            <w:webHidden/>
          </w:rPr>
          <w:fldChar w:fldCharType="end"/>
        </w:r>
      </w:hyperlink>
    </w:p>
    <w:p w14:paraId="531C0B93" w14:textId="77777777" w:rsidR="005A1C27" w:rsidRDefault="005364A7">
      <w:pPr>
        <w:pStyle w:val="TOC2"/>
        <w:rPr>
          <w:rFonts w:asciiTheme="minorHAnsi" w:eastAsiaTheme="minorEastAsia" w:hAnsiTheme="minorHAnsi" w:cstheme="minorBidi"/>
          <w:noProof/>
          <w:color w:val="auto"/>
          <w:kern w:val="0"/>
          <w:sz w:val="24"/>
          <w:szCs w:val="24"/>
        </w:rPr>
      </w:pPr>
      <w:hyperlink w:anchor="_Toc528066961" w:history="1">
        <w:r w:rsidR="005A1C27" w:rsidRPr="0021137E">
          <w:rPr>
            <w:rStyle w:val="Hyperlink"/>
            <w:noProof/>
          </w:rPr>
          <w:t>2.3</w:t>
        </w:r>
        <w:r w:rsidR="005A1C27">
          <w:rPr>
            <w:rFonts w:asciiTheme="minorHAnsi" w:eastAsiaTheme="minorEastAsia" w:hAnsiTheme="minorHAnsi" w:cstheme="minorBidi"/>
            <w:noProof/>
            <w:color w:val="auto"/>
            <w:kern w:val="0"/>
            <w:sz w:val="24"/>
            <w:szCs w:val="24"/>
          </w:rPr>
          <w:tab/>
        </w:r>
        <w:r w:rsidR="005A1C27" w:rsidRPr="0021137E">
          <w:rPr>
            <w:rStyle w:val="Hyperlink"/>
            <w:noProof/>
          </w:rPr>
          <w:t>Water actions targeting fish outcomes, 2016–17</w:t>
        </w:r>
        <w:r w:rsidR="005A1C27">
          <w:rPr>
            <w:noProof/>
            <w:webHidden/>
          </w:rPr>
          <w:tab/>
        </w:r>
        <w:r w:rsidR="005A1C27">
          <w:rPr>
            <w:noProof/>
            <w:webHidden/>
          </w:rPr>
          <w:fldChar w:fldCharType="begin"/>
        </w:r>
        <w:r w:rsidR="005A1C27">
          <w:rPr>
            <w:noProof/>
            <w:webHidden/>
          </w:rPr>
          <w:instrText xml:space="preserve"> PAGEREF _Toc528066961 \h </w:instrText>
        </w:r>
        <w:r w:rsidR="005A1C27">
          <w:rPr>
            <w:noProof/>
            <w:webHidden/>
          </w:rPr>
        </w:r>
        <w:r w:rsidR="005A1C27">
          <w:rPr>
            <w:noProof/>
            <w:webHidden/>
          </w:rPr>
          <w:fldChar w:fldCharType="separate"/>
        </w:r>
        <w:r w:rsidR="005A1C27">
          <w:rPr>
            <w:noProof/>
            <w:webHidden/>
          </w:rPr>
          <w:t>9</w:t>
        </w:r>
        <w:r w:rsidR="005A1C27">
          <w:rPr>
            <w:noProof/>
            <w:webHidden/>
          </w:rPr>
          <w:fldChar w:fldCharType="end"/>
        </w:r>
      </w:hyperlink>
    </w:p>
    <w:p w14:paraId="75F4DFF0" w14:textId="77777777" w:rsidR="005A1C27" w:rsidRDefault="005364A7">
      <w:pPr>
        <w:pStyle w:val="TOC1"/>
        <w:rPr>
          <w:rFonts w:asciiTheme="minorHAnsi" w:eastAsiaTheme="minorEastAsia" w:hAnsiTheme="minorHAnsi" w:cstheme="minorBidi"/>
          <w:b w:val="0"/>
          <w:color w:val="auto"/>
          <w:kern w:val="0"/>
          <w:sz w:val="24"/>
          <w:szCs w:val="24"/>
        </w:rPr>
      </w:pPr>
      <w:hyperlink w:anchor="_Toc528066962" w:history="1">
        <w:r w:rsidR="005A1C27" w:rsidRPr="0021137E">
          <w:rPr>
            <w:rStyle w:val="Hyperlink"/>
          </w:rPr>
          <w:t>3</w:t>
        </w:r>
        <w:r w:rsidR="005A1C27">
          <w:rPr>
            <w:rFonts w:asciiTheme="minorHAnsi" w:eastAsiaTheme="minorEastAsia" w:hAnsiTheme="minorHAnsi" w:cstheme="minorBidi"/>
            <w:b w:val="0"/>
            <w:color w:val="auto"/>
            <w:kern w:val="0"/>
            <w:sz w:val="24"/>
            <w:szCs w:val="24"/>
          </w:rPr>
          <w:tab/>
        </w:r>
        <w:r w:rsidR="005A1C27" w:rsidRPr="0021137E">
          <w:rPr>
            <w:rStyle w:val="Hyperlink"/>
          </w:rPr>
          <w:t>Population dynamics</w:t>
        </w:r>
        <w:r w:rsidR="005A1C27">
          <w:rPr>
            <w:webHidden/>
          </w:rPr>
          <w:tab/>
        </w:r>
        <w:r w:rsidR="005A1C27">
          <w:rPr>
            <w:webHidden/>
          </w:rPr>
          <w:fldChar w:fldCharType="begin"/>
        </w:r>
        <w:r w:rsidR="005A1C27">
          <w:rPr>
            <w:webHidden/>
          </w:rPr>
          <w:instrText xml:space="preserve"> PAGEREF _Toc528066962 \h </w:instrText>
        </w:r>
        <w:r w:rsidR="005A1C27">
          <w:rPr>
            <w:webHidden/>
          </w:rPr>
        </w:r>
        <w:r w:rsidR="005A1C27">
          <w:rPr>
            <w:webHidden/>
          </w:rPr>
          <w:fldChar w:fldCharType="separate"/>
        </w:r>
        <w:r w:rsidR="005A1C27">
          <w:rPr>
            <w:webHidden/>
          </w:rPr>
          <w:t>17</w:t>
        </w:r>
        <w:r w:rsidR="005A1C27">
          <w:rPr>
            <w:webHidden/>
          </w:rPr>
          <w:fldChar w:fldCharType="end"/>
        </w:r>
      </w:hyperlink>
    </w:p>
    <w:p w14:paraId="4E3FFCB6" w14:textId="77777777" w:rsidR="005A1C27" w:rsidRDefault="005364A7">
      <w:pPr>
        <w:pStyle w:val="TOC2"/>
        <w:rPr>
          <w:rFonts w:asciiTheme="minorHAnsi" w:eastAsiaTheme="minorEastAsia" w:hAnsiTheme="minorHAnsi" w:cstheme="minorBidi"/>
          <w:noProof/>
          <w:color w:val="auto"/>
          <w:kern w:val="0"/>
          <w:sz w:val="24"/>
          <w:szCs w:val="24"/>
        </w:rPr>
      </w:pPr>
      <w:hyperlink w:anchor="_Toc528066963" w:history="1">
        <w:r w:rsidR="005A1C27" w:rsidRPr="0021137E">
          <w:rPr>
            <w:rStyle w:val="Hyperlink"/>
            <w:noProof/>
          </w:rPr>
          <w:t>3.1</w:t>
        </w:r>
        <w:r w:rsidR="005A1C27">
          <w:rPr>
            <w:rFonts w:asciiTheme="minorHAnsi" w:eastAsiaTheme="minorEastAsia" w:hAnsiTheme="minorHAnsi" w:cstheme="minorBidi"/>
            <w:noProof/>
            <w:color w:val="auto"/>
            <w:kern w:val="0"/>
            <w:sz w:val="24"/>
            <w:szCs w:val="24"/>
          </w:rPr>
          <w:tab/>
        </w:r>
        <w:r w:rsidR="005A1C27" w:rsidRPr="0021137E">
          <w:rPr>
            <w:rStyle w:val="Hyperlink"/>
            <w:noProof/>
          </w:rPr>
          <w:t>Summary</w:t>
        </w:r>
        <w:r w:rsidR="005A1C27">
          <w:rPr>
            <w:noProof/>
            <w:webHidden/>
          </w:rPr>
          <w:tab/>
        </w:r>
        <w:r w:rsidR="005A1C27">
          <w:rPr>
            <w:noProof/>
            <w:webHidden/>
          </w:rPr>
          <w:fldChar w:fldCharType="begin"/>
        </w:r>
        <w:r w:rsidR="005A1C27">
          <w:rPr>
            <w:noProof/>
            <w:webHidden/>
          </w:rPr>
          <w:instrText xml:space="preserve"> PAGEREF _Toc528066963 \h </w:instrText>
        </w:r>
        <w:r w:rsidR="005A1C27">
          <w:rPr>
            <w:noProof/>
            <w:webHidden/>
          </w:rPr>
        </w:r>
        <w:r w:rsidR="005A1C27">
          <w:rPr>
            <w:noProof/>
            <w:webHidden/>
          </w:rPr>
          <w:fldChar w:fldCharType="separate"/>
        </w:r>
        <w:r w:rsidR="005A1C27">
          <w:rPr>
            <w:noProof/>
            <w:webHidden/>
          </w:rPr>
          <w:t>17</w:t>
        </w:r>
        <w:r w:rsidR="005A1C27">
          <w:rPr>
            <w:noProof/>
            <w:webHidden/>
          </w:rPr>
          <w:fldChar w:fldCharType="end"/>
        </w:r>
      </w:hyperlink>
    </w:p>
    <w:p w14:paraId="07CEBC25" w14:textId="77777777" w:rsidR="005A1C27" w:rsidRDefault="005364A7">
      <w:pPr>
        <w:pStyle w:val="TOC2"/>
        <w:rPr>
          <w:rFonts w:asciiTheme="minorHAnsi" w:eastAsiaTheme="minorEastAsia" w:hAnsiTheme="minorHAnsi" w:cstheme="minorBidi"/>
          <w:noProof/>
          <w:color w:val="auto"/>
          <w:kern w:val="0"/>
          <w:sz w:val="24"/>
          <w:szCs w:val="24"/>
        </w:rPr>
      </w:pPr>
      <w:hyperlink w:anchor="_Toc528066964" w:history="1">
        <w:r w:rsidR="005A1C27" w:rsidRPr="0021137E">
          <w:rPr>
            <w:rStyle w:val="Hyperlink"/>
            <w:noProof/>
          </w:rPr>
          <w:t>3.2</w:t>
        </w:r>
        <w:r w:rsidR="005A1C27">
          <w:rPr>
            <w:rFonts w:asciiTheme="minorHAnsi" w:eastAsiaTheme="minorEastAsia" w:hAnsiTheme="minorHAnsi" w:cstheme="minorBidi"/>
            <w:noProof/>
            <w:color w:val="auto"/>
            <w:kern w:val="0"/>
            <w:sz w:val="24"/>
            <w:szCs w:val="24"/>
          </w:rPr>
          <w:tab/>
        </w:r>
        <w:r w:rsidR="005A1C27" w:rsidRPr="0021137E">
          <w:rPr>
            <w:rStyle w:val="Hyperlink"/>
            <w:noProof/>
          </w:rPr>
          <w:t>Recruitment and survival</w:t>
        </w:r>
        <w:r w:rsidR="005A1C27">
          <w:rPr>
            <w:noProof/>
            <w:webHidden/>
          </w:rPr>
          <w:tab/>
        </w:r>
        <w:r w:rsidR="005A1C27">
          <w:rPr>
            <w:noProof/>
            <w:webHidden/>
          </w:rPr>
          <w:fldChar w:fldCharType="begin"/>
        </w:r>
        <w:r w:rsidR="005A1C27">
          <w:rPr>
            <w:noProof/>
            <w:webHidden/>
          </w:rPr>
          <w:instrText xml:space="preserve"> PAGEREF _Toc528066964 \h </w:instrText>
        </w:r>
        <w:r w:rsidR="005A1C27">
          <w:rPr>
            <w:noProof/>
            <w:webHidden/>
          </w:rPr>
        </w:r>
        <w:r w:rsidR="005A1C27">
          <w:rPr>
            <w:noProof/>
            <w:webHidden/>
          </w:rPr>
          <w:fldChar w:fldCharType="separate"/>
        </w:r>
        <w:r w:rsidR="005A1C27">
          <w:rPr>
            <w:noProof/>
            <w:webHidden/>
          </w:rPr>
          <w:t>18</w:t>
        </w:r>
        <w:r w:rsidR="005A1C27">
          <w:rPr>
            <w:noProof/>
            <w:webHidden/>
          </w:rPr>
          <w:fldChar w:fldCharType="end"/>
        </w:r>
      </w:hyperlink>
    </w:p>
    <w:p w14:paraId="21148BBE" w14:textId="77777777" w:rsidR="005A1C27" w:rsidRDefault="005364A7">
      <w:pPr>
        <w:pStyle w:val="TOC3"/>
        <w:rPr>
          <w:rFonts w:asciiTheme="minorHAnsi" w:eastAsiaTheme="minorEastAsia" w:hAnsiTheme="minorHAnsi" w:cstheme="minorBidi"/>
          <w:noProof/>
          <w:color w:val="auto"/>
          <w:kern w:val="0"/>
          <w:sz w:val="24"/>
          <w:szCs w:val="24"/>
        </w:rPr>
      </w:pPr>
      <w:hyperlink w:anchor="_Toc528066965" w:history="1">
        <w:r w:rsidR="005A1C27" w:rsidRPr="0021137E">
          <w:rPr>
            <w:rStyle w:val="Hyperlink"/>
            <w:noProof/>
          </w:rPr>
          <w:t>3.2.1</w:t>
        </w:r>
        <w:r w:rsidR="005A1C27">
          <w:rPr>
            <w:rFonts w:asciiTheme="minorHAnsi" w:eastAsiaTheme="minorEastAsia" w:hAnsiTheme="minorHAnsi" w:cstheme="minorBidi"/>
            <w:noProof/>
            <w:color w:val="auto"/>
            <w:kern w:val="0"/>
            <w:sz w:val="24"/>
            <w:szCs w:val="24"/>
          </w:rPr>
          <w:tab/>
        </w:r>
        <w:r w:rsidR="005A1C27" w:rsidRPr="0021137E">
          <w:rPr>
            <w:rStyle w:val="Hyperlink"/>
            <w:noProof/>
          </w:rPr>
          <w:t>Effects of hydrology and other environmental variables</w:t>
        </w:r>
        <w:r w:rsidR="005A1C27">
          <w:rPr>
            <w:noProof/>
            <w:webHidden/>
          </w:rPr>
          <w:tab/>
        </w:r>
        <w:r w:rsidR="005A1C27">
          <w:rPr>
            <w:noProof/>
            <w:webHidden/>
          </w:rPr>
          <w:fldChar w:fldCharType="begin"/>
        </w:r>
        <w:r w:rsidR="005A1C27">
          <w:rPr>
            <w:noProof/>
            <w:webHidden/>
          </w:rPr>
          <w:instrText xml:space="preserve"> PAGEREF _Toc528066965 \h </w:instrText>
        </w:r>
        <w:r w:rsidR="005A1C27">
          <w:rPr>
            <w:noProof/>
            <w:webHidden/>
          </w:rPr>
        </w:r>
        <w:r w:rsidR="005A1C27">
          <w:rPr>
            <w:noProof/>
            <w:webHidden/>
          </w:rPr>
          <w:fldChar w:fldCharType="separate"/>
        </w:r>
        <w:r w:rsidR="005A1C27">
          <w:rPr>
            <w:noProof/>
            <w:webHidden/>
          </w:rPr>
          <w:t>18</w:t>
        </w:r>
        <w:r w:rsidR="005A1C27">
          <w:rPr>
            <w:noProof/>
            <w:webHidden/>
          </w:rPr>
          <w:fldChar w:fldCharType="end"/>
        </w:r>
      </w:hyperlink>
    </w:p>
    <w:p w14:paraId="2C41C99F" w14:textId="77777777" w:rsidR="005A1C27" w:rsidRDefault="005364A7">
      <w:pPr>
        <w:pStyle w:val="TOC3"/>
        <w:rPr>
          <w:rFonts w:asciiTheme="minorHAnsi" w:eastAsiaTheme="minorEastAsia" w:hAnsiTheme="minorHAnsi" w:cstheme="minorBidi"/>
          <w:noProof/>
          <w:color w:val="auto"/>
          <w:kern w:val="0"/>
          <w:sz w:val="24"/>
          <w:szCs w:val="24"/>
        </w:rPr>
      </w:pPr>
      <w:hyperlink w:anchor="_Toc528066966" w:history="1">
        <w:r w:rsidR="005A1C27" w:rsidRPr="0021137E">
          <w:rPr>
            <w:rStyle w:val="Hyperlink"/>
            <w:noProof/>
          </w:rPr>
          <w:t>3.2.2</w:t>
        </w:r>
        <w:r w:rsidR="005A1C27">
          <w:rPr>
            <w:rFonts w:asciiTheme="minorHAnsi" w:eastAsiaTheme="minorEastAsia" w:hAnsiTheme="minorHAnsi" w:cstheme="minorBidi"/>
            <w:noProof/>
            <w:color w:val="auto"/>
            <w:kern w:val="0"/>
            <w:sz w:val="24"/>
            <w:szCs w:val="24"/>
          </w:rPr>
          <w:tab/>
        </w:r>
        <w:r w:rsidR="005A1C27" w:rsidRPr="0021137E">
          <w:rPr>
            <w:rStyle w:val="Hyperlink"/>
            <w:noProof/>
          </w:rPr>
          <w:t>Effects of environmental water and adaptive management</w:t>
        </w:r>
        <w:r w:rsidR="005A1C27">
          <w:rPr>
            <w:noProof/>
            <w:webHidden/>
          </w:rPr>
          <w:tab/>
        </w:r>
        <w:r w:rsidR="005A1C27">
          <w:rPr>
            <w:noProof/>
            <w:webHidden/>
          </w:rPr>
          <w:fldChar w:fldCharType="begin"/>
        </w:r>
        <w:r w:rsidR="005A1C27">
          <w:rPr>
            <w:noProof/>
            <w:webHidden/>
          </w:rPr>
          <w:instrText xml:space="preserve"> PAGEREF _Toc528066966 \h </w:instrText>
        </w:r>
        <w:r w:rsidR="005A1C27">
          <w:rPr>
            <w:noProof/>
            <w:webHidden/>
          </w:rPr>
        </w:r>
        <w:r w:rsidR="005A1C27">
          <w:rPr>
            <w:noProof/>
            <w:webHidden/>
          </w:rPr>
          <w:fldChar w:fldCharType="separate"/>
        </w:r>
        <w:r w:rsidR="005A1C27">
          <w:rPr>
            <w:noProof/>
            <w:webHidden/>
          </w:rPr>
          <w:t>19</w:t>
        </w:r>
        <w:r w:rsidR="005A1C27">
          <w:rPr>
            <w:noProof/>
            <w:webHidden/>
          </w:rPr>
          <w:fldChar w:fldCharType="end"/>
        </w:r>
      </w:hyperlink>
    </w:p>
    <w:p w14:paraId="72E0AB2E" w14:textId="77777777" w:rsidR="005A1C27" w:rsidRDefault="005364A7">
      <w:pPr>
        <w:pStyle w:val="TOC2"/>
        <w:rPr>
          <w:rFonts w:asciiTheme="minorHAnsi" w:eastAsiaTheme="minorEastAsia" w:hAnsiTheme="minorHAnsi" w:cstheme="minorBidi"/>
          <w:noProof/>
          <w:color w:val="auto"/>
          <w:kern w:val="0"/>
          <w:sz w:val="24"/>
          <w:szCs w:val="24"/>
        </w:rPr>
      </w:pPr>
      <w:hyperlink w:anchor="_Toc528066967" w:history="1">
        <w:r w:rsidR="005A1C27" w:rsidRPr="0021137E">
          <w:rPr>
            <w:rStyle w:val="Hyperlink"/>
            <w:noProof/>
          </w:rPr>
          <w:t>3.3</w:t>
        </w:r>
        <w:r w:rsidR="005A1C27">
          <w:rPr>
            <w:rFonts w:asciiTheme="minorHAnsi" w:eastAsiaTheme="minorEastAsia" w:hAnsiTheme="minorHAnsi" w:cstheme="minorBidi"/>
            <w:noProof/>
            <w:color w:val="auto"/>
            <w:kern w:val="0"/>
            <w:sz w:val="24"/>
            <w:szCs w:val="24"/>
          </w:rPr>
          <w:tab/>
        </w:r>
        <w:r w:rsidR="005A1C27" w:rsidRPr="0021137E">
          <w:rPr>
            <w:rStyle w:val="Hyperlink"/>
            <w:noProof/>
          </w:rPr>
          <w:t>Mean individual condition</w:t>
        </w:r>
        <w:r w:rsidR="005A1C27">
          <w:rPr>
            <w:noProof/>
            <w:webHidden/>
          </w:rPr>
          <w:tab/>
        </w:r>
        <w:r w:rsidR="005A1C27">
          <w:rPr>
            <w:noProof/>
            <w:webHidden/>
          </w:rPr>
          <w:fldChar w:fldCharType="begin"/>
        </w:r>
        <w:r w:rsidR="005A1C27">
          <w:rPr>
            <w:noProof/>
            <w:webHidden/>
          </w:rPr>
          <w:instrText xml:space="preserve"> PAGEREF _Toc528066967 \h </w:instrText>
        </w:r>
        <w:r w:rsidR="005A1C27">
          <w:rPr>
            <w:noProof/>
            <w:webHidden/>
          </w:rPr>
        </w:r>
        <w:r w:rsidR="005A1C27">
          <w:rPr>
            <w:noProof/>
            <w:webHidden/>
          </w:rPr>
          <w:fldChar w:fldCharType="separate"/>
        </w:r>
        <w:r w:rsidR="005A1C27">
          <w:rPr>
            <w:noProof/>
            <w:webHidden/>
          </w:rPr>
          <w:t>20</w:t>
        </w:r>
        <w:r w:rsidR="005A1C27">
          <w:rPr>
            <w:noProof/>
            <w:webHidden/>
          </w:rPr>
          <w:fldChar w:fldCharType="end"/>
        </w:r>
      </w:hyperlink>
    </w:p>
    <w:p w14:paraId="3013FC6C" w14:textId="77777777" w:rsidR="005A1C27" w:rsidRDefault="005364A7">
      <w:pPr>
        <w:pStyle w:val="TOC3"/>
        <w:rPr>
          <w:rFonts w:asciiTheme="minorHAnsi" w:eastAsiaTheme="minorEastAsia" w:hAnsiTheme="minorHAnsi" w:cstheme="minorBidi"/>
          <w:noProof/>
          <w:color w:val="auto"/>
          <w:kern w:val="0"/>
          <w:sz w:val="24"/>
          <w:szCs w:val="24"/>
        </w:rPr>
      </w:pPr>
      <w:hyperlink w:anchor="_Toc528066968" w:history="1">
        <w:r w:rsidR="005A1C27" w:rsidRPr="0021137E">
          <w:rPr>
            <w:rStyle w:val="Hyperlink"/>
            <w:noProof/>
          </w:rPr>
          <w:t>3.3.1</w:t>
        </w:r>
        <w:r w:rsidR="005A1C27">
          <w:rPr>
            <w:rFonts w:asciiTheme="minorHAnsi" w:eastAsiaTheme="minorEastAsia" w:hAnsiTheme="minorHAnsi" w:cstheme="minorBidi"/>
            <w:noProof/>
            <w:color w:val="auto"/>
            <w:kern w:val="0"/>
            <w:sz w:val="24"/>
            <w:szCs w:val="24"/>
          </w:rPr>
          <w:tab/>
        </w:r>
        <w:r w:rsidR="005A1C27" w:rsidRPr="0021137E">
          <w:rPr>
            <w:rStyle w:val="Hyperlink"/>
            <w:noProof/>
          </w:rPr>
          <w:t>Effects of hydrology and other environmental variables</w:t>
        </w:r>
        <w:r w:rsidR="005A1C27">
          <w:rPr>
            <w:noProof/>
            <w:webHidden/>
          </w:rPr>
          <w:tab/>
        </w:r>
        <w:r w:rsidR="005A1C27">
          <w:rPr>
            <w:noProof/>
            <w:webHidden/>
          </w:rPr>
          <w:fldChar w:fldCharType="begin"/>
        </w:r>
        <w:r w:rsidR="005A1C27">
          <w:rPr>
            <w:noProof/>
            <w:webHidden/>
          </w:rPr>
          <w:instrText xml:space="preserve"> PAGEREF _Toc528066968 \h </w:instrText>
        </w:r>
        <w:r w:rsidR="005A1C27">
          <w:rPr>
            <w:noProof/>
            <w:webHidden/>
          </w:rPr>
        </w:r>
        <w:r w:rsidR="005A1C27">
          <w:rPr>
            <w:noProof/>
            <w:webHidden/>
          </w:rPr>
          <w:fldChar w:fldCharType="separate"/>
        </w:r>
        <w:r w:rsidR="005A1C27">
          <w:rPr>
            <w:noProof/>
            <w:webHidden/>
          </w:rPr>
          <w:t>20</w:t>
        </w:r>
        <w:r w:rsidR="005A1C27">
          <w:rPr>
            <w:noProof/>
            <w:webHidden/>
          </w:rPr>
          <w:fldChar w:fldCharType="end"/>
        </w:r>
      </w:hyperlink>
    </w:p>
    <w:p w14:paraId="09C786B1" w14:textId="77777777" w:rsidR="005A1C27" w:rsidRDefault="005364A7">
      <w:pPr>
        <w:pStyle w:val="TOC3"/>
        <w:rPr>
          <w:rFonts w:asciiTheme="minorHAnsi" w:eastAsiaTheme="minorEastAsia" w:hAnsiTheme="minorHAnsi" w:cstheme="minorBidi"/>
          <w:noProof/>
          <w:color w:val="auto"/>
          <w:kern w:val="0"/>
          <w:sz w:val="24"/>
          <w:szCs w:val="24"/>
        </w:rPr>
      </w:pPr>
      <w:hyperlink w:anchor="_Toc528066969" w:history="1">
        <w:r w:rsidR="005A1C27" w:rsidRPr="0021137E">
          <w:rPr>
            <w:rStyle w:val="Hyperlink"/>
            <w:noProof/>
          </w:rPr>
          <w:t>3.3.2</w:t>
        </w:r>
        <w:r w:rsidR="005A1C27">
          <w:rPr>
            <w:rFonts w:asciiTheme="minorHAnsi" w:eastAsiaTheme="minorEastAsia" w:hAnsiTheme="minorHAnsi" w:cstheme="minorBidi"/>
            <w:noProof/>
            <w:color w:val="auto"/>
            <w:kern w:val="0"/>
            <w:sz w:val="24"/>
            <w:szCs w:val="24"/>
          </w:rPr>
          <w:tab/>
        </w:r>
        <w:r w:rsidR="005A1C27" w:rsidRPr="0021137E">
          <w:rPr>
            <w:rStyle w:val="Hyperlink"/>
            <w:noProof/>
          </w:rPr>
          <w:t>Effects of environmental water</w:t>
        </w:r>
        <w:r w:rsidR="005A1C27">
          <w:rPr>
            <w:noProof/>
            <w:webHidden/>
          </w:rPr>
          <w:tab/>
        </w:r>
        <w:r w:rsidR="005A1C27">
          <w:rPr>
            <w:noProof/>
            <w:webHidden/>
          </w:rPr>
          <w:fldChar w:fldCharType="begin"/>
        </w:r>
        <w:r w:rsidR="005A1C27">
          <w:rPr>
            <w:noProof/>
            <w:webHidden/>
          </w:rPr>
          <w:instrText xml:space="preserve"> PAGEREF _Toc528066969 \h </w:instrText>
        </w:r>
        <w:r w:rsidR="005A1C27">
          <w:rPr>
            <w:noProof/>
            <w:webHidden/>
          </w:rPr>
        </w:r>
        <w:r w:rsidR="005A1C27">
          <w:rPr>
            <w:noProof/>
            <w:webHidden/>
          </w:rPr>
          <w:fldChar w:fldCharType="separate"/>
        </w:r>
        <w:r w:rsidR="005A1C27">
          <w:rPr>
            <w:noProof/>
            <w:webHidden/>
          </w:rPr>
          <w:t>24</w:t>
        </w:r>
        <w:r w:rsidR="005A1C27">
          <w:rPr>
            <w:noProof/>
            <w:webHidden/>
          </w:rPr>
          <w:fldChar w:fldCharType="end"/>
        </w:r>
      </w:hyperlink>
    </w:p>
    <w:p w14:paraId="4686E468" w14:textId="77777777" w:rsidR="005A1C27" w:rsidRDefault="005364A7">
      <w:pPr>
        <w:pStyle w:val="TOC2"/>
        <w:rPr>
          <w:rFonts w:asciiTheme="minorHAnsi" w:eastAsiaTheme="minorEastAsia" w:hAnsiTheme="minorHAnsi" w:cstheme="minorBidi"/>
          <w:noProof/>
          <w:color w:val="auto"/>
          <w:kern w:val="0"/>
          <w:sz w:val="24"/>
          <w:szCs w:val="24"/>
        </w:rPr>
      </w:pPr>
      <w:hyperlink w:anchor="_Toc528066970" w:history="1">
        <w:r w:rsidR="005A1C27" w:rsidRPr="0021137E">
          <w:rPr>
            <w:rStyle w:val="Hyperlink"/>
            <w:noProof/>
          </w:rPr>
          <w:t>3.4</w:t>
        </w:r>
        <w:r w:rsidR="005A1C27">
          <w:rPr>
            <w:rFonts w:asciiTheme="minorHAnsi" w:eastAsiaTheme="minorEastAsia" w:hAnsiTheme="minorHAnsi" w:cstheme="minorBidi"/>
            <w:noProof/>
            <w:color w:val="auto"/>
            <w:kern w:val="0"/>
            <w:sz w:val="24"/>
            <w:szCs w:val="24"/>
          </w:rPr>
          <w:tab/>
        </w:r>
        <w:r w:rsidR="005A1C27" w:rsidRPr="0021137E">
          <w:rPr>
            <w:rStyle w:val="Hyperlink"/>
            <w:noProof/>
          </w:rPr>
          <w:t>Adaptive management</w:t>
        </w:r>
        <w:r w:rsidR="005A1C27">
          <w:rPr>
            <w:noProof/>
            <w:webHidden/>
          </w:rPr>
          <w:tab/>
        </w:r>
        <w:r w:rsidR="005A1C27">
          <w:rPr>
            <w:noProof/>
            <w:webHidden/>
          </w:rPr>
          <w:fldChar w:fldCharType="begin"/>
        </w:r>
        <w:r w:rsidR="005A1C27">
          <w:rPr>
            <w:noProof/>
            <w:webHidden/>
          </w:rPr>
          <w:instrText xml:space="preserve"> PAGEREF _Toc528066970 \h </w:instrText>
        </w:r>
        <w:r w:rsidR="005A1C27">
          <w:rPr>
            <w:noProof/>
            <w:webHidden/>
          </w:rPr>
        </w:r>
        <w:r w:rsidR="005A1C27">
          <w:rPr>
            <w:noProof/>
            <w:webHidden/>
          </w:rPr>
          <w:fldChar w:fldCharType="separate"/>
        </w:r>
        <w:r w:rsidR="005A1C27">
          <w:rPr>
            <w:noProof/>
            <w:webHidden/>
          </w:rPr>
          <w:t>26</w:t>
        </w:r>
        <w:r w:rsidR="005A1C27">
          <w:rPr>
            <w:noProof/>
            <w:webHidden/>
          </w:rPr>
          <w:fldChar w:fldCharType="end"/>
        </w:r>
      </w:hyperlink>
    </w:p>
    <w:p w14:paraId="3FF534C9" w14:textId="77777777" w:rsidR="005A1C27" w:rsidRDefault="005364A7">
      <w:pPr>
        <w:pStyle w:val="TOC1"/>
        <w:rPr>
          <w:rFonts w:asciiTheme="minorHAnsi" w:eastAsiaTheme="minorEastAsia" w:hAnsiTheme="minorHAnsi" w:cstheme="minorBidi"/>
          <w:b w:val="0"/>
          <w:color w:val="auto"/>
          <w:kern w:val="0"/>
          <w:sz w:val="24"/>
          <w:szCs w:val="24"/>
        </w:rPr>
      </w:pPr>
      <w:hyperlink w:anchor="_Toc528066971" w:history="1">
        <w:r w:rsidR="005A1C27" w:rsidRPr="0021137E">
          <w:rPr>
            <w:rStyle w:val="Hyperlink"/>
          </w:rPr>
          <w:t>4</w:t>
        </w:r>
        <w:r w:rsidR="005A1C27">
          <w:rPr>
            <w:rFonts w:asciiTheme="minorHAnsi" w:eastAsiaTheme="minorEastAsia" w:hAnsiTheme="minorHAnsi" w:cstheme="minorBidi"/>
            <w:b w:val="0"/>
            <w:color w:val="auto"/>
            <w:kern w:val="0"/>
            <w:sz w:val="24"/>
            <w:szCs w:val="24"/>
          </w:rPr>
          <w:tab/>
        </w:r>
        <w:r w:rsidR="005A1C27" w:rsidRPr="0021137E">
          <w:rPr>
            <w:rStyle w:val="Hyperlink"/>
          </w:rPr>
          <w:t>Community dynamics</w:t>
        </w:r>
        <w:r w:rsidR="005A1C27">
          <w:rPr>
            <w:webHidden/>
          </w:rPr>
          <w:tab/>
        </w:r>
        <w:r w:rsidR="005A1C27">
          <w:rPr>
            <w:webHidden/>
          </w:rPr>
          <w:fldChar w:fldCharType="begin"/>
        </w:r>
        <w:r w:rsidR="005A1C27">
          <w:rPr>
            <w:webHidden/>
          </w:rPr>
          <w:instrText xml:space="preserve"> PAGEREF _Toc528066971 \h </w:instrText>
        </w:r>
        <w:r w:rsidR="005A1C27">
          <w:rPr>
            <w:webHidden/>
          </w:rPr>
        </w:r>
        <w:r w:rsidR="005A1C27">
          <w:rPr>
            <w:webHidden/>
          </w:rPr>
          <w:fldChar w:fldCharType="separate"/>
        </w:r>
        <w:r w:rsidR="005A1C27">
          <w:rPr>
            <w:webHidden/>
          </w:rPr>
          <w:t>28</w:t>
        </w:r>
        <w:r w:rsidR="005A1C27">
          <w:rPr>
            <w:webHidden/>
          </w:rPr>
          <w:fldChar w:fldCharType="end"/>
        </w:r>
      </w:hyperlink>
    </w:p>
    <w:p w14:paraId="3CF6D60A" w14:textId="77777777" w:rsidR="005A1C27" w:rsidRDefault="005364A7">
      <w:pPr>
        <w:pStyle w:val="TOC2"/>
        <w:rPr>
          <w:rFonts w:asciiTheme="minorHAnsi" w:eastAsiaTheme="minorEastAsia" w:hAnsiTheme="minorHAnsi" w:cstheme="minorBidi"/>
          <w:noProof/>
          <w:color w:val="auto"/>
          <w:kern w:val="0"/>
          <w:sz w:val="24"/>
          <w:szCs w:val="24"/>
        </w:rPr>
      </w:pPr>
      <w:hyperlink w:anchor="_Toc528066972" w:history="1">
        <w:r w:rsidR="005A1C27" w:rsidRPr="0021137E">
          <w:rPr>
            <w:rStyle w:val="Hyperlink"/>
            <w:noProof/>
          </w:rPr>
          <w:t>4.1</w:t>
        </w:r>
        <w:r w:rsidR="005A1C27">
          <w:rPr>
            <w:rFonts w:asciiTheme="minorHAnsi" w:eastAsiaTheme="minorEastAsia" w:hAnsiTheme="minorHAnsi" w:cstheme="minorBidi"/>
            <w:noProof/>
            <w:color w:val="auto"/>
            <w:kern w:val="0"/>
            <w:sz w:val="24"/>
            <w:szCs w:val="24"/>
          </w:rPr>
          <w:tab/>
        </w:r>
        <w:r w:rsidR="005A1C27" w:rsidRPr="0021137E">
          <w:rPr>
            <w:rStyle w:val="Hyperlink"/>
            <w:noProof/>
          </w:rPr>
          <w:t>Summary</w:t>
        </w:r>
        <w:r w:rsidR="005A1C27">
          <w:rPr>
            <w:noProof/>
            <w:webHidden/>
          </w:rPr>
          <w:tab/>
        </w:r>
        <w:r w:rsidR="005A1C27">
          <w:rPr>
            <w:noProof/>
            <w:webHidden/>
          </w:rPr>
          <w:fldChar w:fldCharType="begin"/>
        </w:r>
        <w:r w:rsidR="005A1C27">
          <w:rPr>
            <w:noProof/>
            <w:webHidden/>
          </w:rPr>
          <w:instrText xml:space="preserve"> PAGEREF _Toc528066972 \h </w:instrText>
        </w:r>
        <w:r w:rsidR="005A1C27">
          <w:rPr>
            <w:noProof/>
            <w:webHidden/>
          </w:rPr>
        </w:r>
        <w:r w:rsidR="005A1C27">
          <w:rPr>
            <w:noProof/>
            <w:webHidden/>
          </w:rPr>
          <w:fldChar w:fldCharType="separate"/>
        </w:r>
        <w:r w:rsidR="005A1C27">
          <w:rPr>
            <w:noProof/>
            <w:webHidden/>
          </w:rPr>
          <w:t>28</w:t>
        </w:r>
        <w:r w:rsidR="005A1C27">
          <w:rPr>
            <w:noProof/>
            <w:webHidden/>
          </w:rPr>
          <w:fldChar w:fldCharType="end"/>
        </w:r>
      </w:hyperlink>
    </w:p>
    <w:p w14:paraId="647E215C" w14:textId="77777777" w:rsidR="005A1C27" w:rsidRDefault="005364A7">
      <w:pPr>
        <w:pStyle w:val="TOC2"/>
        <w:rPr>
          <w:rFonts w:asciiTheme="minorHAnsi" w:eastAsiaTheme="minorEastAsia" w:hAnsiTheme="minorHAnsi" w:cstheme="minorBidi"/>
          <w:noProof/>
          <w:color w:val="auto"/>
          <w:kern w:val="0"/>
          <w:sz w:val="24"/>
          <w:szCs w:val="24"/>
        </w:rPr>
      </w:pPr>
      <w:hyperlink w:anchor="_Toc528066973" w:history="1">
        <w:r w:rsidR="005A1C27" w:rsidRPr="0021137E">
          <w:rPr>
            <w:rStyle w:val="Hyperlink"/>
            <w:noProof/>
          </w:rPr>
          <w:t>4.2</w:t>
        </w:r>
        <w:r w:rsidR="005A1C27">
          <w:rPr>
            <w:rFonts w:asciiTheme="minorHAnsi" w:eastAsiaTheme="minorEastAsia" w:hAnsiTheme="minorHAnsi" w:cstheme="minorBidi"/>
            <w:noProof/>
            <w:color w:val="auto"/>
            <w:kern w:val="0"/>
            <w:sz w:val="24"/>
            <w:szCs w:val="24"/>
          </w:rPr>
          <w:tab/>
        </w:r>
        <w:r w:rsidR="005A1C27" w:rsidRPr="0021137E">
          <w:rPr>
            <w:rStyle w:val="Hyperlink"/>
            <w:noProof/>
          </w:rPr>
          <w:t>Effects of hydrology and water quality</w:t>
        </w:r>
        <w:r w:rsidR="005A1C27">
          <w:rPr>
            <w:noProof/>
            <w:webHidden/>
          </w:rPr>
          <w:tab/>
        </w:r>
        <w:r w:rsidR="005A1C27">
          <w:rPr>
            <w:noProof/>
            <w:webHidden/>
          </w:rPr>
          <w:fldChar w:fldCharType="begin"/>
        </w:r>
        <w:r w:rsidR="005A1C27">
          <w:rPr>
            <w:noProof/>
            <w:webHidden/>
          </w:rPr>
          <w:instrText xml:space="preserve"> PAGEREF _Toc528066973 \h </w:instrText>
        </w:r>
        <w:r w:rsidR="005A1C27">
          <w:rPr>
            <w:noProof/>
            <w:webHidden/>
          </w:rPr>
        </w:r>
        <w:r w:rsidR="005A1C27">
          <w:rPr>
            <w:noProof/>
            <w:webHidden/>
          </w:rPr>
          <w:fldChar w:fldCharType="separate"/>
        </w:r>
        <w:r w:rsidR="005A1C27">
          <w:rPr>
            <w:noProof/>
            <w:webHidden/>
          </w:rPr>
          <w:t>28</w:t>
        </w:r>
        <w:r w:rsidR="005A1C27">
          <w:rPr>
            <w:noProof/>
            <w:webHidden/>
          </w:rPr>
          <w:fldChar w:fldCharType="end"/>
        </w:r>
      </w:hyperlink>
    </w:p>
    <w:p w14:paraId="55D2BD8F" w14:textId="77777777" w:rsidR="005A1C27" w:rsidRDefault="005364A7">
      <w:pPr>
        <w:pStyle w:val="TOC2"/>
        <w:rPr>
          <w:rFonts w:asciiTheme="minorHAnsi" w:eastAsiaTheme="minorEastAsia" w:hAnsiTheme="minorHAnsi" w:cstheme="minorBidi"/>
          <w:noProof/>
          <w:color w:val="auto"/>
          <w:kern w:val="0"/>
          <w:sz w:val="24"/>
          <w:szCs w:val="24"/>
        </w:rPr>
      </w:pPr>
      <w:hyperlink w:anchor="_Toc528066974" w:history="1">
        <w:r w:rsidR="005A1C27" w:rsidRPr="0021137E">
          <w:rPr>
            <w:rStyle w:val="Hyperlink"/>
            <w:noProof/>
          </w:rPr>
          <w:t>4.3</w:t>
        </w:r>
        <w:r w:rsidR="005A1C27">
          <w:rPr>
            <w:rFonts w:asciiTheme="minorHAnsi" w:eastAsiaTheme="minorEastAsia" w:hAnsiTheme="minorHAnsi" w:cstheme="minorBidi"/>
            <w:noProof/>
            <w:color w:val="auto"/>
            <w:kern w:val="0"/>
            <w:sz w:val="24"/>
            <w:szCs w:val="24"/>
          </w:rPr>
          <w:tab/>
        </w:r>
        <w:r w:rsidR="005A1C27" w:rsidRPr="0021137E">
          <w:rPr>
            <w:rStyle w:val="Hyperlink"/>
            <w:noProof/>
          </w:rPr>
          <w:t>Effects of environmental water in ameliorating hypoxia</w:t>
        </w:r>
        <w:r w:rsidR="005A1C27">
          <w:rPr>
            <w:noProof/>
            <w:webHidden/>
          </w:rPr>
          <w:tab/>
        </w:r>
        <w:r w:rsidR="005A1C27">
          <w:rPr>
            <w:noProof/>
            <w:webHidden/>
          </w:rPr>
          <w:fldChar w:fldCharType="begin"/>
        </w:r>
        <w:r w:rsidR="005A1C27">
          <w:rPr>
            <w:noProof/>
            <w:webHidden/>
          </w:rPr>
          <w:instrText xml:space="preserve"> PAGEREF _Toc528066974 \h </w:instrText>
        </w:r>
        <w:r w:rsidR="005A1C27">
          <w:rPr>
            <w:noProof/>
            <w:webHidden/>
          </w:rPr>
        </w:r>
        <w:r w:rsidR="005A1C27">
          <w:rPr>
            <w:noProof/>
            <w:webHidden/>
          </w:rPr>
          <w:fldChar w:fldCharType="separate"/>
        </w:r>
        <w:r w:rsidR="005A1C27">
          <w:rPr>
            <w:noProof/>
            <w:webHidden/>
          </w:rPr>
          <w:t>30</w:t>
        </w:r>
        <w:r w:rsidR="005A1C27">
          <w:rPr>
            <w:noProof/>
            <w:webHidden/>
          </w:rPr>
          <w:fldChar w:fldCharType="end"/>
        </w:r>
      </w:hyperlink>
    </w:p>
    <w:p w14:paraId="10BEE973" w14:textId="77777777" w:rsidR="005A1C27" w:rsidRDefault="005364A7">
      <w:pPr>
        <w:pStyle w:val="TOC2"/>
        <w:rPr>
          <w:rFonts w:asciiTheme="minorHAnsi" w:eastAsiaTheme="minorEastAsia" w:hAnsiTheme="minorHAnsi" w:cstheme="minorBidi"/>
          <w:noProof/>
          <w:color w:val="auto"/>
          <w:kern w:val="0"/>
          <w:sz w:val="24"/>
          <w:szCs w:val="24"/>
        </w:rPr>
      </w:pPr>
      <w:hyperlink w:anchor="_Toc528066975" w:history="1">
        <w:r w:rsidR="005A1C27" w:rsidRPr="0021137E">
          <w:rPr>
            <w:rStyle w:val="Hyperlink"/>
            <w:noProof/>
          </w:rPr>
          <w:t>4.4</w:t>
        </w:r>
        <w:r w:rsidR="005A1C27">
          <w:rPr>
            <w:rFonts w:asciiTheme="minorHAnsi" w:eastAsiaTheme="minorEastAsia" w:hAnsiTheme="minorHAnsi" w:cstheme="minorBidi"/>
            <w:noProof/>
            <w:color w:val="auto"/>
            <w:kern w:val="0"/>
            <w:sz w:val="24"/>
            <w:szCs w:val="24"/>
          </w:rPr>
          <w:tab/>
        </w:r>
        <w:r w:rsidR="005A1C27" w:rsidRPr="0021137E">
          <w:rPr>
            <w:rStyle w:val="Hyperlink"/>
            <w:noProof/>
          </w:rPr>
          <w:t>Adaptive management</w:t>
        </w:r>
        <w:r w:rsidR="005A1C27">
          <w:rPr>
            <w:noProof/>
            <w:webHidden/>
          </w:rPr>
          <w:tab/>
        </w:r>
        <w:r w:rsidR="005A1C27">
          <w:rPr>
            <w:noProof/>
            <w:webHidden/>
          </w:rPr>
          <w:fldChar w:fldCharType="begin"/>
        </w:r>
        <w:r w:rsidR="005A1C27">
          <w:rPr>
            <w:noProof/>
            <w:webHidden/>
          </w:rPr>
          <w:instrText xml:space="preserve"> PAGEREF _Toc528066975 \h </w:instrText>
        </w:r>
        <w:r w:rsidR="005A1C27">
          <w:rPr>
            <w:noProof/>
            <w:webHidden/>
          </w:rPr>
        </w:r>
        <w:r w:rsidR="005A1C27">
          <w:rPr>
            <w:noProof/>
            <w:webHidden/>
          </w:rPr>
          <w:fldChar w:fldCharType="separate"/>
        </w:r>
        <w:r w:rsidR="005A1C27">
          <w:rPr>
            <w:noProof/>
            <w:webHidden/>
          </w:rPr>
          <w:t>31</w:t>
        </w:r>
        <w:r w:rsidR="005A1C27">
          <w:rPr>
            <w:noProof/>
            <w:webHidden/>
          </w:rPr>
          <w:fldChar w:fldCharType="end"/>
        </w:r>
      </w:hyperlink>
    </w:p>
    <w:p w14:paraId="070E93BB" w14:textId="77777777" w:rsidR="005A1C27" w:rsidRDefault="005364A7">
      <w:pPr>
        <w:pStyle w:val="TOC1"/>
        <w:rPr>
          <w:rFonts w:asciiTheme="minorHAnsi" w:eastAsiaTheme="minorEastAsia" w:hAnsiTheme="minorHAnsi" w:cstheme="minorBidi"/>
          <w:b w:val="0"/>
          <w:color w:val="auto"/>
          <w:kern w:val="0"/>
          <w:sz w:val="24"/>
          <w:szCs w:val="24"/>
        </w:rPr>
      </w:pPr>
      <w:hyperlink w:anchor="_Toc528066976" w:history="1">
        <w:r w:rsidR="005A1C27" w:rsidRPr="0021137E">
          <w:rPr>
            <w:rStyle w:val="Hyperlink"/>
          </w:rPr>
          <w:t>References</w:t>
        </w:r>
        <w:r w:rsidR="005A1C27">
          <w:rPr>
            <w:webHidden/>
          </w:rPr>
          <w:tab/>
        </w:r>
        <w:r w:rsidR="005A1C27">
          <w:rPr>
            <w:webHidden/>
          </w:rPr>
          <w:fldChar w:fldCharType="begin"/>
        </w:r>
        <w:r w:rsidR="005A1C27">
          <w:rPr>
            <w:webHidden/>
          </w:rPr>
          <w:instrText xml:space="preserve"> PAGEREF _Toc528066976 \h </w:instrText>
        </w:r>
        <w:r w:rsidR="005A1C27">
          <w:rPr>
            <w:webHidden/>
          </w:rPr>
        </w:r>
        <w:r w:rsidR="005A1C27">
          <w:rPr>
            <w:webHidden/>
          </w:rPr>
          <w:fldChar w:fldCharType="separate"/>
        </w:r>
        <w:r w:rsidR="005A1C27">
          <w:rPr>
            <w:webHidden/>
          </w:rPr>
          <w:t>32</w:t>
        </w:r>
        <w:r w:rsidR="005A1C27">
          <w:rPr>
            <w:webHidden/>
          </w:rPr>
          <w:fldChar w:fldCharType="end"/>
        </w:r>
      </w:hyperlink>
    </w:p>
    <w:p w14:paraId="55463430" w14:textId="77777777" w:rsidR="005A1C27" w:rsidRDefault="005364A7">
      <w:pPr>
        <w:pStyle w:val="TOC1"/>
        <w:rPr>
          <w:rFonts w:asciiTheme="minorHAnsi" w:eastAsiaTheme="minorEastAsia" w:hAnsiTheme="minorHAnsi" w:cstheme="minorBidi"/>
          <w:b w:val="0"/>
          <w:color w:val="auto"/>
          <w:kern w:val="0"/>
          <w:sz w:val="24"/>
          <w:szCs w:val="24"/>
        </w:rPr>
      </w:pPr>
      <w:hyperlink w:anchor="_Toc528066977" w:history="1">
        <w:r w:rsidR="005A1C27" w:rsidRPr="0021137E">
          <w:rPr>
            <w:rStyle w:val="Hyperlink"/>
          </w:rPr>
          <w:t>Appendix A: Methods</w:t>
        </w:r>
        <w:r w:rsidR="005A1C27">
          <w:rPr>
            <w:webHidden/>
          </w:rPr>
          <w:tab/>
        </w:r>
        <w:r w:rsidR="005A1C27">
          <w:rPr>
            <w:webHidden/>
          </w:rPr>
          <w:fldChar w:fldCharType="begin"/>
        </w:r>
        <w:r w:rsidR="005A1C27">
          <w:rPr>
            <w:webHidden/>
          </w:rPr>
          <w:instrText xml:space="preserve"> PAGEREF _Toc528066977 \h </w:instrText>
        </w:r>
        <w:r w:rsidR="005A1C27">
          <w:rPr>
            <w:webHidden/>
          </w:rPr>
        </w:r>
        <w:r w:rsidR="005A1C27">
          <w:rPr>
            <w:webHidden/>
          </w:rPr>
          <w:fldChar w:fldCharType="separate"/>
        </w:r>
        <w:r w:rsidR="005A1C27">
          <w:rPr>
            <w:webHidden/>
          </w:rPr>
          <w:t>34</w:t>
        </w:r>
        <w:r w:rsidR="005A1C27">
          <w:rPr>
            <w:webHidden/>
          </w:rPr>
          <w:fldChar w:fldCharType="end"/>
        </w:r>
      </w:hyperlink>
    </w:p>
    <w:p w14:paraId="014D0BAE" w14:textId="77777777" w:rsidR="005B19BA" w:rsidRPr="00D57E19" w:rsidRDefault="00D50B52">
      <w:pPr>
        <w:rPr>
          <w:rFonts w:cs="Arial"/>
          <w:szCs w:val="22"/>
        </w:rPr>
      </w:pPr>
      <w:r>
        <w:rPr>
          <w:rFonts w:ascii="Calibri" w:eastAsiaTheme="majorEastAsia" w:hAnsi="Calibri" w:cs="Arial"/>
          <w:b/>
          <w:i/>
          <w:noProof/>
          <w:sz w:val="20"/>
          <w:szCs w:val="22"/>
        </w:rPr>
        <w:fldChar w:fldCharType="end"/>
      </w:r>
    </w:p>
    <w:p w14:paraId="03C5B774" w14:textId="77777777" w:rsidR="003270BB" w:rsidRPr="00D57E19" w:rsidRDefault="003270BB" w:rsidP="0081353A">
      <w:pPr>
        <w:pStyle w:val="H1anotincinTOC"/>
      </w:pPr>
      <w:r w:rsidRPr="00D57E19">
        <w:t xml:space="preserve">List of </w:t>
      </w:r>
      <w:r w:rsidRPr="00BA3F31">
        <w:t>tables</w:t>
      </w:r>
    </w:p>
    <w:p w14:paraId="531B9B2E" w14:textId="77777777" w:rsidR="005A1C27" w:rsidRDefault="00F65B73">
      <w:pPr>
        <w:pStyle w:val="TableofFigures"/>
        <w:rPr>
          <w:rFonts w:eastAsiaTheme="minorEastAsia" w:cstheme="minorBidi"/>
          <w:noProof/>
          <w:color w:val="auto"/>
          <w:sz w:val="24"/>
          <w:szCs w:val="24"/>
          <w:lang w:eastAsia="en-US"/>
        </w:rPr>
      </w:pPr>
      <w:r>
        <w:rPr>
          <w:b/>
        </w:rPr>
        <w:fldChar w:fldCharType="begin"/>
      </w:r>
      <w:r>
        <w:rPr>
          <w:b/>
        </w:rPr>
        <w:instrText xml:space="preserve"> TOC \h \z \c "Table" </w:instrText>
      </w:r>
      <w:r>
        <w:rPr>
          <w:b/>
        </w:rPr>
        <w:fldChar w:fldCharType="separate"/>
      </w:r>
      <w:hyperlink w:anchor="_Toc528066978" w:history="1">
        <w:r w:rsidR="005A1C27" w:rsidRPr="001C4E29">
          <w:rPr>
            <w:rStyle w:val="Hyperlink"/>
            <w:rFonts w:eastAsiaTheme="majorEastAsia"/>
            <w:noProof/>
          </w:rPr>
          <w:t xml:space="preserve">Table 1. </w:t>
        </w:r>
        <w:r w:rsidR="005A1C27" w:rsidRPr="001C4E29">
          <w:rPr>
            <w:rStyle w:val="Hyperlink"/>
            <w:rFonts w:ascii="Calibri" w:eastAsiaTheme="majorEastAsia" w:hAnsi="Calibri"/>
            <w:noProof/>
          </w:rPr>
          <w:t>Summary of observations and other information from monitored watering actions with expected outcomes for fish in 2016–17. Note that many of these actions involved multiple water sources (in addition to Commonwealth environmental water). Additional information on the portfolio of environmental water can be found in the Basin Matter Hydrology report (Stewardson &amp; Guarino 2018). Also note, that this table does not include monitoring of fish in LTIM Selected Areas that was not directly linked to a Commonwealth environmental watering action.</w:t>
        </w:r>
        <w:r w:rsidR="005A1C27">
          <w:rPr>
            <w:noProof/>
            <w:webHidden/>
          </w:rPr>
          <w:tab/>
        </w:r>
        <w:r w:rsidR="005A1C27">
          <w:rPr>
            <w:noProof/>
            <w:webHidden/>
          </w:rPr>
          <w:fldChar w:fldCharType="begin"/>
        </w:r>
        <w:r w:rsidR="005A1C27">
          <w:rPr>
            <w:noProof/>
            <w:webHidden/>
          </w:rPr>
          <w:instrText xml:space="preserve"> PAGEREF _Toc528066978 \h </w:instrText>
        </w:r>
        <w:r w:rsidR="005A1C27">
          <w:rPr>
            <w:noProof/>
            <w:webHidden/>
          </w:rPr>
        </w:r>
        <w:r w:rsidR="005A1C27">
          <w:rPr>
            <w:noProof/>
            <w:webHidden/>
          </w:rPr>
          <w:fldChar w:fldCharType="separate"/>
        </w:r>
        <w:r w:rsidR="005A1C27">
          <w:rPr>
            <w:noProof/>
            <w:webHidden/>
          </w:rPr>
          <w:t>11</w:t>
        </w:r>
        <w:r w:rsidR="005A1C27">
          <w:rPr>
            <w:noProof/>
            <w:webHidden/>
          </w:rPr>
          <w:fldChar w:fldCharType="end"/>
        </w:r>
      </w:hyperlink>
    </w:p>
    <w:p w14:paraId="651D2855" w14:textId="77777777" w:rsidR="00271F31" w:rsidRDefault="00F65B73" w:rsidP="00DE72D8">
      <w:pPr>
        <w:pStyle w:val="TableCaption"/>
      </w:pPr>
      <w:r>
        <w:rPr>
          <w:b w:val="0"/>
          <w:kern w:val="0"/>
          <w:lang w:eastAsia="en-AU"/>
        </w:rPr>
        <w:fldChar w:fldCharType="end"/>
      </w:r>
    </w:p>
    <w:p w14:paraId="2AA11FB2" w14:textId="77777777" w:rsidR="003270BB" w:rsidRPr="0081353A" w:rsidRDefault="003B7C2C" w:rsidP="0081353A">
      <w:pPr>
        <w:pStyle w:val="H1anotincinTOC"/>
      </w:pPr>
      <w:r w:rsidRPr="0081353A">
        <w:lastRenderedPageBreak/>
        <w:t>List of f</w:t>
      </w:r>
      <w:r w:rsidR="003270BB" w:rsidRPr="0081353A">
        <w:t>igures</w:t>
      </w:r>
    </w:p>
    <w:bookmarkStart w:id="30" w:name="_Toc353023386"/>
    <w:bookmarkStart w:id="31" w:name="_Toc353025166"/>
    <w:p w14:paraId="0249A8D7" w14:textId="77777777" w:rsidR="005A1C27" w:rsidRDefault="00DB3AE7">
      <w:pPr>
        <w:pStyle w:val="TableofFigures"/>
        <w:rPr>
          <w:rFonts w:eastAsiaTheme="minorEastAsia" w:cstheme="minorBidi"/>
          <w:noProof/>
          <w:color w:val="auto"/>
          <w:sz w:val="24"/>
          <w:szCs w:val="24"/>
          <w:lang w:eastAsia="en-US"/>
        </w:rPr>
      </w:pPr>
      <w:r>
        <w:fldChar w:fldCharType="begin"/>
      </w:r>
      <w:r>
        <w:instrText xml:space="preserve"> TOC \h \z \c "Figure" </w:instrText>
      </w:r>
      <w:r>
        <w:fldChar w:fldCharType="separate"/>
      </w:r>
      <w:hyperlink w:anchor="_Toc528066979" w:history="1">
        <w:r w:rsidR="005A1C27" w:rsidRPr="00BC244D">
          <w:rPr>
            <w:rStyle w:val="Hyperlink"/>
            <w:rFonts w:eastAsiaTheme="majorEastAsia"/>
            <w:noProof/>
          </w:rPr>
          <w:t>Figure 1. Hydrological dynamics of the fish focal zones within the six LTIM Selected Areas with monitoring programs targeting fish. Discharge within any given day has been decomposed into background flows (BG; black), background flows plus Commonwealth environmental water (BG + CEW; blue) and background flows plus all environmental water (BG + EW; green). In the Lower Murray, the contribution of Commonwealth environmental water has been absorbed into EW, due to difficulties isolating the Commonwealth environmental water component. Horizontal dashed lines indicate mean discharge at the gauge used for that area during the period. Extent of y-axis differs between plots.</w:t>
        </w:r>
        <w:r w:rsidR="005A1C27">
          <w:rPr>
            <w:noProof/>
            <w:webHidden/>
          </w:rPr>
          <w:tab/>
        </w:r>
        <w:r w:rsidR="005A1C27">
          <w:rPr>
            <w:noProof/>
            <w:webHidden/>
          </w:rPr>
          <w:fldChar w:fldCharType="begin"/>
        </w:r>
        <w:r w:rsidR="005A1C27">
          <w:rPr>
            <w:noProof/>
            <w:webHidden/>
          </w:rPr>
          <w:instrText xml:space="preserve"> PAGEREF _Toc528066979 \h </w:instrText>
        </w:r>
        <w:r w:rsidR="005A1C27">
          <w:rPr>
            <w:noProof/>
            <w:webHidden/>
          </w:rPr>
        </w:r>
        <w:r w:rsidR="005A1C27">
          <w:rPr>
            <w:noProof/>
            <w:webHidden/>
          </w:rPr>
          <w:fldChar w:fldCharType="separate"/>
        </w:r>
        <w:r w:rsidR="005A1C27">
          <w:rPr>
            <w:noProof/>
            <w:webHidden/>
          </w:rPr>
          <w:t>8</w:t>
        </w:r>
        <w:r w:rsidR="005A1C27">
          <w:rPr>
            <w:noProof/>
            <w:webHidden/>
          </w:rPr>
          <w:fldChar w:fldCharType="end"/>
        </w:r>
      </w:hyperlink>
    </w:p>
    <w:p w14:paraId="5EDEE3EB" w14:textId="77777777" w:rsidR="005A1C27" w:rsidRDefault="005364A7">
      <w:pPr>
        <w:pStyle w:val="TableofFigures"/>
        <w:rPr>
          <w:rFonts w:eastAsiaTheme="minorEastAsia" w:cstheme="minorBidi"/>
          <w:noProof/>
          <w:color w:val="auto"/>
          <w:sz w:val="24"/>
          <w:szCs w:val="24"/>
          <w:lang w:eastAsia="en-US"/>
        </w:rPr>
      </w:pPr>
      <w:hyperlink w:anchor="_Toc528066980" w:history="1">
        <w:r w:rsidR="005A1C27" w:rsidRPr="00BC244D">
          <w:rPr>
            <w:rStyle w:val="Hyperlink"/>
            <w:rFonts w:eastAsiaTheme="majorEastAsia"/>
            <w:noProof/>
          </w:rPr>
          <w:t>Figure 2. Time series of mean daily discharge (black), mean daily dissolved oxygen (red) and mean daily water temperature (blue) within each of the five study rivers over the three years of LTIM.</w:t>
        </w:r>
        <w:r w:rsidR="005A1C27">
          <w:rPr>
            <w:noProof/>
            <w:webHidden/>
          </w:rPr>
          <w:tab/>
        </w:r>
        <w:r w:rsidR="005A1C27">
          <w:rPr>
            <w:noProof/>
            <w:webHidden/>
          </w:rPr>
          <w:fldChar w:fldCharType="begin"/>
        </w:r>
        <w:r w:rsidR="005A1C27">
          <w:rPr>
            <w:noProof/>
            <w:webHidden/>
          </w:rPr>
          <w:instrText xml:space="preserve"> PAGEREF _Toc528066980 \h </w:instrText>
        </w:r>
        <w:r w:rsidR="005A1C27">
          <w:rPr>
            <w:noProof/>
            <w:webHidden/>
          </w:rPr>
        </w:r>
        <w:r w:rsidR="005A1C27">
          <w:rPr>
            <w:noProof/>
            <w:webHidden/>
          </w:rPr>
          <w:fldChar w:fldCharType="separate"/>
        </w:r>
        <w:r w:rsidR="005A1C27">
          <w:rPr>
            <w:noProof/>
            <w:webHidden/>
          </w:rPr>
          <w:t>9</w:t>
        </w:r>
        <w:r w:rsidR="005A1C27">
          <w:rPr>
            <w:noProof/>
            <w:webHidden/>
          </w:rPr>
          <w:fldChar w:fldCharType="end"/>
        </w:r>
      </w:hyperlink>
    </w:p>
    <w:p w14:paraId="27DAA7D6" w14:textId="77777777" w:rsidR="005A1C27" w:rsidRDefault="005364A7">
      <w:pPr>
        <w:pStyle w:val="TableofFigures"/>
        <w:rPr>
          <w:rFonts w:eastAsiaTheme="minorEastAsia" w:cstheme="minorBidi"/>
          <w:noProof/>
          <w:color w:val="auto"/>
          <w:sz w:val="24"/>
          <w:szCs w:val="24"/>
          <w:lang w:eastAsia="en-US"/>
        </w:rPr>
      </w:pPr>
      <w:hyperlink w:anchor="_Toc528066981" w:history="1">
        <w:r w:rsidR="005A1C27" w:rsidRPr="00BC244D">
          <w:rPr>
            <w:rStyle w:val="Hyperlink"/>
            <w:rFonts w:eastAsiaTheme="majorEastAsia"/>
            <w:noProof/>
          </w:rPr>
          <w:t>Figure 3. Commonwealth environmental watering actions in 2016–17 with expected outcomes for fish.</w:t>
        </w:r>
        <w:r w:rsidR="005A1C27">
          <w:rPr>
            <w:noProof/>
            <w:webHidden/>
          </w:rPr>
          <w:tab/>
        </w:r>
        <w:r w:rsidR="005A1C27">
          <w:rPr>
            <w:noProof/>
            <w:webHidden/>
          </w:rPr>
          <w:fldChar w:fldCharType="begin"/>
        </w:r>
        <w:r w:rsidR="005A1C27">
          <w:rPr>
            <w:noProof/>
            <w:webHidden/>
          </w:rPr>
          <w:instrText xml:space="preserve"> PAGEREF _Toc528066981 \h </w:instrText>
        </w:r>
        <w:r w:rsidR="005A1C27">
          <w:rPr>
            <w:noProof/>
            <w:webHidden/>
          </w:rPr>
        </w:r>
        <w:r w:rsidR="005A1C27">
          <w:rPr>
            <w:noProof/>
            <w:webHidden/>
          </w:rPr>
          <w:fldChar w:fldCharType="separate"/>
        </w:r>
        <w:r w:rsidR="005A1C27">
          <w:rPr>
            <w:noProof/>
            <w:webHidden/>
          </w:rPr>
          <w:t>10</w:t>
        </w:r>
        <w:r w:rsidR="005A1C27">
          <w:rPr>
            <w:noProof/>
            <w:webHidden/>
          </w:rPr>
          <w:fldChar w:fldCharType="end"/>
        </w:r>
      </w:hyperlink>
    </w:p>
    <w:p w14:paraId="0A6571B8" w14:textId="77777777" w:rsidR="005A1C27" w:rsidRDefault="005364A7">
      <w:pPr>
        <w:pStyle w:val="TableofFigures"/>
        <w:rPr>
          <w:rFonts w:eastAsiaTheme="minorEastAsia" w:cstheme="minorBidi"/>
          <w:noProof/>
          <w:color w:val="auto"/>
          <w:sz w:val="24"/>
          <w:szCs w:val="24"/>
          <w:lang w:eastAsia="en-US"/>
        </w:rPr>
      </w:pPr>
      <w:hyperlink w:anchor="_Toc528066982" w:history="1">
        <w:r w:rsidR="005A1C27" w:rsidRPr="00BC244D">
          <w:rPr>
            <w:rStyle w:val="Hyperlink"/>
            <w:rFonts w:eastAsiaTheme="majorEastAsia"/>
            <w:noProof/>
          </w:rPr>
          <w:t>Figure 4. Flow components of Commonwealth environmental watering actions in 2016–17 with primary expected outcomes for fish.</w:t>
        </w:r>
        <w:r w:rsidR="005A1C27">
          <w:rPr>
            <w:noProof/>
            <w:webHidden/>
          </w:rPr>
          <w:tab/>
        </w:r>
        <w:r w:rsidR="005A1C27">
          <w:rPr>
            <w:noProof/>
            <w:webHidden/>
          </w:rPr>
          <w:fldChar w:fldCharType="begin"/>
        </w:r>
        <w:r w:rsidR="005A1C27">
          <w:rPr>
            <w:noProof/>
            <w:webHidden/>
          </w:rPr>
          <w:instrText xml:space="preserve"> PAGEREF _Toc528066982 \h </w:instrText>
        </w:r>
        <w:r w:rsidR="005A1C27">
          <w:rPr>
            <w:noProof/>
            <w:webHidden/>
          </w:rPr>
        </w:r>
        <w:r w:rsidR="005A1C27">
          <w:rPr>
            <w:noProof/>
            <w:webHidden/>
          </w:rPr>
          <w:fldChar w:fldCharType="separate"/>
        </w:r>
        <w:r w:rsidR="005A1C27">
          <w:rPr>
            <w:noProof/>
            <w:webHidden/>
          </w:rPr>
          <w:t>10</w:t>
        </w:r>
        <w:r w:rsidR="005A1C27">
          <w:rPr>
            <w:noProof/>
            <w:webHidden/>
          </w:rPr>
          <w:fldChar w:fldCharType="end"/>
        </w:r>
      </w:hyperlink>
    </w:p>
    <w:p w14:paraId="70C8636D" w14:textId="77777777" w:rsidR="005A1C27" w:rsidRDefault="005364A7">
      <w:pPr>
        <w:pStyle w:val="TableofFigures"/>
        <w:rPr>
          <w:rFonts w:eastAsiaTheme="minorEastAsia" w:cstheme="minorBidi"/>
          <w:noProof/>
          <w:color w:val="auto"/>
          <w:sz w:val="24"/>
          <w:szCs w:val="24"/>
          <w:lang w:eastAsia="en-US"/>
        </w:rPr>
      </w:pPr>
      <w:hyperlink w:anchor="_Toc528066983" w:history="1">
        <w:r w:rsidR="005A1C27" w:rsidRPr="00BC244D">
          <w:rPr>
            <w:rStyle w:val="Hyperlink"/>
            <w:rFonts w:eastAsiaTheme="majorEastAsia"/>
            <w:noProof/>
          </w:rPr>
          <w:t>Figure 5. Changes in the abundance of age-classes of bony herring within Selected Areas, across the first three years of LTIM. Mean abundance +/- 95% confidence intervals are presented, where the confidence intervals present uncertainty in the mapping of lengths to age. Bony herring were not a target species of the Lower Murray during 2014–15.</w:t>
        </w:r>
        <w:r w:rsidR="005A1C27">
          <w:rPr>
            <w:noProof/>
            <w:webHidden/>
          </w:rPr>
          <w:tab/>
        </w:r>
        <w:r w:rsidR="005A1C27">
          <w:rPr>
            <w:noProof/>
            <w:webHidden/>
          </w:rPr>
          <w:fldChar w:fldCharType="begin"/>
        </w:r>
        <w:r w:rsidR="005A1C27">
          <w:rPr>
            <w:noProof/>
            <w:webHidden/>
          </w:rPr>
          <w:instrText xml:space="preserve"> PAGEREF _Toc528066983 \h </w:instrText>
        </w:r>
        <w:r w:rsidR="005A1C27">
          <w:rPr>
            <w:noProof/>
            <w:webHidden/>
          </w:rPr>
        </w:r>
        <w:r w:rsidR="005A1C27">
          <w:rPr>
            <w:noProof/>
            <w:webHidden/>
          </w:rPr>
          <w:fldChar w:fldCharType="separate"/>
        </w:r>
        <w:r w:rsidR="005A1C27">
          <w:rPr>
            <w:noProof/>
            <w:webHidden/>
          </w:rPr>
          <w:t>18</w:t>
        </w:r>
        <w:r w:rsidR="005A1C27">
          <w:rPr>
            <w:noProof/>
            <w:webHidden/>
          </w:rPr>
          <w:fldChar w:fldCharType="end"/>
        </w:r>
      </w:hyperlink>
    </w:p>
    <w:p w14:paraId="529B46A8" w14:textId="77777777" w:rsidR="005A1C27" w:rsidRDefault="005364A7">
      <w:pPr>
        <w:pStyle w:val="TableofFigures"/>
        <w:rPr>
          <w:rFonts w:eastAsiaTheme="minorEastAsia" w:cstheme="minorBidi"/>
          <w:noProof/>
          <w:color w:val="auto"/>
          <w:sz w:val="24"/>
          <w:szCs w:val="24"/>
          <w:lang w:eastAsia="en-US"/>
        </w:rPr>
      </w:pPr>
      <w:hyperlink w:anchor="_Toc528066984" w:history="1">
        <w:r w:rsidR="005A1C27" w:rsidRPr="00BC244D">
          <w:rPr>
            <w:rStyle w:val="Hyperlink"/>
            <w:rFonts w:eastAsiaTheme="majorEastAsia"/>
            <w:noProof/>
          </w:rPr>
          <w:t>Figure 6. Changes in the abundance of age-classes of Murray cod within Selected Areas, across the first three years of LTIM. Mean abundance +/- 95% confidence intervals are presented, where the confidence intervals present uncertainty in the mapping of lengths to age. Insufficient data for the Lower Murray.</w:t>
        </w:r>
        <w:r w:rsidR="005A1C27">
          <w:rPr>
            <w:noProof/>
            <w:webHidden/>
          </w:rPr>
          <w:tab/>
        </w:r>
        <w:r w:rsidR="005A1C27">
          <w:rPr>
            <w:noProof/>
            <w:webHidden/>
          </w:rPr>
          <w:fldChar w:fldCharType="begin"/>
        </w:r>
        <w:r w:rsidR="005A1C27">
          <w:rPr>
            <w:noProof/>
            <w:webHidden/>
          </w:rPr>
          <w:instrText xml:space="preserve"> PAGEREF _Toc528066984 \h </w:instrText>
        </w:r>
        <w:r w:rsidR="005A1C27">
          <w:rPr>
            <w:noProof/>
            <w:webHidden/>
          </w:rPr>
        </w:r>
        <w:r w:rsidR="005A1C27">
          <w:rPr>
            <w:noProof/>
            <w:webHidden/>
          </w:rPr>
          <w:fldChar w:fldCharType="separate"/>
        </w:r>
        <w:r w:rsidR="005A1C27">
          <w:rPr>
            <w:noProof/>
            <w:webHidden/>
          </w:rPr>
          <w:t>19</w:t>
        </w:r>
        <w:r w:rsidR="005A1C27">
          <w:rPr>
            <w:noProof/>
            <w:webHidden/>
          </w:rPr>
          <w:fldChar w:fldCharType="end"/>
        </w:r>
      </w:hyperlink>
    </w:p>
    <w:p w14:paraId="29F270D3" w14:textId="77777777" w:rsidR="005A1C27" w:rsidRDefault="005364A7">
      <w:pPr>
        <w:pStyle w:val="TableofFigures"/>
        <w:rPr>
          <w:rFonts w:eastAsiaTheme="minorEastAsia" w:cstheme="minorBidi"/>
          <w:noProof/>
          <w:color w:val="auto"/>
          <w:sz w:val="24"/>
          <w:szCs w:val="24"/>
          <w:lang w:eastAsia="en-US"/>
        </w:rPr>
      </w:pPr>
      <w:hyperlink w:anchor="_Toc528066985" w:history="1">
        <w:r w:rsidR="005A1C27" w:rsidRPr="00BC244D">
          <w:rPr>
            <w:rStyle w:val="Hyperlink"/>
            <w:rFonts w:eastAsiaTheme="majorEastAsia"/>
            <w:bCs/>
            <w:noProof/>
          </w:rPr>
          <w:t xml:space="preserve">Figure </w:t>
        </w:r>
        <w:r w:rsidR="005A1C27" w:rsidRPr="00BC244D">
          <w:rPr>
            <w:rStyle w:val="Hyperlink"/>
            <w:rFonts w:eastAsiaTheme="majorEastAsia"/>
            <w:noProof/>
          </w:rPr>
          <w:t>7. Boxplots of relative body condition of the three target species across years and Selected Areas. Thick horizontal lines are medians; th</w:t>
        </w:r>
        <w:r w:rsidR="005A1C27" w:rsidRPr="00BC244D">
          <w:rPr>
            <w:rStyle w:val="Hyperlink"/>
            <w:rFonts w:eastAsiaTheme="majorEastAsia"/>
            <w:bCs/>
            <w:noProof/>
          </w:rPr>
          <w:t>e box is defined by the 25</w:t>
        </w:r>
        <w:r w:rsidR="005A1C27" w:rsidRPr="00BC244D">
          <w:rPr>
            <w:rStyle w:val="Hyperlink"/>
            <w:rFonts w:eastAsiaTheme="majorEastAsia"/>
            <w:bCs/>
            <w:noProof/>
            <w:vertAlign w:val="superscript"/>
          </w:rPr>
          <w:t>th</w:t>
        </w:r>
        <w:r w:rsidR="005A1C27" w:rsidRPr="00BC244D">
          <w:rPr>
            <w:rStyle w:val="Hyperlink"/>
            <w:rFonts w:eastAsiaTheme="majorEastAsia"/>
            <w:bCs/>
            <w:noProof/>
          </w:rPr>
          <w:t xml:space="preserve"> and 75</w:t>
        </w:r>
        <w:r w:rsidR="005A1C27" w:rsidRPr="00BC244D">
          <w:rPr>
            <w:rStyle w:val="Hyperlink"/>
            <w:rFonts w:eastAsiaTheme="majorEastAsia"/>
            <w:bCs/>
            <w:noProof/>
            <w:vertAlign w:val="superscript"/>
          </w:rPr>
          <w:t>th</w:t>
        </w:r>
        <w:r w:rsidR="005A1C27" w:rsidRPr="00BC244D">
          <w:rPr>
            <w:rStyle w:val="Hyperlink"/>
            <w:rFonts w:eastAsiaTheme="majorEastAsia"/>
            <w:bCs/>
            <w:noProof/>
          </w:rPr>
          <w:t xml:space="preserve"> percentiles (lower and upper quartile, respectively); dashed lines have lengths of 1.5 times the spread (spread = difference between quartiles). Points outside this range are outliers. Notches can be viewed as 95% confidence intervals for the median. Red horizontal line is basin-wide mean condition for the species. Blank panels indicate insufficient data.</w:t>
        </w:r>
        <w:r w:rsidR="005A1C27">
          <w:rPr>
            <w:noProof/>
            <w:webHidden/>
          </w:rPr>
          <w:tab/>
        </w:r>
        <w:r w:rsidR="005A1C27">
          <w:rPr>
            <w:noProof/>
            <w:webHidden/>
          </w:rPr>
          <w:fldChar w:fldCharType="begin"/>
        </w:r>
        <w:r w:rsidR="005A1C27">
          <w:rPr>
            <w:noProof/>
            <w:webHidden/>
          </w:rPr>
          <w:instrText xml:space="preserve"> PAGEREF _Toc528066985 \h </w:instrText>
        </w:r>
        <w:r w:rsidR="005A1C27">
          <w:rPr>
            <w:noProof/>
            <w:webHidden/>
          </w:rPr>
        </w:r>
        <w:r w:rsidR="005A1C27">
          <w:rPr>
            <w:noProof/>
            <w:webHidden/>
          </w:rPr>
          <w:fldChar w:fldCharType="separate"/>
        </w:r>
        <w:r w:rsidR="005A1C27">
          <w:rPr>
            <w:noProof/>
            <w:webHidden/>
          </w:rPr>
          <w:t>20</w:t>
        </w:r>
        <w:r w:rsidR="005A1C27">
          <w:rPr>
            <w:noProof/>
            <w:webHidden/>
          </w:rPr>
          <w:fldChar w:fldCharType="end"/>
        </w:r>
      </w:hyperlink>
    </w:p>
    <w:p w14:paraId="54DF27AB" w14:textId="77777777" w:rsidR="005A1C27" w:rsidRDefault="005364A7">
      <w:pPr>
        <w:pStyle w:val="TableofFigures"/>
        <w:rPr>
          <w:rFonts w:eastAsiaTheme="minorEastAsia" w:cstheme="minorBidi"/>
          <w:noProof/>
          <w:color w:val="auto"/>
          <w:sz w:val="24"/>
          <w:szCs w:val="24"/>
          <w:lang w:eastAsia="en-US"/>
        </w:rPr>
      </w:pPr>
      <w:hyperlink w:anchor="_Toc528066986" w:history="1">
        <w:r w:rsidR="005A1C27" w:rsidRPr="00BC244D">
          <w:rPr>
            <w:rStyle w:val="Hyperlink"/>
            <w:rFonts w:eastAsiaTheme="majorEastAsia"/>
            <w:noProof/>
          </w:rPr>
          <w:t>Figure 8. Predictions (+/- 80% CI) of how the environment affects golden perch condition. The variable with the largest individual effect size (median daily discharge in spring) is on the x-axes. Individual panels present effects of spring discharge on condition at different values of autumn and summer median daily discharge. All predictions made within domain of data used for model fitting. Different panels defined by quantiles of observed flow data; the 10</w:t>
        </w:r>
        <w:r w:rsidR="005A1C27" w:rsidRPr="00BC244D">
          <w:rPr>
            <w:rStyle w:val="Hyperlink"/>
            <w:rFonts w:eastAsiaTheme="majorEastAsia"/>
            <w:noProof/>
            <w:vertAlign w:val="superscript"/>
          </w:rPr>
          <w:t>th</w:t>
        </w:r>
        <w:r w:rsidR="005A1C27" w:rsidRPr="00BC244D">
          <w:rPr>
            <w:rStyle w:val="Hyperlink"/>
            <w:rFonts w:eastAsiaTheme="majorEastAsia"/>
            <w:noProof/>
          </w:rPr>
          <w:t>, 25</w:t>
        </w:r>
        <w:r w:rsidR="005A1C27" w:rsidRPr="00BC244D">
          <w:rPr>
            <w:rStyle w:val="Hyperlink"/>
            <w:rFonts w:eastAsiaTheme="majorEastAsia"/>
            <w:noProof/>
            <w:vertAlign w:val="superscript"/>
          </w:rPr>
          <w:t>th</w:t>
        </w:r>
        <w:r w:rsidR="005A1C27" w:rsidRPr="00BC244D">
          <w:rPr>
            <w:rStyle w:val="Hyperlink"/>
            <w:rFonts w:eastAsiaTheme="majorEastAsia"/>
            <w:noProof/>
          </w:rPr>
          <w:t>, 50</w:t>
        </w:r>
        <w:r w:rsidR="005A1C27" w:rsidRPr="00BC244D">
          <w:rPr>
            <w:rStyle w:val="Hyperlink"/>
            <w:rFonts w:eastAsiaTheme="majorEastAsia"/>
            <w:noProof/>
            <w:vertAlign w:val="superscript"/>
          </w:rPr>
          <w:t>th</w:t>
        </w:r>
        <w:r w:rsidR="005A1C27" w:rsidRPr="00BC244D">
          <w:rPr>
            <w:rStyle w:val="Hyperlink"/>
            <w:rFonts w:eastAsiaTheme="majorEastAsia"/>
            <w:noProof/>
          </w:rPr>
          <w:t xml:space="preserve"> (median), 75</w:t>
        </w:r>
        <w:r w:rsidR="005A1C27" w:rsidRPr="00BC244D">
          <w:rPr>
            <w:rStyle w:val="Hyperlink"/>
            <w:rFonts w:eastAsiaTheme="majorEastAsia"/>
            <w:noProof/>
            <w:vertAlign w:val="superscript"/>
          </w:rPr>
          <w:t>th</w:t>
        </w:r>
        <w:r w:rsidR="005A1C27" w:rsidRPr="00BC244D">
          <w:rPr>
            <w:rStyle w:val="Hyperlink"/>
            <w:rFonts w:eastAsiaTheme="majorEastAsia"/>
            <w:noProof/>
          </w:rPr>
          <w:t xml:space="preserve"> and 90</w:t>
        </w:r>
        <w:r w:rsidR="005A1C27" w:rsidRPr="00BC244D">
          <w:rPr>
            <w:rStyle w:val="Hyperlink"/>
            <w:rFonts w:eastAsiaTheme="majorEastAsia"/>
            <w:noProof/>
            <w:vertAlign w:val="superscript"/>
          </w:rPr>
          <w:t>th</w:t>
        </w:r>
        <w:r w:rsidR="005A1C27" w:rsidRPr="00BC244D">
          <w:rPr>
            <w:rStyle w:val="Hyperlink"/>
            <w:rFonts w:eastAsiaTheme="majorEastAsia"/>
            <w:noProof/>
          </w:rPr>
          <w:t xml:space="preserve"> percentiles. ‘High density’ and ‘Low density’ defined by 90</w:t>
        </w:r>
        <w:r w:rsidR="005A1C27" w:rsidRPr="00BC244D">
          <w:rPr>
            <w:rStyle w:val="Hyperlink"/>
            <w:rFonts w:eastAsiaTheme="majorEastAsia"/>
            <w:noProof/>
            <w:vertAlign w:val="superscript"/>
          </w:rPr>
          <w:t>th</w:t>
        </w:r>
        <w:r w:rsidR="005A1C27" w:rsidRPr="00BC244D">
          <w:rPr>
            <w:rStyle w:val="Hyperlink"/>
            <w:rFonts w:eastAsiaTheme="majorEastAsia"/>
            <w:noProof/>
          </w:rPr>
          <w:t xml:space="preserve"> and 10</w:t>
        </w:r>
        <w:r w:rsidR="005A1C27" w:rsidRPr="00BC244D">
          <w:rPr>
            <w:rStyle w:val="Hyperlink"/>
            <w:rFonts w:eastAsiaTheme="majorEastAsia"/>
            <w:noProof/>
            <w:vertAlign w:val="superscript"/>
          </w:rPr>
          <w:t>th</w:t>
        </w:r>
        <w:r w:rsidR="005A1C27" w:rsidRPr="00BC244D">
          <w:rPr>
            <w:rStyle w:val="Hyperlink"/>
            <w:rFonts w:eastAsiaTheme="majorEastAsia"/>
            <w:noProof/>
          </w:rPr>
          <w:t xml:space="preserve"> percentiles of golden perch CPUE (catch per unit effort). ‘High flow LY’ and ‘Low flow LY’ defined by 90</w:t>
        </w:r>
        <w:r w:rsidR="005A1C27" w:rsidRPr="00BC244D">
          <w:rPr>
            <w:rStyle w:val="Hyperlink"/>
            <w:rFonts w:eastAsiaTheme="majorEastAsia"/>
            <w:noProof/>
            <w:vertAlign w:val="superscript"/>
          </w:rPr>
          <w:t>th</w:t>
        </w:r>
        <w:r w:rsidR="005A1C27" w:rsidRPr="00BC244D">
          <w:rPr>
            <w:rStyle w:val="Hyperlink"/>
            <w:rFonts w:eastAsiaTheme="majorEastAsia"/>
            <w:noProof/>
          </w:rPr>
          <w:t xml:space="preserve"> and 10</w:t>
        </w:r>
        <w:r w:rsidR="005A1C27" w:rsidRPr="00BC244D">
          <w:rPr>
            <w:rStyle w:val="Hyperlink"/>
            <w:rFonts w:eastAsiaTheme="majorEastAsia"/>
            <w:noProof/>
            <w:vertAlign w:val="superscript"/>
          </w:rPr>
          <w:t>th</w:t>
        </w:r>
        <w:r w:rsidR="005A1C27" w:rsidRPr="00BC244D">
          <w:rPr>
            <w:rStyle w:val="Hyperlink"/>
            <w:rFonts w:eastAsiaTheme="majorEastAsia"/>
            <w:noProof/>
          </w:rPr>
          <w:t xml:space="preserve"> percentiles of median daily discharge in the previous flow delivery year.</w:t>
        </w:r>
        <w:r w:rsidR="005A1C27">
          <w:rPr>
            <w:noProof/>
            <w:webHidden/>
          </w:rPr>
          <w:tab/>
        </w:r>
        <w:r w:rsidR="005A1C27">
          <w:rPr>
            <w:noProof/>
            <w:webHidden/>
          </w:rPr>
          <w:fldChar w:fldCharType="begin"/>
        </w:r>
        <w:r w:rsidR="005A1C27">
          <w:rPr>
            <w:noProof/>
            <w:webHidden/>
          </w:rPr>
          <w:instrText xml:space="preserve"> PAGEREF _Toc528066986 \h </w:instrText>
        </w:r>
        <w:r w:rsidR="005A1C27">
          <w:rPr>
            <w:noProof/>
            <w:webHidden/>
          </w:rPr>
        </w:r>
        <w:r w:rsidR="005A1C27">
          <w:rPr>
            <w:noProof/>
            <w:webHidden/>
          </w:rPr>
          <w:fldChar w:fldCharType="separate"/>
        </w:r>
        <w:r w:rsidR="005A1C27">
          <w:rPr>
            <w:noProof/>
            <w:webHidden/>
          </w:rPr>
          <w:t>22</w:t>
        </w:r>
        <w:r w:rsidR="005A1C27">
          <w:rPr>
            <w:noProof/>
            <w:webHidden/>
          </w:rPr>
          <w:fldChar w:fldCharType="end"/>
        </w:r>
      </w:hyperlink>
    </w:p>
    <w:p w14:paraId="10019CDF" w14:textId="77777777" w:rsidR="005A1C27" w:rsidRDefault="005364A7">
      <w:pPr>
        <w:pStyle w:val="TableofFigures"/>
        <w:rPr>
          <w:rFonts w:eastAsiaTheme="minorEastAsia" w:cstheme="minorBidi"/>
          <w:noProof/>
          <w:color w:val="auto"/>
          <w:sz w:val="24"/>
          <w:szCs w:val="24"/>
          <w:lang w:eastAsia="en-US"/>
        </w:rPr>
      </w:pPr>
      <w:hyperlink w:anchor="_Toc528066987" w:history="1">
        <w:r w:rsidR="005A1C27" w:rsidRPr="00BC244D">
          <w:rPr>
            <w:rStyle w:val="Hyperlink"/>
            <w:rFonts w:eastAsiaTheme="majorEastAsia"/>
            <w:noProof/>
          </w:rPr>
          <w:t>Figure 9. Predictions (+/- 80% CI) of how the environment affects Murray cod condition. The variable with the largest individual effect size (median daily discharge in autumn) is on the x-axes. Individual panels present effects of autumn discharge on condition at different values of summer and spring median daily discharge. All predictions made within domain of data used for model fitting. Different panels defined by quantiles of observed flow data; the 10</w:t>
        </w:r>
        <w:r w:rsidR="005A1C27" w:rsidRPr="00BC244D">
          <w:rPr>
            <w:rStyle w:val="Hyperlink"/>
            <w:rFonts w:eastAsiaTheme="majorEastAsia"/>
            <w:noProof/>
            <w:vertAlign w:val="superscript"/>
          </w:rPr>
          <w:t>th</w:t>
        </w:r>
        <w:r w:rsidR="005A1C27" w:rsidRPr="00BC244D">
          <w:rPr>
            <w:rStyle w:val="Hyperlink"/>
            <w:rFonts w:eastAsiaTheme="majorEastAsia"/>
            <w:noProof/>
          </w:rPr>
          <w:t>, 25</w:t>
        </w:r>
        <w:r w:rsidR="005A1C27" w:rsidRPr="00BC244D">
          <w:rPr>
            <w:rStyle w:val="Hyperlink"/>
            <w:rFonts w:eastAsiaTheme="majorEastAsia"/>
            <w:noProof/>
            <w:vertAlign w:val="superscript"/>
          </w:rPr>
          <w:t>th</w:t>
        </w:r>
        <w:r w:rsidR="005A1C27" w:rsidRPr="00BC244D">
          <w:rPr>
            <w:rStyle w:val="Hyperlink"/>
            <w:rFonts w:eastAsiaTheme="majorEastAsia"/>
            <w:noProof/>
          </w:rPr>
          <w:t>, 50</w:t>
        </w:r>
        <w:r w:rsidR="005A1C27" w:rsidRPr="00BC244D">
          <w:rPr>
            <w:rStyle w:val="Hyperlink"/>
            <w:rFonts w:eastAsiaTheme="majorEastAsia"/>
            <w:noProof/>
            <w:vertAlign w:val="superscript"/>
          </w:rPr>
          <w:t>th</w:t>
        </w:r>
        <w:r w:rsidR="005A1C27" w:rsidRPr="00BC244D">
          <w:rPr>
            <w:rStyle w:val="Hyperlink"/>
            <w:rFonts w:eastAsiaTheme="majorEastAsia"/>
            <w:noProof/>
          </w:rPr>
          <w:t xml:space="preserve"> (median), 75</w:t>
        </w:r>
        <w:r w:rsidR="005A1C27" w:rsidRPr="00BC244D">
          <w:rPr>
            <w:rStyle w:val="Hyperlink"/>
            <w:rFonts w:eastAsiaTheme="majorEastAsia"/>
            <w:noProof/>
            <w:vertAlign w:val="superscript"/>
          </w:rPr>
          <w:t>th</w:t>
        </w:r>
        <w:r w:rsidR="005A1C27" w:rsidRPr="00BC244D">
          <w:rPr>
            <w:rStyle w:val="Hyperlink"/>
            <w:rFonts w:eastAsiaTheme="majorEastAsia"/>
            <w:noProof/>
          </w:rPr>
          <w:t xml:space="preserve"> and 90</w:t>
        </w:r>
        <w:r w:rsidR="005A1C27" w:rsidRPr="00BC244D">
          <w:rPr>
            <w:rStyle w:val="Hyperlink"/>
            <w:rFonts w:eastAsiaTheme="majorEastAsia"/>
            <w:noProof/>
            <w:vertAlign w:val="superscript"/>
          </w:rPr>
          <w:t>th</w:t>
        </w:r>
        <w:r w:rsidR="005A1C27" w:rsidRPr="00BC244D">
          <w:rPr>
            <w:rStyle w:val="Hyperlink"/>
            <w:rFonts w:eastAsiaTheme="majorEastAsia"/>
            <w:noProof/>
          </w:rPr>
          <w:t xml:space="preserve"> percentiles. ‘High density’ and ‘Low density’ defined by 90</w:t>
        </w:r>
        <w:r w:rsidR="005A1C27" w:rsidRPr="00BC244D">
          <w:rPr>
            <w:rStyle w:val="Hyperlink"/>
            <w:rFonts w:eastAsiaTheme="majorEastAsia"/>
            <w:noProof/>
            <w:vertAlign w:val="superscript"/>
          </w:rPr>
          <w:t>th</w:t>
        </w:r>
        <w:r w:rsidR="005A1C27" w:rsidRPr="00BC244D">
          <w:rPr>
            <w:rStyle w:val="Hyperlink"/>
            <w:rFonts w:eastAsiaTheme="majorEastAsia"/>
            <w:noProof/>
          </w:rPr>
          <w:t xml:space="preserve"> and 10</w:t>
        </w:r>
        <w:r w:rsidR="005A1C27" w:rsidRPr="00BC244D">
          <w:rPr>
            <w:rStyle w:val="Hyperlink"/>
            <w:rFonts w:eastAsiaTheme="majorEastAsia"/>
            <w:noProof/>
            <w:vertAlign w:val="superscript"/>
          </w:rPr>
          <w:t>th</w:t>
        </w:r>
        <w:r w:rsidR="005A1C27" w:rsidRPr="00BC244D">
          <w:rPr>
            <w:rStyle w:val="Hyperlink"/>
            <w:rFonts w:eastAsiaTheme="majorEastAsia"/>
            <w:noProof/>
          </w:rPr>
          <w:t xml:space="preserve"> percentiles of Murray cod CPUE. ‘High flow LY’ and ‘Low flow LY’ defined by 90</w:t>
        </w:r>
        <w:r w:rsidR="005A1C27" w:rsidRPr="00BC244D">
          <w:rPr>
            <w:rStyle w:val="Hyperlink"/>
            <w:rFonts w:eastAsiaTheme="majorEastAsia"/>
            <w:noProof/>
            <w:vertAlign w:val="superscript"/>
          </w:rPr>
          <w:t>th</w:t>
        </w:r>
        <w:r w:rsidR="005A1C27" w:rsidRPr="00BC244D">
          <w:rPr>
            <w:rStyle w:val="Hyperlink"/>
            <w:rFonts w:eastAsiaTheme="majorEastAsia"/>
            <w:noProof/>
          </w:rPr>
          <w:t xml:space="preserve"> and 10</w:t>
        </w:r>
        <w:r w:rsidR="005A1C27" w:rsidRPr="00BC244D">
          <w:rPr>
            <w:rStyle w:val="Hyperlink"/>
            <w:rFonts w:eastAsiaTheme="majorEastAsia"/>
            <w:noProof/>
            <w:vertAlign w:val="superscript"/>
          </w:rPr>
          <w:t>th</w:t>
        </w:r>
        <w:r w:rsidR="005A1C27" w:rsidRPr="00BC244D">
          <w:rPr>
            <w:rStyle w:val="Hyperlink"/>
            <w:rFonts w:eastAsiaTheme="majorEastAsia"/>
            <w:noProof/>
          </w:rPr>
          <w:t xml:space="preserve"> percentiles of median daily discharge in the previous flow delivery year.</w:t>
        </w:r>
        <w:r w:rsidR="005A1C27">
          <w:rPr>
            <w:noProof/>
            <w:webHidden/>
          </w:rPr>
          <w:tab/>
        </w:r>
        <w:r w:rsidR="005A1C27">
          <w:rPr>
            <w:noProof/>
            <w:webHidden/>
          </w:rPr>
          <w:fldChar w:fldCharType="begin"/>
        </w:r>
        <w:r w:rsidR="005A1C27">
          <w:rPr>
            <w:noProof/>
            <w:webHidden/>
          </w:rPr>
          <w:instrText xml:space="preserve"> PAGEREF _Toc528066987 \h </w:instrText>
        </w:r>
        <w:r w:rsidR="005A1C27">
          <w:rPr>
            <w:noProof/>
            <w:webHidden/>
          </w:rPr>
        </w:r>
        <w:r w:rsidR="005A1C27">
          <w:rPr>
            <w:noProof/>
            <w:webHidden/>
          </w:rPr>
          <w:fldChar w:fldCharType="separate"/>
        </w:r>
        <w:r w:rsidR="005A1C27">
          <w:rPr>
            <w:noProof/>
            <w:webHidden/>
          </w:rPr>
          <w:t>23</w:t>
        </w:r>
        <w:r w:rsidR="005A1C27">
          <w:rPr>
            <w:noProof/>
            <w:webHidden/>
          </w:rPr>
          <w:fldChar w:fldCharType="end"/>
        </w:r>
      </w:hyperlink>
    </w:p>
    <w:p w14:paraId="28EBD102" w14:textId="77777777" w:rsidR="005A1C27" w:rsidRDefault="005364A7">
      <w:pPr>
        <w:pStyle w:val="TableofFigures"/>
        <w:rPr>
          <w:rFonts w:eastAsiaTheme="minorEastAsia" w:cstheme="minorBidi"/>
          <w:noProof/>
          <w:color w:val="auto"/>
          <w:sz w:val="24"/>
          <w:szCs w:val="24"/>
          <w:lang w:eastAsia="en-US"/>
        </w:rPr>
      </w:pPr>
      <w:hyperlink w:anchor="_Toc528066988" w:history="1">
        <w:r w:rsidR="005A1C27" w:rsidRPr="00BC244D">
          <w:rPr>
            <w:rStyle w:val="Hyperlink"/>
            <w:rFonts w:eastAsiaTheme="majorEastAsia"/>
            <w:noProof/>
          </w:rPr>
          <w:t>Figure 10. Predicted outcomes for golden perch condition under different hydrological scenarios considering the impact of background and environmental water flows.</w:t>
        </w:r>
        <w:r w:rsidR="005A1C27">
          <w:rPr>
            <w:noProof/>
            <w:webHidden/>
          </w:rPr>
          <w:tab/>
        </w:r>
        <w:r w:rsidR="005A1C27">
          <w:rPr>
            <w:noProof/>
            <w:webHidden/>
          </w:rPr>
          <w:fldChar w:fldCharType="begin"/>
        </w:r>
        <w:r w:rsidR="005A1C27">
          <w:rPr>
            <w:noProof/>
            <w:webHidden/>
          </w:rPr>
          <w:instrText xml:space="preserve"> PAGEREF _Toc528066988 \h </w:instrText>
        </w:r>
        <w:r w:rsidR="005A1C27">
          <w:rPr>
            <w:noProof/>
            <w:webHidden/>
          </w:rPr>
        </w:r>
        <w:r w:rsidR="005A1C27">
          <w:rPr>
            <w:noProof/>
            <w:webHidden/>
          </w:rPr>
          <w:fldChar w:fldCharType="separate"/>
        </w:r>
        <w:r w:rsidR="005A1C27">
          <w:rPr>
            <w:noProof/>
            <w:webHidden/>
          </w:rPr>
          <w:t>25</w:t>
        </w:r>
        <w:r w:rsidR="005A1C27">
          <w:rPr>
            <w:noProof/>
            <w:webHidden/>
          </w:rPr>
          <w:fldChar w:fldCharType="end"/>
        </w:r>
      </w:hyperlink>
    </w:p>
    <w:p w14:paraId="79BE03D4" w14:textId="77777777" w:rsidR="005A1C27" w:rsidRDefault="005364A7">
      <w:pPr>
        <w:pStyle w:val="TableofFigures"/>
        <w:rPr>
          <w:rFonts w:eastAsiaTheme="minorEastAsia" w:cstheme="minorBidi"/>
          <w:noProof/>
          <w:color w:val="auto"/>
          <w:sz w:val="24"/>
          <w:szCs w:val="24"/>
          <w:lang w:eastAsia="en-US"/>
        </w:rPr>
      </w:pPr>
      <w:hyperlink w:anchor="_Toc528066989" w:history="1">
        <w:r w:rsidR="005A1C27" w:rsidRPr="00BC244D">
          <w:rPr>
            <w:rStyle w:val="Hyperlink"/>
            <w:rFonts w:eastAsiaTheme="majorEastAsia"/>
            <w:noProof/>
          </w:rPr>
          <w:t>Figure 11. Predicted outcomes for Murray cod condition under different hydrological scenarios considering background and environmental water flows.</w:t>
        </w:r>
        <w:r w:rsidR="005A1C27">
          <w:rPr>
            <w:noProof/>
            <w:webHidden/>
          </w:rPr>
          <w:tab/>
        </w:r>
        <w:r w:rsidR="005A1C27">
          <w:rPr>
            <w:noProof/>
            <w:webHidden/>
          </w:rPr>
          <w:fldChar w:fldCharType="begin"/>
        </w:r>
        <w:r w:rsidR="005A1C27">
          <w:rPr>
            <w:noProof/>
            <w:webHidden/>
          </w:rPr>
          <w:instrText xml:space="preserve"> PAGEREF _Toc528066989 \h </w:instrText>
        </w:r>
        <w:r w:rsidR="005A1C27">
          <w:rPr>
            <w:noProof/>
            <w:webHidden/>
          </w:rPr>
        </w:r>
        <w:r w:rsidR="005A1C27">
          <w:rPr>
            <w:noProof/>
            <w:webHidden/>
          </w:rPr>
          <w:fldChar w:fldCharType="separate"/>
        </w:r>
        <w:r w:rsidR="005A1C27">
          <w:rPr>
            <w:noProof/>
            <w:webHidden/>
          </w:rPr>
          <w:t>26</w:t>
        </w:r>
        <w:r w:rsidR="005A1C27">
          <w:rPr>
            <w:noProof/>
            <w:webHidden/>
          </w:rPr>
          <w:fldChar w:fldCharType="end"/>
        </w:r>
      </w:hyperlink>
    </w:p>
    <w:p w14:paraId="09A5CE82" w14:textId="77777777" w:rsidR="005A1C27" w:rsidRDefault="005364A7">
      <w:pPr>
        <w:pStyle w:val="TableofFigures"/>
        <w:rPr>
          <w:rFonts w:eastAsiaTheme="minorEastAsia" w:cstheme="minorBidi"/>
          <w:noProof/>
          <w:color w:val="auto"/>
          <w:sz w:val="24"/>
          <w:szCs w:val="24"/>
          <w:lang w:eastAsia="en-US"/>
        </w:rPr>
      </w:pPr>
      <w:hyperlink w:anchor="_Toc528066990" w:history="1">
        <w:r w:rsidR="005A1C27" w:rsidRPr="00BC244D">
          <w:rPr>
            <w:rStyle w:val="Hyperlink"/>
            <w:rFonts w:eastAsiaTheme="majorEastAsia"/>
            <w:noProof/>
          </w:rPr>
          <w:t xml:space="preserve">Figure 12. Top row: Ordinations (principal coordinate analysis: PCO) of changes in fish community structure among years for five Selected Areas. Flooding occurred between the 2016 and 2017 samples. </w:t>
        </w:r>
        <w:r w:rsidR="005A1C27" w:rsidRPr="00BC244D">
          <w:rPr>
            <w:rStyle w:val="Hyperlink"/>
            <w:rFonts w:eastAsiaTheme="majorEastAsia"/>
            <w:noProof/>
          </w:rPr>
          <w:lastRenderedPageBreak/>
          <w:t>Presented are points corresponding to individual sites within rivers; lines from points group (year) centroids; filled ellipses represent standard deviations around centroids; and ellipsoid hulls enclose all points within groups. Bottom row: Vector plots showing the correlation species abundances have with PCO axes. Only correlations &gt; 0.6 are plotted.</w:t>
        </w:r>
        <w:r w:rsidR="005A1C27">
          <w:rPr>
            <w:noProof/>
            <w:webHidden/>
          </w:rPr>
          <w:tab/>
        </w:r>
        <w:r w:rsidR="005A1C27">
          <w:rPr>
            <w:noProof/>
            <w:webHidden/>
          </w:rPr>
          <w:fldChar w:fldCharType="begin"/>
        </w:r>
        <w:r w:rsidR="005A1C27">
          <w:rPr>
            <w:noProof/>
            <w:webHidden/>
          </w:rPr>
          <w:instrText xml:space="preserve"> PAGEREF _Toc528066990 \h </w:instrText>
        </w:r>
        <w:r w:rsidR="005A1C27">
          <w:rPr>
            <w:noProof/>
            <w:webHidden/>
          </w:rPr>
        </w:r>
        <w:r w:rsidR="005A1C27">
          <w:rPr>
            <w:noProof/>
            <w:webHidden/>
          </w:rPr>
          <w:fldChar w:fldCharType="separate"/>
        </w:r>
        <w:r w:rsidR="005A1C27">
          <w:rPr>
            <w:noProof/>
            <w:webHidden/>
          </w:rPr>
          <w:t>29</w:t>
        </w:r>
        <w:r w:rsidR="005A1C27">
          <w:rPr>
            <w:noProof/>
            <w:webHidden/>
          </w:rPr>
          <w:fldChar w:fldCharType="end"/>
        </w:r>
      </w:hyperlink>
    </w:p>
    <w:p w14:paraId="38F019AF" w14:textId="77777777" w:rsidR="005A1C27" w:rsidRDefault="005364A7">
      <w:pPr>
        <w:pStyle w:val="TableofFigures"/>
        <w:rPr>
          <w:rFonts w:eastAsiaTheme="minorEastAsia" w:cstheme="minorBidi"/>
          <w:noProof/>
          <w:color w:val="auto"/>
          <w:sz w:val="24"/>
          <w:szCs w:val="24"/>
          <w:lang w:eastAsia="en-US"/>
        </w:rPr>
      </w:pPr>
      <w:hyperlink w:anchor="_Toc528066991" w:history="1">
        <w:r w:rsidR="005A1C27" w:rsidRPr="00BC244D">
          <w:rPr>
            <w:rStyle w:val="Hyperlink"/>
            <w:rFonts w:eastAsiaTheme="majorEastAsia"/>
            <w:noProof/>
          </w:rPr>
          <w:t>Figure 13. Relative distributions of fish lengths for carp and Murray cod, the two species impacted by the hypoxic blackwater flows. Dashed line indicates approximate maximum length of young-of-year carp, and length at maturity for cod.</w:t>
        </w:r>
        <w:r w:rsidR="005A1C27">
          <w:rPr>
            <w:noProof/>
            <w:webHidden/>
          </w:rPr>
          <w:tab/>
        </w:r>
        <w:r w:rsidR="005A1C27">
          <w:rPr>
            <w:noProof/>
            <w:webHidden/>
          </w:rPr>
          <w:fldChar w:fldCharType="begin"/>
        </w:r>
        <w:r w:rsidR="005A1C27">
          <w:rPr>
            <w:noProof/>
            <w:webHidden/>
          </w:rPr>
          <w:instrText xml:space="preserve"> PAGEREF _Toc528066991 \h </w:instrText>
        </w:r>
        <w:r w:rsidR="005A1C27">
          <w:rPr>
            <w:noProof/>
            <w:webHidden/>
          </w:rPr>
        </w:r>
        <w:r w:rsidR="005A1C27">
          <w:rPr>
            <w:noProof/>
            <w:webHidden/>
          </w:rPr>
          <w:fldChar w:fldCharType="separate"/>
        </w:r>
        <w:r w:rsidR="005A1C27">
          <w:rPr>
            <w:noProof/>
            <w:webHidden/>
          </w:rPr>
          <w:t>30</w:t>
        </w:r>
        <w:r w:rsidR="005A1C27">
          <w:rPr>
            <w:noProof/>
            <w:webHidden/>
          </w:rPr>
          <w:fldChar w:fldCharType="end"/>
        </w:r>
      </w:hyperlink>
    </w:p>
    <w:p w14:paraId="6E161AD9" w14:textId="77777777" w:rsidR="003C3541" w:rsidRDefault="00DB3AE7" w:rsidP="003C3541">
      <w:pPr>
        <w:rPr>
          <w:lang w:eastAsia="en-AU"/>
        </w:rPr>
      </w:pPr>
      <w:r>
        <w:rPr>
          <w:lang w:eastAsia="en-AU"/>
        </w:rPr>
        <w:fldChar w:fldCharType="end"/>
      </w:r>
    </w:p>
    <w:p w14:paraId="6110F396" w14:textId="77777777" w:rsidR="003C3541" w:rsidRDefault="003C3541" w:rsidP="003C3541">
      <w:pPr>
        <w:rPr>
          <w:lang w:eastAsia="en-AU"/>
        </w:rPr>
      </w:pPr>
    </w:p>
    <w:p w14:paraId="625DABF7" w14:textId="77777777" w:rsidR="003C3541" w:rsidRDefault="003C3541" w:rsidP="003C3541">
      <w:pPr>
        <w:rPr>
          <w:lang w:eastAsia="en-AU"/>
        </w:rPr>
      </w:pPr>
    </w:p>
    <w:p w14:paraId="0053E5D7" w14:textId="77777777" w:rsidR="005F696C" w:rsidRDefault="005F696C" w:rsidP="003C3541">
      <w:pPr>
        <w:rPr>
          <w:lang w:eastAsia="en-AU"/>
        </w:rPr>
        <w:sectPr w:rsidR="005F696C" w:rsidSect="005F696C">
          <w:headerReference w:type="default" r:id="rId20"/>
          <w:footerReference w:type="default" r:id="rId21"/>
          <w:pgSz w:w="11907" w:h="16839" w:code="9"/>
          <w:pgMar w:top="1440" w:right="1440" w:bottom="1440" w:left="1440" w:header="708" w:footer="708" w:gutter="0"/>
          <w:pgNumType w:fmt="lowerRoman" w:start="1"/>
          <w:cols w:space="708"/>
          <w:docGrid w:linePitch="360"/>
        </w:sectPr>
      </w:pPr>
    </w:p>
    <w:p w14:paraId="2DA51B4F" w14:textId="77777777" w:rsidR="009544B1" w:rsidRDefault="009544B1" w:rsidP="00AE73E4">
      <w:pPr>
        <w:pStyle w:val="H1notnumberedinTOC"/>
      </w:pPr>
      <w:bookmarkStart w:id="32" w:name="_Toc528066948"/>
      <w:bookmarkStart w:id="33" w:name="_Toc353023387"/>
      <w:bookmarkStart w:id="34" w:name="_Toc353025167"/>
      <w:bookmarkStart w:id="35" w:name="_Ref440375980"/>
      <w:bookmarkEnd w:id="30"/>
      <w:bookmarkEnd w:id="31"/>
      <w:r>
        <w:lastRenderedPageBreak/>
        <w:t>Executive summary</w:t>
      </w:r>
      <w:bookmarkEnd w:id="32"/>
    </w:p>
    <w:p w14:paraId="32157400" w14:textId="77777777" w:rsidR="00125B9E" w:rsidRPr="00125B9E" w:rsidRDefault="00125B9E" w:rsidP="00125B9E">
      <w:r w:rsidRPr="00125B9E">
        <w:t xml:space="preserve">This report summarises findings from year three of a five-year program to assess </w:t>
      </w:r>
      <w:r w:rsidR="005C201C">
        <w:t>B</w:t>
      </w:r>
      <w:r w:rsidRPr="00125B9E">
        <w:t>asin</w:t>
      </w:r>
      <w:r w:rsidR="005C201C">
        <w:t xml:space="preserve"> scale</w:t>
      </w:r>
      <w:r w:rsidRPr="00125B9E">
        <w:t xml:space="preserve"> outcomes for fish from environmental water delivery under the Commonwealth Environmental Water Office</w:t>
      </w:r>
      <w:r>
        <w:t xml:space="preserve"> (CEWO)</w:t>
      </w:r>
      <w:r w:rsidRPr="00125B9E">
        <w:t xml:space="preserve"> Long Term </w:t>
      </w:r>
      <w:r>
        <w:t>Intervention</w:t>
      </w:r>
      <w:r w:rsidRPr="00125B9E">
        <w:t xml:space="preserve"> Monitoring </w:t>
      </w:r>
      <w:r>
        <w:t xml:space="preserve">(LTIM) </w:t>
      </w:r>
      <w:r w:rsidRPr="00125B9E">
        <w:t xml:space="preserve">Program. The analyses presented integrates data collected from multiple sites across the </w:t>
      </w:r>
      <w:r>
        <w:t>B</w:t>
      </w:r>
      <w:r w:rsidRPr="00125B9E">
        <w:t xml:space="preserve">asin, in particular from seven </w:t>
      </w:r>
      <w:r>
        <w:t>Selected Areas</w:t>
      </w:r>
      <w:r w:rsidRPr="00125B9E">
        <w:t xml:space="preserve"> where standardised monitoring protocols have been adopted to support an integrated analysis </w:t>
      </w:r>
      <w:r w:rsidR="00404253">
        <w:fldChar w:fldCharType="begin"/>
      </w:r>
      <w:r w:rsidR="00404253">
        <w:instrText xml:space="preserve"> ADDIN ZOTERO_ITEM CSL_CITATION {"citationID":"EsUhmb7n","properties":{"formattedCitation":"(see Stoffels &amp; Bond 2016)","plainCitation":"(see Stoffels &amp; Bond 2016)","noteIndex":0},"citationItems":[{"id":4342,"uris":["http://zotero.org/users/2336876/items/K7NLR99N"],"uri":["http://zotero.org/users/2336876/items/K7NLR99N"],"itemData":{"id":4342,"type":"book","title":"Commonwealth Environmental Water Office Long Term Intervention Monitoring Basin Matter - Fish Foundation Report. Final Report prepared for the Commonwealth Environmental Water Office by The Murray-Darling Freshwater Research Centre.","author":[{"family":"Stoffels","given":"R."},{"family":"Bond","given":"N."}],"issued":{"date-parts":[["2016"]]}},"prefix":"see "}],"schema":"https://github.com/citation-style-language/schema/raw/master/csl-citation.json"} </w:instrText>
      </w:r>
      <w:r w:rsidR="00404253">
        <w:fldChar w:fldCharType="separate"/>
      </w:r>
      <w:r w:rsidR="00404253">
        <w:rPr>
          <w:noProof/>
        </w:rPr>
        <w:t>(see Stoffels &amp; Bond 2016)</w:t>
      </w:r>
      <w:r w:rsidR="00404253">
        <w:fldChar w:fldCharType="end"/>
      </w:r>
      <w:r w:rsidRPr="00125B9E">
        <w:t xml:space="preserve">. </w:t>
      </w:r>
    </w:p>
    <w:p w14:paraId="7C10051B" w14:textId="77777777" w:rsidR="00125B9E" w:rsidRDefault="00125B9E" w:rsidP="00125B9E">
      <w:r w:rsidRPr="00125B9E">
        <w:t xml:space="preserve">The multi-site analyses presented here are designed to complement the reporting on outcomes from each of these seven </w:t>
      </w:r>
      <w:r>
        <w:t>S</w:t>
      </w:r>
      <w:r w:rsidRPr="00125B9E">
        <w:t xml:space="preserve">elected </w:t>
      </w:r>
      <w:r>
        <w:t>A</w:t>
      </w:r>
      <w:r w:rsidRPr="00125B9E">
        <w:t>reas. As well as integrating data from multiple rivers, this 2016</w:t>
      </w:r>
      <w:r>
        <w:t>–</w:t>
      </w:r>
      <w:r w:rsidRPr="00125B9E">
        <w:t>17 report involves an analysis of data collected over the first three years of the program, with the focus on demonstrating the use of statistical modelling approaches to report on and assess outcomes from environmental watering, and in particular to assist in separating out the effects associated with environmental watering actions from the effects of the considerable background variation in hydrology that occurs in the Basin.</w:t>
      </w:r>
    </w:p>
    <w:p w14:paraId="0DA0C63C" w14:textId="77777777" w:rsidR="00AE73E4" w:rsidRDefault="00AE73E4" w:rsidP="00AE73E4">
      <w:pPr>
        <w:pStyle w:val="H2notnumberedinTOC"/>
      </w:pPr>
      <w:bookmarkStart w:id="36" w:name="_Toc528066949"/>
      <w:r>
        <w:t>Environmental context</w:t>
      </w:r>
      <w:bookmarkEnd w:id="36"/>
    </w:p>
    <w:p w14:paraId="6BE1B526" w14:textId="77777777" w:rsidR="00AE73E4" w:rsidRPr="00AE73E4" w:rsidRDefault="00AE73E4" w:rsidP="00AE73E4">
      <w:r w:rsidRPr="00AE73E4">
        <w:t xml:space="preserve">While hydrology during the first two years of LTIM was characterised by below average discharge, the third year of LTIM (2016–17) was defined by significant natural </w:t>
      </w:r>
      <w:r>
        <w:t xml:space="preserve">flooding in the southern Basin. </w:t>
      </w:r>
      <w:r w:rsidRPr="00AE73E4">
        <w:t xml:space="preserve">Large areas of the inundated floodplain in the Murray and Murrumbidgee catchments had not been flooded </w:t>
      </w:r>
      <w:r w:rsidR="005C201C">
        <w:t>since</w:t>
      </w:r>
      <w:r w:rsidRPr="00AE73E4">
        <w:t xml:space="preserve"> the Millennium Drought, resulting in the liberation of very large quantities of accumulated terrestrial carbon as dissolved organic carbon. This liberation of organic material provided an accessible carbon source for microorganisms and microinvertebrates.</w:t>
      </w:r>
      <w:r>
        <w:t xml:space="preserve"> </w:t>
      </w:r>
      <w:r w:rsidRPr="00AE73E4">
        <w:t xml:space="preserve">As a result of this large increase in ecosystem respiration, the 2016 flood resulted in hypoxic flows in the Lachlan and Edward-Wakool (severe hypoxia), and the </w:t>
      </w:r>
      <w:r w:rsidR="005C201C">
        <w:t xml:space="preserve">Murrumbidgee, </w:t>
      </w:r>
      <w:r w:rsidRPr="00AE73E4">
        <w:t>Goulburn and Lower Murray (mild hypoxia).</w:t>
      </w:r>
    </w:p>
    <w:p w14:paraId="4CEF6C57" w14:textId="77777777" w:rsidR="00AE73E4" w:rsidRDefault="00AE73E4" w:rsidP="00AE73E4">
      <w:pPr>
        <w:pStyle w:val="H2notnumberedinTOC"/>
      </w:pPr>
      <w:bookmarkStart w:id="37" w:name="_Toc528066950"/>
      <w:r w:rsidRPr="00AE73E4">
        <w:t>Synthesis of Selected Area fish outcomes</w:t>
      </w:r>
      <w:bookmarkEnd w:id="37"/>
    </w:p>
    <w:p w14:paraId="181C1110" w14:textId="77777777" w:rsidR="005957BD" w:rsidRPr="005957BD" w:rsidRDefault="005957BD" w:rsidP="005957BD">
      <w:r w:rsidRPr="005957BD">
        <w:t xml:space="preserve">During </w:t>
      </w:r>
      <w:r w:rsidR="005A1C27">
        <w:t>2016–17</w:t>
      </w:r>
      <w:r w:rsidRPr="005957BD">
        <w:t xml:space="preserve"> a total of 58 Commonwealth environmental water actions were delivered throughout the Basin, with expected outcomes for fish. While these covered a range of objectives the most common were fish habitat, movement and spawning. There were also a small number of watering actions with primary expected outcomes aimed at ameliorating the effects of hypoxia on fish.</w:t>
      </w:r>
      <w:r w:rsidR="005C201C">
        <w:t xml:space="preserve"> </w:t>
      </w:r>
      <w:r w:rsidRPr="005957BD">
        <w:t>The majority of watering actions with primary expected outcomes for fish were delivered as freshes (including weir pool raising and lowering in the Lower Murray) with a smaller number of base flows delivered mainly for fish habitat and condition, and contributions to several bankfull flows aimed mostly at fish movement.</w:t>
      </w:r>
    </w:p>
    <w:p w14:paraId="07C742EC" w14:textId="77777777" w:rsidR="005957BD" w:rsidRPr="005957BD" w:rsidRDefault="005957BD" w:rsidP="005957BD">
      <w:r w:rsidRPr="005957BD">
        <w:t xml:space="preserve">Commonwealth environmental water contributed to fish spawning in several rivers across the Basin in </w:t>
      </w:r>
      <w:r w:rsidR="005A1C27">
        <w:t>2016–17</w:t>
      </w:r>
      <w:r w:rsidRPr="005957BD">
        <w:t xml:space="preserve">, with strong evidence of </w:t>
      </w:r>
      <w:r w:rsidR="005C201C" w:rsidRPr="005957BD">
        <w:t xml:space="preserve">Commonwealth environmental water </w:t>
      </w:r>
      <w:r w:rsidRPr="005957BD">
        <w:t xml:space="preserve">supporting spawning and recruitment in Gunbower Creek and the </w:t>
      </w:r>
      <w:r w:rsidR="005C201C">
        <w:t>l</w:t>
      </w:r>
      <w:r w:rsidRPr="005957BD">
        <w:t>ower Darling River.</w:t>
      </w:r>
      <w:r>
        <w:t xml:space="preserve"> </w:t>
      </w:r>
      <w:r w:rsidRPr="005957BD">
        <w:t xml:space="preserve">Commonwealth environmental water was also successful in facilitating fish movement </w:t>
      </w:r>
      <w:r w:rsidR="005C201C">
        <w:t>within and between a</w:t>
      </w:r>
      <w:r w:rsidRPr="005957BD">
        <w:t xml:space="preserve"> number of river systems including between the Murray and Goulburn Rivers, the Barwon and Macquarie Rivers and the </w:t>
      </w:r>
      <w:r w:rsidR="005C201C">
        <w:t>l</w:t>
      </w:r>
      <w:r w:rsidRPr="005957BD">
        <w:t>ower Darling and Murray Rivers.</w:t>
      </w:r>
      <w:r>
        <w:t xml:space="preserve"> </w:t>
      </w:r>
      <w:r w:rsidRPr="005957BD">
        <w:t xml:space="preserve">The effectiveness of Commonwealth environmental water in ameliorating hypoxic conditions was varied across Selected Areas where this was monitored. </w:t>
      </w:r>
    </w:p>
    <w:p w14:paraId="025EFC61" w14:textId="77777777" w:rsidR="00AE73E4" w:rsidRDefault="00AE73E4" w:rsidP="00AE73E4">
      <w:pPr>
        <w:pStyle w:val="H2notnumberedinTOC"/>
      </w:pPr>
      <w:bookmarkStart w:id="38" w:name="_Toc528066951"/>
      <w:r>
        <w:t xml:space="preserve">Results of </w:t>
      </w:r>
      <w:r w:rsidR="005443B7">
        <w:t>Basin-scale evaluation</w:t>
      </w:r>
      <w:bookmarkEnd w:id="38"/>
    </w:p>
    <w:p w14:paraId="1104C1E6" w14:textId="77777777" w:rsidR="00EE23EA" w:rsidRDefault="00AE73E4" w:rsidP="00AE73E4">
      <w:r>
        <w:t xml:space="preserve">Data collected in the first three years of LTIM was </w:t>
      </w:r>
      <w:r w:rsidR="00EE23EA">
        <w:t>analysed using</w:t>
      </w:r>
      <w:r>
        <w:t xml:space="preserve"> statistical models</w:t>
      </w:r>
      <w:r w:rsidR="00EE23EA">
        <w:t xml:space="preserve"> to evaluate two aspects of fish in the Basin: </w:t>
      </w:r>
    </w:p>
    <w:p w14:paraId="7E8F51EB" w14:textId="77777777" w:rsidR="00EE23EA" w:rsidRDefault="00EE23EA" w:rsidP="00EE23EA">
      <w:pPr>
        <w:pStyle w:val="ListParagraph"/>
        <w:numPr>
          <w:ilvl w:val="0"/>
          <w:numId w:val="28"/>
        </w:numPr>
      </w:pPr>
      <w:r>
        <w:lastRenderedPageBreak/>
        <w:t xml:space="preserve">the state of fish populations focussed on age structure (recruitment and survival) and condition of three large bodied native fish: bony bream, golden perch and Murray cod; and </w:t>
      </w:r>
    </w:p>
    <w:p w14:paraId="5B46B282" w14:textId="77777777" w:rsidR="00EE23EA" w:rsidRDefault="00EE23EA" w:rsidP="00EE23EA">
      <w:pPr>
        <w:pStyle w:val="ListParagraph"/>
        <w:numPr>
          <w:ilvl w:val="0"/>
          <w:numId w:val="28"/>
        </w:numPr>
      </w:pPr>
      <w:r>
        <w:t>fish community dynamics of all small and large bodied native fish.</w:t>
      </w:r>
    </w:p>
    <w:p w14:paraId="423B1518" w14:textId="77777777" w:rsidR="00A71660" w:rsidRDefault="00A71660" w:rsidP="00A71660">
      <w:r>
        <w:t xml:space="preserve">It was originally planned that the 2018 analysis would also include models of fish spawning (Stoffels </w:t>
      </w:r>
      <w:r w:rsidRPr="00A71660">
        <w:rPr>
          <w:i/>
        </w:rPr>
        <w:t>et al.</w:t>
      </w:r>
      <w:r>
        <w:t xml:space="preserve"> 2016). Data collection and storage in the LTIM database has been hampered by a range of issues related to both the implementation of different methods in several locations as well as data quality assurance and control. This has prevented an analysis and development of the spawning model in this third LTIM year. Larval fish data </w:t>
      </w:r>
      <w:r w:rsidR="00542C0F">
        <w:t xml:space="preserve">issues </w:t>
      </w:r>
      <w:r>
        <w:t xml:space="preserve">have been resolved and it is anticipated that </w:t>
      </w:r>
      <w:r w:rsidR="00D70B1D">
        <w:t>development of spawning models will be possible in the subsequent LTIM fish reports.</w:t>
      </w:r>
    </w:p>
    <w:p w14:paraId="6FA51AD3" w14:textId="77777777" w:rsidR="00A71660" w:rsidRDefault="00A71660" w:rsidP="00A71660">
      <w:r>
        <w:t xml:space="preserve">It should </w:t>
      </w:r>
      <w:r w:rsidR="00D70B1D">
        <w:t xml:space="preserve">also </w:t>
      </w:r>
      <w:r>
        <w:t>be noted that due to data limitations, the models developed and presented</w:t>
      </w:r>
      <w:r w:rsidR="00D70B1D">
        <w:t xml:space="preserve"> here for fish populations and communities</w:t>
      </w:r>
      <w:r>
        <w:t xml:space="preserve"> have not been cross validated </w:t>
      </w:r>
      <w:r w:rsidR="00542C0F">
        <w:t>(</w:t>
      </w:r>
      <w:r w:rsidRPr="00A71660">
        <w:t>Hyndman</w:t>
      </w:r>
      <w:r>
        <w:t xml:space="preserve"> &amp; </w:t>
      </w:r>
      <w:r w:rsidRPr="00A71660">
        <w:t>Athanasopoulos</w:t>
      </w:r>
      <w:r w:rsidR="007E5C04">
        <w:t xml:space="preserve"> </w:t>
      </w:r>
      <w:r w:rsidR="007E5C04">
        <w:fldChar w:fldCharType="begin"/>
      </w:r>
      <w:r w:rsidR="007E5C04">
        <w:instrText xml:space="preserve"> ADDIN ZOTERO_ITEM CSL_CITATION {"citationID":"8xAf4PCO","properties":{"formattedCitation":"(2018)","plainCitation":"(2018)","noteIndex":0},"citationItems":[{"id":4339,"uris":["http://zotero.org/users/2336876/items/W6P3IG26"],"uri":["http://zotero.org/users/2336876/items/W6P3IG26"],"itemData":{"id":4339,"type":"book","title":"Forecasting: principles and practice","publisher":"OTexts","source":"Google Scholar","shortTitle":"Forecasting","author":[{"family":"Hyndman","given":"Rob J."},{"family":"Athanasopoulos","given":"George"}],"issued":{"date-parts":[["2018"]]}},"suppress-author":true}],"schema":"https://github.com/citation-style-language/schema/raw/master/csl-citation.json"} </w:instrText>
      </w:r>
      <w:r w:rsidR="007E5C04">
        <w:fldChar w:fldCharType="separate"/>
      </w:r>
      <w:r w:rsidR="007E5C04">
        <w:rPr>
          <w:noProof/>
        </w:rPr>
        <w:t>2018)</w:t>
      </w:r>
      <w:r w:rsidR="007E5C04">
        <w:fldChar w:fldCharType="end"/>
      </w:r>
      <w:r>
        <w:t xml:space="preserve">. Therefore, all results should be considered low confidence inferences. </w:t>
      </w:r>
      <w:r w:rsidRPr="00A71660">
        <w:t xml:space="preserve">Cross-validation of models will become possible as the program </w:t>
      </w:r>
      <w:r w:rsidR="00D70B1D" w:rsidRPr="00A71660">
        <w:t>evolves,</w:t>
      </w:r>
      <w:r w:rsidRPr="00A71660">
        <w:t xml:space="preserve"> and </w:t>
      </w:r>
      <w:r w:rsidR="00542C0F">
        <w:t>longer time-series of</w:t>
      </w:r>
      <w:r w:rsidR="00542C0F" w:rsidRPr="00A71660">
        <w:t xml:space="preserve"> </w:t>
      </w:r>
      <w:r w:rsidRPr="00A71660">
        <w:t>data are available</w:t>
      </w:r>
      <w:r w:rsidR="00542C0F">
        <w:t xml:space="preserve"> from each selected area</w:t>
      </w:r>
      <w:r>
        <w:t>.</w:t>
      </w:r>
    </w:p>
    <w:p w14:paraId="2C02FA14" w14:textId="77777777" w:rsidR="00EE23EA" w:rsidRPr="005443B7" w:rsidRDefault="005443B7" w:rsidP="00AE73E4">
      <w:pPr>
        <w:rPr>
          <w:b/>
        </w:rPr>
      </w:pPr>
      <w:r w:rsidRPr="005443B7">
        <w:rPr>
          <w:b/>
        </w:rPr>
        <w:t>Population dynamics</w:t>
      </w:r>
    </w:p>
    <w:p w14:paraId="09409AA0" w14:textId="77777777" w:rsidR="00AE73E4" w:rsidRDefault="00542C0F" w:rsidP="00AE73E4">
      <w:r>
        <w:t xml:space="preserve">Models examining the individual condition of </w:t>
      </w:r>
      <w:r w:rsidR="00EE23EA">
        <w:t xml:space="preserve">the three target large-bodied native fish, found that bony herring condition was not related to river flows and that recruitment and survival of this species </w:t>
      </w:r>
      <w:r>
        <w:t>was variable</w:t>
      </w:r>
      <w:r w:rsidR="00EE23EA">
        <w:t xml:space="preserve"> across the Basin</w:t>
      </w:r>
      <w:r>
        <w:t>, with no obvious patterns in relation to flow delivery</w:t>
      </w:r>
      <w:r w:rsidR="00EE23EA">
        <w:t xml:space="preserve">. Results relating </w:t>
      </w:r>
      <w:r w:rsidR="00AE73E4" w:rsidRPr="009E2592">
        <w:t xml:space="preserve">golden perch and Murray cod condition </w:t>
      </w:r>
      <w:r w:rsidR="00AE73E4">
        <w:t>to patterns of hydrologic variability</w:t>
      </w:r>
      <w:r w:rsidR="00EE23EA">
        <w:t xml:space="preserve">, however, </w:t>
      </w:r>
      <w:r w:rsidR="00AE73E4" w:rsidRPr="009E2592">
        <w:t>yielded several new ecological insights, most notably</w:t>
      </w:r>
      <w:r w:rsidR="00EE23EA">
        <w:t>:</w:t>
      </w:r>
      <w:r w:rsidR="00AE73E4">
        <w:t xml:space="preserve"> </w:t>
      </w:r>
    </w:p>
    <w:p w14:paraId="0E7898EF" w14:textId="77777777" w:rsidR="00C93058" w:rsidRPr="009E2592" w:rsidRDefault="00C93058" w:rsidP="00C93058">
      <w:pPr>
        <w:pStyle w:val="ListParagraph"/>
        <w:numPr>
          <w:ilvl w:val="0"/>
          <w:numId w:val="29"/>
        </w:numPr>
      </w:pPr>
      <w:r w:rsidRPr="009E2592">
        <w:t>The impact of flows on body condition is season-specific;</w:t>
      </w:r>
    </w:p>
    <w:p w14:paraId="438FD421" w14:textId="77777777" w:rsidR="00C93058" w:rsidRPr="009E2592" w:rsidRDefault="00C93058" w:rsidP="00C93058">
      <w:pPr>
        <w:pStyle w:val="ListParagraph"/>
        <w:numPr>
          <w:ilvl w:val="1"/>
          <w:numId w:val="29"/>
        </w:numPr>
      </w:pPr>
      <w:r w:rsidRPr="009E2592">
        <w:t>High spring</w:t>
      </w:r>
      <w:r>
        <w:t xml:space="preserve"> (</w:t>
      </w:r>
      <w:r w:rsidRPr="009E2592">
        <w:t>in particular</w:t>
      </w:r>
      <w:r>
        <w:t xml:space="preserve">) </w:t>
      </w:r>
      <w:r w:rsidRPr="009E2592">
        <w:t xml:space="preserve">and summer flows </w:t>
      </w:r>
      <w:r>
        <w:t>were associated with</w:t>
      </w:r>
      <w:r w:rsidRPr="009E2592">
        <w:t xml:space="preserve"> </w:t>
      </w:r>
      <w:r>
        <w:t>positive trends in</w:t>
      </w:r>
      <w:r w:rsidRPr="009E2592">
        <w:t xml:space="preserve"> fish condition, as measured at the end of the flow delivery season (</w:t>
      </w:r>
      <w:r>
        <w:t>a</w:t>
      </w:r>
      <w:r w:rsidRPr="009E2592">
        <w:t>utumn)</w:t>
      </w:r>
      <w:r>
        <w:t>.</w:t>
      </w:r>
    </w:p>
    <w:p w14:paraId="7FC9BE84" w14:textId="77777777" w:rsidR="00C93058" w:rsidRPr="009E2592" w:rsidRDefault="00C93058" w:rsidP="00C93058">
      <w:pPr>
        <w:pStyle w:val="ListParagraph"/>
        <w:numPr>
          <w:ilvl w:val="1"/>
          <w:numId w:val="29"/>
        </w:numPr>
      </w:pPr>
      <w:r w:rsidRPr="009E2592">
        <w:t xml:space="preserve">High </w:t>
      </w:r>
      <w:r>
        <w:t>a</w:t>
      </w:r>
      <w:r w:rsidRPr="009E2592">
        <w:t xml:space="preserve">utumn flows </w:t>
      </w:r>
      <w:r>
        <w:t>were associated with</w:t>
      </w:r>
      <w:r w:rsidRPr="009E2592">
        <w:t xml:space="preserve"> </w:t>
      </w:r>
      <w:r>
        <w:t xml:space="preserve">minor increases in the </w:t>
      </w:r>
      <w:r w:rsidRPr="009E2592">
        <w:t>golden perch condition, but</w:t>
      </w:r>
      <w:r>
        <w:t xml:space="preserve"> also appeared to be </w:t>
      </w:r>
      <w:r w:rsidR="00542C0F">
        <w:t xml:space="preserve">related to </w:t>
      </w:r>
      <w:r>
        <w:t xml:space="preserve">reduced </w:t>
      </w:r>
      <w:r w:rsidRPr="009E2592">
        <w:t>Murray cod condition</w:t>
      </w:r>
      <w:r>
        <w:t>. At present there is no explanation for this association, and further data are required to establish the veracity of this finding.</w:t>
      </w:r>
    </w:p>
    <w:p w14:paraId="799EC78F" w14:textId="77777777" w:rsidR="00C93058" w:rsidRPr="009E2592" w:rsidRDefault="00C93058" w:rsidP="00C93058">
      <w:pPr>
        <w:pStyle w:val="ListParagraph"/>
        <w:numPr>
          <w:ilvl w:val="1"/>
          <w:numId w:val="29"/>
        </w:numPr>
      </w:pPr>
      <w:r w:rsidRPr="009E2592">
        <w:t>High winter flows have subtle, but significant, positive effects on golden perch condition but no significant effects on Murray cod condition</w:t>
      </w:r>
      <w:r>
        <w:t>.</w:t>
      </w:r>
    </w:p>
    <w:p w14:paraId="5B5AB1A8" w14:textId="77777777" w:rsidR="00C93058" w:rsidRDefault="00C93058" w:rsidP="00C93058">
      <w:pPr>
        <w:pStyle w:val="ListParagraph"/>
        <w:numPr>
          <w:ilvl w:val="0"/>
          <w:numId w:val="29"/>
        </w:numPr>
      </w:pPr>
      <w:r>
        <w:t>G</w:t>
      </w:r>
      <w:r w:rsidRPr="009E2592">
        <w:t xml:space="preserve">olden perch condition </w:t>
      </w:r>
      <w:r>
        <w:t xml:space="preserve">was positively related to both </w:t>
      </w:r>
      <w:r w:rsidRPr="009E2592">
        <w:t>seasonal patterns of flow during a flow-delivery year</w:t>
      </w:r>
      <w:r>
        <w:t xml:space="preserve">, as well as the observed </w:t>
      </w:r>
      <w:r w:rsidRPr="009E2592">
        <w:t xml:space="preserve">discharge </w:t>
      </w:r>
      <w:r>
        <w:t>in</w:t>
      </w:r>
      <w:r w:rsidRPr="009E2592">
        <w:t xml:space="preserve"> the previous </w:t>
      </w:r>
      <w:r>
        <w:t>water</w:t>
      </w:r>
      <w:r w:rsidRPr="009E2592">
        <w:t xml:space="preserve"> year.</w:t>
      </w:r>
      <w:r>
        <w:t xml:space="preserve"> Thus, appropriately timed higher</w:t>
      </w:r>
      <w:r w:rsidRPr="009E2592">
        <w:t xml:space="preserve"> flows across multiple years </w:t>
      </w:r>
      <w:r>
        <w:t xml:space="preserve">may </w:t>
      </w:r>
      <w:r w:rsidRPr="009E2592">
        <w:t xml:space="preserve">have cumulative benefits </w:t>
      </w:r>
      <w:r>
        <w:t>for</w:t>
      </w:r>
      <w:r w:rsidRPr="009E2592">
        <w:t xml:space="preserve"> golden perch condition.</w:t>
      </w:r>
    </w:p>
    <w:p w14:paraId="415E6BD9" w14:textId="77777777" w:rsidR="00AE73E4" w:rsidRDefault="00C93058" w:rsidP="00C93058">
      <w:pPr>
        <w:pStyle w:val="ListParagraph"/>
        <w:numPr>
          <w:ilvl w:val="0"/>
          <w:numId w:val="29"/>
        </w:numPr>
      </w:pPr>
      <w:r w:rsidRPr="00C93058">
        <w:t xml:space="preserve">Body condition is also negatively correlated with </w:t>
      </w:r>
      <w:r w:rsidR="00542C0F">
        <w:t xml:space="preserve">the </w:t>
      </w:r>
      <w:r w:rsidRPr="00C93058">
        <w:t>abundance of conspecifics, which suggests populations of golden perch and Murray cod may be food or habitat limited, with body condition decreasing as a result of competition.</w:t>
      </w:r>
    </w:p>
    <w:p w14:paraId="5E5C3A4C" w14:textId="77777777" w:rsidR="005443B7" w:rsidRDefault="005443B7" w:rsidP="00C93058">
      <w:r>
        <w:t>In terms of the effects of environmental water (including Commonwealth environmental water) on fish populations, there is some evidence to suggest that:</w:t>
      </w:r>
    </w:p>
    <w:p w14:paraId="133566FB" w14:textId="77777777" w:rsidR="00AE73E4" w:rsidRDefault="005443B7" w:rsidP="005443B7">
      <w:pPr>
        <w:pStyle w:val="ListParagraph"/>
        <w:numPr>
          <w:ilvl w:val="0"/>
          <w:numId w:val="30"/>
        </w:numPr>
      </w:pPr>
      <w:r w:rsidRPr="005443B7">
        <w:t>Commonwealth environmental water delivery during 2014</w:t>
      </w:r>
      <w:r w:rsidR="005C201C">
        <w:t>–</w:t>
      </w:r>
      <w:r w:rsidRPr="005443B7">
        <w:t>15 increased Murray cod condition in the Edward-Wakool and in the Gwydir.</w:t>
      </w:r>
      <w:r>
        <w:t xml:space="preserve"> </w:t>
      </w:r>
    </w:p>
    <w:p w14:paraId="02BC57D8" w14:textId="77777777" w:rsidR="005443B7" w:rsidRDefault="005443B7" w:rsidP="005443B7">
      <w:pPr>
        <w:pStyle w:val="ListParagraph"/>
        <w:numPr>
          <w:ilvl w:val="0"/>
          <w:numId w:val="30"/>
        </w:numPr>
      </w:pPr>
      <w:r>
        <w:t>The delivery of Commonwealth environmental water in the Goulburn in autumn 2014–15 may have resulted in a decrease in Murray cod condition, although further data are required to confirm this</w:t>
      </w:r>
      <w:r w:rsidR="00542C0F">
        <w:t xml:space="preserve"> possible effect</w:t>
      </w:r>
      <w:r>
        <w:t>.</w:t>
      </w:r>
    </w:p>
    <w:p w14:paraId="0E82B6D7" w14:textId="77777777" w:rsidR="005443B7" w:rsidRDefault="005443B7" w:rsidP="005443B7">
      <w:pPr>
        <w:pStyle w:val="ListParagraph"/>
        <w:numPr>
          <w:ilvl w:val="0"/>
          <w:numId w:val="30"/>
        </w:numPr>
      </w:pPr>
      <w:r>
        <w:t xml:space="preserve">Environmental water delivery (Commonwealth environmental water and other environmental water sources) </w:t>
      </w:r>
      <w:r w:rsidRPr="005443B7">
        <w:t>during 2014</w:t>
      </w:r>
      <w:r w:rsidR="005C201C">
        <w:t>–</w:t>
      </w:r>
      <w:r w:rsidRPr="005443B7">
        <w:t>15 and 2015</w:t>
      </w:r>
      <w:r w:rsidR="005C201C">
        <w:t>–</w:t>
      </w:r>
      <w:r w:rsidRPr="005443B7">
        <w:t xml:space="preserve">16 increased golden perch condition within the </w:t>
      </w:r>
      <w:r>
        <w:t>Goulburn,</w:t>
      </w:r>
      <w:r w:rsidRPr="005443B7">
        <w:t xml:space="preserve"> Murrumbidgee</w:t>
      </w:r>
      <w:r>
        <w:t>, Lachlan and Lower Murray Selected Areas.</w:t>
      </w:r>
    </w:p>
    <w:p w14:paraId="47AD0084" w14:textId="77777777" w:rsidR="005443B7" w:rsidRPr="005443B7" w:rsidRDefault="005443B7" w:rsidP="00404253">
      <w:pPr>
        <w:keepNext/>
        <w:rPr>
          <w:b/>
        </w:rPr>
      </w:pPr>
      <w:r>
        <w:rPr>
          <w:b/>
        </w:rPr>
        <w:lastRenderedPageBreak/>
        <w:t>Community</w:t>
      </w:r>
      <w:r w:rsidRPr="005443B7">
        <w:rPr>
          <w:b/>
        </w:rPr>
        <w:t xml:space="preserve"> dynamics</w:t>
      </w:r>
    </w:p>
    <w:p w14:paraId="52F9B174" w14:textId="77777777" w:rsidR="000D7884" w:rsidRDefault="005443B7" w:rsidP="005443B7">
      <w:pPr>
        <w:spacing w:after="0"/>
      </w:pPr>
      <w:r>
        <w:t>There was little change observed in the Basin’s fish communit</w:t>
      </w:r>
      <w:r w:rsidR="00542C0F">
        <w:t>ies</w:t>
      </w:r>
      <w:r>
        <w:t xml:space="preserve"> during the first two years of LTIM. The </w:t>
      </w:r>
      <w:r w:rsidR="000D7884">
        <w:t>large-scale</w:t>
      </w:r>
      <w:r>
        <w:t xml:space="preserve"> natural floods in 2016–17, however, had </w:t>
      </w:r>
      <w:r w:rsidR="000D7884">
        <w:t>an observable</w:t>
      </w:r>
      <w:r>
        <w:t xml:space="preserve"> effect on </w:t>
      </w:r>
      <w:r w:rsidR="000D7884">
        <w:t xml:space="preserve">some species through reduced dissolved oxygen (hypoxia). </w:t>
      </w:r>
      <w:r>
        <w:t xml:space="preserve"> </w:t>
      </w:r>
      <w:r w:rsidR="000D7884">
        <w:t xml:space="preserve">While the analysis of data across multiple Selected Areas could not detect a consistent response to hypoxia in most fish species, this may reflect issues in detection of hypoxic conditions at some sites due to the timing of dissolve oxygen logger deployment, rather than a true </w:t>
      </w:r>
      <w:r w:rsidR="00542C0F">
        <w:t>inconsistent response</w:t>
      </w:r>
      <w:r w:rsidR="000D7884">
        <w:t>. There were</w:t>
      </w:r>
      <w:r w:rsidR="00542C0F">
        <w:t xml:space="preserve"> however</w:t>
      </w:r>
      <w:r w:rsidR="000D7884">
        <w:t xml:space="preserve"> consistent responses to hypoxia detected in two species</w:t>
      </w:r>
      <w:r w:rsidR="00542C0F">
        <w:t xml:space="preserve">; </w:t>
      </w:r>
      <w:r w:rsidR="000D7884">
        <w:t>common carp and Murray cod:</w:t>
      </w:r>
    </w:p>
    <w:p w14:paraId="50197F63" w14:textId="77777777" w:rsidR="000D7884" w:rsidRPr="000D7884" w:rsidRDefault="000D7884" w:rsidP="000D7884">
      <w:pPr>
        <w:pStyle w:val="ListParagraph"/>
        <w:numPr>
          <w:ilvl w:val="0"/>
          <w:numId w:val="31"/>
        </w:numPr>
      </w:pPr>
      <w:r w:rsidRPr="000D7884">
        <w:t>Carp abundances increased due to successful spawning and recruitment. This is the expected response of this species to flooding.</w:t>
      </w:r>
    </w:p>
    <w:p w14:paraId="7D38E768" w14:textId="77777777" w:rsidR="000D7884" w:rsidRPr="000D7884" w:rsidRDefault="000D7884" w:rsidP="000D7884">
      <w:pPr>
        <w:pStyle w:val="ListParagraph"/>
        <w:numPr>
          <w:ilvl w:val="0"/>
          <w:numId w:val="31"/>
        </w:numPr>
      </w:pPr>
      <w:r w:rsidRPr="000D7884">
        <w:t>Carp were also better able to cope with hypoxic conditions than native species such as Murray cod. As a result, there were lower rates of mortality of carp relative to Murray cod.</w:t>
      </w:r>
    </w:p>
    <w:p w14:paraId="0B1276F2" w14:textId="77777777" w:rsidR="000D7884" w:rsidRDefault="000D7884" w:rsidP="000D7884">
      <w:pPr>
        <w:pStyle w:val="ListParagraph"/>
        <w:numPr>
          <w:ilvl w:val="0"/>
          <w:numId w:val="31"/>
        </w:numPr>
      </w:pPr>
      <w:r w:rsidRPr="000D7884">
        <w:t>Murray cod abundances declined at sites where flooding and hypoxia occurred.</w:t>
      </w:r>
      <w:r>
        <w:t xml:space="preserve"> The magnitude of the response in Murray cod, however, varied considerably across Selected Areas.</w:t>
      </w:r>
    </w:p>
    <w:p w14:paraId="5E69E69F" w14:textId="77777777" w:rsidR="000D7884" w:rsidRPr="000D7884" w:rsidRDefault="000D7884" w:rsidP="000D7884">
      <w:r w:rsidRPr="000D7884">
        <w:t>We were unable to determine how specific water actions aimed at ameliorating hypoxia affected fish populations, including Murray cod and common carp.</w:t>
      </w:r>
      <w:r>
        <w:t xml:space="preserve"> </w:t>
      </w:r>
      <w:r w:rsidRPr="000D7884">
        <w:t>Monitoring of fish movement detected no movement of individual fish towards localised hypoxia refuges within the Edward-Wakool, but there were few data points, and thus we cannot conclude whether this strategy was effective. Irrespective of our ability to evaluate exactly how water actions ameliorated impacts of hypoxia, we argue that the decisions underpinning those water actions were sound for at least two reasons:</w:t>
      </w:r>
    </w:p>
    <w:p w14:paraId="1FC15142" w14:textId="77777777" w:rsidR="000D7884" w:rsidRPr="000D7884" w:rsidRDefault="000D7884" w:rsidP="000D7884">
      <w:pPr>
        <w:pStyle w:val="ListParagraph"/>
        <w:numPr>
          <w:ilvl w:val="0"/>
          <w:numId w:val="32"/>
        </w:numPr>
      </w:pPr>
      <w:r w:rsidRPr="000D7884">
        <w:t xml:space="preserve">Given the magnitude of natural flooding, Commonwealth environmental water was insufficient to alter water quality except at a very local scale. </w:t>
      </w:r>
    </w:p>
    <w:p w14:paraId="56570F3E" w14:textId="77777777" w:rsidR="000D7884" w:rsidRPr="000D7884" w:rsidRDefault="000D7884" w:rsidP="000D7884">
      <w:pPr>
        <w:pStyle w:val="ListParagraph"/>
        <w:numPr>
          <w:ilvl w:val="0"/>
          <w:numId w:val="32"/>
        </w:numPr>
      </w:pPr>
      <w:r w:rsidRPr="000D7884">
        <w:t>Given the high rates of mortality of Murray cod, enhancing the survival of even very small numbers, could help increase the resilience of local populations, and hence the capacity for the population to increase again in subsequent years.</w:t>
      </w:r>
    </w:p>
    <w:p w14:paraId="64F09530" w14:textId="77777777" w:rsidR="000D7884" w:rsidRDefault="000D7884" w:rsidP="000D7884">
      <w:pPr>
        <w:pStyle w:val="H2notnumberedinTOC"/>
      </w:pPr>
      <w:bookmarkStart w:id="39" w:name="_Toc528066952"/>
      <w:r>
        <w:t>Adaptive management</w:t>
      </w:r>
      <w:bookmarkEnd w:id="39"/>
    </w:p>
    <w:p w14:paraId="7C984034" w14:textId="77777777" w:rsidR="000D7884" w:rsidRDefault="000D7884" w:rsidP="000D7884">
      <w:r>
        <w:t xml:space="preserve">There are a number of key adaptive management recommendations that have arisen for the evaluation of data across the first three years of the </w:t>
      </w:r>
      <w:r w:rsidR="009729F1">
        <w:t>LTIM project:</w:t>
      </w:r>
    </w:p>
    <w:p w14:paraId="77E40F10" w14:textId="77777777" w:rsidR="000D7884" w:rsidRPr="000D7884" w:rsidRDefault="000D7884" w:rsidP="009729F1">
      <w:pPr>
        <w:pStyle w:val="ListParagraph"/>
        <w:numPr>
          <w:ilvl w:val="0"/>
          <w:numId w:val="34"/>
        </w:numPr>
      </w:pPr>
      <w:r w:rsidRPr="000D7884">
        <w:t>Flows delivered in spring and summer have the greatest positive impact on golden perch and Murray cod condition. Spring-summer flow delivery may result in synergistic impacts on fish populations—promoting spawning while at the same time increasing energy acquisition/storage, which in turn may feed into enhancing other population processes in subsequent years.</w:t>
      </w:r>
    </w:p>
    <w:p w14:paraId="0322C28A" w14:textId="77777777" w:rsidR="000D7884" w:rsidRPr="000D7884" w:rsidRDefault="000D7884" w:rsidP="009729F1">
      <w:pPr>
        <w:pStyle w:val="ListParagraph"/>
        <w:numPr>
          <w:ilvl w:val="0"/>
          <w:numId w:val="34"/>
        </w:numPr>
      </w:pPr>
      <w:r w:rsidRPr="000D7884">
        <w:t>At this stage, the models indicate that autumn flow pulses may decrease Murray cod condition, although no mechanism has yet been identified</w:t>
      </w:r>
      <w:r w:rsidR="005C201C">
        <w:t xml:space="preserve">, </w:t>
      </w:r>
      <w:r w:rsidRPr="000D7884">
        <w:t>and this observation requires further investigation</w:t>
      </w:r>
      <w:r w:rsidR="005C201C">
        <w:t xml:space="preserve">. </w:t>
      </w:r>
      <w:r w:rsidRPr="000D7884">
        <w:t xml:space="preserve"> </w:t>
      </w:r>
      <w:r w:rsidR="005C201C">
        <w:t xml:space="preserve">It </w:t>
      </w:r>
      <w:r w:rsidRPr="000D7884">
        <w:t>may</w:t>
      </w:r>
      <w:r w:rsidR="005C201C">
        <w:t>, however,</w:t>
      </w:r>
      <w:r w:rsidRPr="000D7884">
        <w:t xml:space="preserve"> have implications for environmental flow releases delivered for other purposes, as well as for autumn irrigation flows.</w:t>
      </w:r>
    </w:p>
    <w:p w14:paraId="678DE6FF" w14:textId="77777777" w:rsidR="000D7884" w:rsidRPr="000D7884" w:rsidRDefault="000D7884" w:rsidP="009729F1">
      <w:pPr>
        <w:pStyle w:val="ListParagraph"/>
        <w:numPr>
          <w:ilvl w:val="0"/>
          <w:numId w:val="34"/>
        </w:numPr>
      </w:pPr>
      <w:r w:rsidRPr="000D7884">
        <w:t xml:space="preserve">Planning of flow delivery each year should give thought to flows delivered in the previous year, which may affect the condition response of golden perch. </w:t>
      </w:r>
      <w:r>
        <w:t xml:space="preserve">In particular, </w:t>
      </w:r>
      <w:r w:rsidR="009729F1">
        <w:t>priority should be given to delivering water actions for golden perch in the year immediately following a high flow year.</w:t>
      </w:r>
    </w:p>
    <w:p w14:paraId="49E3ADB0" w14:textId="77777777" w:rsidR="000D7884" w:rsidRPr="000D7884" w:rsidRDefault="000D7884" w:rsidP="009729F1">
      <w:pPr>
        <w:pStyle w:val="ListParagraph"/>
        <w:numPr>
          <w:ilvl w:val="0"/>
          <w:numId w:val="34"/>
        </w:numPr>
      </w:pPr>
      <w:r w:rsidRPr="000D7884">
        <w:t xml:space="preserve">It is important to note that when impacts of watering actions are additive across years: </w:t>
      </w:r>
    </w:p>
    <w:p w14:paraId="3E8B1CBE" w14:textId="77777777" w:rsidR="000D7884" w:rsidRPr="000D7884" w:rsidRDefault="000D7884" w:rsidP="009729F1">
      <w:pPr>
        <w:pStyle w:val="ListParagraph"/>
        <w:numPr>
          <w:ilvl w:val="1"/>
          <w:numId w:val="34"/>
        </w:numPr>
      </w:pPr>
      <w:r w:rsidRPr="000D7884">
        <w:t>observable impacts will take years</w:t>
      </w:r>
      <w:r w:rsidR="00542C0F">
        <w:t xml:space="preserve"> to occur, and to detect reliably</w:t>
      </w:r>
    </w:p>
    <w:p w14:paraId="79DA7CC3" w14:textId="77777777" w:rsidR="000D7884" w:rsidRPr="000D7884" w:rsidRDefault="000D7884" w:rsidP="009729F1">
      <w:pPr>
        <w:pStyle w:val="ListParagraph"/>
        <w:numPr>
          <w:ilvl w:val="1"/>
          <w:numId w:val="34"/>
        </w:numPr>
      </w:pPr>
      <w:r w:rsidRPr="000D7884">
        <w:t>there may be greater ecological returns in the long-term, without necessarily allocating more water</w:t>
      </w:r>
    </w:p>
    <w:p w14:paraId="4DF13994" w14:textId="77777777" w:rsidR="000D7884" w:rsidRPr="000D7884" w:rsidRDefault="000D7884" w:rsidP="009729F1">
      <w:pPr>
        <w:pStyle w:val="ListParagraph"/>
        <w:numPr>
          <w:ilvl w:val="1"/>
          <w:numId w:val="34"/>
        </w:numPr>
      </w:pPr>
      <w:r w:rsidRPr="000D7884">
        <w:lastRenderedPageBreak/>
        <w:t>a great challenge will be the optimisation of multi-year flow regimes within catchments.</w:t>
      </w:r>
    </w:p>
    <w:p w14:paraId="3A3ABC9B" w14:textId="77777777" w:rsidR="000D7884" w:rsidRDefault="000D7884" w:rsidP="009729F1">
      <w:pPr>
        <w:pStyle w:val="ListParagraph"/>
        <w:numPr>
          <w:ilvl w:val="0"/>
          <w:numId w:val="34"/>
        </w:numPr>
      </w:pPr>
      <w:r w:rsidRPr="000D7884">
        <w:t xml:space="preserve">Commonwealth, state and other environmental water use has synergistic effects on fish condition, so should </w:t>
      </w:r>
      <w:r w:rsidR="00542C0F">
        <w:t xml:space="preserve">be </w:t>
      </w:r>
      <w:r w:rsidRPr="000D7884">
        <w:t xml:space="preserve">managed in </w:t>
      </w:r>
      <w:r w:rsidR="00542C0F">
        <w:t>a coordinated way. It is noted this is already occurring</w:t>
      </w:r>
      <w:r w:rsidRPr="000D7884">
        <w:t>.</w:t>
      </w:r>
    </w:p>
    <w:p w14:paraId="7A6257FA" w14:textId="77777777" w:rsidR="009729F1" w:rsidRPr="009729F1" w:rsidRDefault="009729F1" w:rsidP="009729F1">
      <w:pPr>
        <w:pStyle w:val="ListParagraph"/>
        <w:numPr>
          <w:ilvl w:val="0"/>
          <w:numId w:val="34"/>
        </w:numPr>
      </w:pPr>
      <w:r w:rsidRPr="009729F1">
        <w:t>Hypoxic blackwater events have the potential to reduce the longer-term benefits from environmental water</w:t>
      </w:r>
      <w:r w:rsidR="00542C0F">
        <w:t>ing</w:t>
      </w:r>
      <w:r w:rsidRPr="009729F1">
        <w:t xml:space="preserve"> actions. There is a need for innovative thinking and further modelling to understand how the dynamics of (a) river-floodplain hydrological connectivity; and (b) floodplain organic carbon </w:t>
      </w:r>
      <w:r w:rsidR="00542C0F">
        <w:t xml:space="preserve">loads, </w:t>
      </w:r>
      <w:r w:rsidRPr="009729F1">
        <w:t>can be actively adaptively managed, at scales that go beyond Selected Areas.</w:t>
      </w:r>
    </w:p>
    <w:p w14:paraId="29D61193" w14:textId="77777777" w:rsidR="009729F1" w:rsidRPr="009729F1" w:rsidRDefault="009729F1" w:rsidP="009729F1">
      <w:pPr>
        <w:pStyle w:val="ListParagraph"/>
        <w:numPr>
          <w:ilvl w:val="0"/>
          <w:numId w:val="34"/>
        </w:numPr>
        <w:rPr>
          <w:b/>
        </w:rPr>
      </w:pPr>
      <w:r w:rsidRPr="009729F1">
        <w:t>The models suggest that shorter periods of hypoxia (e.g. a reduction in the duration of events from 14 to 7 days) can have a significant benefit in reducing mortality rates.</w:t>
      </w:r>
      <w:r>
        <w:t xml:space="preserve"> </w:t>
      </w:r>
      <w:r w:rsidRPr="009729F1">
        <w:t>Given that hypoxic blackwater events are likely to be unavoidable, a worthwhile focus for environmental watering actions could be to try and reduce the number of days over which hypoxic conditions persist.</w:t>
      </w:r>
      <w:r w:rsidR="007E5C04">
        <w:t xml:space="preserve"> In addition, prioritising outcomes for Murray cod at locations not impacted by blackwater would be an effective use of environmental water.</w:t>
      </w:r>
    </w:p>
    <w:p w14:paraId="146D02B5" w14:textId="77777777" w:rsidR="00404253" w:rsidRDefault="00404253">
      <w:pPr>
        <w:spacing w:after="200" w:line="276" w:lineRule="auto"/>
        <w:rPr>
          <w:rFonts w:eastAsiaTheme="majorEastAsia" w:cstheme="majorBidi"/>
          <w:b/>
          <w:bCs/>
          <w:color w:val="auto"/>
          <w:sz w:val="32"/>
          <w:szCs w:val="28"/>
        </w:rPr>
      </w:pPr>
      <w:r>
        <w:br w:type="page"/>
      </w:r>
    </w:p>
    <w:p w14:paraId="350D861D" w14:textId="77777777" w:rsidR="008229EE" w:rsidRDefault="003E2B6B" w:rsidP="00C52607">
      <w:pPr>
        <w:pStyle w:val="Heading1"/>
      </w:pPr>
      <w:bookmarkStart w:id="40" w:name="_Toc528066953"/>
      <w:r w:rsidRPr="00D57E19">
        <w:lastRenderedPageBreak/>
        <w:t>Introduction</w:t>
      </w:r>
      <w:bookmarkEnd w:id="33"/>
      <w:bookmarkEnd w:id="34"/>
      <w:bookmarkEnd w:id="35"/>
      <w:bookmarkEnd w:id="40"/>
    </w:p>
    <w:p w14:paraId="62DECE64" w14:textId="77777777" w:rsidR="00B60C90" w:rsidRDefault="00B60C90" w:rsidP="00B60C90">
      <w:pPr>
        <w:pStyle w:val="Heading2"/>
      </w:pPr>
      <w:bookmarkStart w:id="41" w:name="_Toc528066954"/>
      <w:r>
        <w:t>Context</w:t>
      </w:r>
      <w:bookmarkEnd w:id="41"/>
    </w:p>
    <w:p w14:paraId="18A0B396" w14:textId="77777777" w:rsidR="009729F1" w:rsidRDefault="009729F1" w:rsidP="009729F1">
      <w:r>
        <w:t xml:space="preserve">The Long-Term Intervention Monitoring (LTIM) Project aims to understand the impacts of Commonwealth environmental water in the Murray-Darling Basin (the Basin) and seeks to improve capacity to support flow allocation decisions. It does this through the monitoring and evaluation of the response of six ecological indicators to managed flows in the Basin. While this document focuses on outcomes for </w:t>
      </w:r>
      <w:r w:rsidR="005C201C">
        <w:t>f</w:t>
      </w:r>
      <w:r>
        <w:t>ish, the other Basin Matters are</w:t>
      </w:r>
      <w:r w:rsidR="005C201C">
        <w:t>: h</w:t>
      </w:r>
      <w:r>
        <w:t xml:space="preserve">ydrology, </w:t>
      </w:r>
      <w:r w:rsidR="005C201C">
        <w:t>v</w:t>
      </w:r>
      <w:r>
        <w:t xml:space="preserve">egetation </w:t>
      </w:r>
      <w:r w:rsidR="005C201C">
        <w:t>d</w:t>
      </w:r>
      <w:r>
        <w:t xml:space="preserve">iversity, </w:t>
      </w:r>
      <w:r w:rsidR="005C201C">
        <w:t>s</w:t>
      </w:r>
      <w:r>
        <w:t xml:space="preserve">tream </w:t>
      </w:r>
      <w:r w:rsidR="005C201C">
        <w:t>m</w:t>
      </w:r>
      <w:r>
        <w:t xml:space="preserve">etabolism, </w:t>
      </w:r>
      <w:r w:rsidR="005C201C">
        <w:t>e</w:t>
      </w:r>
      <w:r>
        <w:t xml:space="preserve">cosystem </w:t>
      </w:r>
      <w:r w:rsidR="005C201C">
        <w:t>d</w:t>
      </w:r>
      <w:r>
        <w:t xml:space="preserve">iversity and </w:t>
      </w:r>
      <w:r w:rsidR="005C201C">
        <w:t>biod</w:t>
      </w:r>
      <w:r>
        <w:t>iversity. These Basin Matter indicators are being monitored across seven LTIM ‘Selected Areas’ throughout the Basin. Fish are a target in all but one of these Selected Areas (Junction of the Warrego and Darling rivers), and so this document commonly refers to fish data collected across six Selected Areas. The Selected Areas are monitoring sites which can be used to infer outcomes of environmental watering more broadly across the Basin.</w:t>
      </w:r>
    </w:p>
    <w:p w14:paraId="6816527D" w14:textId="77777777" w:rsidR="00100654" w:rsidRDefault="009729F1" w:rsidP="009729F1">
      <w:r>
        <w:t>Fish are an important component of the Basin and can also provide a valuable indicator for understanding flow response. Evaluation of native fish diversity, condition, reproduction and recruitment contribute to understanding the benefit of environmental water and to the biodiversity outcomes sought by the Murray–Darling Basin Plan (Commonwealth of Australia, Basin Plan 2012). Fish have substantial socioeconomic value and often play important roles in food web and ecosystem processes</w:t>
      </w:r>
      <w:r w:rsidR="00404253">
        <w:rPr>
          <w:lang w:val="en-US"/>
        </w:rPr>
        <w:t xml:space="preserve"> </w:t>
      </w:r>
      <w:r w:rsidR="00404253">
        <w:rPr>
          <w:lang w:val="en-US"/>
        </w:rPr>
        <w:fldChar w:fldCharType="begin"/>
      </w:r>
      <w:r w:rsidR="00404253">
        <w:rPr>
          <w:lang w:val="en-US"/>
        </w:rPr>
        <w:instrText xml:space="preserve"> ADDIN ZOTERO_ITEM CSL_CITATION {"citationID":"9k4cVAua","properties":{"formattedCitation":"(Holmlund &amp; Hammer 1999)","plainCitation":"(Holmlund &amp; Hammer 1999)","noteIndex":0},"citationItems":[{"id":4343,"uris":["http://zotero.org/users/2336876/items/N55CSZX4"],"uri":["http://zotero.org/users/2336876/items/N55CSZX4"],"itemData":{"id":4343,"type":"article-journal","title":"Ecosystem services generated by fish populations","container-title":"Ecological economics","page":"253–268","volume":"29","issue":"2","source":"Google Scholar","author":[{"family":"Holmlund","given":"Cecilia M."},{"family":"Hammer","given":"Monica"}],"issued":{"date-parts":[["1999"]]}}}],"schema":"https://github.com/citation-style-language/schema/raw/master/csl-citation.json"} </w:instrText>
      </w:r>
      <w:r w:rsidR="00404253">
        <w:rPr>
          <w:lang w:val="en-US"/>
        </w:rPr>
        <w:fldChar w:fldCharType="separate"/>
      </w:r>
      <w:r w:rsidR="00404253">
        <w:rPr>
          <w:noProof/>
          <w:lang w:val="en-US"/>
        </w:rPr>
        <w:t>(Holmlund &amp; Hammer 1999)</w:t>
      </w:r>
      <w:r w:rsidR="00404253">
        <w:rPr>
          <w:lang w:val="en-US"/>
        </w:rPr>
        <w:fldChar w:fldCharType="end"/>
      </w:r>
      <w:r>
        <w:t>. Here we present the 2016–17 Basin Matter report for fish monitoring and evaluation within the LTIM Project. This is the third of five Fish Basin Matter reports to be delivered within the project</w:t>
      </w:r>
      <w:r w:rsidRPr="00B20810">
        <w:t>. Further d</w:t>
      </w:r>
      <w:r w:rsidRPr="007D220B">
        <w:t xml:space="preserve">etails on </w:t>
      </w:r>
      <w:r w:rsidRPr="001242AD">
        <w:t>m</w:t>
      </w:r>
      <w:r w:rsidRPr="00B20810">
        <w:t xml:space="preserve">ethods are </w:t>
      </w:r>
      <w:r w:rsidRPr="001242AD">
        <w:t xml:space="preserve">provided </w:t>
      </w:r>
      <w:r w:rsidRPr="00B20810">
        <w:t xml:space="preserve">in </w:t>
      </w:r>
      <w:r w:rsidRPr="007D220B">
        <w:t xml:space="preserve">Stoffels </w:t>
      </w:r>
      <w:r w:rsidRPr="00B20810">
        <w:t>&amp; Bond (</w:t>
      </w:r>
      <w:r w:rsidRPr="007D220B">
        <w:t>2016)</w:t>
      </w:r>
      <w:r>
        <w:t>.</w:t>
      </w:r>
      <w:r w:rsidR="00100654">
        <w:t xml:space="preserve"> </w:t>
      </w:r>
    </w:p>
    <w:p w14:paraId="3B676CD0" w14:textId="77777777" w:rsidR="00B60C90" w:rsidRDefault="00B60C90" w:rsidP="00B60C90">
      <w:pPr>
        <w:pStyle w:val="Heading2"/>
      </w:pPr>
      <w:bookmarkStart w:id="42" w:name="_Toc528066955"/>
      <w:r>
        <w:t>Objectives</w:t>
      </w:r>
      <w:bookmarkEnd w:id="42"/>
    </w:p>
    <w:p w14:paraId="09C63484" w14:textId="77777777" w:rsidR="00361B87" w:rsidRDefault="00361B87" w:rsidP="00361B87">
      <w:pPr>
        <w:pStyle w:val="Heading3"/>
        <w:ind w:left="851"/>
      </w:pPr>
      <w:bookmarkStart w:id="43" w:name="_Toc528066956"/>
      <w:r>
        <w:t>Overarching objectives of the Fish Basin Matter</w:t>
      </w:r>
      <w:bookmarkEnd w:id="43"/>
    </w:p>
    <w:p w14:paraId="13D97456" w14:textId="77777777" w:rsidR="00361B87" w:rsidRPr="00577562" w:rsidRDefault="00361B87" w:rsidP="00361B87">
      <w:r>
        <w:t xml:space="preserve">LTIM evaluation questions can be divided into those that concern short- and long-term outcomes to flows. These short- and long-term evaluation questions reflect the fact that certain ecological variables can respond rapidly to environmental change, while others are slower to respond </w:t>
      </w:r>
      <w:r w:rsidR="00390E4C">
        <w:fldChar w:fldCharType="begin"/>
      </w:r>
      <w:r w:rsidR="00390E4C">
        <w:instrText xml:space="preserve"> ADDIN ZOTERO_ITEM CSL_CITATION {"citationID":"0ot6SvHE","properties":{"formattedCitation":"(Levin 2000)","plainCitation":"(Levin 2000)","noteIndex":0},"citationItems":[{"id":4348,"uris":["http://zotero.org/users/2336876/items/KVPQCZYX"],"uri":["http://zotero.org/users/2336876/items/KVPQCZYX"],"itemData":{"id":4348,"type":"article-journal","title":"Multiple scales and the maintenance of biodiversity","container-title":"Ecosystems","page":"498–506","volume":"3","issue":"6","source":"Google Scholar","author":[{"family":"Levin","given":"Simon A."}],"issued":{"date-parts":[["2000"]]}}}],"schema":"https://github.com/citation-style-language/schema/raw/master/csl-citation.json"} </w:instrText>
      </w:r>
      <w:r w:rsidR="00390E4C">
        <w:fldChar w:fldCharType="separate"/>
      </w:r>
      <w:r w:rsidR="00390E4C">
        <w:rPr>
          <w:noProof/>
        </w:rPr>
        <w:t>(Levin 2000)</w:t>
      </w:r>
      <w:r w:rsidR="00390E4C">
        <w:fldChar w:fldCharType="end"/>
      </w:r>
      <w:r w:rsidR="00390E4C">
        <w:t>.</w:t>
      </w:r>
      <w:r>
        <w:t xml:space="preserve"> The LTIM </w:t>
      </w:r>
      <w:r w:rsidRPr="00577562">
        <w:t>evaluation questions</w:t>
      </w:r>
      <w:r>
        <w:t xml:space="preserve"> for fish are: </w:t>
      </w:r>
    </w:p>
    <w:p w14:paraId="1850CC8E" w14:textId="77777777" w:rsidR="00361B87" w:rsidRPr="00AD0726" w:rsidRDefault="00361B87" w:rsidP="00361B87">
      <w:pPr>
        <w:pStyle w:val="ListBullet"/>
      </w:pPr>
      <w:r w:rsidRPr="00AD0726">
        <w:t>long-term</w:t>
      </w:r>
    </w:p>
    <w:p w14:paraId="6EC417BC" w14:textId="77777777" w:rsidR="00361B87" w:rsidRPr="00577562" w:rsidRDefault="00361B87" w:rsidP="00361B87">
      <w:pPr>
        <w:pStyle w:val="ListBullet"/>
        <w:numPr>
          <w:ilvl w:val="1"/>
          <w:numId w:val="1"/>
        </w:numPr>
      </w:pPr>
      <w:r w:rsidRPr="00577562">
        <w:t xml:space="preserve">What did </w:t>
      </w:r>
      <w:r>
        <w:t>Commonwealth environmental water</w:t>
      </w:r>
      <w:r w:rsidRPr="00577562">
        <w:t xml:space="preserve"> contribute to sustaining native fish populations?</w:t>
      </w:r>
    </w:p>
    <w:p w14:paraId="73CF7151" w14:textId="77777777" w:rsidR="00361B87" w:rsidRPr="00AD0726" w:rsidRDefault="00361B87" w:rsidP="00361B87">
      <w:pPr>
        <w:pStyle w:val="ListBullet"/>
      </w:pPr>
      <w:r w:rsidRPr="00AD0726">
        <w:t>short-term</w:t>
      </w:r>
    </w:p>
    <w:p w14:paraId="783B3186" w14:textId="77777777" w:rsidR="00361B87" w:rsidRPr="00577562" w:rsidRDefault="00361B87" w:rsidP="00361B87">
      <w:pPr>
        <w:pStyle w:val="ListBullet"/>
        <w:numPr>
          <w:ilvl w:val="1"/>
          <w:numId w:val="1"/>
        </w:numPr>
      </w:pPr>
      <w:r w:rsidRPr="00577562">
        <w:t xml:space="preserve">What did </w:t>
      </w:r>
      <w:r>
        <w:t>Commonwealth environmental water</w:t>
      </w:r>
      <w:r w:rsidRPr="00577562">
        <w:t xml:space="preserve"> contribute to sustaining native fish reproduction?</w:t>
      </w:r>
    </w:p>
    <w:p w14:paraId="11E7E0B0" w14:textId="77777777" w:rsidR="00361B87" w:rsidRDefault="00361B87" w:rsidP="00361B87">
      <w:pPr>
        <w:pStyle w:val="ListBullet"/>
        <w:numPr>
          <w:ilvl w:val="1"/>
          <w:numId w:val="1"/>
        </w:numPr>
      </w:pPr>
      <w:r w:rsidRPr="00577562">
        <w:t xml:space="preserve">What did </w:t>
      </w:r>
      <w:r>
        <w:t>Commonwealth environmental water</w:t>
      </w:r>
      <w:r w:rsidRPr="00577562">
        <w:t xml:space="preserve"> contribute to sustaining native fish survival?</w:t>
      </w:r>
    </w:p>
    <w:p w14:paraId="07A36EEC" w14:textId="77777777" w:rsidR="00361B87" w:rsidRDefault="007E5C04" w:rsidP="00361B87">
      <w:r>
        <w:t>A</w:t>
      </w:r>
      <w:r w:rsidR="00361B87">
        <w:t xml:space="preserve"> key objective of LTIM is to improve our capacity to predict ecological response to flow events and regimes</w:t>
      </w:r>
      <w:r w:rsidR="00404253">
        <w:t xml:space="preserve"> </w:t>
      </w:r>
      <w:r w:rsidR="00404253">
        <w:fldChar w:fldCharType="begin"/>
      </w:r>
      <w:r w:rsidR="00404253">
        <w:instrText xml:space="preserve"> ADDIN ZOTERO_ITEM CSL_CITATION {"citationID":"c3rDMdab","properties":{"formattedCitation":"(Gawne {\\i{}et al.} 2013, 2014)","plainCitation":"(Gawne et al. 2013, 2014)","noteIndex":0},"citationItems":[{"id":1854,"uris":["http://zotero.org/users/2336876/items/QC9R6K52"],"uri":["http://zotero.org/users/2336876/items/QC9R6K52"],"itemData":{"id":1854,"type":"book","title":"Long Term Intervention Monitoring Logic and Rationale Document Final Report prepared for the Commonwealth Environmental Water Office by The Murray-Darling Freshwater Research Centre","volume":"MDFRC Publication 01/2013","author":[{"family":"Gawne","given":"B."},{"family":"Brooks","given":"S."},{"family":"Butcher","given":"R."},{"family":"Cottingham","given":"P."},{"family":"Everingham","given":"P."},{"family":"Hale","given":"J."},{"family":"Nielsen","given":"D. L"},{"family":"Stewardson","given":"Mike"},{"family":"Stoffels","given":"R."}],"issued":{"date-parts":[["2013"]]}}},{"id":3331,"uris":["http://zotero.org/users/2336876/items/NA6RAJ4W"],"uri":["http://zotero.org/users/2336876/items/NA6RAJ4W"],"itemData":{"id":3331,"type":"book","title":"Commonwealth Environmental Water Office Long–Term Intervention Monitoring Project: Basin Evaluation Plan","collection-title":"MDFRC Publication 29/2014","publisher":"MDFRC","publisher-place":"Albury, NSW","source":"Google Scholar","event-place":"Albury, NSW","URL":"http://www.environment.gov.au/system/files/resources/527e0169-7f5a-4a32-adda-158defa8b6dd/files/cewo-ltim-basin-evaluation-plan.docx","shortTitle":"Commonwealth Environmental Water Office Long–Term Intervention Monitoring Project","author":[{"family":"Gawne","given":"Ben"},{"family":"Roots","given":"Jane"},{"family":"Hale","given":"Jenny"},{"family":"Stewardson","given":"Mike"}],"issued":{"date-parts":[["2014"]]},"accessed":{"date-parts":[["2016",9,12]]}}}],"schema":"https://github.com/citation-style-language/schema/raw/master/csl-citation.json"} </w:instrText>
      </w:r>
      <w:r w:rsidR="00404253">
        <w:fldChar w:fldCharType="separate"/>
      </w:r>
      <w:r w:rsidR="00404253" w:rsidRPr="00404253">
        <w:rPr>
          <w:rFonts w:ascii="Calibri" w:cs="Calibri"/>
          <w:lang w:val="en-US"/>
        </w:rPr>
        <w:t xml:space="preserve">(Gawne </w:t>
      </w:r>
      <w:r w:rsidR="00404253" w:rsidRPr="00404253">
        <w:rPr>
          <w:rFonts w:ascii="Calibri" w:cs="Calibri"/>
          <w:i/>
          <w:iCs/>
          <w:lang w:val="en-US"/>
        </w:rPr>
        <w:t>et al.</w:t>
      </w:r>
      <w:r w:rsidR="00404253" w:rsidRPr="00404253">
        <w:rPr>
          <w:rFonts w:ascii="Calibri" w:cs="Calibri"/>
          <w:lang w:val="en-US"/>
        </w:rPr>
        <w:t xml:space="preserve"> 2013, 2014)</w:t>
      </w:r>
      <w:r w:rsidR="00404253">
        <w:fldChar w:fldCharType="end"/>
      </w:r>
      <w:r w:rsidR="00361B87">
        <w:t>.</w:t>
      </w:r>
    </w:p>
    <w:p w14:paraId="23E302F1" w14:textId="77777777" w:rsidR="00361B87" w:rsidRDefault="00361B87" w:rsidP="00361B87">
      <w:pPr>
        <w:pStyle w:val="Heading3"/>
        <w:ind w:left="851"/>
      </w:pPr>
      <w:bookmarkStart w:id="44" w:name="_Toc528066957"/>
      <w:r>
        <w:t>Specific objectives for 2016</w:t>
      </w:r>
      <w:r w:rsidR="007E5C04">
        <w:t>–</w:t>
      </w:r>
      <w:r>
        <w:t>17 evaluation</w:t>
      </w:r>
      <w:bookmarkEnd w:id="44"/>
    </w:p>
    <w:p w14:paraId="56F49BA9" w14:textId="77777777" w:rsidR="00944FAE" w:rsidRDefault="009729F1" w:rsidP="00361B87">
      <w:r w:rsidRPr="009729F1">
        <w:t xml:space="preserve">The general objectives for the 2016–17 LTIM Fish Basin Matter report are to present analyses of the impacts of Commonwealth environmental water and, more broadly, river flows, on fish responses. This is undertaken in part by developing predictive models informed by observed responses to all sources of flow variability, and then using that capability to make inferences about the contributed effects of environmental watering using flow scenarios that include/exclude Commonwealth </w:t>
      </w:r>
      <w:r w:rsidR="00390E4C">
        <w:t>e</w:t>
      </w:r>
      <w:r w:rsidRPr="009729F1">
        <w:t xml:space="preserve">nvironmental </w:t>
      </w:r>
      <w:r w:rsidR="00390E4C">
        <w:t>w</w:t>
      </w:r>
      <w:r w:rsidRPr="009729F1">
        <w:t xml:space="preserve">ater. The motivation for this work is the long-term goal of providing scientifically </w:t>
      </w:r>
      <w:r w:rsidRPr="009729F1">
        <w:lastRenderedPageBreak/>
        <w:t>defensible reporting of the outcomes of Basin Watering Strategy. Developing predictive models facilitates the separation of the effects of Commonwealth watering actions from the effects of the background (non-environmental water) hydrological variability. Selected Area reports present several analyses of localised fish response</w:t>
      </w:r>
      <w:r w:rsidR="00390E4C">
        <w:t>s</w:t>
      </w:r>
      <w:r w:rsidRPr="009729F1">
        <w:t xml:space="preserve"> to natural and managed flows. Our Basin Matter report complements and builds upon those reports by</w:t>
      </w:r>
      <w:r w:rsidR="00390E4C">
        <w:t xml:space="preserve"> (see Appendix </w:t>
      </w:r>
      <w:r w:rsidR="00CF3BB4">
        <w:t>A</w:t>
      </w:r>
      <w:r w:rsidR="00390E4C">
        <w:t xml:space="preserve"> for more details</w:t>
      </w:r>
      <w:r w:rsidR="00CF3BB4">
        <w:t xml:space="preserve"> on data collection and model development</w:t>
      </w:r>
      <w:r w:rsidR="00390E4C">
        <w:t>)</w:t>
      </w:r>
      <w:r w:rsidR="00A83E68">
        <w:t>:</w:t>
      </w:r>
    </w:p>
    <w:p w14:paraId="01048082" w14:textId="77777777" w:rsidR="005125D7" w:rsidRPr="007E5C04" w:rsidRDefault="00361B87" w:rsidP="00361B87">
      <w:pPr>
        <w:pStyle w:val="ListParagraph"/>
        <w:numPr>
          <w:ilvl w:val="0"/>
          <w:numId w:val="5"/>
        </w:numPr>
      </w:pPr>
      <w:r w:rsidRPr="002969F6">
        <w:rPr>
          <w:b/>
        </w:rPr>
        <w:t>Review technical reports for short-term (1 year or less) outcomes from Commonwealth environmental watering actions during 201</w:t>
      </w:r>
      <w:r>
        <w:rPr>
          <w:b/>
        </w:rPr>
        <w:t>6</w:t>
      </w:r>
      <w:r w:rsidRPr="002969F6">
        <w:rPr>
          <w:b/>
        </w:rPr>
        <w:t>–1</w:t>
      </w:r>
      <w:r>
        <w:rPr>
          <w:b/>
        </w:rPr>
        <w:t>7</w:t>
      </w:r>
      <w:r w:rsidRPr="002969F6">
        <w:rPr>
          <w:b/>
        </w:rPr>
        <w:t xml:space="preserve"> and present a brief synthesis of those outcomes</w:t>
      </w:r>
      <w:r>
        <w:t xml:space="preserve">. </w:t>
      </w:r>
      <w:r w:rsidRPr="007E5C04">
        <w:t xml:space="preserve">This brief synthesis is structured by </w:t>
      </w:r>
      <w:r w:rsidR="007E5C04" w:rsidRPr="007E5C04">
        <w:t xml:space="preserve">three </w:t>
      </w:r>
      <w:r w:rsidR="00390E4C">
        <w:t>groups of</w:t>
      </w:r>
      <w:r w:rsidR="007E5C04" w:rsidRPr="007E5C04">
        <w:t xml:space="preserve"> expected outcomes of Commonwealth environmental water in 2016–17: reproduction, movement and ameliorating hypoxia</w:t>
      </w:r>
      <w:r w:rsidRPr="007E5C04">
        <w:t>.</w:t>
      </w:r>
    </w:p>
    <w:p w14:paraId="24C2B419" w14:textId="77777777" w:rsidR="00361B87" w:rsidRDefault="00361B87" w:rsidP="00361B87">
      <w:pPr>
        <w:pStyle w:val="ListParagraph"/>
        <w:numPr>
          <w:ilvl w:val="0"/>
          <w:numId w:val="5"/>
        </w:numPr>
      </w:pPr>
      <w:r w:rsidRPr="001C5E60">
        <w:rPr>
          <w:b/>
        </w:rPr>
        <w:t>Undertak</w:t>
      </w:r>
      <w:r>
        <w:rPr>
          <w:b/>
        </w:rPr>
        <w:t>ing</w:t>
      </w:r>
      <w:r w:rsidRPr="001C5E60">
        <w:rPr>
          <w:b/>
        </w:rPr>
        <w:t xml:space="preserve"> a Basin</w:t>
      </w:r>
      <w:r>
        <w:rPr>
          <w:b/>
        </w:rPr>
        <w:t xml:space="preserve">-scale analysis of the </w:t>
      </w:r>
      <w:r w:rsidRPr="001C5E60">
        <w:rPr>
          <w:b/>
        </w:rPr>
        <w:t xml:space="preserve">response </w:t>
      </w:r>
      <w:r>
        <w:rPr>
          <w:b/>
        </w:rPr>
        <w:t xml:space="preserve">of fish </w:t>
      </w:r>
      <w:r w:rsidRPr="00D947FC">
        <w:rPr>
          <w:b/>
          <w:i/>
        </w:rPr>
        <w:t>condition</w:t>
      </w:r>
      <w:r>
        <w:rPr>
          <w:b/>
        </w:rPr>
        <w:t xml:space="preserve"> to flows. </w:t>
      </w:r>
      <w:r w:rsidRPr="001242AD">
        <w:t>This work provides an evaluation of how environmental water delivery within and across years has affected fish condition</w:t>
      </w:r>
      <w:r>
        <w:t>, which provides a simple metric reflective of the overall health of individual fish</w:t>
      </w:r>
      <w:r w:rsidRPr="00C03148">
        <w:t xml:space="preserve">. </w:t>
      </w:r>
      <w:r>
        <w:t>The specific objectives of this component were to:</w:t>
      </w:r>
    </w:p>
    <w:p w14:paraId="5C83F7C0" w14:textId="77777777" w:rsidR="00361B87" w:rsidRDefault="00361B87" w:rsidP="00361B87">
      <w:pPr>
        <w:pStyle w:val="ListParagraph"/>
        <w:numPr>
          <w:ilvl w:val="1"/>
          <w:numId w:val="5"/>
        </w:numPr>
      </w:pPr>
      <w:r>
        <w:t>Develop statistical models using data collected from Selected Areas to determine how river flows affect condition of three target fishes: bony herring (</w:t>
      </w:r>
      <w:r w:rsidRPr="001242AD">
        <w:rPr>
          <w:i/>
        </w:rPr>
        <w:t>Nematalosa erebi</w:t>
      </w:r>
      <w:r>
        <w:t>), golden perch (</w:t>
      </w:r>
      <w:r>
        <w:rPr>
          <w:i/>
        </w:rPr>
        <w:t>Macquaria ambigua</w:t>
      </w:r>
      <w:r>
        <w:t>) and Murray cod (</w:t>
      </w:r>
      <w:r>
        <w:rPr>
          <w:i/>
        </w:rPr>
        <w:t>Maccullochella peelii</w:t>
      </w:r>
      <w:r>
        <w:t>), which were among the only large-bodied species caught at most sites. We designed the models to answer the following questions:</w:t>
      </w:r>
    </w:p>
    <w:p w14:paraId="4DC46FD5" w14:textId="77777777" w:rsidR="00361B87" w:rsidRDefault="00361B87" w:rsidP="00361B87">
      <w:pPr>
        <w:pStyle w:val="ListParagraph"/>
        <w:numPr>
          <w:ilvl w:val="2"/>
          <w:numId w:val="5"/>
        </w:numPr>
      </w:pPr>
      <w:r>
        <w:t>Does the timing (season) of flow delivery affect fish condition?</w:t>
      </w:r>
    </w:p>
    <w:p w14:paraId="04030FE8" w14:textId="77777777" w:rsidR="00361B87" w:rsidRDefault="00361B87" w:rsidP="00361B87">
      <w:pPr>
        <w:pStyle w:val="ListParagraph"/>
        <w:numPr>
          <w:ilvl w:val="2"/>
          <w:numId w:val="5"/>
        </w:numPr>
      </w:pPr>
      <w:r>
        <w:t xml:space="preserve">Does the response of fish condition in a given year depend on flows delivered in years previous? </w:t>
      </w:r>
    </w:p>
    <w:p w14:paraId="0485DC60" w14:textId="77777777" w:rsidR="00361B87" w:rsidRDefault="00361B87" w:rsidP="00361B87">
      <w:pPr>
        <w:pStyle w:val="ListParagraph"/>
        <w:numPr>
          <w:ilvl w:val="2"/>
          <w:numId w:val="5"/>
        </w:numPr>
      </w:pPr>
      <w:r>
        <w:t>Does the response of fish condition to flows depend on the relative density of the species in the river?</w:t>
      </w:r>
    </w:p>
    <w:p w14:paraId="1E63FEFB" w14:textId="77777777" w:rsidR="00361B87" w:rsidRDefault="00361B87" w:rsidP="00361B87">
      <w:pPr>
        <w:pStyle w:val="ListParagraph"/>
        <w:numPr>
          <w:ilvl w:val="1"/>
          <w:numId w:val="5"/>
        </w:numPr>
      </w:pPr>
      <w:r>
        <w:t>Use these models to estimate how environmental water delivery has contributed to fish condition.</w:t>
      </w:r>
    </w:p>
    <w:p w14:paraId="7D39AE2F" w14:textId="77777777" w:rsidR="00361B87" w:rsidRDefault="00361B87" w:rsidP="00361B87">
      <w:pPr>
        <w:pStyle w:val="ListParagraph"/>
        <w:numPr>
          <w:ilvl w:val="1"/>
          <w:numId w:val="5"/>
        </w:numPr>
      </w:pPr>
      <w:r>
        <w:t>Identify possible options for changes in managed flow delivery that could improve fish condition.</w:t>
      </w:r>
    </w:p>
    <w:p w14:paraId="28DC3A76" w14:textId="77777777" w:rsidR="007E5C04" w:rsidRDefault="007E5C04" w:rsidP="007E5C04">
      <w:pPr>
        <w:pStyle w:val="ListParagraph"/>
        <w:numPr>
          <w:ilvl w:val="0"/>
          <w:numId w:val="5"/>
        </w:numPr>
        <w:spacing w:after="0"/>
      </w:pPr>
      <w:r>
        <w:rPr>
          <w:b/>
        </w:rPr>
        <w:t>Undertake a Basin-scale analysis of the impact of the 2016 flooding events in the southern Basin, and the associated environmental hypoxia</w:t>
      </w:r>
      <w:r>
        <w:t>. The specific objectives of this component were:</w:t>
      </w:r>
    </w:p>
    <w:p w14:paraId="23BB7E3C" w14:textId="77777777" w:rsidR="007E5C04" w:rsidRDefault="007E5C04" w:rsidP="007E5C04">
      <w:pPr>
        <w:pStyle w:val="ListParagraph"/>
        <w:numPr>
          <w:ilvl w:val="1"/>
          <w:numId w:val="5"/>
        </w:numPr>
        <w:spacing w:after="0"/>
      </w:pPr>
      <w:r w:rsidRPr="009C036D">
        <w:t xml:space="preserve">Determine </w:t>
      </w:r>
      <w:r>
        <w:t>how the 2016 Basin-scale flooding event affect the composition of the Basin’s fish community – which species were most affected?</w:t>
      </w:r>
    </w:p>
    <w:p w14:paraId="6AE69491" w14:textId="77777777" w:rsidR="007E5C04" w:rsidRDefault="007E5C04" w:rsidP="007E5C04">
      <w:pPr>
        <w:pStyle w:val="ListParagraph"/>
        <w:numPr>
          <w:ilvl w:val="1"/>
          <w:numId w:val="5"/>
        </w:numPr>
        <w:spacing w:after="0"/>
      </w:pPr>
      <w:r>
        <w:t>Focusing on the species most affected, draw upon data from multiple Selected Areas to parameterise statistical models that enable us to answer the following questions:</w:t>
      </w:r>
    </w:p>
    <w:p w14:paraId="2ADE7789" w14:textId="77777777" w:rsidR="007E5C04" w:rsidRDefault="007E5C04" w:rsidP="007E5C04">
      <w:pPr>
        <w:pStyle w:val="ListParagraph"/>
        <w:numPr>
          <w:ilvl w:val="2"/>
          <w:numId w:val="5"/>
        </w:numPr>
        <w:spacing w:after="0"/>
      </w:pPr>
      <w:r>
        <w:t xml:space="preserve">To what extent were changes in abundance due to flooding and hypoxia? We aim to separate the effects of floods and hypoxia to isolate the relative impact of these two major drivers of change that unfolded during spring-summer 2016. </w:t>
      </w:r>
    </w:p>
    <w:p w14:paraId="339C9C29" w14:textId="77777777" w:rsidR="007E5C04" w:rsidRDefault="007E5C04" w:rsidP="007E5C04">
      <w:pPr>
        <w:pStyle w:val="ListParagraph"/>
        <w:numPr>
          <w:ilvl w:val="2"/>
          <w:numId w:val="5"/>
        </w:numPr>
        <w:spacing w:after="0"/>
      </w:pPr>
      <w:r>
        <w:t>Precisely how does the magnitude of environmental hypoxia (number of days within a river segment where minimum daily DO drops below 4 mg L</w:t>
      </w:r>
      <w:r w:rsidRPr="006D707E">
        <w:rPr>
          <w:vertAlign w:val="superscript"/>
        </w:rPr>
        <w:t>-1</w:t>
      </w:r>
      <w:r>
        <w:t>) affect the magnitude of change in the abundance of fishes?</w:t>
      </w:r>
    </w:p>
    <w:p w14:paraId="1A1F9F1F" w14:textId="77777777" w:rsidR="007E5C04" w:rsidRPr="009C036D" w:rsidRDefault="007E5C04" w:rsidP="008E1AB9">
      <w:pPr>
        <w:pStyle w:val="ListParagraph"/>
        <w:numPr>
          <w:ilvl w:val="1"/>
          <w:numId w:val="5"/>
        </w:numPr>
        <w:spacing w:after="120"/>
        <w:ind w:left="1151" w:hanging="357"/>
      </w:pPr>
      <w:r>
        <w:t xml:space="preserve">Evaluate the water delivery decisions and discuss challenges of managing the risks that hypoxic blackwater poses to Basin Plan objectives. </w:t>
      </w:r>
    </w:p>
    <w:p w14:paraId="4A283404" w14:textId="77777777" w:rsidR="006658B6" w:rsidRDefault="008E1AB9" w:rsidP="00125B9E">
      <w:pPr>
        <w:rPr>
          <w:rFonts w:eastAsiaTheme="majorEastAsia" w:cstheme="majorBidi"/>
          <w:color w:val="auto"/>
          <w:sz w:val="32"/>
          <w:szCs w:val="28"/>
        </w:rPr>
      </w:pPr>
      <w:r>
        <w:t xml:space="preserve">It was originally planned that the 2018 analysis would also include models of fish spawning (Stoffels </w:t>
      </w:r>
      <w:r w:rsidRPr="00A71660">
        <w:rPr>
          <w:i/>
        </w:rPr>
        <w:t>et al.</w:t>
      </w:r>
      <w:r>
        <w:t xml:space="preserve"> 2016). Data collection and storage in the LTIM database has been hampered by a range of issues related to both the implementation of different methods in several locations as well as data quality assurance and control. This has prevented an analysis and development of the spawning model in this third LTIM year. Larval fish data </w:t>
      </w:r>
      <w:r w:rsidR="00AC420F">
        <w:t>issues</w:t>
      </w:r>
      <w:r>
        <w:t xml:space="preserve"> have been resolved and it is anticipated that development of spawning models will be possible in the subsequent LTIM fish reports.</w:t>
      </w:r>
      <w:r w:rsidR="006658B6">
        <w:br w:type="page"/>
      </w:r>
    </w:p>
    <w:p w14:paraId="0360496F" w14:textId="77777777" w:rsidR="008E506B" w:rsidRDefault="00EB03E4" w:rsidP="008E506B">
      <w:pPr>
        <w:pStyle w:val="Heading1"/>
      </w:pPr>
      <w:bookmarkStart w:id="45" w:name="_Ref490225879"/>
      <w:bookmarkStart w:id="46" w:name="_Toc528066958"/>
      <w:bookmarkStart w:id="47" w:name="_Ref456364706"/>
      <w:r w:rsidRPr="00452A18">
        <w:lastRenderedPageBreak/>
        <w:t>Environmental context</w:t>
      </w:r>
      <w:bookmarkEnd w:id="45"/>
      <w:bookmarkEnd w:id="46"/>
    </w:p>
    <w:p w14:paraId="1FEDE1D8" w14:textId="77777777" w:rsidR="008E506B" w:rsidRDefault="008E506B" w:rsidP="008E506B">
      <w:pPr>
        <w:pStyle w:val="Heading2"/>
      </w:pPr>
      <w:bookmarkStart w:id="48" w:name="_Toc528066959"/>
      <w:r>
        <w:t>Summary</w:t>
      </w:r>
      <w:bookmarkEnd w:id="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17"/>
      </w:tblGrid>
      <w:tr w:rsidR="008E506B" w:rsidRPr="000B659F" w14:paraId="3FEC928E" w14:textId="77777777" w:rsidTr="00A83E68">
        <w:trPr>
          <w:trHeight w:val="283"/>
        </w:trPr>
        <w:tc>
          <w:tcPr>
            <w:tcW w:w="9017" w:type="dxa"/>
            <w:shd w:val="clear" w:color="auto" w:fill="D9D9D9" w:themeFill="background1" w:themeFillShade="D9"/>
          </w:tcPr>
          <w:p w14:paraId="03FDEFFE" w14:textId="77777777" w:rsidR="008E506B" w:rsidRPr="000B659F" w:rsidRDefault="008E506B" w:rsidP="000B659F">
            <w:pPr>
              <w:spacing w:after="0"/>
              <w:rPr>
                <w:b/>
                <w:sz w:val="18"/>
                <w:szCs w:val="18"/>
              </w:rPr>
            </w:pPr>
            <w:r w:rsidRPr="000B659F">
              <w:rPr>
                <w:b/>
                <w:sz w:val="18"/>
                <w:szCs w:val="18"/>
              </w:rPr>
              <w:t>Hydrology, dissolved oxygen and river metabolism</w:t>
            </w:r>
          </w:p>
        </w:tc>
      </w:tr>
      <w:tr w:rsidR="008E506B" w:rsidRPr="000B659F" w14:paraId="45F664A8" w14:textId="77777777" w:rsidTr="00A83E68">
        <w:tc>
          <w:tcPr>
            <w:tcW w:w="9017" w:type="dxa"/>
            <w:shd w:val="clear" w:color="auto" w:fill="D9D9D9" w:themeFill="background1" w:themeFillShade="D9"/>
          </w:tcPr>
          <w:p w14:paraId="71BF1CA9" w14:textId="77777777" w:rsidR="00B02C31" w:rsidRPr="00B02C31" w:rsidRDefault="00B02C31" w:rsidP="00B02C31">
            <w:pPr>
              <w:pStyle w:val="ListParagraph"/>
              <w:numPr>
                <w:ilvl w:val="0"/>
                <w:numId w:val="25"/>
              </w:numPr>
              <w:spacing w:after="0"/>
              <w:rPr>
                <w:sz w:val="18"/>
                <w:szCs w:val="18"/>
              </w:rPr>
            </w:pPr>
            <w:r w:rsidRPr="00B02C31">
              <w:rPr>
                <w:sz w:val="18"/>
                <w:szCs w:val="18"/>
              </w:rPr>
              <w:t xml:space="preserve">While hydrology during the first two years of LTIM was characterised by below average discharge, the third year of LTIM 2016–17) was </w:t>
            </w:r>
            <w:r w:rsidR="00542C0F">
              <w:rPr>
                <w:sz w:val="18"/>
                <w:szCs w:val="18"/>
              </w:rPr>
              <w:t>characterised</w:t>
            </w:r>
            <w:r w:rsidR="00542C0F" w:rsidRPr="00B02C31">
              <w:rPr>
                <w:sz w:val="18"/>
                <w:szCs w:val="18"/>
              </w:rPr>
              <w:t xml:space="preserve"> </w:t>
            </w:r>
            <w:r w:rsidRPr="00B02C31">
              <w:rPr>
                <w:sz w:val="18"/>
                <w:szCs w:val="18"/>
              </w:rPr>
              <w:t xml:space="preserve">by significant natural flooding in the southern Basin. </w:t>
            </w:r>
          </w:p>
          <w:p w14:paraId="4BBB7FBF" w14:textId="77777777" w:rsidR="00B02C31" w:rsidRPr="00B02C31" w:rsidRDefault="00B02C31" w:rsidP="00B02C31">
            <w:pPr>
              <w:pStyle w:val="ListParagraph"/>
              <w:numPr>
                <w:ilvl w:val="0"/>
                <w:numId w:val="25"/>
              </w:numPr>
              <w:spacing w:after="0"/>
              <w:rPr>
                <w:sz w:val="18"/>
                <w:szCs w:val="18"/>
              </w:rPr>
            </w:pPr>
            <w:r w:rsidRPr="00B02C31">
              <w:rPr>
                <w:sz w:val="18"/>
                <w:szCs w:val="18"/>
              </w:rPr>
              <w:t>Large areas of the inundated floodplain in the Murray and Murrumbidgee catchments had not been flooded prior to the millennium drought, resulting in the liberation of very large quantities of accumulated terrestrial carbon as dissolved organic carbon (DOC).</w:t>
            </w:r>
            <w:r>
              <w:rPr>
                <w:sz w:val="18"/>
                <w:szCs w:val="18"/>
              </w:rPr>
              <w:t xml:space="preserve"> </w:t>
            </w:r>
            <w:r w:rsidRPr="00B02C31">
              <w:rPr>
                <w:sz w:val="18"/>
                <w:szCs w:val="18"/>
              </w:rPr>
              <w:t>This DOC provided an accessible carbon source for microorgansims and microinvertebrates.</w:t>
            </w:r>
          </w:p>
          <w:p w14:paraId="7320A211" w14:textId="77777777" w:rsidR="00FD621A" w:rsidRPr="000B659F" w:rsidRDefault="00B02C31" w:rsidP="00B02C31">
            <w:pPr>
              <w:pStyle w:val="ListParagraph"/>
              <w:numPr>
                <w:ilvl w:val="0"/>
                <w:numId w:val="25"/>
              </w:numPr>
              <w:spacing w:after="0"/>
              <w:rPr>
                <w:sz w:val="18"/>
                <w:szCs w:val="18"/>
              </w:rPr>
            </w:pPr>
            <w:r w:rsidRPr="00B02C31">
              <w:rPr>
                <w:sz w:val="18"/>
                <w:szCs w:val="18"/>
              </w:rPr>
              <w:t>As a result of this large increase in ecosystem respiration, the 2016 flood resulted in hypoxic flows in the Lachlan and Edward-Wakool (severe hypoxia), and the Goulburn and Lower Murray (mild hypoxia).</w:t>
            </w:r>
          </w:p>
        </w:tc>
      </w:tr>
      <w:tr w:rsidR="008E506B" w:rsidRPr="000B659F" w14:paraId="0CEC088D" w14:textId="77777777" w:rsidTr="00A83E68">
        <w:trPr>
          <w:trHeight w:val="283"/>
        </w:trPr>
        <w:tc>
          <w:tcPr>
            <w:tcW w:w="9017" w:type="dxa"/>
            <w:shd w:val="clear" w:color="auto" w:fill="D9D9D9" w:themeFill="background1" w:themeFillShade="D9"/>
          </w:tcPr>
          <w:p w14:paraId="18804BE3" w14:textId="77777777" w:rsidR="008E506B" w:rsidRPr="000B659F" w:rsidRDefault="008E506B" w:rsidP="000B659F">
            <w:pPr>
              <w:spacing w:after="0"/>
              <w:rPr>
                <w:b/>
                <w:sz w:val="18"/>
                <w:szCs w:val="18"/>
              </w:rPr>
            </w:pPr>
            <w:r w:rsidRPr="000B659F">
              <w:rPr>
                <w:b/>
                <w:sz w:val="18"/>
                <w:szCs w:val="18"/>
              </w:rPr>
              <w:t>Water actions targeting fish outcomes</w:t>
            </w:r>
            <w:r w:rsidR="001467EA">
              <w:rPr>
                <w:b/>
                <w:sz w:val="18"/>
                <w:szCs w:val="18"/>
              </w:rPr>
              <w:t xml:space="preserve"> during </w:t>
            </w:r>
            <w:r w:rsidR="00AA3F17">
              <w:rPr>
                <w:b/>
                <w:sz w:val="18"/>
                <w:szCs w:val="18"/>
              </w:rPr>
              <w:t>2016–17</w:t>
            </w:r>
          </w:p>
        </w:tc>
      </w:tr>
      <w:tr w:rsidR="008E506B" w:rsidRPr="000B659F" w14:paraId="7AC35A13" w14:textId="77777777" w:rsidTr="00A83E68">
        <w:tc>
          <w:tcPr>
            <w:tcW w:w="9017" w:type="dxa"/>
            <w:shd w:val="clear" w:color="auto" w:fill="D9D9D9" w:themeFill="background1" w:themeFillShade="D9"/>
          </w:tcPr>
          <w:p w14:paraId="5610CED4" w14:textId="77777777" w:rsidR="008E506B" w:rsidRPr="000B659F" w:rsidRDefault="00283B9D" w:rsidP="000B659F">
            <w:pPr>
              <w:pStyle w:val="ListParagraph"/>
              <w:numPr>
                <w:ilvl w:val="0"/>
                <w:numId w:val="14"/>
              </w:numPr>
              <w:spacing w:after="0"/>
              <w:rPr>
                <w:sz w:val="18"/>
                <w:szCs w:val="18"/>
              </w:rPr>
            </w:pPr>
            <w:r w:rsidRPr="000B659F">
              <w:rPr>
                <w:sz w:val="18"/>
                <w:szCs w:val="18"/>
              </w:rPr>
              <w:t xml:space="preserve">During </w:t>
            </w:r>
            <w:r w:rsidR="00AA3F17">
              <w:rPr>
                <w:sz w:val="18"/>
                <w:szCs w:val="18"/>
              </w:rPr>
              <w:t>2016–17</w:t>
            </w:r>
            <w:r w:rsidRPr="000B659F">
              <w:rPr>
                <w:sz w:val="18"/>
                <w:szCs w:val="18"/>
              </w:rPr>
              <w:t xml:space="preserve"> a total of </w:t>
            </w:r>
            <w:r w:rsidR="00B02C31">
              <w:rPr>
                <w:sz w:val="18"/>
                <w:szCs w:val="18"/>
              </w:rPr>
              <w:t>58</w:t>
            </w:r>
            <w:r w:rsidRPr="000B659F">
              <w:rPr>
                <w:sz w:val="18"/>
                <w:szCs w:val="18"/>
              </w:rPr>
              <w:t xml:space="preserve"> Commonwealth environmental water actions were delivered throughout the Basin, with expected outcomes for fish.</w:t>
            </w:r>
            <w:r w:rsidR="005957BD">
              <w:rPr>
                <w:sz w:val="18"/>
                <w:szCs w:val="18"/>
              </w:rPr>
              <w:t xml:space="preserve"> While these covered a range of objectives the most common were fish habitat, movement and spawning. There were also a small number of watering actions with primary expected outcomes aimed at ameliorating the effects of hypoxia on fish.</w:t>
            </w:r>
          </w:p>
          <w:p w14:paraId="5DDB9167" w14:textId="77777777" w:rsidR="005957BD" w:rsidRDefault="005957BD" w:rsidP="000B659F">
            <w:pPr>
              <w:pStyle w:val="ListParagraph"/>
              <w:numPr>
                <w:ilvl w:val="0"/>
                <w:numId w:val="14"/>
              </w:numPr>
              <w:spacing w:after="0"/>
              <w:rPr>
                <w:sz w:val="18"/>
                <w:szCs w:val="18"/>
              </w:rPr>
            </w:pPr>
            <w:r>
              <w:rPr>
                <w:sz w:val="18"/>
                <w:szCs w:val="18"/>
              </w:rPr>
              <w:t>The majority of watering actions with primary expected outcomes for fish were delivered as freshes (including weir pool raising and lowering in the Lower Murray) with a smaller number of base flows delivered mainly for fish habitat and condition, and contributions to several bankfull flows aimed mostly at fish movement.</w:t>
            </w:r>
          </w:p>
          <w:p w14:paraId="4B65F5F5" w14:textId="77777777" w:rsidR="005957BD" w:rsidRDefault="005957BD" w:rsidP="000B659F">
            <w:pPr>
              <w:pStyle w:val="ListParagraph"/>
              <w:numPr>
                <w:ilvl w:val="0"/>
                <w:numId w:val="14"/>
              </w:numPr>
              <w:spacing w:after="0"/>
              <w:rPr>
                <w:sz w:val="18"/>
                <w:szCs w:val="18"/>
              </w:rPr>
            </w:pPr>
            <w:r>
              <w:rPr>
                <w:sz w:val="18"/>
                <w:szCs w:val="18"/>
              </w:rPr>
              <w:t>Commonwealth environmental water contributed to fish spawning in several rivers across the Basin in 2016–17, with strong evidence of supporting spawning and recruitment in Gunbower Creek and the Lower Darling River.</w:t>
            </w:r>
          </w:p>
          <w:p w14:paraId="2199942B" w14:textId="77777777" w:rsidR="005957BD" w:rsidRDefault="005957BD" w:rsidP="000B659F">
            <w:pPr>
              <w:pStyle w:val="ListParagraph"/>
              <w:numPr>
                <w:ilvl w:val="0"/>
                <w:numId w:val="14"/>
              </w:numPr>
              <w:spacing w:after="0"/>
              <w:rPr>
                <w:sz w:val="18"/>
                <w:szCs w:val="18"/>
              </w:rPr>
            </w:pPr>
            <w:r>
              <w:rPr>
                <w:sz w:val="18"/>
                <w:szCs w:val="18"/>
              </w:rPr>
              <w:t>Commonwealth environmental water was also successful in facilitating fish movement in a number of river systems including between the Murray and Goulburn Rivers, the Barwon and Macquarie Rivers and the Lower Darling and Murray Rivers.</w:t>
            </w:r>
          </w:p>
          <w:p w14:paraId="1BD5F922" w14:textId="77777777" w:rsidR="00283B9D" w:rsidRPr="000B659F" w:rsidRDefault="005957BD" w:rsidP="000B659F">
            <w:pPr>
              <w:pStyle w:val="ListParagraph"/>
              <w:numPr>
                <w:ilvl w:val="0"/>
                <w:numId w:val="14"/>
              </w:numPr>
              <w:spacing w:after="0"/>
              <w:rPr>
                <w:sz w:val="18"/>
                <w:szCs w:val="18"/>
              </w:rPr>
            </w:pPr>
            <w:r>
              <w:rPr>
                <w:sz w:val="18"/>
                <w:szCs w:val="18"/>
              </w:rPr>
              <w:t>The effectiveness of Commonwealth environmental water in ameliorating hypoxic conditions was varied across Selected Areas where this was monitored.</w:t>
            </w:r>
            <w:r w:rsidR="00283B9D" w:rsidRPr="000B659F">
              <w:rPr>
                <w:sz w:val="18"/>
                <w:szCs w:val="18"/>
              </w:rPr>
              <w:t xml:space="preserve"> </w:t>
            </w:r>
          </w:p>
        </w:tc>
      </w:tr>
      <w:tr w:rsidR="00C76244" w:rsidRPr="000B659F" w14:paraId="0CDC5C8F" w14:textId="77777777" w:rsidTr="00A83E68">
        <w:tc>
          <w:tcPr>
            <w:tcW w:w="9017" w:type="dxa"/>
            <w:shd w:val="clear" w:color="auto" w:fill="D9D9D9" w:themeFill="background1" w:themeFillShade="D9"/>
          </w:tcPr>
          <w:p w14:paraId="33638B1B" w14:textId="77777777" w:rsidR="00C76244" w:rsidRPr="00C76244" w:rsidRDefault="00C76244" w:rsidP="00C76244">
            <w:pPr>
              <w:spacing w:after="0"/>
              <w:ind w:left="360"/>
              <w:rPr>
                <w:sz w:val="18"/>
                <w:szCs w:val="18"/>
              </w:rPr>
            </w:pPr>
          </w:p>
        </w:tc>
      </w:tr>
    </w:tbl>
    <w:p w14:paraId="7CD793F1" w14:textId="77777777" w:rsidR="008E506B" w:rsidRPr="008E506B" w:rsidRDefault="008E506B" w:rsidP="008E506B"/>
    <w:p w14:paraId="75537504" w14:textId="77777777" w:rsidR="008E506B" w:rsidRDefault="008E506B" w:rsidP="008E506B">
      <w:pPr>
        <w:pStyle w:val="Heading2"/>
      </w:pPr>
      <w:bookmarkStart w:id="49" w:name="_Toc528066960"/>
      <w:r>
        <w:t>Hydrology, dissolved oxygen and river metabolism</w:t>
      </w:r>
      <w:bookmarkEnd w:id="49"/>
    </w:p>
    <w:p w14:paraId="1DBD0D05" w14:textId="77777777" w:rsidR="00403DAB" w:rsidRDefault="00B46A03" w:rsidP="008E506B">
      <w:r>
        <w:t xml:space="preserve">Environmental conditions of the </w:t>
      </w:r>
      <w:r w:rsidR="00BE0A8B">
        <w:t>Basin</w:t>
      </w:r>
      <w:r>
        <w:t xml:space="preserve"> during </w:t>
      </w:r>
      <w:r w:rsidR="00AA3F17">
        <w:t>2016–17</w:t>
      </w:r>
      <w:r>
        <w:t xml:space="preserve"> contrasted very strongly with those of the first two years of LTIM (2014</w:t>
      </w:r>
      <w:r w:rsidR="0047230A">
        <w:t>–</w:t>
      </w:r>
      <w:r>
        <w:t>15 and 2015</w:t>
      </w:r>
      <w:r w:rsidR="0047230A">
        <w:t>–</w:t>
      </w:r>
      <w:r>
        <w:t>16). While the first two years of LTIM were characterised by lower than average rainfall and low river discharges, a major flooding event that spanned much of the Basin was a salient feature of 2016.</w:t>
      </w:r>
      <w:r w:rsidR="00A92B9A">
        <w:t xml:space="preserve"> Flood magnitudes were </w:t>
      </w:r>
      <w:r w:rsidR="00452A18">
        <w:t>highest</w:t>
      </w:r>
      <w:r w:rsidR="00A92B9A">
        <w:t xml:space="preserve"> in the southern catchments of the Basin; </w:t>
      </w:r>
      <w:r w:rsidR="00452A18">
        <w:t>the Murrumbidgee, Edward-Wakool, Lachlan, Murray</w:t>
      </w:r>
      <w:r w:rsidR="00A92B9A">
        <w:t>, and Goulburn Rivers</w:t>
      </w:r>
      <w:r w:rsidR="00452A18">
        <w:t xml:space="preserve"> (</w:t>
      </w:r>
      <w:r w:rsidR="00452A18">
        <w:fldChar w:fldCharType="begin"/>
      </w:r>
      <w:r w:rsidR="00452A18">
        <w:instrText xml:space="preserve"> REF _Ref482779662 \h </w:instrText>
      </w:r>
      <w:r w:rsidR="008E506B">
        <w:instrText xml:space="preserve"> \* MERGEFORMAT </w:instrText>
      </w:r>
      <w:r w:rsidR="00452A18">
        <w:fldChar w:fldCharType="separate"/>
      </w:r>
      <w:r w:rsidR="002D3531">
        <w:t xml:space="preserve">Figure </w:t>
      </w:r>
      <w:r w:rsidR="002D3531">
        <w:rPr>
          <w:noProof/>
        </w:rPr>
        <w:t>1</w:t>
      </w:r>
      <w:r w:rsidR="00452A18">
        <w:fldChar w:fldCharType="end"/>
      </w:r>
      <w:r w:rsidR="00452A18">
        <w:t>)</w:t>
      </w:r>
      <w:r w:rsidR="00A92B9A">
        <w:t xml:space="preserve">. </w:t>
      </w:r>
      <w:r w:rsidR="00452A18">
        <w:t>The Gwydir River, in the northern Basin, also experienced a relativel</w:t>
      </w:r>
      <w:r w:rsidR="00210F4A">
        <w:t>y short natural flood, when</w:t>
      </w:r>
      <w:r w:rsidR="00452A18">
        <w:t xml:space="preserve"> peak discharge was well above </w:t>
      </w:r>
      <w:r w:rsidR="00210F4A">
        <w:t xml:space="preserve">the </w:t>
      </w:r>
      <w:r w:rsidR="00452A18">
        <w:t>average (</w:t>
      </w:r>
      <w:r w:rsidR="00452A18">
        <w:fldChar w:fldCharType="begin"/>
      </w:r>
      <w:r w:rsidR="00452A18">
        <w:instrText xml:space="preserve"> REF _Ref482779662 \h </w:instrText>
      </w:r>
      <w:r w:rsidR="008E506B">
        <w:instrText xml:space="preserve"> \* MERGEFORMAT </w:instrText>
      </w:r>
      <w:r w:rsidR="00452A18">
        <w:fldChar w:fldCharType="separate"/>
      </w:r>
      <w:r w:rsidR="002D3531">
        <w:t xml:space="preserve">Figure </w:t>
      </w:r>
      <w:r w:rsidR="002D3531">
        <w:rPr>
          <w:noProof/>
        </w:rPr>
        <w:t>1</w:t>
      </w:r>
      <w:r w:rsidR="00452A18">
        <w:fldChar w:fldCharType="end"/>
      </w:r>
      <w:r w:rsidR="00452A18">
        <w:t>c).</w:t>
      </w:r>
    </w:p>
    <w:p w14:paraId="78A94850" w14:textId="77777777" w:rsidR="00B02C31" w:rsidRDefault="00B02C31" w:rsidP="008E506B">
      <w:r w:rsidRPr="00B02C31">
        <w:t>Dissolved oxygen (DO) and temperature data w</w:t>
      </w:r>
      <w:r>
        <w:t>ere</w:t>
      </w:r>
      <w:r w:rsidRPr="00B02C31">
        <w:t xml:space="preserve"> recorded </w:t>
      </w:r>
      <w:r>
        <w:t xml:space="preserve">under the LTIM Project </w:t>
      </w:r>
      <w:r w:rsidRPr="00B02C31">
        <w:t>with continuous loggers for the river metabolism monitoring within the Murrumbidgee, Goulburn, Lower Murray, and Edward-Wakool Selected Areas. Some of these loggers were affected by flooding resulting in gaps in measurements. Data availability for the Lachlan Selected Area in particular is sparse, limited to one river metabolism monitoring site that operated through the flood event, and with no permanent continuous DO data at any stream gauge for this Selected Area. Looking across sites, decreases in the mean daily DO levels (red dots in</w:t>
      </w:r>
      <w:r>
        <w:rPr>
          <w:b/>
        </w:rPr>
        <w:t xml:space="preserve"> </w:t>
      </w:r>
      <w:r>
        <w:rPr>
          <w:b/>
        </w:rPr>
        <w:fldChar w:fldCharType="begin"/>
      </w:r>
      <w:r>
        <w:rPr>
          <w:b/>
        </w:rPr>
        <w:instrText xml:space="preserve"> REF _Ref511809695 \h </w:instrText>
      </w:r>
      <w:r>
        <w:rPr>
          <w:b/>
        </w:rPr>
      </w:r>
      <w:r>
        <w:rPr>
          <w:b/>
        </w:rPr>
        <w:fldChar w:fldCharType="separate"/>
      </w:r>
      <w:r>
        <w:t xml:space="preserve">Figure </w:t>
      </w:r>
      <w:r>
        <w:rPr>
          <w:noProof/>
        </w:rPr>
        <w:t>2</w:t>
      </w:r>
      <w:r>
        <w:rPr>
          <w:b/>
        </w:rPr>
        <w:fldChar w:fldCharType="end"/>
      </w:r>
      <w:r w:rsidRPr="00B02C31">
        <w:t>) demonstrate that hypoxia was widespread throughout the Basin during the spring-summer of 2016. However, the magnitude of the environmental hypoxia event varied among Selected Areas. In certain areas, such as the Lachlan, decreases in DO resulted in high magnitudes of hypoxic flows, with DO being reduced to below 4</w:t>
      </w:r>
      <w:r w:rsidR="001A19D6">
        <w:t> </w:t>
      </w:r>
      <w:r w:rsidRPr="00B02C31">
        <w:t>mg</w:t>
      </w:r>
      <w:r w:rsidR="001A19D6">
        <w:t> </w:t>
      </w:r>
      <w:r w:rsidRPr="00B02C31">
        <w:t>L</w:t>
      </w:r>
      <w:r w:rsidRPr="00B02C31">
        <w:rPr>
          <w:vertAlign w:val="superscript"/>
        </w:rPr>
        <w:t>-1</w:t>
      </w:r>
      <w:r w:rsidRPr="00B02C31">
        <w:t xml:space="preserve"> for months (</w:t>
      </w:r>
      <w:r>
        <w:rPr>
          <w:b/>
        </w:rPr>
        <w:fldChar w:fldCharType="begin"/>
      </w:r>
      <w:r>
        <w:instrText xml:space="preserve"> REF _Ref511809695 \h </w:instrText>
      </w:r>
      <w:r>
        <w:rPr>
          <w:b/>
        </w:rPr>
      </w:r>
      <w:r>
        <w:rPr>
          <w:b/>
        </w:rPr>
        <w:fldChar w:fldCharType="separate"/>
      </w:r>
      <w:r>
        <w:t xml:space="preserve">Figure </w:t>
      </w:r>
      <w:r>
        <w:rPr>
          <w:noProof/>
        </w:rPr>
        <w:t>2</w:t>
      </w:r>
      <w:r>
        <w:rPr>
          <w:b/>
        </w:rPr>
        <w:fldChar w:fldCharType="end"/>
      </w:r>
      <w:r w:rsidRPr="00B02C31">
        <w:t>e). In other sites such as the Murrumbidgee River system, the timing of the gaps in the available DO data limit our ability to accurately interpret the impact that flooding had on DO levels, hence the occurrence of hypoxic conditions associated with the flood event (</w:t>
      </w:r>
      <w:r>
        <w:rPr>
          <w:b/>
        </w:rPr>
        <w:fldChar w:fldCharType="begin"/>
      </w:r>
      <w:r>
        <w:instrText xml:space="preserve"> REF _Ref511809695 \h </w:instrText>
      </w:r>
      <w:r>
        <w:rPr>
          <w:b/>
        </w:rPr>
      </w:r>
      <w:r>
        <w:rPr>
          <w:b/>
        </w:rPr>
        <w:fldChar w:fldCharType="separate"/>
      </w:r>
      <w:r>
        <w:t xml:space="preserve">Figure </w:t>
      </w:r>
      <w:r>
        <w:rPr>
          <w:noProof/>
        </w:rPr>
        <w:lastRenderedPageBreak/>
        <w:t>2</w:t>
      </w:r>
      <w:r>
        <w:rPr>
          <w:b/>
        </w:rPr>
        <w:fldChar w:fldCharType="end"/>
      </w:r>
      <w:r w:rsidRPr="00B02C31">
        <w:t>a</w:t>
      </w:r>
      <w:r w:rsidRPr="00B02C31">
        <w:rPr>
          <w:b/>
        </w:rPr>
        <w:t>)</w:t>
      </w:r>
      <w:r w:rsidRPr="00B02C31">
        <w:t>. These data issues will be addressed over time as more data become available but must be acknowledged as a potential source of uncertainty and error in the models</w:t>
      </w:r>
      <w:r>
        <w:t>.</w:t>
      </w:r>
    </w:p>
    <w:p w14:paraId="11481A8E" w14:textId="77777777" w:rsidR="00D631AE" w:rsidRDefault="00452A18" w:rsidP="00452A18">
      <w:pPr>
        <w:jc w:val="center"/>
      </w:pPr>
      <w:r>
        <w:rPr>
          <w:noProof/>
          <w:lang w:eastAsia="en-AU"/>
        </w:rPr>
        <w:drawing>
          <wp:inline distT="0" distB="0" distL="0" distR="0" wp14:anchorId="6B51FD30" wp14:editId="42A24716">
            <wp:extent cx="4917440" cy="5463821"/>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ischargeOverview.tiff"/>
                    <pic:cNvPicPr/>
                  </pic:nvPicPr>
                  <pic:blipFill>
                    <a:blip r:embed="rId22" cstate="screen">
                      <a:extLst>
                        <a:ext uri="{28A0092B-C50C-407E-A947-70E740481C1C}">
                          <a14:useLocalDpi xmlns:a14="http://schemas.microsoft.com/office/drawing/2010/main"/>
                        </a:ext>
                      </a:extLst>
                    </a:blip>
                    <a:stretch>
                      <a:fillRect/>
                    </a:stretch>
                  </pic:blipFill>
                  <pic:spPr>
                    <a:xfrm>
                      <a:off x="0" y="0"/>
                      <a:ext cx="4918957" cy="5465506"/>
                    </a:xfrm>
                    <a:prstGeom prst="rect">
                      <a:avLst/>
                    </a:prstGeom>
                  </pic:spPr>
                </pic:pic>
              </a:graphicData>
            </a:graphic>
          </wp:inline>
        </w:drawing>
      </w:r>
    </w:p>
    <w:p w14:paraId="162F65DF" w14:textId="77777777" w:rsidR="006A41E9" w:rsidRDefault="001D3D8E" w:rsidP="00210F4A">
      <w:pPr>
        <w:pStyle w:val="Caption"/>
        <w:rPr>
          <w:b w:val="0"/>
        </w:rPr>
      </w:pPr>
      <w:bookmarkStart w:id="50" w:name="_Ref482779662"/>
      <w:bookmarkStart w:id="51" w:name="_Toc528066979"/>
      <w:r>
        <w:t xml:space="preserve">Figure </w:t>
      </w:r>
      <w:r w:rsidR="007F4235">
        <w:rPr>
          <w:noProof/>
        </w:rPr>
        <w:fldChar w:fldCharType="begin"/>
      </w:r>
      <w:r w:rsidR="007F4235">
        <w:rPr>
          <w:noProof/>
        </w:rPr>
        <w:instrText xml:space="preserve"> SEQ Figure \* ARABIC </w:instrText>
      </w:r>
      <w:r w:rsidR="007F4235">
        <w:rPr>
          <w:noProof/>
        </w:rPr>
        <w:fldChar w:fldCharType="separate"/>
      </w:r>
      <w:r w:rsidR="008221CF">
        <w:rPr>
          <w:noProof/>
        </w:rPr>
        <w:t>1</w:t>
      </w:r>
      <w:r w:rsidR="007F4235">
        <w:rPr>
          <w:noProof/>
        </w:rPr>
        <w:fldChar w:fldCharType="end"/>
      </w:r>
      <w:bookmarkEnd w:id="50"/>
      <w:r>
        <w:t>.</w:t>
      </w:r>
      <w:r>
        <w:rPr>
          <w:b w:val="0"/>
        </w:rPr>
        <w:t xml:space="preserve"> </w:t>
      </w:r>
      <w:r w:rsidR="00B02C31">
        <w:rPr>
          <w:b w:val="0"/>
        </w:rPr>
        <w:t>Hydrological dynamics of the fish focal zones within the six LTIM Selected Areas with monitoring programs targeting fish. Discharge within any given day has been decomposed into background flows (BG; black), background flows plus Commonwealth environmental water (BG + CEW; blue) and background flows plus all environmental water (BG + EW; green). In the Lower Murray, the contribution of Commonwealth environmental water has been absorbed into EW, due to difficulties isolating the Commonwealth environmental water component. Horizontal dashed lines indicate mean discharge at the gauge used for that area during the period. Extent of y-axis differs between plots</w:t>
      </w:r>
      <w:r w:rsidR="00210F4A">
        <w:rPr>
          <w:b w:val="0"/>
        </w:rPr>
        <w:t>.</w:t>
      </w:r>
      <w:bookmarkEnd w:id="51"/>
      <w:r w:rsidR="00210F4A">
        <w:rPr>
          <w:b w:val="0"/>
        </w:rPr>
        <w:t xml:space="preserve"> </w:t>
      </w:r>
    </w:p>
    <w:p w14:paraId="3363DCE7" w14:textId="77777777" w:rsidR="00C464AC" w:rsidRDefault="00C464AC" w:rsidP="00C464AC"/>
    <w:p w14:paraId="191E48EF" w14:textId="77777777" w:rsidR="00B02C31" w:rsidRDefault="00B02C31" w:rsidP="00B02C31"/>
    <w:p w14:paraId="39E0C973" w14:textId="77777777" w:rsidR="00C464AC" w:rsidRPr="00C464AC" w:rsidRDefault="00C464AC" w:rsidP="00C464AC"/>
    <w:p w14:paraId="7F9D0555" w14:textId="77777777" w:rsidR="00210F4A" w:rsidRDefault="003829D1" w:rsidP="00BC53E3">
      <w:pPr>
        <w:jc w:val="center"/>
      </w:pPr>
      <w:r>
        <w:rPr>
          <w:noProof/>
          <w:lang w:eastAsia="en-AU"/>
        </w:rPr>
        <w:lastRenderedPageBreak/>
        <w:drawing>
          <wp:inline distT="0" distB="0" distL="0" distR="0" wp14:anchorId="322BAB40" wp14:editId="2381DFCF">
            <wp:extent cx="5255287" cy="6423709"/>
            <wp:effectExtent l="0" t="0" r="254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ynamicsFlowDO.tiff"/>
                    <pic:cNvPicPr/>
                  </pic:nvPicPr>
                  <pic:blipFill>
                    <a:blip r:embed="rId23" cstate="screen">
                      <a:extLst>
                        <a:ext uri="{28A0092B-C50C-407E-A947-70E740481C1C}">
                          <a14:useLocalDpi xmlns:a14="http://schemas.microsoft.com/office/drawing/2010/main"/>
                        </a:ext>
                      </a:extLst>
                    </a:blip>
                    <a:stretch>
                      <a:fillRect/>
                    </a:stretch>
                  </pic:blipFill>
                  <pic:spPr>
                    <a:xfrm>
                      <a:off x="0" y="0"/>
                      <a:ext cx="5282760" cy="6457290"/>
                    </a:xfrm>
                    <a:prstGeom prst="rect">
                      <a:avLst/>
                    </a:prstGeom>
                  </pic:spPr>
                </pic:pic>
              </a:graphicData>
            </a:graphic>
          </wp:inline>
        </w:drawing>
      </w:r>
    </w:p>
    <w:p w14:paraId="45E295CC" w14:textId="77777777" w:rsidR="00670752" w:rsidRPr="009E02D9" w:rsidRDefault="009E02D9" w:rsidP="009E02D9">
      <w:pPr>
        <w:pStyle w:val="Caption"/>
        <w:rPr>
          <w:b w:val="0"/>
        </w:rPr>
      </w:pPr>
      <w:bookmarkStart w:id="52" w:name="_Ref511809695"/>
      <w:bookmarkStart w:id="53" w:name="_Toc528066980"/>
      <w:r>
        <w:t xml:space="preserve">Figure </w:t>
      </w:r>
      <w:r w:rsidR="007F4235">
        <w:rPr>
          <w:noProof/>
        </w:rPr>
        <w:fldChar w:fldCharType="begin"/>
      </w:r>
      <w:r w:rsidR="007F4235">
        <w:rPr>
          <w:noProof/>
        </w:rPr>
        <w:instrText xml:space="preserve"> SEQ Figure \* ARABIC </w:instrText>
      </w:r>
      <w:r w:rsidR="007F4235">
        <w:rPr>
          <w:noProof/>
        </w:rPr>
        <w:fldChar w:fldCharType="separate"/>
      </w:r>
      <w:r w:rsidR="008221CF">
        <w:rPr>
          <w:noProof/>
        </w:rPr>
        <w:t>2</w:t>
      </w:r>
      <w:r w:rsidR="007F4235">
        <w:rPr>
          <w:noProof/>
        </w:rPr>
        <w:fldChar w:fldCharType="end"/>
      </w:r>
      <w:bookmarkEnd w:id="52"/>
      <w:r>
        <w:t>.</w:t>
      </w:r>
      <w:r>
        <w:rPr>
          <w:b w:val="0"/>
        </w:rPr>
        <w:t xml:space="preserve"> </w:t>
      </w:r>
      <w:r w:rsidR="00B02C31" w:rsidRPr="00811746">
        <w:rPr>
          <w:b w:val="0"/>
        </w:rPr>
        <w:t xml:space="preserve">Time series of mean daily discharge (black), mean daily dissolved oxygen (red) and mean daily water temperature (blue) within each of the five study rivers over the three years </w:t>
      </w:r>
      <w:r w:rsidR="00B02C31">
        <w:rPr>
          <w:b w:val="0"/>
        </w:rPr>
        <w:t>of LTIM</w:t>
      </w:r>
      <w:r>
        <w:rPr>
          <w:b w:val="0"/>
        </w:rPr>
        <w:t>.</w:t>
      </w:r>
      <w:bookmarkEnd w:id="53"/>
      <w:r>
        <w:rPr>
          <w:b w:val="0"/>
        </w:rPr>
        <w:t xml:space="preserve"> </w:t>
      </w:r>
    </w:p>
    <w:p w14:paraId="2099A022" w14:textId="77777777" w:rsidR="00B02C31" w:rsidRDefault="00B02C31" w:rsidP="00B02C31">
      <w:pPr>
        <w:pStyle w:val="Heading2"/>
      </w:pPr>
      <w:bookmarkStart w:id="54" w:name="_Toc528066961"/>
      <w:r>
        <w:t>Water actions targeting fish outcomes, 2016–17</w:t>
      </w:r>
      <w:bookmarkEnd w:id="54"/>
    </w:p>
    <w:p w14:paraId="40A0F6D8" w14:textId="77777777" w:rsidR="00D96E76" w:rsidRDefault="00B02C31" w:rsidP="00EB03E4">
      <w:r>
        <w:t xml:space="preserve">During 2016–17 a total of </w:t>
      </w:r>
      <w:r w:rsidR="001A19D6">
        <w:t>58</w:t>
      </w:r>
      <w:r>
        <w:t xml:space="preserve"> Commonwealth environmental water actions were delivered throughout the Basin, with expected outcomes for fish. </w:t>
      </w:r>
      <w:r w:rsidR="009737C6">
        <w:t>Together, these water actions comprised about 1 658 745 ML of Commonwealth environmental water</w:t>
      </w:r>
      <w:r w:rsidR="009737C6">
        <w:rPr>
          <w:rStyle w:val="FootnoteReference"/>
        </w:rPr>
        <w:footnoteReference w:id="1"/>
      </w:r>
      <w:r w:rsidR="009737C6">
        <w:t>. Of these actions, over half targeted fish habitat and / or movement, and one third targeting spawning and / or recruitment noting that most watering actions have multiple expected outcomes (</w:t>
      </w:r>
      <w:r w:rsidR="008221CF">
        <w:fldChar w:fldCharType="begin"/>
      </w:r>
      <w:r w:rsidR="008221CF">
        <w:instrText xml:space="preserve"> REF _Ref527546875 \h </w:instrText>
      </w:r>
      <w:r w:rsidR="008221CF">
        <w:fldChar w:fldCharType="separate"/>
      </w:r>
      <w:r w:rsidR="008221CF">
        <w:t xml:space="preserve">Figure </w:t>
      </w:r>
      <w:r w:rsidR="008221CF">
        <w:rPr>
          <w:noProof/>
        </w:rPr>
        <w:t>3</w:t>
      </w:r>
      <w:r w:rsidR="008221CF">
        <w:fldChar w:fldCharType="end"/>
      </w:r>
      <w:r w:rsidR="009737C6">
        <w:t xml:space="preserve">).  </w:t>
      </w:r>
    </w:p>
    <w:p w14:paraId="061D848D" w14:textId="77777777" w:rsidR="002D49C5" w:rsidRPr="002D49C5" w:rsidRDefault="00D96E76" w:rsidP="00EB03E4">
      <w:r>
        <w:lastRenderedPageBreak/>
        <w:t>There were 38 Commonwealth environmental watering actions delivered in 2016–17 with primary expected outcomes for fish. Of these, the most common expected outcomes related to movement, dispersal or connectivity for native fish, followed by habitat and recruitment. There were four watering actions (three in the Edward Wakool and one on the Murrumbidgee) that were specifically aimed at ameliorating low dissolved oxygen for fish</w:t>
      </w:r>
      <w:r w:rsidR="002D49C5">
        <w:t xml:space="preserve"> (</w:t>
      </w:r>
      <w:r w:rsidR="008221CF">
        <w:fldChar w:fldCharType="begin"/>
      </w:r>
      <w:r w:rsidR="008221CF">
        <w:instrText xml:space="preserve"> REF _Ref527546875 \h </w:instrText>
      </w:r>
      <w:r w:rsidR="008221CF">
        <w:fldChar w:fldCharType="separate"/>
      </w:r>
      <w:r w:rsidR="008221CF">
        <w:t xml:space="preserve">Figure </w:t>
      </w:r>
      <w:r w:rsidR="008221CF">
        <w:rPr>
          <w:noProof/>
        </w:rPr>
        <w:t>3</w:t>
      </w:r>
      <w:r w:rsidR="008221CF">
        <w:fldChar w:fldCharType="end"/>
      </w:r>
      <w:r w:rsidR="002D49C5">
        <w:t>)</w:t>
      </w:r>
      <w:r>
        <w:t xml:space="preserve">. </w:t>
      </w:r>
    </w:p>
    <w:p w14:paraId="3572CE05" w14:textId="77777777" w:rsidR="00D96E76" w:rsidRPr="00D96E76" w:rsidRDefault="00D96E76" w:rsidP="002D49C5">
      <w:r>
        <w:t xml:space="preserve">In terms of the flow component for each fish </w:t>
      </w:r>
      <w:r w:rsidR="002D49C5">
        <w:t xml:space="preserve">primary </w:t>
      </w:r>
      <w:r>
        <w:t xml:space="preserve">expected outcome, </w:t>
      </w:r>
      <w:r w:rsidR="002D49C5">
        <w:t>the vast majority were delivered as freshes (noting that this figure includes eight watering actions that were weir pool raising and lowering and not true freshes)</w:t>
      </w:r>
      <w:r w:rsidR="008221CF">
        <w:t xml:space="preserve"> (</w:t>
      </w:r>
      <w:r w:rsidR="008221CF">
        <w:fldChar w:fldCharType="begin"/>
      </w:r>
      <w:r w:rsidR="008221CF">
        <w:instrText xml:space="preserve"> REF _Ref527546888 \h </w:instrText>
      </w:r>
      <w:r w:rsidR="008221CF">
        <w:fldChar w:fldCharType="separate"/>
      </w:r>
      <w:r w:rsidR="008221CF">
        <w:t xml:space="preserve">Figure </w:t>
      </w:r>
      <w:r w:rsidR="008221CF">
        <w:rPr>
          <w:noProof/>
        </w:rPr>
        <w:t>4</w:t>
      </w:r>
      <w:r w:rsidR="008221CF">
        <w:fldChar w:fldCharType="end"/>
      </w:r>
      <w:r w:rsidR="008221CF">
        <w:t>)</w:t>
      </w:r>
      <w:r w:rsidR="002D49C5">
        <w:t xml:space="preserve">. </w:t>
      </w:r>
      <w:r w:rsidR="0090177E">
        <w:t>Base flows</w:t>
      </w:r>
      <w:r w:rsidR="002D49C5">
        <w:t xml:space="preserve"> were delivered across several rivers including the Goulburn, Broken and </w:t>
      </w:r>
      <w:r w:rsidR="008221CF">
        <w:t>Namoi rivers</w:t>
      </w:r>
      <w:r w:rsidR="002D49C5">
        <w:t xml:space="preserve"> for </w:t>
      </w:r>
      <w:r w:rsidR="0090177E">
        <w:t>improved</w:t>
      </w:r>
      <w:r w:rsidR="002D49C5">
        <w:t xml:space="preserve"> condition, movement and habitat. Commonwealth environmental water contributed to </w:t>
      </w:r>
      <w:r w:rsidR="00C3740D">
        <w:t>ban</w:t>
      </w:r>
      <w:r w:rsidR="008221CF">
        <w:t xml:space="preserve">kfull flows </w:t>
      </w:r>
      <w:r w:rsidR="002D49C5">
        <w:t xml:space="preserve">in the </w:t>
      </w:r>
      <w:r w:rsidR="008221CF">
        <w:t>Border Rivers, Lower Balonne and Murrumbidgee</w:t>
      </w:r>
      <w:r w:rsidR="002D49C5">
        <w:t xml:space="preserve"> </w:t>
      </w:r>
      <w:r w:rsidR="008221CF">
        <w:t>with</w:t>
      </w:r>
      <w:r w:rsidR="002D49C5">
        <w:t xml:space="preserve"> </w:t>
      </w:r>
      <w:r w:rsidR="008221CF">
        <w:t>primary</w:t>
      </w:r>
      <w:r w:rsidR="002D49C5">
        <w:t xml:space="preserve"> fish expected outcomes for </w:t>
      </w:r>
      <w:r w:rsidR="008221CF">
        <w:t>movement.</w:t>
      </w:r>
    </w:p>
    <w:p w14:paraId="10566385" w14:textId="77777777" w:rsidR="009737C6" w:rsidRDefault="0090177E" w:rsidP="00EB03E4">
      <w:r>
        <w:rPr>
          <w:noProof/>
          <w:lang w:eastAsia="en-AU"/>
        </w:rPr>
        <w:drawing>
          <wp:inline distT="0" distB="0" distL="0" distR="0" wp14:anchorId="70D4E622" wp14:editId="62D1BA6C">
            <wp:extent cx="4270549" cy="2612390"/>
            <wp:effectExtent l="0" t="0" r="9525" b="16510"/>
            <wp:docPr id="8" name="Chart 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877FA0A-6836-5C45-A1A7-E4061AAA30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D34A6A7" w14:textId="77777777" w:rsidR="008221CF" w:rsidRPr="008221CF" w:rsidRDefault="008221CF" w:rsidP="008221CF">
      <w:pPr>
        <w:pStyle w:val="Caption"/>
        <w:rPr>
          <w:b w:val="0"/>
        </w:rPr>
      </w:pPr>
      <w:bookmarkStart w:id="55" w:name="_Ref527546875"/>
      <w:bookmarkStart w:id="56" w:name="_Toc528066981"/>
      <w:r>
        <w:t xml:space="preserve">Figure </w:t>
      </w:r>
      <w:r w:rsidR="00DA163B">
        <w:rPr>
          <w:noProof/>
        </w:rPr>
        <w:fldChar w:fldCharType="begin"/>
      </w:r>
      <w:r w:rsidR="00DA163B">
        <w:rPr>
          <w:noProof/>
        </w:rPr>
        <w:instrText xml:space="preserve"> SEQ Figure \* ARABIC </w:instrText>
      </w:r>
      <w:r w:rsidR="00DA163B">
        <w:rPr>
          <w:noProof/>
        </w:rPr>
        <w:fldChar w:fldCharType="separate"/>
      </w:r>
      <w:r>
        <w:rPr>
          <w:noProof/>
        </w:rPr>
        <w:t>3</w:t>
      </w:r>
      <w:r w:rsidR="00DA163B">
        <w:rPr>
          <w:noProof/>
        </w:rPr>
        <w:fldChar w:fldCharType="end"/>
      </w:r>
      <w:bookmarkEnd w:id="55"/>
      <w:r>
        <w:t xml:space="preserve">. </w:t>
      </w:r>
      <w:r w:rsidRPr="008221CF">
        <w:rPr>
          <w:b w:val="0"/>
        </w:rPr>
        <w:t>Commonwealth environmental watering actions in 2016–17 with expected outcomes for fish.</w:t>
      </w:r>
      <w:bookmarkEnd w:id="56"/>
    </w:p>
    <w:p w14:paraId="47EA3D7E" w14:textId="77777777" w:rsidR="009737C6" w:rsidRDefault="0090177E" w:rsidP="00EB03E4">
      <w:r w:rsidRPr="0090177E">
        <w:rPr>
          <w:noProof/>
          <w:sz w:val="20"/>
          <w:lang w:eastAsia="en-AU"/>
        </w:rPr>
        <w:drawing>
          <wp:inline distT="0" distB="0" distL="0" distR="0" wp14:anchorId="5DFE4D60" wp14:editId="1C87882A">
            <wp:extent cx="4270375" cy="2481580"/>
            <wp:effectExtent l="0" t="0" r="9525" b="7620"/>
            <wp:docPr id="9" name="Chart 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5099E68-C363-3442-B3E8-31AD297EA3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045E90A" w14:textId="77777777" w:rsidR="008221CF" w:rsidRPr="008221CF" w:rsidRDefault="008221CF" w:rsidP="008221CF">
      <w:pPr>
        <w:pStyle w:val="Caption"/>
        <w:rPr>
          <w:b w:val="0"/>
        </w:rPr>
      </w:pPr>
      <w:bookmarkStart w:id="57" w:name="_Ref527546888"/>
      <w:bookmarkStart w:id="58" w:name="_Toc528066982"/>
      <w:r>
        <w:t xml:space="preserve">Figure </w:t>
      </w:r>
      <w:r w:rsidR="00DA163B">
        <w:rPr>
          <w:noProof/>
        </w:rPr>
        <w:fldChar w:fldCharType="begin"/>
      </w:r>
      <w:r w:rsidR="00DA163B">
        <w:rPr>
          <w:noProof/>
        </w:rPr>
        <w:instrText xml:space="preserve"> SEQ Figure \* ARABIC </w:instrText>
      </w:r>
      <w:r w:rsidR="00DA163B">
        <w:rPr>
          <w:noProof/>
        </w:rPr>
        <w:fldChar w:fldCharType="separate"/>
      </w:r>
      <w:r>
        <w:rPr>
          <w:noProof/>
        </w:rPr>
        <w:t>4</w:t>
      </w:r>
      <w:r w:rsidR="00DA163B">
        <w:rPr>
          <w:noProof/>
        </w:rPr>
        <w:fldChar w:fldCharType="end"/>
      </w:r>
      <w:bookmarkEnd w:id="57"/>
      <w:r>
        <w:t xml:space="preserve">. </w:t>
      </w:r>
      <w:r w:rsidRPr="008221CF">
        <w:rPr>
          <w:b w:val="0"/>
        </w:rPr>
        <w:t>Flow components of</w:t>
      </w:r>
      <w:r>
        <w:t xml:space="preserve"> </w:t>
      </w:r>
      <w:r w:rsidRPr="008221CF">
        <w:rPr>
          <w:b w:val="0"/>
        </w:rPr>
        <w:t xml:space="preserve">Commonwealth environmental watering actions in 2016–17 with </w:t>
      </w:r>
      <w:r>
        <w:rPr>
          <w:b w:val="0"/>
        </w:rPr>
        <w:t xml:space="preserve">primary </w:t>
      </w:r>
      <w:r w:rsidRPr="008221CF">
        <w:rPr>
          <w:b w:val="0"/>
        </w:rPr>
        <w:t>expected outcomes for fish.</w:t>
      </w:r>
      <w:bookmarkEnd w:id="58"/>
    </w:p>
    <w:p w14:paraId="1509C514" w14:textId="77777777" w:rsidR="00C80B22" w:rsidRDefault="008221CF" w:rsidP="00EB03E4">
      <w:r>
        <w:t>Of the 58 watering actions that were delivered with expected outcomes for fish, 23 were monitored as part of LTIM and other CEWO commissioned monitoring programs (</w:t>
      </w:r>
      <w:r>
        <w:fldChar w:fldCharType="begin"/>
      </w:r>
      <w:r>
        <w:instrText xml:space="preserve"> REF _Ref511819822 \h </w:instrText>
      </w:r>
      <w:r>
        <w:fldChar w:fldCharType="separate"/>
      </w:r>
      <w:r>
        <w:t xml:space="preserve">Table </w:t>
      </w:r>
      <w:r>
        <w:rPr>
          <w:noProof/>
        </w:rPr>
        <w:t>1</w:t>
      </w:r>
      <w:r>
        <w:fldChar w:fldCharType="end"/>
      </w:r>
      <w:r>
        <w:t>). This monitoring included assessments of reproduction (s</w:t>
      </w:r>
      <w:r w:rsidR="00D8778A">
        <w:t>pawn</w:t>
      </w:r>
      <w:r>
        <w:t>ing and recruitment), movement</w:t>
      </w:r>
      <w:r w:rsidR="00D8778A">
        <w:t xml:space="preserve"> and the effects of hypoxia.</w:t>
      </w:r>
    </w:p>
    <w:p w14:paraId="32DA5CB2" w14:textId="77777777" w:rsidR="00C80B22" w:rsidRDefault="00C80B22" w:rsidP="00EB03E4">
      <w:pPr>
        <w:sectPr w:rsidR="00C80B22" w:rsidSect="005A1C27">
          <w:pgSz w:w="11907" w:h="16839" w:code="9"/>
          <w:pgMar w:top="1440" w:right="1440" w:bottom="1440" w:left="1440" w:header="708" w:footer="708" w:gutter="0"/>
          <w:pgNumType w:start="1"/>
          <w:cols w:space="708"/>
          <w:docGrid w:linePitch="360"/>
        </w:sectPr>
      </w:pPr>
    </w:p>
    <w:p w14:paraId="7E22E4FE" w14:textId="77777777" w:rsidR="00C80B22" w:rsidRPr="0010043F" w:rsidRDefault="0010043F" w:rsidP="0010043F">
      <w:pPr>
        <w:pStyle w:val="Caption"/>
        <w:rPr>
          <w:b w:val="0"/>
        </w:rPr>
      </w:pPr>
      <w:bookmarkStart w:id="59" w:name="_Ref511819822"/>
      <w:bookmarkStart w:id="60" w:name="_Toc528066978"/>
      <w:r>
        <w:lastRenderedPageBreak/>
        <w:t xml:space="preserve">Table </w:t>
      </w:r>
      <w:r w:rsidR="007F4235">
        <w:rPr>
          <w:noProof/>
        </w:rPr>
        <w:fldChar w:fldCharType="begin"/>
      </w:r>
      <w:r w:rsidR="007F4235">
        <w:rPr>
          <w:noProof/>
        </w:rPr>
        <w:instrText xml:space="preserve"> SEQ Table \* ARABIC </w:instrText>
      </w:r>
      <w:r w:rsidR="007F4235">
        <w:rPr>
          <w:noProof/>
        </w:rPr>
        <w:fldChar w:fldCharType="separate"/>
      </w:r>
      <w:r w:rsidR="002D3531">
        <w:rPr>
          <w:noProof/>
        </w:rPr>
        <w:t>1</w:t>
      </w:r>
      <w:r w:rsidR="007F4235">
        <w:rPr>
          <w:noProof/>
        </w:rPr>
        <w:fldChar w:fldCharType="end"/>
      </w:r>
      <w:bookmarkEnd w:id="59"/>
      <w:r>
        <w:t>.</w:t>
      </w:r>
      <w:r w:rsidR="001023D5">
        <w:rPr>
          <w:b w:val="0"/>
        </w:rPr>
        <w:t xml:space="preserve"> </w:t>
      </w:r>
      <w:r w:rsidR="00B20E0A" w:rsidRPr="00B20E0A">
        <w:rPr>
          <w:rFonts w:ascii="Calibri" w:hAnsi="Calibri"/>
          <w:b w:val="0"/>
          <w:szCs w:val="24"/>
        </w:rPr>
        <w:t>Summary of observations and other information from monitored watering actions with expected outcomes for fish in 2016–17. Note that many of these actions involved multiple water sources (in addition to Commonwealth environmental water). Additional information on the portfolio of environmental water can be found in the Basin Matter Hydrology report (Stewardson &amp; Guarino 2018). Also note, that this table does not include monitoring of fish in LTIM Selected Areas that was not directly linked to a Commonwealth environmental watering action.</w:t>
      </w:r>
      <w:bookmarkEnd w:id="60"/>
      <w:r w:rsidR="00730179">
        <w:rPr>
          <w:b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8"/>
        <w:gridCol w:w="1565"/>
        <w:gridCol w:w="1407"/>
        <w:gridCol w:w="1250"/>
        <w:gridCol w:w="3755"/>
        <w:gridCol w:w="3927"/>
        <w:gridCol w:w="1927"/>
      </w:tblGrid>
      <w:tr w:rsidR="00B20E0A" w:rsidRPr="00485F49" w14:paraId="1CBC6046" w14:textId="77777777" w:rsidTr="00002326">
        <w:trPr>
          <w:trHeight w:val="893"/>
          <w:tblHeader/>
        </w:trPr>
        <w:tc>
          <w:tcPr>
            <w:tcW w:w="506" w:type="pct"/>
            <w:shd w:val="clear" w:color="auto" w:fill="D9D9D9"/>
            <w:tcMar>
              <w:left w:w="57" w:type="dxa"/>
              <w:right w:w="57" w:type="dxa"/>
            </w:tcMar>
          </w:tcPr>
          <w:p w14:paraId="1BB7EFDE" w14:textId="77777777" w:rsidR="00B20E0A" w:rsidRPr="00485F49" w:rsidRDefault="00B20E0A" w:rsidP="00002326">
            <w:pPr>
              <w:spacing w:before="120"/>
              <w:rPr>
                <w:rFonts w:ascii="Calibri" w:hAnsi="Calibri" w:cs="Arial"/>
                <w:b/>
                <w:sz w:val="18"/>
                <w:szCs w:val="18"/>
              </w:rPr>
            </w:pPr>
            <w:r w:rsidRPr="00485F49">
              <w:rPr>
                <w:rFonts w:ascii="Calibri" w:hAnsi="Calibri" w:cs="Arial"/>
                <w:b/>
                <w:sz w:val="18"/>
                <w:szCs w:val="18"/>
              </w:rPr>
              <w:t xml:space="preserve">Surface water region/asset </w:t>
            </w:r>
          </w:p>
        </w:tc>
        <w:tc>
          <w:tcPr>
            <w:tcW w:w="508" w:type="pct"/>
            <w:shd w:val="clear" w:color="auto" w:fill="D9D9D9"/>
            <w:tcMar>
              <w:left w:w="57" w:type="dxa"/>
              <w:right w:w="57" w:type="dxa"/>
            </w:tcMar>
            <w:hideMark/>
          </w:tcPr>
          <w:p w14:paraId="7A79DA68" w14:textId="77777777" w:rsidR="00B20E0A" w:rsidRPr="00485F49" w:rsidRDefault="00B20E0A" w:rsidP="00002326">
            <w:pPr>
              <w:spacing w:before="120"/>
              <w:jc w:val="center"/>
              <w:rPr>
                <w:rFonts w:ascii="Calibri" w:hAnsi="Calibri" w:cs="Arial"/>
                <w:b/>
                <w:sz w:val="18"/>
                <w:szCs w:val="18"/>
              </w:rPr>
            </w:pPr>
            <w:r w:rsidRPr="00485F49">
              <w:rPr>
                <w:rFonts w:ascii="Calibri" w:hAnsi="Calibri" w:cs="Arial"/>
                <w:b/>
                <w:sz w:val="18"/>
                <w:szCs w:val="18"/>
              </w:rPr>
              <w:t>Commonwealth environmental water volume (ML)</w:t>
            </w:r>
            <w:r w:rsidRPr="00485F49">
              <w:rPr>
                <w:rFonts w:ascii="Calibri" w:hAnsi="Calibri" w:cs="Arial"/>
                <w:b/>
                <w:sz w:val="18"/>
                <w:szCs w:val="18"/>
                <w:vertAlign w:val="superscript"/>
              </w:rPr>
              <w:t>1</w:t>
            </w:r>
          </w:p>
        </w:tc>
        <w:tc>
          <w:tcPr>
            <w:tcW w:w="457" w:type="pct"/>
            <w:shd w:val="clear" w:color="auto" w:fill="D9D9D9"/>
            <w:tcMar>
              <w:left w:w="57" w:type="dxa"/>
              <w:right w:w="57" w:type="dxa"/>
            </w:tcMar>
          </w:tcPr>
          <w:p w14:paraId="2FBCC1EA" w14:textId="77777777" w:rsidR="00B20E0A" w:rsidRPr="00485F49" w:rsidRDefault="00B20E0A" w:rsidP="00002326">
            <w:pPr>
              <w:spacing w:before="120"/>
              <w:jc w:val="center"/>
              <w:rPr>
                <w:rFonts w:ascii="Calibri" w:hAnsi="Calibri" w:cs="Arial"/>
                <w:b/>
                <w:sz w:val="18"/>
                <w:szCs w:val="18"/>
              </w:rPr>
            </w:pPr>
            <w:r w:rsidRPr="00485F49">
              <w:rPr>
                <w:rFonts w:ascii="Calibri" w:hAnsi="Calibri" w:cs="Arial"/>
                <w:b/>
                <w:sz w:val="18"/>
                <w:szCs w:val="18"/>
              </w:rPr>
              <w:t>Dates</w:t>
            </w:r>
            <w:r w:rsidRPr="00485F49">
              <w:rPr>
                <w:rFonts w:ascii="Calibri" w:hAnsi="Calibri" w:cs="Arial"/>
                <w:b/>
                <w:sz w:val="18"/>
                <w:szCs w:val="18"/>
                <w:vertAlign w:val="superscript"/>
              </w:rPr>
              <w:t>1</w:t>
            </w:r>
          </w:p>
        </w:tc>
        <w:tc>
          <w:tcPr>
            <w:tcW w:w="406" w:type="pct"/>
            <w:shd w:val="clear" w:color="auto" w:fill="D9D9D9"/>
            <w:tcMar>
              <w:left w:w="57" w:type="dxa"/>
              <w:right w:w="57" w:type="dxa"/>
            </w:tcMar>
            <w:hideMark/>
          </w:tcPr>
          <w:p w14:paraId="77680AD7" w14:textId="77777777" w:rsidR="00B20E0A" w:rsidRPr="00485F49" w:rsidRDefault="00B20E0A" w:rsidP="00002326">
            <w:pPr>
              <w:spacing w:before="120"/>
              <w:jc w:val="center"/>
              <w:rPr>
                <w:rFonts w:ascii="Calibri" w:hAnsi="Calibri" w:cs="Arial"/>
                <w:b/>
                <w:sz w:val="18"/>
                <w:szCs w:val="18"/>
              </w:rPr>
            </w:pPr>
            <w:r w:rsidRPr="00485F49">
              <w:rPr>
                <w:rFonts w:ascii="Calibri" w:hAnsi="Calibri" w:cs="Arial"/>
                <w:b/>
                <w:sz w:val="18"/>
                <w:szCs w:val="18"/>
              </w:rPr>
              <w:t>Flow component</w:t>
            </w:r>
          </w:p>
        </w:tc>
        <w:tc>
          <w:tcPr>
            <w:tcW w:w="1220" w:type="pct"/>
            <w:shd w:val="clear" w:color="auto" w:fill="D9D9D9"/>
            <w:tcMar>
              <w:left w:w="57" w:type="dxa"/>
              <w:right w:w="57" w:type="dxa"/>
            </w:tcMar>
          </w:tcPr>
          <w:p w14:paraId="6D74DC54" w14:textId="77777777" w:rsidR="00B20E0A" w:rsidRPr="00485F49" w:rsidRDefault="00B20E0A" w:rsidP="00002326">
            <w:pPr>
              <w:spacing w:before="120"/>
              <w:rPr>
                <w:rFonts w:ascii="Calibri" w:hAnsi="Calibri" w:cs="Arial"/>
                <w:b/>
                <w:sz w:val="18"/>
                <w:szCs w:val="18"/>
              </w:rPr>
            </w:pPr>
            <w:r w:rsidRPr="00485F49">
              <w:rPr>
                <w:rFonts w:ascii="Calibri" w:hAnsi="Calibri" w:cs="Arial"/>
                <w:b/>
                <w:sz w:val="18"/>
                <w:szCs w:val="18"/>
              </w:rPr>
              <w:t>Expected ecological outcome</w:t>
            </w:r>
            <w:r w:rsidRPr="00485F49">
              <w:rPr>
                <w:rFonts w:ascii="Calibri" w:hAnsi="Calibri" w:cs="Arial"/>
                <w:b/>
                <w:sz w:val="18"/>
                <w:szCs w:val="18"/>
                <w:vertAlign w:val="superscript"/>
              </w:rPr>
              <w:t>1</w:t>
            </w:r>
          </w:p>
        </w:tc>
        <w:tc>
          <w:tcPr>
            <w:tcW w:w="1276" w:type="pct"/>
            <w:shd w:val="clear" w:color="auto" w:fill="D9D9D9"/>
            <w:tcMar>
              <w:left w:w="57" w:type="dxa"/>
              <w:right w:w="57" w:type="dxa"/>
            </w:tcMar>
          </w:tcPr>
          <w:p w14:paraId="37357708" w14:textId="77777777" w:rsidR="00B20E0A" w:rsidRPr="00485F49" w:rsidRDefault="00B20E0A" w:rsidP="00002326">
            <w:pPr>
              <w:spacing w:before="120"/>
              <w:rPr>
                <w:rFonts w:ascii="Calibri" w:hAnsi="Calibri" w:cs="Arial"/>
                <w:b/>
                <w:sz w:val="18"/>
                <w:szCs w:val="18"/>
              </w:rPr>
            </w:pPr>
            <w:r w:rsidRPr="00485F49">
              <w:rPr>
                <w:rFonts w:ascii="Calibri" w:hAnsi="Calibri" w:cs="Arial"/>
                <w:b/>
                <w:sz w:val="18"/>
                <w:szCs w:val="18"/>
              </w:rPr>
              <w:t>Observed ecological outcome</w:t>
            </w:r>
          </w:p>
        </w:tc>
        <w:tc>
          <w:tcPr>
            <w:tcW w:w="626" w:type="pct"/>
            <w:shd w:val="clear" w:color="auto" w:fill="D9D9D9"/>
            <w:tcMar>
              <w:left w:w="57" w:type="dxa"/>
              <w:right w:w="57" w:type="dxa"/>
            </w:tcMar>
          </w:tcPr>
          <w:p w14:paraId="192432C5" w14:textId="77777777" w:rsidR="00B20E0A" w:rsidRPr="00485F49" w:rsidRDefault="00B20E0A" w:rsidP="00002326">
            <w:pPr>
              <w:spacing w:before="120"/>
              <w:rPr>
                <w:rFonts w:ascii="Calibri" w:hAnsi="Calibri" w:cs="Arial"/>
                <w:b/>
                <w:sz w:val="18"/>
                <w:szCs w:val="18"/>
              </w:rPr>
            </w:pPr>
            <w:r w:rsidRPr="00485F49">
              <w:rPr>
                <w:rFonts w:ascii="Calibri" w:hAnsi="Calibri" w:cs="Arial"/>
                <w:b/>
                <w:sz w:val="18"/>
                <w:szCs w:val="18"/>
              </w:rPr>
              <w:t>Source of information</w:t>
            </w:r>
          </w:p>
        </w:tc>
      </w:tr>
      <w:tr w:rsidR="00B20E0A" w:rsidRPr="00485F49" w14:paraId="256145FA" w14:textId="77777777" w:rsidTr="00002326">
        <w:trPr>
          <w:trHeight w:val="20"/>
        </w:trPr>
        <w:tc>
          <w:tcPr>
            <w:tcW w:w="506" w:type="pct"/>
            <w:shd w:val="clear" w:color="auto" w:fill="FFFFFF"/>
            <w:tcMar>
              <w:left w:w="57" w:type="dxa"/>
              <w:right w:w="57" w:type="dxa"/>
            </w:tcMar>
          </w:tcPr>
          <w:p w14:paraId="01C61375" w14:textId="77777777" w:rsidR="00B20E0A" w:rsidRPr="00485F49" w:rsidRDefault="00B20E0A" w:rsidP="00002326">
            <w:pPr>
              <w:spacing w:before="60" w:after="60"/>
              <w:rPr>
                <w:rFonts w:ascii="Calibri" w:hAnsi="Calibri" w:cs="Arial"/>
                <w:sz w:val="18"/>
                <w:szCs w:val="18"/>
              </w:rPr>
            </w:pPr>
            <w:r w:rsidRPr="00485F49">
              <w:rPr>
                <w:rFonts w:ascii="Calibri" w:hAnsi="Calibri" w:cs="Calibri"/>
                <w:sz w:val="18"/>
                <w:szCs w:val="18"/>
              </w:rPr>
              <w:t>Border Rivers – Severn River</w:t>
            </w:r>
          </w:p>
        </w:tc>
        <w:tc>
          <w:tcPr>
            <w:tcW w:w="508" w:type="pct"/>
            <w:shd w:val="clear" w:color="auto" w:fill="FFFFFF"/>
            <w:tcMar>
              <w:left w:w="57" w:type="dxa"/>
              <w:right w:w="57" w:type="dxa"/>
            </w:tcMar>
          </w:tcPr>
          <w:p w14:paraId="26E5218F" w14:textId="77777777" w:rsidR="00B20E0A" w:rsidRPr="00485F49" w:rsidRDefault="00B20E0A" w:rsidP="00002326">
            <w:pPr>
              <w:spacing w:before="60" w:after="60"/>
              <w:jc w:val="center"/>
              <w:rPr>
                <w:rFonts w:ascii="Calibri" w:hAnsi="Calibri" w:cs="Arial"/>
                <w:sz w:val="18"/>
                <w:szCs w:val="18"/>
              </w:rPr>
            </w:pPr>
            <w:r w:rsidRPr="00485F49">
              <w:rPr>
                <w:rFonts w:ascii="Calibri" w:hAnsi="Calibri" w:cs="Arial"/>
                <w:sz w:val="18"/>
                <w:szCs w:val="18"/>
              </w:rPr>
              <w:t>823.53</w:t>
            </w:r>
          </w:p>
        </w:tc>
        <w:tc>
          <w:tcPr>
            <w:tcW w:w="457" w:type="pct"/>
            <w:shd w:val="clear" w:color="auto" w:fill="FFFFFF"/>
            <w:tcMar>
              <w:left w:w="57" w:type="dxa"/>
              <w:right w:w="57" w:type="dxa"/>
            </w:tcMar>
          </w:tcPr>
          <w:p w14:paraId="3F452B51" w14:textId="77777777" w:rsidR="00B20E0A" w:rsidRPr="00485F49" w:rsidRDefault="00B20E0A" w:rsidP="00002326">
            <w:pPr>
              <w:spacing w:before="60" w:after="60"/>
              <w:jc w:val="center"/>
              <w:rPr>
                <w:rFonts w:ascii="Calibri" w:hAnsi="Calibri" w:cs="Arial"/>
                <w:sz w:val="18"/>
                <w:szCs w:val="18"/>
              </w:rPr>
            </w:pPr>
            <w:r w:rsidRPr="00485F49">
              <w:rPr>
                <w:rFonts w:ascii="Calibri" w:hAnsi="Calibri" w:cs="Arial"/>
                <w:sz w:val="18"/>
                <w:szCs w:val="18"/>
              </w:rPr>
              <w:t>01/07/16 - 30/06/17</w:t>
            </w:r>
          </w:p>
        </w:tc>
        <w:tc>
          <w:tcPr>
            <w:tcW w:w="406" w:type="pct"/>
            <w:shd w:val="clear" w:color="auto" w:fill="FFFFFF"/>
            <w:tcMar>
              <w:left w:w="57" w:type="dxa"/>
              <w:right w:w="57" w:type="dxa"/>
            </w:tcMar>
          </w:tcPr>
          <w:p w14:paraId="5B9B8E07" w14:textId="77777777" w:rsidR="00B20E0A" w:rsidRPr="00485F49" w:rsidRDefault="00B20E0A" w:rsidP="00002326">
            <w:pPr>
              <w:spacing w:before="60" w:after="60"/>
              <w:jc w:val="center"/>
              <w:rPr>
                <w:rFonts w:ascii="Calibri" w:hAnsi="Calibri" w:cs="Arial"/>
                <w:sz w:val="18"/>
                <w:szCs w:val="18"/>
              </w:rPr>
            </w:pPr>
            <w:r w:rsidRPr="00485F49">
              <w:rPr>
                <w:rFonts w:ascii="Calibri" w:hAnsi="Calibri" w:cs="Arial"/>
                <w:sz w:val="18"/>
                <w:szCs w:val="18"/>
              </w:rPr>
              <w:t>Bankfull</w:t>
            </w:r>
          </w:p>
        </w:tc>
        <w:tc>
          <w:tcPr>
            <w:tcW w:w="1220" w:type="pct"/>
            <w:shd w:val="clear" w:color="auto" w:fill="FFFFFF"/>
            <w:tcMar>
              <w:left w:w="57" w:type="dxa"/>
              <w:right w:w="57" w:type="dxa"/>
            </w:tcMar>
          </w:tcPr>
          <w:p w14:paraId="79A486F2" w14:textId="77777777" w:rsidR="00B20E0A" w:rsidRPr="00485F49" w:rsidRDefault="00B20E0A" w:rsidP="00002326">
            <w:pPr>
              <w:spacing w:before="60" w:after="60"/>
              <w:rPr>
                <w:rFonts w:ascii="Calibri" w:hAnsi="Calibri" w:cs="Arial"/>
                <w:sz w:val="18"/>
                <w:szCs w:val="18"/>
              </w:rPr>
            </w:pPr>
            <w:r w:rsidRPr="00485F49">
              <w:rPr>
                <w:rFonts w:ascii="Calibri" w:hAnsi="Calibri" w:cs="Arial"/>
                <w:sz w:val="18"/>
                <w:szCs w:val="18"/>
              </w:rPr>
              <w:t xml:space="preserve">Support movement/migration of large bodied fish including Murray cod, golden and silver perch, eel-tailed catfish. </w:t>
            </w:r>
          </w:p>
        </w:tc>
        <w:tc>
          <w:tcPr>
            <w:tcW w:w="1276" w:type="pct"/>
            <w:shd w:val="clear" w:color="auto" w:fill="FFFFFF"/>
            <w:tcMar>
              <w:left w:w="57" w:type="dxa"/>
              <w:right w:w="57" w:type="dxa"/>
            </w:tcMar>
          </w:tcPr>
          <w:p w14:paraId="37D9DB0A" w14:textId="77777777" w:rsidR="00B20E0A" w:rsidRPr="00485F49" w:rsidRDefault="00B20E0A" w:rsidP="00002326">
            <w:pPr>
              <w:spacing w:before="60" w:after="60"/>
              <w:rPr>
                <w:rFonts w:ascii="Calibri" w:hAnsi="Calibri" w:cs="Arial"/>
                <w:sz w:val="18"/>
                <w:szCs w:val="18"/>
              </w:rPr>
            </w:pPr>
            <w:r w:rsidRPr="00485F49">
              <w:rPr>
                <w:rFonts w:ascii="Calibri" w:hAnsi="Calibri" w:cs="Arial"/>
                <w:sz w:val="18"/>
                <w:szCs w:val="18"/>
              </w:rPr>
              <w:t>Five native species of fish recorded, including three threatened species: eel-tailed catfish, Murray cod and silver perch. Flows considered too low to adequately inundate Murray cod spawning habitat.</w:t>
            </w:r>
          </w:p>
        </w:tc>
        <w:tc>
          <w:tcPr>
            <w:tcW w:w="626" w:type="pct"/>
            <w:vMerge w:val="restart"/>
            <w:shd w:val="clear" w:color="auto" w:fill="FFFFFF"/>
            <w:tcMar>
              <w:left w:w="57" w:type="dxa"/>
              <w:right w:w="57" w:type="dxa"/>
            </w:tcMar>
          </w:tcPr>
          <w:p w14:paraId="3BB4E27A" w14:textId="77777777" w:rsidR="00B20E0A" w:rsidRPr="00485F49" w:rsidRDefault="00B20E0A" w:rsidP="00002326">
            <w:pPr>
              <w:spacing w:before="60" w:after="60"/>
              <w:rPr>
                <w:rFonts w:ascii="Calibri" w:hAnsi="Calibri" w:cs="Arial"/>
                <w:sz w:val="18"/>
                <w:szCs w:val="18"/>
              </w:rPr>
            </w:pPr>
            <w:r w:rsidRPr="00485F49">
              <w:rPr>
                <w:rFonts w:ascii="Calibri" w:hAnsi="Calibri" w:cs="Arial"/>
                <w:sz w:val="18"/>
                <w:szCs w:val="18"/>
              </w:rPr>
              <w:t>NSW Department of Primary Industries &amp; Queensland Department of Agriculture and Fisheries</w:t>
            </w:r>
            <w:r w:rsidR="005F2D61">
              <w:rPr>
                <w:rFonts w:ascii="Calibri" w:hAnsi="Calibri" w:cs="Arial"/>
                <w:sz w:val="18"/>
                <w:szCs w:val="18"/>
              </w:rPr>
              <w:t xml:space="preserve"> </w:t>
            </w:r>
            <w:r w:rsidR="005F2D61">
              <w:rPr>
                <w:rFonts w:ascii="Calibri" w:hAnsi="Calibri" w:cs="Arial"/>
                <w:sz w:val="18"/>
                <w:szCs w:val="18"/>
              </w:rPr>
              <w:fldChar w:fldCharType="begin"/>
            </w:r>
            <w:r w:rsidR="005F2D61">
              <w:rPr>
                <w:rFonts w:ascii="Calibri" w:hAnsi="Calibri" w:cs="Arial"/>
                <w:sz w:val="18"/>
                <w:szCs w:val="18"/>
              </w:rPr>
              <w:instrText xml:space="preserve"> ADDIN ZOTERO_ITEM CSL_CITATION {"citationID":"Zl4yAIuF","properties":{"formattedCitation":"(2017)","plainCitation":"(2017)","noteIndex":0},"citationItems":[{"id":4281,"uris":["http://zotero.org/users/2336876/items/ZD8ZPXQ3"],"uri":["http://zotero.org/users/2336876/items/ZD8ZPXQ3"],"itemData":{"id":4281,"type":"book","title":"Fish and flows intervention monitoring in the Border Rivers – Interim report 2016/17. Report prepared for the Commonwealth of Australia as represented by the Department of the Environment and Energy","publisher":"NSW Department of Primary Industries","publisher-place":"Tamworth, NSW","event-place":"Tamworth, NSW","author":[{"family":"NSW DPI","given":""},{"family":"Qld Department of Agriculture and Fisheries","given":""}],"issued":{"date-parts":[["2017"]]}},"suppress-author":true}],"schema":"https://github.com/citation-style-language/schema/raw/master/csl-citation.json"} </w:instrText>
            </w:r>
            <w:r w:rsidR="005F2D61">
              <w:rPr>
                <w:rFonts w:ascii="Calibri" w:hAnsi="Calibri" w:cs="Arial"/>
                <w:sz w:val="18"/>
                <w:szCs w:val="18"/>
              </w:rPr>
              <w:fldChar w:fldCharType="separate"/>
            </w:r>
            <w:r w:rsidR="005F2D61">
              <w:rPr>
                <w:rFonts w:ascii="Calibri" w:hAnsi="Calibri" w:cs="Arial"/>
                <w:noProof/>
                <w:sz w:val="18"/>
                <w:szCs w:val="18"/>
              </w:rPr>
              <w:t>(2017)</w:t>
            </w:r>
            <w:r w:rsidR="005F2D61">
              <w:rPr>
                <w:rFonts w:ascii="Calibri" w:hAnsi="Calibri" w:cs="Arial"/>
                <w:sz w:val="18"/>
                <w:szCs w:val="18"/>
              </w:rPr>
              <w:fldChar w:fldCharType="end"/>
            </w:r>
            <w:r w:rsidRPr="00485F49">
              <w:rPr>
                <w:rFonts w:ascii="Calibri" w:hAnsi="Calibri" w:cs="Arial"/>
                <w:sz w:val="18"/>
                <w:szCs w:val="18"/>
              </w:rPr>
              <w:t>.</w:t>
            </w:r>
          </w:p>
        </w:tc>
      </w:tr>
      <w:tr w:rsidR="00B20E0A" w:rsidRPr="00485F49" w14:paraId="14442E34" w14:textId="77777777" w:rsidTr="00002326">
        <w:trPr>
          <w:trHeight w:val="20"/>
        </w:trPr>
        <w:tc>
          <w:tcPr>
            <w:tcW w:w="506" w:type="pct"/>
            <w:shd w:val="clear" w:color="auto" w:fill="FFFFFF"/>
            <w:tcMar>
              <w:left w:w="57" w:type="dxa"/>
              <w:right w:w="57" w:type="dxa"/>
            </w:tcMar>
          </w:tcPr>
          <w:p w14:paraId="1FC651A1" w14:textId="77777777" w:rsidR="00B20E0A" w:rsidRPr="00485F49" w:rsidRDefault="00B20E0A" w:rsidP="00002326">
            <w:pPr>
              <w:spacing w:before="60" w:after="60"/>
              <w:rPr>
                <w:rFonts w:ascii="Calibri" w:hAnsi="Calibri" w:cs="Arial"/>
                <w:sz w:val="18"/>
                <w:szCs w:val="18"/>
              </w:rPr>
            </w:pPr>
            <w:r w:rsidRPr="00485F49">
              <w:rPr>
                <w:rFonts w:ascii="Calibri" w:hAnsi="Calibri" w:cs="Calibri"/>
                <w:sz w:val="18"/>
                <w:szCs w:val="18"/>
              </w:rPr>
              <w:t>Border Rivers - Dumaresq-Macintyre River and fringing wetlands</w:t>
            </w:r>
          </w:p>
        </w:tc>
        <w:tc>
          <w:tcPr>
            <w:tcW w:w="508" w:type="pct"/>
            <w:shd w:val="clear" w:color="auto" w:fill="FFFFFF"/>
            <w:tcMar>
              <w:left w:w="57" w:type="dxa"/>
              <w:right w:w="57" w:type="dxa"/>
            </w:tcMar>
          </w:tcPr>
          <w:p w14:paraId="16363DBF" w14:textId="77777777" w:rsidR="00B20E0A" w:rsidRPr="00485F49" w:rsidRDefault="00B20E0A" w:rsidP="00002326">
            <w:pPr>
              <w:spacing w:before="60" w:after="60"/>
              <w:jc w:val="center"/>
              <w:rPr>
                <w:rFonts w:ascii="Calibri" w:hAnsi="Calibri" w:cs="Arial"/>
                <w:sz w:val="18"/>
                <w:szCs w:val="18"/>
              </w:rPr>
            </w:pPr>
            <w:r w:rsidRPr="00485F49">
              <w:rPr>
                <w:rFonts w:ascii="Calibri" w:hAnsi="Calibri" w:cs="Arial"/>
                <w:sz w:val="18"/>
                <w:szCs w:val="18"/>
              </w:rPr>
              <w:t>914.3</w:t>
            </w:r>
          </w:p>
          <w:p w14:paraId="39EB7AF7" w14:textId="77777777" w:rsidR="00B20E0A" w:rsidRPr="00485F49" w:rsidRDefault="00B20E0A" w:rsidP="00002326">
            <w:pPr>
              <w:spacing w:before="60" w:after="60"/>
              <w:jc w:val="center"/>
              <w:rPr>
                <w:rFonts w:ascii="Calibri" w:hAnsi="Calibri" w:cs="Arial"/>
                <w:sz w:val="18"/>
                <w:szCs w:val="18"/>
              </w:rPr>
            </w:pPr>
            <w:r w:rsidRPr="00485F49">
              <w:rPr>
                <w:rFonts w:ascii="Calibri" w:hAnsi="Calibri" w:cs="Arial"/>
                <w:sz w:val="18"/>
                <w:szCs w:val="18"/>
              </w:rPr>
              <w:t>14376.8</w:t>
            </w:r>
          </w:p>
          <w:p w14:paraId="19D92083" w14:textId="77777777" w:rsidR="00B20E0A" w:rsidRPr="00485F49" w:rsidRDefault="00B20E0A" w:rsidP="00002326">
            <w:pPr>
              <w:spacing w:before="60" w:after="60"/>
              <w:jc w:val="center"/>
              <w:rPr>
                <w:rFonts w:ascii="Calibri" w:hAnsi="Calibri" w:cs="Arial"/>
                <w:sz w:val="18"/>
                <w:szCs w:val="18"/>
              </w:rPr>
            </w:pPr>
            <w:r w:rsidRPr="00485F49">
              <w:rPr>
                <w:rFonts w:ascii="Calibri" w:hAnsi="Calibri" w:cs="Arial"/>
                <w:sz w:val="18"/>
                <w:szCs w:val="18"/>
              </w:rPr>
              <w:t>6492.1</w:t>
            </w:r>
          </w:p>
        </w:tc>
        <w:tc>
          <w:tcPr>
            <w:tcW w:w="457" w:type="pct"/>
            <w:shd w:val="clear" w:color="auto" w:fill="FFFFFF"/>
            <w:tcMar>
              <w:left w:w="57" w:type="dxa"/>
              <w:right w:w="57" w:type="dxa"/>
            </w:tcMar>
          </w:tcPr>
          <w:p w14:paraId="39C0FFB5" w14:textId="77777777" w:rsidR="00B20E0A" w:rsidRPr="00485F49" w:rsidRDefault="00B20E0A" w:rsidP="00002326">
            <w:pPr>
              <w:spacing w:before="60" w:after="60"/>
              <w:jc w:val="center"/>
              <w:rPr>
                <w:rFonts w:ascii="Calibri" w:hAnsi="Calibri" w:cs="Arial"/>
                <w:sz w:val="18"/>
                <w:szCs w:val="18"/>
              </w:rPr>
            </w:pPr>
            <w:r w:rsidRPr="00485F49">
              <w:rPr>
                <w:rFonts w:ascii="Calibri" w:hAnsi="Calibri" w:cs="Arial"/>
                <w:sz w:val="18"/>
                <w:szCs w:val="18"/>
              </w:rPr>
              <w:t>07/07/16 - 13/07/16</w:t>
            </w:r>
          </w:p>
        </w:tc>
        <w:tc>
          <w:tcPr>
            <w:tcW w:w="406" w:type="pct"/>
            <w:shd w:val="clear" w:color="auto" w:fill="FFFFFF"/>
            <w:tcMar>
              <w:left w:w="57" w:type="dxa"/>
              <w:right w:w="57" w:type="dxa"/>
            </w:tcMar>
          </w:tcPr>
          <w:p w14:paraId="3C1E8C7C" w14:textId="77777777" w:rsidR="00B20E0A" w:rsidRPr="00485F49" w:rsidRDefault="00B20E0A" w:rsidP="00002326">
            <w:pPr>
              <w:spacing w:before="60" w:after="60"/>
              <w:jc w:val="center"/>
              <w:rPr>
                <w:rFonts w:ascii="Calibri" w:hAnsi="Calibri" w:cs="Arial"/>
                <w:sz w:val="18"/>
                <w:szCs w:val="18"/>
              </w:rPr>
            </w:pPr>
            <w:r w:rsidRPr="00485F49">
              <w:rPr>
                <w:rFonts w:ascii="Calibri" w:hAnsi="Calibri" w:cs="Arial"/>
                <w:sz w:val="18"/>
                <w:szCs w:val="18"/>
              </w:rPr>
              <w:t>Fresh, Bankfull, Fresh</w:t>
            </w:r>
          </w:p>
        </w:tc>
        <w:tc>
          <w:tcPr>
            <w:tcW w:w="1220" w:type="pct"/>
            <w:shd w:val="clear" w:color="auto" w:fill="FFFFFF"/>
            <w:tcMar>
              <w:left w:w="57" w:type="dxa"/>
              <w:right w:w="57" w:type="dxa"/>
            </w:tcMar>
          </w:tcPr>
          <w:p w14:paraId="7B0040B1" w14:textId="77777777" w:rsidR="00B20E0A" w:rsidRPr="00485F49" w:rsidRDefault="00B20E0A" w:rsidP="00002326">
            <w:pPr>
              <w:spacing w:before="60" w:after="60"/>
              <w:rPr>
                <w:rFonts w:ascii="Calibri" w:hAnsi="Calibri" w:cs="Arial"/>
                <w:sz w:val="18"/>
                <w:szCs w:val="18"/>
              </w:rPr>
            </w:pPr>
            <w:r w:rsidRPr="00485F49">
              <w:rPr>
                <w:rFonts w:ascii="Calibri" w:hAnsi="Calibri" w:cs="Arial"/>
                <w:sz w:val="18"/>
                <w:szCs w:val="18"/>
              </w:rPr>
              <w:t>Support dispersal, reproduction and recruitment of native including Murray cod and eel-tailed catfish. </w:t>
            </w:r>
          </w:p>
        </w:tc>
        <w:tc>
          <w:tcPr>
            <w:tcW w:w="1276" w:type="pct"/>
            <w:shd w:val="clear" w:color="auto" w:fill="FFFFFF"/>
            <w:tcMar>
              <w:left w:w="57" w:type="dxa"/>
              <w:right w:w="57" w:type="dxa"/>
            </w:tcMar>
          </w:tcPr>
          <w:p w14:paraId="53BEC9B9" w14:textId="77777777" w:rsidR="00B20E0A" w:rsidRPr="00485F49" w:rsidRDefault="00B20E0A" w:rsidP="00002326">
            <w:pPr>
              <w:spacing w:before="60" w:after="60"/>
              <w:rPr>
                <w:rFonts w:ascii="Calibri" w:hAnsi="Calibri" w:cs="Arial"/>
                <w:sz w:val="18"/>
                <w:szCs w:val="18"/>
              </w:rPr>
            </w:pPr>
            <w:r w:rsidRPr="00485F49">
              <w:rPr>
                <w:rFonts w:ascii="Calibri" w:hAnsi="Calibri" w:cs="Arial"/>
                <w:sz w:val="18"/>
                <w:szCs w:val="18"/>
              </w:rPr>
              <w:t>Ten native species of fish recorded including four threatened species: eel-tailed catfish, Murray cod, purple-spotted gudgeon and olive perchlet. Some evidence of spawning and recruitment of carp gudgeon and Murray cod.</w:t>
            </w:r>
          </w:p>
        </w:tc>
        <w:tc>
          <w:tcPr>
            <w:tcW w:w="626" w:type="pct"/>
            <w:vMerge/>
            <w:shd w:val="clear" w:color="auto" w:fill="FFFFFF"/>
            <w:tcMar>
              <w:left w:w="57" w:type="dxa"/>
              <w:right w:w="57" w:type="dxa"/>
            </w:tcMar>
          </w:tcPr>
          <w:p w14:paraId="594DAF1F" w14:textId="77777777" w:rsidR="00B20E0A" w:rsidRPr="00485F49" w:rsidRDefault="00B20E0A" w:rsidP="00002326">
            <w:pPr>
              <w:spacing w:before="60" w:after="60"/>
              <w:rPr>
                <w:rFonts w:ascii="Calibri" w:hAnsi="Calibri" w:cs="Arial"/>
                <w:sz w:val="18"/>
                <w:szCs w:val="18"/>
              </w:rPr>
            </w:pPr>
          </w:p>
        </w:tc>
      </w:tr>
      <w:tr w:rsidR="00B20E0A" w:rsidRPr="006E39E8" w14:paraId="3D3EB4F6" w14:textId="77777777" w:rsidTr="00002326">
        <w:trPr>
          <w:trHeight w:val="20"/>
        </w:trPr>
        <w:tc>
          <w:tcPr>
            <w:tcW w:w="506" w:type="pct"/>
            <w:shd w:val="clear" w:color="auto" w:fill="FFFFFF"/>
            <w:tcMar>
              <w:left w:w="57" w:type="dxa"/>
              <w:right w:w="57" w:type="dxa"/>
            </w:tcMar>
          </w:tcPr>
          <w:p w14:paraId="16AD309F" w14:textId="77777777" w:rsidR="00B20E0A" w:rsidRPr="006E39E8" w:rsidRDefault="00B20E0A" w:rsidP="00002326">
            <w:pPr>
              <w:spacing w:before="60" w:after="60"/>
              <w:rPr>
                <w:rFonts w:ascii="Calibri" w:hAnsi="Calibri" w:cs="Calibri"/>
                <w:sz w:val="18"/>
                <w:szCs w:val="18"/>
              </w:rPr>
            </w:pPr>
            <w:r w:rsidRPr="006E39E8">
              <w:rPr>
                <w:rFonts w:ascii="Calibri" w:hAnsi="Calibri" w:cs="Calibri"/>
                <w:sz w:val="18"/>
                <w:szCs w:val="18"/>
              </w:rPr>
              <w:t xml:space="preserve">Central Murray – Gunbower Creek </w:t>
            </w:r>
          </w:p>
        </w:tc>
        <w:tc>
          <w:tcPr>
            <w:tcW w:w="508" w:type="pct"/>
            <w:shd w:val="clear" w:color="auto" w:fill="FFFFFF"/>
            <w:tcMar>
              <w:left w:w="57" w:type="dxa"/>
              <w:right w:w="57" w:type="dxa"/>
            </w:tcMar>
          </w:tcPr>
          <w:p w14:paraId="0D2F124A" w14:textId="77777777" w:rsidR="00B20E0A" w:rsidRPr="006E39E8" w:rsidRDefault="00B20E0A" w:rsidP="00002326">
            <w:pPr>
              <w:spacing w:before="60" w:after="60"/>
              <w:jc w:val="center"/>
              <w:rPr>
                <w:rFonts w:ascii="Calibri" w:hAnsi="Calibri" w:cs="Arial"/>
                <w:sz w:val="18"/>
                <w:szCs w:val="18"/>
              </w:rPr>
            </w:pPr>
            <w:r w:rsidRPr="006E39E8">
              <w:rPr>
                <w:rFonts w:ascii="Calibri" w:hAnsi="Calibri" w:cs="Arial"/>
                <w:sz w:val="18"/>
                <w:szCs w:val="18"/>
              </w:rPr>
              <w:t>23563</w:t>
            </w:r>
          </w:p>
        </w:tc>
        <w:tc>
          <w:tcPr>
            <w:tcW w:w="457" w:type="pct"/>
            <w:shd w:val="clear" w:color="auto" w:fill="FFFFFF"/>
            <w:tcMar>
              <w:left w:w="57" w:type="dxa"/>
              <w:right w:w="57" w:type="dxa"/>
            </w:tcMar>
          </w:tcPr>
          <w:p w14:paraId="61DD6225" w14:textId="77777777" w:rsidR="00B20E0A" w:rsidRPr="006E39E8" w:rsidRDefault="00B20E0A" w:rsidP="00002326">
            <w:pPr>
              <w:spacing w:before="60" w:after="60"/>
              <w:jc w:val="center"/>
              <w:rPr>
                <w:rFonts w:ascii="Calibri" w:hAnsi="Calibri" w:cs="Arial"/>
                <w:sz w:val="18"/>
                <w:szCs w:val="18"/>
              </w:rPr>
            </w:pPr>
            <w:r w:rsidRPr="006E39E8">
              <w:rPr>
                <w:rFonts w:ascii="Calibri" w:hAnsi="Calibri" w:cs="Arial"/>
                <w:sz w:val="18"/>
                <w:szCs w:val="18"/>
              </w:rPr>
              <w:t>01/07/16 - 30/06/17</w:t>
            </w:r>
          </w:p>
        </w:tc>
        <w:tc>
          <w:tcPr>
            <w:tcW w:w="406" w:type="pct"/>
            <w:shd w:val="clear" w:color="auto" w:fill="FFFFFF"/>
            <w:tcMar>
              <w:left w:w="57" w:type="dxa"/>
              <w:right w:w="57" w:type="dxa"/>
            </w:tcMar>
          </w:tcPr>
          <w:p w14:paraId="050B074D" w14:textId="77777777" w:rsidR="00B20E0A" w:rsidRPr="006E39E8" w:rsidRDefault="00B20E0A" w:rsidP="00002326">
            <w:pPr>
              <w:spacing w:before="60" w:after="60"/>
              <w:jc w:val="center"/>
              <w:rPr>
                <w:rFonts w:ascii="Calibri" w:hAnsi="Calibri" w:cs="Arial"/>
                <w:sz w:val="18"/>
                <w:szCs w:val="18"/>
              </w:rPr>
            </w:pPr>
            <w:r w:rsidRPr="006E39E8">
              <w:rPr>
                <w:rFonts w:ascii="Calibri" w:hAnsi="Calibri" w:cs="Arial"/>
                <w:sz w:val="18"/>
                <w:szCs w:val="18"/>
              </w:rPr>
              <w:t>Base flow</w:t>
            </w:r>
          </w:p>
        </w:tc>
        <w:tc>
          <w:tcPr>
            <w:tcW w:w="1220" w:type="pct"/>
            <w:shd w:val="clear" w:color="auto" w:fill="FFFFFF"/>
            <w:tcMar>
              <w:left w:w="57" w:type="dxa"/>
              <w:right w:w="57" w:type="dxa"/>
            </w:tcMar>
          </w:tcPr>
          <w:p w14:paraId="1323D0FE" w14:textId="77777777" w:rsidR="00B20E0A" w:rsidRPr="006E39E8" w:rsidRDefault="00B20E0A" w:rsidP="00002326">
            <w:pPr>
              <w:spacing w:before="60" w:after="60"/>
              <w:rPr>
                <w:rFonts w:ascii="Calibri" w:hAnsi="Calibri" w:cs="Arial"/>
                <w:sz w:val="18"/>
                <w:szCs w:val="18"/>
              </w:rPr>
            </w:pPr>
            <w:r w:rsidRPr="006E39E8">
              <w:rPr>
                <w:rFonts w:ascii="Calibri" w:hAnsi="Calibri" w:cs="Arial"/>
                <w:sz w:val="18"/>
                <w:szCs w:val="18"/>
              </w:rPr>
              <w:t>Maintain the diversity and condition of small and large-bodied native fish populations in Gunbower Creek through the provision of habitat and opportunities for breeding and recruitment.</w:t>
            </w:r>
          </w:p>
        </w:tc>
        <w:tc>
          <w:tcPr>
            <w:tcW w:w="1276" w:type="pct"/>
            <w:shd w:val="clear" w:color="auto" w:fill="FFFFFF"/>
            <w:tcMar>
              <w:left w:w="57" w:type="dxa"/>
              <w:right w:w="57" w:type="dxa"/>
            </w:tcMar>
          </w:tcPr>
          <w:p w14:paraId="601566B4" w14:textId="77777777" w:rsidR="00B20E0A" w:rsidRPr="006E39E8" w:rsidRDefault="00B20E0A" w:rsidP="00002326">
            <w:pPr>
              <w:spacing w:before="60" w:after="60"/>
              <w:rPr>
                <w:rFonts w:ascii="Calibri" w:hAnsi="Calibri" w:cs="Arial"/>
                <w:sz w:val="18"/>
                <w:szCs w:val="18"/>
              </w:rPr>
            </w:pPr>
            <w:r w:rsidRPr="006E39E8">
              <w:rPr>
                <w:rFonts w:ascii="Calibri" w:hAnsi="Calibri" w:cs="Arial"/>
                <w:sz w:val="18"/>
                <w:szCs w:val="18"/>
              </w:rPr>
              <w:t>There was evidence of recruitment in five native species: Australian smelt, carp gudgeon, Murray cod, Murray-Darling rainbow fish and unspecked hardy-head. The average abundance of Murray cod and silver perch in Gunbower Creek in 2016 was higher than in any previous year. There are now juvenile and sub-adult size classes of Murray cod clearly represented in Gunbower Creek.</w:t>
            </w:r>
          </w:p>
        </w:tc>
        <w:tc>
          <w:tcPr>
            <w:tcW w:w="626" w:type="pct"/>
            <w:shd w:val="clear" w:color="auto" w:fill="FFFFFF"/>
            <w:tcMar>
              <w:left w:w="57" w:type="dxa"/>
              <w:right w:w="57" w:type="dxa"/>
            </w:tcMar>
          </w:tcPr>
          <w:p w14:paraId="3011FDB4" w14:textId="77777777" w:rsidR="00B20E0A" w:rsidRPr="006E39E8" w:rsidRDefault="00B20E0A" w:rsidP="00002326">
            <w:pPr>
              <w:spacing w:before="60" w:after="60"/>
              <w:rPr>
                <w:rFonts w:ascii="Calibri" w:hAnsi="Calibri" w:cs="Arial"/>
                <w:sz w:val="18"/>
                <w:szCs w:val="18"/>
              </w:rPr>
            </w:pPr>
            <w:r w:rsidRPr="006E39E8">
              <w:rPr>
                <w:rFonts w:ascii="Calibri" w:hAnsi="Calibri" w:cs="Arial"/>
                <w:sz w:val="18"/>
                <w:szCs w:val="18"/>
              </w:rPr>
              <w:t xml:space="preserve">Bloink &amp; Robinson </w:t>
            </w:r>
            <w:r w:rsidR="005F2D61">
              <w:rPr>
                <w:rFonts w:ascii="Calibri" w:hAnsi="Calibri" w:cs="Arial"/>
                <w:sz w:val="18"/>
                <w:szCs w:val="18"/>
              </w:rPr>
              <w:fldChar w:fldCharType="begin"/>
            </w:r>
            <w:r w:rsidR="005F2D61">
              <w:rPr>
                <w:rFonts w:ascii="Calibri" w:hAnsi="Calibri" w:cs="Arial"/>
                <w:sz w:val="18"/>
                <w:szCs w:val="18"/>
              </w:rPr>
              <w:instrText xml:space="preserve"> ADDIN ZOTERO_ITEM CSL_CITATION {"citationID":"2GEoFhfP","properties":{"formattedCitation":"(2016)","plainCitation":"(2016)","noteIndex":0},"citationItems":[{"id":4280,"uris":["http://zotero.org/users/2336876/items/4Y8K4572"],"uri":["http://zotero.org/users/2336876/items/4Y8K4572"],"itemData":{"id":4280,"type":"book","title":"Gunbower Forest Fish Condition Monitoring. A report to the North Central Catchment Management Authority","publisher":"Ecology Australia","publisher-place":"Fairfield, Victoria","event-place":"Fairfield, Victoria","author":[{"family":"Bloink","given":"C."},{"family":"Robinson","given":"W."}],"issued":{"date-parts":[["2016"]]}},"suppress-author":true}],"schema":"https://github.com/citation-style-language/schema/raw/master/csl-citation.json"} </w:instrText>
            </w:r>
            <w:r w:rsidR="005F2D61">
              <w:rPr>
                <w:rFonts w:ascii="Calibri" w:hAnsi="Calibri" w:cs="Arial"/>
                <w:sz w:val="18"/>
                <w:szCs w:val="18"/>
              </w:rPr>
              <w:fldChar w:fldCharType="separate"/>
            </w:r>
            <w:r w:rsidR="005F2D61">
              <w:rPr>
                <w:rFonts w:ascii="Calibri" w:hAnsi="Calibri" w:cs="Arial"/>
                <w:noProof/>
                <w:sz w:val="18"/>
                <w:szCs w:val="18"/>
              </w:rPr>
              <w:t>(2016)</w:t>
            </w:r>
            <w:r w:rsidR="005F2D61">
              <w:rPr>
                <w:rFonts w:ascii="Calibri" w:hAnsi="Calibri" w:cs="Arial"/>
                <w:sz w:val="18"/>
                <w:szCs w:val="18"/>
              </w:rPr>
              <w:fldChar w:fldCharType="end"/>
            </w:r>
          </w:p>
        </w:tc>
      </w:tr>
      <w:tr w:rsidR="00B20E0A" w:rsidRPr="006E39E8" w14:paraId="2503CB5F" w14:textId="77777777" w:rsidTr="00002326">
        <w:trPr>
          <w:trHeight w:val="20"/>
        </w:trPr>
        <w:tc>
          <w:tcPr>
            <w:tcW w:w="506" w:type="pct"/>
            <w:shd w:val="clear" w:color="auto" w:fill="FFFFFF"/>
            <w:tcMar>
              <w:left w:w="57" w:type="dxa"/>
              <w:right w:w="57" w:type="dxa"/>
            </w:tcMar>
          </w:tcPr>
          <w:p w14:paraId="29B121A7" w14:textId="77777777" w:rsidR="00B20E0A" w:rsidRPr="006E39E8" w:rsidRDefault="00B20E0A" w:rsidP="00002326">
            <w:pPr>
              <w:spacing w:before="60" w:after="60"/>
              <w:rPr>
                <w:rFonts w:ascii="Calibri" w:hAnsi="Calibri" w:cs="Calibri"/>
                <w:sz w:val="18"/>
                <w:szCs w:val="18"/>
              </w:rPr>
            </w:pPr>
            <w:r w:rsidRPr="006E39E8">
              <w:rPr>
                <w:rFonts w:ascii="Calibri" w:hAnsi="Calibri" w:cs="Calibri"/>
                <w:sz w:val="18"/>
                <w:szCs w:val="18"/>
              </w:rPr>
              <w:t>Macquarie – Lower Macquarie River</w:t>
            </w:r>
          </w:p>
        </w:tc>
        <w:tc>
          <w:tcPr>
            <w:tcW w:w="508" w:type="pct"/>
            <w:shd w:val="clear" w:color="auto" w:fill="FFFFFF"/>
            <w:tcMar>
              <w:left w:w="57" w:type="dxa"/>
              <w:right w:w="57" w:type="dxa"/>
            </w:tcMar>
          </w:tcPr>
          <w:p w14:paraId="0B64C6CF" w14:textId="77777777" w:rsidR="00B20E0A" w:rsidRPr="006E39E8" w:rsidRDefault="00B20E0A" w:rsidP="00002326">
            <w:pPr>
              <w:spacing w:before="60" w:after="60"/>
              <w:jc w:val="center"/>
              <w:rPr>
                <w:rFonts w:ascii="Calibri" w:hAnsi="Calibri" w:cs="Arial"/>
                <w:sz w:val="18"/>
                <w:szCs w:val="18"/>
              </w:rPr>
            </w:pPr>
            <w:r w:rsidRPr="006E39E8">
              <w:rPr>
                <w:rFonts w:ascii="Calibri" w:hAnsi="Calibri" w:cs="Calibri"/>
                <w:sz w:val="18"/>
                <w:szCs w:val="18"/>
              </w:rPr>
              <w:t>27583</w:t>
            </w:r>
          </w:p>
        </w:tc>
        <w:tc>
          <w:tcPr>
            <w:tcW w:w="457" w:type="pct"/>
            <w:shd w:val="clear" w:color="auto" w:fill="FFFFFF"/>
            <w:tcMar>
              <w:left w:w="57" w:type="dxa"/>
              <w:right w:w="57" w:type="dxa"/>
            </w:tcMar>
          </w:tcPr>
          <w:p w14:paraId="342B9D16" w14:textId="77777777" w:rsidR="00B20E0A" w:rsidRPr="006E39E8" w:rsidRDefault="00B20E0A" w:rsidP="00002326">
            <w:pPr>
              <w:spacing w:before="60" w:after="60"/>
              <w:jc w:val="center"/>
              <w:rPr>
                <w:rFonts w:ascii="Calibri" w:hAnsi="Calibri" w:cs="Arial"/>
                <w:sz w:val="18"/>
                <w:szCs w:val="18"/>
              </w:rPr>
            </w:pPr>
            <w:r w:rsidRPr="006E39E8">
              <w:rPr>
                <w:rFonts w:ascii="Calibri" w:hAnsi="Calibri" w:cs="Calibri"/>
                <w:sz w:val="18"/>
                <w:szCs w:val="18"/>
              </w:rPr>
              <w:t>16/04/17 - 15/05/17</w:t>
            </w:r>
          </w:p>
        </w:tc>
        <w:tc>
          <w:tcPr>
            <w:tcW w:w="406" w:type="pct"/>
            <w:shd w:val="clear" w:color="auto" w:fill="FFFFFF"/>
            <w:tcMar>
              <w:left w:w="57" w:type="dxa"/>
              <w:right w:w="57" w:type="dxa"/>
            </w:tcMar>
          </w:tcPr>
          <w:p w14:paraId="08361D14" w14:textId="77777777" w:rsidR="00B20E0A" w:rsidRPr="006E39E8" w:rsidRDefault="00B20E0A" w:rsidP="00002326">
            <w:pPr>
              <w:spacing w:before="60" w:after="60"/>
              <w:jc w:val="center"/>
              <w:rPr>
                <w:rFonts w:ascii="Calibri" w:hAnsi="Calibri" w:cs="Arial"/>
                <w:sz w:val="18"/>
                <w:szCs w:val="18"/>
              </w:rPr>
            </w:pPr>
            <w:r w:rsidRPr="006E39E8">
              <w:rPr>
                <w:rFonts w:ascii="Calibri" w:hAnsi="Calibri" w:cs="Arial"/>
                <w:sz w:val="18"/>
                <w:szCs w:val="18"/>
              </w:rPr>
              <w:t>Fresh</w:t>
            </w:r>
          </w:p>
        </w:tc>
        <w:tc>
          <w:tcPr>
            <w:tcW w:w="1220" w:type="pct"/>
            <w:shd w:val="clear" w:color="auto" w:fill="FFFFFF"/>
            <w:tcMar>
              <w:left w:w="57" w:type="dxa"/>
              <w:right w:w="57" w:type="dxa"/>
            </w:tcMar>
          </w:tcPr>
          <w:p w14:paraId="1F0631B4" w14:textId="77777777" w:rsidR="00B20E0A" w:rsidRPr="006E39E8" w:rsidRDefault="00B20E0A" w:rsidP="00002326">
            <w:pPr>
              <w:spacing w:before="60" w:after="60"/>
              <w:rPr>
                <w:rFonts w:ascii="Calibri" w:hAnsi="Calibri" w:cs="Arial"/>
                <w:sz w:val="18"/>
                <w:szCs w:val="18"/>
              </w:rPr>
            </w:pPr>
            <w:r w:rsidRPr="006E39E8">
              <w:rPr>
                <w:rFonts w:ascii="Calibri" w:hAnsi="Calibri" w:cs="Arial"/>
                <w:sz w:val="18"/>
                <w:szCs w:val="18"/>
              </w:rPr>
              <w:t>Connect the mid-Macquarie River to the Barwon River via the lower Macquarie Marshes and lower Macquarie River, to facilitate native fish movement between the river systems.</w:t>
            </w:r>
          </w:p>
          <w:p w14:paraId="4BAD8B06" w14:textId="77777777" w:rsidR="00B20E0A" w:rsidRPr="006E39E8" w:rsidRDefault="00B20E0A" w:rsidP="00002326">
            <w:pPr>
              <w:spacing w:before="60" w:after="60"/>
              <w:rPr>
                <w:rFonts w:ascii="Calibri" w:hAnsi="Calibri" w:cs="Arial"/>
                <w:sz w:val="18"/>
                <w:szCs w:val="18"/>
              </w:rPr>
            </w:pPr>
            <w:r w:rsidRPr="006E39E8">
              <w:rPr>
                <w:rFonts w:ascii="Calibri" w:hAnsi="Calibri" w:cs="Arial"/>
                <w:sz w:val="18"/>
                <w:szCs w:val="18"/>
              </w:rPr>
              <w:t>Provide opportunities for juvenile native fish such as golden perch, silver perch, and spangled perch to emigrate into the Macquarie catchment.</w:t>
            </w:r>
          </w:p>
        </w:tc>
        <w:tc>
          <w:tcPr>
            <w:tcW w:w="1276" w:type="pct"/>
            <w:shd w:val="clear" w:color="auto" w:fill="FFFFFF"/>
            <w:tcMar>
              <w:left w:w="57" w:type="dxa"/>
              <w:right w:w="57" w:type="dxa"/>
            </w:tcMar>
          </w:tcPr>
          <w:p w14:paraId="5BBB4DB4" w14:textId="77777777" w:rsidR="00B20E0A" w:rsidRPr="006E39E8" w:rsidRDefault="00B20E0A" w:rsidP="00002326">
            <w:pPr>
              <w:spacing w:before="60" w:after="60"/>
              <w:rPr>
                <w:rFonts w:ascii="Calibri" w:hAnsi="Calibri" w:cs="Arial"/>
                <w:sz w:val="18"/>
                <w:szCs w:val="18"/>
              </w:rPr>
            </w:pPr>
            <w:r w:rsidRPr="006E39E8">
              <w:rPr>
                <w:rFonts w:ascii="Calibri" w:hAnsi="Calibri" w:cs="Arial"/>
                <w:sz w:val="18"/>
                <w:szCs w:val="18"/>
              </w:rPr>
              <w:t xml:space="preserve">Golden perch juveniles were detected in small numbers in the lower Macquarie River prior to the water delivery and increased in numbers following the full connection with the Barwon River. There was evidence of juvenile golden perch and other channel specialists such as spangled perch migrating in an upstream direction. In stream barriers are likely impacting on the movement of fish. </w:t>
            </w:r>
          </w:p>
        </w:tc>
        <w:tc>
          <w:tcPr>
            <w:tcW w:w="626" w:type="pct"/>
            <w:shd w:val="clear" w:color="auto" w:fill="FFFFFF"/>
            <w:tcMar>
              <w:left w:w="57" w:type="dxa"/>
              <w:right w:w="57" w:type="dxa"/>
            </w:tcMar>
          </w:tcPr>
          <w:p w14:paraId="3BA0DB24" w14:textId="77777777" w:rsidR="00B20E0A" w:rsidRPr="006E39E8" w:rsidRDefault="00B20E0A" w:rsidP="00002326">
            <w:pPr>
              <w:spacing w:before="60" w:after="60"/>
              <w:rPr>
                <w:rFonts w:ascii="Calibri" w:hAnsi="Calibri" w:cs="Arial"/>
                <w:sz w:val="18"/>
                <w:szCs w:val="18"/>
              </w:rPr>
            </w:pPr>
            <w:r w:rsidRPr="006E39E8">
              <w:rPr>
                <w:rFonts w:ascii="Calibri" w:hAnsi="Calibri" w:cs="Arial"/>
                <w:sz w:val="18"/>
                <w:szCs w:val="18"/>
              </w:rPr>
              <w:t>Davi</w:t>
            </w:r>
            <w:r>
              <w:rPr>
                <w:rFonts w:ascii="Calibri" w:hAnsi="Calibri" w:cs="Arial"/>
                <w:sz w:val="18"/>
                <w:szCs w:val="18"/>
              </w:rPr>
              <w:t>s</w:t>
            </w:r>
            <w:r w:rsidRPr="006E39E8">
              <w:rPr>
                <w:rFonts w:ascii="Calibri" w:hAnsi="Calibri" w:cs="Arial"/>
                <w:sz w:val="18"/>
                <w:szCs w:val="18"/>
              </w:rPr>
              <w:t xml:space="preserve"> </w:t>
            </w:r>
            <w:r w:rsidRPr="006E39E8">
              <w:rPr>
                <w:rFonts w:ascii="Calibri" w:hAnsi="Calibri" w:cs="Arial"/>
                <w:i/>
                <w:sz w:val="18"/>
                <w:szCs w:val="18"/>
              </w:rPr>
              <w:t>et al.</w:t>
            </w:r>
            <w:r w:rsidRPr="006E39E8">
              <w:rPr>
                <w:rFonts w:ascii="Calibri" w:hAnsi="Calibri" w:cs="Arial"/>
                <w:sz w:val="18"/>
                <w:szCs w:val="18"/>
              </w:rPr>
              <w:t xml:space="preserve"> </w:t>
            </w:r>
            <w:r w:rsidR="005F2D61">
              <w:rPr>
                <w:rFonts w:ascii="Calibri" w:hAnsi="Calibri" w:cs="Arial"/>
                <w:sz w:val="18"/>
                <w:szCs w:val="18"/>
              </w:rPr>
              <w:fldChar w:fldCharType="begin"/>
            </w:r>
            <w:r w:rsidR="005F2D61">
              <w:rPr>
                <w:rFonts w:ascii="Calibri" w:hAnsi="Calibri" w:cs="Arial"/>
                <w:sz w:val="18"/>
                <w:szCs w:val="18"/>
              </w:rPr>
              <w:instrText xml:space="preserve"> ADDIN ZOTERO_ITEM CSL_CITATION {"citationID":"dLqDrIwV","properties":{"formattedCitation":"(2017)","plainCitation":"(2017)","noteIndex":0},"citationItems":[{"id":4320,"uris":["http://zotero.org/users/2336876/items/YCAA3RCT"],"uri":["http://zotero.org/users/2336876/items/YCAA3RCT"],"itemData":{"id":4320,"type":"book","title":"Making the Connection: Designing, delivering and monitoring flows between catchments. A case study in the Macquarie and Barwon Rivers April – June 2017","publisher":"NSW Department of Primary Industries","publisher-place":"Dubbo, NSW","event-place":"Dubbo, NSW","author":[{"family":"Davis","given":"S."},{"family":"Asmus","given":"M."},{"family":"Stocks","given":"J"}],"issued":{"date-parts":[["2017"]]}},"suppress-author":true}],"schema":"https://github.com/citation-style-language/schema/raw/master/csl-citation.json"} </w:instrText>
            </w:r>
            <w:r w:rsidR="005F2D61">
              <w:rPr>
                <w:rFonts w:ascii="Calibri" w:hAnsi="Calibri" w:cs="Arial"/>
                <w:sz w:val="18"/>
                <w:szCs w:val="18"/>
              </w:rPr>
              <w:fldChar w:fldCharType="separate"/>
            </w:r>
            <w:r w:rsidR="005F2D61">
              <w:rPr>
                <w:rFonts w:ascii="Calibri" w:hAnsi="Calibri" w:cs="Arial"/>
                <w:noProof/>
                <w:sz w:val="18"/>
                <w:szCs w:val="18"/>
              </w:rPr>
              <w:t>(2017)</w:t>
            </w:r>
            <w:r w:rsidR="005F2D61">
              <w:rPr>
                <w:rFonts w:ascii="Calibri" w:hAnsi="Calibri" w:cs="Arial"/>
                <w:sz w:val="18"/>
                <w:szCs w:val="18"/>
              </w:rPr>
              <w:fldChar w:fldCharType="end"/>
            </w:r>
          </w:p>
        </w:tc>
      </w:tr>
      <w:tr w:rsidR="00B20E0A" w:rsidRPr="006E39E8" w14:paraId="3A8CE7F6" w14:textId="77777777" w:rsidTr="00002326">
        <w:trPr>
          <w:trHeight w:val="20"/>
        </w:trPr>
        <w:tc>
          <w:tcPr>
            <w:tcW w:w="506" w:type="pct"/>
            <w:shd w:val="clear" w:color="auto" w:fill="FFFFFF"/>
            <w:tcMar>
              <w:left w:w="57" w:type="dxa"/>
              <w:right w:w="57" w:type="dxa"/>
            </w:tcMar>
          </w:tcPr>
          <w:p w14:paraId="1D9DC671" w14:textId="77777777" w:rsidR="00B20E0A" w:rsidRPr="006E39E8" w:rsidRDefault="00B20E0A" w:rsidP="00002326">
            <w:pPr>
              <w:spacing w:before="60" w:after="60"/>
              <w:rPr>
                <w:rFonts w:ascii="Calibri" w:hAnsi="Calibri" w:cs="Calibri"/>
                <w:sz w:val="18"/>
                <w:szCs w:val="18"/>
              </w:rPr>
            </w:pPr>
            <w:r w:rsidRPr="006E39E8">
              <w:rPr>
                <w:rFonts w:cstheme="minorHAnsi"/>
                <w:sz w:val="18"/>
                <w:szCs w:val="18"/>
              </w:rPr>
              <w:t>EdwardWakool: Wakool River</w:t>
            </w:r>
          </w:p>
        </w:tc>
        <w:tc>
          <w:tcPr>
            <w:tcW w:w="508" w:type="pct"/>
            <w:shd w:val="clear" w:color="auto" w:fill="FFFFFF"/>
            <w:tcMar>
              <w:left w:w="57" w:type="dxa"/>
              <w:right w:w="57" w:type="dxa"/>
            </w:tcMar>
          </w:tcPr>
          <w:p w14:paraId="48D2A91A" w14:textId="77777777" w:rsidR="00B20E0A" w:rsidRPr="006E39E8" w:rsidRDefault="00B20E0A" w:rsidP="00002326">
            <w:pPr>
              <w:spacing w:before="60" w:after="60"/>
              <w:jc w:val="center"/>
              <w:rPr>
                <w:rFonts w:ascii="Calibri" w:hAnsi="Calibri" w:cs="Arial"/>
                <w:sz w:val="18"/>
                <w:szCs w:val="18"/>
              </w:rPr>
            </w:pPr>
            <w:r w:rsidRPr="006E39E8">
              <w:rPr>
                <w:rFonts w:cstheme="minorHAnsi"/>
                <w:sz w:val="18"/>
                <w:szCs w:val="18"/>
              </w:rPr>
              <w:t>29306.63</w:t>
            </w:r>
          </w:p>
        </w:tc>
        <w:tc>
          <w:tcPr>
            <w:tcW w:w="457" w:type="pct"/>
            <w:shd w:val="clear" w:color="auto" w:fill="FFFFFF"/>
            <w:tcMar>
              <w:left w:w="57" w:type="dxa"/>
              <w:right w:w="57" w:type="dxa"/>
            </w:tcMar>
          </w:tcPr>
          <w:p w14:paraId="54AE324C" w14:textId="77777777" w:rsidR="00B20E0A" w:rsidRPr="006E39E8" w:rsidRDefault="00B20E0A" w:rsidP="00002326">
            <w:pPr>
              <w:spacing w:before="60" w:after="60"/>
              <w:jc w:val="center"/>
              <w:rPr>
                <w:rFonts w:ascii="Calibri" w:hAnsi="Calibri" w:cs="Arial"/>
                <w:sz w:val="18"/>
                <w:szCs w:val="18"/>
              </w:rPr>
            </w:pPr>
            <w:r w:rsidRPr="006E39E8">
              <w:rPr>
                <w:rFonts w:cstheme="minorHAnsi"/>
                <w:sz w:val="18"/>
                <w:szCs w:val="18"/>
              </w:rPr>
              <w:t xml:space="preserve">31/10/16 - 31/12/16 </w:t>
            </w:r>
          </w:p>
        </w:tc>
        <w:tc>
          <w:tcPr>
            <w:tcW w:w="406" w:type="pct"/>
            <w:shd w:val="clear" w:color="auto" w:fill="FFFFFF"/>
            <w:tcMar>
              <w:left w:w="57" w:type="dxa"/>
              <w:right w:w="57" w:type="dxa"/>
            </w:tcMar>
          </w:tcPr>
          <w:p w14:paraId="39CC5E02" w14:textId="77777777" w:rsidR="00B20E0A" w:rsidRPr="006E39E8" w:rsidRDefault="00B20E0A" w:rsidP="00002326">
            <w:pPr>
              <w:spacing w:before="60" w:after="60"/>
              <w:jc w:val="center"/>
              <w:rPr>
                <w:rFonts w:ascii="Calibri" w:hAnsi="Calibri" w:cs="Arial"/>
                <w:sz w:val="18"/>
                <w:szCs w:val="18"/>
              </w:rPr>
            </w:pPr>
            <w:r w:rsidRPr="006E39E8">
              <w:rPr>
                <w:rFonts w:cstheme="minorHAnsi"/>
                <w:sz w:val="18"/>
                <w:szCs w:val="18"/>
              </w:rPr>
              <w:t>Fresh</w:t>
            </w:r>
          </w:p>
        </w:tc>
        <w:tc>
          <w:tcPr>
            <w:tcW w:w="1220" w:type="pct"/>
            <w:vMerge w:val="restart"/>
            <w:shd w:val="clear" w:color="auto" w:fill="FFFFFF"/>
            <w:tcMar>
              <w:left w:w="57" w:type="dxa"/>
              <w:right w:w="57" w:type="dxa"/>
            </w:tcMar>
          </w:tcPr>
          <w:p w14:paraId="703F48BE" w14:textId="77777777" w:rsidR="00B20E0A" w:rsidRPr="006E39E8" w:rsidRDefault="00B20E0A" w:rsidP="00002326">
            <w:pPr>
              <w:spacing w:before="60" w:after="60"/>
              <w:rPr>
                <w:rFonts w:ascii="Calibri" w:hAnsi="Calibri" w:cs="Arial"/>
                <w:sz w:val="18"/>
                <w:szCs w:val="18"/>
              </w:rPr>
            </w:pPr>
            <w:r w:rsidRPr="006E39E8">
              <w:rPr>
                <w:rFonts w:cstheme="minorHAnsi"/>
                <w:sz w:val="18"/>
                <w:szCs w:val="18"/>
              </w:rPr>
              <w:t>To provide hypoxic water refuge for fish and other aquatic biota.</w:t>
            </w:r>
          </w:p>
        </w:tc>
        <w:tc>
          <w:tcPr>
            <w:tcW w:w="1276" w:type="pct"/>
            <w:vMerge w:val="restart"/>
            <w:shd w:val="clear" w:color="auto" w:fill="FFFFFF"/>
            <w:tcMar>
              <w:left w:w="57" w:type="dxa"/>
              <w:right w:w="57" w:type="dxa"/>
            </w:tcMar>
          </w:tcPr>
          <w:p w14:paraId="46D68EF1" w14:textId="77777777" w:rsidR="00B20E0A" w:rsidRPr="006E39E8" w:rsidRDefault="00B20E0A" w:rsidP="00002326">
            <w:pPr>
              <w:spacing w:before="60" w:after="60"/>
              <w:rPr>
                <w:rFonts w:ascii="Calibri" w:hAnsi="Calibri" w:cs="Arial"/>
                <w:sz w:val="18"/>
                <w:szCs w:val="18"/>
              </w:rPr>
            </w:pPr>
            <w:r w:rsidRPr="006E39E8">
              <w:rPr>
                <w:rFonts w:cstheme="minorHAnsi"/>
                <w:sz w:val="18"/>
                <w:szCs w:val="18"/>
              </w:rPr>
              <w:t xml:space="preserve">Only a small proportion of the tagged sample of fish survived the hypoxic blackwater event. Timing of </w:t>
            </w:r>
            <w:r w:rsidRPr="006E39E8">
              <w:rPr>
                <w:rFonts w:cstheme="minorHAnsi"/>
                <w:sz w:val="18"/>
                <w:szCs w:val="18"/>
              </w:rPr>
              <w:lastRenderedPageBreak/>
              <w:t>flow delivery was generally too late to protect the majority of individuals.</w:t>
            </w:r>
          </w:p>
        </w:tc>
        <w:tc>
          <w:tcPr>
            <w:tcW w:w="626" w:type="pct"/>
            <w:vMerge w:val="restart"/>
            <w:shd w:val="clear" w:color="auto" w:fill="FFFFFF"/>
            <w:tcMar>
              <w:left w:w="57" w:type="dxa"/>
              <w:right w:w="57" w:type="dxa"/>
            </w:tcMar>
          </w:tcPr>
          <w:p w14:paraId="30369F60" w14:textId="77777777" w:rsidR="00B20E0A" w:rsidRPr="006E39E8" w:rsidRDefault="00B20E0A" w:rsidP="00002326">
            <w:pPr>
              <w:spacing w:before="60" w:after="60"/>
              <w:rPr>
                <w:rFonts w:ascii="Calibri" w:hAnsi="Calibri" w:cs="Arial"/>
                <w:sz w:val="18"/>
                <w:szCs w:val="18"/>
              </w:rPr>
            </w:pPr>
            <w:r w:rsidRPr="006E39E8">
              <w:rPr>
                <w:rFonts w:ascii="Calibri" w:hAnsi="Calibri" w:cs="Arial"/>
                <w:sz w:val="18"/>
                <w:szCs w:val="18"/>
              </w:rPr>
              <w:lastRenderedPageBreak/>
              <w:t xml:space="preserve">Watts </w:t>
            </w:r>
            <w:r w:rsidRPr="006E39E8">
              <w:rPr>
                <w:rFonts w:ascii="Calibri" w:hAnsi="Calibri" w:cs="Arial"/>
                <w:i/>
                <w:sz w:val="18"/>
                <w:szCs w:val="18"/>
              </w:rPr>
              <w:t>et al.</w:t>
            </w:r>
            <w:r w:rsidRPr="006E39E8">
              <w:rPr>
                <w:rFonts w:ascii="Calibri" w:hAnsi="Calibri" w:cs="Arial"/>
                <w:sz w:val="18"/>
                <w:szCs w:val="18"/>
              </w:rPr>
              <w:t xml:space="preserve"> </w:t>
            </w:r>
            <w:r w:rsidR="005F2D61">
              <w:rPr>
                <w:rFonts w:ascii="Calibri" w:hAnsi="Calibri" w:cs="Arial"/>
                <w:sz w:val="18"/>
                <w:szCs w:val="18"/>
              </w:rPr>
              <w:fldChar w:fldCharType="begin"/>
            </w:r>
            <w:r w:rsidR="005F2D61">
              <w:rPr>
                <w:rFonts w:ascii="Calibri" w:hAnsi="Calibri" w:cs="Arial"/>
                <w:sz w:val="18"/>
                <w:szCs w:val="18"/>
              </w:rPr>
              <w:instrText xml:space="preserve"> ADDIN ZOTERO_ITEM CSL_CITATION {"citationID":"wJuqhcit","properties":{"formattedCitation":"(2017)","plainCitation":"(2017)","noteIndex":0},"citationItems":[{"id":4285,"uris":["http://zotero.org/users/2336876/items/U3VC8GJX"],"uri":["http://zotero.org/users/2336876/items/U3VC8GJX"],"itemData":{"id":4285,"type":"book","title":"Commonwealth Environmental Water Office Long-Term Intervention Monitoring Project: Edward-Wakool River System Selected Area Evaluation Report 2016-17","publisher":"Commonwealth of Australia","publisher-place":"Canberra, ACT","event-place":"Canberra, ACT","author":[{"family":"Watts","given":"R."},{"family":"McCasker","given":"N."},{"family":"Howitt","given":"J."},{"family":"Thiem","given":"J."},{"family":"Grace","given":"M."},{"family":"Kopf","given":"R."},{"family":"Healy","given":"S."},{"family":"Bond","given":"N."}],"issued":{"date-parts":[["2017"]]}},"suppress-author":true}],"schema":"https://github.com/citation-style-language/schema/raw/master/csl-citation.json"} </w:instrText>
            </w:r>
            <w:r w:rsidR="005F2D61">
              <w:rPr>
                <w:rFonts w:ascii="Calibri" w:hAnsi="Calibri" w:cs="Arial"/>
                <w:sz w:val="18"/>
                <w:szCs w:val="18"/>
              </w:rPr>
              <w:fldChar w:fldCharType="separate"/>
            </w:r>
            <w:r w:rsidR="005F2D61">
              <w:rPr>
                <w:rFonts w:ascii="Calibri" w:hAnsi="Calibri" w:cs="Arial"/>
                <w:noProof/>
                <w:sz w:val="18"/>
                <w:szCs w:val="18"/>
              </w:rPr>
              <w:t>(2017)</w:t>
            </w:r>
            <w:r w:rsidR="005F2D61">
              <w:rPr>
                <w:rFonts w:ascii="Calibri" w:hAnsi="Calibri" w:cs="Arial"/>
                <w:sz w:val="18"/>
                <w:szCs w:val="18"/>
              </w:rPr>
              <w:fldChar w:fldCharType="end"/>
            </w:r>
          </w:p>
        </w:tc>
      </w:tr>
      <w:tr w:rsidR="00B20E0A" w:rsidRPr="006E39E8" w14:paraId="0B56DA7F" w14:textId="77777777" w:rsidTr="00002326">
        <w:trPr>
          <w:trHeight w:val="20"/>
        </w:trPr>
        <w:tc>
          <w:tcPr>
            <w:tcW w:w="506" w:type="pct"/>
            <w:shd w:val="clear" w:color="auto" w:fill="FFFFFF"/>
            <w:tcMar>
              <w:left w:w="57" w:type="dxa"/>
              <w:right w:w="57" w:type="dxa"/>
            </w:tcMar>
          </w:tcPr>
          <w:p w14:paraId="4AABAA26" w14:textId="77777777" w:rsidR="00B20E0A" w:rsidRPr="006E39E8" w:rsidRDefault="00B20E0A" w:rsidP="00002326">
            <w:pPr>
              <w:spacing w:before="60" w:after="60"/>
              <w:rPr>
                <w:rFonts w:ascii="Calibri" w:hAnsi="Calibri" w:cs="Calibri"/>
                <w:sz w:val="18"/>
                <w:szCs w:val="18"/>
              </w:rPr>
            </w:pPr>
            <w:r w:rsidRPr="006E39E8">
              <w:rPr>
                <w:rFonts w:cstheme="minorHAnsi"/>
                <w:sz w:val="18"/>
                <w:szCs w:val="18"/>
              </w:rPr>
              <w:lastRenderedPageBreak/>
              <w:t>Edward Wakool: Edward River</w:t>
            </w:r>
          </w:p>
        </w:tc>
        <w:tc>
          <w:tcPr>
            <w:tcW w:w="508" w:type="pct"/>
            <w:shd w:val="clear" w:color="auto" w:fill="FFFFFF"/>
            <w:tcMar>
              <w:left w:w="57" w:type="dxa"/>
              <w:right w:w="57" w:type="dxa"/>
            </w:tcMar>
          </w:tcPr>
          <w:p w14:paraId="36AB4F38" w14:textId="77777777" w:rsidR="00B20E0A" w:rsidRPr="006E39E8" w:rsidRDefault="00B20E0A" w:rsidP="00002326">
            <w:pPr>
              <w:spacing w:before="60" w:after="60"/>
              <w:jc w:val="center"/>
              <w:rPr>
                <w:rFonts w:ascii="Calibri" w:hAnsi="Calibri" w:cs="Arial"/>
                <w:sz w:val="18"/>
                <w:szCs w:val="18"/>
              </w:rPr>
            </w:pPr>
            <w:r w:rsidRPr="006E39E8">
              <w:rPr>
                <w:rFonts w:cstheme="minorHAnsi"/>
                <w:sz w:val="18"/>
                <w:szCs w:val="18"/>
              </w:rPr>
              <w:t>74822.7</w:t>
            </w:r>
          </w:p>
        </w:tc>
        <w:tc>
          <w:tcPr>
            <w:tcW w:w="457" w:type="pct"/>
            <w:shd w:val="clear" w:color="auto" w:fill="FFFFFF"/>
            <w:tcMar>
              <w:left w:w="57" w:type="dxa"/>
              <w:right w:w="57" w:type="dxa"/>
            </w:tcMar>
          </w:tcPr>
          <w:p w14:paraId="650AE1E5" w14:textId="77777777" w:rsidR="00B20E0A" w:rsidRPr="006E39E8" w:rsidRDefault="00B20E0A" w:rsidP="00002326">
            <w:pPr>
              <w:spacing w:before="60" w:after="60"/>
              <w:jc w:val="center"/>
              <w:rPr>
                <w:rFonts w:ascii="Calibri" w:hAnsi="Calibri" w:cs="Arial"/>
                <w:sz w:val="18"/>
                <w:szCs w:val="18"/>
              </w:rPr>
            </w:pPr>
            <w:r w:rsidRPr="006E39E8">
              <w:rPr>
                <w:rFonts w:cstheme="minorHAnsi"/>
                <w:sz w:val="18"/>
                <w:szCs w:val="18"/>
              </w:rPr>
              <w:t>24/10/16 - 08/12/16</w:t>
            </w:r>
          </w:p>
        </w:tc>
        <w:tc>
          <w:tcPr>
            <w:tcW w:w="406" w:type="pct"/>
            <w:shd w:val="clear" w:color="auto" w:fill="FFFFFF"/>
            <w:tcMar>
              <w:left w:w="57" w:type="dxa"/>
              <w:right w:w="57" w:type="dxa"/>
            </w:tcMar>
          </w:tcPr>
          <w:p w14:paraId="6D890420" w14:textId="77777777" w:rsidR="00B20E0A" w:rsidRPr="006E39E8" w:rsidRDefault="00B20E0A" w:rsidP="00002326">
            <w:pPr>
              <w:spacing w:before="60" w:after="60"/>
              <w:jc w:val="center"/>
              <w:rPr>
                <w:rFonts w:ascii="Calibri" w:hAnsi="Calibri" w:cs="Arial"/>
                <w:sz w:val="18"/>
                <w:szCs w:val="18"/>
              </w:rPr>
            </w:pPr>
            <w:r w:rsidRPr="006E39E8">
              <w:rPr>
                <w:rFonts w:cstheme="minorHAnsi"/>
                <w:sz w:val="18"/>
                <w:szCs w:val="18"/>
              </w:rPr>
              <w:t>Fresh</w:t>
            </w:r>
          </w:p>
        </w:tc>
        <w:tc>
          <w:tcPr>
            <w:tcW w:w="1220" w:type="pct"/>
            <w:vMerge/>
            <w:shd w:val="clear" w:color="auto" w:fill="FFFFFF"/>
            <w:tcMar>
              <w:left w:w="57" w:type="dxa"/>
              <w:right w:w="57" w:type="dxa"/>
            </w:tcMar>
          </w:tcPr>
          <w:p w14:paraId="3C703C15" w14:textId="77777777" w:rsidR="00B20E0A" w:rsidRPr="006E39E8" w:rsidRDefault="00B20E0A" w:rsidP="00002326">
            <w:pPr>
              <w:spacing w:before="60" w:after="60"/>
              <w:rPr>
                <w:rFonts w:ascii="Calibri" w:hAnsi="Calibri" w:cs="Arial"/>
                <w:sz w:val="18"/>
                <w:szCs w:val="18"/>
              </w:rPr>
            </w:pPr>
          </w:p>
        </w:tc>
        <w:tc>
          <w:tcPr>
            <w:tcW w:w="1276" w:type="pct"/>
            <w:vMerge/>
            <w:shd w:val="clear" w:color="auto" w:fill="FFFFFF"/>
            <w:tcMar>
              <w:left w:w="57" w:type="dxa"/>
              <w:right w:w="57" w:type="dxa"/>
            </w:tcMar>
          </w:tcPr>
          <w:p w14:paraId="38BDC03B" w14:textId="77777777" w:rsidR="00B20E0A" w:rsidRPr="006E39E8" w:rsidRDefault="00B20E0A" w:rsidP="00002326">
            <w:pPr>
              <w:spacing w:before="60" w:after="60"/>
              <w:rPr>
                <w:rFonts w:ascii="Calibri" w:hAnsi="Calibri" w:cs="Arial"/>
                <w:sz w:val="18"/>
                <w:szCs w:val="18"/>
              </w:rPr>
            </w:pPr>
          </w:p>
        </w:tc>
        <w:tc>
          <w:tcPr>
            <w:tcW w:w="626" w:type="pct"/>
            <w:vMerge/>
            <w:shd w:val="clear" w:color="auto" w:fill="FFFFFF"/>
            <w:tcMar>
              <w:left w:w="57" w:type="dxa"/>
              <w:right w:w="57" w:type="dxa"/>
            </w:tcMar>
          </w:tcPr>
          <w:p w14:paraId="62845FAA" w14:textId="77777777" w:rsidR="00B20E0A" w:rsidRPr="006E39E8" w:rsidRDefault="00B20E0A" w:rsidP="00002326">
            <w:pPr>
              <w:spacing w:before="60" w:after="60"/>
              <w:rPr>
                <w:rFonts w:ascii="Calibri" w:hAnsi="Calibri" w:cs="Arial"/>
                <w:sz w:val="18"/>
                <w:szCs w:val="18"/>
              </w:rPr>
            </w:pPr>
          </w:p>
        </w:tc>
      </w:tr>
      <w:tr w:rsidR="00B20E0A" w:rsidRPr="006E39E8" w14:paraId="69C88022" w14:textId="77777777" w:rsidTr="00002326">
        <w:trPr>
          <w:trHeight w:val="20"/>
        </w:trPr>
        <w:tc>
          <w:tcPr>
            <w:tcW w:w="506" w:type="pct"/>
            <w:shd w:val="clear" w:color="auto" w:fill="FFFFFF"/>
            <w:tcMar>
              <w:left w:w="57" w:type="dxa"/>
              <w:right w:w="57" w:type="dxa"/>
            </w:tcMar>
          </w:tcPr>
          <w:p w14:paraId="1E08F688" w14:textId="77777777" w:rsidR="00B20E0A" w:rsidRPr="006E39E8" w:rsidRDefault="00B20E0A" w:rsidP="00002326">
            <w:pPr>
              <w:spacing w:before="60" w:after="60"/>
              <w:rPr>
                <w:rFonts w:ascii="Calibri" w:hAnsi="Calibri" w:cs="Calibri"/>
                <w:sz w:val="18"/>
                <w:szCs w:val="18"/>
              </w:rPr>
            </w:pPr>
            <w:r w:rsidRPr="006E39E8">
              <w:rPr>
                <w:rFonts w:cstheme="minorHAnsi"/>
                <w:sz w:val="18"/>
                <w:szCs w:val="18"/>
              </w:rPr>
              <w:t>Edward Wakool: Colligen-Neimur</w:t>
            </w:r>
          </w:p>
        </w:tc>
        <w:tc>
          <w:tcPr>
            <w:tcW w:w="508" w:type="pct"/>
            <w:shd w:val="clear" w:color="auto" w:fill="FFFFFF"/>
            <w:tcMar>
              <w:left w:w="57" w:type="dxa"/>
              <w:right w:w="57" w:type="dxa"/>
            </w:tcMar>
          </w:tcPr>
          <w:p w14:paraId="58E68251" w14:textId="77777777" w:rsidR="00B20E0A" w:rsidRPr="006E39E8" w:rsidRDefault="00B20E0A" w:rsidP="00002326">
            <w:pPr>
              <w:spacing w:before="60" w:after="60"/>
              <w:jc w:val="center"/>
              <w:rPr>
                <w:rFonts w:ascii="Calibri" w:hAnsi="Calibri" w:cs="Arial"/>
                <w:sz w:val="18"/>
                <w:szCs w:val="18"/>
              </w:rPr>
            </w:pPr>
            <w:r w:rsidRPr="006E39E8">
              <w:rPr>
                <w:rFonts w:cstheme="minorHAnsi"/>
                <w:sz w:val="18"/>
                <w:szCs w:val="18"/>
              </w:rPr>
              <w:t>3240.67</w:t>
            </w:r>
          </w:p>
        </w:tc>
        <w:tc>
          <w:tcPr>
            <w:tcW w:w="457" w:type="pct"/>
            <w:shd w:val="clear" w:color="auto" w:fill="FFFFFF"/>
            <w:tcMar>
              <w:left w:w="57" w:type="dxa"/>
              <w:right w:w="57" w:type="dxa"/>
            </w:tcMar>
          </w:tcPr>
          <w:p w14:paraId="1E223F22" w14:textId="77777777" w:rsidR="00B20E0A" w:rsidRPr="006E39E8" w:rsidRDefault="00B20E0A" w:rsidP="00002326">
            <w:pPr>
              <w:spacing w:before="60" w:after="60"/>
              <w:jc w:val="center"/>
              <w:rPr>
                <w:rFonts w:ascii="Calibri" w:hAnsi="Calibri" w:cs="Arial"/>
                <w:sz w:val="18"/>
                <w:szCs w:val="18"/>
              </w:rPr>
            </w:pPr>
            <w:r w:rsidRPr="006E39E8">
              <w:rPr>
                <w:rFonts w:cstheme="minorHAnsi"/>
                <w:sz w:val="18"/>
                <w:szCs w:val="18"/>
              </w:rPr>
              <w:t>17/10/16 - 16/12/17</w:t>
            </w:r>
          </w:p>
        </w:tc>
        <w:tc>
          <w:tcPr>
            <w:tcW w:w="406" w:type="pct"/>
            <w:shd w:val="clear" w:color="auto" w:fill="FFFFFF"/>
            <w:tcMar>
              <w:left w:w="57" w:type="dxa"/>
              <w:right w:w="57" w:type="dxa"/>
            </w:tcMar>
          </w:tcPr>
          <w:p w14:paraId="22DCCFCC" w14:textId="77777777" w:rsidR="00B20E0A" w:rsidRPr="006E39E8" w:rsidRDefault="00B20E0A" w:rsidP="00002326">
            <w:pPr>
              <w:spacing w:before="60" w:after="60"/>
              <w:jc w:val="center"/>
              <w:rPr>
                <w:rFonts w:ascii="Calibri" w:hAnsi="Calibri" w:cs="Arial"/>
                <w:sz w:val="18"/>
                <w:szCs w:val="18"/>
              </w:rPr>
            </w:pPr>
            <w:r w:rsidRPr="006E39E8">
              <w:rPr>
                <w:rFonts w:cstheme="minorHAnsi"/>
                <w:sz w:val="18"/>
                <w:szCs w:val="18"/>
              </w:rPr>
              <w:t>Fresh</w:t>
            </w:r>
          </w:p>
        </w:tc>
        <w:tc>
          <w:tcPr>
            <w:tcW w:w="1220" w:type="pct"/>
            <w:vMerge/>
            <w:shd w:val="clear" w:color="auto" w:fill="FFFFFF"/>
            <w:tcMar>
              <w:left w:w="57" w:type="dxa"/>
              <w:right w:w="57" w:type="dxa"/>
            </w:tcMar>
          </w:tcPr>
          <w:p w14:paraId="0C1C93CA" w14:textId="77777777" w:rsidR="00B20E0A" w:rsidRPr="006E39E8" w:rsidRDefault="00B20E0A" w:rsidP="00002326">
            <w:pPr>
              <w:spacing w:before="60" w:after="60"/>
              <w:rPr>
                <w:rFonts w:ascii="Calibri" w:hAnsi="Calibri" w:cs="Arial"/>
                <w:sz w:val="18"/>
                <w:szCs w:val="18"/>
              </w:rPr>
            </w:pPr>
          </w:p>
        </w:tc>
        <w:tc>
          <w:tcPr>
            <w:tcW w:w="1276" w:type="pct"/>
            <w:vMerge/>
            <w:shd w:val="clear" w:color="auto" w:fill="FFFFFF"/>
            <w:tcMar>
              <w:left w:w="57" w:type="dxa"/>
              <w:right w:w="57" w:type="dxa"/>
            </w:tcMar>
          </w:tcPr>
          <w:p w14:paraId="3F5E5538" w14:textId="77777777" w:rsidR="00B20E0A" w:rsidRPr="006E39E8" w:rsidRDefault="00B20E0A" w:rsidP="00002326">
            <w:pPr>
              <w:spacing w:before="60" w:after="60"/>
              <w:rPr>
                <w:rFonts w:ascii="Calibri" w:hAnsi="Calibri" w:cs="Arial"/>
                <w:sz w:val="18"/>
                <w:szCs w:val="18"/>
              </w:rPr>
            </w:pPr>
          </w:p>
        </w:tc>
        <w:tc>
          <w:tcPr>
            <w:tcW w:w="626" w:type="pct"/>
            <w:vMerge/>
            <w:shd w:val="clear" w:color="auto" w:fill="FFFFFF"/>
            <w:tcMar>
              <w:left w:w="57" w:type="dxa"/>
              <w:right w:w="57" w:type="dxa"/>
            </w:tcMar>
          </w:tcPr>
          <w:p w14:paraId="20F81EF6" w14:textId="77777777" w:rsidR="00B20E0A" w:rsidRPr="006E39E8" w:rsidRDefault="00B20E0A" w:rsidP="00002326">
            <w:pPr>
              <w:spacing w:before="60" w:after="60"/>
              <w:rPr>
                <w:rFonts w:ascii="Calibri" w:hAnsi="Calibri" w:cs="Arial"/>
                <w:sz w:val="18"/>
                <w:szCs w:val="18"/>
              </w:rPr>
            </w:pPr>
          </w:p>
        </w:tc>
      </w:tr>
      <w:tr w:rsidR="00B20E0A" w:rsidRPr="006E39E8" w14:paraId="5F7B1132" w14:textId="77777777" w:rsidTr="00002326">
        <w:trPr>
          <w:trHeight w:val="20"/>
        </w:trPr>
        <w:tc>
          <w:tcPr>
            <w:tcW w:w="506" w:type="pct"/>
            <w:shd w:val="clear" w:color="auto" w:fill="FFFFFF"/>
            <w:tcMar>
              <w:left w:w="57" w:type="dxa"/>
              <w:right w:w="57" w:type="dxa"/>
            </w:tcMar>
          </w:tcPr>
          <w:p w14:paraId="4BE87E1B" w14:textId="77777777" w:rsidR="00B20E0A" w:rsidRPr="006E39E8" w:rsidRDefault="00B20E0A" w:rsidP="00002326">
            <w:pPr>
              <w:spacing w:before="60" w:after="60"/>
              <w:rPr>
                <w:rFonts w:ascii="Calibri" w:hAnsi="Calibri" w:cs="Calibri"/>
                <w:sz w:val="18"/>
                <w:szCs w:val="18"/>
              </w:rPr>
            </w:pPr>
            <w:r w:rsidRPr="006E39E8">
              <w:rPr>
                <w:rFonts w:cstheme="minorHAnsi"/>
                <w:sz w:val="18"/>
                <w:szCs w:val="18"/>
              </w:rPr>
              <w:t>Edward Wakool: Yallakool Creek</w:t>
            </w:r>
          </w:p>
        </w:tc>
        <w:tc>
          <w:tcPr>
            <w:tcW w:w="508" w:type="pct"/>
            <w:shd w:val="clear" w:color="auto" w:fill="FFFFFF"/>
            <w:tcMar>
              <w:left w:w="57" w:type="dxa"/>
              <w:right w:w="57" w:type="dxa"/>
            </w:tcMar>
          </w:tcPr>
          <w:p w14:paraId="313A9EE9" w14:textId="77777777" w:rsidR="00B20E0A" w:rsidRPr="006E39E8" w:rsidRDefault="00B20E0A" w:rsidP="00002326">
            <w:pPr>
              <w:spacing w:before="60" w:after="60"/>
              <w:jc w:val="center"/>
              <w:rPr>
                <w:rFonts w:ascii="Calibri" w:hAnsi="Calibri" w:cs="Arial"/>
                <w:sz w:val="18"/>
                <w:szCs w:val="18"/>
              </w:rPr>
            </w:pPr>
            <w:r w:rsidRPr="006E39E8">
              <w:rPr>
                <w:rFonts w:cstheme="minorHAnsi"/>
                <w:sz w:val="18"/>
                <w:szCs w:val="18"/>
              </w:rPr>
              <w:t>27581</w:t>
            </w:r>
          </w:p>
        </w:tc>
        <w:tc>
          <w:tcPr>
            <w:tcW w:w="457" w:type="pct"/>
            <w:shd w:val="clear" w:color="auto" w:fill="FFFFFF"/>
            <w:tcMar>
              <w:left w:w="57" w:type="dxa"/>
              <w:right w:w="57" w:type="dxa"/>
            </w:tcMar>
          </w:tcPr>
          <w:p w14:paraId="30EF26F7" w14:textId="77777777" w:rsidR="00B20E0A" w:rsidRPr="006E39E8" w:rsidRDefault="00B20E0A" w:rsidP="00002326">
            <w:pPr>
              <w:spacing w:before="60" w:after="60"/>
              <w:jc w:val="center"/>
              <w:rPr>
                <w:rFonts w:ascii="Calibri" w:hAnsi="Calibri" w:cs="Arial"/>
                <w:sz w:val="18"/>
                <w:szCs w:val="18"/>
              </w:rPr>
            </w:pPr>
            <w:r w:rsidRPr="006E39E8">
              <w:rPr>
                <w:rFonts w:cstheme="minorHAnsi"/>
                <w:sz w:val="18"/>
                <w:szCs w:val="18"/>
              </w:rPr>
              <w:t>01/01/17 - 30/03/17</w:t>
            </w:r>
          </w:p>
        </w:tc>
        <w:tc>
          <w:tcPr>
            <w:tcW w:w="406" w:type="pct"/>
            <w:shd w:val="clear" w:color="auto" w:fill="FFFFFF"/>
            <w:tcMar>
              <w:left w:w="57" w:type="dxa"/>
              <w:right w:w="57" w:type="dxa"/>
            </w:tcMar>
          </w:tcPr>
          <w:p w14:paraId="61B68ECC" w14:textId="77777777" w:rsidR="00B20E0A" w:rsidRPr="006E39E8" w:rsidRDefault="00B20E0A" w:rsidP="00002326">
            <w:pPr>
              <w:spacing w:before="60" w:after="60"/>
              <w:jc w:val="center"/>
              <w:rPr>
                <w:rFonts w:ascii="Calibri" w:hAnsi="Calibri" w:cs="Arial"/>
                <w:sz w:val="18"/>
                <w:szCs w:val="18"/>
              </w:rPr>
            </w:pPr>
            <w:r w:rsidRPr="006E39E8">
              <w:rPr>
                <w:rFonts w:cstheme="minorHAnsi"/>
                <w:sz w:val="18"/>
                <w:szCs w:val="18"/>
              </w:rPr>
              <w:t>Fresh</w:t>
            </w:r>
          </w:p>
        </w:tc>
        <w:tc>
          <w:tcPr>
            <w:tcW w:w="1220" w:type="pct"/>
            <w:shd w:val="clear" w:color="auto" w:fill="FFFFFF"/>
            <w:tcMar>
              <w:left w:w="57" w:type="dxa"/>
              <w:right w:w="57" w:type="dxa"/>
            </w:tcMar>
          </w:tcPr>
          <w:p w14:paraId="33910360" w14:textId="77777777" w:rsidR="00B20E0A" w:rsidRPr="006E39E8" w:rsidRDefault="00B20E0A" w:rsidP="00002326">
            <w:pPr>
              <w:spacing w:before="60" w:after="60"/>
              <w:rPr>
                <w:rFonts w:ascii="Calibri" w:hAnsi="Calibri" w:cs="Arial"/>
                <w:sz w:val="18"/>
                <w:szCs w:val="18"/>
              </w:rPr>
            </w:pPr>
            <w:r w:rsidRPr="006E39E8">
              <w:rPr>
                <w:rFonts w:ascii="Calibri" w:hAnsi="Calibri" w:cs="Arial"/>
                <w:sz w:val="18"/>
                <w:szCs w:val="18"/>
              </w:rPr>
              <w:t>To influence different changes in river rises that may contribute to silver perch spawning. To provide a number of peaks at a time when water temperature is suitable for silver perch spawning. To determine if river level rises timed with periods of 23°C water temperature and no moon (dark night sky conditions) has any influence on silver perch spawning response.</w:t>
            </w:r>
          </w:p>
        </w:tc>
        <w:tc>
          <w:tcPr>
            <w:tcW w:w="1276" w:type="pct"/>
            <w:shd w:val="clear" w:color="auto" w:fill="FFFFFF"/>
            <w:tcMar>
              <w:left w:w="57" w:type="dxa"/>
              <w:right w:w="57" w:type="dxa"/>
            </w:tcMar>
          </w:tcPr>
          <w:p w14:paraId="5D3B367E" w14:textId="77777777" w:rsidR="00B20E0A" w:rsidRPr="006E39E8" w:rsidRDefault="00B20E0A" w:rsidP="00002326">
            <w:pPr>
              <w:spacing w:before="60" w:after="60"/>
              <w:rPr>
                <w:rFonts w:ascii="Calibri" w:hAnsi="Calibri" w:cs="Arial"/>
                <w:sz w:val="18"/>
                <w:szCs w:val="18"/>
              </w:rPr>
            </w:pPr>
            <w:r w:rsidRPr="006E39E8">
              <w:rPr>
                <w:rFonts w:cstheme="minorHAnsi"/>
                <w:sz w:val="18"/>
                <w:szCs w:val="18"/>
              </w:rPr>
              <w:t>No evidence of golden perch or silver perch spawning was found during the sampling period. No eggs or larvae of golden perch or silver perch were detected with targeted sampling from Sept to Dec 2016. Monitoring, however, occurred prior to the delivery of environmental water and so could not be assessed. It is likely that the hypoxic conditions that occurred in November 2016 affected spawning and recruitment.</w:t>
            </w:r>
          </w:p>
        </w:tc>
        <w:tc>
          <w:tcPr>
            <w:tcW w:w="626" w:type="pct"/>
            <w:shd w:val="clear" w:color="auto" w:fill="FFFFFF"/>
            <w:tcMar>
              <w:left w:w="57" w:type="dxa"/>
              <w:right w:w="57" w:type="dxa"/>
            </w:tcMar>
          </w:tcPr>
          <w:p w14:paraId="43A65797" w14:textId="77777777" w:rsidR="00B20E0A" w:rsidRPr="006E39E8" w:rsidRDefault="005F2D61" w:rsidP="00002326">
            <w:pPr>
              <w:spacing w:before="60" w:after="60"/>
              <w:rPr>
                <w:rFonts w:ascii="Calibri" w:hAnsi="Calibri" w:cs="Arial"/>
                <w:sz w:val="18"/>
                <w:szCs w:val="18"/>
              </w:rPr>
            </w:pPr>
            <w:r w:rsidRPr="006E39E8">
              <w:rPr>
                <w:rFonts w:ascii="Calibri" w:hAnsi="Calibri" w:cs="Arial"/>
                <w:sz w:val="18"/>
                <w:szCs w:val="18"/>
              </w:rPr>
              <w:t xml:space="preserve">Watts </w:t>
            </w:r>
            <w:r w:rsidRPr="006E39E8">
              <w:rPr>
                <w:rFonts w:ascii="Calibri" w:hAnsi="Calibri" w:cs="Arial"/>
                <w:i/>
                <w:sz w:val="18"/>
                <w:szCs w:val="18"/>
              </w:rPr>
              <w:t>et al.</w:t>
            </w:r>
            <w:r w:rsidRPr="006E39E8">
              <w:rPr>
                <w:rFonts w:ascii="Calibri" w:hAnsi="Calibri" w:cs="Arial"/>
                <w:sz w:val="18"/>
                <w:szCs w:val="18"/>
              </w:rPr>
              <w:t xml:space="preserve"> </w:t>
            </w:r>
            <w:r>
              <w:rPr>
                <w:rFonts w:ascii="Calibri" w:hAnsi="Calibri" w:cs="Arial"/>
                <w:sz w:val="18"/>
                <w:szCs w:val="18"/>
              </w:rPr>
              <w:fldChar w:fldCharType="begin"/>
            </w:r>
            <w:r>
              <w:rPr>
                <w:rFonts w:ascii="Calibri" w:hAnsi="Calibri" w:cs="Arial"/>
                <w:sz w:val="18"/>
                <w:szCs w:val="18"/>
              </w:rPr>
              <w:instrText xml:space="preserve"> ADDIN ZOTERO_ITEM CSL_CITATION {"citationID":"Qn7QXMwx","properties":{"formattedCitation":"(2017)","plainCitation":"(2017)","noteIndex":0},"citationItems":[{"id":4285,"uris":["http://zotero.org/users/2336876/items/U3VC8GJX"],"uri":["http://zotero.org/users/2336876/items/U3VC8GJX"],"itemData":{"id":4285,"type":"book","title":"Commonwealth Environmental Water Office Long-Term Intervention Monitoring Project: Edward-Wakool River System Selected Area Evaluation Report 2016-17","publisher":"Commonwealth of Australia","publisher-place":"Canberra, ACT","event-place":"Canberra, ACT","author":[{"family":"Watts","given":"R."},{"family":"McCasker","given":"N."},{"family":"Howitt","given":"J."},{"family":"Thiem","given":"J."},{"family":"Grace","given":"M."},{"family":"Kopf","given":"R."},{"family":"Healy","given":"S."},{"family":"Bond","given":"N."}],"issued":{"date-parts":[["2017"]]}},"suppress-author":true}],"schema":"https://github.com/citation-style-language/schema/raw/master/csl-citation.json"} </w:instrText>
            </w:r>
            <w:r>
              <w:rPr>
                <w:rFonts w:ascii="Calibri" w:hAnsi="Calibri" w:cs="Arial"/>
                <w:sz w:val="18"/>
                <w:szCs w:val="18"/>
              </w:rPr>
              <w:fldChar w:fldCharType="separate"/>
            </w:r>
            <w:r>
              <w:rPr>
                <w:rFonts w:ascii="Calibri" w:hAnsi="Calibri" w:cs="Arial"/>
                <w:noProof/>
                <w:sz w:val="18"/>
                <w:szCs w:val="18"/>
              </w:rPr>
              <w:t>(2017)</w:t>
            </w:r>
            <w:r>
              <w:rPr>
                <w:rFonts w:ascii="Calibri" w:hAnsi="Calibri" w:cs="Arial"/>
                <w:sz w:val="18"/>
                <w:szCs w:val="18"/>
              </w:rPr>
              <w:fldChar w:fldCharType="end"/>
            </w:r>
          </w:p>
        </w:tc>
      </w:tr>
      <w:tr w:rsidR="00B20E0A" w:rsidRPr="006E39E8" w14:paraId="50BBB024" w14:textId="77777777" w:rsidTr="00002326">
        <w:trPr>
          <w:trHeight w:val="20"/>
        </w:trPr>
        <w:tc>
          <w:tcPr>
            <w:tcW w:w="506" w:type="pct"/>
            <w:shd w:val="clear" w:color="auto" w:fill="FFFFFF"/>
            <w:tcMar>
              <w:left w:w="57" w:type="dxa"/>
              <w:right w:w="57" w:type="dxa"/>
            </w:tcMar>
          </w:tcPr>
          <w:p w14:paraId="0F4FA719" w14:textId="77777777" w:rsidR="00B20E0A" w:rsidRPr="006E39E8" w:rsidRDefault="00B20E0A" w:rsidP="00002326">
            <w:pPr>
              <w:spacing w:before="60" w:after="60"/>
              <w:rPr>
                <w:rFonts w:ascii="Calibri" w:hAnsi="Calibri" w:cs="Calibri"/>
                <w:sz w:val="18"/>
                <w:szCs w:val="18"/>
              </w:rPr>
            </w:pPr>
            <w:r w:rsidRPr="006E39E8">
              <w:rPr>
                <w:rFonts w:cstheme="minorHAnsi"/>
                <w:sz w:val="18"/>
                <w:szCs w:val="18"/>
              </w:rPr>
              <w:t>Goulburn - Lower Goulburn River</w:t>
            </w:r>
          </w:p>
        </w:tc>
        <w:tc>
          <w:tcPr>
            <w:tcW w:w="508" w:type="pct"/>
            <w:shd w:val="clear" w:color="auto" w:fill="FFFFFF"/>
            <w:tcMar>
              <w:left w:w="57" w:type="dxa"/>
              <w:right w:w="57" w:type="dxa"/>
            </w:tcMar>
          </w:tcPr>
          <w:p w14:paraId="7DCA2E30" w14:textId="77777777" w:rsidR="00B20E0A" w:rsidRPr="006E39E8" w:rsidRDefault="00B20E0A" w:rsidP="00002326">
            <w:pPr>
              <w:spacing w:before="60" w:after="60"/>
              <w:jc w:val="center"/>
              <w:rPr>
                <w:rFonts w:cstheme="minorHAnsi"/>
                <w:sz w:val="18"/>
                <w:szCs w:val="18"/>
              </w:rPr>
            </w:pPr>
            <w:r w:rsidRPr="006E39E8">
              <w:rPr>
                <w:rFonts w:cstheme="minorHAnsi"/>
                <w:sz w:val="18"/>
                <w:szCs w:val="18"/>
              </w:rPr>
              <w:t>9250</w:t>
            </w:r>
          </w:p>
        </w:tc>
        <w:tc>
          <w:tcPr>
            <w:tcW w:w="457" w:type="pct"/>
            <w:shd w:val="clear" w:color="auto" w:fill="FFFFFF"/>
            <w:tcMar>
              <w:left w:w="57" w:type="dxa"/>
              <w:right w:w="57" w:type="dxa"/>
            </w:tcMar>
          </w:tcPr>
          <w:p w14:paraId="505AEBE9" w14:textId="77777777" w:rsidR="00B20E0A" w:rsidRPr="006E39E8" w:rsidRDefault="00B20E0A" w:rsidP="00002326">
            <w:pPr>
              <w:spacing w:before="60" w:after="60"/>
              <w:jc w:val="center"/>
              <w:rPr>
                <w:rFonts w:ascii="Calibri" w:hAnsi="Calibri" w:cs="Arial"/>
                <w:sz w:val="18"/>
                <w:szCs w:val="18"/>
              </w:rPr>
            </w:pPr>
            <w:r w:rsidRPr="006E39E8">
              <w:rPr>
                <w:rFonts w:cstheme="minorHAnsi"/>
                <w:sz w:val="18"/>
                <w:szCs w:val="18"/>
              </w:rPr>
              <w:t>01/07/16 - 05/08/16</w:t>
            </w:r>
          </w:p>
        </w:tc>
        <w:tc>
          <w:tcPr>
            <w:tcW w:w="406" w:type="pct"/>
            <w:shd w:val="clear" w:color="auto" w:fill="FFFFFF"/>
            <w:tcMar>
              <w:left w:w="57" w:type="dxa"/>
              <w:right w:w="57" w:type="dxa"/>
            </w:tcMar>
          </w:tcPr>
          <w:p w14:paraId="4B1928E1" w14:textId="77777777" w:rsidR="00B20E0A" w:rsidRPr="006E39E8" w:rsidRDefault="00B20E0A" w:rsidP="00002326">
            <w:pPr>
              <w:spacing w:before="60" w:after="60"/>
              <w:jc w:val="center"/>
              <w:rPr>
                <w:rFonts w:ascii="Calibri" w:hAnsi="Calibri" w:cs="Arial"/>
                <w:sz w:val="18"/>
                <w:szCs w:val="18"/>
              </w:rPr>
            </w:pPr>
            <w:r w:rsidRPr="006E39E8">
              <w:rPr>
                <w:rFonts w:cstheme="minorHAnsi"/>
                <w:sz w:val="18"/>
                <w:szCs w:val="18"/>
              </w:rPr>
              <w:t>Base flow</w:t>
            </w:r>
          </w:p>
        </w:tc>
        <w:tc>
          <w:tcPr>
            <w:tcW w:w="1220" w:type="pct"/>
            <w:vMerge w:val="restart"/>
            <w:shd w:val="clear" w:color="auto" w:fill="FFFFFF"/>
            <w:tcMar>
              <w:left w:w="57" w:type="dxa"/>
              <w:right w:w="57" w:type="dxa"/>
            </w:tcMar>
          </w:tcPr>
          <w:p w14:paraId="1F421469" w14:textId="77777777" w:rsidR="00B20E0A" w:rsidRPr="006E39E8" w:rsidRDefault="00B20E0A" w:rsidP="00002326">
            <w:pPr>
              <w:spacing w:before="60" w:after="60"/>
              <w:rPr>
                <w:rFonts w:ascii="Calibri" w:hAnsi="Calibri" w:cs="Arial"/>
                <w:sz w:val="18"/>
                <w:szCs w:val="18"/>
              </w:rPr>
            </w:pPr>
            <w:r w:rsidRPr="006E39E8">
              <w:rPr>
                <w:rFonts w:cstheme="minorHAnsi"/>
                <w:sz w:val="18"/>
                <w:szCs w:val="18"/>
              </w:rPr>
              <w:t>Provide suitable habitat to support native fish survival and condition (through submergence of snags, increasing availability of slack and deep water habitat and encouraging aquatic vegetation and planktonic production for food).</w:t>
            </w:r>
          </w:p>
        </w:tc>
        <w:tc>
          <w:tcPr>
            <w:tcW w:w="1276" w:type="pct"/>
            <w:vMerge w:val="restart"/>
            <w:shd w:val="clear" w:color="auto" w:fill="FFFFFF"/>
            <w:tcMar>
              <w:left w:w="57" w:type="dxa"/>
              <w:right w:w="57" w:type="dxa"/>
            </w:tcMar>
          </w:tcPr>
          <w:p w14:paraId="4515BD5C" w14:textId="77777777" w:rsidR="00B20E0A" w:rsidRPr="006E39E8" w:rsidRDefault="00B20E0A" w:rsidP="00002326">
            <w:pPr>
              <w:spacing w:before="60" w:after="60"/>
              <w:rPr>
                <w:rFonts w:cstheme="minorHAnsi"/>
                <w:sz w:val="18"/>
                <w:szCs w:val="18"/>
              </w:rPr>
            </w:pPr>
            <w:r w:rsidRPr="006E39E8">
              <w:rPr>
                <w:rFonts w:cstheme="minorHAnsi"/>
                <w:sz w:val="18"/>
                <w:szCs w:val="18"/>
              </w:rPr>
              <w:t>Recommended base flows provided for adults. It is not possible to associate fish population makeup or diversity to the provision of base</w:t>
            </w:r>
            <w:r w:rsidR="00404253">
              <w:rPr>
                <w:rFonts w:cstheme="minorHAnsi"/>
                <w:sz w:val="18"/>
                <w:szCs w:val="18"/>
              </w:rPr>
              <w:t xml:space="preserve"> </w:t>
            </w:r>
            <w:r w:rsidRPr="006E39E8">
              <w:rPr>
                <w:rFonts w:cstheme="minorHAnsi"/>
                <w:sz w:val="18"/>
                <w:szCs w:val="18"/>
              </w:rPr>
              <w:t xml:space="preserve">flows at this stage. </w:t>
            </w:r>
          </w:p>
          <w:p w14:paraId="6E0E5B9E" w14:textId="77777777" w:rsidR="00B20E0A" w:rsidRPr="006E39E8" w:rsidRDefault="00B20E0A" w:rsidP="00002326">
            <w:pPr>
              <w:spacing w:before="60" w:after="60"/>
              <w:rPr>
                <w:rFonts w:ascii="Calibri" w:hAnsi="Calibri" w:cs="Arial"/>
                <w:sz w:val="18"/>
                <w:szCs w:val="18"/>
              </w:rPr>
            </w:pPr>
            <w:r w:rsidRPr="006E39E8">
              <w:rPr>
                <w:rFonts w:cstheme="minorHAnsi"/>
                <w:sz w:val="18"/>
                <w:szCs w:val="18"/>
              </w:rPr>
              <w:t xml:space="preserve">The provision of base flows and freshes in the </w:t>
            </w:r>
            <w:r w:rsidR="005A1C27">
              <w:rPr>
                <w:rFonts w:cstheme="minorHAnsi"/>
                <w:sz w:val="18"/>
                <w:szCs w:val="18"/>
              </w:rPr>
              <w:t>2016–17</w:t>
            </w:r>
            <w:r w:rsidRPr="006E39E8">
              <w:rPr>
                <w:rFonts w:cstheme="minorHAnsi"/>
                <w:sz w:val="18"/>
                <w:szCs w:val="18"/>
              </w:rPr>
              <w:t xml:space="preserve"> season contributed to variation in the type and distribution of hydraulic habitat known to be of value to fish.</w:t>
            </w:r>
          </w:p>
        </w:tc>
        <w:tc>
          <w:tcPr>
            <w:tcW w:w="626" w:type="pct"/>
            <w:vMerge w:val="restart"/>
            <w:shd w:val="clear" w:color="auto" w:fill="FFFFFF"/>
            <w:tcMar>
              <w:left w:w="57" w:type="dxa"/>
              <w:right w:w="57" w:type="dxa"/>
            </w:tcMar>
          </w:tcPr>
          <w:p w14:paraId="37DDBD80" w14:textId="77777777" w:rsidR="00B20E0A" w:rsidRPr="006E39E8" w:rsidRDefault="00B20E0A" w:rsidP="00002326">
            <w:pPr>
              <w:spacing w:before="60" w:after="60"/>
              <w:rPr>
                <w:rFonts w:ascii="Calibri" w:hAnsi="Calibri" w:cs="Arial"/>
                <w:sz w:val="18"/>
                <w:szCs w:val="18"/>
              </w:rPr>
            </w:pPr>
            <w:r w:rsidRPr="006E39E8">
              <w:rPr>
                <w:rFonts w:ascii="Calibri" w:hAnsi="Calibri" w:cs="Arial"/>
                <w:sz w:val="18"/>
                <w:szCs w:val="18"/>
              </w:rPr>
              <w:t xml:space="preserve">Webb </w:t>
            </w:r>
            <w:r w:rsidRPr="006E39E8">
              <w:rPr>
                <w:rFonts w:ascii="Calibri" w:hAnsi="Calibri" w:cs="Arial"/>
                <w:i/>
                <w:sz w:val="18"/>
                <w:szCs w:val="18"/>
              </w:rPr>
              <w:t>et al.</w:t>
            </w:r>
            <w:r w:rsidRPr="006E39E8">
              <w:rPr>
                <w:rFonts w:ascii="Calibri" w:hAnsi="Calibri" w:cs="Arial"/>
                <w:sz w:val="18"/>
                <w:szCs w:val="18"/>
              </w:rPr>
              <w:t xml:space="preserve"> </w:t>
            </w:r>
            <w:r w:rsidR="005F2D61">
              <w:rPr>
                <w:rFonts w:ascii="Calibri" w:hAnsi="Calibri" w:cs="Arial"/>
                <w:sz w:val="18"/>
                <w:szCs w:val="18"/>
              </w:rPr>
              <w:fldChar w:fldCharType="begin"/>
            </w:r>
            <w:r w:rsidR="005F2D61">
              <w:rPr>
                <w:rFonts w:ascii="Calibri" w:hAnsi="Calibri" w:cs="Arial"/>
                <w:sz w:val="18"/>
                <w:szCs w:val="18"/>
              </w:rPr>
              <w:instrText xml:space="preserve"> ADDIN ZOTERO_ITEM CSL_CITATION {"citationID":"x5LTycPn","properties":{"formattedCitation":"(2017)","plainCitation":"(2017)","noteIndex":0},"citationItems":[{"id":4283,"uris":["http://zotero.org/users/2336876/items/VRKM6EGN"],"uri":["http://zotero.org/users/2336876/items/VRKM6EGN"],"itemData":{"id":4283,"type":"book","title":"Commonwealth Environmental Water Office Long-Term Intervention Monitoring Project – Goulburn River Selected Area evaluation report 2016-17","publisher":"Commonwealth of Australia","publisher-place":"Canberra, ACT","event-place":"Canberra, ACT","author":[{"family":"Webb","given":"A."},{"family":"King","given":"E."},{"family":"Treadwell","given":"S."},{"family":"Lintern","given":"A."},{"family":"Baker","given":"B."},{"family":"Casanelia","given":"S."},{"family":"Grace","given":"M."},{"family":"Koster","given":"W."},{"family":"Lovell","given":"D."},{"family":"Morris","given":"K."},{"family":"Pettigrove","given":"V."},{"family":"Townsend","given":"K."},{"family":"Vietz","given":"G."}],"issued":{"date-parts":[["2017"]]}},"suppress-author":true}],"schema":"https://github.com/citation-style-language/schema/raw/master/csl-citation.json"} </w:instrText>
            </w:r>
            <w:r w:rsidR="005F2D61">
              <w:rPr>
                <w:rFonts w:ascii="Calibri" w:hAnsi="Calibri" w:cs="Arial"/>
                <w:sz w:val="18"/>
                <w:szCs w:val="18"/>
              </w:rPr>
              <w:fldChar w:fldCharType="separate"/>
            </w:r>
            <w:r w:rsidR="005F2D61">
              <w:rPr>
                <w:rFonts w:ascii="Calibri" w:hAnsi="Calibri" w:cs="Arial"/>
                <w:noProof/>
                <w:sz w:val="18"/>
                <w:szCs w:val="18"/>
              </w:rPr>
              <w:t>(2017)</w:t>
            </w:r>
            <w:r w:rsidR="005F2D61">
              <w:rPr>
                <w:rFonts w:ascii="Calibri" w:hAnsi="Calibri" w:cs="Arial"/>
                <w:sz w:val="18"/>
                <w:szCs w:val="18"/>
              </w:rPr>
              <w:fldChar w:fldCharType="end"/>
            </w:r>
          </w:p>
        </w:tc>
      </w:tr>
      <w:tr w:rsidR="00B20E0A" w:rsidRPr="006E39E8" w14:paraId="3C275760" w14:textId="77777777" w:rsidTr="00002326">
        <w:trPr>
          <w:trHeight w:val="20"/>
        </w:trPr>
        <w:tc>
          <w:tcPr>
            <w:tcW w:w="506" w:type="pct"/>
            <w:shd w:val="clear" w:color="auto" w:fill="FFFFFF"/>
            <w:tcMar>
              <w:left w:w="57" w:type="dxa"/>
              <w:right w:w="57" w:type="dxa"/>
            </w:tcMar>
          </w:tcPr>
          <w:p w14:paraId="4B612A59" w14:textId="77777777" w:rsidR="00B20E0A" w:rsidRPr="006E39E8" w:rsidRDefault="00B20E0A" w:rsidP="00002326">
            <w:pPr>
              <w:spacing w:before="60" w:after="60"/>
              <w:rPr>
                <w:rFonts w:cstheme="minorHAnsi"/>
                <w:sz w:val="18"/>
                <w:szCs w:val="18"/>
              </w:rPr>
            </w:pPr>
            <w:r w:rsidRPr="006E39E8">
              <w:rPr>
                <w:rFonts w:cstheme="minorHAnsi"/>
                <w:sz w:val="18"/>
                <w:szCs w:val="18"/>
              </w:rPr>
              <w:t>Goulburn - Lower Goulburn River</w:t>
            </w:r>
          </w:p>
        </w:tc>
        <w:tc>
          <w:tcPr>
            <w:tcW w:w="508" w:type="pct"/>
            <w:shd w:val="clear" w:color="auto" w:fill="FFFFFF"/>
            <w:tcMar>
              <w:left w:w="57" w:type="dxa"/>
              <w:right w:w="57" w:type="dxa"/>
            </w:tcMar>
          </w:tcPr>
          <w:p w14:paraId="69A266EE" w14:textId="77777777" w:rsidR="00B20E0A" w:rsidRPr="006E39E8" w:rsidRDefault="00B20E0A" w:rsidP="00002326">
            <w:pPr>
              <w:spacing w:before="60" w:after="60"/>
              <w:jc w:val="center"/>
              <w:rPr>
                <w:rFonts w:cstheme="minorHAnsi"/>
                <w:sz w:val="18"/>
                <w:szCs w:val="18"/>
              </w:rPr>
            </w:pPr>
            <w:r w:rsidRPr="006E39E8">
              <w:rPr>
                <w:rFonts w:cstheme="minorHAnsi"/>
                <w:sz w:val="18"/>
                <w:szCs w:val="18"/>
              </w:rPr>
              <w:t>8200</w:t>
            </w:r>
          </w:p>
        </w:tc>
        <w:tc>
          <w:tcPr>
            <w:tcW w:w="457" w:type="pct"/>
            <w:shd w:val="clear" w:color="auto" w:fill="FFFFFF"/>
            <w:tcMar>
              <w:left w:w="57" w:type="dxa"/>
              <w:right w:w="57" w:type="dxa"/>
            </w:tcMar>
          </w:tcPr>
          <w:p w14:paraId="1653A70F" w14:textId="77777777" w:rsidR="00B20E0A" w:rsidRPr="006E39E8" w:rsidRDefault="00B20E0A" w:rsidP="00002326">
            <w:pPr>
              <w:spacing w:before="60" w:after="60"/>
              <w:jc w:val="center"/>
              <w:rPr>
                <w:rFonts w:cstheme="minorHAnsi"/>
                <w:sz w:val="18"/>
                <w:szCs w:val="18"/>
              </w:rPr>
            </w:pPr>
            <w:r w:rsidRPr="006E39E8">
              <w:rPr>
                <w:rFonts w:cstheme="minorHAnsi"/>
                <w:sz w:val="18"/>
                <w:szCs w:val="18"/>
              </w:rPr>
              <w:t>02/11/16 - 09/01/17</w:t>
            </w:r>
          </w:p>
        </w:tc>
        <w:tc>
          <w:tcPr>
            <w:tcW w:w="406" w:type="pct"/>
            <w:shd w:val="clear" w:color="auto" w:fill="FFFFFF"/>
            <w:tcMar>
              <w:left w:w="57" w:type="dxa"/>
              <w:right w:w="57" w:type="dxa"/>
            </w:tcMar>
          </w:tcPr>
          <w:p w14:paraId="223CA1D3" w14:textId="77777777" w:rsidR="00B20E0A" w:rsidRPr="006E39E8" w:rsidRDefault="00B20E0A" w:rsidP="00002326">
            <w:pPr>
              <w:spacing w:before="60" w:after="60"/>
              <w:jc w:val="center"/>
              <w:rPr>
                <w:rFonts w:cstheme="minorHAnsi"/>
                <w:sz w:val="18"/>
                <w:szCs w:val="18"/>
              </w:rPr>
            </w:pPr>
            <w:r w:rsidRPr="006E39E8">
              <w:rPr>
                <w:rFonts w:cstheme="minorHAnsi"/>
                <w:sz w:val="18"/>
                <w:szCs w:val="18"/>
              </w:rPr>
              <w:t>Base flow</w:t>
            </w:r>
          </w:p>
        </w:tc>
        <w:tc>
          <w:tcPr>
            <w:tcW w:w="1220" w:type="pct"/>
            <w:vMerge/>
            <w:shd w:val="clear" w:color="auto" w:fill="FFFFFF"/>
            <w:tcMar>
              <w:left w:w="57" w:type="dxa"/>
              <w:right w:w="57" w:type="dxa"/>
            </w:tcMar>
          </w:tcPr>
          <w:p w14:paraId="0B18D80C" w14:textId="77777777" w:rsidR="00B20E0A" w:rsidRPr="006E39E8" w:rsidRDefault="00B20E0A" w:rsidP="00002326">
            <w:pPr>
              <w:spacing w:before="60" w:after="60"/>
              <w:rPr>
                <w:rFonts w:cstheme="minorHAnsi"/>
                <w:sz w:val="18"/>
                <w:szCs w:val="18"/>
              </w:rPr>
            </w:pPr>
          </w:p>
        </w:tc>
        <w:tc>
          <w:tcPr>
            <w:tcW w:w="1276" w:type="pct"/>
            <w:vMerge/>
            <w:shd w:val="clear" w:color="auto" w:fill="FFFFFF"/>
            <w:tcMar>
              <w:left w:w="57" w:type="dxa"/>
              <w:right w:w="57" w:type="dxa"/>
            </w:tcMar>
          </w:tcPr>
          <w:p w14:paraId="53250745" w14:textId="77777777" w:rsidR="00B20E0A" w:rsidRPr="006E39E8" w:rsidRDefault="00B20E0A" w:rsidP="00002326">
            <w:pPr>
              <w:spacing w:before="60" w:after="60"/>
              <w:rPr>
                <w:rFonts w:ascii="Calibri" w:hAnsi="Calibri" w:cs="Arial"/>
                <w:sz w:val="18"/>
                <w:szCs w:val="18"/>
              </w:rPr>
            </w:pPr>
          </w:p>
        </w:tc>
        <w:tc>
          <w:tcPr>
            <w:tcW w:w="626" w:type="pct"/>
            <w:vMerge/>
            <w:shd w:val="clear" w:color="auto" w:fill="FFFFFF"/>
            <w:tcMar>
              <w:left w:w="57" w:type="dxa"/>
              <w:right w:w="57" w:type="dxa"/>
            </w:tcMar>
          </w:tcPr>
          <w:p w14:paraId="4E94C3C6" w14:textId="77777777" w:rsidR="00B20E0A" w:rsidRPr="006E39E8" w:rsidRDefault="00B20E0A" w:rsidP="00002326">
            <w:pPr>
              <w:spacing w:before="60" w:after="60"/>
              <w:rPr>
                <w:rFonts w:ascii="Calibri" w:hAnsi="Calibri" w:cs="Arial"/>
                <w:sz w:val="18"/>
                <w:szCs w:val="18"/>
              </w:rPr>
            </w:pPr>
          </w:p>
        </w:tc>
      </w:tr>
      <w:tr w:rsidR="00B20E0A" w:rsidRPr="006E39E8" w14:paraId="3A6EB2E0" w14:textId="77777777" w:rsidTr="00002326">
        <w:trPr>
          <w:trHeight w:val="20"/>
        </w:trPr>
        <w:tc>
          <w:tcPr>
            <w:tcW w:w="506" w:type="pct"/>
            <w:shd w:val="clear" w:color="auto" w:fill="FFFFFF"/>
            <w:tcMar>
              <w:left w:w="57" w:type="dxa"/>
              <w:right w:w="57" w:type="dxa"/>
            </w:tcMar>
          </w:tcPr>
          <w:p w14:paraId="4C4FCC8D" w14:textId="77777777" w:rsidR="00B20E0A" w:rsidRPr="006E39E8" w:rsidRDefault="00B20E0A" w:rsidP="00002326">
            <w:pPr>
              <w:spacing w:before="60" w:after="60"/>
              <w:rPr>
                <w:rFonts w:ascii="Calibri" w:hAnsi="Calibri" w:cs="Calibri"/>
                <w:sz w:val="18"/>
                <w:szCs w:val="18"/>
              </w:rPr>
            </w:pPr>
            <w:r w:rsidRPr="006E39E8">
              <w:rPr>
                <w:rFonts w:cstheme="minorHAnsi"/>
                <w:sz w:val="18"/>
                <w:szCs w:val="18"/>
              </w:rPr>
              <w:t>Goulburn - Lower Goulburn River</w:t>
            </w:r>
          </w:p>
        </w:tc>
        <w:tc>
          <w:tcPr>
            <w:tcW w:w="508" w:type="pct"/>
            <w:shd w:val="clear" w:color="auto" w:fill="FFFFFF"/>
            <w:tcMar>
              <w:left w:w="57" w:type="dxa"/>
              <w:right w:w="57" w:type="dxa"/>
            </w:tcMar>
          </w:tcPr>
          <w:p w14:paraId="2C670C6C" w14:textId="77777777" w:rsidR="00B20E0A" w:rsidRPr="006E39E8" w:rsidRDefault="00B20E0A" w:rsidP="00002326">
            <w:pPr>
              <w:spacing w:before="60" w:after="60"/>
              <w:jc w:val="center"/>
              <w:rPr>
                <w:rFonts w:ascii="Calibri" w:hAnsi="Calibri" w:cs="Arial"/>
                <w:sz w:val="18"/>
                <w:szCs w:val="18"/>
              </w:rPr>
            </w:pPr>
            <w:r w:rsidRPr="006E39E8">
              <w:rPr>
                <w:rFonts w:cstheme="minorHAnsi"/>
                <w:sz w:val="18"/>
                <w:szCs w:val="18"/>
              </w:rPr>
              <w:t>64290</w:t>
            </w:r>
          </w:p>
        </w:tc>
        <w:tc>
          <w:tcPr>
            <w:tcW w:w="457" w:type="pct"/>
            <w:shd w:val="clear" w:color="auto" w:fill="FFFFFF"/>
            <w:tcMar>
              <w:left w:w="57" w:type="dxa"/>
              <w:right w:w="57" w:type="dxa"/>
            </w:tcMar>
          </w:tcPr>
          <w:p w14:paraId="085464DA" w14:textId="77777777" w:rsidR="00B20E0A" w:rsidRPr="006E39E8" w:rsidRDefault="00B20E0A" w:rsidP="00002326">
            <w:pPr>
              <w:spacing w:before="60" w:after="60"/>
              <w:jc w:val="center"/>
              <w:rPr>
                <w:rFonts w:ascii="Calibri" w:hAnsi="Calibri" w:cs="Arial"/>
                <w:sz w:val="18"/>
                <w:szCs w:val="18"/>
              </w:rPr>
            </w:pPr>
            <w:r w:rsidRPr="006E39E8">
              <w:rPr>
                <w:rFonts w:cstheme="minorHAnsi"/>
                <w:sz w:val="18"/>
                <w:szCs w:val="18"/>
              </w:rPr>
              <w:t>01/03/17 - 03/04/17</w:t>
            </w:r>
          </w:p>
        </w:tc>
        <w:tc>
          <w:tcPr>
            <w:tcW w:w="406" w:type="pct"/>
            <w:shd w:val="clear" w:color="auto" w:fill="FFFFFF"/>
            <w:tcMar>
              <w:left w:w="57" w:type="dxa"/>
              <w:right w:w="57" w:type="dxa"/>
            </w:tcMar>
          </w:tcPr>
          <w:p w14:paraId="28ADBBF7" w14:textId="77777777" w:rsidR="00B20E0A" w:rsidRPr="006E39E8" w:rsidRDefault="00B20E0A" w:rsidP="00002326">
            <w:pPr>
              <w:spacing w:before="60" w:after="60"/>
              <w:jc w:val="center"/>
              <w:rPr>
                <w:rFonts w:ascii="Calibri" w:hAnsi="Calibri" w:cs="Arial"/>
                <w:sz w:val="18"/>
                <w:szCs w:val="18"/>
              </w:rPr>
            </w:pPr>
            <w:r w:rsidRPr="006E39E8">
              <w:rPr>
                <w:rFonts w:cstheme="minorHAnsi"/>
                <w:sz w:val="18"/>
                <w:szCs w:val="18"/>
              </w:rPr>
              <w:t>Fresh</w:t>
            </w:r>
          </w:p>
        </w:tc>
        <w:tc>
          <w:tcPr>
            <w:tcW w:w="1220" w:type="pct"/>
            <w:vMerge w:val="restart"/>
            <w:shd w:val="clear" w:color="auto" w:fill="FFFFFF"/>
            <w:tcMar>
              <w:left w:w="57" w:type="dxa"/>
              <w:right w:w="57" w:type="dxa"/>
            </w:tcMar>
          </w:tcPr>
          <w:p w14:paraId="2C10B21F" w14:textId="77777777" w:rsidR="00B20E0A" w:rsidRPr="006E39E8" w:rsidRDefault="00B20E0A" w:rsidP="00002326">
            <w:pPr>
              <w:spacing w:before="60" w:after="60"/>
              <w:rPr>
                <w:rFonts w:ascii="Calibri" w:hAnsi="Calibri" w:cs="Arial"/>
                <w:sz w:val="18"/>
                <w:szCs w:val="18"/>
              </w:rPr>
            </w:pPr>
            <w:r w:rsidRPr="006E39E8">
              <w:rPr>
                <w:rFonts w:ascii="Calibri" w:hAnsi="Calibri" w:cs="Arial"/>
                <w:sz w:val="18"/>
                <w:szCs w:val="18"/>
              </w:rPr>
              <w:t>Promote fish migration</w:t>
            </w:r>
          </w:p>
        </w:tc>
        <w:tc>
          <w:tcPr>
            <w:tcW w:w="1276" w:type="pct"/>
            <w:vMerge w:val="restart"/>
            <w:shd w:val="clear" w:color="auto" w:fill="FFFFFF"/>
            <w:tcMar>
              <w:left w:w="57" w:type="dxa"/>
              <w:right w:w="57" w:type="dxa"/>
            </w:tcMar>
          </w:tcPr>
          <w:p w14:paraId="178E1C5E" w14:textId="77777777" w:rsidR="00B20E0A" w:rsidRPr="006E39E8" w:rsidRDefault="00B20E0A" w:rsidP="00002326">
            <w:pPr>
              <w:spacing w:before="60" w:after="60"/>
              <w:rPr>
                <w:rFonts w:ascii="Calibri" w:hAnsi="Calibri" w:cs="Arial"/>
                <w:sz w:val="18"/>
                <w:szCs w:val="18"/>
              </w:rPr>
            </w:pPr>
            <w:r w:rsidRPr="006E39E8">
              <w:rPr>
                <w:rFonts w:ascii="Calibri" w:hAnsi="Calibri" w:cs="Arial"/>
                <w:sz w:val="18"/>
                <w:szCs w:val="18"/>
              </w:rPr>
              <w:t>Attraction flows saw the movement of some tagged sub-adult silver perch into the lower Goulburn River. Silver perch tagged in the Murray River moved into the Goulburn River in March-April 2017 coinciding with a within-channel environmental flow fresh in the Goulburn River</w:t>
            </w:r>
          </w:p>
        </w:tc>
        <w:tc>
          <w:tcPr>
            <w:tcW w:w="626" w:type="pct"/>
            <w:vMerge w:val="restart"/>
            <w:shd w:val="clear" w:color="auto" w:fill="FFFFFF"/>
            <w:tcMar>
              <w:left w:w="57" w:type="dxa"/>
              <w:right w:w="57" w:type="dxa"/>
            </w:tcMar>
          </w:tcPr>
          <w:p w14:paraId="41E2F21A" w14:textId="77777777" w:rsidR="00B20E0A" w:rsidRPr="006E39E8" w:rsidRDefault="005F2D61" w:rsidP="00002326">
            <w:pPr>
              <w:spacing w:before="60" w:after="60"/>
              <w:rPr>
                <w:rFonts w:ascii="Calibri" w:hAnsi="Calibri" w:cs="Arial"/>
                <w:sz w:val="18"/>
                <w:szCs w:val="18"/>
              </w:rPr>
            </w:pPr>
            <w:r w:rsidRPr="006E39E8">
              <w:rPr>
                <w:rFonts w:ascii="Calibri" w:hAnsi="Calibri" w:cs="Arial"/>
                <w:sz w:val="18"/>
                <w:szCs w:val="18"/>
              </w:rPr>
              <w:t xml:space="preserve">Webb </w:t>
            </w:r>
            <w:r w:rsidRPr="006E39E8">
              <w:rPr>
                <w:rFonts w:ascii="Calibri" w:hAnsi="Calibri" w:cs="Arial"/>
                <w:i/>
                <w:sz w:val="18"/>
                <w:szCs w:val="18"/>
              </w:rPr>
              <w:t>et al.</w:t>
            </w:r>
            <w:r w:rsidRPr="006E39E8">
              <w:rPr>
                <w:rFonts w:ascii="Calibri" w:hAnsi="Calibri" w:cs="Arial"/>
                <w:sz w:val="18"/>
                <w:szCs w:val="18"/>
              </w:rPr>
              <w:t xml:space="preserve"> </w:t>
            </w:r>
            <w:r>
              <w:rPr>
                <w:rFonts w:ascii="Calibri" w:hAnsi="Calibri" w:cs="Arial"/>
                <w:sz w:val="18"/>
                <w:szCs w:val="18"/>
              </w:rPr>
              <w:fldChar w:fldCharType="begin"/>
            </w:r>
            <w:r>
              <w:rPr>
                <w:rFonts w:ascii="Calibri" w:hAnsi="Calibri" w:cs="Arial"/>
                <w:sz w:val="18"/>
                <w:szCs w:val="18"/>
              </w:rPr>
              <w:instrText xml:space="preserve"> ADDIN ZOTERO_ITEM CSL_CITATION {"citationID":"SalBcpJB","properties":{"formattedCitation":"(2017)","plainCitation":"(2017)","noteIndex":0},"citationItems":[{"id":4283,"uris":["http://zotero.org/users/2336876/items/VRKM6EGN"],"uri":["http://zotero.org/users/2336876/items/VRKM6EGN"],"itemData":{"id":4283,"type":"book","title":"Commonwealth Environmental Water Office Long-Term Intervention Monitoring Project – Goulburn River Selected Area evaluation report 2016-17","publisher":"Commonwealth of Australia","publisher-place":"Canberra, ACT","event-place":"Canberra, ACT","author":[{"family":"Webb","given":"A."},{"family":"King","given":"E."},{"family":"Treadwell","given":"S."},{"family":"Lintern","given":"A."},{"family":"Baker","given":"B."},{"family":"Casanelia","given":"S."},{"family":"Grace","given":"M."},{"family":"Koster","given":"W."},{"family":"Lovell","given":"D."},{"family":"Morris","given":"K."},{"family":"Pettigrove","given":"V."},{"family":"Townsend","given":"K."},{"family":"Vietz","given":"G."}],"issued":{"date-parts":[["2017"]]}},"suppress-author":true}],"schema":"https://github.com/citation-style-language/schema/raw/master/csl-citation.json"} </w:instrText>
            </w:r>
            <w:r>
              <w:rPr>
                <w:rFonts w:ascii="Calibri" w:hAnsi="Calibri" w:cs="Arial"/>
                <w:sz w:val="18"/>
                <w:szCs w:val="18"/>
              </w:rPr>
              <w:fldChar w:fldCharType="separate"/>
            </w:r>
            <w:r>
              <w:rPr>
                <w:rFonts w:ascii="Calibri" w:hAnsi="Calibri" w:cs="Arial"/>
                <w:noProof/>
                <w:sz w:val="18"/>
                <w:szCs w:val="18"/>
              </w:rPr>
              <w:t>(2017)</w:t>
            </w:r>
            <w:r>
              <w:rPr>
                <w:rFonts w:ascii="Calibri" w:hAnsi="Calibri" w:cs="Arial"/>
                <w:sz w:val="18"/>
                <w:szCs w:val="18"/>
              </w:rPr>
              <w:fldChar w:fldCharType="end"/>
            </w:r>
          </w:p>
        </w:tc>
      </w:tr>
      <w:tr w:rsidR="00B20E0A" w:rsidRPr="006E39E8" w14:paraId="6C4CB974" w14:textId="77777777" w:rsidTr="00002326">
        <w:trPr>
          <w:trHeight w:val="20"/>
        </w:trPr>
        <w:tc>
          <w:tcPr>
            <w:tcW w:w="506" w:type="pct"/>
            <w:shd w:val="clear" w:color="auto" w:fill="FFFFFF"/>
            <w:tcMar>
              <w:left w:w="57" w:type="dxa"/>
              <w:right w:w="57" w:type="dxa"/>
            </w:tcMar>
          </w:tcPr>
          <w:p w14:paraId="43D116A3" w14:textId="77777777" w:rsidR="00B20E0A" w:rsidRPr="006E39E8" w:rsidRDefault="00B20E0A" w:rsidP="00002326">
            <w:pPr>
              <w:spacing w:before="60" w:after="60"/>
              <w:rPr>
                <w:rFonts w:ascii="Calibri" w:hAnsi="Calibri" w:cs="Calibri"/>
                <w:sz w:val="18"/>
                <w:szCs w:val="18"/>
              </w:rPr>
            </w:pPr>
            <w:r w:rsidRPr="006E39E8">
              <w:rPr>
                <w:rFonts w:cstheme="minorHAnsi"/>
                <w:sz w:val="18"/>
                <w:szCs w:val="18"/>
              </w:rPr>
              <w:t>Goulburn - Lower Goulburn River</w:t>
            </w:r>
          </w:p>
        </w:tc>
        <w:tc>
          <w:tcPr>
            <w:tcW w:w="508" w:type="pct"/>
            <w:shd w:val="clear" w:color="auto" w:fill="FFFFFF"/>
            <w:tcMar>
              <w:left w:w="57" w:type="dxa"/>
              <w:right w:w="57" w:type="dxa"/>
            </w:tcMar>
          </w:tcPr>
          <w:p w14:paraId="475E4E32" w14:textId="77777777" w:rsidR="00B20E0A" w:rsidRPr="006E39E8" w:rsidRDefault="00B20E0A" w:rsidP="00002326">
            <w:pPr>
              <w:spacing w:before="60" w:after="60"/>
              <w:jc w:val="center"/>
              <w:rPr>
                <w:rFonts w:ascii="Calibri" w:hAnsi="Calibri" w:cs="Arial"/>
                <w:sz w:val="18"/>
                <w:szCs w:val="18"/>
              </w:rPr>
            </w:pPr>
            <w:r w:rsidRPr="006E39E8">
              <w:rPr>
                <w:rFonts w:cstheme="minorHAnsi"/>
                <w:sz w:val="18"/>
                <w:szCs w:val="18"/>
              </w:rPr>
              <w:t>39585</w:t>
            </w:r>
          </w:p>
        </w:tc>
        <w:tc>
          <w:tcPr>
            <w:tcW w:w="457" w:type="pct"/>
            <w:shd w:val="clear" w:color="auto" w:fill="FFFFFF"/>
            <w:tcMar>
              <w:left w:w="57" w:type="dxa"/>
              <w:right w:w="57" w:type="dxa"/>
            </w:tcMar>
          </w:tcPr>
          <w:p w14:paraId="07EAABFC" w14:textId="77777777" w:rsidR="00B20E0A" w:rsidRPr="006E39E8" w:rsidRDefault="00B20E0A" w:rsidP="00002326">
            <w:pPr>
              <w:spacing w:before="60" w:after="60"/>
              <w:jc w:val="center"/>
              <w:rPr>
                <w:rFonts w:ascii="Calibri" w:hAnsi="Calibri" w:cs="Arial"/>
                <w:sz w:val="18"/>
                <w:szCs w:val="18"/>
              </w:rPr>
            </w:pPr>
            <w:r w:rsidRPr="006E39E8">
              <w:rPr>
                <w:rFonts w:cstheme="minorHAnsi"/>
                <w:sz w:val="18"/>
                <w:szCs w:val="18"/>
              </w:rPr>
              <w:t>04/04/17 - 25/06/17</w:t>
            </w:r>
          </w:p>
        </w:tc>
        <w:tc>
          <w:tcPr>
            <w:tcW w:w="406" w:type="pct"/>
            <w:shd w:val="clear" w:color="auto" w:fill="FFFFFF"/>
            <w:tcMar>
              <w:left w:w="57" w:type="dxa"/>
              <w:right w:w="57" w:type="dxa"/>
            </w:tcMar>
          </w:tcPr>
          <w:p w14:paraId="50D49187" w14:textId="77777777" w:rsidR="00B20E0A" w:rsidRPr="006E39E8" w:rsidRDefault="00B20E0A" w:rsidP="00002326">
            <w:pPr>
              <w:spacing w:before="60" w:after="60"/>
              <w:jc w:val="center"/>
              <w:rPr>
                <w:rFonts w:ascii="Calibri" w:hAnsi="Calibri" w:cs="Arial"/>
                <w:sz w:val="18"/>
                <w:szCs w:val="18"/>
              </w:rPr>
            </w:pPr>
            <w:r w:rsidRPr="006E39E8">
              <w:rPr>
                <w:rFonts w:cstheme="minorHAnsi"/>
                <w:sz w:val="18"/>
                <w:szCs w:val="18"/>
              </w:rPr>
              <w:t>Base flow</w:t>
            </w:r>
          </w:p>
        </w:tc>
        <w:tc>
          <w:tcPr>
            <w:tcW w:w="1220" w:type="pct"/>
            <w:vMerge/>
            <w:shd w:val="clear" w:color="auto" w:fill="FFFFFF"/>
            <w:tcMar>
              <w:left w:w="57" w:type="dxa"/>
              <w:right w:w="57" w:type="dxa"/>
            </w:tcMar>
          </w:tcPr>
          <w:p w14:paraId="05DFBD9D" w14:textId="77777777" w:rsidR="00B20E0A" w:rsidRPr="006E39E8" w:rsidRDefault="00B20E0A" w:rsidP="00002326">
            <w:pPr>
              <w:spacing w:before="60" w:after="60"/>
              <w:rPr>
                <w:rFonts w:ascii="Calibri" w:hAnsi="Calibri" w:cs="Arial"/>
                <w:sz w:val="18"/>
                <w:szCs w:val="18"/>
              </w:rPr>
            </w:pPr>
          </w:p>
        </w:tc>
        <w:tc>
          <w:tcPr>
            <w:tcW w:w="1276" w:type="pct"/>
            <w:vMerge/>
            <w:shd w:val="clear" w:color="auto" w:fill="FFFFFF"/>
            <w:tcMar>
              <w:left w:w="57" w:type="dxa"/>
              <w:right w:w="57" w:type="dxa"/>
            </w:tcMar>
          </w:tcPr>
          <w:p w14:paraId="7379F424" w14:textId="77777777" w:rsidR="00B20E0A" w:rsidRPr="006E39E8" w:rsidRDefault="00B20E0A" w:rsidP="00002326">
            <w:pPr>
              <w:spacing w:before="60" w:after="60"/>
              <w:rPr>
                <w:rFonts w:ascii="Calibri" w:hAnsi="Calibri" w:cs="Arial"/>
                <w:sz w:val="18"/>
                <w:szCs w:val="18"/>
              </w:rPr>
            </w:pPr>
          </w:p>
        </w:tc>
        <w:tc>
          <w:tcPr>
            <w:tcW w:w="626" w:type="pct"/>
            <w:vMerge/>
            <w:shd w:val="clear" w:color="auto" w:fill="FFFFFF"/>
            <w:tcMar>
              <w:left w:w="57" w:type="dxa"/>
              <w:right w:w="57" w:type="dxa"/>
            </w:tcMar>
          </w:tcPr>
          <w:p w14:paraId="28980D8E" w14:textId="77777777" w:rsidR="00B20E0A" w:rsidRPr="006E39E8" w:rsidRDefault="00B20E0A" w:rsidP="00002326">
            <w:pPr>
              <w:spacing w:before="60" w:after="60"/>
              <w:rPr>
                <w:rFonts w:ascii="Calibri" w:hAnsi="Calibri" w:cs="Arial"/>
                <w:sz w:val="18"/>
                <w:szCs w:val="18"/>
              </w:rPr>
            </w:pPr>
          </w:p>
        </w:tc>
      </w:tr>
      <w:tr w:rsidR="00B20E0A" w:rsidRPr="00485F49" w14:paraId="25BD73EF" w14:textId="77777777" w:rsidTr="00002326">
        <w:trPr>
          <w:trHeight w:val="20"/>
        </w:trPr>
        <w:tc>
          <w:tcPr>
            <w:tcW w:w="506" w:type="pct"/>
            <w:shd w:val="clear" w:color="auto" w:fill="FFFFFF"/>
            <w:tcMar>
              <w:left w:w="57" w:type="dxa"/>
              <w:right w:w="57" w:type="dxa"/>
            </w:tcMar>
          </w:tcPr>
          <w:p w14:paraId="5673922C" w14:textId="77777777" w:rsidR="00B20E0A" w:rsidRPr="00485F49" w:rsidRDefault="00B20E0A" w:rsidP="00002326">
            <w:pPr>
              <w:spacing w:before="60" w:after="60"/>
              <w:rPr>
                <w:rFonts w:ascii="Calibri" w:hAnsi="Calibri" w:cs="Arial"/>
                <w:sz w:val="18"/>
                <w:szCs w:val="18"/>
              </w:rPr>
            </w:pPr>
            <w:r w:rsidRPr="00485F49">
              <w:rPr>
                <w:rFonts w:ascii="Calibri" w:hAnsi="Calibri" w:cs="Calibri"/>
                <w:sz w:val="18"/>
                <w:szCs w:val="18"/>
              </w:rPr>
              <w:t>Lower Darling- Lower Darling River</w:t>
            </w:r>
          </w:p>
        </w:tc>
        <w:tc>
          <w:tcPr>
            <w:tcW w:w="508" w:type="pct"/>
            <w:shd w:val="clear" w:color="auto" w:fill="FFFFFF"/>
            <w:tcMar>
              <w:left w:w="57" w:type="dxa"/>
              <w:right w:w="57" w:type="dxa"/>
            </w:tcMar>
          </w:tcPr>
          <w:p w14:paraId="2ABB85B7" w14:textId="77777777" w:rsidR="00B20E0A" w:rsidRPr="00485F49" w:rsidRDefault="00B20E0A" w:rsidP="00002326">
            <w:pPr>
              <w:spacing w:before="60" w:after="60"/>
              <w:jc w:val="center"/>
              <w:rPr>
                <w:rFonts w:ascii="Calibri" w:hAnsi="Calibri" w:cs="Arial"/>
                <w:sz w:val="18"/>
                <w:szCs w:val="18"/>
              </w:rPr>
            </w:pPr>
            <w:r w:rsidRPr="00485F49">
              <w:rPr>
                <w:rFonts w:ascii="Calibri" w:hAnsi="Calibri" w:cs="Arial"/>
                <w:sz w:val="18"/>
                <w:szCs w:val="18"/>
              </w:rPr>
              <w:t>71248.6</w:t>
            </w:r>
          </w:p>
        </w:tc>
        <w:tc>
          <w:tcPr>
            <w:tcW w:w="457" w:type="pct"/>
            <w:shd w:val="clear" w:color="auto" w:fill="FFFFFF"/>
            <w:tcMar>
              <w:left w:w="57" w:type="dxa"/>
              <w:right w:w="57" w:type="dxa"/>
            </w:tcMar>
          </w:tcPr>
          <w:p w14:paraId="77058E40" w14:textId="77777777" w:rsidR="00B20E0A" w:rsidRPr="00485F49" w:rsidRDefault="00B20E0A" w:rsidP="00002326">
            <w:pPr>
              <w:spacing w:before="60" w:after="60"/>
              <w:jc w:val="center"/>
              <w:rPr>
                <w:rFonts w:ascii="Calibri" w:hAnsi="Calibri" w:cs="Arial"/>
                <w:sz w:val="18"/>
                <w:szCs w:val="18"/>
              </w:rPr>
            </w:pPr>
            <w:r w:rsidRPr="00485F49">
              <w:rPr>
                <w:rFonts w:ascii="Calibri" w:hAnsi="Calibri" w:cs="Arial"/>
                <w:sz w:val="18"/>
                <w:szCs w:val="18"/>
              </w:rPr>
              <w:t>02/10/16 - 08/01/17</w:t>
            </w:r>
          </w:p>
          <w:p w14:paraId="2B2F261C" w14:textId="77777777" w:rsidR="00B20E0A" w:rsidRPr="00485F49" w:rsidRDefault="00B20E0A" w:rsidP="00002326">
            <w:pPr>
              <w:spacing w:before="60" w:after="60"/>
              <w:jc w:val="center"/>
              <w:rPr>
                <w:rFonts w:ascii="Calibri" w:hAnsi="Calibri" w:cs="Arial"/>
                <w:sz w:val="18"/>
                <w:szCs w:val="18"/>
              </w:rPr>
            </w:pPr>
            <w:r w:rsidRPr="00485F49">
              <w:rPr>
                <w:rFonts w:ascii="Calibri" w:hAnsi="Calibri" w:cs="Arial"/>
                <w:sz w:val="18"/>
                <w:szCs w:val="18"/>
              </w:rPr>
              <w:t>24/04/17 - 30/06/17</w:t>
            </w:r>
          </w:p>
        </w:tc>
        <w:tc>
          <w:tcPr>
            <w:tcW w:w="406" w:type="pct"/>
            <w:shd w:val="clear" w:color="auto" w:fill="FFFFFF"/>
            <w:tcMar>
              <w:left w:w="57" w:type="dxa"/>
              <w:right w:w="57" w:type="dxa"/>
            </w:tcMar>
          </w:tcPr>
          <w:p w14:paraId="4AD5D990" w14:textId="77777777" w:rsidR="00B20E0A" w:rsidRPr="00485F49" w:rsidRDefault="00B20E0A" w:rsidP="00002326">
            <w:pPr>
              <w:spacing w:before="60" w:after="60"/>
              <w:jc w:val="center"/>
              <w:rPr>
                <w:rFonts w:ascii="Calibri" w:hAnsi="Calibri" w:cs="Arial"/>
                <w:sz w:val="18"/>
                <w:szCs w:val="18"/>
              </w:rPr>
            </w:pPr>
            <w:r w:rsidRPr="00485F49">
              <w:rPr>
                <w:rFonts w:ascii="Calibri" w:hAnsi="Calibri" w:cs="Arial"/>
                <w:sz w:val="18"/>
                <w:szCs w:val="18"/>
              </w:rPr>
              <w:t>Fresh, Base</w:t>
            </w:r>
            <w:r w:rsidR="00404253">
              <w:rPr>
                <w:rFonts w:ascii="Calibri" w:hAnsi="Calibri" w:cs="Arial"/>
                <w:sz w:val="18"/>
                <w:szCs w:val="18"/>
              </w:rPr>
              <w:t xml:space="preserve"> </w:t>
            </w:r>
            <w:r w:rsidRPr="00485F49">
              <w:rPr>
                <w:rFonts w:ascii="Calibri" w:hAnsi="Calibri" w:cs="Arial"/>
                <w:sz w:val="18"/>
                <w:szCs w:val="18"/>
              </w:rPr>
              <w:t>flow</w:t>
            </w:r>
          </w:p>
        </w:tc>
        <w:tc>
          <w:tcPr>
            <w:tcW w:w="1220" w:type="pct"/>
            <w:shd w:val="clear" w:color="auto" w:fill="FFFFFF"/>
            <w:tcMar>
              <w:left w:w="57" w:type="dxa"/>
              <w:right w:w="57" w:type="dxa"/>
            </w:tcMar>
          </w:tcPr>
          <w:p w14:paraId="0908378B" w14:textId="77777777" w:rsidR="00B20E0A" w:rsidRPr="00485F49" w:rsidRDefault="00B20E0A" w:rsidP="00002326">
            <w:pPr>
              <w:spacing w:before="60" w:after="60"/>
              <w:rPr>
                <w:rFonts w:ascii="Calibri" w:hAnsi="Calibri" w:cs="Arial"/>
                <w:sz w:val="18"/>
                <w:szCs w:val="18"/>
              </w:rPr>
            </w:pPr>
            <w:r w:rsidRPr="00485F49">
              <w:rPr>
                <w:rFonts w:ascii="Calibri" w:hAnsi="Calibri" w:cs="Arial"/>
                <w:sz w:val="18"/>
                <w:szCs w:val="18"/>
              </w:rPr>
              <w:t>Support Murray cod spawning, recruitment and larval dispersal in the Lower Darling main channel. Support golden and silver perch spawning and dispersal.</w:t>
            </w:r>
          </w:p>
        </w:tc>
        <w:tc>
          <w:tcPr>
            <w:tcW w:w="1276" w:type="pct"/>
            <w:shd w:val="clear" w:color="auto" w:fill="FFFFFF"/>
            <w:tcMar>
              <w:left w:w="57" w:type="dxa"/>
              <w:right w:w="57" w:type="dxa"/>
            </w:tcMar>
          </w:tcPr>
          <w:p w14:paraId="1B4774E3" w14:textId="77777777" w:rsidR="00B20E0A" w:rsidRPr="00485F49" w:rsidRDefault="00B20E0A" w:rsidP="00002326">
            <w:pPr>
              <w:spacing w:before="60" w:after="60"/>
              <w:rPr>
                <w:rFonts w:ascii="Calibri" w:hAnsi="Calibri" w:cs="Arial"/>
                <w:sz w:val="18"/>
                <w:szCs w:val="18"/>
              </w:rPr>
            </w:pPr>
            <w:r w:rsidRPr="00485F49">
              <w:rPr>
                <w:rFonts w:ascii="Calibri" w:hAnsi="Calibri" w:cs="Arial"/>
                <w:sz w:val="18"/>
                <w:szCs w:val="18"/>
              </w:rPr>
              <w:t>Strong spawning results observed for Murray cod, with 885 Murray cod larvae collected and follow-up monitoring indicated good recruitment. Also spawning of silver perch and golden perch. Recruitment and large-scale (500 – 1000 km) dispersal of golden perch from nursery grounds in the Menindee Lakes to the Lower Darling River.</w:t>
            </w:r>
          </w:p>
        </w:tc>
        <w:tc>
          <w:tcPr>
            <w:tcW w:w="626" w:type="pct"/>
            <w:shd w:val="clear" w:color="auto" w:fill="FFFFFF"/>
            <w:tcMar>
              <w:left w:w="57" w:type="dxa"/>
              <w:right w:w="57" w:type="dxa"/>
            </w:tcMar>
          </w:tcPr>
          <w:p w14:paraId="1F5BF472" w14:textId="77777777" w:rsidR="00B20E0A" w:rsidRPr="00485F49" w:rsidRDefault="00B20E0A" w:rsidP="00002326">
            <w:pPr>
              <w:spacing w:before="60" w:after="60"/>
              <w:rPr>
                <w:rFonts w:ascii="Calibri" w:hAnsi="Calibri" w:cs="Arial"/>
                <w:sz w:val="18"/>
                <w:szCs w:val="18"/>
              </w:rPr>
            </w:pPr>
            <w:r w:rsidRPr="00485F49">
              <w:rPr>
                <w:rFonts w:ascii="Calibri" w:hAnsi="Calibri" w:cs="Arial"/>
                <w:sz w:val="18"/>
                <w:szCs w:val="18"/>
              </w:rPr>
              <w:t>Sharpe &amp; Stuart</w:t>
            </w:r>
            <w:r w:rsidR="005F2D61">
              <w:rPr>
                <w:rFonts w:ascii="Calibri" w:hAnsi="Calibri" w:cs="Arial"/>
                <w:sz w:val="18"/>
                <w:szCs w:val="18"/>
              </w:rPr>
              <w:t xml:space="preserve"> </w:t>
            </w:r>
            <w:r w:rsidR="005F2D61">
              <w:rPr>
                <w:rFonts w:ascii="Calibri" w:hAnsi="Calibri" w:cs="Arial"/>
                <w:sz w:val="18"/>
                <w:szCs w:val="18"/>
              </w:rPr>
              <w:fldChar w:fldCharType="begin"/>
            </w:r>
            <w:r w:rsidR="005F2D61">
              <w:rPr>
                <w:rFonts w:ascii="Calibri" w:hAnsi="Calibri" w:cs="Arial"/>
                <w:sz w:val="18"/>
                <w:szCs w:val="18"/>
              </w:rPr>
              <w:instrText xml:space="preserve"> ADDIN ZOTERO_ITEM CSL_CITATION {"citationID":"4CErypoc","properties":{"formattedCitation":"(2018)","plainCitation":"(2018)","noteIndex":0},"citationItems":[{"id":4247,"uris":["http://zotero.org/users/2336876/items/QRTDK6SC"],"uri":["http://zotero.org/users/2336876/items/QRTDK6SC"],"itemData":{"id":4247,"type":"book","title":"Environmental flows in the Darling River to support native fish populations","publisher":"Commonwealth Environmental Water Office","publisher-place":"Canberra, ACT","event-place":"Canberra, ACT","author":[{"family":"Sharpe","given":"C."},{"family":"Stuart","given":"I"}],"issued":{"date-parts":[["2018"]]}},"suppress-author":true}],"schema":"https://github.com/citation-style-language/schema/raw/master/csl-citation.json"} </w:instrText>
            </w:r>
            <w:r w:rsidR="005F2D61">
              <w:rPr>
                <w:rFonts w:ascii="Calibri" w:hAnsi="Calibri" w:cs="Arial"/>
                <w:sz w:val="18"/>
                <w:szCs w:val="18"/>
              </w:rPr>
              <w:fldChar w:fldCharType="separate"/>
            </w:r>
            <w:r w:rsidR="005F2D61">
              <w:rPr>
                <w:rFonts w:ascii="Calibri" w:hAnsi="Calibri" w:cs="Arial"/>
                <w:noProof/>
                <w:sz w:val="18"/>
                <w:szCs w:val="18"/>
              </w:rPr>
              <w:t>(2018)</w:t>
            </w:r>
            <w:r w:rsidR="005F2D61">
              <w:rPr>
                <w:rFonts w:ascii="Calibri" w:hAnsi="Calibri" w:cs="Arial"/>
                <w:sz w:val="18"/>
                <w:szCs w:val="18"/>
              </w:rPr>
              <w:fldChar w:fldCharType="end"/>
            </w:r>
          </w:p>
        </w:tc>
      </w:tr>
      <w:tr w:rsidR="00B20E0A" w:rsidRPr="00485F49" w14:paraId="286F32BE" w14:textId="77777777" w:rsidTr="00002326">
        <w:trPr>
          <w:trHeight w:val="20"/>
        </w:trPr>
        <w:tc>
          <w:tcPr>
            <w:tcW w:w="506" w:type="pct"/>
            <w:shd w:val="clear" w:color="auto" w:fill="FFFFFF"/>
            <w:tcMar>
              <w:left w:w="57" w:type="dxa"/>
              <w:right w:w="57" w:type="dxa"/>
            </w:tcMar>
          </w:tcPr>
          <w:p w14:paraId="70156C57" w14:textId="77777777" w:rsidR="00B20E0A" w:rsidRPr="00485F49" w:rsidRDefault="00B20E0A" w:rsidP="00002326">
            <w:pPr>
              <w:spacing w:before="60" w:after="60"/>
              <w:rPr>
                <w:rFonts w:ascii="Calibri" w:hAnsi="Calibri" w:cs="Arial"/>
                <w:sz w:val="18"/>
                <w:szCs w:val="18"/>
              </w:rPr>
            </w:pPr>
            <w:r w:rsidRPr="00485F49">
              <w:rPr>
                <w:rFonts w:ascii="Calibri" w:hAnsi="Calibri" w:cs="Calibri"/>
                <w:sz w:val="18"/>
                <w:szCs w:val="18"/>
              </w:rPr>
              <w:lastRenderedPageBreak/>
              <w:t>Lower Murray - Berri Evaporation Basin</w:t>
            </w:r>
          </w:p>
        </w:tc>
        <w:tc>
          <w:tcPr>
            <w:tcW w:w="508" w:type="pct"/>
            <w:shd w:val="clear" w:color="auto" w:fill="FFFFFF"/>
            <w:tcMar>
              <w:left w:w="57" w:type="dxa"/>
              <w:right w:w="57" w:type="dxa"/>
            </w:tcMar>
          </w:tcPr>
          <w:p w14:paraId="00EA419E" w14:textId="77777777" w:rsidR="00B20E0A" w:rsidRPr="00485F49" w:rsidRDefault="00B20E0A" w:rsidP="00002326">
            <w:pPr>
              <w:spacing w:before="60" w:after="60"/>
              <w:jc w:val="center"/>
              <w:rPr>
                <w:rFonts w:ascii="Calibri" w:hAnsi="Calibri" w:cs="Arial"/>
                <w:sz w:val="18"/>
                <w:szCs w:val="18"/>
              </w:rPr>
            </w:pPr>
            <w:r w:rsidRPr="00485F49">
              <w:rPr>
                <w:rFonts w:ascii="Calibri" w:hAnsi="Calibri" w:cs="Arial"/>
                <w:sz w:val="18"/>
                <w:szCs w:val="18"/>
              </w:rPr>
              <w:t>707</w:t>
            </w:r>
          </w:p>
        </w:tc>
        <w:tc>
          <w:tcPr>
            <w:tcW w:w="457" w:type="pct"/>
            <w:shd w:val="clear" w:color="auto" w:fill="FFFFFF"/>
            <w:tcMar>
              <w:left w:w="57" w:type="dxa"/>
              <w:right w:w="57" w:type="dxa"/>
            </w:tcMar>
          </w:tcPr>
          <w:p w14:paraId="35E3EF30" w14:textId="77777777" w:rsidR="00B20E0A" w:rsidRPr="00485F49" w:rsidRDefault="00B20E0A" w:rsidP="00002326">
            <w:pPr>
              <w:spacing w:before="60" w:after="60"/>
              <w:jc w:val="center"/>
              <w:rPr>
                <w:rFonts w:ascii="Calibri" w:hAnsi="Calibri" w:cs="Arial"/>
                <w:sz w:val="18"/>
                <w:szCs w:val="18"/>
              </w:rPr>
            </w:pPr>
            <w:r w:rsidRPr="00485F49">
              <w:rPr>
                <w:rFonts w:ascii="Calibri" w:hAnsi="Calibri" w:cs="Arial"/>
                <w:sz w:val="18"/>
                <w:szCs w:val="18"/>
              </w:rPr>
              <w:t>01/01/17 - 30/06/17</w:t>
            </w:r>
          </w:p>
        </w:tc>
        <w:tc>
          <w:tcPr>
            <w:tcW w:w="406" w:type="pct"/>
            <w:shd w:val="clear" w:color="auto" w:fill="FFFFFF"/>
            <w:tcMar>
              <w:left w:w="57" w:type="dxa"/>
              <w:right w:w="57" w:type="dxa"/>
            </w:tcMar>
          </w:tcPr>
          <w:p w14:paraId="045BE566" w14:textId="77777777" w:rsidR="00B20E0A" w:rsidRPr="00485F49" w:rsidRDefault="00B20E0A" w:rsidP="00002326">
            <w:pPr>
              <w:spacing w:before="60" w:after="60"/>
              <w:jc w:val="center"/>
              <w:rPr>
                <w:rFonts w:ascii="Calibri" w:hAnsi="Calibri" w:cs="Arial"/>
                <w:sz w:val="18"/>
                <w:szCs w:val="18"/>
              </w:rPr>
            </w:pPr>
            <w:r w:rsidRPr="00485F49">
              <w:rPr>
                <w:rFonts w:ascii="Calibri" w:hAnsi="Calibri" w:cs="Arial"/>
                <w:sz w:val="18"/>
                <w:szCs w:val="18"/>
              </w:rPr>
              <w:t>Wetland</w:t>
            </w:r>
          </w:p>
        </w:tc>
        <w:tc>
          <w:tcPr>
            <w:tcW w:w="1220" w:type="pct"/>
            <w:shd w:val="clear" w:color="auto" w:fill="FFFFFF"/>
            <w:tcMar>
              <w:left w:w="57" w:type="dxa"/>
              <w:right w:w="57" w:type="dxa"/>
            </w:tcMar>
          </w:tcPr>
          <w:p w14:paraId="547C3AA4" w14:textId="77777777" w:rsidR="00B20E0A" w:rsidRPr="00485F49" w:rsidRDefault="00B20E0A" w:rsidP="00002326">
            <w:pPr>
              <w:spacing w:before="60" w:after="60"/>
              <w:rPr>
                <w:rFonts w:ascii="Calibri" w:hAnsi="Calibri" w:cs="Arial"/>
                <w:sz w:val="18"/>
                <w:szCs w:val="18"/>
              </w:rPr>
            </w:pPr>
            <w:r w:rsidRPr="00485F49">
              <w:rPr>
                <w:rFonts w:ascii="Calibri" w:hAnsi="Calibri" w:cs="Arial"/>
                <w:sz w:val="18"/>
                <w:szCs w:val="18"/>
              </w:rPr>
              <w:t>Support nationally threatened Murray hardyhead populations </w:t>
            </w:r>
          </w:p>
        </w:tc>
        <w:tc>
          <w:tcPr>
            <w:tcW w:w="1276" w:type="pct"/>
            <w:shd w:val="clear" w:color="auto" w:fill="FFFFFF"/>
            <w:tcMar>
              <w:left w:w="57" w:type="dxa"/>
              <w:right w:w="57" w:type="dxa"/>
            </w:tcMar>
          </w:tcPr>
          <w:p w14:paraId="3CE29572" w14:textId="77777777" w:rsidR="00B20E0A" w:rsidRPr="00485F49" w:rsidRDefault="00B20E0A" w:rsidP="00002326">
            <w:pPr>
              <w:spacing w:before="60" w:after="60"/>
              <w:rPr>
                <w:rFonts w:ascii="Calibri" w:hAnsi="Calibri" w:cs="Arial"/>
                <w:sz w:val="18"/>
                <w:szCs w:val="18"/>
              </w:rPr>
            </w:pPr>
            <w:r w:rsidRPr="00485F49">
              <w:rPr>
                <w:rFonts w:ascii="Calibri" w:hAnsi="Calibri" w:cs="Arial"/>
                <w:sz w:val="18"/>
                <w:szCs w:val="18"/>
              </w:rPr>
              <w:t>No Murray hardyhead were caught in monitoring; but individuals were observed. Likely that the species dispersed due to the extensive flood event.</w:t>
            </w:r>
          </w:p>
        </w:tc>
        <w:tc>
          <w:tcPr>
            <w:tcW w:w="626" w:type="pct"/>
            <w:shd w:val="clear" w:color="auto" w:fill="FFFFFF"/>
            <w:tcMar>
              <w:left w:w="57" w:type="dxa"/>
              <w:right w:w="57" w:type="dxa"/>
            </w:tcMar>
          </w:tcPr>
          <w:p w14:paraId="5B8C1785" w14:textId="77777777" w:rsidR="00B20E0A" w:rsidRPr="00485F49" w:rsidRDefault="00B20E0A" w:rsidP="00002326">
            <w:pPr>
              <w:spacing w:before="60" w:after="60"/>
              <w:rPr>
                <w:rFonts w:ascii="Calibri" w:hAnsi="Calibri" w:cs="Arial"/>
                <w:sz w:val="18"/>
                <w:szCs w:val="18"/>
              </w:rPr>
            </w:pPr>
            <w:r w:rsidRPr="00485F49">
              <w:rPr>
                <w:rFonts w:ascii="Calibri" w:hAnsi="Calibri" w:cs="Arial"/>
                <w:sz w:val="18"/>
                <w:szCs w:val="18"/>
              </w:rPr>
              <w:t>CEWO acquittal report (unpublished)</w:t>
            </w:r>
          </w:p>
        </w:tc>
      </w:tr>
      <w:tr w:rsidR="00B20E0A" w:rsidRPr="006E39E8" w14:paraId="6F8F109F" w14:textId="77777777" w:rsidTr="00002326">
        <w:trPr>
          <w:trHeight w:val="20"/>
        </w:trPr>
        <w:tc>
          <w:tcPr>
            <w:tcW w:w="506" w:type="pct"/>
            <w:shd w:val="clear" w:color="auto" w:fill="FFFFFF"/>
            <w:tcMar>
              <w:left w:w="57" w:type="dxa"/>
              <w:right w:w="57" w:type="dxa"/>
            </w:tcMar>
          </w:tcPr>
          <w:p w14:paraId="4CFA6C4E" w14:textId="77777777" w:rsidR="00B20E0A" w:rsidRPr="006E39E8" w:rsidRDefault="00B20E0A" w:rsidP="00002326">
            <w:pPr>
              <w:spacing w:before="60" w:after="60"/>
              <w:rPr>
                <w:rFonts w:ascii="Calibri" w:hAnsi="Calibri" w:cs="Calibri"/>
                <w:sz w:val="18"/>
                <w:szCs w:val="18"/>
              </w:rPr>
            </w:pPr>
            <w:r w:rsidRPr="006E39E8">
              <w:rPr>
                <w:rFonts w:cstheme="minorHAnsi"/>
                <w:sz w:val="18"/>
                <w:szCs w:val="18"/>
              </w:rPr>
              <w:t>Lower Murray - Rufus River</w:t>
            </w:r>
          </w:p>
        </w:tc>
        <w:tc>
          <w:tcPr>
            <w:tcW w:w="508" w:type="pct"/>
            <w:shd w:val="clear" w:color="auto" w:fill="FFFFFF"/>
            <w:tcMar>
              <w:left w:w="57" w:type="dxa"/>
              <w:right w:w="57" w:type="dxa"/>
            </w:tcMar>
          </w:tcPr>
          <w:p w14:paraId="3E19B88A" w14:textId="77777777" w:rsidR="00B20E0A" w:rsidRPr="006E39E8" w:rsidRDefault="00B20E0A" w:rsidP="00002326">
            <w:pPr>
              <w:spacing w:before="60" w:after="60"/>
              <w:jc w:val="center"/>
              <w:rPr>
                <w:rFonts w:ascii="Calibri" w:hAnsi="Calibri" w:cs="Arial"/>
                <w:sz w:val="18"/>
                <w:szCs w:val="18"/>
              </w:rPr>
            </w:pPr>
            <w:r w:rsidRPr="006E39E8">
              <w:rPr>
                <w:rFonts w:cstheme="minorHAnsi"/>
                <w:sz w:val="18"/>
                <w:szCs w:val="18"/>
              </w:rPr>
              <w:t>29570</w:t>
            </w:r>
          </w:p>
        </w:tc>
        <w:tc>
          <w:tcPr>
            <w:tcW w:w="457" w:type="pct"/>
            <w:shd w:val="clear" w:color="auto" w:fill="FFFFFF"/>
            <w:tcMar>
              <w:left w:w="57" w:type="dxa"/>
              <w:right w:w="57" w:type="dxa"/>
            </w:tcMar>
          </w:tcPr>
          <w:p w14:paraId="7BC9558E" w14:textId="77777777" w:rsidR="00B20E0A" w:rsidRPr="006E39E8" w:rsidRDefault="00B20E0A" w:rsidP="00002326">
            <w:pPr>
              <w:spacing w:before="60" w:after="60"/>
              <w:jc w:val="center"/>
              <w:rPr>
                <w:rFonts w:ascii="Calibri" w:hAnsi="Calibri" w:cs="Arial"/>
                <w:sz w:val="18"/>
                <w:szCs w:val="18"/>
              </w:rPr>
            </w:pPr>
            <w:r w:rsidRPr="006E39E8">
              <w:rPr>
                <w:rFonts w:cstheme="minorHAnsi"/>
                <w:sz w:val="18"/>
                <w:szCs w:val="18"/>
              </w:rPr>
              <w:t>17/12/16 - 01/01/17</w:t>
            </w:r>
          </w:p>
        </w:tc>
        <w:tc>
          <w:tcPr>
            <w:tcW w:w="406" w:type="pct"/>
            <w:shd w:val="clear" w:color="auto" w:fill="FFFFFF"/>
            <w:tcMar>
              <w:left w:w="57" w:type="dxa"/>
              <w:right w:w="57" w:type="dxa"/>
            </w:tcMar>
          </w:tcPr>
          <w:p w14:paraId="75E4171A" w14:textId="77777777" w:rsidR="00B20E0A" w:rsidRPr="006E39E8" w:rsidRDefault="00B20E0A" w:rsidP="00002326">
            <w:pPr>
              <w:spacing w:before="60" w:after="60"/>
              <w:jc w:val="center"/>
              <w:rPr>
                <w:rFonts w:ascii="Calibri" w:hAnsi="Calibri" w:cs="Arial"/>
                <w:sz w:val="18"/>
                <w:szCs w:val="18"/>
              </w:rPr>
            </w:pPr>
            <w:r w:rsidRPr="006E39E8">
              <w:rPr>
                <w:rFonts w:cstheme="minorHAnsi"/>
                <w:sz w:val="18"/>
                <w:szCs w:val="18"/>
              </w:rPr>
              <w:t>Fresh</w:t>
            </w:r>
          </w:p>
        </w:tc>
        <w:tc>
          <w:tcPr>
            <w:tcW w:w="1220" w:type="pct"/>
            <w:shd w:val="clear" w:color="auto" w:fill="FFFFFF"/>
            <w:tcMar>
              <w:left w:w="57" w:type="dxa"/>
              <w:right w:w="57" w:type="dxa"/>
            </w:tcMar>
          </w:tcPr>
          <w:p w14:paraId="4A573DA6" w14:textId="77777777" w:rsidR="00B20E0A" w:rsidRPr="006E39E8" w:rsidRDefault="00B20E0A" w:rsidP="00002326">
            <w:pPr>
              <w:spacing w:before="60" w:after="60"/>
              <w:rPr>
                <w:rFonts w:ascii="Calibri" w:hAnsi="Calibri" w:cs="Arial"/>
                <w:sz w:val="18"/>
                <w:szCs w:val="18"/>
              </w:rPr>
            </w:pPr>
            <w:r w:rsidRPr="006E39E8">
              <w:rPr>
                <w:rFonts w:cstheme="minorHAnsi"/>
                <w:sz w:val="18"/>
                <w:szCs w:val="18"/>
              </w:rPr>
              <w:t>Maintaining current species diversity, extending distributions and improving breeding success and numbers of short, moderate and long-lived native fish species by: Managing water quality risks to vulnerable populations and species; Providing in-stream habitat for fish; Increasing the presence of fast flowing fish habitat along the River Murray.</w:t>
            </w:r>
          </w:p>
        </w:tc>
        <w:tc>
          <w:tcPr>
            <w:tcW w:w="1276" w:type="pct"/>
            <w:shd w:val="clear" w:color="auto" w:fill="FFFFFF"/>
            <w:tcMar>
              <w:left w:w="57" w:type="dxa"/>
              <w:right w:w="57" w:type="dxa"/>
            </w:tcMar>
          </w:tcPr>
          <w:p w14:paraId="0FE4F73A" w14:textId="77777777" w:rsidR="00B20E0A" w:rsidRPr="006E39E8" w:rsidRDefault="00B20E0A" w:rsidP="00002326">
            <w:pPr>
              <w:spacing w:before="60" w:after="60"/>
              <w:rPr>
                <w:rFonts w:ascii="Calibri" w:hAnsi="Calibri" w:cs="Arial"/>
                <w:sz w:val="18"/>
                <w:szCs w:val="18"/>
              </w:rPr>
            </w:pPr>
            <w:r w:rsidRPr="006E39E8">
              <w:rPr>
                <w:rFonts w:cstheme="minorHAnsi"/>
                <w:sz w:val="18"/>
                <w:szCs w:val="18"/>
              </w:rPr>
              <w:t>Natural flooding reduced dissolved oxygen levels to below 50% saturation (~4.5 mg / L). Commonwealth environmental water that supplemented releases from Lake Victoria maintained oxygen levels above 4 mg / L in the Rufus River, which potentially provided refuge areas for aquatic organisms.</w:t>
            </w:r>
          </w:p>
        </w:tc>
        <w:tc>
          <w:tcPr>
            <w:tcW w:w="626" w:type="pct"/>
            <w:shd w:val="clear" w:color="auto" w:fill="FFFFFF"/>
            <w:tcMar>
              <w:left w:w="57" w:type="dxa"/>
              <w:right w:w="57" w:type="dxa"/>
            </w:tcMar>
          </w:tcPr>
          <w:p w14:paraId="5DED3174" w14:textId="77777777" w:rsidR="00B20E0A" w:rsidRPr="006E39E8" w:rsidRDefault="00B20E0A" w:rsidP="00002326">
            <w:pPr>
              <w:spacing w:before="60" w:after="60"/>
              <w:rPr>
                <w:rFonts w:ascii="Calibri" w:hAnsi="Calibri" w:cs="Arial"/>
                <w:sz w:val="18"/>
                <w:szCs w:val="18"/>
              </w:rPr>
            </w:pPr>
            <w:r w:rsidRPr="006E39E8">
              <w:rPr>
                <w:rFonts w:ascii="Calibri" w:hAnsi="Calibri" w:cs="Arial"/>
                <w:sz w:val="18"/>
                <w:szCs w:val="18"/>
              </w:rPr>
              <w:t xml:space="preserve">Ye </w:t>
            </w:r>
            <w:r w:rsidRPr="006E39E8">
              <w:rPr>
                <w:rFonts w:ascii="Calibri" w:hAnsi="Calibri" w:cs="Arial"/>
                <w:i/>
                <w:sz w:val="18"/>
                <w:szCs w:val="18"/>
              </w:rPr>
              <w:t>et al.</w:t>
            </w:r>
            <w:r w:rsidRPr="006E39E8">
              <w:rPr>
                <w:rFonts w:ascii="Calibri" w:hAnsi="Calibri" w:cs="Arial"/>
                <w:sz w:val="18"/>
                <w:szCs w:val="18"/>
              </w:rPr>
              <w:t xml:space="preserve"> </w:t>
            </w:r>
            <w:r w:rsidR="005F2D61">
              <w:rPr>
                <w:rFonts w:ascii="Calibri" w:hAnsi="Calibri" w:cs="Arial"/>
                <w:sz w:val="18"/>
                <w:szCs w:val="18"/>
              </w:rPr>
              <w:fldChar w:fldCharType="begin"/>
            </w:r>
            <w:r w:rsidR="005F2D61">
              <w:rPr>
                <w:rFonts w:ascii="Calibri" w:hAnsi="Calibri" w:cs="Arial"/>
                <w:sz w:val="18"/>
                <w:szCs w:val="18"/>
              </w:rPr>
              <w:instrText xml:space="preserve"> ADDIN ZOTERO_ITEM CSL_CITATION {"citationID":"6wgnEdLH","properties":{"formattedCitation":"(2017)","plainCitation":"(2017)","noteIndex":0},"citationItems":[{"id":4287,"uris":["http://zotero.org/users/2336876/items/RIDJQYM8"],"uri":["http://zotero.org/users/2336876/items/RIDJQYM8"],"itemData":{"id":4287,"type":"book","title":"Long-Term Intervention Monitoring of the Ecological Responses to Commonwealth Environmental Water Delivered to the Lower Murray Selected Area in 2016-17. A report prepared for the Commonwealth Environmental Water Office by the South Australian Research and Development Institute, Aquatic Sciences.","publisher":"Commonwealth of Australia","publisher-place":"Canberra, ACT","event-place":"Canberra, ACT","author":[{"family":"Ye","given":"Q."},{"family":"Giatas","given":"G."},{"family":"Aldridge","given":"K."},{"family":"Busch","given":"B."},{"family":"Brookes","given":"J."},{"family":"Gibbs","given":"M."},{"family":"Hipsey","given":"M."},{"family":"Lorenz","given":"Z."},{"family":"Maas","given":"R."},{"family":"Oliver","given":"R."},{"family":"Shiel","given":"R."},{"family":"Woodhead","given":"J."},{"family":"Zampatti","given":"B."}],"issued":{"date-parts":[["2017"]]}},"suppress-author":true}],"schema":"https://github.com/citation-style-language/schema/raw/master/csl-citation.json"} </w:instrText>
            </w:r>
            <w:r w:rsidR="005F2D61">
              <w:rPr>
                <w:rFonts w:ascii="Calibri" w:hAnsi="Calibri" w:cs="Arial"/>
                <w:sz w:val="18"/>
                <w:szCs w:val="18"/>
              </w:rPr>
              <w:fldChar w:fldCharType="separate"/>
            </w:r>
            <w:r w:rsidR="005F2D61">
              <w:rPr>
                <w:rFonts w:ascii="Calibri" w:hAnsi="Calibri" w:cs="Calibri"/>
                <w:sz w:val="18"/>
                <w:lang w:val="en-US"/>
              </w:rPr>
              <w:t>(2017)</w:t>
            </w:r>
            <w:r w:rsidR="005F2D61">
              <w:rPr>
                <w:rFonts w:ascii="Calibri" w:hAnsi="Calibri" w:cs="Arial"/>
                <w:sz w:val="18"/>
                <w:szCs w:val="18"/>
              </w:rPr>
              <w:fldChar w:fldCharType="end"/>
            </w:r>
          </w:p>
        </w:tc>
      </w:tr>
      <w:tr w:rsidR="00B20E0A" w:rsidRPr="006E39E8" w14:paraId="1F65859B" w14:textId="77777777" w:rsidTr="00002326">
        <w:trPr>
          <w:trHeight w:val="20"/>
        </w:trPr>
        <w:tc>
          <w:tcPr>
            <w:tcW w:w="506" w:type="pct"/>
            <w:shd w:val="clear" w:color="auto" w:fill="FFFFFF"/>
            <w:tcMar>
              <w:left w:w="57" w:type="dxa"/>
              <w:right w:w="57" w:type="dxa"/>
            </w:tcMar>
          </w:tcPr>
          <w:p w14:paraId="5E7D89AA" w14:textId="77777777" w:rsidR="00B20E0A" w:rsidRPr="006E39E8" w:rsidRDefault="00B20E0A" w:rsidP="00002326">
            <w:pPr>
              <w:spacing w:before="60" w:after="60"/>
              <w:rPr>
                <w:rFonts w:ascii="Calibri" w:hAnsi="Calibri" w:cs="Calibri"/>
                <w:sz w:val="18"/>
                <w:szCs w:val="18"/>
              </w:rPr>
            </w:pPr>
            <w:r w:rsidRPr="006E39E8">
              <w:rPr>
                <w:rFonts w:cstheme="minorHAnsi"/>
                <w:sz w:val="18"/>
                <w:szCs w:val="18"/>
              </w:rPr>
              <w:t>Lower Murray - Lock 9</w:t>
            </w:r>
          </w:p>
        </w:tc>
        <w:tc>
          <w:tcPr>
            <w:tcW w:w="508" w:type="pct"/>
            <w:shd w:val="clear" w:color="auto" w:fill="FFFFFF"/>
            <w:tcMar>
              <w:left w:w="57" w:type="dxa"/>
              <w:right w:w="57" w:type="dxa"/>
            </w:tcMar>
          </w:tcPr>
          <w:p w14:paraId="111719CD" w14:textId="77777777" w:rsidR="00B20E0A" w:rsidRPr="006E39E8" w:rsidRDefault="00B20E0A" w:rsidP="00002326">
            <w:pPr>
              <w:spacing w:before="60" w:after="60"/>
              <w:jc w:val="center"/>
              <w:rPr>
                <w:rFonts w:ascii="Calibri" w:hAnsi="Calibri" w:cs="Arial"/>
                <w:sz w:val="18"/>
                <w:szCs w:val="18"/>
              </w:rPr>
            </w:pPr>
            <w:r w:rsidRPr="006E39E8">
              <w:rPr>
                <w:rFonts w:cstheme="minorHAnsi"/>
                <w:sz w:val="18"/>
                <w:szCs w:val="18"/>
              </w:rPr>
              <w:t>0</w:t>
            </w:r>
          </w:p>
        </w:tc>
        <w:tc>
          <w:tcPr>
            <w:tcW w:w="457" w:type="pct"/>
            <w:shd w:val="clear" w:color="auto" w:fill="FFFFFF"/>
            <w:tcMar>
              <w:left w:w="57" w:type="dxa"/>
              <w:right w:w="57" w:type="dxa"/>
            </w:tcMar>
          </w:tcPr>
          <w:p w14:paraId="3E45752F" w14:textId="77777777" w:rsidR="00B20E0A" w:rsidRPr="006E39E8" w:rsidRDefault="00B20E0A" w:rsidP="00002326">
            <w:pPr>
              <w:spacing w:before="60" w:after="60"/>
              <w:jc w:val="center"/>
              <w:rPr>
                <w:rFonts w:ascii="Calibri" w:hAnsi="Calibri" w:cs="Arial"/>
                <w:sz w:val="18"/>
                <w:szCs w:val="18"/>
              </w:rPr>
            </w:pPr>
            <w:r w:rsidRPr="006E39E8">
              <w:rPr>
                <w:rFonts w:cstheme="minorHAnsi"/>
                <w:sz w:val="18"/>
                <w:szCs w:val="18"/>
              </w:rPr>
              <w:t>15/07/16 - 30/12/16</w:t>
            </w:r>
          </w:p>
        </w:tc>
        <w:tc>
          <w:tcPr>
            <w:tcW w:w="406" w:type="pct"/>
            <w:shd w:val="clear" w:color="auto" w:fill="FFFFFF"/>
            <w:tcMar>
              <w:left w:w="57" w:type="dxa"/>
              <w:right w:w="57" w:type="dxa"/>
            </w:tcMar>
          </w:tcPr>
          <w:p w14:paraId="09AD7042" w14:textId="77777777" w:rsidR="00B20E0A" w:rsidRPr="006E39E8" w:rsidRDefault="00B20E0A" w:rsidP="00002326">
            <w:pPr>
              <w:spacing w:before="60" w:after="60"/>
              <w:jc w:val="center"/>
              <w:rPr>
                <w:rFonts w:ascii="Calibri" w:hAnsi="Calibri" w:cs="Arial"/>
                <w:sz w:val="18"/>
                <w:szCs w:val="18"/>
              </w:rPr>
            </w:pPr>
            <w:r w:rsidRPr="006E39E8">
              <w:rPr>
                <w:rFonts w:cstheme="minorHAnsi"/>
                <w:sz w:val="18"/>
                <w:szCs w:val="18"/>
              </w:rPr>
              <w:t>Fresh</w:t>
            </w:r>
          </w:p>
        </w:tc>
        <w:tc>
          <w:tcPr>
            <w:tcW w:w="1220" w:type="pct"/>
            <w:vMerge w:val="restart"/>
            <w:shd w:val="clear" w:color="auto" w:fill="FFFFFF"/>
            <w:tcMar>
              <w:left w:w="57" w:type="dxa"/>
              <w:right w:w="57" w:type="dxa"/>
            </w:tcMar>
          </w:tcPr>
          <w:p w14:paraId="5DB841D5" w14:textId="77777777" w:rsidR="00B20E0A" w:rsidRPr="006E39E8" w:rsidRDefault="00B20E0A" w:rsidP="00002326">
            <w:pPr>
              <w:spacing w:before="60" w:after="60"/>
              <w:rPr>
                <w:rFonts w:cstheme="minorHAnsi"/>
                <w:sz w:val="18"/>
                <w:szCs w:val="18"/>
              </w:rPr>
            </w:pPr>
            <w:r w:rsidRPr="006E39E8">
              <w:rPr>
                <w:rFonts w:cstheme="minorHAnsi"/>
                <w:sz w:val="18"/>
                <w:szCs w:val="18"/>
              </w:rPr>
              <w:t>Maintaining current species diversity, extending distributions and improving breeding success and numbers of short, moderate and long-lived native fish species by:</w:t>
            </w:r>
          </w:p>
          <w:p w14:paraId="00C26884" w14:textId="77777777" w:rsidR="00B20E0A" w:rsidRPr="006E39E8" w:rsidRDefault="00B20E0A" w:rsidP="00B20E0A">
            <w:pPr>
              <w:pStyle w:val="ListParagraph"/>
              <w:numPr>
                <w:ilvl w:val="0"/>
                <w:numId w:val="38"/>
              </w:numPr>
              <w:spacing w:before="60" w:after="60"/>
              <w:ind w:left="369"/>
              <w:rPr>
                <w:rFonts w:cstheme="minorHAnsi"/>
                <w:sz w:val="18"/>
                <w:szCs w:val="18"/>
              </w:rPr>
            </w:pPr>
            <w:r w:rsidRPr="006E39E8">
              <w:rPr>
                <w:rFonts w:cstheme="minorHAnsi"/>
                <w:sz w:val="18"/>
                <w:szCs w:val="18"/>
              </w:rPr>
              <w:t>Increasing the presence of fast flowing fish habitat along the River Murray and, where feasible, increased lateral connectivity with anabranches and low elevation floodplain wetlands.</w:t>
            </w:r>
          </w:p>
          <w:p w14:paraId="3D304527" w14:textId="77777777" w:rsidR="00B20E0A" w:rsidRPr="006E39E8" w:rsidRDefault="00B20E0A" w:rsidP="00B20E0A">
            <w:pPr>
              <w:pStyle w:val="ListParagraph"/>
              <w:numPr>
                <w:ilvl w:val="0"/>
                <w:numId w:val="38"/>
              </w:numPr>
              <w:spacing w:before="60" w:after="60"/>
              <w:ind w:left="369"/>
              <w:rPr>
                <w:rFonts w:cstheme="minorHAnsi"/>
                <w:sz w:val="18"/>
                <w:szCs w:val="18"/>
              </w:rPr>
            </w:pPr>
            <w:r w:rsidRPr="006E39E8">
              <w:rPr>
                <w:rFonts w:cstheme="minorHAnsi"/>
                <w:sz w:val="18"/>
                <w:szCs w:val="18"/>
              </w:rPr>
              <w:t>Providing in-stream habitat for fish and thereby supporting recruitment of fish (including golden and silver perch spawned in spring 2015), particularly by increasing the availability of food resources and habitat during periods where flows would be unnaturally low.</w:t>
            </w:r>
          </w:p>
          <w:p w14:paraId="7FD9C1A8" w14:textId="77777777" w:rsidR="00B20E0A" w:rsidRPr="006E39E8" w:rsidRDefault="00B20E0A" w:rsidP="00B20E0A">
            <w:pPr>
              <w:pStyle w:val="ListParagraph"/>
              <w:numPr>
                <w:ilvl w:val="0"/>
                <w:numId w:val="38"/>
              </w:numPr>
              <w:spacing w:before="60" w:after="60"/>
              <w:ind w:left="369"/>
              <w:rPr>
                <w:rFonts w:cstheme="minorHAnsi"/>
                <w:sz w:val="18"/>
                <w:szCs w:val="18"/>
              </w:rPr>
            </w:pPr>
            <w:r w:rsidRPr="006E39E8">
              <w:rPr>
                <w:rFonts w:cstheme="minorHAnsi"/>
                <w:sz w:val="18"/>
                <w:szCs w:val="18"/>
              </w:rPr>
              <w:t>Improving the body condition of mature fish during winter/spring (‘pre-spawning conditioning’) and providing opportunities for spawning during spring (subject to appropriate seasonal conditions).</w:t>
            </w:r>
          </w:p>
        </w:tc>
        <w:tc>
          <w:tcPr>
            <w:tcW w:w="1276" w:type="pct"/>
            <w:vMerge w:val="restart"/>
            <w:shd w:val="clear" w:color="auto" w:fill="FFFFFF"/>
            <w:tcMar>
              <w:left w:w="57" w:type="dxa"/>
              <w:right w:w="57" w:type="dxa"/>
            </w:tcMar>
          </w:tcPr>
          <w:p w14:paraId="5FE74330" w14:textId="77777777" w:rsidR="00B20E0A" w:rsidRPr="006E39E8" w:rsidRDefault="00B20E0A" w:rsidP="00002326">
            <w:pPr>
              <w:spacing w:before="60" w:after="60"/>
              <w:rPr>
                <w:rFonts w:ascii="Calibri" w:hAnsi="Calibri" w:cs="Arial"/>
                <w:sz w:val="18"/>
                <w:szCs w:val="18"/>
              </w:rPr>
            </w:pPr>
            <w:r w:rsidRPr="006E39E8">
              <w:rPr>
                <w:rFonts w:ascii="Calibri" w:hAnsi="Calibri" w:cs="Arial"/>
                <w:sz w:val="18"/>
                <w:szCs w:val="18"/>
              </w:rPr>
              <w:t xml:space="preserve">Commonwealth environmental water did not contribute to the presence of any new cohorts of golden perch (age 0+, 1+) in the Lower Murray River, despite spawning during spring/ summer 2016.  It is possible that hypoxic blackwater from natural flooding impacted directly on egg and larval development, or indirectly via the effect of reduced food resources. </w:t>
            </w:r>
          </w:p>
          <w:p w14:paraId="46097DB3" w14:textId="77777777" w:rsidR="00B20E0A" w:rsidRPr="006E39E8" w:rsidRDefault="00B20E0A" w:rsidP="00002326">
            <w:pPr>
              <w:spacing w:before="60" w:after="60"/>
              <w:rPr>
                <w:rFonts w:ascii="Calibri" w:hAnsi="Calibri" w:cs="Arial"/>
                <w:sz w:val="18"/>
                <w:szCs w:val="18"/>
              </w:rPr>
            </w:pPr>
            <w:r w:rsidRPr="006E39E8">
              <w:rPr>
                <w:rFonts w:ascii="Calibri" w:hAnsi="Calibri" w:cs="Arial"/>
                <w:sz w:val="18"/>
                <w:szCs w:val="18"/>
              </w:rPr>
              <w:t>Commonwealth environmental water did not contribute to the presence of any new cohorts of silver perch (age 0+, 1+) in the Lower Murray River. No silver perch spawning was detected.</w:t>
            </w:r>
          </w:p>
        </w:tc>
        <w:tc>
          <w:tcPr>
            <w:tcW w:w="626" w:type="pct"/>
            <w:vMerge w:val="restart"/>
            <w:shd w:val="clear" w:color="auto" w:fill="FFFFFF"/>
            <w:tcMar>
              <w:left w:w="57" w:type="dxa"/>
              <w:right w:w="57" w:type="dxa"/>
            </w:tcMar>
          </w:tcPr>
          <w:p w14:paraId="75282021" w14:textId="77777777" w:rsidR="00B20E0A" w:rsidRPr="006E39E8" w:rsidRDefault="005F2D61" w:rsidP="00002326">
            <w:pPr>
              <w:spacing w:before="60" w:after="60"/>
              <w:rPr>
                <w:rFonts w:ascii="Calibri" w:hAnsi="Calibri" w:cs="Arial"/>
                <w:sz w:val="18"/>
                <w:szCs w:val="18"/>
              </w:rPr>
            </w:pPr>
            <w:r w:rsidRPr="006E39E8">
              <w:rPr>
                <w:rFonts w:ascii="Calibri" w:hAnsi="Calibri" w:cs="Arial"/>
                <w:sz w:val="18"/>
                <w:szCs w:val="18"/>
              </w:rPr>
              <w:t xml:space="preserve">Ye </w:t>
            </w:r>
            <w:r w:rsidRPr="006E39E8">
              <w:rPr>
                <w:rFonts w:ascii="Calibri" w:hAnsi="Calibri" w:cs="Arial"/>
                <w:i/>
                <w:sz w:val="18"/>
                <w:szCs w:val="18"/>
              </w:rPr>
              <w:t>et al.</w:t>
            </w:r>
            <w:r w:rsidRPr="006E39E8">
              <w:rPr>
                <w:rFonts w:ascii="Calibri" w:hAnsi="Calibri" w:cs="Arial"/>
                <w:sz w:val="18"/>
                <w:szCs w:val="18"/>
              </w:rPr>
              <w:t xml:space="preserve"> </w:t>
            </w:r>
            <w:r>
              <w:rPr>
                <w:rFonts w:ascii="Calibri" w:hAnsi="Calibri" w:cs="Arial"/>
                <w:sz w:val="18"/>
                <w:szCs w:val="18"/>
              </w:rPr>
              <w:fldChar w:fldCharType="begin"/>
            </w:r>
            <w:r>
              <w:rPr>
                <w:rFonts w:ascii="Calibri" w:hAnsi="Calibri" w:cs="Arial"/>
                <w:sz w:val="18"/>
                <w:szCs w:val="18"/>
              </w:rPr>
              <w:instrText xml:space="preserve"> ADDIN ZOTERO_ITEM CSL_CITATION {"citationID":"ToDHjnSV","properties":{"formattedCitation":"(2017)","plainCitation":"(2017)","noteIndex":0},"citationItems":[{"id":4287,"uris":["http://zotero.org/users/2336876/items/RIDJQYM8"],"uri":["http://zotero.org/users/2336876/items/RIDJQYM8"],"itemData":{"id":4287,"type":"book","title":"Long-Term Intervention Monitoring of the Ecological Responses to Commonwealth Environmental Water Delivered to the Lower Murray Selected Area in 2016-17. A report prepared for the Commonwealth Environmental Water Office by the South Australian Research and Development Institute, Aquatic Sciences.","publisher":"Commonwealth of Australia","publisher-place":"Canberra, ACT","event-place":"Canberra, ACT","author":[{"family":"Ye","given":"Q."},{"family":"Giatas","given":"G."},{"family":"Aldridge","given":"K."},{"family":"Busch","given":"B."},{"family":"Brookes","given":"J."},{"family":"Gibbs","given":"M."},{"family":"Hipsey","given":"M."},{"family":"Lorenz","given":"Z."},{"family":"Maas","given":"R."},{"family":"Oliver","given":"R."},{"family":"Shiel","given":"R."},{"family":"Woodhead","given":"J."},{"family":"Zampatti","given":"B."}],"issued":{"date-parts":[["2017"]]}},"suppress-author":true}],"schema":"https://github.com/citation-style-language/schema/raw/master/csl-citation.json"} </w:instrText>
            </w:r>
            <w:r>
              <w:rPr>
                <w:rFonts w:ascii="Calibri" w:hAnsi="Calibri" w:cs="Arial"/>
                <w:sz w:val="18"/>
                <w:szCs w:val="18"/>
              </w:rPr>
              <w:fldChar w:fldCharType="separate"/>
            </w:r>
            <w:r>
              <w:rPr>
                <w:rFonts w:ascii="Calibri" w:hAnsi="Calibri" w:cs="Calibri"/>
                <w:sz w:val="18"/>
                <w:lang w:val="en-US"/>
              </w:rPr>
              <w:t>(2017)</w:t>
            </w:r>
            <w:r>
              <w:rPr>
                <w:rFonts w:ascii="Calibri" w:hAnsi="Calibri" w:cs="Arial"/>
                <w:sz w:val="18"/>
                <w:szCs w:val="18"/>
              </w:rPr>
              <w:fldChar w:fldCharType="end"/>
            </w:r>
          </w:p>
        </w:tc>
      </w:tr>
      <w:tr w:rsidR="00B20E0A" w:rsidRPr="006E39E8" w14:paraId="7066EC20" w14:textId="77777777" w:rsidTr="00002326">
        <w:trPr>
          <w:trHeight w:val="20"/>
        </w:trPr>
        <w:tc>
          <w:tcPr>
            <w:tcW w:w="506" w:type="pct"/>
            <w:shd w:val="clear" w:color="auto" w:fill="FFFFFF"/>
            <w:tcMar>
              <w:left w:w="57" w:type="dxa"/>
              <w:right w:w="57" w:type="dxa"/>
            </w:tcMar>
          </w:tcPr>
          <w:p w14:paraId="14C34947" w14:textId="77777777" w:rsidR="00B20E0A" w:rsidRPr="006E39E8" w:rsidRDefault="00B20E0A" w:rsidP="00002326">
            <w:pPr>
              <w:spacing w:before="60" w:after="60"/>
              <w:rPr>
                <w:rFonts w:ascii="Calibri" w:hAnsi="Calibri" w:cs="Calibri"/>
                <w:sz w:val="18"/>
                <w:szCs w:val="18"/>
              </w:rPr>
            </w:pPr>
            <w:r w:rsidRPr="006E39E8">
              <w:rPr>
                <w:rFonts w:cstheme="minorHAnsi"/>
                <w:sz w:val="18"/>
                <w:szCs w:val="18"/>
              </w:rPr>
              <w:t>Lower Murray - Lock 9</w:t>
            </w:r>
          </w:p>
        </w:tc>
        <w:tc>
          <w:tcPr>
            <w:tcW w:w="508" w:type="pct"/>
            <w:shd w:val="clear" w:color="auto" w:fill="FFFFFF"/>
            <w:tcMar>
              <w:left w:w="57" w:type="dxa"/>
              <w:right w:w="57" w:type="dxa"/>
            </w:tcMar>
          </w:tcPr>
          <w:p w14:paraId="22DEE496" w14:textId="77777777" w:rsidR="00B20E0A" w:rsidRPr="006E39E8" w:rsidRDefault="00B20E0A" w:rsidP="00002326">
            <w:pPr>
              <w:spacing w:before="60" w:after="60"/>
              <w:jc w:val="center"/>
              <w:rPr>
                <w:rFonts w:ascii="Calibri" w:hAnsi="Calibri" w:cs="Arial"/>
                <w:sz w:val="18"/>
                <w:szCs w:val="18"/>
              </w:rPr>
            </w:pPr>
            <w:r w:rsidRPr="006E39E8">
              <w:rPr>
                <w:rFonts w:cstheme="minorHAnsi"/>
                <w:sz w:val="18"/>
                <w:szCs w:val="18"/>
              </w:rPr>
              <w:t>0</w:t>
            </w:r>
          </w:p>
        </w:tc>
        <w:tc>
          <w:tcPr>
            <w:tcW w:w="457" w:type="pct"/>
            <w:shd w:val="clear" w:color="auto" w:fill="FFFFFF"/>
            <w:tcMar>
              <w:left w:w="57" w:type="dxa"/>
              <w:right w:w="57" w:type="dxa"/>
            </w:tcMar>
          </w:tcPr>
          <w:p w14:paraId="5BF42662" w14:textId="77777777" w:rsidR="00B20E0A" w:rsidRPr="006E39E8" w:rsidRDefault="00B20E0A" w:rsidP="00002326">
            <w:pPr>
              <w:spacing w:before="60" w:after="60"/>
              <w:jc w:val="center"/>
              <w:rPr>
                <w:rFonts w:ascii="Calibri" w:hAnsi="Calibri" w:cs="Arial"/>
                <w:sz w:val="18"/>
                <w:szCs w:val="18"/>
              </w:rPr>
            </w:pPr>
            <w:r w:rsidRPr="006E39E8">
              <w:rPr>
                <w:rFonts w:cstheme="minorHAnsi"/>
                <w:sz w:val="18"/>
                <w:szCs w:val="18"/>
              </w:rPr>
              <w:t>30/04/17 - 30/06/17</w:t>
            </w:r>
          </w:p>
        </w:tc>
        <w:tc>
          <w:tcPr>
            <w:tcW w:w="406" w:type="pct"/>
            <w:shd w:val="clear" w:color="auto" w:fill="FFFFFF"/>
            <w:tcMar>
              <w:left w:w="57" w:type="dxa"/>
              <w:right w:w="57" w:type="dxa"/>
            </w:tcMar>
          </w:tcPr>
          <w:p w14:paraId="407159EA" w14:textId="77777777" w:rsidR="00B20E0A" w:rsidRPr="006E39E8" w:rsidRDefault="00B20E0A" w:rsidP="00002326">
            <w:pPr>
              <w:spacing w:before="60" w:after="60"/>
              <w:jc w:val="center"/>
              <w:rPr>
                <w:rFonts w:ascii="Calibri" w:hAnsi="Calibri" w:cs="Arial"/>
                <w:sz w:val="18"/>
                <w:szCs w:val="18"/>
              </w:rPr>
            </w:pPr>
            <w:r w:rsidRPr="006E39E8">
              <w:rPr>
                <w:rFonts w:cstheme="minorHAnsi"/>
                <w:sz w:val="18"/>
                <w:szCs w:val="18"/>
              </w:rPr>
              <w:t>Fresh</w:t>
            </w:r>
          </w:p>
        </w:tc>
        <w:tc>
          <w:tcPr>
            <w:tcW w:w="1220" w:type="pct"/>
            <w:vMerge/>
            <w:shd w:val="clear" w:color="auto" w:fill="FFFFFF"/>
            <w:tcMar>
              <w:left w:w="57" w:type="dxa"/>
              <w:right w:w="57" w:type="dxa"/>
            </w:tcMar>
          </w:tcPr>
          <w:p w14:paraId="57933774" w14:textId="77777777" w:rsidR="00B20E0A" w:rsidRPr="006E39E8" w:rsidRDefault="00B20E0A" w:rsidP="00002326">
            <w:pPr>
              <w:spacing w:before="60" w:after="60"/>
              <w:rPr>
                <w:rFonts w:ascii="Calibri" w:hAnsi="Calibri" w:cs="Arial"/>
                <w:sz w:val="18"/>
                <w:szCs w:val="18"/>
              </w:rPr>
            </w:pPr>
          </w:p>
        </w:tc>
        <w:tc>
          <w:tcPr>
            <w:tcW w:w="1276" w:type="pct"/>
            <w:vMerge/>
            <w:shd w:val="clear" w:color="auto" w:fill="FFFFFF"/>
            <w:tcMar>
              <w:left w:w="57" w:type="dxa"/>
              <w:right w:w="57" w:type="dxa"/>
            </w:tcMar>
          </w:tcPr>
          <w:p w14:paraId="45C347FD" w14:textId="77777777" w:rsidR="00B20E0A" w:rsidRPr="006E39E8" w:rsidRDefault="00B20E0A" w:rsidP="00002326">
            <w:pPr>
              <w:spacing w:before="60" w:after="60"/>
              <w:rPr>
                <w:rFonts w:ascii="Calibri" w:hAnsi="Calibri" w:cs="Arial"/>
                <w:sz w:val="18"/>
                <w:szCs w:val="18"/>
              </w:rPr>
            </w:pPr>
          </w:p>
        </w:tc>
        <w:tc>
          <w:tcPr>
            <w:tcW w:w="626" w:type="pct"/>
            <w:vMerge/>
            <w:shd w:val="clear" w:color="auto" w:fill="FFFFFF"/>
            <w:tcMar>
              <w:left w:w="57" w:type="dxa"/>
              <w:right w:w="57" w:type="dxa"/>
            </w:tcMar>
          </w:tcPr>
          <w:p w14:paraId="6FAD8F7F" w14:textId="77777777" w:rsidR="00B20E0A" w:rsidRPr="006E39E8" w:rsidRDefault="00B20E0A" w:rsidP="00002326">
            <w:pPr>
              <w:spacing w:before="60" w:after="60"/>
              <w:rPr>
                <w:rFonts w:ascii="Calibri" w:hAnsi="Calibri" w:cs="Arial"/>
                <w:sz w:val="18"/>
                <w:szCs w:val="18"/>
              </w:rPr>
            </w:pPr>
          </w:p>
        </w:tc>
      </w:tr>
      <w:tr w:rsidR="00B20E0A" w:rsidRPr="006E39E8" w14:paraId="1689C556" w14:textId="77777777" w:rsidTr="00002326">
        <w:trPr>
          <w:trHeight w:val="20"/>
        </w:trPr>
        <w:tc>
          <w:tcPr>
            <w:tcW w:w="506" w:type="pct"/>
            <w:shd w:val="clear" w:color="auto" w:fill="FFFFFF"/>
            <w:tcMar>
              <w:left w:w="57" w:type="dxa"/>
              <w:right w:w="57" w:type="dxa"/>
            </w:tcMar>
          </w:tcPr>
          <w:p w14:paraId="377D8488" w14:textId="77777777" w:rsidR="00B20E0A" w:rsidRPr="006E39E8" w:rsidRDefault="00B20E0A" w:rsidP="00002326">
            <w:pPr>
              <w:spacing w:before="60" w:after="60"/>
              <w:rPr>
                <w:rFonts w:ascii="Calibri" w:hAnsi="Calibri" w:cs="Calibri"/>
                <w:sz w:val="18"/>
                <w:szCs w:val="18"/>
              </w:rPr>
            </w:pPr>
            <w:r w:rsidRPr="006E39E8">
              <w:rPr>
                <w:rFonts w:ascii="Calibri" w:hAnsi="Calibri" w:cs="Calibri"/>
                <w:sz w:val="18"/>
                <w:szCs w:val="18"/>
              </w:rPr>
              <w:t>Murrumbidgee - Murrumbidgee River</w:t>
            </w:r>
          </w:p>
        </w:tc>
        <w:tc>
          <w:tcPr>
            <w:tcW w:w="508" w:type="pct"/>
            <w:shd w:val="clear" w:color="auto" w:fill="FFFFFF"/>
            <w:tcMar>
              <w:left w:w="57" w:type="dxa"/>
              <w:right w:w="57" w:type="dxa"/>
            </w:tcMar>
          </w:tcPr>
          <w:p w14:paraId="65522773" w14:textId="77777777" w:rsidR="00B20E0A" w:rsidRPr="006E39E8" w:rsidRDefault="00B20E0A" w:rsidP="00002326">
            <w:pPr>
              <w:spacing w:before="60" w:after="60"/>
              <w:jc w:val="center"/>
              <w:rPr>
                <w:rFonts w:ascii="Calibri" w:hAnsi="Calibri" w:cs="Arial"/>
                <w:sz w:val="18"/>
                <w:szCs w:val="18"/>
              </w:rPr>
            </w:pPr>
            <w:r w:rsidRPr="006E39E8">
              <w:rPr>
                <w:rFonts w:ascii="Calibri" w:hAnsi="Calibri" w:cs="Calibri"/>
                <w:sz w:val="18"/>
                <w:szCs w:val="18"/>
              </w:rPr>
              <w:t>150978</w:t>
            </w:r>
          </w:p>
        </w:tc>
        <w:tc>
          <w:tcPr>
            <w:tcW w:w="457" w:type="pct"/>
            <w:shd w:val="clear" w:color="auto" w:fill="FFFFFF"/>
            <w:tcMar>
              <w:left w:w="57" w:type="dxa"/>
              <w:right w:w="57" w:type="dxa"/>
            </w:tcMar>
          </w:tcPr>
          <w:p w14:paraId="1BC06303" w14:textId="77777777" w:rsidR="00B20E0A" w:rsidRPr="006E39E8" w:rsidRDefault="00B20E0A" w:rsidP="00002326">
            <w:pPr>
              <w:spacing w:before="60" w:after="60"/>
              <w:jc w:val="center"/>
              <w:rPr>
                <w:rFonts w:ascii="Calibri" w:hAnsi="Calibri" w:cs="Arial"/>
                <w:sz w:val="18"/>
                <w:szCs w:val="18"/>
              </w:rPr>
            </w:pPr>
            <w:r w:rsidRPr="006E39E8">
              <w:rPr>
                <w:rFonts w:ascii="Calibri" w:hAnsi="Calibri" w:cs="Calibri"/>
                <w:sz w:val="18"/>
                <w:szCs w:val="18"/>
              </w:rPr>
              <w:t>28/10/16 - 05/01/17</w:t>
            </w:r>
          </w:p>
        </w:tc>
        <w:tc>
          <w:tcPr>
            <w:tcW w:w="406" w:type="pct"/>
            <w:shd w:val="clear" w:color="auto" w:fill="FFFFFF"/>
            <w:tcMar>
              <w:left w:w="57" w:type="dxa"/>
              <w:right w:w="57" w:type="dxa"/>
            </w:tcMar>
          </w:tcPr>
          <w:p w14:paraId="3EA323B6" w14:textId="77777777" w:rsidR="00B20E0A" w:rsidRPr="006E39E8" w:rsidRDefault="00B20E0A" w:rsidP="00002326">
            <w:pPr>
              <w:spacing w:before="60" w:after="60"/>
              <w:jc w:val="center"/>
              <w:rPr>
                <w:rFonts w:ascii="Calibri" w:hAnsi="Calibri" w:cs="Arial"/>
                <w:sz w:val="18"/>
                <w:szCs w:val="18"/>
              </w:rPr>
            </w:pPr>
            <w:r w:rsidRPr="006E39E8">
              <w:rPr>
                <w:rFonts w:ascii="Calibri" w:hAnsi="Calibri" w:cs="Calibri"/>
                <w:sz w:val="18"/>
                <w:szCs w:val="18"/>
              </w:rPr>
              <w:t xml:space="preserve"> Fresh, bankfull</w:t>
            </w:r>
          </w:p>
        </w:tc>
        <w:tc>
          <w:tcPr>
            <w:tcW w:w="1220" w:type="pct"/>
            <w:shd w:val="clear" w:color="auto" w:fill="FFFFFF"/>
            <w:tcMar>
              <w:left w:w="57" w:type="dxa"/>
              <w:right w:w="57" w:type="dxa"/>
            </w:tcMar>
          </w:tcPr>
          <w:p w14:paraId="139DCABF" w14:textId="77777777" w:rsidR="00B20E0A" w:rsidRPr="006E39E8" w:rsidRDefault="00B20E0A" w:rsidP="00002326">
            <w:pPr>
              <w:pStyle w:val="ListParagraph"/>
              <w:spacing w:before="60" w:after="60"/>
              <w:ind w:left="369"/>
              <w:rPr>
                <w:rFonts w:cstheme="minorHAnsi"/>
                <w:sz w:val="18"/>
                <w:szCs w:val="18"/>
              </w:rPr>
            </w:pPr>
            <w:r w:rsidRPr="006E39E8">
              <w:rPr>
                <w:rFonts w:ascii="Calibri" w:hAnsi="Calibri" w:cs="Calibri"/>
                <w:sz w:val="18"/>
                <w:szCs w:val="18"/>
              </w:rPr>
              <w:t xml:space="preserve">Provide in-channel refuge habitat and in-channel movement opportunities for native fish from areas of low dissolved oxygen levels in the lower reaches to refuge habitat </w:t>
            </w:r>
            <w:r w:rsidRPr="006E39E8">
              <w:rPr>
                <w:rFonts w:ascii="Calibri" w:hAnsi="Calibri" w:cs="Calibri"/>
                <w:sz w:val="18"/>
                <w:szCs w:val="18"/>
              </w:rPr>
              <w:lastRenderedPageBreak/>
              <w:t>upstream</w:t>
            </w:r>
            <w:r w:rsidRPr="006E39E8">
              <w:rPr>
                <w:rFonts w:ascii="Calibri" w:hAnsi="Calibri" w:cs="Calibri"/>
                <w:sz w:val="18"/>
                <w:szCs w:val="18"/>
              </w:rPr>
              <w:br/>
              <w:t>Support the movement of native fish and other aquatic animals from the floodplain to the river channel, thereby minimising or preventing stranding of these animals on the floodplain</w:t>
            </w:r>
          </w:p>
        </w:tc>
        <w:tc>
          <w:tcPr>
            <w:tcW w:w="1276" w:type="pct"/>
            <w:shd w:val="clear" w:color="auto" w:fill="FFFFFF"/>
            <w:tcMar>
              <w:left w:w="57" w:type="dxa"/>
              <w:right w:w="57" w:type="dxa"/>
            </w:tcMar>
          </w:tcPr>
          <w:p w14:paraId="2777BBC2" w14:textId="77777777" w:rsidR="00B20E0A" w:rsidRPr="006E39E8" w:rsidRDefault="00B20E0A" w:rsidP="00002326">
            <w:pPr>
              <w:spacing w:before="60" w:after="60"/>
              <w:rPr>
                <w:rFonts w:ascii="Calibri" w:hAnsi="Calibri" w:cs="Arial"/>
                <w:sz w:val="18"/>
                <w:szCs w:val="18"/>
              </w:rPr>
            </w:pPr>
            <w:r w:rsidRPr="006E39E8">
              <w:rPr>
                <w:rFonts w:ascii="Calibri" w:hAnsi="Calibri" w:cs="Arial"/>
                <w:sz w:val="18"/>
                <w:szCs w:val="18"/>
              </w:rPr>
              <w:lastRenderedPageBreak/>
              <w:t xml:space="preserve">Commonwealth environmental water contributed to improving water quality and ameliorating the effects of hypoxia in the Murrumbidgee. Dissolved oxygen concentrations recovered to &gt; 4 mg/L five </w:t>
            </w:r>
            <w:r w:rsidRPr="006E39E8">
              <w:rPr>
                <w:rFonts w:ascii="Calibri" w:hAnsi="Calibri" w:cs="Arial"/>
                <w:sz w:val="18"/>
                <w:szCs w:val="18"/>
              </w:rPr>
              <w:lastRenderedPageBreak/>
              <w:t>days sooner with environmental water than without.</w:t>
            </w:r>
          </w:p>
        </w:tc>
        <w:tc>
          <w:tcPr>
            <w:tcW w:w="626" w:type="pct"/>
            <w:shd w:val="clear" w:color="auto" w:fill="FFFFFF"/>
            <w:tcMar>
              <w:left w:w="57" w:type="dxa"/>
              <w:right w:w="57" w:type="dxa"/>
            </w:tcMar>
          </w:tcPr>
          <w:p w14:paraId="376AC80F" w14:textId="77777777" w:rsidR="00B20E0A" w:rsidRPr="006E39E8" w:rsidRDefault="00B20E0A" w:rsidP="00002326">
            <w:pPr>
              <w:spacing w:before="60" w:after="60"/>
              <w:rPr>
                <w:rFonts w:ascii="Calibri" w:hAnsi="Calibri" w:cs="Arial"/>
                <w:sz w:val="18"/>
                <w:szCs w:val="18"/>
              </w:rPr>
            </w:pPr>
            <w:r w:rsidRPr="006E39E8">
              <w:rPr>
                <w:rFonts w:ascii="Calibri" w:hAnsi="Calibri" w:cs="Arial"/>
                <w:sz w:val="18"/>
                <w:szCs w:val="18"/>
              </w:rPr>
              <w:lastRenderedPageBreak/>
              <w:t xml:space="preserve">Wassens </w:t>
            </w:r>
            <w:r w:rsidRPr="006E39E8">
              <w:rPr>
                <w:rFonts w:ascii="Calibri" w:hAnsi="Calibri" w:cs="Arial"/>
                <w:i/>
                <w:sz w:val="18"/>
                <w:szCs w:val="18"/>
              </w:rPr>
              <w:t>et al.</w:t>
            </w:r>
            <w:r w:rsidRPr="006E39E8">
              <w:rPr>
                <w:rFonts w:ascii="Calibri" w:hAnsi="Calibri" w:cs="Arial"/>
                <w:sz w:val="18"/>
                <w:szCs w:val="18"/>
              </w:rPr>
              <w:t xml:space="preserve"> </w:t>
            </w:r>
            <w:r w:rsidR="005F2D61">
              <w:rPr>
                <w:rFonts w:ascii="Calibri" w:hAnsi="Calibri" w:cs="Arial"/>
                <w:sz w:val="18"/>
                <w:szCs w:val="18"/>
              </w:rPr>
              <w:fldChar w:fldCharType="begin"/>
            </w:r>
            <w:r w:rsidR="005F2D61">
              <w:rPr>
                <w:rFonts w:ascii="Calibri" w:hAnsi="Calibri" w:cs="Arial"/>
                <w:sz w:val="18"/>
                <w:szCs w:val="18"/>
              </w:rPr>
              <w:instrText xml:space="preserve"> ADDIN ZOTERO_ITEM CSL_CITATION {"citationID":"4jY54OGr","properties":{"formattedCitation":"(2017)","plainCitation":"(2017)","noteIndex":0},"citationItems":[{"id":4286,"uris":["http://zotero.org/users/2336876/items/NJDA223D"],"uri":["http://zotero.org/users/2336876/items/NJDA223D"],"itemData":{"id":4286,"type":"book","title":"Commonwealth Environmental Water Office Long-Term Intervention Monitoring project Murrumbidgee River system Selected Area evaluation report, 2014-17. December 2017","publisher":"Commonwealth of Australia","publisher-place":"Canberra, ACT","event-place":"Canberra, ACT","author":[{"family":"Wassens","given":"S."},{"family":"Spencer","given":"J."},{"family":"Wolfenden","given":"B."},{"family":"Thiem","given":"J."},{"family":"Thomas","given":"R."},{"family":"Jenkins","given":"K."},{"family":"Brandis","given":"K."},{"family":"Lenon","given":"E."},{"family":"Hall","given":"A."},{"family":"Ocock","given":"J. F."},{"family":"Kobayashi","given":"T."},{"family":"Bino","given":"G."},{"family":"Heath","given":"J."},{"family":"Callaghan","given":"D."}],"issued":{"date-parts":[["2017"]]}},"suppress-author":true}],"schema":"https://github.com/citation-style-language/schema/raw/master/csl-citation.json"} </w:instrText>
            </w:r>
            <w:r w:rsidR="005F2D61">
              <w:rPr>
                <w:rFonts w:ascii="Calibri" w:hAnsi="Calibri" w:cs="Arial"/>
                <w:sz w:val="18"/>
                <w:szCs w:val="18"/>
              </w:rPr>
              <w:fldChar w:fldCharType="separate"/>
            </w:r>
            <w:r w:rsidR="005F2D61">
              <w:rPr>
                <w:rFonts w:ascii="Calibri" w:hAnsi="Calibri" w:cs="Calibri"/>
                <w:sz w:val="18"/>
                <w:lang w:val="en-US"/>
              </w:rPr>
              <w:t>(2017)</w:t>
            </w:r>
            <w:r w:rsidR="005F2D61">
              <w:rPr>
                <w:rFonts w:ascii="Calibri" w:hAnsi="Calibri" w:cs="Arial"/>
                <w:sz w:val="18"/>
                <w:szCs w:val="18"/>
              </w:rPr>
              <w:fldChar w:fldCharType="end"/>
            </w:r>
          </w:p>
        </w:tc>
      </w:tr>
      <w:tr w:rsidR="00B20E0A" w:rsidRPr="006E39E8" w14:paraId="22163D0C" w14:textId="77777777" w:rsidTr="00002326">
        <w:trPr>
          <w:trHeight w:val="20"/>
        </w:trPr>
        <w:tc>
          <w:tcPr>
            <w:tcW w:w="506" w:type="pct"/>
            <w:shd w:val="clear" w:color="auto" w:fill="FFFFFF"/>
            <w:tcMar>
              <w:left w:w="57" w:type="dxa"/>
              <w:right w:w="57" w:type="dxa"/>
            </w:tcMar>
          </w:tcPr>
          <w:p w14:paraId="3E643E92" w14:textId="77777777" w:rsidR="00B20E0A" w:rsidRPr="006E39E8" w:rsidRDefault="00B20E0A" w:rsidP="00002326">
            <w:pPr>
              <w:spacing w:before="60" w:after="60"/>
              <w:rPr>
                <w:rFonts w:ascii="Calibri" w:hAnsi="Calibri" w:cs="Calibri"/>
                <w:sz w:val="18"/>
                <w:szCs w:val="18"/>
              </w:rPr>
            </w:pPr>
            <w:r w:rsidRPr="006E39E8">
              <w:rPr>
                <w:rFonts w:ascii="Calibri" w:hAnsi="Calibri" w:cs="Calibri"/>
                <w:sz w:val="18"/>
                <w:szCs w:val="18"/>
              </w:rPr>
              <w:t>Murrumbidgee - Eulimbah</w:t>
            </w:r>
          </w:p>
        </w:tc>
        <w:tc>
          <w:tcPr>
            <w:tcW w:w="508" w:type="pct"/>
            <w:shd w:val="clear" w:color="auto" w:fill="FFFFFF"/>
            <w:tcMar>
              <w:left w:w="57" w:type="dxa"/>
              <w:right w:w="57" w:type="dxa"/>
            </w:tcMar>
          </w:tcPr>
          <w:p w14:paraId="26C14813" w14:textId="77777777" w:rsidR="00B20E0A" w:rsidRPr="006E39E8" w:rsidRDefault="00B20E0A" w:rsidP="00002326">
            <w:pPr>
              <w:spacing w:before="60" w:after="60"/>
              <w:jc w:val="center"/>
              <w:rPr>
                <w:rFonts w:ascii="Calibri" w:hAnsi="Calibri" w:cs="Arial"/>
                <w:sz w:val="18"/>
                <w:szCs w:val="18"/>
              </w:rPr>
            </w:pPr>
            <w:r w:rsidRPr="006E39E8">
              <w:rPr>
                <w:rFonts w:ascii="Calibri" w:hAnsi="Calibri" w:cs="Calibri"/>
                <w:sz w:val="18"/>
                <w:szCs w:val="18"/>
              </w:rPr>
              <w:t>2320</w:t>
            </w:r>
          </w:p>
        </w:tc>
        <w:tc>
          <w:tcPr>
            <w:tcW w:w="457" w:type="pct"/>
            <w:shd w:val="clear" w:color="auto" w:fill="FFFFFF"/>
            <w:tcMar>
              <w:left w:w="57" w:type="dxa"/>
              <w:right w:w="57" w:type="dxa"/>
            </w:tcMar>
          </w:tcPr>
          <w:p w14:paraId="5FF6BCFE" w14:textId="77777777" w:rsidR="00B20E0A" w:rsidRPr="006E39E8" w:rsidRDefault="00B20E0A" w:rsidP="00002326">
            <w:pPr>
              <w:spacing w:before="60" w:after="60"/>
              <w:jc w:val="center"/>
              <w:rPr>
                <w:rFonts w:ascii="Calibri" w:hAnsi="Calibri" w:cs="Arial"/>
                <w:sz w:val="18"/>
                <w:szCs w:val="18"/>
              </w:rPr>
            </w:pPr>
            <w:r w:rsidRPr="006E39E8">
              <w:rPr>
                <w:rFonts w:ascii="Calibri" w:hAnsi="Calibri" w:cs="Calibri"/>
                <w:sz w:val="18"/>
                <w:szCs w:val="18"/>
              </w:rPr>
              <w:t>28/11/16 - 03/03/17</w:t>
            </w:r>
          </w:p>
        </w:tc>
        <w:tc>
          <w:tcPr>
            <w:tcW w:w="406" w:type="pct"/>
            <w:shd w:val="clear" w:color="auto" w:fill="FFFFFF"/>
            <w:tcMar>
              <w:left w:w="57" w:type="dxa"/>
              <w:right w:w="57" w:type="dxa"/>
            </w:tcMar>
          </w:tcPr>
          <w:p w14:paraId="17BD500A" w14:textId="77777777" w:rsidR="00B20E0A" w:rsidRPr="006E39E8" w:rsidRDefault="00B20E0A" w:rsidP="00002326">
            <w:pPr>
              <w:spacing w:before="60" w:after="60"/>
              <w:jc w:val="center"/>
              <w:rPr>
                <w:rFonts w:ascii="Calibri" w:hAnsi="Calibri" w:cs="Arial"/>
                <w:sz w:val="18"/>
                <w:szCs w:val="18"/>
              </w:rPr>
            </w:pPr>
            <w:r w:rsidRPr="006E39E8">
              <w:rPr>
                <w:rFonts w:ascii="Calibri" w:hAnsi="Calibri" w:cs="Calibri"/>
                <w:sz w:val="18"/>
                <w:szCs w:val="18"/>
              </w:rPr>
              <w:t>Wetland</w:t>
            </w:r>
          </w:p>
        </w:tc>
        <w:tc>
          <w:tcPr>
            <w:tcW w:w="1220" w:type="pct"/>
            <w:vMerge w:val="restart"/>
            <w:shd w:val="clear" w:color="auto" w:fill="FFFFFF"/>
            <w:tcMar>
              <w:left w:w="57" w:type="dxa"/>
              <w:right w:w="57" w:type="dxa"/>
            </w:tcMar>
          </w:tcPr>
          <w:p w14:paraId="54B45B76" w14:textId="77777777" w:rsidR="00B20E0A" w:rsidRPr="006E39E8" w:rsidRDefault="00B20E0A" w:rsidP="00002326">
            <w:pPr>
              <w:spacing w:before="60" w:after="60"/>
              <w:rPr>
                <w:rFonts w:ascii="Calibri" w:hAnsi="Calibri" w:cs="Arial"/>
                <w:sz w:val="18"/>
                <w:szCs w:val="18"/>
              </w:rPr>
            </w:pPr>
            <w:r w:rsidRPr="006E39E8">
              <w:rPr>
                <w:rFonts w:ascii="Calibri" w:hAnsi="Calibri" w:cs="Calibri"/>
                <w:sz w:val="18"/>
                <w:szCs w:val="18"/>
              </w:rPr>
              <w:t>Supporting the habitat requirements of native fish and other aquatic animals. </w:t>
            </w:r>
          </w:p>
        </w:tc>
        <w:tc>
          <w:tcPr>
            <w:tcW w:w="1276" w:type="pct"/>
            <w:vMerge w:val="restart"/>
            <w:shd w:val="clear" w:color="auto" w:fill="FFFFFF"/>
            <w:tcMar>
              <w:left w:w="57" w:type="dxa"/>
              <w:right w:w="57" w:type="dxa"/>
            </w:tcMar>
          </w:tcPr>
          <w:p w14:paraId="262590D1" w14:textId="77777777" w:rsidR="00B20E0A" w:rsidRPr="006E39E8" w:rsidRDefault="00B20E0A" w:rsidP="00002326">
            <w:pPr>
              <w:spacing w:before="60" w:after="60"/>
              <w:rPr>
                <w:rFonts w:ascii="Calibri" w:hAnsi="Calibri" w:cs="Arial"/>
                <w:sz w:val="18"/>
                <w:szCs w:val="18"/>
              </w:rPr>
            </w:pPr>
            <w:r w:rsidRPr="006E39E8">
              <w:rPr>
                <w:rFonts w:ascii="Calibri" w:hAnsi="Calibri" w:cs="Arial"/>
                <w:sz w:val="18"/>
                <w:szCs w:val="18"/>
              </w:rPr>
              <w:t>These actions were successful in prolonging the period of fish occupation in target wetlands allowing the development of more mature fish and repeated opportunities for spawning. We note, however, that overall wetland fish communities remain in poor condition and are dominated by highly abundant opportunistic generalist species with floodplain specialist species, those that still survive in parts of the Murrumbidgee Catchment (such as Murray hardyhead), generally absent from wetland data.</w:t>
            </w:r>
          </w:p>
        </w:tc>
        <w:tc>
          <w:tcPr>
            <w:tcW w:w="626" w:type="pct"/>
            <w:vMerge w:val="restart"/>
            <w:shd w:val="clear" w:color="auto" w:fill="FFFFFF"/>
            <w:tcMar>
              <w:left w:w="57" w:type="dxa"/>
              <w:right w:w="57" w:type="dxa"/>
            </w:tcMar>
          </w:tcPr>
          <w:p w14:paraId="0A315854" w14:textId="77777777" w:rsidR="00B20E0A" w:rsidRPr="006E39E8" w:rsidRDefault="00B20E0A" w:rsidP="00002326">
            <w:pPr>
              <w:spacing w:before="60" w:after="60"/>
              <w:rPr>
                <w:rFonts w:ascii="Calibri" w:hAnsi="Calibri" w:cs="Arial"/>
                <w:sz w:val="18"/>
                <w:szCs w:val="18"/>
              </w:rPr>
            </w:pPr>
            <w:r w:rsidRPr="006E39E8">
              <w:rPr>
                <w:rFonts w:ascii="Calibri" w:hAnsi="Calibri" w:cs="Arial"/>
                <w:sz w:val="18"/>
                <w:szCs w:val="18"/>
              </w:rPr>
              <w:t xml:space="preserve">Wassens </w:t>
            </w:r>
            <w:r w:rsidRPr="006E39E8">
              <w:rPr>
                <w:rFonts w:ascii="Calibri" w:hAnsi="Calibri" w:cs="Arial"/>
                <w:i/>
                <w:sz w:val="18"/>
                <w:szCs w:val="18"/>
              </w:rPr>
              <w:t>et al.</w:t>
            </w:r>
            <w:r w:rsidRPr="006E39E8">
              <w:rPr>
                <w:rFonts w:ascii="Calibri" w:hAnsi="Calibri" w:cs="Arial"/>
                <w:sz w:val="18"/>
                <w:szCs w:val="18"/>
              </w:rPr>
              <w:t xml:space="preserve"> 2017</w:t>
            </w:r>
          </w:p>
        </w:tc>
      </w:tr>
      <w:tr w:rsidR="00B20E0A" w:rsidRPr="006E39E8" w14:paraId="11163662" w14:textId="77777777" w:rsidTr="00002326">
        <w:trPr>
          <w:trHeight w:val="20"/>
        </w:trPr>
        <w:tc>
          <w:tcPr>
            <w:tcW w:w="506" w:type="pct"/>
            <w:shd w:val="clear" w:color="auto" w:fill="FFFFFF"/>
            <w:tcMar>
              <w:left w:w="57" w:type="dxa"/>
              <w:right w:w="57" w:type="dxa"/>
            </w:tcMar>
          </w:tcPr>
          <w:p w14:paraId="4A30C77B" w14:textId="77777777" w:rsidR="00B20E0A" w:rsidRPr="006E39E8" w:rsidRDefault="00B20E0A" w:rsidP="00002326">
            <w:pPr>
              <w:spacing w:before="60" w:after="60"/>
              <w:rPr>
                <w:rFonts w:ascii="Calibri" w:hAnsi="Calibri" w:cs="Calibri"/>
                <w:sz w:val="18"/>
                <w:szCs w:val="18"/>
              </w:rPr>
            </w:pPr>
            <w:r w:rsidRPr="006E39E8">
              <w:rPr>
                <w:rFonts w:ascii="Calibri" w:hAnsi="Calibri" w:cs="Calibri"/>
                <w:sz w:val="18"/>
                <w:szCs w:val="18"/>
              </w:rPr>
              <w:t>Murrumbidgee - Telephone Bank</w:t>
            </w:r>
          </w:p>
        </w:tc>
        <w:tc>
          <w:tcPr>
            <w:tcW w:w="508" w:type="pct"/>
            <w:shd w:val="clear" w:color="auto" w:fill="FFFFFF"/>
            <w:tcMar>
              <w:left w:w="57" w:type="dxa"/>
              <w:right w:w="57" w:type="dxa"/>
            </w:tcMar>
          </w:tcPr>
          <w:p w14:paraId="4C619685" w14:textId="77777777" w:rsidR="00B20E0A" w:rsidRPr="006E39E8" w:rsidRDefault="00B20E0A" w:rsidP="00002326">
            <w:pPr>
              <w:spacing w:before="60" w:after="60"/>
              <w:jc w:val="center"/>
              <w:rPr>
                <w:rFonts w:ascii="Calibri" w:hAnsi="Calibri" w:cs="Arial"/>
                <w:sz w:val="18"/>
                <w:szCs w:val="18"/>
              </w:rPr>
            </w:pPr>
            <w:r w:rsidRPr="006E39E8">
              <w:rPr>
                <w:rFonts w:ascii="Calibri" w:hAnsi="Calibri" w:cs="Calibri"/>
                <w:sz w:val="18"/>
                <w:szCs w:val="18"/>
              </w:rPr>
              <w:t>5425</w:t>
            </w:r>
          </w:p>
        </w:tc>
        <w:tc>
          <w:tcPr>
            <w:tcW w:w="457" w:type="pct"/>
            <w:shd w:val="clear" w:color="auto" w:fill="FFFFFF"/>
            <w:tcMar>
              <w:left w:w="57" w:type="dxa"/>
              <w:right w:w="57" w:type="dxa"/>
            </w:tcMar>
          </w:tcPr>
          <w:p w14:paraId="56D8482D" w14:textId="77777777" w:rsidR="00B20E0A" w:rsidRPr="006E39E8" w:rsidRDefault="00B20E0A" w:rsidP="00002326">
            <w:pPr>
              <w:spacing w:before="60" w:after="60"/>
              <w:jc w:val="center"/>
              <w:rPr>
                <w:rFonts w:ascii="Calibri" w:hAnsi="Calibri" w:cs="Arial"/>
                <w:sz w:val="18"/>
                <w:szCs w:val="18"/>
              </w:rPr>
            </w:pPr>
            <w:r w:rsidRPr="006E39E8">
              <w:rPr>
                <w:rFonts w:ascii="Calibri" w:hAnsi="Calibri" w:cs="Calibri"/>
                <w:sz w:val="18"/>
                <w:szCs w:val="18"/>
              </w:rPr>
              <w:t>24/11/16 - 20/03/17</w:t>
            </w:r>
          </w:p>
        </w:tc>
        <w:tc>
          <w:tcPr>
            <w:tcW w:w="406" w:type="pct"/>
            <w:shd w:val="clear" w:color="auto" w:fill="FFFFFF"/>
            <w:tcMar>
              <w:left w:w="57" w:type="dxa"/>
              <w:right w:w="57" w:type="dxa"/>
            </w:tcMar>
          </w:tcPr>
          <w:p w14:paraId="4255DAB6" w14:textId="77777777" w:rsidR="00B20E0A" w:rsidRPr="006E39E8" w:rsidRDefault="00B20E0A" w:rsidP="00002326">
            <w:pPr>
              <w:spacing w:before="60" w:after="60"/>
              <w:jc w:val="center"/>
              <w:rPr>
                <w:rFonts w:ascii="Calibri" w:hAnsi="Calibri" w:cs="Arial"/>
                <w:sz w:val="18"/>
                <w:szCs w:val="18"/>
              </w:rPr>
            </w:pPr>
            <w:r w:rsidRPr="006E39E8">
              <w:rPr>
                <w:rFonts w:ascii="Calibri" w:hAnsi="Calibri" w:cs="Calibri"/>
                <w:sz w:val="18"/>
                <w:szCs w:val="18"/>
              </w:rPr>
              <w:t>Wetland</w:t>
            </w:r>
          </w:p>
        </w:tc>
        <w:tc>
          <w:tcPr>
            <w:tcW w:w="1220" w:type="pct"/>
            <w:vMerge/>
            <w:shd w:val="clear" w:color="auto" w:fill="FFFFFF"/>
            <w:tcMar>
              <w:left w:w="57" w:type="dxa"/>
              <w:right w:w="57" w:type="dxa"/>
            </w:tcMar>
          </w:tcPr>
          <w:p w14:paraId="72B45553" w14:textId="77777777" w:rsidR="00B20E0A" w:rsidRPr="006E39E8" w:rsidRDefault="00B20E0A" w:rsidP="00002326">
            <w:pPr>
              <w:spacing w:before="60" w:after="60"/>
              <w:rPr>
                <w:rFonts w:ascii="Calibri" w:hAnsi="Calibri" w:cs="Arial"/>
                <w:sz w:val="18"/>
                <w:szCs w:val="18"/>
              </w:rPr>
            </w:pPr>
          </w:p>
        </w:tc>
        <w:tc>
          <w:tcPr>
            <w:tcW w:w="1276" w:type="pct"/>
            <w:vMerge/>
            <w:shd w:val="clear" w:color="auto" w:fill="FFFFFF"/>
            <w:tcMar>
              <w:left w:w="57" w:type="dxa"/>
              <w:right w:w="57" w:type="dxa"/>
            </w:tcMar>
          </w:tcPr>
          <w:p w14:paraId="0B3A4FDC" w14:textId="77777777" w:rsidR="00B20E0A" w:rsidRPr="006E39E8" w:rsidRDefault="00B20E0A" w:rsidP="00002326">
            <w:pPr>
              <w:spacing w:before="60" w:after="60"/>
              <w:rPr>
                <w:rFonts w:ascii="Calibri" w:hAnsi="Calibri" w:cs="Arial"/>
                <w:sz w:val="18"/>
                <w:szCs w:val="18"/>
              </w:rPr>
            </w:pPr>
          </w:p>
        </w:tc>
        <w:tc>
          <w:tcPr>
            <w:tcW w:w="626" w:type="pct"/>
            <w:vMerge/>
            <w:shd w:val="clear" w:color="auto" w:fill="FFFFFF"/>
            <w:tcMar>
              <w:left w:w="57" w:type="dxa"/>
              <w:right w:w="57" w:type="dxa"/>
            </w:tcMar>
          </w:tcPr>
          <w:p w14:paraId="57166464" w14:textId="77777777" w:rsidR="00B20E0A" w:rsidRPr="006E39E8" w:rsidRDefault="00B20E0A" w:rsidP="00002326">
            <w:pPr>
              <w:spacing w:before="60" w:after="60"/>
              <w:rPr>
                <w:rFonts w:ascii="Calibri" w:hAnsi="Calibri" w:cs="Arial"/>
                <w:sz w:val="18"/>
                <w:szCs w:val="18"/>
              </w:rPr>
            </w:pPr>
          </w:p>
        </w:tc>
      </w:tr>
      <w:tr w:rsidR="00B20E0A" w:rsidRPr="006E39E8" w14:paraId="41A8E283" w14:textId="77777777" w:rsidTr="00002326">
        <w:trPr>
          <w:trHeight w:val="20"/>
        </w:trPr>
        <w:tc>
          <w:tcPr>
            <w:tcW w:w="506" w:type="pct"/>
            <w:shd w:val="clear" w:color="auto" w:fill="FFFFFF"/>
            <w:tcMar>
              <w:left w:w="57" w:type="dxa"/>
              <w:right w:w="57" w:type="dxa"/>
            </w:tcMar>
          </w:tcPr>
          <w:p w14:paraId="1C311037" w14:textId="77777777" w:rsidR="00B20E0A" w:rsidRPr="006E39E8" w:rsidRDefault="00B20E0A" w:rsidP="00002326">
            <w:pPr>
              <w:spacing w:before="60" w:after="60"/>
              <w:rPr>
                <w:rFonts w:ascii="Calibri" w:hAnsi="Calibri" w:cs="Calibri"/>
                <w:sz w:val="18"/>
                <w:szCs w:val="18"/>
              </w:rPr>
            </w:pPr>
            <w:r w:rsidRPr="006E39E8">
              <w:rPr>
                <w:rFonts w:ascii="Calibri" w:hAnsi="Calibri" w:cs="Calibri"/>
                <w:sz w:val="18"/>
                <w:szCs w:val="18"/>
              </w:rPr>
              <w:t>Murrumbidgee - Yanga NP</w:t>
            </w:r>
          </w:p>
        </w:tc>
        <w:tc>
          <w:tcPr>
            <w:tcW w:w="508" w:type="pct"/>
            <w:shd w:val="clear" w:color="auto" w:fill="FFFFFF"/>
            <w:tcMar>
              <w:left w:w="57" w:type="dxa"/>
              <w:right w:w="57" w:type="dxa"/>
            </w:tcMar>
          </w:tcPr>
          <w:p w14:paraId="2147D3D1" w14:textId="77777777" w:rsidR="00B20E0A" w:rsidRPr="006E39E8" w:rsidRDefault="00B20E0A" w:rsidP="00002326">
            <w:pPr>
              <w:spacing w:before="60" w:after="60"/>
              <w:jc w:val="center"/>
              <w:rPr>
                <w:rFonts w:ascii="Calibri" w:hAnsi="Calibri" w:cs="Arial"/>
                <w:sz w:val="18"/>
                <w:szCs w:val="18"/>
              </w:rPr>
            </w:pPr>
            <w:r w:rsidRPr="006E39E8">
              <w:rPr>
                <w:rFonts w:ascii="Calibri" w:hAnsi="Calibri" w:cs="Calibri"/>
                <w:sz w:val="18"/>
                <w:szCs w:val="18"/>
              </w:rPr>
              <w:t>2155</w:t>
            </w:r>
          </w:p>
        </w:tc>
        <w:tc>
          <w:tcPr>
            <w:tcW w:w="457" w:type="pct"/>
            <w:shd w:val="clear" w:color="auto" w:fill="FFFFFF"/>
            <w:tcMar>
              <w:left w:w="57" w:type="dxa"/>
              <w:right w:w="57" w:type="dxa"/>
            </w:tcMar>
          </w:tcPr>
          <w:p w14:paraId="5B95B77D" w14:textId="77777777" w:rsidR="00B20E0A" w:rsidRPr="006E39E8" w:rsidRDefault="00B20E0A" w:rsidP="00002326">
            <w:pPr>
              <w:spacing w:before="60" w:after="60"/>
              <w:jc w:val="center"/>
              <w:rPr>
                <w:rFonts w:ascii="Calibri" w:hAnsi="Calibri" w:cs="Arial"/>
                <w:sz w:val="18"/>
                <w:szCs w:val="18"/>
              </w:rPr>
            </w:pPr>
            <w:r w:rsidRPr="006E39E8">
              <w:rPr>
                <w:rFonts w:ascii="Calibri" w:hAnsi="Calibri" w:cs="Calibri"/>
                <w:sz w:val="18"/>
                <w:szCs w:val="18"/>
              </w:rPr>
              <w:t>29/10/16 - 13/02/17</w:t>
            </w:r>
          </w:p>
        </w:tc>
        <w:tc>
          <w:tcPr>
            <w:tcW w:w="406" w:type="pct"/>
            <w:shd w:val="clear" w:color="auto" w:fill="FFFFFF"/>
            <w:tcMar>
              <w:left w:w="57" w:type="dxa"/>
              <w:right w:w="57" w:type="dxa"/>
            </w:tcMar>
          </w:tcPr>
          <w:p w14:paraId="19AD29F4" w14:textId="77777777" w:rsidR="00B20E0A" w:rsidRPr="006E39E8" w:rsidRDefault="00B20E0A" w:rsidP="00002326">
            <w:pPr>
              <w:spacing w:before="60" w:after="60"/>
              <w:jc w:val="center"/>
              <w:rPr>
                <w:rFonts w:ascii="Calibri" w:hAnsi="Calibri" w:cs="Arial"/>
                <w:sz w:val="18"/>
                <w:szCs w:val="18"/>
              </w:rPr>
            </w:pPr>
            <w:r w:rsidRPr="006E39E8">
              <w:rPr>
                <w:rFonts w:ascii="Calibri" w:hAnsi="Calibri" w:cs="Calibri"/>
                <w:sz w:val="18"/>
                <w:szCs w:val="18"/>
              </w:rPr>
              <w:t>Wetland</w:t>
            </w:r>
          </w:p>
        </w:tc>
        <w:tc>
          <w:tcPr>
            <w:tcW w:w="1220" w:type="pct"/>
            <w:vMerge/>
            <w:shd w:val="clear" w:color="auto" w:fill="FFFFFF"/>
            <w:tcMar>
              <w:left w:w="57" w:type="dxa"/>
              <w:right w:w="57" w:type="dxa"/>
            </w:tcMar>
          </w:tcPr>
          <w:p w14:paraId="232F2C91" w14:textId="77777777" w:rsidR="00B20E0A" w:rsidRPr="006E39E8" w:rsidRDefault="00B20E0A" w:rsidP="00002326">
            <w:pPr>
              <w:spacing w:before="60" w:after="60"/>
              <w:rPr>
                <w:rFonts w:ascii="Calibri" w:hAnsi="Calibri" w:cs="Arial"/>
                <w:sz w:val="18"/>
                <w:szCs w:val="18"/>
              </w:rPr>
            </w:pPr>
          </w:p>
        </w:tc>
        <w:tc>
          <w:tcPr>
            <w:tcW w:w="1276" w:type="pct"/>
            <w:vMerge/>
            <w:shd w:val="clear" w:color="auto" w:fill="FFFFFF"/>
            <w:tcMar>
              <w:left w:w="57" w:type="dxa"/>
              <w:right w:w="57" w:type="dxa"/>
            </w:tcMar>
          </w:tcPr>
          <w:p w14:paraId="63CD6F9F" w14:textId="77777777" w:rsidR="00B20E0A" w:rsidRPr="006E39E8" w:rsidRDefault="00B20E0A" w:rsidP="00002326">
            <w:pPr>
              <w:spacing w:before="60" w:after="60"/>
              <w:rPr>
                <w:rFonts w:ascii="Calibri" w:hAnsi="Calibri" w:cs="Arial"/>
                <w:sz w:val="18"/>
                <w:szCs w:val="18"/>
              </w:rPr>
            </w:pPr>
          </w:p>
        </w:tc>
        <w:tc>
          <w:tcPr>
            <w:tcW w:w="626" w:type="pct"/>
            <w:vMerge/>
            <w:shd w:val="clear" w:color="auto" w:fill="FFFFFF"/>
            <w:tcMar>
              <w:left w:w="57" w:type="dxa"/>
              <w:right w:w="57" w:type="dxa"/>
            </w:tcMar>
          </w:tcPr>
          <w:p w14:paraId="5B400266" w14:textId="77777777" w:rsidR="00B20E0A" w:rsidRPr="006E39E8" w:rsidRDefault="00B20E0A" w:rsidP="00002326">
            <w:pPr>
              <w:spacing w:before="60" w:after="60"/>
              <w:rPr>
                <w:rFonts w:ascii="Calibri" w:hAnsi="Calibri" w:cs="Arial"/>
                <w:sz w:val="18"/>
                <w:szCs w:val="18"/>
              </w:rPr>
            </w:pPr>
          </w:p>
        </w:tc>
      </w:tr>
      <w:tr w:rsidR="00B20E0A" w:rsidRPr="006E39E8" w14:paraId="5D733B48" w14:textId="77777777" w:rsidTr="00002326">
        <w:trPr>
          <w:trHeight w:val="20"/>
        </w:trPr>
        <w:tc>
          <w:tcPr>
            <w:tcW w:w="506" w:type="pct"/>
            <w:shd w:val="clear" w:color="auto" w:fill="FFFFFF"/>
            <w:tcMar>
              <w:left w:w="57" w:type="dxa"/>
              <w:right w:w="57" w:type="dxa"/>
            </w:tcMar>
          </w:tcPr>
          <w:p w14:paraId="0706A52B" w14:textId="77777777" w:rsidR="00B20E0A" w:rsidRPr="006E39E8" w:rsidRDefault="00B20E0A" w:rsidP="00002326">
            <w:pPr>
              <w:spacing w:before="60" w:after="60"/>
              <w:rPr>
                <w:rFonts w:ascii="Calibri" w:hAnsi="Calibri" w:cs="Calibri"/>
                <w:sz w:val="18"/>
                <w:szCs w:val="18"/>
              </w:rPr>
            </w:pPr>
            <w:r w:rsidRPr="006E39E8">
              <w:rPr>
                <w:rFonts w:ascii="Calibri" w:hAnsi="Calibri" w:cs="Calibri"/>
                <w:sz w:val="18"/>
                <w:szCs w:val="18"/>
              </w:rPr>
              <w:t>Murrumbidgee - Nap Nap</w:t>
            </w:r>
          </w:p>
        </w:tc>
        <w:tc>
          <w:tcPr>
            <w:tcW w:w="508" w:type="pct"/>
            <w:shd w:val="clear" w:color="auto" w:fill="FFFFFF"/>
            <w:tcMar>
              <w:left w:w="57" w:type="dxa"/>
              <w:right w:w="57" w:type="dxa"/>
            </w:tcMar>
          </w:tcPr>
          <w:p w14:paraId="24FB137A" w14:textId="77777777" w:rsidR="00B20E0A" w:rsidRPr="006E39E8" w:rsidRDefault="00B20E0A" w:rsidP="00002326">
            <w:pPr>
              <w:spacing w:before="60" w:after="60"/>
              <w:jc w:val="center"/>
              <w:rPr>
                <w:rFonts w:ascii="Calibri" w:hAnsi="Calibri" w:cs="Calibri"/>
                <w:sz w:val="18"/>
                <w:szCs w:val="18"/>
              </w:rPr>
            </w:pPr>
            <w:r w:rsidRPr="006E39E8">
              <w:rPr>
                <w:rFonts w:ascii="Calibri" w:hAnsi="Calibri" w:cs="Calibri"/>
                <w:sz w:val="18"/>
                <w:szCs w:val="18"/>
              </w:rPr>
              <w:t>630</w:t>
            </w:r>
          </w:p>
        </w:tc>
        <w:tc>
          <w:tcPr>
            <w:tcW w:w="457" w:type="pct"/>
            <w:shd w:val="clear" w:color="auto" w:fill="FFFFFF"/>
            <w:tcMar>
              <w:left w:w="57" w:type="dxa"/>
              <w:right w:w="57" w:type="dxa"/>
            </w:tcMar>
          </w:tcPr>
          <w:p w14:paraId="4F26F348" w14:textId="77777777" w:rsidR="00B20E0A" w:rsidRPr="006E39E8" w:rsidRDefault="00B20E0A" w:rsidP="00002326">
            <w:pPr>
              <w:spacing w:before="60" w:after="60"/>
              <w:jc w:val="center"/>
              <w:rPr>
                <w:rFonts w:ascii="Calibri" w:hAnsi="Calibri" w:cs="Calibri"/>
                <w:sz w:val="18"/>
                <w:szCs w:val="18"/>
              </w:rPr>
            </w:pPr>
            <w:r w:rsidRPr="006E39E8">
              <w:rPr>
                <w:rFonts w:ascii="Calibri" w:hAnsi="Calibri" w:cs="Calibri"/>
                <w:sz w:val="18"/>
                <w:szCs w:val="18"/>
              </w:rPr>
              <w:t>03/01/17 - 07/01/17</w:t>
            </w:r>
          </w:p>
        </w:tc>
        <w:tc>
          <w:tcPr>
            <w:tcW w:w="406" w:type="pct"/>
            <w:shd w:val="clear" w:color="auto" w:fill="FFFFFF"/>
            <w:tcMar>
              <w:left w:w="57" w:type="dxa"/>
              <w:right w:w="57" w:type="dxa"/>
            </w:tcMar>
          </w:tcPr>
          <w:p w14:paraId="244FE155" w14:textId="77777777" w:rsidR="00B20E0A" w:rsidRPr="006E39E8" w:rsidRDefault="00B20E0A" w:rsidP="00002326">
            <w:pPr>
              <w:spacing w:before="60" w:after="60"/>
              <w:jc w:val="center"/>
              <w:rPr>
                <w:rFonts w:ascii="Calibri" w:hAnsi="Calibri" w:cs="Calibri"/>
                <w:sz w:val="18"/>
                <w:szCs w:val="18"/>
              </w:rPr>
            </w:pPr>
            <w:r w:rsidRPr="006E39E8">
              <w:rPr>
                <w:rFonts w:ascii="Calibri" w:hAnsi="Calibri" w:cs="Calibri"/>
                <w:sz w:val="18"/>
                <w:szCs w:val="18"/>
              </w:rPr>
              <w:t>Wetland</w:t>
            </w:r>
          </w:p>
        </w:tc>
        <w:tc>
          <w:tcPr>
            <w:tcW w:w="1220" w:type="pct"/>
            <w:vMerge/>
            <w:shd w:val="clear" w:color="auto" w:fill="FFFFFF"/>
            <w:tcMar>
              <w:left w:w="57" w:type="dxa"/>
              <w:right w:w="57" w:type="dxa"/>
            </w:tcMar>
          </w:tcPr>
          <w:p w14:paraId="27843AFE" w14:textId="77777777" w:rsidR="00B20E0A" w:rsidRPr="006E39E8" w:rsidRDefault="00B20E0A" w:rsidP="00002326">
            <w:pPr>
              <w:spacing w:before="60" w:after="60"/>
              <w:rPr>
                <w:rFonts w:ascii="Calibri" w:hAnsi="Calibri" w:cs="Arial"/>
                <w:sz w:val="18"/>
                <w:szCs w:val="18"/>
              </w:rPr>
            </w:pPr>
          </w:p>
        </w:tc>
        <w:tc>
          <w:tcPr>
            <w:tcW w:w="1276" w:type="pct"/>
            <w:vMerge/>
            <w:shd w:val="clear" w:color="auto" w:fill="FFFFFF"/>
            <w:tcMar>
              <w:left w:w="57" w:type="dxa"/>
              <w:right w:w="57" w:type="dxa"/>
            </w:tcMar>
          </w:tcPr>
          <w:p w14:paraId="16D7F632" w14:textId="77777777" w:rsidR="00B20E0A" w:rsidRPr="006E39E8" w:rsidRDefault="00B20E0A" w:rsidP="00002326">
            <w:pPr>
              <w:spacing w:before="60" w:after="60"/>
              <w:rPr>
                <w:rFonts w:ascii="Calibri" w:hAnsi="Calibri" w:cs="Arial"/>
                <w:sz w:val="18"/>
                <w:szCs w:val="18"/>
              </w:rPr>
            </w:pPr>
          </w:p>
        </w:tc>
        <w:tc>
          <w:tcPr>
            <w:tcW w:w="626" w:type="pct"/>
            <w:vMerge/>
            <w:shd w:val="clear" w:color="auto" w:fill="FFFFFF"/>
            <w:tcMar>
              <w:left w:w="57" w:type="dxa"/>
              <w:right w:w="57" w:type="dxa"/>
            </w:tcMar>
          </w:tcPr>
          <w:p w14:paraId="760CA06C" w14:textId="77777777" w:rsidR="00B20E0A" w:rsidRPr="006E39E8" w:rsidRDefault="00B20E0A" w:rsidP="00002326">
            <w:pPr>
              <w:spacing w:before="60" w:after="60"/>
              <w:rPr>
                <w:rFonts w:ascii="Calibri" w:hAnsi="Calibri" w:cs="Arial"/>
                <w:sz w:val="18"/>
                <w:szCs w:val="18"/>
              </w:rPr>
            </w:pPr>
          </w:p>
        </w:tc>
      </w:tr>
      <w:tr w:rsidR="00B20E0A" w:rsidRPr="006E39E8" w14:paraId="2FABD355" w14:textId="77777777" w:rsidTr="00002326">
        <w:trPr>
          <w:trHeight w:val="20"/>
        </w:trPr>
        <w:tc>
          <w:tcPr>
            <w:tcW w:w="506" w:type="pct"/>
            <w:vMerge w:val="restart"/>
            <w:shd w:val="clear" w:color="auto" w:fill="FFFFFF"/>
            <w:tcMar>
              <w:left w:w="57" w:type="dxa"/>
              <w:right w:w="57" w:type="dxa"/>
            </w:tcMar>
          </w:tcPr>
          <w:p w14:paraId="28B6104D" w14:textId="77777777" w:rsidR="00B20E0A" w:rsidRPr="006E39E8" w:rsidRDefault="00B20E0A" w:rsidP="00002326">
            <w:pPr>
              <w:spacing w:before="60" w:after="60"/>
              <w:rPr>
                <w:rFonts w:ascii="Calibri" w:hAnsi="Calibri" w:cs="Calibri"/>
                <w:sz w:val="18"/>
                <w:szCs w:val="18"/>
              </w:rPr>
            </w:pPr>
            <w:r w:rsidRPr="00803B84">
              <w:rPr>
                <w:rFonts w:ascii="Calibri" w:hAnsi="Calibri" w:cs="Calibri"/>
                <w:sz w:val="18"/>
                <w:szCs w:val="18"/>
              </w:rPr>
              <w:t>Warrego: Lower Warrego River and fringing wetlands.</w:t>
            </w:r>
          </w:p>
        </w:tc>
        <w:tc>
          <w:tcPr>
            <w:tcW w:w="508" w:type="pct"/>
            <w:shd w:val="clear" w:color="auto" w:fill="FFFFFF"/>
            <w:tcMar>
              <w:left w:w="57" w:type="dxa"/>
              <w:right w:w="57" w:type="dxa"/>
            </w:tcMar>
          </w:tcPr>
          <w:p w14:paraId="6B9C16F6" w14:textId="77777777" w:rsidR="00B20E0A" w:rsidRPr="006E39E8" w:rsidRDefault="00B20E0A" w:rsidP="00002326">
            <w:pPr>
              <w:spacing w:before="60" w:after="60"/>
              <w:jc w:val="center"/>
              <w:rPr>
                <w:rFonts w:ascii="Calibri" w:hAnsi="Calibri" w:cs="Calibri"/>
                <w:sz w:val="18"/>
                <w:szCs w:val="18"/>
              </w:rPr>
            </w:pPr>
            <w:r w:rsidRPr="00803B84">
              <w:rPr>
                <w:rFonts w:ascii="Calibri" w:hAnsi="Calibri" w:cs="Calibri"/>
                <w:sz w:val="18"/>
                <w:szCs w:val="18"/>
              </w:rPr>
              <w:t>5865</w:t>
            </w:r>
          </w:p>
        </w:tc>
        <w:tc>
          <w:tcPr>
            <w:tcW w:w="457" w:type="pct"/>
            <w:shd w:val="clear" w:color="auto" w:fill="FFFFFF"/>
            <w:tcMar>
              <w:left w:w="57" w:type="dxa"/>
              <w:right w:w="57" w:type="dxa"/>
            </w:tcMar>
          </w:tcPr>
          <w:p w14:paraId="5E29D606" w14:textId="77777777" w:rsidR="00B20E0A" w:rsidRPr="006E39E8" w:rsidRDefault="00B20E0A" w:rsidP="00002326">
            <w:pPr>
              <w:spacing w:before="60" w:after="60"/>
              <w:jc w:val="center"/>
              <w:rPr>
                <w:rFonts w:ascii="Calibri" w:hAnsi="Calibri" w:cs="Calibri"/>
                <w:sz w:val="18"/>
                <w:szCs w:val="18"/>
              </w:rPr>
            </w:pPr>
            <w:r w:rsidRPr="00803B84">
              <w:rPr>
                <w:rFonts w:ascii="Calibri" w:hAnsi="Calibri" w:cs="Calibri"/>
                <w:sz w:val="18"/>
                <w:szCs w:val="18"/>
              </w:rPr>
              <w:t>23/09/16 - 10/10/16</w:t>
            </w:r>
          </w:p>
        </w:tc>
        <w:tc>
          <w:tcPr>
            <w:tcW w:w="406" w:type="pct"/>
            <w:shd w:val="clear" w:color="auto" w:fill="FFFFFF"/>
            <w:tcMar>
              <w:left w:w="57" w:type="dxa"/>
              <w:right w:w="57" w:type="dxa"/>
            </w:tcMar>
          </w:tcPr>
          <w:p w14:paraId="06048B5C" w14:textId="77777777" w:rsidR="00B20E0A" w:rsidRPr="006E39E8" w:rsidRDefault="00B20E0A" w:rsidP="00002326">
            <w:pPr>
              <w:spacing w:before="60" w:after="60"/>
              <w:jc w:val="center"/>
              <w:rPr>
                <w:rFonts w:ascii="Calibri" w:hAnsi="Calibri" w:cs="Calibri"/>
                <w:sz w:val="18"/>
                <w:szCs w:val="18"/>
              </w:rPr>
            </w:pPr>
            <w:r w:rsidRPr="00803B84">
              <w:rPr>
                <w:rFonts w:ascii="Calibri" w:hAnsi="Calibri" w:cs="Calibri"/>
                <w:sz w:val="18"/>
                <w:szCs w:val="18"/>
              </w:rPr>
              <w:t>Bankfull</w:t>
            </w:r>
          </w:p>
        </w:tc>
        <w:tc>
          <w:tcPr>
            <w:tcW w:w="1220" w:type="pct"/>
            <w:shd w:val="clear" w:color="auto" w:fill="FFFFFF"/>
            <w:tcMar>
              <w:left w:w="57" w:type="dxa"/>
              <w:right w:w="57" w:type="dxa"/>
            </w:tcMar>
          </w:tcPr>
          <w:p w14:paraId="77630077" w14:textId="77777777" w:rsidR="00B20E0A" w:rsidRPr="006E39E8" w:rsidRDefault="00EE1E62" w:rsidP="00002326">
            <w:pPr>
              <w:spacing w:before="60" w:after="60"/>
              <w:rPr>
                <w:rFonts w:ascii="Calibri" w:hAnsi="Calibri" w:cs="Arial"/>
                <w:sz w:val="18"/>
                <w:szCs w:val="18"/>
              </w:rPr>
            </w:pPr>
            <w:r>
              <w:rPr>
                <w:rFonts w:ascii="Calibri" w:hAnsi="Calibri" w:cs="Calibri"/>
                <w:sz w:val="18"/>
                <w:szCs w:val="18"/>
              </w:rPr>
              <w:t>Support fish</w:t>
            </w:r>
            <w:r w:rsidR="00B20E0A" w:rsidRPr="00803B84">
              <w:rPr>
                <w:rFonts w:ascii="Calibri" w:hAnsi="Calibri" w:cs="Calibri"/>
                <w:sz w:val="18"/>
                <w:szCs w:val="18"/>
              </w:rPr>
              <w:t xml:space="preserve"> migration and spawning opportunities especially large bodied species including golden perch. </w:t>
            </w:r>
          </w:p>
        </w:tc>
        <w:tc>
          <w:tcPr>
            <w:tcW w:w="1276" w:type="pct"/>
            <w:vMerge w:val="restart"/>
            <w:shd w:val="clear" w:color="auto" w:fill="FFFFFF"/>
            <w:tcMar>
              <w:left w:w="57" w:type="dxa"/>
              <w:right w:w="57" w:type="dxa"/>
            </w:tcMar>
          </w:tcPr>
          <w:p w14:paraId="2C15D057" w14:textId="77777777" w:rsidR="00B20E0A" w:rsidRPr="006E39E8" w:rsidRDefault="00B20E0A" w:rsidP="00002326">
            <w:pPr>
              <w:spacing w:before="60" w:after="60"/>
              <w:rPr>
                <w:rFonts w:ascii="Calibri" w:hAnsi="Calibri" w:cs="Arial"/>
                <w:sz w:val="18"/>
                <w:szCs w:val="18"/>
              </w:rPr>
            </w:pPr>
            <w:r>
              <w:rPr>
                <w:rFonts w:ascii="Calibri" w:hAnsi="Calibri" w:cs="Arial"/>
                <w:sz w:val="18"/>
                <w:szCs w:val="18"/>
              </w:rPr>
              <w:t xml:space="preserve">Evidence of breeding in </w:t>
            </w:r>
            <w:r>
              <w:rPr>
                <w:rFonts w:ascii="Calibri" w:hAnsi="Calibri" w:cs="Arial"/>
                <w:sz w:val="18"/>
                <w:szCs w:val="18"/>
                <w:lang w:val="en-US"/>
              </w:rPr>
              <w:t xml:space="preserve">bony herring, spangled perch and </w:t>
            </w:r>
            <w:r w:rsidRPr="00125716">
              <w:rPr>
                <w:rFonts w:ascii="Calibri" w:hAnsi="Calibri" w:cs="Arial"/>
                <w:sz w:val="18"/>
                <w:szCs w:val="18"/>
                <w:lang w:val="en-US"/>
              </w:rPr>
              <w:t>Murray-Darling rainbowfish</w:t>
            </w:r>
            <w:r>
              <w:rPr>
                <w:rFonts w:ascii="Calibri" w:hAnsi="Calibri" w:cs="Arial"/>
                <w:sz w:val="18"/>
                <w:szCs w:val="18"/>
                <w:lang w:val="en-US"/>
              </w:rPr>
              <w:t xml:space="preserve"> in response to delivered flows. Also, evidence of improved population structure in Hyrtl’s catfish. Commonwealth environmental water </w:t>
            </w:r>
            <w:r w:rsidRPr="00803B84">
              <w:rPr>
                <w:rFonts w:ascii="Calibri" w:hAnsi="Calibri" w:cs="Calibri"/>
                <w:sz w:val="18"/>
                <w:szCs w:val="18"/>
              </w:rPr>
              <w:t>contributed to connectivity through the Warrego channel for 2</w:t>
            </w:r>
            <w:r>
              <w:rPr>
                <w:rFonts w:ascii="Calibri" w:hAnsi="Calibri" w:cs="Calibri"/>
                <w:sz w:val="18"/>
                <w:szCs w:val="18"/>
              </w:rPr>
              <w:t>0</w:t>
            </w:r>
            <w:r w:rsidRPr="00803B84">
              <w:rPr>
                <w:rFonts w:ascii="Calibri" w:hAnsi="Calibri" w:cs="Calibri"/>
                <w:sz w:val="18"/>
                <w:szCs w:val="18"/>
              </w:rPr>
              <w:t xml:space="preserve"> days</w:t>
            </w:r>
            <w:r>
              <w:rPr>
                <w:rFonts w:ascii="Calibri" w:hAnsi="Calibri" w:cs="Calibri"/>
                <w:sz w:val="18"/>
                <w:szCs w:val="18"/>
              </w:rPr>
              <w:t>. Abundance and richness declined as waterholes dried.</w:t>
            </w:r>
          </w:p>
        </w:tc>
        <w:tc>
          <w:tcPr>
            <w:tcW w:w="626" w:type="pct"/>
            <w:vMerge w:val="restart"/>
            <w:shd w:val="clear" w:color="auto" w:fill="FFFFFF"/>
            <w:tcMar>
              <w:left w:w="57" w:type="dxa"/>
              <w:right w:w="57" w:type="dxa"/>
            </w:tcMar>
          </w:tcPr>
          <w:p w14:paraId="5BE65DDD" w14:textId="77777777" w:rsidR="00B20E0A" w:rsidRPr="006E39E8" w:rsidRDefault="00B20E0A" w:rsidP="00002326">
            <w:pPr>
              <w:spacing w:before="60" w:after="60"/>
              <w:rPr>
                <w:rFonts w:ascii="Calibri" w:hAnsi="Calibri" w:cs="Arial"/>
                <w:sz w:val="18"/>
                <w:szCs w:val="18"/>
              </w:rPr>
            </w:pPr>
            <w:r>
              <w:rPr>
                <w:rFonts w:ascii="Calibri" w:hAnsi="Calibri" w:cs="Arial"/>
                <w:sz w:val="18"/>
                <w:szCs w:val="18"/>
              </w:rPr>
              <w:t xml:space="preserve">Southwell </w:t>
            </w:r>
            <w:r w:rsidRPr="00125716">
              <w:rPr>
                <w:rFonts w:ascii="Calibri" w:hAnsi="Calibri" w:cs="Arial"/>
                <w:i/>
                <w:sz w:val="18"/>
                <w:szCs w:val="18"/>
              </w:rPr>
              <w:t>et al.</w:t>
            </w:r>
            <w:r>
              <w:rPr>
                <w:rFonts w:ascii="Calibri" w:hAnsi="Calibri" w:cs="Arial"/>
                <w:sz w:val="18"/>
                <w:szCs w:val="18"/>
              </w:rPr>
              <w:t xml:space="preserve"> </w:t>
            </w:r>
            <w:r w:rsidR="005F2D61">
              <w:rPr>
                <w:rFonts w:ascii="Calibri" w:hAnsi="Calibri" w:cs="Arial"/>
                <w:sz w:val="18"/>
                <w:szCs w:val="18"/>
              </w:rPr>
              <w:fldChar w:fldCharType="begin"/>
            </w:r>
            <w:r w:rsidR="00002326">
              <w:rPr>
                <w:rFonts w:ascii="Calibri" w:hAnsi="Calibri" w:cs="Arial"/>
                <w:sz w:val="18"/>
                <w:szCs w:val="18"/>
              </w:rPr>
              <w:instrText xml:space="preserve"> ADDIN ZOTERO_ITEM CSL_CITATION {"citationID":"sBGk9M9H","properties":{"formattedCitation":"(2017a)","plainCitation":"(2017a)","noteIndex":0},"citationItems":[{"id":4282,"uris":["http://zotero.org/users/2336876/items/DJGWVHLW"],"uri":["http://zotero.org/users/2336876/items/DJGWVHLW"],"itemData":{"id":4282,"type":"book","title":"Commonwealth Environmental Water Office Long Term Intervention Monitoring Project Junction of the Warrego and Darling rivers Selected Area – 2016-17 Final Evaluation Report","publisher":"Commonwealth of Australia","publisher-place":"Canberra","event-place":"Canberra","author":[{"family":"Southwell","given":"Mark"},{"family":"Frazier","given":"P."},{"family":"Hill","given":"R."},{"family":"Burch","given":"L."},{"family":"Veer","given":"N.","non-dropping-particle":"van der"},{"family":"Cawley","given":"R."},{"family":"Hendersen","given":"T."},{"family":"Ryder","given":"D."}],"issued":{"date-parts":[["2017"]]}},"suppress-author":true}],"schema":"https://github.com/citation-style-language/schema/raw/master/csl-citation.json"} </w:instrText>
            </w:r>
            <w:r w:rsidR="005F2D61">
              <w:rPr>
                <w:rFonts w:ascii="Calibri" w:hAnsi="Calibri" w:cs="Arial"/>
                <w:sz w:val="18"/>
                <w:szCs w:val="18"/>
              </w:rPr>
              <w:fldChar w:fldCharType="separate"/>
            </w:r>
            <w:r w:rsidR="00002326">
              <w:rPr>
                <w:rFonts w:ascii="Calibri" w:hAnsi="Calibri" w:cs="Arial"/>
                <w:noProof/>
                <w:sz w:val="18"/>
                <w:szCs w:val="18"/>
              </w:rPr>
              <w:t>(2017a)</w:t>
            </w:r>
            <w:r w:rsidR="005F2D61">
              <w:rPr>
                <w:rFonts w:ascii="Calibri" w:hAnsi="Calibri" w:cs="Arial"/>
                <w:sz w:val="18"/>
                <w:szCs w:val="18"/>
              </w:rPr>
              <w:fldChar w:fldCharType="end"/>
            </w:r>
          </w:p>
        </w:tc>
      </w:tr>
      <w:tr w:rsidR="00B20E0A" w:rsidRPr="006E39E8" w14:paraId="7EF131CA" w14:textId="77777777" w:rsidTr="00002326">
        <w:trPr>
          <w:trHeight w:val="20"/>
        </w:trPr>
        <w:tc>
          <w:tcPr>
            <w:tcW w:w="506" w:type="pct"/>
            <w:vMerge/>
            <w:shd w:val="clear" w:color="auto" w:fill="FFFFFF"/>
            <w:tcMar>
              <w:left w:w="57" w:type="dxa"/>
              <w:right w:w="57" w:type="dxa"/>
            </w:tcMar>
          </w:tcPr>
          <w:p w14:paraId="6DD73ADE" w14:textId="77777777" w:rsidR="00B20E0A" w:rsidRPr="006E39E8" w:rsidRDefault="00B20E0A" w:rsidP="00002326">
            <w:pPr>
              <w:spacing w:before="60" w:after="60"/>
              <w:rPr>
                <w:rFonts w:ascii="Calibri" w:hAnsi="Calibri" w:cs="Calibri"/>
                <w:sz w:val="18"/>
                <w:szCs w:val="18"/>
              </w:rPr>
            </w:pPr>
          </w:p>
        </w:tc>
        <w:tc>
          <w:tcPr>
            <w:tcW w:w="508" w:type="pct"/>
            <w:shd w:val="clear" w:color="auto" w:fill="FFFFFF"/>
            <w:tcMar>
              <w:left w:w="57" w:type="dxa"/>
              <w:right w:w="57" w:type="dxa"/>
            </w:tcMar>
          </w:tcPr>
          <w:p w14:paraId="74FA526D" w14:textId="77777777" w:rsidR="00B20E0A" w:rsidRPr="006E39E8" w:rsidRDefault="00B20E0A" w:rsidP="00002326">
            <w:pPr>
              <w:spacing w:before="60" w:after="60"/>
              <w:jc w:val="center"/>
              <w:rPr>
                <w:rFonts w:ascii="Calibri" w:hAnsi="Calibri" w:cs="Calibri"/>
                <w:sz w:val="18"/>
                <w:szCs w:val="18"/>
              </w:rPr>
            </w:pPr>
            <w:r w:rsidRPr="00803B84">
              <w:rPr>
                <w:rFonts w:ascii="Calibri" w:hAnsi="Calibri" w:cs="Calibri"/>
                <w:sz w:val="18"/>
                <w:szCs w:val="18"/>
              </w:rPr>
              <w:t>7762.5</w:t>
            </w:r>
          </w:p>
        </w:tc>
        <w:tc>
          <w:tcPr>
            <w:tcW w:w="457" w:type="pct"/>
            <w:shd w:val="clear" w:color="auto" w:fill="FFFFFF"/>
            <w:tcMar>
              <w:left w:w="57" w:type="dxa"/>
              <w:right w:w="57" w:type="dxa"/>
            </w:tcMar>
          </w:tcPr>
          <w:p w14:paraId="4239227F" w14:textId="77777777" w:rsidR="00B20E0A" w:rsidRPr="006E39E8" w:rsidRDefault="00B20E0A" w:rsidP="00002326">
            <w:pPr>
              <w:spacing w:before="60" w:after="60"/>
              <w:jc w:val="center"/>
              <w:rPr>
                <w:rFonts w:ascii="Calibri" w:hAnsi="Calibri" w:cs="Calibri"/>
                <w:sz w:val="18"/>
                <w:szCs w:val="18"/>
              </w:rPr>
            </w:pPr>
            <w:r w:rsidRPr="00803B84">
              <w:rPr>
                <w:rFonts w:ascii="Calibri" w:hAnsi="Calibri" w:cs="Calibri"/>
                <w:sz w:val="18"/>
                <w:szCs w:val="18"/>
              </w:rPr>
              <w:t>08/10/16 - 28/10/16</w:t>
            </w:r>
          </w:p>
        </w:tc>
        <w:tc>
          <w:tcPr>
            <w:tcW w:w="406" w:type="pct"/>
            <w:shd w:val="clear" w:color="auto" w:fill="FFFFFF"/>
            <w:tcMar>
              <w:left w:w="57" w:type="dxa"/>
              <w:right w:w="57" w:type="dxa"/>
            </w:tcMar>
          </w:tcPr>
          <w:p w14:paraId="24ED4891" w14:textId="77777777" w:rsidR="00B20E0A" w:rsidRPr="006E39E8" w:rsidRDefault="00B20E0A" w:rsidP="00002326">
            <w:pPr>
              <w:spacing w:before="60" w:after="60"/>
              <w:jc w:val="center"/>
              <w:rPr>
                <w:rFonts w:ascii="Calibri" w:hAnsi="Calibri" w:cs="Calibri"/>
                <w:sz w:val="18"/>
                <w:szCs w:val="18"/>
              </w:rPr>
            </w:pPr>
            <w:r w:rsidRPr="00803B84">
              <w:rPr>
                <w:rFonts w:ascii="Calibri" w:hAnsi="Calibri" w:cs="Calibri"/>
                <w:sz w:val="18"/>
                <w:szCs w:val="18"/>
              </w:rPr>
              <w:t>Fresh</w:t>
            </w:r>
          </w:p>
        </w:tc>
        <w:tc>
          <w:tcPr>
            <w:tcW w:w="1220" w:type="pct"/>
            <w:shd w:val="clear" w:color="auto" w:fill="FFFFFF"/>
            <w:tcMar>
              <w:left w:w="57" w:type="dxa"/>
              <w:right w:w="57" w:type="dxa"/>
            </w:tcMar>
          </w:tcPr>
          <w:p w14:paraId="3E05A1C4" w14:textId="77777777" w:rsidR="00B20E0A" w:rsidRPr="006E39E8" w:rsidRDefault="00B20E0A" w:rsidP="00002326">
            <w:pPr>
              <w:spacing w:before="60" w:after="60"/>
              <w:rPr>
                <w:rFonts w:ascii="Calibri" w:hAnsi="Calibri" w:cs="Arial"/>
                <w:sz w:val="18"/>
                <w:szCs w:val="18"/>
              </w:rPr>
            </w:pPr>
            <w:r w:rsidRPr="00803B84">
              <w:rPr>
                <w:rFonts w:ascii="Calibri" w:hAnsi="Calibri" w:cs="Calibri"/>
                <w:sz w:val="18"/>
                <w:szCs w:val="18"/>
              </w:rPr>
              <w:t>Provide opportunities for native fish (e.g. fish spawning, recruitment and movement) (Warrego River). </w:t>
            </w:r>
          </w:p>
        </w:tc>
        <w:tc>
          <w:tcPr>
            <w:tcW w:w="1276" w:type="pct"/>
            <w:vMerge/>
            <w:shd w:val="clear" w:color="auto" w:fill="FFFFFF"/>
            <w:tcMar>
              <w:left w:w="57" w:type="dxa"/>
              <w:right w:w="57" w:type="dxa"/>
            </w:tcMar>
          </w:tcPr>
          <w:p w14:paraId="791BB3CB" w14:textId="77777777" w:rsidR="00B20E0A" w:rsidRPr="006E39E8" w:rsidRDefault="00B20E0A" w:rsidP="00002326">
            <w:pPr>
              <w:spacing w:before="60" w:after="60"/>
              <w:rPr>
                <w:rFonts w:ascii="Calibri" w:hAnsi="Calibri" w:cs="Arial"/>
                <w:sz w:val="18"/>
                <w:szCs w:val="18"/>
              </w:rPr>
            </w:pPr>
          </w:p>
        </w:tc>
        <w:tc>
          <w:tcPr>
            <w:tcW w:w="626" w:type="pct"/>
            <w:vMerge/>
            <w:shd w:val="clear" w:color="auto" w:fill="FFFFFF"/>
            <w:tcMar>
              <w:left w:w="57" w:type="dxa"/>
              <w:right w:w="57" w:type="dxa"/>
            </w:tcMar>
          </w:tcPr>
          <w:p w14:paraId="36CD598C" w14:textId="77777777" w:rsidR="00B20E0A" w:rsidRPr="006E39E8" w:rsidRDefault="00B20E0A" w:rsidP="00002326">
            <w:pPr>
              <w:spacing w:before="60" w:after="60"/>
              <w:rPr>
                <w:rFonts w:ascii="Calibri" w:hAnsi="Calibri" w:cs="Arial"/>
                <w:sz w:val="18"/>
                <w:szCs w:val="18"/>
              </w:rPr>
            </w:pPr>
          </w:p>
        </w:tc>
      </w:tr>
    </w:tbl>
    <w:p w14:paraId="060FFBBC" w14:textId="77777777" w:rsidR="00C80B22" w:rsidRDefault="00C80B22" w:rsidP="00EB03E4"/>
    <w:p w14:paraId="2E391DC2" w14:textId="77777777" w:rsidR="00C80B22" w:rsidRDefault="00C80B22" w:rsidP="00EB03E4">
      <w:pPr>
        <w:sectPr w:rsidR="00C80B22" w:rsidSect="00C80B22">
          <w:pgSz w:w="16839" w:h="11907" w:orient="landscape" w:code="9"/>
          <w:pgMar w:top="720" w:right="720" w:bottom="720" w:left="720" w:header="708" w:footer="708" w:gutter="0"/>
          <w:cols w:space="708"/>
          <w:docGrid w:linePitch="360"/>
        </w:sectPr>
      </w:pPr>
    </w:p>
    <w:p w14:paraId="603779BC" w14:textId="77777777" w:rsidR="00EB094F" w:rsidRDefault="00D8778A" w:rsidP="00D8778A">
      <w:pPr>
        <w:pStyle w:val="Heading4"/>
      </w:pPr>
      <w:r>
        <w:lastRenderedPageBreak/>
        <w:t>Reproduction</w:t>
      </w:r>
    </w:p>
    <w:p w14:paraId="4B460E78" w14:textId="77777777" w:rsidR="00677337" w:rsidRDefault="00ED27D9" w:rsidP="00D8778A">
      <w:r>
        <w:t>M</w:t>
      </w:r>
      <w:r w:rsidR="00A80EB1">
        <w:t xml:space="preserve">onitoring </w:t>
      </w:r>
      <w:r>
        <w:t xml:space="preserve">of fish </w:t>
      </w:r>
      <w:r w:rsidR="00A80EB1">
        <w:t>in 2016–17</w:t>
      </w:r>
      <w:r>
        <w:t xml:space="preserve"> provided some evidence of</w:t>
      </w:r>
      <w:r w:rsidR="00D8778A" w:rsidRPr="00D65481">
        <w:t xml:space="preserve"> Commonwealth environmental water </w:t>
      </w:r>
      <w:r>
        <w:t xml:space="preserve">benefiting native fish </w:t>
      </w:r>
      <w:r w:rsidR="00D8778A" w:rsidRPr="00D65481">
        <w:t xml:space="preserve">either by stimulating </w:t>
      </w:r>
      <w:r w:rsidR="005133F5" w:rsidRPr="00D65481">
        <w:t>spawning or</w:t>
      </w:r>
      <w:r w:rsidR="00D8778A" w:rsidRPr="00D65481">
        <w:t xml:space="preserve"> providing conditions to improve survival of larval fish</w:t>
      </w:r>
      <w:r>
        <w:t>. Fish spawning and / or recruitment was reported coinciding with the delivery of environmental water</w:t>
      </w:r>
      <w:r w:rsidR="00D23811">
        <w:t xml:space="preserve"> in </w:t>
      </w:r>
      <w:r w:rsidR="00D8778A" w:rsidRPr="00D65481">
        <w:t>the Dumaresq-Macintyre River</w:t>
      </w:r>
      <w:r w:rsidR="00D8778A">
        <w:t xml:space="preserve"> </w:t>
      </w:r>
      <w:r w:rsidR="00D8778A">
        <w:fldChar w:fldCharType="begin"/>
      </w:r>
      <w:r w:rsidR="00D8778A">
        <w:instrText xml:space="preserve"> ADDIN ZOTERO_ITEM CSL_CITATION {"citationID":"TMObYHO8","properties":{"formattedCitation":"(NSW DPI &amp; Qld Department of Agriculture and Fisheries 2017)","plainCitation":"(NSW DPI &amp; Qld Department of Agriculture and Fisheries 2017)","noteIndex":0},"citationItems":[{"id":4281,"uris":["http://zotero.org/users/2336876/items/ZD8ZPXQ3"],"uri":["http://zotero.org/users/2336876/items/ZD8ZPXQ3"],"itemData":{"id":4281,"type":"book","title":"Fish and flows intervention monitoring in the Border Rivers – Interim report 2016/17. Report prepared for the Commonwealth of Australia as represented by the Department of the Environment and Energy","publisher":"NSW Department of Primary Industries","publisher-place":"Tamworth, NSW","event-place":"Tamworth, NSW","author":[{"family":"NSW DPI","given":""},{"family":"Qld Department of Agriculture and Fisheries","given":""}],"issued":{"date-parts":[["2017"]]}}}],"schema":"https://github.com/citation-style-language/schema/raw/master/csl-citation.json"} </w:instrText>
      </w:r>
      <w:r w:rsidR="00D8778A">
        <w:fldChar w:fldCharType="separate"/>
      </w:r>
      <w:r w:rsidR="00D8778A">
        <w:rPr>
          <w:noProof/>
        </w:rPr>
        <w:t>(NSW DPI &amp; Qld Department of Agriculture and Fisheries 2017)</w:t>
      </w:r>
      <w:r w:rsidR="00D8778A">
        <w:fldChar w:fldCharType="end"/>
      </w:r>
      <w:r w:rsidR="00677337">
        <w:t xml:space="preserve"> and</w:t>
      </w:r>
      <w:r w:rsidR="00D8778A">
        <w:t xml:space="preserve"> the Lower Warrego River </w:t>
      </w:r>
      <w:r w:rsidR="00D8778A">
        <w:fldChar w:fldCharType="begin"/>
      </w:r>
      <w:r w:rsidR="00D8778A">
        <w:instrText xml:space="preserve"> ADDIN ZOTERO_ITEM CSL_CITATION {"citationID":"nO7xsAlm","properties":{"formattedCitation":"(Southwell {\\i{}et al.} 2017a)","plainCitation":"(Southwell et al. 2017a)","noteIndex":0},"citationItems":[{"id":4282,"uris":["http://zotero.org/users/2336876/items/DJGWVHLW"],"uri":["http://zotero.org/users/2336876/items/DJGWVHLW"],"itemData":{"id":4282,"type":"book","title":"Commonwealth Environmental Water Office Long Term Intervention Monitoring Project Junction of the Warrego and Darling rivers Selected Area – 2016-17 Final Evaluation Report","publisher":"Commonwealth of Australia","publisher-place":"Canberra","event-place":"Canberra","author":[{"family":"Southwell","given":"Mark"},{"family":"Frazier","given":"P."},{"family":"Hill","given":"R."},{"family":"Burch","given":"L."},{"family":"Veer","given":"N.","non-dropping-particle":"van der"},{"family":"Cawley","given":"R."},{"family":"Hendersen","given":"T."},{"family":"Ryder","given":"D."}],"issued":{"date-parts":[["2017"]]}}}],"schema":"https://github.com/citation-style-language/schema/raw/master/csl-citation.json"} </w:instrText>
      </w:r>
      <w:r w:rsidR="00D8778A">
        <w:fldChar w:fldCharType="separate"/>
      </w:r>
      <w:r w:rsidR="00D8778A" w:rsidRPr="00D90AA7">
        <w:rPr>
          <w:rFonts w:ascii="Calibri" w:cs="Calibri"/>
          <w:lang w:val="en-US"/>
        </w:rPr>
        <w:t xml:space="preserve">(Southwell </w:t>
      </w:r>
      <w:r w:rsidR="00D8778A" w:rsidRPr="00D90AA7">
        <w:rPr>
          <w:rFonts w:ascii="Calibri" w:cs="Calibri"/>
          <w:i/>
          <w:iCs/>
          <w:lang w:val="en-US"/>
        </w:rPr>
        <w:t>et al.</w:t>
      </w:r>
      <w:r w:rsidR="00D8778A" w:rsidRPr="00D90AA7">
        <w:rPr>
          <w:rFonts w:ascii="Calibri" w:cs="Calibri"/>
          <w:lang w:val="en-US"/>
        </w:rPr>
        <w:t xml:space="preserve"> 2017a)</w:t>
      </w:r>
      <w:r w:rsidR="00D8778A">
        <w:fldChar w:fldCharType="end"/>
      </w:r>
      <w:r w:rsidR="00677337">
        <w:t>. CEWO commissioned monitoring (outside of LTIM) provided strong evidence linking Commonwealth environmental water to native fish reproductive outcomes in two locations:</w:t>
      </w:r>
    </w:p>
    <w:p w14:paraId="59A5DE05" w14:textId="77777777" w:rsidR="00D8778A" w:rsidRDefault="00D8778A" w:rsidP="00A80EB1">
      <w:pPr>
        <w:pStyle w:val="ListParagraph"/>
        <w:numPr>
          <w:ilvl w:val="0"/>
          <w:numId w:val="40"/>
        </w:numPr>
      </w:pPr>
      <w:r w:rsidRPr="00D65481">
        <w:rPr>
          <w:lang w:eastAsia="en-AU"/>
        </w:rPr>
        <w:t xml:space="preserve">Gunbower Forest – water was delivered in 2015–16 and 2016–17 as part of a three year Environmental Water Agreement with the Commonwealth Environmental Water Office (CEWO) to provide the fish hydrograph from 2015–2018 in Gunbower Creek. </w:t>
      </w:r>
      <w:r w:rsidRPr="00D65481">
        <w:t xml:space="preserve">Prior to the implementation of environmental water in Gunbower Creek, the system dried to a series of residual pools in the off-irrigation </w:t>
      </w:r>
      <w:r w:rsidR="0087088A">
        <w:t>season</w:t>
      </w:r>
      <w:r w:rsidRPr="00D65481">
        <w:t>. This was recognised as having a deleterious effect on fish recruitment and survival</w:t>
      </w:r>
      <w:r w:rsidR="00542C0F">
        <w:t>,</w:t>
      </w:r>
      <w:r w:rsidRPr="00D65481">
        <w:t xml:space="preserve"> with no Murray cod in size classes that represent fish less than three yea</w:t>
      </w:r>
      <w:r>
        <w:t xml:space="preserve">rs of age </w:t>
      </w:r>
      <w:r>
        <w:fldChar w:fldCharType="begin"/>
      </w:r>
      <w:r>
        <w:instrText xml:space="preserve"> ADDIN ZOTERO_ITEM CSL_CITATION {"citationID":"Qq2tl9ym","properties":{"formattedCitation":"(Sharpe {\\i{}et al.} 2014)","plainCitation":"(Sharpe et al. 2014)","noteIndex":0},"citationItems":[{"id":3258,"uris":["http://zotero.org/users/2336876/items/WUH3Z63S"],"uri":["http://zotero.org/users/2336876/items/WUH3Z63S"],"itemData":{"id":3258,"type":"book","title":"Gunbower Island Annual Fish Surveys: 2014. Report for the North Central Catchment Management Authority","publisher":"CPS Environmental","author":[{"family":"Sharpe","given":"C."},{"family":"Campbell-Brown","given":"S."},{"family":"Vilizzi","given":"L"}],"issued":{"date-parts":[["2014"]]}}}],"schema":"https://github.com/citation-style-language/schema/raw/master/csl-citation.json"} </w:instrText>
      </w:r>
      <w:r>
        <w:fldChar w:fldCharType="separate"/>
      </w:r>
      <w:r w:rsidRPr="00A80EB1">
        <w:rPr>
          <w:rFonts w:ascii="Calibri" w:cs="Calibri"/>
          <w:lang w:val="en-US"/>
        </w:rPr>
        <w:t xml:space="preserve">(Sharpe </w:t>
      </w:r>
      <w:r w:rsidRPr="00A80EB1">
        <w:rPr>
          <w:rFonts w:ascii="Calibri" w:cs="Calibri"/>
          <w:i/>
          <w:iCs/>
          <w:lang w:val="en-US"/>
        </w:rPr>
        <w:t>et al.</w:t>
      </w:r>
      <w:r w:rsidRPr="00A80EB1">
        <w:rPr>
          <w:rFonts w:ascii="Calibri" w:cs="Calibri"/>
          <w:lang w:val="en-US"/>
        </w:rPr>
        <w:t xml:space="preserve"> 2014)</w:t>
      </w:r>
      <w:r>
        <w:fldChar w:fldCharType="end"/>
      </w:r>
      <w:r w:rsidRPr="00D65481">
        <w:t>. Following the implementation of Commonwealth environmental watering there was evidence of recruitment in five native species: Australian smelt, carp gudgeon, Murray cod, Murray-Darling rainbow fish and unspecked hardy-head There are now juvenile and sub-adult size classes of Murray cod clearly repres</w:t>
      </w:r>
      <w:r>
        <w:t xml:space="preserve">ented in Gunbower Creek </w:t>
      </w:r>
      <w:r>
        <w:fldChar w:fldCharType="begin"/>
      </w:r>
      <w:r>
        <w:instrText xml:space="preserve"> ADDIN ZOTERO_ITEM CSL_CITATION {"citationID":"ifG0Sio0","properties":{"formattedCitation":"(Bloink &amp; Robinson 2016)","plainCitation":"(Bloink &amp; Robinson 2016)","noteIndex":0},"citationItems":[{"id":4280,"uris":["http://zotero.org/users/2336876/items/4Y8K4572"],"uri":["http://zotero.org/users/2336876/items/4Y8K4572"],"itemData":{"id":4280,"type":"book","title":"Gunbower Forest Fish Condition Monitoring. A report to the North Central Catchment Management Authority","publisher":"Ecology Australia","publisher-place":"Fairfield, Victoria","event-place":"Fairfield, Victoria","author":[{"family":"Bloink","given":"C."},{"family":"Robinson","given":"W."}],"issued":{"date-parts":[["2016"]]}}}],"schema":"https://github.com/citation-style-language/schema/raw/master/csl-citation.json"} </w:instrText>
      </w:r>
      <w:r>
        <w:fldChar w:fldCharType="separate"/>
      </w:r>
      <w:r>
        <w:rPr>
          <w:noProof/>
        </w:rPr>
        <w:t>(Bloink &amp; Robinson 2016)</w:t>
      </w:r>
      <w:r>
        <w:fldChar w:fldCharType="end"/>
      </w:r>
      <w:r w:rsidRPr="00D65481">
        <w:t>.</w:t>
      </w:r>
    </w:p>
    <w:p w14:paraId="4B434A25" w14:textId="77777777" w:rsidR="00677337" w:rsidRDefault="00677337" w:rsidP="00677337">
      <w:pPr>
        <w:pStyle w:val="ListParagraph"/>
        <w:numPr>
          <w:ilvl w:val="0"/>
          <w:numId w:val="40"/>
        </w:numPr>
      </w:pPr>
      <w:r w:rsidRPr="00D65481">
        <w:t>Lower Darling River</w:t>
      </w:r>
      <w:r>
        <w:t xml:space="preserve"> – Commonwealth environmental water was delivered to the lower Darling between October and December 2016 to s</w:t>
      </w:r>
      <w:r w:rsidRPr="00677337">
        <w:t xml:space="preserve">upport </w:t>
      </w:r>
      <w:r w:rsidRPr="00677337">
        <w:rPr>
          <w:lang w:val="en-US"/>
        </w:rPr>
        <w:t>Murray cod breeding ecology, supporting courtship, nest selection, spawning and nest retention by avoiding rapid drops and rises in river levels throughout the breeding period</w:t>
      </w:r>
      <w:r>
        <w:t xml:space="preserve">. Monitoring across a 500 km stretch of the river from the Menindee Lakes to Wentworth indicated success of the environmental watering action with strong spawning responses from Murray cod  </w:t>
      </w:r>
      <w:r>
        <w:fldChar w:fldCharType="begin"/>
      </w:r>
      <w:r>
        <w:instrText xml:space="preserve"> ADDIN ZOTERO_ITEM CSL_CITATION {"citationID":"ahvzou2r","properties":{"formattedCitation":"(Sharpe &amp; Stuart 2018)","plainCitation":"(Sharpe &amp; Stuart 2018)","noteIndex":0},"citationItems":[{"id":4247,"uris":["http://zotero.org/users/2336876/items/QRTDK6SC"],"uri":["http://zotero.org/users/2336876/items/QRTDK6SC"],"itemData":{"id":4247,"type":"book","title":"Environmental flows in the Darling River to support native fish populations","publisher":"Commonwealth Environmental Water Office","publisher-place":"Canberra, ACT","event-place":"Canberra, ACT","author":[{"family":"Sharpe","given":"C."},{"family":"Stuart","given":"I"}],"issued":{"date-parts":[["2018"]]}}}],"schema":"https://github.com/citation-style-language/schema/raw/master/csl-citation.json"} </w:instrText>
      </w:r>
      <w:r>
        <w:fldChar w:fldCharType="separate"/>
      </w:r>
      <w:r>
        <w:rPr>
          <w:noProof/>
        </w:rPr>
        <w:t>(Sharpe &amp; Stuart 2018)</w:t>
      </w:r>
      <w:r>
        <w:fldChar w:fldCharType="end"/>
      </w:r>
      <w:r w:rsidRPr="00D65481">
        <w:t xml:space="preserve">. </w:t>
      </w:r>
    </w:p>
    <w:p w14:paraId="6F804F98" w14:textId="77777777" w:rsidR="00D8778A" w:rsidRDefault="00D8778A" w:rsidP="00D8778A">
      <w:pPr>
        <w:pStyle w:val="Heading4"/>
      </w:pPr>
      <w:r>
        <w:t>Movement</w:t>
      </w:r>
    </w:p>
    <w:p w14:paraId="287A787A" w14:textId="77777777" w:rsidR="00D8778A" w:rsidRPr="00D65481" w:rsidRDefault="00D8778A" w:rsidP="00D8778A">
      <w:pPr>
        <w:spacing w:after="60"/>
      </w:pPr>
      <w:r w:rsidRPr="00D65481">
        <w:t>In 2016–17 supporting movement and dispersal of native fish was the primary expected outcome of around one third of the Commonwealth environmental watering actions targeting fish (19 of 58 watering actions). There are several examples that demonstrate the effect of Commonwealth environmental water on biological connectivity in 2016–17:</w:t>
      </w:r>
    </w:p>
    <w:p w14:paraId="7D6C9657" w14:textId="77777777" w:rsidR="00D8778A" w:rsidRPr="00D65481" w:rsidRDefault="00D8778A" w:rsidP="00D8778A">
      <w:pPr>
        <w:pStyle w:val="ListParagraph"/>
        <w:numPr>
          <w:ilvl w:val="0"/>
          <w:numId w:val="39"/>
        </w:numPr>
      </w:pPr>
      <w:r w:rsidRPr="00D65481">
        <w:t>Movement of eel-tailed catfish and Murray cod in response to natural flows and environmental water in the Gwydir and Mehi Rivers</w:t>
      </w:r>
      <w:r>
        <w:t xml:space="preserve"> </w:t>
      </w:r>
      <w:r>
        <w:fldChar w:fldCharType="begin"/>
      </w:r>
      <w:r>
        <w:instrText xml:space="preserve"> ADDIN ZOTERO_ITEM CSL_CITATION {"citationID":"Yi0w8dBa","properties":{"formattedCitation":"(Southwell {\\i{}et al.} 2017b)","plainCitation":"(Southwell et al. 2017b)","noteIndex":0},"citationItems":[{"id":4289,"uris":["http://zotero.org/users/2336876/items/8MXVET83"],"uri":["http://zotero.org/users/2336876/items/8MXVET83"],"itemData":{"id":4289,"type":"book","title":"Commonwealth Environmental Water Office Long Term Intervention Monitoring Project Gwydir River System Selected Area – 2016-17 Annual Evaluation Report","publisher":"Commonwealth of Australia","publisher-place":"Canberra, ACT","event-place":"Canberra, ACT","author":[{"family":"Southwell","given":"M."},{"family":"Frazier","given":"P."},{"family":"Hill","given":"R."},{"family":"Burch","given":"L."},{"family":"Veer","given":"N.","non-dropping-particle":"van der"},{"family":"Mace","given":"N."},{"family":"Ryder","given":"D."},{"family":"Tsoi","given":"W."},{"family":"Butler","given":"G."},{"family":"Carpenter-Bundhoo","given":"L."},{"family":"Spencer","given":"J."},{"family":"Bowen","given":"S."},{"family":"Humphries","given":"J."}],"issued":{"date-parts":[["2017"]]}}}],"schema":"https://github.com/citation-style-language/schema/raw/master/csl-citation.json"} </w:instrText>
      </w:r>
      <w:r>
        <w:fldChar w:fldCharType="separate"/>
      </w:r>
      <w:r w:rsidRPr="00D90AA7">
        <w:rPr>
          <w:rFonts w:ascii="Calibri" w:cs="Calibri"/>
          <w:lang w:val="en-US"/>
        </w:rPr>
        <w:t xml:space="preserve">(Southwell </w:t>
      </w:r>
      <w:r w:rsidRPr="00D90AA7">
        <w:rPr>
          <w:rFonts w:ascii="Calibri" w:cs="Calibri"/>
          <w:i/>
          <w:iCs/>
          <w:lang w:val="en-US"/>
        </w:rPr>
        <w:t>et al.</w:t>
      </w:r>
      <w:r w:rsidRPr="00D90AA7">
        <w:rPr>
          <w:rFonts w:ascii="Calibri" w:cs="Calibri"/>
          <w:lang w:val="en-US"/>
        </w:rPr>
        <w:t xml:space="preserve"> 2017b)</w:t>
      </w:r>
      <w:r>
        <w:fldChar w:fldCharType="end"/>
      </w:r>
      <w:r w:rsidRPr="00D65481">
        <w:t>.</w:t>
      </w:r>
    </w:p>
    <w:p w14:paraId="49D08662" w14:textId="77777777" w:rsidR="00D8778A" w:rsidRPr="00D65481" w:rsidRDefault="00D8778A" w:rsidP="00D8778A">
      <w:pPr>
        <w:pStyle w:val="ListParagraph"/>
        <w:numPr>
          <w:ilvl w:val="0"/>
          <w:numId w:val="39"/>
        </w:numPr>
      </w:pPr>
      <w:r w:rsidRPr="00D65481">
        <w:t>Increases in diversity and abundance of native fish in the connected waterholes of the Lower Warrego River in response to Commonwealth environmental water</w:t>
      </w:r>
      <w:r>
        <w:t xml:space="preserve"> </w:t>
      </w:r>
      <w:r>
        <w:fldChar w:fldCharType="begin"/>
      </w:r>
      <w:r w:rsidR="00002326">
        <w:instrText xml:space="preserve"> ADDIN ZOTERO_ITEM CSL_CITATION {"citationID":"6STNOpe5","properties":{"formattedCitation":"(Southwell {\\i{}et al.} 2017a)","plainCitation":"(Southwell et al. 2017a)","noteIndex":0},"citationItems":[{"id":4282,"uris":["http://zotero.org/users/2336876/items/DJGWVHLW"],"uri":["http://zotero.org/users/2336876/items/DJGWVHLW"],"itemData":{"id":4282,"type":"book","title":"Commonwealth Environmental Water Office Long Term Intervention Monitoring Project Junction of the Warrego and Darling rivers Selected Area – 2016-17 Final Evaluation Report","publisher":"Commonwealth of Australia","publisher-place":"Canberra","event-place":"Canberra","author":[{"family":"Southwell","given":"Mark"},{"family":"Frazier","given":"P."},{"family":"Hill","given":"R."},{"family":"Burch","given":"L."},{"family":"Veer","given":"N.","non-dropping-particle":"van der"},{"family":"Cawley","given":"R."},{"family":"Hendersen","given":"T."},{"family":"Ryder","given":"D."}],"issued":{"date-parts":[["2017"]]}}}],"schema":"https://github.com/citation-style-language/schema/raw/master/csl-citation.json"} </w:instrText>
      </w:r>
      <w:r>
        <w:fldChar w:fldCharType="separate"/>
      </w:r>
      <w:r w:rsidR="00002326" w:rsidRPr="00002326">
        <w:rPr>
          <w:rFonts w:ascii="Calibri" w:cs="Calibri"/>
          <w:lang w:val="en-US"/>
        </w:rPr>
        <w:t xml:space="preserve">(Southwell </w:t>
      </w:r>
      <w:r w:rsidR="00002326" w:rsidRPr="00002326">
        <w:rPr>
          <w:rFonts w:ascii="Calibri" w:cs="Calibri"/>
          <w:i/>
          <w:iCs/>
          <w:lang w:val="en-US"/>
        </w:rPr>
        <w:t>et al.</w:t>
      </w:r>
      <w:r w:rsidR="00002326" w:rsidRPr="00002326">
        <w:rPr>
          <w:rFonts w:ascii="Calibri" w:cs="Calibri"/>
          <w:lang w:val="en-US"/>
        </w:rPr>
        <w:t xml:space="preserve"> 2017a)</w:t>
      </w:r>
      <w:r>
        <w:fldChar w:fldCharType="end"/>
      </w:r>
      <w:r w:rsidRPr="00D65481">
        <w:t xml:space="preserve">. </w:t>
      </w:r>
    </w:p>
    <w:p w14:paraId="5FC04454" w14:textId="77777777" w:rsidR="00D8778A" w:rsidRPr="00D65481" w:rsidRDefault="00D8778A" w:rsidP="00D8778A">
      <w:pPr>
        <w:pStyle w:val="ListParagraph"/>
        <w:numPr>
          <w:ilvl w:val="0"/>
          <w:numId w:val="39"/>
        </w:numPr>
      </w:pPr>
      <w:r w:rsidRPr="00D65481">
        <w:t>Positive effects of “attraction flows” provided by environmental water in the Goulburn River system. Silver perch tagged in the Murray River moved into the Goulburn River in March-April 2017 coinciding with a within-channel environmental flow fresh in the Goulburn River</w:t>
      </w:r>
      <w:r>
        <w:t xml:space="preserve"> </w:t>
      </w:r>
      <w:r>
        <w:fldChar w:fldCharType="begin"/>
      </w:r>
      <w:r>
        <w:instrText xml:space="preserve"> ADDIN ZOTERO_ITEM CSL_CITATION {"citationID":"WpqpXVHO","properties":{"formattedCitation":"(Webb {\\i{}et al.} 2017)","plainCitation":"(Webb et al. 2017)","noteIndex":0},"citationItems":[{"id":4283,"uris":["http://zotero.org/users/2336876/items/VRKM6EGN"],"uri":["http://zotero.org/users/2336876/items/VRKM6EGN"],"itemData":{"id":4283,"type":"book","title":"Commonwealth Environmental Water Office Long-Term Intervention Monitoring Project – Goulburn River Selected Area evaluation report 2016-17","publisher":"Commonwealth of Australia","publisher-place":"Canberra, ACT","event-place":"Canberra, ACT","author":[{"family":"Webb","given":"A."},{"family":"King","given":"E."},{"family":"Treadwell","given":"S."},{"family":"Lintern","given":"A."},{"family":"Baker","given":"B."},{"family":"Casanelia","given":"S."},{"family":"Grace","given":"M."},{"family":"Koster","given":"W."},{"family":"Lovell","given":"D."},{"family":"Morris","given":"K."},{"family":"Pettigrove","given":"V."},{"family":"Townsend","given":"K."},{"family":"Vietz","given":"G."}],"issued":{"date-parts":[["2017"]]}}}],"schema":"https://github.com/citation-style-language/schema/raw/master/csl-citation.json"} </w:instrText>
      </w:r>
      <w:r>
        <w:fldChar w:fldCharType="separate"/>
      </w:r>
      <w:r w:rsidRPr="00D90AA7">
        <w:rPr>
          <w:rFonts w:ascii="Calibri" w:cs="Calibri"/>
          <w:lang w:val="en-US"/>
        </w:rPr>
        <w:t xml:space="preserve">(Webb </w:t>
      </w:r>
      <w:r w:rsidRPr="00D90AA7">
        <w:rPr>
          <w:rFonts w:ascii="Calibri" w:cs="Calibri"/>
          <w:i/>
          <w:iCs/>
          <w:lang w:val="en-US"/>
        </w:rPr>
        <w:t>et al.</w:t>
      </w:r>
      <w:r w:rsidRPr="00D90AA7">
        <w:rPr>
          <w:rFonts w:ascii="Calibri" w:cs="Calibri"/>
          <w:lang w:val="en-US"/>
        </w:rPr>
        <w:t xml:space="preserve"> 2017)</w:t>
      </w:r>
      <w:r>
        <w:fldChar w:fldCharType="end"/>
      </w:r>
      <w:r w:rsidRPr="00D65481">
        <w:rPr>
          <w:iCs/>
        </w:rPr>
        <w:t>.</w:t>
      </w:r>
    </w:p>
    <w:p w14:paraId="6E0A257A" w14:textId="77777777" w:rsidR="00D8778A" w:rsidRPr="00D65481" w:rsidRDefault="00D8778A" w:rsidP="00D8778A">
      <w:pPr>
        <w:pStyle w:val="ListParagraph"/>
        <w:numPr>
          <w:ilvl w:val="0"/>
          <w:numId w:val="39"/>
        </w:numPr>
      </w:pPr>
      <w:r w:rsidRPr="00D65481">
        <w:t>Managed environmental water in autumn 2017 connected the Lower Macquarie to the Barwon River facilitating the upstream movement of golden perch and spangled perch. Monitoring indicated that although the managed flow resulted in movement of native fish, in-channel infrastructure acts as barriers to migration in the lower Macquarie River downstream of Marebone Weir, limiting the benefits to native fish populations</w:t>
      </w:r>
      <w:r>
        <w:t xml:space="preserve"> </w:t>
      </w:r>
      <w:r>
        <w:fldChar w:fldCharType="begin"/>
      </w:r>
      <w:r w:rsidR="00002326">
        <w:instrText xml:space="preserve"> ADDIN ZOTERO_ITEM CSL_CITATION {"citationID":"TKEKezVC","properties":{"formattedCitation":"(Davis {\\i{}et al.} 2017)","plainCitation":"(Davis et al. 2017)","noteIndex":0},"citationItems":[{"id":4320,"uris":["http://zotero.org/users/2336876/items/YCAA3RCT"],"uri":["http://zotero.org/users/2336876/items/YCAA3RCT"],"itemData":{"id":4320,"type":"book","title":"Making the Connection: Designing, delivering and monitoring flows between catchments. A case study in the Macquarie and Barwon Rivers April – June 2017","publisher":"NSW Department of Primary Industries","publisher-place":"Dubbo, NSW","event-place":"Dubbo, NSW","author":[{"family":"Davis","given":"S."},{"family":"Asmus","given":"M."},{"family":"Stocks","given":"J"}],"issued":{"date-parts":[["2017"]]}}}],"schema":"https://github.com/citation-style-language/schema/raw/master/csl-citation.json"} </w:instrText>
      </w:r>
      <w:r>
        <w:fldChar w:fldCharType="separate"/>
      </w:r>
      <w:r w:rsidRPr="00D90AA7">
        <w:rPr>
          <w:rFonts w:ascii="Calibri" w:cs="Calibri"/>
          <w:lang w:val="en-US"/>
        </w:rPr>
        <w:t xml:space="preserve">(Davis </w:t>
      </w:r>
      <w:r w:rsidRPr="00D90AA7">
        <w:rPr>
          <w:rFonts w:ascii="Calibri" w:cs="Calibri"/>
          <w:i/>
          <w:iCs/>
          <w:lang w:val="en-US"/>
        </w:rPr>
        <w:t>et al.</w:t>
      </w:r>
      <w:r w:rsidRPr="00D90AA7">
        <w:rPr>
          <w:rFonts w:ascii="Calibri" w:cs="Calibri"/>
          <w:lang w:val="en-US"/>
        </w:rPr>
        <w:t xml:space="preserve"> 2017)</w:t>
      </w:r>
      <w:r>
        <w:fldChar w:fldCharType="end"/>
      </w:r>
      <w:r w:rsidRPr="00D65481">
        <w:t xml:space="preserve">. </w:t>
      </w:r>
    </w:p>
    <w:p w14:paraId="164CA6CB" w14:textId="77777777" w:rsidR="00D8778A" w:rsidRPr="00D65481" w:rsidRDefault="00D8778A" w:rsidP="00D8778A">
      <w:pPr>
        <w:pStyle w:val="ListParagraph"/>
        <w:numPr>
          <w:ilvl w:val="0"/>
          <w:numId w:val="39"/>
        </w:numPr>
      </w:pPr>
      <w:r w:rsidRPr="00D65481">
        <w:t xml:space="preserve">In spring and summer of 2016–17 environmental water, including Commonwealth environmental water, was delivered to complete the nursery function of the Menindee Lakes by dispersing early juvenile golden perch into the </w:t>
      </w:r>
      <w:r w:rsidR="00677337">
        <w:t>lower Darling River</w:t>
      </w:r>
      <w:r w:rsidRPr="00D65481">
        <w:t xml:space="preserve">, Great Darling Anabranch and Murray River populations. Golden perch spawned in the Border Rivers in </w:t>
      </w:r>
      <w:r w:rsidRPr="00D65481">
        <w:lastRenderedPageBreak/>
        <w:t>October 2016, moving downstream into nursery grounds in the Menindee Lakes in late spring. Environmental flows then enabled dispersal of the young golden perch into the lower Darling River and Great Darling anabranch where they made up 50% of the population. It is expected that these young golden perch would then have dispersed into the Murray River demonstrating the effectiveness of environmental water outcomes over large scales and multiple river systems (Sharpe &amp; Stuart 2018).</w:t>
      </w:r>
    </w:p>
    <w:p w14:paraId="15A77BC3" w14:textId="77777777" w:rsidR="00D8778A" w:rsidRPr="00D8778A" w:rsidRDefault="00D8778A" w:rsidP="00D8778A">
      <w:pPr>
        <w:pStyle w:val="Heading4"/>
      </w:pPr>
      <w:r>
        <w:t>Ameliorating hypoxia</w:t>
      </w:r>
    </w:p>
    <w:p w14:paraId="55439C4A" w14:textId="77777777" w:rsidR="00D8778A" w:rsidRDefault="00E26979" w:rsidP="00EB03E4">
      <w:r>
        <w:t xml:space="preserve">Monitoring in the Selected Areas reported variable success of Commonwealth environmental water in ameliorating the effects of </w:t>
      </w:r>
      <w:r w:rsidR="00002326">
        <w:t xml:space="preserve">hypoxic blackwater events and increasing dissolved oxygen. In the Edward-Wakool, the Selected Area report concluded that the three environmental watering actions aimed at providing hypoxic water refuges for fish were unsuccessful, with only a small portion of large bodied native fish that had been tagged surviving the blackwater event. It was also suggested that </w:t>
      </w:r>
      <w:r w:rsidR="00002326" w:rsidRPr="00002326">
        <w:t>the hypoxic conditions that occurred in November 2016 affected spawning and recruitment</w:t>
      </w:r>
      <w:r w:rsidR="00002326">
        <w:t xml:space="preserve">. They concluded that the timing of the flow delivery was too late to protect the majority of individuals </w:t>
      </w:r>
      <w:r w:rsidR="00002326">
        <w:fldChar w:fldCharType="begin"/>
      </w:r>
      <w:r w:rsidR="00002326">
        <w:instrText xml:space="preserve"> ADDIN ZOTERO_ITEM CSL_CITATION {"citationID":"4LuQWbWQ","properties":{"formattedCitation":"(Watts {\\i{}et al.} 2017)","plainCitation":"(Watts et al. 2017)","noteIndex":0},"citationItems":[{"id":4285,"uris":["http://zotero.org/users/2336876/items/U3VC8GJX"],"uri":["http://zotero.org/users/2336876/items/U3VC8GJX"],"itemData":{"id":4285,"type":"book","title":"Commonwealth Environmental Water Office Long-Term Intervention Monitoring Project: Edward-Wakool River System Selected Area Evaluation Report 2016-17","publisher":"Commonwealth of Australia","publisher-place":"Canberra, ACT","event-place":"Canberra, ACT","author":[{"family":"Watts","given":"R."},{"family":"McCasker","given":"N."},{"family":"Howitt","given":"J."},{"family":"Thiem","given":"J."},{"family":"Grace","given":"M."},{"family":"Kopf","given":"R."},{"family":"Healy","given":"S."},{"family":"Bond","given":"N."}],"issued":{"date-parts":[["2017"]]}}}],"schema":"https://github.com/citation-style-language/schema/raw/master/csl-citation.json"} </w:instrText>
      </w:r>
      <w:r w:rsidR="00002326">
        <w:fldChar w:fldCharType="separate"/>
      </w:r>
      <w:r w:rsidR="00002326" w:rsidRPr="00002326">
        <w:rPr>
          <w:rFonts w:ascii="Calibri" w:cs="Calibri"/>
          <w:lang w:val="en-US"/>
        </w:rPr>
        <w:t xml:space="preserve">(Watts </w:t>
      </w:r>
      <w:r w:rsidR="00002326" w:rsidRPr="00002326">
        <w:rPr>
          <w:rFonts w:ascii="Calibri" w:cs="Calibri"/>
          <w:i/>
          <w:iCs/>
          <w:lang w:val="en-US"/>
        </w:rPr>
        <w:t>et al.</w:t>
      </w:r>
      <w:r w:rsidR="00002326" w:rsidRPr="00002326">
        <w:rPr>
          <w:rFonts w:ascii="Calibri" w:cs="Calibri"/>
          <w:lang w:val="en-US"/>
        </w:rPr>
        <w:t xml:space="preserve"> 2017)</w:t>
      </w:r>
      <w:r w:rsidR="00002326">
        <w:fldChar w:fldCharType="end"/>
      </w:r>
      <w:r w:rsidR="00002326">
        <w:t xml:space="preserve">.  In the Lower Murray, it was suggested that </w:t>
      </w:r>
      <w:r w:rsidR="00002326" w:rsidRPr="00002326">
        <w:t>hypoxic blackwater from natural flooding impacted directly on</w:t>
      </w:r>
      <w:r w:rsidR="00002326">
        <w:t xml:space="preserve"> golden perch</w:t>
      </w:r>
      <w:r w:rsidR="00002326" w:rsidRPr="00002326">
        <w:t xml:space="preserve"> egg and larval development, or indirectly via the effect of reduced food resources.</w:t>
      </w:r>
      <w:r w:rsidR="00002326">
        <w:t xml:space="preserve"> In the Rufus River n</w:t>
      </w:r>
      <w:r w:rsidR="00002326" w:rsidRPr="00002326">
        <w:t>atural flooding reduced dissolved oxygen levels to below 50% saturation (~4.5 mg / L). Commonwealth environmental water that supplemented releases from Lake Victoria maintained oxygen levels above 4 mg / L in the Rufus River, which potentially provided refuge areas for aquatic organisms</w:t>
      </w:r>
      <w:r w:rsidR="00002326">
        <w:t xml:space="preserve"> </w:t>
      </w:r>
      <w:r w:rsidR="00002326">
        <w:fldChar w:fldCharType="begin"/>
      </w:r>
      <w:r w:rsidR="00002326">
        <w:instrText xml:space="preserve"> ADDIN ZOTERO_ITEM CSL_CITATION {"citationID":"QPQPf1Dg","properties":{"formattedCitation":"(Yen {\\i{}et al.} 2013)","plainCitation":"(Yen et al. 2013)","noteIndex":0},"citationItems":[{"id":1462,"uris":["http://zotero.org/users/2336876/items/CUHBDTSC"],"uri":["http://zotero.org/users/2336876/items/CUHBDTSC"],"itemData":{"id":1462,"type":"article-journal","title":"Identifying effective water-management strategies in variable climates using population dynamics models","container-title":"Journal of Applied Ecology","page":"691–701","volume":"50","issue":"3","source":"Wiley Online Library","abstract":"* Water-resource management should maintain ecological condition, including population viabilities of aquatic taxa. Many arid and semi-arid regions have experienced elevated water regulation and face drying and warming climates. * We combined stochastic, population dynamics models for four fish species with differing life histories with simulated regulated and unregulated flow regimes to assess the relative robustness of fish population persistence to different scenarios of climate change and water management. * Water regulation had a larger effect than differences in climate, negatively affecting one species through increased summer flows, and stabilizing population trajectories for two species that were sensitive to cease-to-flow events; the other species was insensitive to regulation or climate. * The greater importance of water regulation suggests that management of water regulation and human use can be used to insulate fish, to some degree, from the effects of future climate change. * General deductions from our results, such as the importance of inter-annual variability and the application of demographic modelling tools, are readily transferable to other systems. * Synthesis and applications. Our scenario-based approach was able to assess the population-level effects of multiple concurrent stressors and represents an effective framework for identifying management strategies that are robust to uncertainty in future environments.","DOI":"10.1111/1365-2664.12074","ISSN":"1365-2664","language":"en","author":[{"family":"Yen","given":"Jian D. L."},{"family":"Bond","given":"Nick R."},{"family":"Shenton","given":"Will"},{"family":"Spring","given":"Daniel A."},{"family":"Mac Nally","given":"Ralph"}],"issued":{"date-parts":[["2013"]]}}}],"schema":"https://github.com/citation-style-language/schema/raw/master/csl-citation.json"} </w:instrText>
      </w:r>
      <w:r w:rsidR="00002326">
        <w:fldChar w:fldCharType="separate"/>
      </w:r>
      <w:r w:rsidR="00002326" w:rsidRPr="00002326">
        <w:rPr>
          <w:rFonts w:ascii="Calibri" w:cs="Calibri"/>
          <w:lang w:val="en-US"/>
        </w:rPr>
        <w:t xml:space="preserve">(Yen </w:t>
      </w:r>
      <w:r w:rsidR="00002326" w:rsidRPr="00002326">
        <w:rPr>
          <w:rFonts w:ascii="Calibri" w:cs="Calibri"/>
          <w:i/>
          <w:iCs/>
          <w:lang w:val="en-US"/>
        </w:rPr>
        <w:t>et al.</w:t>
      </w:r>
      <w:r w:rsidR="00002326" w:rsidRPr="00002326">
        <w:rPr>
          <w:rFonts w:ascii="Calibri" w:cs="Calibri"/>
          <w:lang w:val="en-US"/>
        </w:rPr>
        <w:t xml:space="preserve"> 2013)</w:t>
      </w:r>
      <w:r w:rsidR="00002326">
        <w:fldChar w:fldCharType="end"/>
      </w:r>
      <w:r w:rsidR="00002326" w:rsidRPr="00002326">
        <w:t>.</w:t>
      </w:r>
      <w:r w:rsidR="00002326">
        <w:t xml:space="preserve"> </w:t>
      </w:r>
      <w:r w:rsidR="00002326" w:rsidRPr="00002326">
        <w:t xml:space="preserve">Commonwealth environmental water </w:t>
      </w:r>
      <w:r w:rsidR="00002326">
        <w:t xml:space="preserve">also </w:t>
      </w:r>
      <w:r w:rsidR="00002326" w:rsidRPr="00002326">
        <w:t>contributed to improving water quality and ameliorating the effects of hypoxia in the Murrumbidgee. Dissolved oxygen concentrations recovered to &gt; 4 mg/L five days sooner with environmental water than wit</w:t>
      </w:r>
      <w:r w:rsidR="00002326">
        <w:t xml:space="preserve">hout </w:t>
      </w:r>
      <w:r w:rsidR="00002326">
        <w:fldChar w:fldCharType="begin"/>
      </w:r>
      <w:r w:rsidR="00002326">
        <w:instrText xml:space="preserve"> ADDIN ZOTERO_ITEM CSL_CITATION {"citationID":"4f5zCz42","properties":{"formattedCitation":"(Wassens {\\i{}et al.} 2017)","plainCitation":"(Wassens et al. 2017)","noteIndex":0},"citationItems":[{"id":4286,"uris":["http://zotero.org/users/2336876/items/NJDA223D"],"uri":["http://zotero.org/users/2336876/items/NJDA223D"],"itemData":{"id":4286,"type":"book","title":"Commonwealth Environmental Water Office Long-Term Intervention Monitoring project Murrumbidgee River system Selected Area evaluation report, 2014-17. December 2017","publisher":"Commonwealth of Australia","publisher-place":"Canberra, ACT","event-place":"Canberra, ACT","author":[{"family":"Wassens","given":"S."},{"family":"Spencer","given":"J."},{"family":"Wolfenden","given":"B."},{"family":"Thiem","given":"J."},{"family":"Thomas","given":"R."},{"family":"Jenkins","given":"K."},{"family":"Brandis","given":"K."},{"family":"Lenon","given":"E."},{"family":"Hall","given":"A."},{"family":"Ocock","given":"J. F."},{"family":"Kobayashi","given":"T."},{"family":"Bino","given":"G."},{"family":"Heath","given":"J."},{"family":"Callaghan","given":"D."}],"issued":{"date-parts":[["2017"]]}}}],"schema":"https://github.com/citation-style-language/schema/raw/master/csl-citation.json"} </w:instrText>
      </w:r>
      <w:r w:rsidR="00002326">
        <w:fldChar w:fldCharType="separate"/>
      </w:r>
      <w:r w:rsidR="00002326" w:rsidRPr="00002326">
        <w:rPr>
          <w:rFonts w:ascii="Calibri" w:cs="Calibri"/>
          <w:lang w:val="en-US"/>
        </w:rPr>
        <w:t xml:space="preserve">(Wassens </w:t>
      </w:r>
      <w:r w:rsidR="00002326" w:rsidRPr="00002326">
        <w:rPr>
          <w:rFonts w:ascii="Calibri" w:cs="Calibri"/>
          <w:i/>
          <w:iCs/>
          <w:lang w:val="en-US"/>
        </w:rPr>
        <w:t>et al.</w:t>
      </w:r>
      <w:r w:rsidR="00002326" w:rsidRPr="00002326">
        <w:rPr>
          <w:rFonts w:ascii="Calibri" w:cs="Calibri"/>
          <w:lang w:val="en-US"/>
        </w:rPr>
        <w:t xml:space="preserve"> 2017)</w:t>
      </w:r>
      <w:r w:rsidR="00002326">
        <w:fldChar w:fldCharType="end"/>
      </w:r>
      <w:r w:rsidR="00002326" w:rsidRPr="00002326">
        <w:t>.</w:t>
      </w:r>
    </w:p>
    <w:p w14:paraId="1DCFA26B" w14:textId="77777777" w:rsidR="00002326" w:rsidRDefault="00002326" w:rsidP="00EB03E4">
      <w:r>
        <w:t>The effect of hypoxia on fish communities in the Basin w</w:t>
      </w:r>
      <w:r w:rsidR="00BE0A8B">
        <w:t>as</w:t>
      </w:r>
      <w:r>
        <w:t xml:space="preserve"> also explored using community dynamics models (see section </w:t>
      </w:r>
      <w:r w:rsidR="00A77873">
        <w:t>4</w:t>
      </w:r>
      <w:r>
        <w:t>).</w:t>
      </w:r>
    </w:p>
    <w:p w14:paraId="4196AD0D" w14:textId="77777777" w:rsidR="00002326" w:rsidRDefault="00002326" w:rsidP="00EB03E4"/>
    <w:bookmarkEnd w:id="47"/>
    <w:p w14:paraId="4C799ED1" w14:textId="77777777" w:rsidR="00D8778A" w:rsidRDefault="00D8778A">
      <w:pPr>
        <w:spacing w:after="200" w:line="276" w:lineRule="auto"/>
        <w:rPr>
          <w:rFonts w:eastAsiaTheme="majorEastAsia" w:cstheme="majorBidi"/>
          <w:b/>
          <w:bCs/>
          <w:color w:val="auto"/>
          <w:sz w:val="32"/>
          <w:szCs w:val="28"/>
        </w:rPr>
      </w:pPr>
      <w:r>
        <w:br w:type="page"/>
      </w:r>
    </w:p>
    <w:p w14:paraId="70CEA29F" w14:textId="77777777" w:rsidR="005C1F6C" w:rsidRDefault="00EB094F" w:rsidP="00EB094F">
      <w:pPr>
        <w:pStyle w:val="Heading1"/>
      </w:pPr>
      <w:bookmarkStart w:id="61" w:name="_Toc528066962"/>
      <w:r>
        <w:lastRenderedPageBreak/>
        <w:t>Population dynamics</w:t>
      </w:r>
      <w:bookmarkEnd w:id="61"/>
    </w:p>
    <w:p w14:paraId="4241A0C7" w14:textId="77777777" w:rsidR="0092221F" w:rsidRDefault="0092221F" w:rsidP="0092221F">
      <w:pPr>
        <w:pStyle w:val="Heading2"/>
      </w:pPr>
      <w:bookmarkStart w:id="62" w:name="_Toc528066963"/>
      <w:r>
        <w:t>Summary</w:t>
      </w:r>
      <w:bookmarkEnd w:id="6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17"/>
      </w:tblGrid>
      <w:tr w:rsidR="00DC44D1" w:rsidRPr="005E48F4" w14:paraId="26B891EC" w14:textId="77777777" w:rsidTr="00C75C11">
        <w:trPr>
          <w:trHeight w:val="283"/>
        </w:trPr>
        <w:tc>
          <w:tcPr>
            <w:tcW w:w="9017" w:type="dxa"/>
            <w:shd w:val="clear" w:color="auto" w:fill="D9D9D9" w:themeFill="background1" w:themeFillShade="D9"/>
          </w:tcPr>
          <w:p w14:paraId="6AC1C53C" w14:textId="77777777" w:rsidR="00DC44D1" w:rsidRPr="00DC44D1" w:rsidRDefault="00DC44D1" w:rsidP="00C75C11">
            <w:pPr>
              <w:spacing w:after="0"/>
              <w:rPr>
                <w:b/>
                <w:sz w:val="18"/>
                <w:szCs w:val="18"/>
              </w:rPr>
            </w:pPr>
            <w:r w:rsidRPr="00DC44D1">
              <w:rPr>
                <w:b/>
                <w:sz w:val="18"/>
                <w:szCs w:val="18"/>
              </w:rPr>
              <w:t>Effects of hydrology and other environmental variables</w:t>
            </w:r>
          </w:p>
        </w:tc>
      </w:tr>
      <w:tr w:rsidR="00DC44D1" w:rsidRPr="005E48F4" w14:paraId="748F6CC7" w14:textId="77777777" w:rsidTr="00C75C11">
        <w:tc>
          <w:tcPr>
            <w:tcW w:w="9017" w:type="dxa"/>
            <w:shd w:val="clear" w:color="auto" w:fill="D9D9D9" w:themeFill="background1" w:themeFillShade="D9"/>
          </w:tcPr>
          <w:p w14:paraId="11C2DFA2" w14:textId="77777777" w:rsidR="00DC44D1" w:rsidRPr="00DC44D1" w:rsidRDefault="00DC44D1" w:rsidP="00DC44D1">
            <w:pPr>
              <w:spacing w:after="0"/>
              <w:rPr>
                <w:sz w:val="18"/>
                <w:szCs w:val="18"/>
              </w:rPr>
            </w:pPr>
            <w:r w:rsidRPr="00DC44D1">
              <w:rPr>
                <w:sz w:val="18"/>
                <w:szCs w:val="18"/>
              </w:rPr>
              <w:t xml:space="preserve">Models relating golden perch and Murray cod condition to patterns of hydrologic variability </w:t>
            </w:r>
            <w:r>
              <w:rPr>
                <w:sz w:val="18"/>
                <w:szCs w:val="18"/>
              </w:rPr>
              <w:t>indicated that t</w:t>
            </w:r>
            <w:r w:rsidRPr="00DC44D1">
              <w:rPr>
                <w:sz w:val="18"/>
                <w:szCs w:val="18"/>
              </w:rPr>
              <w:t>he impact of flows on body condition is season-specific;</w:t>
            </w:r>
          </w:p>
          <w:p w14:paraId="7C09F59B" w14:textId="77777777" w:rsidR="00DC44D1" w:rsidRPr="00DC44D1" w:rsidRDefault="00DC44D1" w:rsidP="00DC44D1">
            <w:pPr>
              <w:pStyle w:val="ListParagraph"/>
              <w:numPr>
                <w:ilvl w:val="0"/>
                <w:numId w:val="25"/>
              </w:numPr>
              <w:rPr>
                <w:sz w:val="18"/>
                <w:szCs w:val="18"/>
              </w:rPr>
            </w:pPr>
            <w:r w:rsidRPr="00DC44D1">
              <w:rPr>
                <w:sz w:val="18"/>
                <w:szCs w:val="18"/>
              </w:rPr>
              <w:t>High spring (in particular) and summer flows were associated with positive trends in fish condition, as measured at the end of the flow delivery season (autumn).</w:t>
            </w:r>
          </w:p>
          <w:p w14:paraId="25203E83" w14:textId="77777777" w:rsidR="00DC44D1" w:rsidRPr="00DC44D1" w:rsidRDefault="00DC44D1" w:rsidP="00DC44D1">
            <w:pPr>
              <w:pStyle w:val="ListParagraph"/>
              <w:numPr>
                <w:ilvl w:val="0"/>
                <w:numId w:val="25"/>
              </w:numPr>
              <w:rPr>
                <w:sz w:val="18"/>
                <w:szCs w:val="18"/>
              </w:rPr>
            </w:pPr>
            <w:r w:rsidRPr="00DC44D1">
              <w:rPr>
                <w:sz w:val="18"/>
                <w:szCs w:val="18"/>
              </w:rPr>
              <w:t xml:space="preserve">High autumn flows were associated with minor increases in the golden perch condition, but also appeared to coincide with reduced Murray cod condition. </w:t>
            </w:r>
            <w:bookmarkStart w:id="63" w:name="_Hlk525651494"/>
            <w:r w:rsidRPr="00DC44D1">
              <w:rPr>
                <w:sz w:val="18"/>
                <w:szCs w:val="18"/>
              </w:rPr>
              <w:t>At present there is no explanation for this association, and further data are required to establish the veracity of this finding.</w:t>
            </w:r>
            <w:bookmarkEnd w:id="63"/>
          </w:p>
          <w:p w14:paraId="610ADD29" w14:textId="77777777" w:rsidR="00DC44D1" w:rsidRPr="00DC44D1" w:rsidRDefault="00DC44D1" w:rsidP="00DC44D1">
            <w:pPr>
              <w:pStyle w:val="ListParagraph"/>
              <w:numPr>
                <w:ilvl w:val="0"/>
                <w:numId w:val="25"/>
              </w:numPr>
              <w:rPr>
                <w:sz w:val="18"/>
                <w:szCs w:val="18"/>
              </w:rPr>
            </w:pPr>
            <w:r w:rsidRPr="00DC44D1">
              <w:rPr>
                <w:sz w:val="18"/>
                <w:szCs w:val="18"/>
              </w:rPr>
              <w:t>High winter flows have subtle, but significant, positive effects on golden perch condition but no significant effects on Murray cod condition.</w:t>
            </w:r>
          </w:p>
          <w:p w14:paraId="78D36939" w14:textId="77777777" w:rsidR="00DC44D1" w:rsidRPr="00DC44D1" w:rsidRDefault="00DC44D1" w:rsidP="00DC44D1">
            <w:pPr>
              <w:pStyle w:val="ListParagraph"/>
              <w:numPr>
                <w:ilvl w:val="0"/>
                <w:numId w:val="25"/>
              </w:numPr>
              <w:rPr>
                <w:sz w:val="18"/>
                <w:szCs w:val="18"/>
              </w:rPr>
            </w:pPr>
            <w:r w:rsidRPr="00DC44D1">
              <w:rPr>
                <w:sz w:val="18"/>
                <w:szCs w:val="18"/>
              </w:rPr>
              <w:t>Golden perch condition was positively related to both seasonal patterns of flow during a flow-delivery year, as well as the observed discharge in the previous water year.</w:t>
            </w:r>
          </w:p>
          <w:p w14:paraId="6178AF29" w14:textId="77777777" w:rsidR="00DC44D1" w:rsidRPr="00DC44D1" w:rsidRDefault="00DC44D1" w:rsidP="00DC44D1">
            <w:pPr>
              <w:pStyle w:val="ListParagraph"/>
              <w:numPr>
                <w:ilvl w:val="0"/>
                <w:numId w:val="25"/>
              </w:numPr>
              <w:rPr>
                <w:sz w:val="18"/>
                <w:szCs w:val="18"/>
              </w:rPr>
            </w:pPr>
            <w:r w:rsidRPr="00DC44D1">
              <w:rPr>
                <w:sz w:val="18"/>
                <w:szCs w:val="18"/>
              </w:rPr>
              <w:t>Thus, appropriately timed higher flows across multiple years may have cumulative benefits for golden perch condition.</w:t>
            </w:r>
          </w:p>
          <w:p w14:paraId="6DE490AF" w14:textId="77777777" w:rsidR="00DC44D1" w:rsidRPr="00DC44D1" w:rsidRDefault="00DC44D1" w:rsidP="00C75C11">
            <w:pPr>
              <w:pStyle w:val="ListParagraph"/>
              <w:numPr>
                <w:ilvl w:val="0"/>
                <w:numId w:val="25"/>
              </w:numPr>
              <w:spacing w:after="0"/>
              <w:rPr>
                <w:sz w:val="18"/>
                <w:szCs w:val="18"/>
              </w:rPr>
            </w:pPr>
            <w:r w:rsidRPr="00DC44D1">
              <w:rPr>
                <w:sz w:val="18"/>
                <w:szCs w:val="18"/>
              </w:rPr>
              <w:t xml:space="preserve">Body condition is also negatively correlated with </w:t>
            </w:r>
            <w:r w:rsidR="00542C0F">
              <w:rPr>
                <w:sz w:val="18"/>
                <w:szCs w:val="18"/>
              </w:rPr>
              <w:t xml:space="preserve">the </w:t>
            </w:r>
            <w:r w:rsidRPr="00DC44D1">
              <w:rPr>
                <w:sz w:val="18"/>
                <w:szCs w:val="18"/>
              </w:rPr>
              <w:t>abundance of conspecifics, which suggests populations of golden perch and Murray cod may be food or habitat limited, with body condition decreasing as a result of competition.</w:t>
            </w:r>
          </w:p>
        </w:tc>
      </w:tr>
      <w:tr w:rsidR="00DC44D1" w:rsidRPr="005E48F4" w14:paraId="4D469182" w14:textId="77777777" w:rsidTr="00C75C11">
        <w:trPr>
          <w:trHeight w:val="283"/>
        </w:trPr>
        <w:tc>
          <w:tcPr>
            <w:tcW w:w="9017" w:type="dxa"/>
            <w:shd w:val="clear" w:color="auto" w:fill="D9D9D9" w:themeFill="background1" w:themeFillShade="D9"/>
          </w:tcPr>
          <w:p w14:paraId="3D4CFB04" w14:textId="77777777" w:rsidR="00DC44D1" w:rsidRPr="00DC44D1" w:rsidRDefault="00DC44D1" w:rsidP="00C75C11">
            <w:pPr>
              <w:spacing w:after="0"/>
              <w:rPr>
                <w:b/>
                <w:sz w:val="18"/>
                <w:szCs w:val="18"/>
              </w:rPr>
            </w:pPr>
            <w:r w:rsidRPr="00DC44D1">
              <w:rPr>
                <w:b/>
                <w:sz w:val="18"/>
                <w:szCs w:val="18"/>
              </w:rPr>
              <w:t>Impacts of environmental water</w:t>
            </w:r>
          </w:p>
        </w:tc>
      </w:tr>
      <w:tr w:rsidR="00DC44D1" w:rsidRPr="005E48F4" w14:paraId="64C1E80B" w14:textId="77777777" w:rsidTr="00C75C11">
        <w:tc>
          <w:tcPr>
            <w:tcW w:w="9017" w:type="dxa"/>
            <w:shd w:val="clear" w:color="auto" w:fill="D9D9D9" w:themeFill="background1" w:themeFillShade="D9"/>
          </w:tcPr>
          <w:p w14:paraId="274905E4" w14:textId="77777777" w:rsidR="00DC44D1" w:rsidRPr="00DC44D1" w:rsidRDefault="00DC44D1" w:rsidP="00DC44D1">
            <w:pPr>
              <w:spacing w:after="0"/>
              <w:rPr>
                <w:sz w:val="18"/>
                <w:szCs w:val="18"/>
              </w:rPr>
            </w:pPr>
            <w:r w:rsidRPr="00DC44D1">
              <w:rPr>
                <w:sz w:val="18"/>
                <w:szCs w:val="18"/>
              </w:rPr>
              <w:t>With respect to Murray cod:</w:t>
            </w:r>
          </w:p>
          <w:p w14:paraId="3773B141" w14:textId="77777777" w:rsidR="00DC44D1" w:rsidRPr="00DC44D1" w:rsidRDefault="00DC44D1" w:rsidP="00DC44D1">
            <w:pPr>
              <w:pStyle w:val="ListParagraph"/>
              <w:numPr>
                <w:ilvl w:val="0"/>
                <w:numId w:val="14"/>
              </w:numPr>
              <w:rPr>
                <w:sz w:val="18"/>
                <w:szCs w:val="18"/>
              </w:rPr>
            </w:pPr>
            <w:r w:rsidRPr="00DC44D1">
              <w:rPr>
                <w:sz w:val="18"/>
                <w:szCs w:val="18"/>
              </w:rPr>
              <w:t xml:space="preserve">Commonwealth environmental water delivery during </w:t>
            </w:r>
            <w:r w:rsidR="005A1C27">
              <w:rPr>
                <w:sz w:val="18"/>
                <w:szCs w:val="18"/>
              </w:rPr>
              <w:t>2014–15</w:t>
            </w:r>
            <w:r w:rsidRPr="00DC44D1">
              <w:rPr>
                <w:sz w:val="18"/>
                <w:szCs w:val="18"/>
              </w:rPr>
              <w:t xml:space="preserve"> increased Murray cod condition in the Edward-Wakool and in the Gwydir. </w:t>
            </w:r>
          </w:p>
          <w:p w14:paraId="6C63D1A5" w14:textId="77777777" w:rsidR="00DC44D1" w:rsidRPr="00DC44D1" w:rsidRDefault="00DC44D1" w:rsidP="00DC44D1">
            <w:pPr>
              <w:pStyle w:val="ListParagraph"/>
              <w:numPr>
                <w:ilvl w:val="0"/>
                <w:numId w:val="14"/>
              </w:numPr>
              <w:rPr>
                <w:sz w:val="18"/>
                <w:szCs w:val="18"/>
              </w:rPr>
            </w:pPr>
            <w:r w:rsidRPr="00DC44D1">
              <w:rPr>
                <w:sz w:val="18"/>
                <w:szCs w:val="18"/>
              </w:rPr>
              <w:t xml:space="preserve">Environmental water delivered during </w:t>
            </w:r>
            <w:r w:rsidR="005A1C27">
              <w:rPr>
                <w:sz w:val="18"/>
                <w:szCs w:val="18"/>
              </w:rPr>
              <w:t>2014–15</w:t>
            </w:r>
            <w:r w:rsidRPr="00DC44D1">
              <w:rPr>
                <w:sz w:val="18"/>
                <w:szCs w:val="18"/>
              </w:rPr>
              <w:t xml:space="preserve"> in the Gwydir, additional to Commonwealth environmental water, increased Murray cod condition. </w:t>
            </w:r>
          </w:p>
          <w:p w14:paraId="4C6E8846" w14:textId="77777777" w:rsidR="00DC44D1" w:rsidRPr="00DC44D1" w:rsidRDefault="00DC44D1" w:rsidP="00DC44D1">
            <w:pPr>
              <w:pStyle w:val="ListParagraph"/>
              <w:numPr>
                <w:ilvl w:val="0"/>
                <w:numId w:val="14"/>
              </w:numPr>
              <w:rPr>
                <w:sz w:val="18"/>
                <w:szCs w:val="18"/>
              </w:rPr>
            </w:pPr>
            <w:r w:rsidRPr="00DC44D1">
              <w:rPr>
                <w:sz w:val="18"/>
                <w:szCs w:val="18"/>
              </w:rPr>
              <w:t xml:space="preserve">There was delivery of Commonwealth environmental water within the Goulburn during autumn </w:t>
            </w:r>
            <w:r w:rsidR="005A1C27">
              <w:rPr>
                <w:sz w:val="18"/>
                <w:szCs w:val="18"/>
              </w:rPr>
              <w:t>2014–15</w:t>
            </w:r>
            <w:r w:rsidRPr="00DC44D1">
              <w:rPr>
                <w:sz w:val="18"/>
                <w:szCs w:val="18"/>
              </w:rPr>
              <w:t>, which from the current data may be predicted to have decreased Murray cod condition. At present there is no clear explanation for this association, and further data are required to establish the potential cause. One possibility is higher autumn flows leading to lower water temperatures, which may affect fish condition.</w:t>
            </w:r>
          </w:p>
          <w:p w14:paraId="476EBD78" w14:textId="77777777" w:rsidR="00DC44D1" w:rsidRPr="00DC44D1" w:rsidRDefault="00DC44D1" w:rsidP="00DC44D1">
            <w:pPr>
              <w:spacing w:after="0"/>
              <w:rPr>
                <w:sz w:val="18"/>
                <w:szCs w:val="18"/>
              </w:rPr>
            </w:pPr>
            <w:r w:rsidRPr="00DC44D1">
              <w:rPr>
                <w:sz w:val="18"/>
                <w:szCs w:val="18"/>
              </w:rPr>
              <w:t>With respect to golden perch:</w:t>
            </w:r>
          </w:p>
          <w:p w14:paraId="7E678ED7" w14:textId="77777777" w:rsidR="00DC44D1" w:rsidRPr="00DC44D1" w:rsidRDefault="00DC44D1" w:rsidP="00DC44D1">
            <w:pPr>
              <w:pStyle w:val="ListParagraph"/>
              <w:numPr>
                <w:ilvl w:val="0"/>
                <w:numId w:val="14"/>
              </w:numPr>
              <w:rPr>
                <w:sz w:val="18"/>
                <w:szCs w:val="18"/>
              </w:rPr>
            </w:pPr>
            <w:r w:rsidRPr="00DC44D1">
              <w:rPr>
                <w:sz w:val="18"/>
                <w:szCs w:val="18"/>
              </w:rPr>
              <w:t xml:space="preserve">Environmental water, but not Commonwealth environmental water alone, delivered during </w:t>
            </w:r>
            <w:r w:rsidR="005A1C27">
              <w:rPr>
                <w:sz w:val="18"/>
                <w:szCs w:val="18"/>
              </w:rPr>
              <w:t>2014–15</w:t>
            </w:r>
            <w:r w:rsidRPr="00DC44D1">
              <w:rPr>
                <w:sz w:val="18"/>
                <w:szCs w:val="18"/>
              </w:rPr>
              <w:t xml:space="preserve"> and </w:t>
            </w:r>
            <w:r w:rsidR="005A1C27">
              <w:rPr>
                <w:sz w:val="18"/>
                <w:szCs w:val="18"/>
              </w:rPr>
              <w:t>2015–16</w:t>
            </w:r>
            <w:r w:rsidRPr="00DC44D1">
              <w:rPr>
                <w:sz w:val="18"/>
                <w:szCs w:val="18"/>
              </w:rPr>
              <w:t xml:space="preserve"> increased golden perch condition within the Goulburn and Murrumbidgee;</w:t>
            </w:r>
          </w:p>
          <w:p w14:paraId="65DFBDAC" w14:textId="77777777" w:rsidR="00DC44D1" w:rsidRPr="00DC44D1" w:rsidRDefault="00DC44D1" w:rsidP="00DC44D1">
            <w:pPr>
              <w:pStyle w:val="ListParagraph"/>
              <w:numPr>
                <w:ilvl w:val="0"/>
                <w:numId w:val="14"/>
              </w:numPr>
              <w:rPr>
                <w:sz w:val="18"/>
                <w:szCs w:val="18"/>
              </w:rPr>
            </w:pPr>
            <w:r w:rsidRPr="00DC44D1">
              <w:rPr>
                <w:sz w:val="18"/>
                <w:szCs w:val="18"/>
              </w:rPr>
              <w:t xml:space="preserve">Environmental water delivery during </w:t>
            </w:r>
            <w:r w:rsidR="005A1C27">
              <w:rPr>
                <w:sz w:val="18"/>
                <w:szCs w:val="18"/>
              </w:rPr>
              <w:t>2014–15</w:t>
            </w:r>
            <w:r w:rsidRPr="00DC44D1">
              <w:rPr>
                <w:sz w:val="18"/>
                <w:szCs w:val="18"/>
              </w:rPr>
              <w:t xml:space="preserve"> and </w:t>
            </w:r>
            <w:r w:rsidR="005A1C27">
              <w:rPr>
                <w:sz w:val="18"/>
                <w:szCs w:val="18"/>
              </w:rPr>
              <w:t>2015–16</w:t>
            </w:r>
            <w:r w:rsidRPr="00DC44D1">
              <w:rPr>
                <w:sz w:val="18"/>
                <w:szCs w:val="18"/>
              </w:rPr>
              <w:t xml:space="preserve"> increased golden perch condition within the Lachlan and Lower Murray (noting that the Commonwealth environmental water was not differentiated from all environmental water in both those systems for </w:t>
            </w:r>
            <w:r w:rsidR="005A1C27">
              <w:rPr>
                <w:sz w:val="18"/>
                <w:szCs w:val="18"/>
              </w:rPr>
              <w:t>2015–16</w:t>
            </w:r>
            <w:r w:rsidRPr="00DC44D1">
              <w:rPr>
                <w:sz w:val="18"/>
                <w:szCs w:val="18"/>
              </w:rPr>
              <w:t>).</w:t>
            </w:r>
          </w:p>
          <w:p w14:paraId="537C5B28" w14:textId="77777777" w:rsidR="00DC44D1" w:rsidRPr="00DC44D1" w:rsidRDefault="00DC44D1" w:rsidP="00DC44D1">
            <w:pPr>
              <w:pStyle w:val="ListParagraph"/>
              <w:numPr>
                <w:ilvl w:val="0"/>
                <w:numId w:val="14"/>
              </w:numPr>
              <w:rPr>
                <w:sz w:val="18"/>
                <w:szCs w:val="18"/>
              </w:rPr>
            </w:pPr>
            <w:r w:rsidRPr="00DC44D1">
              <w:rPr>
                <w:sz w:val="18"/>
                <w:szCs w:val="18"/>
              </w:rPr>
              <w:t xml:space="preserve">Both above inferences concerning environmental water impacts inherently incorporate effects of environmental water delivery during both </w:t>
            </w:r>
            <w:r w:rsidR="005A1C27">
              <w:rPr>
                <w:sz w:val="18"/>
                <w:szCs w:val="18"/>
              </w:rPr>
              <w:t>2014–15</w:t>
            </w:r>
            <w:r w:rsidRPr="00DC44D1">
              <w:rPr>
                <w:sz w:val="18"/>
                <w:szCs w:val="18"/>
              </w:rPr>
              <w:t xml:space="preserve"> and </w:t>
            </w:r>
            <w:r w:rsidR="005A1C27">
              <w:rPr>
                <w:sz w:val="18"/>
                <w:szCs w:val="18"/>
              </w:rPr>
              <w:t>2015–16</w:t>
            </w:r>
            <w:r w:rsidRPr="00DC44D1">
              <w:rPr>
                <w:sz w:val="18"/>
                <w:szCs w:val="18"/>
              </w:rPr>
              <w:t xml:space="preserve">, because the </w:t>
            </w:r>
            <w:r w:rsidR="00542C0F">
              <w:rPr>
                <w:sz w:val="18"/>
                <w:szCs w:val="18"/>
              </w:rPr>
              <w:t>best fitting statistical</w:t>
            </w:r>
            <w:r w:rsidR="00542C0F" w:rsidRPr="00DC44D1">
              <w:rPr>
                <w:sz w:val="18"/>
                <w:szCs w:val="18"/>
              </w:rPr>
              <w:t xml:space="preserve"> </w:t>
            </w:r>
            <w:r w:rsidRPr="00DC44D1">
              <w:rPr>
                <w:sz w:val="18"/>
                <w:szCs w:val="18"/>
              </w:rPr>
              <w:t xml:space="preserve">model of golden perch condition incorporates 2-year flow impacts on condition. </w:t>
            </w:r>
          </w:p>
        </w:tc>
      </w:tr>
      <w:tr w:rsidR="00DC44D1" w:rsidRPr="005E48F4" w14:paraId="753F127A" w14:textId="77777777" w:rsidTr="00C75C11">
        <w:trPr>
          <w:trHeight w:val="283"/>
        </w:trPr>
        <w:tc>
          <w:tcPr>
            <w:tcW w:w="9017" w:type="dxa"/>
            <w:shd w:val="clear" w:color="auto" w:fill="D9D9D9" w:themeFill="background1" w:themeFillShade="D9"/>
          </w:tcPr>
          <w:p w14:paraId="7DEFD804" w14:textId="77777777" w:rsidR="00DC44D1" w:rsidRPr="00DC44D1" w:rsidRDefault="00DC44D1" w:rsidP="00C75C11">
            <w:pPr>
              <w:spacing w:after="0"/>
              <w:rPr>
                <w:b/>
                <w:sz w:val="18"/>
                <w:szCs w:val="18"/>
              </w:rPr>
            </w:pPr>
            <w:r w:rsidRPr="00DC44D1">
              <w:rPr>
                <w:b/>
                <w:sz w:val="18"/>
                <w:szCs w:val="18"/>
              </w:rPr>
              <w:t>Adaptive management</w:t>
            </w:r>
          </w:p>
        </w:tc>
      </w:tr>
      <w:tr w:rsidR="00DC44D1" w:rsidRPr="005E48F4" w14:paraId="4ED8F574" w14:textId="77777777" w:rsidTr="00C75C11">
        <w:tc>
          <w:tcPr>
            <w:tcW w:w="9017" w:type="dxa"/>
            <w:shd w:val="clear" w:color="auto" w:fill="D9D9D9" w:themeFill="background1" w:themeFillShade="D9"/>
          </w:tcPr>
          <w:p w14:paraId="0FB4CA6F" w14:textId="77777777" w:rsidR="00DC44D1" w:rsidRPr="00DC44D1" w:rsidRDefault="00DC44D1" w:rsidP="00DC44D1">
            <w:pPr>
              <w:pStyle w:val="ListParagraph"/>
              <w:numPr>
                <w:ilvl w:val="0"/>
                <w:numId w:val="15"/>
              </w:numPr>
              <w:spacing w:after="0"/>
              <w:rPr>
                <w:sz w:val="18"/>
                <w:szCs w:val="18"/>
              </w:rPr>
            </w:pPr>
            <w:r w:rsidRPr="00DC44D1">
              <w:rPr>
                <w:sz w:val="18"/>
                <w:szCs w:val="18"/>
              </w:rPr>
              <w:t>Flows delivered in spring and summer have the greatest positive impact on golden perch and Murray cod condition. Spring-summer flow delivery may result in synergistic impacts on fish populations—promoting spawning while at the same time increasing energy acquisition/storage, which in turn may feed into enhancing other population processes in subsequent years.</w:t>
            </w:r>
          </w:p>
          <w:p w14:paraId="25C6BE65" w14:textId="77777777" w:rsidR="00DC44D1" w:rsidRPr="00DC44D1" w:rsidRDefault="00DC44D1" w:rsidP="00C75C11">
            <w:pPr>
              <w:pStyle w:val="ListParagraph"/>
              <w:numPr>
                <w:ilvl w:val="0"/>
                <w:numId w:val="15"/>
              </w:numPr>
              <w:spacing w:after="0"/>
              <w:rPr>
                <w:sz w:val="18"/>
                <w:szCs w:val="18"/>
              </w:rPr>
            </w:pPr>
            <w:r w:rsidRPr="00DC44D1">
              <w:rPr>
                <w:sz w:val="18"/>
                <w:szCs w:val="18"/>
              </w:rPr>
              <w:t>At this stage, the models indicate that autumn flow pulses may decrease Murray cod condition, although no mechanism has yet been identified, and this observation requires further investigation, but may have implications for environmental flow releases delivered for other purposes, as well as for autumn irrigation flows.</w:t>
            </w:r>
          </w:p>
          <w:p w14:paraId="5482F9C3" w14:textId="77777777" w:rsidR="00DC44D1" w:rsidRPr="00DC44D1" w:rsidRDefault="00DC44D1" w:rsidP="00C75C11">
            <w:pPr>
              <w:pStyle w:val="ListParagraph"/>
              <w:numPr>
                <w:ilvl w:val="0"/>
                <w:numId w:val="15"/>
              </w:numPr>
              <w:spacing w:after="0"/>
              <w:rPr>
                <w:sz w:val="18"/>
                <w:szCs w:val="18"/>
              </w:rPr>
            </w:pPr>
            <w:r w:rsidRPr="00DC44D1">
              <w:rPr>
                <w:sz w:val="18"/>
                <w:szCs w:val="18"/>
              </w:rPr>
              <w:t xml:space="preserve">Planning of flow delivery each year should give thought to flows delivered in the previous year, which may affect the condition response of golden perch. In particular, priority should be given to delivering water actions for golden perch in the year immediately following a high flow year. </w:t>
            </w:r>
          </w:p>
          <w:p w14:paraId="3FB49C36" w14:textId="77777777" w:rsidR="00DC44D1" w:rsidRPr="00DC44D1" w:rsidRDefault="00DC44D1" w:rsidP="00C75C11">
            <w:pPr>
              <w:pStyle w:val="ListParagraph"/>
              <w:numPr>
                <w:ilvl w:val="0"/>
                <w:numId w:val="15"/>
              </w:numPr>
              <w:spacing w:after="0"/>
              <w:rPr>
                <w:sz w:val="18"/>
                <w:szCs w:val="18"/>
              </w:rPr>
            </w:pPr>
            <w:r w:rsidRPr="00DC44D1">
              <w:rPr>
                <w:sz w:val="18"/>
                <w:szCs w:val="18"/>
              </w:rPr>
              <w:t xml:space="preserve">It is important to note that when impacts of watering actions are additive across years: </w:t>
            </w:r>
          </w:p>
          <w:p w14:paraId="0ED98C73" w14:textId="77777777" w:rsidR="00DC44D1" w:rsidRPr="00DC44D1" w:rsidRDefault="00DC44D1" w:rsidP="00C75C11">
            <w:pPr>
              <w:pStyle w:val="ListParagraph"/>
              <w:numPr>
                <w:ilvl w:val="1"/>
                <w:numId w:val="15"/>
              </w:numPr>
              <w:rPr>
                <w:sz w:val="18"/>
                <w:szCs w:val="18"/>
              </w:rPr>
            </w:pPr>
            <w:r w:rsidRPr="00DC44D1">
              <w:rPr>
                <w:sz w:val="18"/>
                <w:szCs w:val="18"/>
              </w:rPr>
              <w:t>observable impacts will take years;</w:t>
            </w:r>
          </w:p>
          <w:p w14:paraId="4AEDE088" w14:textId="77777777" w:rsidR="00DC44D1" w:rsidRPr="00DC44D1" w:rsidRDefault="00DC44D1" w:rsidP="00C75C11">
            <w:pPr>
              <w:pStyle w:val="ListParagraph"/>
              <w:numPr>
                <w:ilvl w:val="1"/>
                <w:numId w:val="15"/>
              </w:numPr>
              <w:rPr>
                <w:sz w:val="18"/>
                <w:szCs w:val="18"/>
              </w:rPr>
            </w:pPr>
            <w:r w:rsidRPr="00DC44D1">
              <w:rPr>
                <w:sz w:val="18"/>
                <w:szCs w:val="18"/>
              </w:rPr>
              <w:t>there may be greater ecological returns in the long-term, without necessarily allocating more water;</w:t>
            </w:r>
          </w:p>
          <w:p w14:paraId="22CBA98F" w14:textId="77777777" w:rsidR="00DC44D1" w:rsidRPr="00DC44D1" w:rsidRDefault="00DC44D1" w:rsidP="00C75C11">
            <w:pPr>
              <w:pStyle w:val="ListParagraph"/>
              <w:numPr>
                <w:ilvl w:val="1"/>
                <w:numId w:val="15"/>
              </w:numPr>
              <w:rPr>
                <w:sz w:val="18"/>
                <w:szCs w:val="18"/>
              </w:rPr>
            </w:pPr>
            <w:r w:rsidRPr="00DC44D1">
              <w:rPr>
                <w:sz w:val="18"/>
                <w:szCs w:val="18"/>
              </w:rPr>
              <w:t>a great challenge will be the optimisation of multi-year flow regimes within catchments.</w:t>
            </w:r>
          </w:p>
          <w:p w14:paraId="7A3498DB" w14:textId="77777777" w:rsidR="00DC44D1" w:rsidRPr="00DC44D1" w:rsidRDefault="00DC44D1" w:rsidP="00DC44D1">
            <w:pPr>
              <w:pStyle w:val="ListParagraph"/>
              <w:numPr>
                <w:ilvl w:val="0"/>
                <w:numId w:val="15"/>
              </w:numPr>
              <w:rPr>
                <w:sz w:val="18"/>
                <w:szCs w:val="18"/>
              </w:rPr>
            </w:pPr>
            <w:r w:rsidRPr="00DC44D1">
              <w:rPr>
                <w:sz w:val="18"/>
                <w:szCs w:val="18"/>
              </w:rPr>
              <w:t>Commonwealth, state and other environmental water use has synergistic effects on fish condition, so should not be managed in isolation.</w:t>
            </w:r>
          </w:p>
        </w:tc>
      </w:tr>
    </w:tbl>
    <w:p w14:paraId="744D528E" w14:textId="77777777" w:rsidR="007024FE" w:rsidRDefault="00CD11D1" w:rsidP="00EB094F">
      <w:pPr>
        <w:pStyle w:val="Heading2"/>
      </w:pPr>
      <w:bookmarkStart w:id="64" w:name="_Toc528066964"/>
      <w:r>
        <w:lastRenderedPageBreak/>
        <w:t>Recruitment and s</w:t>
      </w:r>
      <w:r w:rsidR="005667D8">
        <w:t>urvival</w:t>
      </w:r>
      <w:bookmarkEnd w:id="64"/>
    </w:p>
    <w:p w14:paraId="5565159C" w14:textId="77777777" w:rsidR="007024FE" w:rsidRDefault="003F2411" w:rsidP="00C75C11">
      <w:pPr>
        <w:pStyle w:val="Heading3"/>
      </w:pPr>
      <w:bookmarkStart w:id="65" w:name="_Toc528066965"/>
      <w:r>
        <w:t>Effects of hydrology and other environmental variables</w:t>
      </w:r>
      <w:bookmarkEnd w:id="65"/>
    </w:p>
    <w:p w14:paraId="21FADD9C" w14:textId="77777777" w:rsidR="00DC44D1" w:rsidRDefault="00DC44D1" w:rsidP="00DC44D1">
      <w:pPr>
        <w:rPr>
          <w:szCs w:val="22"/>
        </w:rPr>
      </w:pPr>
      <w:r>
        <w:rPr>
          <w:szCs w:val="22"/>
        </w:rPr>
        <w:t>Variation in the rates of survival from one age class to another (e.g. from year 0 to year 1) within a population is ultimately an important determinant of population trends. However, estimating survival rates in natural populations is challenging because it is difficult to track the fate of individual organisms. However, changes in survival rates from one year to the next can be estimated by examining changes in the age structure from one year to the next. Years with higher survival will tend to have a relative increase in the number of individuals reaching the next age class and vice versa. This variation can then be linked to hydrologic variables using statistical models, to identify the influence that flow variability (including that from environmental watering actions) has on recruitment and survival. This section reports on the preliminary efforts to infer the influence of CEW on recruitment and survival rates.</w:t>
      </w:r>
    </w:p>
    <w:p w14:paraId="30147EA4" w14:textId="77777777" w:rsidR="00DC44D1" w:rsidRPr="00DC44D1" w:rsidRDefault="00DC44D1" w:rsidP="00DC44D1">
      <w:pPr>
        <w:rPr>
          <w:szCs w:val="22"/>
        </w:rPr>
      </w:pPr>
      <w:r w:rsidRPr="008B2C35">
        <w:rPr>
          <w:szCs w:val="22"/>
        </w:rPr>
        <w:t xml:space="preserve">Initial analysis of </w:t>
      </w:r>
      <w:r w:rsidRPr="00002A63">
        <w:rPr>
          <w:szCs w:val="22"/>
        </w:rPr>
        <w:t xml:space="preserve">the age structure of golden perch, bony herring and Murray Cod demonstrated that given the uncertainty in the </w:t>
      </w:r>
      <w:r>
        <w:rPr>
          <w:szCs w:val="22"/>
        </w:rPr>
        <w:t xml:space="preserve">current </w:t>
      </w:r>
      <w:r w:rsidRPr="00002A63">
        <w:rPr>
          <w:szCs w:val="22"/>
        </w:rPr>
        <w:t>data</w:t>
      </w:r>
      <w:r>
        <w:rPr>
          <w:szCs w:val="22"/>
        </w:rPr>
        <w:t xml:space="preserve"> (representing just three survey years)</w:t>
      </w:r>
      <w:r w:rsidRPr="00002A63">
        <w:rPr>
          <w:szCs w:val="22"/>
        </w:rPr>
        <w:t xml:space="preserve">, recruitment and survival </w:t>
      </w:r>
      <w:r w:rsidRPr="00035A1B">
        <w:rPr>
          <w:szCs w:val="22"/>
        </w:rPr>
        <w:t xml:space="preserve">could be </w:t>
      </w:r>
      <w:r w:rsidRPr="003B2D57">
        <w:rPr>
          <w:szCs w:val="22"/>
        </w:rPr>
        <w:t xml:space="preserve">explored for only </w:t>
      </w:r>
      <w:r w:rsidRPr="002071D5">
        <w:rPr>
          <w:szCs w:val="22"/>
        </w:rPr>
        <w:t>bony herring and Murray cod. At the Basin-scale, across multiple Selected Areas, bony herring recruitment (measured as the abundance of the young-of-year cohort in autumn) —varies significantly through years (</w:t>
      </w:r>
      <w:r w:rsidRPr="00002A63">
        <w:rPr>
          <w:szCs w:val="22"/>
        </w:rPr>
        <w:fldChar w:fldCharType="begin"/>
      </w:r>
      <w:r w:rsidRPr="002071D5">
        <w:rPr>
          <w:szCs w:val="22"/>
        </w:rPr>
        <w:instrText xml:space="preserve"> REF _Ref515959326 \h </w:instrText>
      </w:r>
      <w:r>
        <w:rPr>
          <w:szCs w:val="22"/>
        </w:rPr>
        <w:instrText xml:space="preserve"> \* MERGEFORMAT </w:instrText>
      </w:r>
      <w:r w:rsidRPr="00002A63">
        <w:rPr>
          <w:szCs w:val="22"/>
        </w:rPr>
      </w:r>
      <w:r w:rsidRPr="00002A63">
        <w:rPr>
          <w:szCs w:val="22"/>
        </w:rPr>
        <w:fldChar w:fldCharType="separate"/>
      </w:r>
      <w:r w:rsidRPr="00DC44D1">
        <w:rPr>
          <w:szCs w:val="22"/>
        </w:rPr>
        <w:t xml:space="preserve">Figure </w:t>
      </w:r>
      <w:r w:rsidRPr="00DC44D1">
        <w:rPr>
          <w:noProof/>
          <w:szCs w:val="22"/>
        </w:rPr>
        <w:t>5</w:t>
      </w:r>
      <w:r w:rsidRPr="00002A63">
        <w:rPr>
          <w:szCs w:val="22"/>
        </w:rPr>
        <w:fldChar w:fldCharType="end"/>
      </w:r>
      <w:r w:rsidRPr="008B2C35">
        <w:rPr>
          <w:szCs w:val="22"/>
        </w:rPr>
        <w:t xml:space="preserve">). </w:t>
      </w:r>
      <w:r w:rsidRPr="00002A63">
        <w:rPr>
          <w:szCs w:val="22"/>
        </w:rPr>
        <w:t xml:space="preserve">At this stage, however, there are no obvious systematic patterns in bony </w:t>
      </w:r>
      <w:r w:rsidRPr="00035A1B">
        <w:rPr>
          <w:szCs w:val="22"/>
        </w:rPr>
        <w:t xml:space="preserve">herring recruitment across </w:t>
      </w:r>
      <w:r w:rsidRPr="003B2D57">
        <w:rPr>
          <w:szCs w:val="22"/>
        </w:rPr>
        <w:t>Selected Areas.</w:t>
      </w:r>
      <w:r w:rsidRPr="002071D5">
        <w:rPr>
          <w:szCs w:val="22"/>
        </w:rPr>
        <w:t xml:space="preserve"> Likewise</w:t>
      </w:r>
      <w:r>
        <w:rPr>
          <w:szCs w:val="22"/>
        </w:rPr>
        <w:t>,</w:t>
      </w:r>
      <w:r w:rsidRPr="002071D5">
        <w:rPr>
          <w:szCs w:val="22"/>
        </w:rPr>
        <w:t xml:space="preserve"> for bony herring survival, with the exception of the Lower Murray, Basin-scale patterns are not obvious given the data</w:t>
      </w:r>
      <w:r w:rsidR="00542C0F">
        <w:rPr>
          <w:szCs w:val="22"/>
        </w:rPr>
        <w:t xml:space="preserve"> currently available</w:t>
      </w:r>
      <w:r w:rsidRPr="00002A63">
        <w:rPr>
          <w:szCs w:val="22"/>
        </w:rPr>
        <w:t>. Within the Lower Murray there was a weak trend for reduced survival of bony herring from 2016 to 2017, across all age-classes (</w:t>
      </w:r>
      <w:r w:rsidRPr="00002A63">
        <w:rPr>
          <w:szCs w:val="22"/>
        </w:rPr>
        <w:fldChar w:fldCharType="begin"/>
      </w:r>
      <w:r w:rsidRPr="002071D5">
        <w:rPr>
          <w:szCs w:val="22"/>
        </w:rPr>
        <w:instrText xml:space="preserve"> REF _Ref515959326 \h </w:instrText>
      </w:r>
      <w:r>
        <w:rPr>
          <w:szCs w:val="22"/>
        </w:rPr>
        <w:instrText xml:space="preserve"> \* MERGEFORMAT </w:instrText>
      </w:r>
      <w:r w:rsidRPr="00002A63">
        <w:rPr>
          <w:szCs w:val="22"/>
        </w:rPr>
      </w:r>
      <w:r w:rsidRPr="00002A63">
        <w:rPr>
          <w:szCs w:val="22"/>
        </w:rPr>
        <w:fldChar w:fldCharType="separate"/>
      </w:r>
      <w:r w:rsidRPr="00DC44D1">
        <w:rPr>
          <w:szCs w:val="22"/>
        </w:rPr>
        <w:t xml:space="preserve">Figure </w:t>
      </w:r>
      <w:r w:rsidRPr="00DC44D1">
        <w:rPr>
          <w:noProof/>
          <w:szCs w:val="22"/>
        </w:rPr>
        <w:t>5</w:t>
      </w:r>
      <w:r w:rsidRPr="00002A63">
        <w:rPr>
          <w:szCs w:val="22"/>
        </w:rPr>
        <w:fldChar w:fldCharType="end"/>
      </w:r>
      <w:r w:rsidRPr="008B2C35">
        <w:rPr>
          <w:szCs w:val="22"/>
        </w:rPr>
        <w:t xml:space="preserve">). </w:t>
      </w:r>
      <w:r w:rsidRPr="00002A63">
        <w:rPr>
          <w:szCs w:val="22"/>
        </w:rPr>
        <w:t xml:space="preserve">The causes of this are uncertain, however this may </w:t>
      </w:r>
      <w:r>
        <w:rPr>
          <w:szCs w:val="22"/>
        </w:rPr>
        <w:t>be</w:t>
      </w:r>
      <w:r w:rsidRPr="00002A63">
        <w:rPr>
          <w:szCs w:val="22"/>
        </w:rPr>
        <w:t xml:space="preserve"> due to a negative effect of the 2016 flood, and/or the associated environmental hypoxia that followed. </w:t>
      </w:r>
    </w:p>
    <w:p w14:paraId="1D4B32AC" w14:textId="77777777" w:rsidR="00DC44D1" w:rsidRDefault="00DC44D1" w:rsidP="00DC44D1">
      <w:r>
        <w:rPr>
          <w:noProof/>
          <w:lang w:eastAsia="en-AU"/>
        </w:rPr>
        <w:drawing>
          <wp:inline distT="0" distB="0" distL="0" distR="0" wp14:anchorId="1DBF473E" wp14:editId="4E1CD536">
            <wp:extent cx="5732145" cy="2866390"/>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geDynamics_Bony.tiff"/>
                    <pic:cNvPicPr/>
                  </pic:nvPicPr>
                  <pic:blipFill>
                    <a:blip r:embed="rId26" cstate="screen">
                      <a:extLst>
                        <a:ext uri="{28A0092B-C50C-407E-A947-70E740481C1C}">
                          <a14:useLocalDpi xmlns:a14="http://schemas.microsoft.com/office/drawing/2010/main"/>
                        </a:ext>
                      </a:extLst>
                    </a:blip>
                    <a:stretch>
                      <a:fillRect/>
                    </a:stretch>
                  </pic:blipFill>
                  <pic:spPr>
                    <a:xfrm>
                      <a:off x="0" y="0"/>
                      <a:ext cx="5732145" cy="2866390"/>
                    </a:xfrm>
                    <a:prstGeom prst="rect">
                      <a:avLst/>
                    </a:prstGeom>
                  </pic:spPr>
                </pic:pic>
              </a:graphicData>
            </a:graphic>
          </wp:inline>
        </w:drawing>
      </w:r>
    </w:p>
    <w:p w14:paraId="68E3A2D6" w14:textId="77777777" w:rsidR="00932A5D" w:rsidRPr="006E2487" w:rsidRDefault="00DC44D1" w:rsidP="006E2487">
      <w:pPr>
        <w:pStyle w:val="Caption"/>
        <w:rPr>
          <w:b w:val="0"/>
        </w:rPr>
      </w:pPr>
      <w:bookmarkStart w:id="66" w:name="_Ref515959326"/>
      <w:bookmarkStart w:id="67" w:name="_Toc524449099"/>
      <w:bookmarkStart w:id="68" w:name="_Toc528066983"/>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66"/>
      <w:r>
        <w:t>.</w:t>
      </w:r>
      <w:r>
        <w:rPr>
          <w:b w:val="0"/>
        </w:rPr>
        <w:t xml:space="preserve"> Changes in the abundance of age-classes of bony herring within Selected Areas, across the first three years of LTIM. Mean abundance +/- 95% confidence intervals are presented, where the confidence intervals present uncertainty in the mapping of lengths to age. Bony herring were not a target species of the Lower Murray during 2014–15.</w:t>
      </w:r>
      <w:bookmarkEnd w:id="67"/>
      <w:bookmarkEnd w:id="68"/>
    </w:p>
    <w:p w14:paraId="7FEAC7FA" w14:textId="77777777" w:rsidR="00DC44D1" w:rsidRPr="00DC44D1" w:rsidRDefault="00DC44D1" w:rsidP="00DC44D1">
      <w:pPr>
        <w:rPr>
          <w:szCs w:val="22"/>
        </w:rPr>
      </w:pPr>
      <w:r w:rsidRPr="00002A63">
        <w:rPr>
          <w:szCs w:val="22"/>
        </w:rPr>
        <w:t>Murray cod recruitment showed strong and consistent patterns at the Basin-scale with the most obvious trend being the negative effect of the 2016 floods on recruitment (</w:t>
      </w:r>
      <w:r w:rsidRPr="00002A63">
        <w:rPr>
          <w:szCs w:val="22"/>
        </w:rPr>
        <w:fldChar w:fldCharType="begin"/>
      </w:r>
      <w:r w:rsidRPr="002071D5">
        <w:rPr>
          <w:szCs w:val="22"/>
        </w:rPr>
        <w:instrText xml:space="preserve"> REF _Ref515961546 \h </w:instrText>
      </w:r>
      <w:r>
        <w:rPr>
          <w:szCs w:val="22"/>
        </w:rPr>
        <w:instrText xml:space="preserve"> \* MERGEFORMAT </w:instrText>
      </w:r>
      <w:r w:rsidRPr="00002A63">
        <w:rPr>
          <w:szCs w:val="22"/>
        </w:rPr>
      </w:r>
      <w:r w:rsidRPr="00002A63">
        <w:rPr>
          <w:szCs w:val="22"/>
        </w:rPr>
        <w:fldChar w:fldCharType="separate"/>
      </w:r>
      <w:r w:rsidRPr="00DC44D1">
        <w:rPr>
          <w:szCs w:val="22"/>
        </w:rPr>
        <w:t xml:space="preserve">Figure </w:t>
      </w:r>
      <w:r w:rsidRPr="00DC44D1">
        <w:rPr>
          <w:noProof/>
          <w:szCs w:val="22"/>
        </w:rPr>
        <w:t>6</w:t>
      </w:r>
      <w:r w:rsidRPr="00002A63">
        <w:rPr>
          <w:szCs w:val="22"/>
        </w:rPr>
        <w:fldChar w:fldCharType="end"/>
      </w:r>
      <w:r w:rsidRPr="008B2C35">
        <w:rPr>
          <w:szCs w:val="22"/>
        </w:rPr>
        <w:t>)</w:t>
      </w:r>
      <w:r w:rsidRPr="00002A63">
        <w:rPr>
          <w:szCs w:val="22"/>
        </w:rPr>
        <w:t xml:space="preserve">. In the Edward-Wakool and Lachlan Selected Areas, </w:t>
      </w:r>
      <w:r w:rsidRPr="00035A1B">
        <w:rPr>
          <w:szCs w:val="22"/>
        </w:rPr>
        <w:t>r</w:t>
      </w:r>
      <w:r w:rsidRPr="003B2D57">
        <w:rPr>
          <w:szCs w:val="22"/>
        </w:rPr>
        <w:t>ecruitment in 2016–</w:t>
      </w:r>
      <w:r w:rsidRPr="002071D5">
        <w:rPr>
          <w:szCs w:val="22"/>
        </w:rPr>
        <w:t xml:space="preserve">17 was particularly poor where environmental hypoxia was </w:t>
      </w:r>
      <w:r>
        <w:rPr>
          <w:szCs w:val="22"/>
        </w:rPr>
        <w:t xml:space="preserve">recorded as </w:t>
      </w:r>
      <w:r w:rsidR="00542C0F">
        <w:rPr>
          <w:szCs w:val="22"/>
        </w:rPr>
        <w:t>extreme</w:t>
      </w:r>
      <w:r w:rsidR="00542C0F" w:rsidRPr="00002A63">
        <w:rPr>
          <w:szCs w:val="22"/>
        </w:rPr>
        <w:t xml:space="preserve"> </w:t>
      </w:r>
      <w:r w:rsidRPr="00002A63">
        <w:rPr>
          <w:szCs w:val="22"/>
        </w:rPr>
        <w:t xml:space="preserve">(see section </w:t>
      </w:r>
      <w:r w:rsidR="00404253">
        <w:rPr>
          <w:szCs w:val="22"/>
        </w:rPr>
        <w:t xml:space="preserve">4 </w:t>
      </w:r>
      <w:r w:rsidRPr="00002A63">
        <w:rPr>
          <w:szCs w:val="22"/>
        </w:rPr>
        <w:t xml:space="preserve">on Community dynamics). These </w:t>
      </w:r>
      <w:r w:rsidRPr="00002A63">
        <w:rPr>
          <w:szCs w:val="22"/>
        </w:rPr>
        <w:lastRenderedPageBreak/>
        <w:t>results are concordant with the hypothesis that Murray cod are a low-flow recruiter</w:t>
      </w:r>
      <w:r>
        <w:rPr>
          <w:szCs w:val="22"/>
        </w:rPr>
        <w:t xml:space="preserve"> </w:t>
      </w:r>
      <w:r>
        <w:rPr>
          <w:szCs w:val="22"/>
        </w:rPr>
        <w:fldChar w:fldCharType="begin"/>
      </w:r>
      <w:r>
        <w:rPr>
          <w:szCs w:val="22"/>
        </w:rPr>
        <w:instrText xml:space="preserve"> ADDIN ZOTERO_ITEM CSL_CITATION {"citationID":"iLd1OzrD","properties":{"formattedCitation":"(Humphries {\\i{}et al.} 1999; Humphries 2005)","plainCitation":"(Humphries et al. 1999; Humphries 2005)","noteIndex":0},"citationItems":[{"id":1438,"uris":["http://zotero.org/users/2336876/items/E8TPE5DH"],"uri":["http://zotero.org/users/2336876/items/E8TPE5DH"],"itemData":{"id":1438,"type":"article-journal","title":"Fish, Flows and Flood Plains: Links between Freshwater Fishes and their Environment in the Murray-Darling River System, Australia","container-title":"Environmental Biology of Fishes","page":"129-151","volume":"56","issue":"1-2","source":"link.springer.com","abstract":"Knowledge of the biology of native fishes of the Murray-Darling Basin is based largely on studies conducted under hatchery conditions and on a limited number of recreationally important species. From observations that increases in water level in aquaculture ponds initiate spawning in some species, and from limited studies of wild fishes and studies in overseas floodplain river systems, a perception has emerged of the importance of flooding and the flood plain in the life cycles of Murray-Darling fishes in general. However, there is little confirmatory evidence of the use of temporary floodplain habitats by larvae, juveniles or adults. The significance of in-channel habitats, especially for rearing, has received little attention. Murray-Darling fish species can be placed into three life history modes, based mainly on spawning style and time and developmental intervals of larvae at first feeding. Fish in each group may be able to take advantage of floods if the timing is right and prey are plentiful, however, the larvae of some species are able to recruit under non-flood conditions within the main river channel. This forms the basis of the ‘low flow recruitment hypothesis’, which attempts to explain why some species spawn during the warmest months and lowest flows and how they are able to recruit under these conditions. This hypothesis is then placed in the context of the current state of knowledge of the relationships between flow and the biology of Murray-Darling fishes, specifically cues for spawning, movement and recruitment. The lack of widespread evidence for floodplain use by any life history interval of fish may be due to a paucity of study, however, there are some fundamental factors, such as the predictability of timing and duration of high flow events as well as the lack of coincidence of high flows and high temperatures in some regions of the Basin, which may be important in determining the use of floodplain habitats by fish.","DOI":"10.1023/A:1007536009916","ISSN":"0378-1909, 1573-5133","shortTitle":"Fish, Flows and Flood Plains","journalAbbreviation":"Environmental Biology of Fishes","language":"en","author":[{"family":"Humphries","given":"Paul"},{"family":"King","given":"Alison J."},{"family":"Koehn","given":"John D."}],"issued":{"date-parts":[["1999",9,1]]}}},{"id":4336,"uris":["http://zotero.org/users/2336876/items/QW8RNQUI"],"uri":["http://zotero.org/users/2336876/items/QW8RNQUI"],"itemData":{"id":4336,"type":"article-journal","title":"Spawning time and early life history of Murray cod, Maccullochella peelii (Mitchell) in an Australian river","container-title":"Environmental Biology of Fishes","page":"393–407","volume":"72","issue":"4","source":"Google Scholar","author":[{"family":"Humphries","given":"Paul"}],"issued":{"date-parts":[["2005"]]}}}],"schema":"https://github.com/citation-style-language/schema/raw/master/csl-citation.json"} </w:instrText>
      </w:r>
      <w:r>
        <w:rPr>
          <w:szCs w:val="22"/>
        </w:rPr>
        <w:fldChar w:fldCharType="separate"/>
      </w:r>
      <w:r w:rsidRPr="00DC44D1">
        <w:rPr>
          <w:rFonts w:ascii="Calibri" w:cs="Calibri"/>
          <w:lang w:val="en-US"/>
        </w:rPr>
        <w:t xml:space="preserve">(Humphries </w:t>
      </w:r>
      <w:r w:rsidRPr="00DC44D1">
        <w:rPr>
          <w:rFonts w:ascii="Calibri" w:cs="Calibri"/>
          <w:i/>
          <w:iCs/>
          <w:lang w:val="en-US"/>
        </w:rPr>
        <w:t>et al.</w:t>
      </w:r>
      <w:r w:rsidRPr="00DC44D1">
        <w:rPr>
          <w:rFonts w:ascii="Calibri" w:cs="Calibri"/>
          <w:lang w:val="en-US"/>
        </w:rPr>
        <w:t xml:space="preserve"> 1999; Humphries 2005)</w:t>
      </w:r>
      <w:r>
        <w:rPr>
          <w:szCs w:val="22"/>
        </w:rPr>
        <w:fldChar w:fldCharType="end"/>
      </w:r>
      <w:r w:rsidR="00542C0F">
        <w:rPr>
          <w:szCs w:val="22"/>
        </w:rPr>
        <w:t>, or not influenced by high flows in terms of recruitment</w:t>
      </w:r>
      <w:r w:rsidRPr="00002A63">
        <w:rPr>
          <w:szCs w:val="22"/>
        </w:rPr>
        <w:t xml:space="preserve">. </w:t>
      </w:r>
    </w:p>
    <w:p w14:paraId="6D06B2A9" w14:textId="77777777" w:rsidR="00DC44D1" w:rsidRDefault="00DC44D1" w:rsidP="00DC44D1">
      <w:r>
        <w:rPr>
          <w:noProof/>
          <w:lang w:eastAsia="en-AU"/>
        </w:rPr>
        <w:drawing>
          <wp:inline distT="0" distB="0" distL="0" distR="0" wp14:anchorId="1F0C6CAC" wp14:editId="3AB1B55D">
            <wp:extent cx="5732145" cy="507492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geDynamics_Cod.tiff"/>
                    <pic:cNvPicPr/>
                  </pic:nvPicPr>
                  <pic:blipFill>
                    <a:blip r:embed="rId27" cstate="screen">
                      <a:extLst>
                        <a:ext uri="{28A0092B-C50C-407E-A947-70E740481C1C}">
                          <a14:useLocalDpi xmlns:a14="http://schemas.microsoft.com/office/drawing/2010/main"/>
                        </a:ext>
                      </a:extLst>
                    </a:blip>
                    <a:stretch>
                      <a:fillRect/>
                    </a:stretch>
                  </pic:blipFill>
                  <pic:spPr>
                    <a:xfrm>
                      <a:off x="0" y="0"/>
                      <a:ext cx="5732145" cy="5074920"/>
                    </a:xfrm>
                    <a:prstGeom prst="rect">
                      <a:avLst/>
                    </a:prstGeom>
                  </pic:spPr>
                </pic:pic>
              </a:graphicData>
            </a:graphic>
          </wp:inline>
        </w:drawing>
      </w:r>
    </w:p>
    <w:p w14:paraId="3500EC84" w14:textId="77777777" w:rsidR="00897121" w:rsidRPr="006E2487" w:rsidRDefault="00DC44D1" w:rsidP="00DC44D1">
      <w:pPr>
        <w:pStyle w:val="Caption"/>
        <w:rPr>
          <w:b w:val="0"/>
        </w:rPr>
      </w:pPr>
      <w:bookmarkStart w:id="69" w:name="_Ref515961546"/>
      <w:bookmarkStart w:id="70" w:name="_Toc524449100"/>
      <w:bookmarkStart w:id="71" w:name="_Toc528066984"/>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69"/>
      <w:r>
        <w:t>.</w:t>
      </w:r>
      <w:r>
        <w:rPr>
          <w:b w:val="0"/>
        </w:rPr>
        <w:t xml:space="preserve"> Changes in the abundance of age-classes of Murray cod within Selected Areas, across the first three years of LTIM. Mean abundance +/- 95% confidence intervals are presented, where the confidence intervals present uncertainty in the mapping of lengths to age.</w:t>
      </w:r>
      <w:bookmarkEnd w:id="70"/>
      <w:r>
        <w:rPr>
          <w:b w:val="0"/>
        </w:rPr>
        <w:t xml:space="preserve"> Insufficient data for the Lower Murray.</w:t>
      </w:r>
      <w:bookmarkEnd w:id="71"/>
    </w:p>
    <w:p w14:paraId="7F7E45D0" w14:textId="77777777" w:rsidR="00897121" w:rsidRDefault="0051166A" w:rsidP="00C75C11">
      <w:pPr>
        <w:pStyle w:val="Heading3"/>
      </w:pPr>
      <w:bookmarkStart w:id="72" w:name="_Toc528066966"/>
      <w:r>
        <w:t>Effects of environmental water</w:t>
      </w:r>
      <w:r w:rsidR="003E62D3">
        <w:t xml:space="preserve"> and adaptive management</w:t>
      </w:r>
      <w:bookmarkEnd w:id="72"/>
    </w:p>
    <w:p w14:paraId="2A492FCE" w14:textId="77777777" w:rsidR="003E62D3" w:rsidRPr="00612F54" w:rsidRDefault="00DC44D1" w:rsidP="00612F54">
      <w:r>
        <w:t>Although good progress is being made towards being able to provide scientifically defensible statements concerning the impacts of environmental watering</w:t>
      </w:r>
      <w:r w:rsidR="00404253">
        <w:t xml:space="preserve">, at </w:t>
      </w:r>
      <w:r>
        <w:t xml:space="preserve">present the models demonstrate that large hypoxic floods negatively affect rates of survival, which is consistent with the widely observed fish kills that occurred in 2016 where flood waters were hypoxic. Note, that the observed mortality is most likely caused by hypoxia, rather than by floods. However, flooding is the primary cause of large-scale hypoxic blackwater events in the basin. The 2016 event represents an extreme case of how flow variability can affect survival, and the detection of more subtle changes in rates of survival such as those that are expected to occur from environmental watering are likely to take significantly longer to be detectable given underlying uncertainty in the data associated with sampling uncertainty. We discuss the significance of the observed effects of hypoxic conditions for adaptive management in Section </w:t>
      </w:r>
      <w:r w:rsidR="00A77873">
        <w:t>4</w:t>
      </w:r>
      <w:r>
        <w:t xml:space="preserve"> (Community dynamics).</w:t>
      </w:r>
    </w:p>
    <w:p w14:paraId="54BBB366" w14:textId="77777777" w:rsidR="008141D6" w:rsidRDefault="00EB094F" w:rsidP="00612F54">
      <w:pPr>
        <w:pStyle w:val="Heading2"/>
      </w:pPr>
      <w:bookmarkStart w:id="73" w:name="_Toc528066967"/>
      <w:r>
        <w:lastRenderedPageBreak/>
        <w:t>Mean individual condition</w:t>
      </w:r>
      <w:bookmarkEnd w:id="73"/>
    </w:p>
    <w:p w14:paraId="3FDE276C" w14:textId="77777777" w:rsidR="008F38A0" w:rsidRDefault="008F38A0" w:rsidP="00C75C11">
      <w:pPr>
        <w:pStyle w:val="Heading3"/>
      </w:pPr>
      <w:bookmarkStart w:id="74" w:name="_Toc528066968"/>
      <w:r>
        <w:t>Effects of hydrology and other environmental variables</w:t>
      </w:r>
      <w:bookmarkEnd w:id="74"/>
    </w:p>
    <w:p w14:paraId="489B2C21" w14:textId="77777777" w:rsidR="00DC44D1" w:rsidRDefault="00DC44D1" w:rsidP="00DC44D1">
      <w:r>
        <w:t>Condition of golden perch and Murray cod was found to vary among Selected Areas and years (</w:t>
      </w:r>
      <w:r w:rsidRPr="002071D5">
        <w:fldChar w:fldCharType="begin"/>
      </w:r>
      <w:r w:rsidRPr="002071D5">
        <w:instrText xml:space="preserve"> REF _Ref514943233 \h </w:instrText>
      </w:r>
      <w:r w:rsidRPr="001242AD">
        <w:instrText xml:space="preserve"> \* MERGEFORMAT </w:instrText>
      </w:r>
      <w:r w:rsidRPr="002071D5">
        <w:fldChar w:fldCharType="separate"/>
      </w:r>
      <w:r w:rsidRPr="00DC44D1">
        <w:rPr>
          <w:bCs/>
        </w:rPr>
        <w:t xml:space="preserve">Figure </w:t>
      </w:r>
      <w:r>
        <w:rPr>
          <w:noProof/>
        </w:rPr>
        <w:t>7</w:t>
      </w:r>
      <w:r w:rsidRPr="002071D5">
        <w:fldChar w:fldCharType="end"/>
      </w:r>
      <w:r>
        <w:t>). Golden perch of the Edward-Wakool and Goulburn generally exhibit average to above-average condition during the period, with other Selected Areas exhibiting average to below-average condition. Following the 2016 floods</w:t>
      </w:r>
      <w:r w:rsidDel="00F90906">
        <w:t xml:space="preserve"> </w:t>
      </w:r>
      <w:r>
        <w:t xml:space="preserve">golden perch exhibited strong increases in median condition in all Selected Areas with the exception of the Gwydir Selected Area. Prior to the 2016 floods, golden perch exhibited declining condition from 2015 to 2016 in the Goulburn, Lachlan, Lower Murray and Murrumbidgee </w:t>
      </w:r>
      <w:r w:rsidRPr="00035A1B">
        <w:t>(</w:t>
      </w:r>
      <w:r w:rsidRPr="002071D5">
        <w:fldChar w:fldCharType="begin"/>
      </w:r>
      <w:r w:rsidRPr="002071D5">
        <w:instrText xml:space="preserve"> REF _Ref514943233 \h </w:instrText>
      </w:r>
      <w:r w:rsidRPr="001242AD">
        <w:instrText xml:space="preserve"> \* MERGEFORMAT </w:instrText>
      </w:r>
      <w:r w:rsidRPr="002071D5">
        <w:fldChar w:fldCharType="separate"/>
      </w:r>
      <w:r w:rsidRPr="00DC44D1">
        <w:rPr>
          <w:bCs/>
        </w:rPr>
        <w:t xml:space="preserve">Figure </w:t>
      </w:r>
      <w:r>
        <w:rPr>
          <w:noProof/>
        </w:rPr>
        <w:t>7</w:t>
      </w:r>
      <w:r w:rsidRPr="002071D5">
        <w:fldChar w:fldCharType="end"/>
      </w:r>
      <w:r w:rsidRPr="002071D5">
        <w:t>).</w:t>
      </w:r>
      <w:r>
        <w:t xml:space="preserve"> </w:t>
      </w:r>
    </w:p>
    <w:p w14:paraId="03F8DC49" w14:textId="77777777" w:rsidR="00DC44D1" w:rsidRDefault="00DC44D1" w:rsidP="00DC44D1">
      <w:r>
        <w:rPr>
          <w:noProof/>
          <w:lang w:eastAsia="en-AU"/>
        </w:rPr>
        <w:drawing>
          <wp:inline distT="0" distB="0" distL="0" distR="0" wp14:anchorId="7C0D9F37" wp14:editId="31A1EB01">
            <wp:extent cx="5732145" cy="5085080"/>
            <wp:effectExtent l="0" t="0" r="190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nditionBoxes_AllSpp.tiff"/>
                    <pic:cNvPicPr/>
                  </pic:nvPicPr>
                  <pic:blipFill>
                    <a:blip r:embed="rId28" cstate="screen">
                      <a:extLst>
                        <a:ext uri="{28A0092B-C50C-407E-A947-70E740481C1C}">
                          <a14:useLocalDpi xmlns:a14="http://schemas.microsoft.com/office/drawing/2010/main"/>
                        </a:ext>
                      </a:extLst>
                    </a:blip>
                    <a:stretch>
                      <a:fillRect/>
                    </a:stretch>
                  </pic:blipFill>
                  <pic:spPr>
                    <a:xfrm>
                      <a:off x="0" y="0"/>
                      <a:ext cx="5732145" cy="5085080"/>
                    </a:xfrm>
                    <a:prstGeom prst="rect">
                      <a:avLst/>
                    </a:prstGeom>
                  </pic:spPr>
                </pic:pic>
              </a:graphicData>
            </a:graphic>
          </wp:inline>
        </w:drawing>
      </w:r>
    </w:p>
    <w:p w14:paraId="7D279E61" w14:textId="77777777" w:rsidR="00DC44D1" w:rsidRPr="009C37E9" w:rsidRDefault="00DC44D1" w:rsidP="00DC44D1">
      <w:pPr>
        <w:pStyle w:val="FigureCaption"/>
      </w:pPr>
      <w:bookmarkStart w:id="75" w:name="_Ref514943233"/>
      <w:bookmarkStart w:id="76" w:name="_Toc524449101"/>
      <w:bookmarkStart w:id="77" w:name="_Toc528066985"/>
      <w:r w:rsidRPr="009C37E9">
        <w:rPr>
          <w:bCs/>
        </w:rPr>
        <w:t xml:space="preserve">Figure </w:t>
      </w:r>
      <w:r w:rsidRPr="009C37E9">
        <w:rPr>
          <w:bCs/>
        </w:rPr>
        <w:fldChar w:fldCharType="begin"/>
      </w:r>
      <w:r w:rsidRPr="001242AD">
        <w:instrText xml:space="preserve"> SEQ Figure \* ARABIC </w:instrText>
      </w:r>
      <w:r w:rsidRPr="009C37E9">
        <w:fldChar w:fldCharType="separate"/>
      </w:r>
      <w:r>
        <w:rPr>
          <w:noProof/>
        </w:rPr>
        <w:t>7</w:t>
      </w:r>
      <w:r w:rsidRPr="009C37E9">
        <w:rPr>
          <w:bCs/>
        </w:rPr>
        <w:fldChar w:fldCharType="end"/>
      </w:r>
      <w:bookmarkEnd w:id="75"/>
      <w:r w:rsidRPr="000633F1">
        <w:t xml:space="preserve">. </w:t>
      </w:r>
      <w:r w:rsidRPr="00DC44D1">
        <w:rPr>
          <w:b w:val="0"/>
        </w:rPr>
        <w:t>Boxplots of relative body condition of the three target species across years and Selected Areas. Thick horizontal lines are medians; th</w:t>
      </w:r>
      <w:r w:rsidRPr="00DC44D1">
        <w:rPr>
          <w:b w:val="0"/>
          <w:bCs/>
        </w:rPr>
        <w:t>e box is defined by the 25</w:t>
      </w:r>
      <w:r w:rsidRPr="00DC44D1">
        <w:rPr>
          <w:b w:val="0"/>
          <w:bCs/>
          <w:vertAlign w:val="superscript"/>
        </w:rPr>
        <w:t>th</w:t>
      </w:r>
      <w:r w:rsidRPr="00DC44D1">
        <w:rPr>
          <w:b w:val="0"/>
          <w:bCs/>
        </w:rPr>
        <w:t xml:space="preserve"> and 75</w:t>
      </w:r>
      <w:r w:rsidRPr="00DC44D1">
        <w:rPr>
          <w:b w:val="0"/>
          <w:bCs/>
          <w:vertAlign w:val="superscript"/>
        </w:rPr>
        <w:t>th</w:t>
      </w:r>
      <w:r w:rsidRPr="00DC44D1">
        <w:rPr>
          <w:b w:val="0"/>
          <w:bCs/>
        </w:rPr>
        <w:t xml:space="preserve"> percentiles (lower and upper quartile, respectively); dashed lines have lengths of 1.5 times the spread (spread = difference between quartiles). Points outside this range are outliers. Notches can be viewed as 95% confidence intervals for the median. Red horizontal line is basin-wide mean condition for the species. Blank panels indicate insufficient data.</w:t>
      </w:r>
      <w:bookmarkEnd w:id="76"/>
      <w:bookmarkEnd w:id="77"/>
    </w:p>
    <w:p w14:paraId="73F3E27A" w14:textId="77777777" w:rsidR="00DC44D1" w:rsidRDefault="00DC44D1" w:rsidP="00DC44D1">
      <w:r w:rsidRPr="0068469F">
        <w:t xml:space="preserve">Murray cod populations of the Lachlan and Murrumbidgee </w:t>
      </w:r>
      <w:r w:rsidRPr="00CA791D">
        <w:t xml:space="preserve">Selected Areas </w:t>
      </w:r>
      <w:r w:rsidRPr="00390AA2">
        <w:t>generally ha</w:t>
      </w:r>
      <w:r w:rsidRPr="00B20810">
        <w:t>d</w:t>
      </w:r>
      <w:r w:rsidRPr="0068469F">
        <w:t xml:space="preserve"> better condition than individuals within the other Selected Areas during the period (</w:t>
      </w:r>
      <w:r w:rsidRPr="00002A63">
        <w:fldChar w:fldCharType="begin"/>
      </w:r>
      <w:r w:rsidRPr="0068469F">
        <w:instrText xml:space="preserve"> REF _Ref514943233 \h </w:instrText>
      </w:r>
      <w:r>
        <w:instrText xml:space="preserve"> \* MERGEFORMAT </w:instrText>
      </w:r>
      <w:r w:rsidRPr="00002A63">
        <w:fldChar w:fldCharType="separate"/>
      </w:r>
      <w:r w:rsidR="00C75C11" w:rsidRPr="00C75C11">
        <w:t xml:space="preserve">Figure </w:t>
      </w:r>
      <w:r w:rsidR="00C75C11">
        <w:rPr>
          <w:noProof/>
        </w:rPr>
        <w:t>7</w:t>
      </w:r>
      <w:r w:rsidRPr="00002A63">
        <w:fldChar w:fldCharType="end"/>
      </w:r>
      <w:r w:rsidRPr="0068469F">
        <w:t xml:space="preserve">). With respect to variation through time, Murray cod, like golden perch, exhibited strong variation in median condition among years. The strongest differences were observed in the Edward-Wakool and the Lachlan, where the entire distribution of individual condition increased following the 2016 flood </w:t>
      </w:r>
      <w:r w:rsidRPr="0068469F">
        <w:lastRenderedPageBreak/>
        <w:t>(</w:t>
      </w:r>
      <w:r w:rsidRPr="00002A63">
        <w:fldChar w:fldCharType="begin"/>
      </w:r>
      <w:r w:rsidRPr="0068469F">
        <w:instrText xml:space="preserve"> REF _Ref514943233 \h </w:instrText>
      </w:r>
      <w:r>
        <w:instrText xml:space="preserve"> \* MERGEFORMAT </w:instrText>
      </w:r>
      <w:r w:rsidRPr="00002A63">
        <w:fldChar w:fldCharType="separate"/>
      </w:r>
      <w:r w:rsidR="00C75C11" w:rsidRPr="00C75C11">
        <w:t xml:space="preserve">Figure </w:t>
      </w:r>
      <w:r w:rsidR="00C75C11">
        <w:rPr>
          <w:noProof/>
        </w:rPr>
        <w:t>7</w:t>
      </w:r>
      <w:r w:rsidRPr="00002A63">
        <w:fldChar w:fldCharType="end"/>
      </w:r>
      <w:r w:rsidRPr="0068469F">
        <w:t>). No increase in the condition of Murray cod was observed in the Gwydir, Goulburn and Murrumbidgee despite the fact these Selected Areas also experienced large floods in 2016. This pattern contra</w:t>
      </w:r>
      <w:r w:rsidR="00542C0F">
        <w:t>s</w:t>
      </w:r>
      <w:r w:rsidRPr="0068469F">
        <w:t xml:space="preserve">ts with golden perch, where an increase in condition was more widespread following the 2016 flood. </w:t>
      </w:r>
      <w:r>
        <w:t>With the exception of the Lower Murray, bony herring exhibit little variation in condition (</w:t>
      </w:r>
      <w:r w:rsidRPr="00002A63">
        <w:fldChar w:fldCharType="begin"/>
      </w:r>
      <w:r w:rsidRPr="002071D5">
        <w:instrText xml:space="preserve"> REF _Ref514943233 \h </w:instrText>
      </w:r>
      <w:r w:rsidRPr="001242AD">
        <w:instrText xml:space="preserve"> \* MERGEFORMAT </w:instrText>
      </w:r>
      <w:r w:rsidRPr="00002A63">
        <w:fldChar w:fldCharType="separate"/>
      </w:r>
      <w:r w:rsidR="00C75C11" w:rsidRPr="00C75C11">
        <w:rPr>
          <w:bCs/>
        </w:rPr>
        <w:t xml:space="preserve">Figure </w:t>
      </w:r>
      <w:r w:rsidR="00C75C11">
        <w:rPr>
          <w:noProof/>
        </w:rPr>
        <w:t>7</w:t>
      </w:r>
      <w:r w:rsidRPr="00002A63">
        <w:fldChar w:fldCharType="end"/>
      </w:r>
      <w:r>
        <w:t>). At this stage, the reasons for this are not clear. It is possible that condition is not a good Basin-scale indicator of flow response for bony herring, and analysis of growth responses to flow variables may provide</w:t>
      </w:r>
      <w:r w:rsidR="00542C0F">
        <w:t xml:space="preserve"> greater</w:t>
      </w:r>
      <w:r>
        <w:t xml:space="preserve"> insights. </w:t>
      </w:r>
      <w:r w:rsidR="00542C0F">
        <w:t>Work to examine variation in growth rates is currently underway.</w:t>
      </w:r>
    </w:p>
    <w:p w14:paraId="6E444A3E" w14:textId="77777777" w:rsidR="006B22E7" w:rsidRDefault="00DC44D1" w:rsidP="00DC44D1">
      <w:r>
        <w:t xml:space="preserve">Modelling has showed there were strong and significant associations between river flows and the condition of golden perch and Murray cod. The optimal models </w:t>
      </w:r>
      <w:r w:rsidR="00542C0F">
        <w:t xml:space="preserve">provide </w:t>
      </w:r>
      <w:r>
        <w:t>a good fit to the data considering the variability in individual body condition, and, therefore, may provide a useful tool for evaluating the impacts of environmental water.</w:t>
      </w:r>
      <w:r w:rsidR="00542C0F">
        <w:t xml:space="preserve"> However, because of the relatively small number of years of data currently available, the model predictions should be treated as preliminary. As the LTIM program continues the confidence in the observed relationships will increase.</w:t>
      </w:r>
    </w:p>
    <w:p w14:paraId="4CE12A54" w14:textId="77777777" w:rsidR="006B22E7" w:rsidRDefault="006B22E7" w:rsidP="00C75C11">
      <w:pPr>
        <w:pStyle w:val="Heading4"/>
      </w:pPr>
      <w:r>
        <w:t>Season-specific impacts of flows</w:t>
      </w:r>
    </w:p>
    <w:p w14:paraId="7521B174" w14:textId="77777777" w:rsidR="00C75C11" w:rsidRDefault="00C75C11" w:rsidP="00C75C11">
      <w:r>
        <w:t>The magnitude and directionality of the effect of flow on golden perch and Murray cod condition depended on seasonality for both species (</w:t>
      </w:r>
      <w:r>
        <w:fldChar w:fldCharType="begin"/>
      </w:r>
      <w:r>
        <w:instrText xml:space="preserve"> REF _Ref515265989 \h </w:instrText>
      </w:r>
      <w:r>
        <w:fldChar w:fldCharType="separate"/>
      </w:r>
      <w:r>
        <w:t xml:space="preserve">Figure </w:t>
      </w:r>
      <w:r>
        <w:rPr>
          <w:noProof/>
        </w:rPr>
        <w:t>8</w:t>
      </w:r>
      <w:r>
        <w:fldChar w:fldCharType="end"/>
      </w:r>
      <w:r>
        <w:t xml:space="preserve">; </w:t>
      </w:r>
      <w:r>
        <w:fldChar w:fldCharType="begin"/>
      </w:r>
      <w:r>
        <w:instrText xml:space="preserve"> REF _Ref515268637 \h </w:instrText>
      </w:r>
      <w:r>
        <w:fldChar w:fldCharType="separate"/>
      </w:r>
      <w:r>
        <w:t xml:space="preserve">Figure </w:t>
      </w:r>
      <w:r>
        <w:rPr>
          <w:noProof/>
        </w:rPr>
        <w:t>9</w:t>
      </w:r>
      <w:r>
        <w:fldChar w:fldCharType="end"/>
      </w:r>
      <w:r>
        <w:t>). The condition of both species increased with median daily discharge in both spring and summer (</w:t>
      </w:r>
      <w:r>
        <w:fldChar w:fldCharType="begin"/>
      </w:r>
      <w:r>
        <w:instrText xml:space="preserve"> REF _Ref515265989 \h </w:instrText>
      </w:r>
      <w:r>
        <w:fldChar w:fldCharType="separate"/>
      </w:r>
      <w:r>
        <w:t xml:space="preserve">Figure </w:t>
      </w:r>
      <w:r>
        <w:rPr>
          <w:noProof/>
        </w:rPr>
        <w:t>8</w:t>
      </w:r>
      <w:r>
        <w:fldChar w:fldCharType="end"/>
      </w:r>
      <w:r>
        <w:t xml:space="preserve">; </w:t>
      </w:r>
      <w:r>
        <w:fldChar w:fldCharType="begin"/>
      </w:r>
      <w:r>
        <w:instrText xml:space="preserve"> REF _Ref515268637 \h </w:instrText>
      </w:r>
      <w:r>
        <w:fldChar w:fldCharType="separate"/>
      </w:r>
      <w:r>
        <w:t xml:space="preserve">Figure </w:t>
      </w:r>
      <w:r>
        <w:rPr>
          <w:noProof/>
        </w:rPr>
        <w:t>9</w:t>
      </w:r>
      <w:r>
        <w:fldChar w:fldCharType="end"/>
      </w:r>
      <w:r>
        <w:t>). Spring flows had stronger positive effects on golden perch condition than summer flows (</w:t>
      </w:r>
      <w:r>
        <w:fldChar w:fldCharType="begin"/>
      </w:r>
      <w:r>
        <w:instrText xml:space="preserve"> REF _Ref515265989 \h </w:instrText>
      </w:r>
      <w:r>
        <w:fldChar w:fldCharType="separate"/>
      </w:r>
      <w:r>
        <w:t xml:space="preserve">Figure </w:t>
      </w:r>
      <w:r>
        <w:rPr>
          <w:noProof/>
        </w:rPr>
        <w:t>8</w:t>
      </w:r>
      <w:r>
        <w:fldChar w:fldCharType="end"/>
      </w:r>
      <w:r>
        <w:t>). The condition of Murray cod, however, appeared to increase with equal magnitude in response to both spring and summer flows (</w:t>
      </w:r>
      <w:r>
        <w:fldChar w:fldCharType="begin"/>
      </w:r>
      <w:r>
        <w:instrText xml:space="preserve"> REF _Ref515268637 \h </w:instrText>
      </w:r>
      <w:r>
        <w:fldChar w:fldCharType="separate"/>
      </w:r>
      <w:r>
        <w:t xml:space="preserve">Figure </w:t>
      </w:r>
      <w:r>
        <w:rPr>
          <w:noProof/>
        </w:rPr>
        <w:t>9</w:t>
      </w:r>
      <w:r>
        <w:fldChar w:fldCharType="end"/>
      </w:r>
      <w:r>
        <w:t>). Throughout much of the Basin, high flows during spring and early summer are expected under the natural flow regime. It is possible that i</w:t>
      </w:r>
      <w:r w:rsidRPr="00BF4DF5">
        <w:t>nvertebrate consumers (which are key to energy processing and transfer to fishes</w:t>
      </w:r>
      <w:r w:rsidRPr="00920B32">
        <w:t xml:space="preserve">) may respond particularly strongly to spring and summer flows, in turn leading to increased golden perch </w:t>
      </w:r>
      <w:r>
        <w:t xml:space="preserve">and Murray cod </w:t>
      </w:r>
      <w:r w:rsidRPr="00920B32">
        <w:t>condition</w:t>
      </w:r>
      <w:r>
        <w:t>, but the influence of this is uncertain</w:t>
      </w:r>
      <w:r w:rsidRPr="00920B32">
        <w:t>.</w:t>
      </w:r>
      <w:r>
        <w:t xml:space="preserve">  </w:t>
      </w:r>
    </w:p>
    <w:p w14:paraId="28A1A049" w14:textId="77777777" w:rsidR="00C75C11" w:rsidRDefault="00C75C11" w:rsidP="00C75C11">
      <w:r>
        <w:t>Autumn median daily discharge had a negative effect on golden perch and Murray cod condition (</w:t>
      </w:r>
      <w:r>
        <w:fldChar w:fldCharType="begin"/>
      </w:r>
      <w:r>
        <w:instrText xml:space="preserve"> REF _Ref515265989 \h </w:instrText>
      </w:r>
      <w:r>
        <w:fldChar w:fldCharType="separate"/>
      </w:r>
      <w:r>
        <w:t xml:space="preserve">Figure </w:t>
      </w:r>
      <w:r>
        <w:rPr>
          <w:noProof/>
        </w:rPr>
        <w:t>8</w:t>
      </w:r>
      <w:r>
        <w:fldChar w:fldCharType="end"/>
      </w:r>
      <w:r>
        <w:t xml:space="preserve">; </w:t>
      </w:r>
      <w:r>
        <w:fldChar w:fldCharType="begin"/>
      </w:r>
      <w:r>
        <w:instrText xml:space="preserve"> REF _Ref515268637 \h </w:instrText>
      </w:r>
      <w:r>
        <w:fldChar w:fldCharType="separate"/>
      </w:r>
      <w:r>
        <w:t xml:space="preserve">Figure </w:t>
      </w:r>
      <w:r>
        <w:rPr>
          <w:noProof/>
        </w:rPr>
        <w:t>9</w:t>
      </w:r>
      <w:r>
        <w:fldChar w:fldCharType="end"/>
      </w:r>
      <w:r>
        <w:t xml:space="preserve">). This effect was particularly strong for Murray cod; indeed, median autumn flow was the variable with the greatest overall effect size in the model of Murray cod condition. With respect to golden perch, median autumn flow had relatively minor negative effects on condition in comparison to the strong positive effects of spring and summer flows. Further data will be required to validate this observation and begin to develop an understanding of any potential causal links. </w:t>
      </w:r>
    </w:p>
    <w:p w14:paraId="5B8ECEC9" w14:textId="77777777" w:rsidR="00C75C11" w:rsidRDefault="00C75C11" w:rsidP="00C75C11"/>
    <w:p w14:paraId="109FCCB0" w14:textId="77777777" w:rsidR="00C75C11" w:rsidRDefault="00C75C11" w:rsidP="00C75C11">
      <w:r>
        <w:rPr>
          <w:noProof/>
          <w:lang w:eastAsia="en-AU"/>
        </w:rPr>
        <w:lastRenderedPageBreak/>
        <w:drawing>
          <wp:inline distT="0" distB="0" distL="0" distR="0" wp14:anchorId="19FC5995" wp14:editId="208C80D6">
            <wp:extent cx="5732145" cy="5085080"/>
            <wp:effectExtent l="0" t="0" r="190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oldenPerchConditionModel.tiff"/>
                    <pic:cNvPicPr/>
                  </pic:nvPicPr>
                  <pic:blipFill>
                    <a:blip r:embed="rId29" cstate="screen">
                      <a:extLst>
                        <a:ext uri="{28A0092B-C50C-407E-A947-70E740481C1C}">
                          <a14:useLocalDpi xmlns:a14="http://schemas.microsoft.com/office/drawing/2010/main"/>
                        </a:ext>
                      </a:extLst>
                    </a:blip>
                    <a:stretch>
                      <a:fillRect/>
                    </a:stretch>
                  </pic:blipFill>
                  <pic:spPr>
                    <a:xfrm>
                      <a:off x="0" y="0"/>
                      <a:ext cx="5732145" cy="5085080"/>
                    </a:xfrm>
                    <a:prstGeom prst="rect">
                      <a:avLst/>
                    </a:prstGeom>
                  </pic:spPr>
                </pic:pic>
              </a:graphicData>
            </a:graphic>
          </wp:inline>
        </w:drawing>
      </w:r>
    </w:p>
    <w:p w14:paraId="5D7C4358" w14:textId="77777777" w:rsidR="00C75C11" w:rsidRDefault="00C75C11" w:rsidP="00C75C11">
      <w:pPr>
        <w:pStyle w:val="Caption"/>
        <w:rPr>
          <w:b w:val="0"/>
        </w:rPr>
      </w:pPr>
      <w:bookmarkStart w:id="78" w:name="_Ref515265989"/>
      <w:bookmarkStart w:id="79" w:name="_Toc524449102"/>
      <w:bookmarkStart w:id="80" w:name="_Toc528066986"/>
      <w: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bookmarkEnd w:id="78"/>
      <w:r>
        <w:t>.</w:t>
      </w:r>
      <w:r>
        <w:rPr>
          <w:b w:val="0"/>
        </w:rPr>
        <w:t xml:space="preserve"> Predictions (+/- 80% CI) of how the environment affects golden perch condition. The variable with the largest individual effect size (median daily discharge in spring) is on the x-axes. Individual panels present effects of spring discharge on condition at different values of autumn and summer median daily discharge. All predictions made within domain of data used for model fitting. Different panels defined by quantiles of observed flow data; the 10</w:t>
      </w:r>
      <w:r w:rsidRPr="00B50168">
        <w:rPr>
          <w:b w:val="0"/>
          <w:vertAlign w:val="superscript"/>
        </w:rPr>
        <w:t>th</w:t>
      </w:r>
      <w:r>
        <w:rPr>
          <w:b w:val="0"/>
        </w:rPr>
        <w:t>, 25</w:t>
      </w:r>
      <w:r w:rsidRPr="00B50168">
        <w:rPr>
          <w:b w:val="0"/>
          <w:vertAlign w:val="superscript"/>
        </w:rPr>
        <w:t>th</w:t>
      </w:r>
      <w:r>
        <w:rPr>
          <w:b w:val="0"/>
        </w:rPr>
        <w:t>, 50</w:t>
      </w:r>
      <w:r w:rsidRPr="00B50168">
        <w:rPr>
          <w:b w:val="0"/>
          <w:vertAlign w:val="superscript"/>
        </w:rPr>
        <w:t>th</w:t>
      </w:r>
      <w:r>
        <w:rPr>
          <w:b w:val="0"/>
        </w:rPr>
        <w:t xml:space="preserve"> (median), 75</w:t>
      </w:r>
      <w:r w:rsidRPr="00B50168">
        <w:rPr>
          <w:b w:val="0"/>
          <w:vertAlign w:val="superscript"/>
        </w:rPr>
        <w:t>th</w:t>
      </w:r>
      <w:r>
        <w:rPr>
          <w:b w:val="0"/>
        </w:rPr>
        <w:t xml:space="preserve"> and 90</w:t>
      </w:r>
      <w:r w:rsidRPr="00B50168">
        <w:rPr>
          <w:b w:val="0"/>
          <w:vertAlign w:val="superscript"/>
        </w:rPr>
        <w:t>th</w:t>
      </w:r>
      <w:r>
        <w:rPr>
          <w:b w:val="0"/>
        </w:rPr>
        <w:t xml:space="preserve"> percentiles. ‘High density’ and ‘Low density’ defined by 90</w:t>
      </w:r>
      <w:r w:rsidRPr="002167CE">
        <w:rPr>
          <w:b w:val="0"/>
          <w:vertAlign w:val="superscript"/>
        </w:rPr>
        <w:t>th</w:t>
      </w:r>
      <w:r>
        <w:rPr>
          <w:b w:val="0"/>
        </w:rPr>
        <w:t xml:space="preserve"> and 10</w:t>
      </w:r>
      <w:r w:rsidRPr="002167CE">
        <w:rPr>
          <w:b w:val="0"/>
          <w:vertAlign w:val="superscript"/>
        </w:rPr>
        <w:t>th</w:t>
      </w:r>
      <w:r>
        <w:rPr>
          <w:b w:val="0"/>
        </w:rPr>
        <w:t xml:space="preserve"> percentiles of golden perch CPUE (catch per unit effort). ‘High flow LY’ and ‘Low flow LY’ defined by 90</w:t>
      </w:r>
      <w:r w:rsidRPr="002167CE">
        <w:rPr>
          <w:b w:val="0"/>
          <w:vertAlign w:val="superscript"/>
        </w:rPr>
        <w:t>th</w:t>
      </w:r>
      <w:r>
        <w:rPr>
          <w:b w:val="0"/>
        </w:rPr>
        <w:t xml:space="preserve"> and 10</w:t>
      </w:r>
      <w:r w:rsidRPr="002167CE">
        <w:rPr>
          <w:b w:val="0"/>
          <w:vertAlign w:val="superscript"/>
        </w:rPr>
        <w:t>th</w:t>
      </w:r>
      <w:r>
        <w:rPr>
          <w:b w:val="0"/>
        </w:rPr>
        <w:t xml:space="preserve"> percentiles of median daily discharge in the previous flow delivery year.</w:t>
      </w:r>
      <w:bookmarkEnd w:id="79"/>
      <w:bookmarkEnd w:id="80"/>
    </w:p>
    <w:p w14:paraId="033064C8" w14:textId="77777777" w:rsidR="00C75C11" w:rsidRPr="00C75C11" w:rsidRDefault="00C75C11" w:rsidP="00C75C11"/>
    <w:p w14:paraId="72971004" w14:textId="77777777" w:rsidR="00C75C11" w:rsidRDefault="00C75C11" w:rsidP="00C75C11">
      <w:r>
        <w:rPr>
          <w:noProof/>
          <w:lang w:eastAsia="en-AU"/>
        </w:rPr>
        <w:lastRenderedPageBreak/>
        <w:drawing>
          <wp:inline distT="0" distB="0" distL="0" distR="0" wp14:anchorId="459BF988" wp14:editId="0BC0BAE4">
            <wp:extent cx="5732145" cy="5085080"/>
            <wp:effectExtent l="0" t="0" r="190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urrayCodConditionModel.tiff"/>
                    <pic:cNvPicPr/>
                  </pic:nvPicPr>
                  <pic:blipFill>
                    <a:blip r:embed="rId30" cstate="screen">
                      <a:extLst>
                        <a:ext uri="{28A0092B-C50C-407E-A947-70E740481C1C}">
                          <a14:useLocalDpi xmlns:a14="http://schemas.microsoft.com/office/drawing/2010/main"/>
                        </a:ext>
                      </a:extLst>
                    </a:blip>
                    <a:stretch>
                      <a:fillRect/>
                    </a:stretch>
                  </pic:blipFill>
                  <pic:spPr>
                    <a:xfrm>
                      <a:off x="0" y="0"/>
                      <a:ext cx="5732145" cy="5085080"/>
                    </a:xfrm>
                    <a:prstGeom prst="rect">
                      <a:avLst/>
                    </a:prstGeom>
                  </pic:spPr>
                </pic:pic>
              </a:graphicData>
            </a:graphic>
          </wp:inline>
        </w:drawing>
      </w:r>
    </w:p>
    <w:p w14:paraId="284E4E9C" w14:textId="77777777" w:rsidR="00C75C11" w:rsidRPr="00AC3D50" w:rsidRDefault="00C75C11" w:rsidP="00C75C11">
      <w:pPr>
        <w:pStyle w:val="Caption"/>
        <w:rPr>
          <w:b w:val="0"/>
        </w:rPr>
      </w:pPr>
      <w:bookmarkStart w:id="81" w:name="_Ref515268637"/>
      <w:bookmarkStart w:id="82" w:name="_Toc524449103"/>
      <w:bookmarkStart w:id="83" w:name="_Toc528066987"/>
      <w: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bookmarkEnd w:id="81"/>
      <w:r>
        <w:t>.</w:t>
      </w:r>
      <w:r>
        <w:rPr>
          <w:b w:val="0"/>
        </w:rPr>
        <w:t xml:space="preserve"> Predictions (+/- 80% CI) of how the environment affects Murray cod condition. The variable with the largest individual effect size (median daily discharge in autumn) is on the x-axes. Individual panels present effects of autumn discharge on condition at different values of summer and spring median daily discharge. All predictions made within domain of data used for model fitting. Different panels defined by quantiles of observed flow data; the 10</w:t>
      </w:r>
      <w:r w:rsidRPr="00B50168">
        <w:rPr>
          <w:b w:val="0"/>
          <w:vertAlign w:val="superscript"/>
        </w:rPr>
        <w:t>th</w:t>
      </w:r>
      <w:r>
        <w:rPr>
          <w:b w:val="0"/>
        </w:rPr>
        <w:t>, 25</w:t>
      </w:r>
      <w:r w:rsidRPr="00B50168">
        <w:rPr>
          <w:b w:val="0"/>
          <w:vertAlign w:val="superscript"/>
        </w:rPr>
        <w:t>th</w:t>
      </w:r>
      <w:r>
        <w:rPr>
          <w:b w:val="0"/>
        </w:rPr>
        <w:t>, 50</w:t>
      </w:r>
      <w:r w:rsidRPr="00B50168">
        <w:rPr>
          <w:b w:val="0"/>
          <w:vertAlign w:val="superscript"/>
        </w:rPr>
        <w:t>th</w:t>
      </w:r>
      <w:r>
        <w:rPr>
          <w:b w:val="0"/>
        </w:rPr>
        <w:t xml:space="preserve"> (median), 75</w:t>
      </w:r>
      <w:r w:rsidRPr="00B50168">
        <w:rPr>
          <w:b w:val="0"/>
          <w:vertAlign w:val="superscript"/>
        </w:rPr>
        <w:t>th</w:t>
      </w:r>
      <w:r>
        <w:rPr>
          <w:b w:val="0"/>
        </w:rPr>
        <w:t xml:space="preserve"> and 90</w:t>
      </w:r>
      <w:r w:rsidRPr="00B50168">
        <w:rPr>
          <w:b w:val="0"/>
          <w:vertAlign w:val="superscript"/>
        </w:rPr>
        <w:t>th</w:t>
      </w:r>
      <w:r>
        <w:rPr>
          <w:b w:val="0"/>
        </w:rPr>
        <w:t xml:space="preserve"> percentiles. ‘High density’ and ‘Low density’ defined by 90</w:t>
      </w:r>
      <w:r w:rsidRPr="002167CE">
        <w:rPr>
          <w:b w:val="0"/>
          <w:vertAlign w:val="superscript"/>
        </w:rPr>
        <w:t>th</w:t>
      </w:r>
      <w:r>
        <w:rPr>
          <w:b w:val="0"/>
        </w:rPr>
        <w:t xml:space="preserve"> and 10</w:t>
      </w:r>
      <w:r w:rsidRPr="002167CE">
        <w:rPr>
          <w:b w:val="0"/>
          <w:vertAlign w:val="superscript"/>
        </w:rPr>
        <w:t>th</w:t>
      </w:r>
      <w:r>
        <w:rPr>
          <w:b w:val="0"/>
        </w:rPr>
        <w:t xml:space="preserve"> percentiles of Murray cod CPUE. ‘High flow LY’ and ‘Low flow LY’ defined by 90</w:t>
      </w:r>
      <w:r w:rsidRPr="002167CE">
        <w:rPr>
          <w:b w:val="0"/>
          <w:vertAlign w:val="superscript"/>
        </w:rPr>
        <w:t>th</w:t>
      </w:r>
      <w:r>
        <w:rPr>
          <w:b w:val="0"/>
        </w:rPr>
        <w:t xml:space="preserve"> and 10</w:t>
      </w:r>
      <w:r w:rsidRPr="002167CE">
        <w:rPr>
          <w:b w:val="0"/>
          <w:vertAlign w:val="superscript"/>
        </w:rPr>
        <w:t>th</w:t>
      </w:r>
      <w:r>
        <w:rPr>
          <w:b w:val="0"/>
        </w:rPr>
        <w:t xml:space="preserve"> percentiles of median daily discharge in the previous flow delivery year.</w:t>
      </w:r>
      <w:bookmarkEnd w:id="82"/>
      <w:bookmarkEnd w:id="83"/>
    </w:p>
    <w:p w14:paraId="5F2A8977" w14:textId="77777777" w:rsidR="00E67815" w:rsidRDefault="004D22D8" w:rsidP="00C75C11">
      <w:pPr>
        <w:pStyle w:val="Heading4"/>
      </w:pPr>
      <w:r>
        <w:t>Mul</w:t>
      </w:r>
      <w:r w:rsidR="00E34949">
        <w:t>ti-year flow regimes affect golden perch</w:t>
      </w:r>
      <w:r>
        <w:t xml:space="preserve"> condition</w:t>
      </w:r>
    </w:p>
    <w:p w14:paraId="7DE88F6A" w14:textId="77777777" w:rsidR="004D22D8" w:rsidRDefault="00C75C11" w:rsidP="00E67815">
      <w:r>
        <w:t xml:space="preserve">Exploring the influence of multiple year flows on </w:t>
      </w:r>
      <w:r w:rsidR="00263CCD">
        <w:t>g</w:t>
      </w:r>
      <w:r>
        <w:t xml:space="preserve">olden perch condition indicated that condition in a year is not just affected by seasonal flows in that year, but also </w:t>
      </w:r>
      <w:r w:rsidR="00542C0F">
        <w:t xml:space="preserve">by </w:t>
      </w:r>
      <w:r>
        <w:t>flows in the previous year. Adding the previous year median discharge to the model improved model likelihood thus indicating that golden perch condition is influenced by antecedent flow conditions. Indeed, the results indicate that it is possible that if the right flow conditions exist,</w:t>
      </w:r>
      <w:r w:rsidDel="00222693">
        <w:t xml:space="preserve"> </w:t>
      </w:r>
      <w:r>
        <w:t>golden perch may accumulate condition over several years. However, in contrast to golden perch, median discharge of the preceding year was not a significant predictor of Murray cod condition.</w:t>
      </w:r>
    </w:p>
    <w:p w14:paraId="5DD2D901" w14:textId="77777777" w:rsidR="008B7670" w:rsidRDefault="00F30E7B" w:rsidP="00C75C11">
      <w:pPr>
        <w:pStyle w:val="Heading4"/>
      </w:pPr>
      <w:r>
        <w:t>Golden perch and Murray cod condition is affected by abundance of conspecifics</w:t>
      </w:r>
    </w:p>
    <w:p w14:paraId="7CDBF32C" w14:textId="77777777" w:rsidR="001A1CD5" w:rsidRDefault="00C75C11" w:rsidP="006428AB">
      <w:r>
        <w:t>Body condition of both golden perch and Murray cod declined as population densities of conspecifics</w:t>
      </w:r>
      <w:r w:rsidR="00263CCD">
        <w:t xml:space="preserve"> (other members of the same species)</w:t>
      </w:r>
      <w:r>
        <w:t xml:space="preserve"> increased. Two possible hypotheses can be used to explain this result: First, the relationship may be an artefact of sampling where conditions </w:t>
      </w:r>
      <w:r>
        <w:lastRenderedPageBreak/>
        <w:t xml:space="preserve">promoting an increase in condition and those causing a reduction in abundance just happened to occur at the same time but are not causally related. Second, it is possible that energy acquisition in golden perch and Murray cod is density-dependent. That is, as density of conspecifics increases, competition for food increases, resulting in a decline in condition. Further interrogation of the data indicates this first hypothesis is unlikely (see Section </w:t>
      </w:r>
      <w:r w:rsidR="00263CCD">
        <w:t>4)</w:t>
      </w:r>
      <w:r>
        <w:t xml:space="preserve"> and while demonstrating density-dependent condition would require much more data, the results highlight uncertainties concerning the dynamics of Basin fish populations.</w:t>
      </w:r>
    </w:p>
    <w:p w14:paraId="1D0CC9D6" w14:textId="77777777" w:rsidR="001A1CD5" w:rsidRDefault="001A1CD5" w:rsidP="00C75C11">
      <w:pPr>
        <w:pStyle w:val="Heading3"/>
      </w:pPr>
      <w:bookmarkStart w:id="84" w:name="_Toc528066969"/>
      <w:r>
        <w:t>Effects of environmental water</w:t>
      </w:r>
      <w:bookmarkEnd w:id="84"/>
    </w:p>
    <w:p w14:paraId="0EA7CB1F" w14:textId="77777777" w:rsidR="00C75C11" w:rsidRPr="00DA163B" w:rsidRDefault="00C75C11" w:rsidP="00C75C11">
      <w:r w:rsidRPr="00DA163B">
        <w:t>Note: Due to insufficient data, the intervention analysis presented in this section is based on models that have not been cross-validated</w:t>
      </w:r>
      <w:r w:rsidR="00DA163B">
        <w:t xml:space="preserve"> </w:t>
      </w:r>
      <w:r w:rsidR="00DA163B">
        <w:fldChar w:fldCharType="begin"/>
      </w:r>
      <w:r w:rsidR="00DA163B">
        <w:instrText xml:space="preserve"> ADDIN ZOTERO_ITEM CSL_CITATION {"citationID":"9ORyCbB4","properties":{"formattedCitation":"(Hyndman &amp; Athanasopoulos 2018)","plainCitation":"(Hyndman &amp; Athanasopoulos 2018)","noteIndex":0},"citationItems":[{"id":4339,"uris":["http://zotero.org/users/2336876/items/W6P3IG26"],"uri":["http://zotero.org/users/2336876/items/W6P3IG26"],"itemData":{"id":4339,"type":"book","title":"Forecasting: principles and practice","publisher":"OTexts","source":"Google Scholar","shortTitle":"Forecasting","author":[{"family":"Hyndman","given":"Rob J."},{"family":"Athanasopoulos","given":"George"}],"issued":{"date-parts":[["2018"]]}}}],"schema":"https://github.com/citation-style-language/schema/raw/master/csl-citation.json"} </w:instrText>
      </w:r>
      <w:r w:rsidR="00DA163B">
        <w:fldChar w:fldCharType="separate"/>
      </w:r>
      <w:r w:rsidR="00DA163B">
        <w:rPr>
          <w:noProof/>
        </w:rPr>
        <w:t>(Hyndman &amp; Athanasopoulos 2018)</w:t>
      </w:r>
      <w:r w:rsidR="00DA163B">
        <w:fldChar w:fldCharType="end"/>
      </w:r>
      <w:r w:rsidRPr="00DA163B">
        <w:t xml:space="preserve">. As such, all inferences presented in this section should be viewed as ‘low confidence’ inferences. Cross-validation of condition models will be possible with </w:t>
      </w:r>
      <w:r w:rsidR="00263CCD" w:rsidRPr="00DA163B">
        <w:t>additional</w:t>
      </w:r>
      <w:r w:rsidRPr="00DA163B">
        <w:t xml:space="preserve"> years of data collection.</w:t>
      </w:r>
    </w:p>
    <w:p w14:paraId="56281676" w14:textId="77777777" w:rsidR="00C75C11" w:rsidRDefault="00C75C11" w:rsidP="00C75C11">
      <w:r>
        <w:t>The effects of environmental water on golden perch (</w:t>
      </w:r>
      <w:r>
        <w:fldChar w:fldCharType="begin"/>
      </w:r>
      <w:r>
        <w:instrText xml:space="preserve"> REF _Ref515365962 \h </w:instrText>
      </w:r>
      <w:r>
        <w:fldChar w:fldCharType="separate"/>
      </w:r>
      <w:r>
        <w:t xml:space="preserve">Figure </w:t>
      </w:r>
      <w:r>
        <w:rPr>
          <w:noProof/>
        </w:rPr>
        <w:t>10</w:t>
      </w:r>
      <w:r>
        <w:fldChar w:fldCharType="end"/>
      </w:r>
      <w:r>
        <w:t>) and Murray cod condition (</w:t>
      </w:r>
      <w:r>
        <w:fldChar w:fldCharType="begin"/>
      </w:r>
      <w:r>
        <w:instrText xml:space="preserve"> REF _Ref515365974 \h </w:instrText>
      </w:r>
      <w:r>
        <w:fldChar w:fldCharType="separate"/>
      </w:r>
      <w:r>
        <w:t xml:space="preserve">Figure </w:t>
      </w:r>
      <w:r>
        <w:rPr>
          <w:noProof/>
        </w:rPr>
        <w:t>11</w:t>
      </w:r>
      <w:r>
        <w:fldChar w:fldCharType="end"/>
      </w:r>
      <w:r>
        <w:t>) were examined under three hydrological scenarios to predict mean fish condition. The purpose of the three scenarios was to explore the additive contribution of environmental water compared to background (non-environmental water) flows. The scenarios explored were:</w:t>
      </w:r>
    </w:p>
    <w:p w14:paraId="5AF2A187" w14:textId="77777777" w:rsidR="00C75C11" w:rsidRDefault="00C75C11" w:rsidP="00C75C11">
      <w:pPr>
        <w:pStyle w:val="ListParagraph"/>
        <w:numPr>
          <w:ilvl w:val="0"/>
          <w:numId w:val="18"/>
        </w:numPr>
      </w:pPr>
      <w:r>
        <w:t>background river flows in the absence of any environmental water (black line);</w:t>
      </w:r>
    </w:p>
    <w:p w14:paraId="292BB121" w14:textId="77777777" w:rsidR="00C75C11" w:rsidRDefault="00C75C11" w:rsidP="00C75C11">
      <w:pPr>
        <w:pStyle w:val="ListParagraph"/>
        <w:numPr>
          <w:ilvl w:val="0"/>
          <w:numId w:val="18"/>
        </w:numPr>
      </w:pPr>
      <w:r>
        <w:t>background flows plus flows due to Commonwealth environmental water, but not all environmental water (blue line);</w:t>
      </w:r>
    </w:p>
    <w:p w14:paraId="0C3706D9" w14:textId="77777777" w:rsidR="00C75C11" w:rsidRDefault="00C75C11" w:rsidP="00C75C11">
      <w:pPr>
        <w:pStyle w:val="ListParagraph"/>
        <w:numPr>
          <w:ilvl w:val="0"/>
          <w:numId w:val="18"/>
        </w:numPr>
      </w:pPr>
      <w:r>
        <w:t>background flows plus all environmental water (green line).</w:t>
      </w:r>
    </w:p>
    <w:p w14:paraId="360E6DBA" w14:textId="77777777" w:rsidR="00C75C11" w:rsidRPr="001242AD" w:rsidRDefault="00C75C11" w:rsidP="00C75C11">
      <w:r>
        <w:t xml:space="preserve">From the models, a significant effect of environmental watering is inferred to have occurred when confidence intervals from the different scenarios do not overlap. </w:t>
      </w:r>
    </w:p>
    <w:p w14:paraId="62944991" w14:textId="77777777" w:rsidR="00C75C11" w:rsidRDefault="00C75C11" w:rsidP="00C75C11">
      <w:pPr>
        <w:pStyle w:val="Heading4"/>
      </w:pPr>
      <w:r>
        <w:t>Golden perch</w:t>
      </w:r>
    </w:p>
    <w:p w14:paraId="6DD72713" w14:textId="77777777" w:rsidR="00C75C11" w:rsidRDefault="00C75C11" w:rsidP="00C75C11">
      <w:r>
        <w:t xml:space="preserve">With respect to golden perch, we can state with </w:t>
      </w:r>
      <w:r w:rsidRPr="00714690">
        <w:rPr>
          <w:i/>
        </w:rPr>
        <w:t>low confidence</w:t>
      </w:r>
      <w:r>
        <w:t xml:space="preserve"> that:</w:t>
      </w:r>
    </w:p>
    <w:p w14:paraId="7202F737" w14:textId="77777777" w:rsidR="00C75C11" w:rsidRDefault="00C75C11" w:rsidP="00C75C11">
      <w:pPr>
        <w:pStyle w:val="ListParagraph"/>
        <w:numPr>
          <w:ilvl w:val="0"/>
          <w:numId w:val="20"/>
        </w:numPr>
      </w:pPr>
      <w:r>
        <w:t>Environmental water, but not Commonwealth environmental water alone, delivered during 2014–15 and 2015–16 was attributed to increases in golden perch condition within the Goulburn and Murrumbidgee Selected Areas over the evaluation period (</w:t>
      </w:r>
      <w:r>
        <w:fldChar w:fldCharType="begin"/>
      </w:r>
      <w:r>
        <w:instrText xml:space="preserve"> REF _Ref515365962 \h </w:instrText>
      </w:r>
      <w:r>
        <w:fldChar w:fldCharType="separate"/>
      </w:r>
      <w:r>
        <w:t xml:space="preserve">Figure </w:t>
      </w:r>
      <w:r>
        <w:rPr>
          <w:noProof/>
        </w:rPr>
        <w:t>10</w:t>
      </w:r>
      <w:r>
        <w:fldChar w:fldCharType="end"/>
      </w:r>
      <w:r>
        <w:t>);</w:t>
      </w:r>
    </w:p>
    <w:p w14:paraId="76D2E7CC" w14:textId="77777777" w:rsidR="00C75C11" w:rsidRDefault="00C75C11" w:rsidP="00C75C11">
      <w:pPr>
        <w:pStyle w:val="ListParagraph"/>
        <w:numPr>
          <w:ilvl w:val="0"/>
          <w:numId w:val="20"/>
        </w:numPr>
      </w:pPr>
      <w:r>
        <w:t>Environmental water delivery during 2014–15 and 2015–16 was attributed to increases in golden perch condition within the Lachlan and Lower Murray over the evaluation period (</w:t>
      </w:r>
      <w:r>
        <w:fldChar w:fldCharType="begin"/>
      </w:r>
      <w:r>
        <w:instrText xml:space="preserve"> REF _Ref515365962 \h </w:instrText>
      </w:r>
      <w:r>
        <w:fldChar w:fldCharType="separate"/>
      </w:r>
      <w:r>
        <w:t xml:space="preserve">Figure </w:t>
      </w:r>
      <w:r>
        <w:rPr>
          <w:noProof/>
        </w:rPr>
        <w:t>10</w:t>
      </w:r>
      <w:r>
        <w:fldChar w:fldCharType="end"/>
      </w:r>
      <w:r>
        <w:t>; noting that the Commonwealth environmental water was not differentiated from all environmental water in both those systems for 2015–16).</w:t>
      </w:r>
    </w:p>
    <w:p w14:paraId="14136FD4" w14:textId="77777777" w:rsidR="00542C0F" w:rsidRDefault="00542C0F" w:rsidP="00C75C11">
      <w:pPr>
        <w:pStyle w:val="ListParagraph"/>
        <w:numPr>
          <w:ilvl w:val="0"/>
          <w:numId w:val="20"/>
        </w:numPr>
      </w:pPr>
      <w:bookmarkStart w:id="85" w:name="_Hlk527719603"/>
      <w:r>
        <w:t xml:space="preserve">High flows in 2016/17 had a positive effect on fish condition, although those high flows occurred independently of Commonwealth </w:t>
      </w:r>
      <w:r w:rsidR="00DA163B">
        <w:t>e</w:t>
      </w:r>
      <w:r>
        <w:t xml:space="preserve">nvironmental </w:t>
      </w:r>
      <w:r w:rsidR="00DA163B">
        <w:t>w</w:t>
      </w:r>
      <w:r>
        <w:t>ater delivery.</w:t>
      </w:r>
    </w:p>
    <w:bookmarkEnd w:id="85"/>
    <w:p w14:paraId="48B5CF16" w14:textId="77777777" w:rsidR="00C75C11" w:rsidRDefault="00C75C11" w:rsidP="00C75C11">
      <w:r>
        <w:t>Both of the above inferences concerning environmental water impacts inherently incorporate and consider cumulative effects of environmental water delivery during 2014–15 and 2015–16 years, due to the fact that the optimal model of golden perch condition incorporates effects of antecedent flow on condition. We cannot evaluate the effects of environmental water on golden perch condition at the time step of first year of LTIM (2014–15), due to the optimal model incorporating multi-year flow impacts on condition; and the fact that we do not have counterfactual hydrological data for 2013–14, the year prior to the first year of LTIM.</w:t>
      </w:r>
    </w:p>
    <w:p w14:paraId="01D66C3E" w14:textId="77777777" w:rsidR="00C75C11" w:rsidRDefault="00C75C11" w:rsidP="00C75C11">
      <w:r>
        <w:t xml:space="preserve">There was a strong influence of the positive effect of ‘background’ flows (mostly natural flows in this case) on golden perch condition in all Selected Areas between 2016 and 2017. This increase in condition occurred in association with, and for those fish that survived, the 2016 floods. Given the background flow conditions during 2016 and 2017 the model was unable to determine impacts on </w:t>
      </w:r>
      <w:r>
        <w:lastRenderedPageBreak/>
        <w:t>golden perch condition resulting from environmental water delivered specifically during 2016–17 within any of the Selected Areas (</w:t>
      </w:r>
      <w:r>
        <w:fldChar w:fldCharType="begin"/>
      </w:r>
      <w:r>
        <w:instrText xml:space="preserve"> REF _Ref515365962 \h </w:instrText>
      </w:r>
      <w:r>
        <w:fldChar w:fldCharType="separate"/>
      </w:r>
      <w:r>
        <w:t xml:space="preserve">Figure </w:t>
      </w:r>
      <w:r>
        <w:rPr>
          <w:noProof/>
        </w:rPr>
        <w:t>10</w:t>
      </w:r>
      <w:r>
        <w:fldChar w:fldCharType="end"/>
      </w:r>
      <w:r>
        <w:t xml:space="preserve">). </w:t>
      </w:r>
    </w:p>
    <w:p w14:paraId="1A03338F" w14:textId="77777777" w:rsidR="00C75C11" w:rsidRDefault="00C75C11" w:rsidP="00C75C11">
      <w:r>
        <w:t>There was no evidence of water delivery within the Edward-Wakool improving golden perch condition in any year (</w:t>
      </w:r>
      <w:r>
        <w:fldChar w:fldCharType="begin"/>
      </w:r>
      <w:r>
        <w:instrText xml:space="preserve"> REF _Ref515365962 \h </w:instrText>
      </w:r>
      <w:r>
        <w:fldChar w:fldCharType="separate"/>
      </w:r>
      <w:r>
        <w:t xml:space="preserve">Figure </w:t>
      </w:r>
      <w:r>
        <w:rPr>
          <w:noProof/>
        </w:rPr>
        <w:t>10</w:t>
      </w:r>
      <w:r>
        <w:fldChar w:fldCharType="end"/>
      </w:r>
      <w:r>
        <w:t>), however this is not surprising given golden perch condition w</w:t>
      </w:r>
      <w:r w:rsidR="00263CCD">
        <w:t>ere</w:t>
      </w:r>
      <w:r>
        <w:t xml:space="preserve"> not an objective of water delivery within the Edward-Wakool. </w:t>
      </w:r>
    </w:p>
    <w:p w14:paraId="07DDAECD" w14:textId="77777777" w:rsidR="00C75C11" w:rsidRDefault="00C75C11" w:rsidP="00C75C11">
      <w:r>
        <w:rPr>
          <w:noProof/>
          <w:lang w:eastAsia="en-AU"/>
        </w:rPr>
        <w:drawing>
          <wp:inline distT="0" distB="0" distL="0" distR="0" wp14:anchorId="5C441D7D" wp14:editId="3C2C3062">
            <wp:extent cx="5732145" cy="2745271"/>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unterfactual_GPCondition_SpatialOnly.tiff"/>
                    <pic:cNvPicPr/>
                  </pic:nvPicPr>
                  <pic:blipFill>
                    <a:blip r:embed="rId31">
                      <a:extLst>
                        <a:ext uri="{28A0092B-C50C-407E-A947-70E740481C1C}">
                          <a14:useLocalDpi xmlns:a14="http://schemas.microsoft.com/office/drawing/2010/main" val="0"/>
                        </a:ext>
                      </a:extLst>
                    </a:blip>
                    <a:stretch>
                      <a:fillRect/>
                    </a:stretch>
                  </pic:blipFill>
                  <pic:spPr>
                    <a:xfrm>
                      <a:off x="0" y="0"/>
                      <a:ext cx="5732145" cy="2745271"/>
                    </a:xfrm>
                    <a:prstGeom prst="rect">
                      <a:avLst/>
                    </a:prstGeom>
                  </pic:spPr>
                </pic:pic>
              </a:graphicData>
            </a:graphic>
          </wp:inline>
        </w:drawing>
      </w:r>
    </w:p>
    <w:p w14:paraId="5E879B47" w14:textId="77777777" w:rsidR="00C75C11" w:rsidRPr="00C63178" w:rsidRDefault="00C75C11" w:rsidP="00C75C11">
      <w:pPr>
        <w:pStyle w:val="Caption"/>
        <w:rPr>
          <w:b w:val="0"/>
        </w:rPr>
      </w:pPr>
      <w:bookmarkStart w:id="86" w:name="_Ref515365962"/>
      <w:bookmarkStart w:id="87" w:name="_Toc524449104"/>
      <w:bookmarkStart w:id="88" w:name="_Toc528066988"/>
      <w: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bookmarkEnd w:id="86"/>
      <w:r>
        <w:t>.</w:t>
      </w:r>
      <w:r>
        <w:rPr>
          <w:b w:val="0"/>
        </w:rPr>
        <w:t xml:space="preserve"> Predicted outcomes for golden perch condition under different hydrological scenarios considering the impact of background and environmental water flows.</w:t>
      </w:r>
      <w:bookmarkEnd w:id="87"/>
      <w:bookmarkEnd w:id="88"/>
      <w:r>
        <w:rPr>
          <w:b w:val="0"/>
        </w:rPr>
        <w:t xml:space="preserve"> </w:t>
      </w:r>
    </w:p>
    <w:p w14:paraId="135CE476" w14:textId="77777777" w:rsidR="00C75C11" w:rsidRDefault="00C75C11" w:rsidP="00C75C11">
      <w:pPr>
        <w:pStyle w:val="Heading4"/>
      </w:pPr>
      <w:r>
        <w:t>Murray cod</w:t>
      </w:r>
    </w:p>
    <w:p w14:paraId="6DB54B65" w14:textId="77777777" w:rsidR="00C75C11" w:rsidRDefault="00C75C11" w:rsidP="00C75C11">
      <w:r>
        <w:t xml:space="preserve">With respect to Murray cod, we can state with </w:t>
      </w:r>
      <w:r w:rsidRPr="00AE7EFF">
        <w:rPr>
          <w:i/>
        </w:rPr>
        <w:t>low confidence</w:t>
      </w:r>
      <w:r>
        <w:t xml:space="preserve"> that:</w:t>
      </w:r>
    </w:p>
    <w:p w14:paraId="5F1A5B4C" w14:textId="77777777" w:rsidR="00C75C11" w:rsidRDefault="00C75C11" w:rsidP="00C75C11">
      <w:pPr>
        <w:pStyle w:val="ListParagraph"/>
        <w:numPr>
          <w:ilvl w:val="0"/>
          <w:numId w:val="21"/>
        </w:numPr>
      </w:pPr>
      <w:r>
        <w:t>Commonwealth environmental water delivery during 2014–15 increased Murray cod condition in the Edward-Wakool and in the Gwydir, as measured during 2015 (</w:t>
      </w:r>
      <w:r>
        <w:fldChar w:fldCharType="begin"/>
      </w:r>
      <w:r>
        <w:instrText xml:space="preserve"> REF _Ref515365974 \h </w:instrText>
      </w:r>
      <w:r>
        <w:fldChar w:fldCharType="separate"/>
      </w:r>
      <w:r>
        <w:t xml:space="preserve">Figure </w:t>
      </w:r>
      <w:r>
        <w:rPr>
          <w:noProof/>
        </w:rPr>
        <w:t>11</w:t>
      </w:r>
      <w:r>
        <w:fldChar w:fldCharType="end"/>
      </w:r>
      <w:r>
        <w:t xml:space="preserve">). </w:t>
      </w:r>
    </w:p>
    <w:p w14:paraId="112D6B52" w14:textId="77777777" w:rsidR="00C75C11" w:rsidRDefault="00C75C11" w:rsidP="00C75C11">
      <w:pPr>
        <w:pStyle w:val="ListParagraph"/>
        <w:numPr>
          <w:ilvl w:val="0"/>
          <w:numId w:val="21"/>
        </w:numPr>
      </w:pPr>
      <w:r>
        <w:t>Environmental water delivered during 2014–15 in the Gwydir, additional to Commonwealth environmental water, increased Murray cod condition (</w:t>
      </w:r>
      <w:r>
        <w:fldChar w:fldCharType="begin"/>
      </w:r>
      <w:r>
        <w:instrText xml:space="preserve"> REF _Ref515365974 \h </w:instrText>
      </w:r>
      <w:r>
        <w:fldChar w:fldCharType="separate"/>
      </w:r>
      <w:r>
        <w:t xml:space="preserve">Figure </w:t>
      </w:r>
      <w:r>
        <w:rPr>
          <w:noProof/>
        </w:rPr>
        <w:t>11</w:t>
      </w:r>
      <w:r>
        <w:fldChar w:fldCharType="end"/>
      </w:r>
      <w:r>
        <w:t xml:space="preserve">). </w:t>
      </w:r>
    </w:p>
    <w:p w14:paraId="167AF42B" w14:textId="77777777" w:rsidR="00C75C11" w:rsidRDefault="00C75C11" w:rsidP="00C75C11">
      <w:pPr>
        <w:pStyle w:val="ListParagraph"/>
        <w:numPr>
          <w:ilvl w:val="0"/>
          <w:numId w:val="21"/>
        </w:numPr>
      </w:pPr>
      <w:r>
        <w:t>Delivery of Commonwealth environmental water within the Goulburn during 2014–15 decreased Murray cod condition. Indeed, there was a general trend for environmental water delivery within the Goulburn to have a negative impact on Murray cod condition (</w:t>
      </w:r>
      <w:r>
        <w:fldChar w:fldCharType="begin"/>
      </w:r>
      <w:r>
        <w:instrText xml:space="preserve"> REF _Ref515365974 \h </w:instrText>
      </w:r>
      <w:r>
        <w:fldChar w:fldCharType="separate"/>
      </w:r>
      <w:r>
        <w:t xml:space="preserve">Figure </w:t>
      </w:r>
      <w:r>
        <w:rPr>
          <w:noProof/>
        </w:rPr>
        <w:t>11</w:t>
      </w:r>
      <w:r>
        <w:fldChar w:fldCharType="end"/>
      </w:r>
      <w:r>
        <w:t xml:space="preserve">). </w:t>
      </w:r>
    </w:p>
    <w:p w14:paraId="05F5E520" w14:textId="77777777" w:rsidR="00542C0F" w:rsidRDefault="00542C0F" w:rsidP="00542C0F">
      <w:pPr>
        <w:pStyle w:val="ListParagraph"/>
        <w:numPr>
          <w:ilvl w:val="0"/>
          <w:numId w:val="21"/>
        </w:numPr>
      </w:pPr>
      <w:r>
        <w:t xml:space="preserve">High flows in 2016/17 had a positive effect on Murray cod condition in the Edward-Wakool and Lachlan rivers, although those high flows occurred independently of Commonwealth </w:t>
      </w:r>
      <w:r w:rsidR="00DA163B">
        <w:t>e</w:t>
      </w:r>
      <w:r>
        <w:t xml:space="preserve">nvironmental </w:t>
      </w:r>
      <w:r w:rsidR="00DA163B">
        <w:t>w</w:t>
      </w:r>
      <w:r>
        <w:t>ater delivery.</w:t>
      </w:r>
    </w:p>
    <w:p w14:paraId="4563A563" w14:textId="77777777" w:rsidR="00542C0F" w:rsidRDefault="00542C0F" w:rsidP="00DA163B">
      <w:pPr>
        <w:pStyle w:val="ListParagraph"/>
      </w:pPr>
    </w:p>
    <w:p w14:paraId="1ACC999D" w14:textId="77777777" w:rsidR="00C75C11" w:rsidRDefault="00C75C11" w:rsidP="00C75C11">
      <w:r>
        <w:t>We cannot evaluate the effects of environmental water delivery on Murray cod within the Lower Murray as there was insufficient condition data in this Selected Area. As more condition data is collected and as model confidence increases, we will be able to predict flow impacts beyond the areas that contributed data for parameter estimates and with a higher level of confidence.</w:t>
      </w:r>
    </w:p>
    <w:p w14:paraId="362DDCED" w14:textId="77777777" w:rsidR="00C75C11" w:rsidRDefault="00C75C11" w:rsidP="00C75C11">
      <w:r>
        <w:t>The natural floods within the Edward-Wakool and Lachlan Selected Areas during 2016 resulted in a positive effect on the condition of those Murray cod that managed to survive the floods (</w:t>
      </w:r>
      <w:r>
        <w:fldChar w:fldCharType="begin"/>
      </w:r>
      <w:r>
        <w:instrText xml:space="preserve"> REF _Ref515365974 \h </w:instrText>
      </w:r>
      <w:r>
        <w:fldChar w:fldCharType="separate"/>
      </w:r>
      <w:r>
        <w:t xml:space="preserve">Figure </w:t>
      </w:r>
      <w:r>
        <w:rPr>
          <w:noProof/>
        </w:rPr>
        <w:t>11</w:t>
      </w:r>
      <w:r>
        <w:fldChar w:fldCharType="end"/>
      </w:r>
      <w:r>
        <w:t>). This observation points to the potential benefits of floods for fish growth, but that those positive effects can be offset by higher rates of mortality when floods are associated with hypoxia. There was no evidence that discerned that environmental water delivered in the 2016–17 flood year impacted Murray cod condition (positively or negatively) within any of the Selected Areas (</w:t>
      </w:r>
      <w:r>
        <w:fldChar w:fldCharType="begin"/>
      </w:r>
      <w:r>
        <w:instrText xml:space="preserve"> REF _Ref515365974 \h </w:instrText>
      </w:r>
      <w:r>
        <w:fldChar w:fldCharType="separate"/>
      </w:r>
      <w:r>
        <w:t xml:space="preserve">Figure </w:t>
      </w:r>
      <w:r>
        <w:rPr>
          <w:noProof/>
        </w:rPr>
        <w:t>11</w:t>
      </w:r>
      <w:r>
        <w:fldChar w:fldCharType="end"/>
      </w:r>
      <w:r>
        <w:t>).</w:t>
      </w:r>
    </w:p>
    <w:p w14:paraId="18812F1D" w14:textId="77777777" w:rsidR="00C75C11" w:rsidRDefault="00C75C11" w:rsidP="00C75C11"/>
    <w:p w14:paraId="2EF93C29" w14:textId="77777777" w:rsidR="00C75C11" w:rsidRDefault="00C75C11" w:rsidP="00C75C11">
      <w:r>
        <w:rPr>
          <w:noProof/>
          <w:lang w:eastAsia="en-AU"/>
        </w:rPr>
        <w:drawing>
          <wp:inline distT="0" distB="0" distL="0" distR="0" wp14:anchorId="0648EFA1" wp14:editId="371DA6AA">
            <wp:extent cx="5732145" cy="276336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unterfactual_MCCondition_SpatialOnly.tiff"/>
                    <pic:cNvPicPr/>
                  </pic:nvPicPr>
                  <pic:blipFill>
                    <a:blip r:embed="rId32">
                      <a:extLst>
                        <a:ext uri="{28A0092B-C50C-407E-A947-70E740481C1C}">
                          <a14:useLocalDpi xmlns:a14="http://schemas.microsoft.com/office/drawing/2010/main" val="0"/>
                        </a:ext>
                      </a:extLst>
                    </a:blip>
                    <a:stretch>
                      <a:fillRect/>
                    </a:stretch>
                  </pic:blipFill>
                  <pic:spPr>
                    <a:xfrm>
                      <a:off x="0" y="0"/>
                      <a:ext cx="5732145" cy="2763365"/>
                    </a:xfrm>
                    <a:prstGeom prst="rect">
                      <a:avLst/>
                    </a:prstGeom>
                  </pic:spPr>
                </pic:pic>
              </a:graphicData>
            </a:graphic>
          </wp:inline>
        </w:drawing>
      </w:r>
    </w:p>
    <w:p w14:paraId="2A85B575" w14:textId="77777777" w:rsidR="00C75C11" w:rsidRPr="00AD540E" w:rsidRDefault="00C75C11" w:rsidP="00C75C11">
      <w:pPr>
        <w:pStyle w:val="Caption"/>
        <w:rPr>
          <w:b w:val="0"/>
        </w:rPr>
      </w:pPr>
      <w:bookmarkStart w:id="89" w:name="_Ref515365974"/>
      <w:bookmarkStart w:id="90" w:name="_Toc524449105"/>
      <w:bookmarkStart w:id="91" w:name="_Toc528066989"/>
      <w:r>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bookmarkEnd w:id="89"/>
      <w:r>
        <w:t>.</w:t>
      </w:r>
      <w:r>
        <w:rPr>
          <w:b w:val="0"/>
        </w:rPr>
        <w:t xml:space="preserve"> Predicted outcomes for Murray cod condition under different hydrological scenarios considering background and environmental water flows.</w:t>
      </w:r>
      <w:bookmarkEnd w:id="90"/>
      <w:bookmarkEnd w:id="91"/>
      <w:r>
        <w:rPr>
          <w:b w:val="0"/>
        </w:rPr>
        <w:t xml:space="preserve"> </w:t>
      </w:r>
    </w:p>
    <w:p w14:paraId="668F04B2" w14:textId="77777777" w:rsidR="005F6F4A" w:rsidRDefault="001A1CD5" w:rsidP="00C75C11">
      <w:pPr>
        <w:pStyle w:val="Heading2"/>
      </w:pPr>
      <w:bookmarkStart w:id="92" w:name="_Toc528066970"/>
      <w:r>
        <w:t>Adaptive management</w:t>
      </w:r>
      <w:bookmarkEnd w:id="92"/>
    </w:p>
    <w:p w14:paraId="17B40D8A" w14:textId="77777777" w:rsidR="00A77873" w:rsidRDefault="00A77873" w:rsidP="00A77873">
      <w:pPr>
        <w:pStyle w:val="Heading5"/>
      </w:pPr>
      <w:r>
        <w:t>Flows delivered in spring and summer may achieve the greatest positive impacts on golden perch and Murray cod condition. Flows in autumn should be delivered with caution.</w:t>
      </w:r>
    </w:p>
    <w:p w14:paraId="717817AF" w14:textId="77777777" w:rsidR="00A77873" w:rsidRDefault="00A77873" w:rsidP="00A77873">
      <w:r>
        <w:t xml:space="preserve">For both golden perch and Murray cod, the effect of flow seasonality on </w:t>
      </w:r>
      <w:r w:rsidR="00542C0F">
        <w:t>fish</w:t>
      </w:r>
      <w:r>
        <w:t xml:space="preserve"> condition was important, with spring discharge having the greatest positive effect. With respect to flow management within the Basin, this result implies that delivery of environmental water in spring may not just be good for spawning of species cued by spring-summer pulses </w:t>
      </w:r>
      <w:r w:rsidR="00542C0F">
        <w:fldChar w:fldCharType="begin"/>
      </w:r>
      <w:r w:rsidR="00542C0F">
        <w:instrText xml:space="preserve"> ADDIN EN.CITE &lt;EndNote&gt;&lt;Cite&gt;&lt;Author&gt;King&lt;/Author&gt;&lt;Year&gt;2009&lt;/Year&gt;&lt;RecNum&gt;3586&lt;/RecNum&gt;&lt;Prefix&gt;like golden perch and silver perch`; &lt;/Prefix&gt;&lt;DisplayText&gt;(like golden perch and silver perch; King et al. 2009)&lt;/DisplayText&gt;&lt;record&gt;&lt;rec-number&gt;3586&lt;/rec-number&gt;&lt;foreign-keys&gt;&lt;key app="EN" db-id="5rpwxxxrw9t2apesze8vvdsi50f950fr5vv5" timestamp="1481149584"&gt;3586&lt;/key&gt;&lt;/foreign-keys&gt;&lt;ref-type name="Journal Article"&gt;17&lt;/ref-type&gt;&lt;contributors&gt;&lt;authors&gt;&lt;author&gt;King, Alison J&lt;/author&gt;&lt;author&gt;Tonkin, Z D&lt;/author&gt;&lt;author&gt;Mahoney, J&lt;/author&gt;&lt;/authors&gt;&lt;/contributors&gt;&lt;titles&gt;&lt;title&gt;Environmental flow enhances native fish spawning and recruitment in the Murray River, Australia&lt;/title&gt;&lt;secondary-title&gt;River Research and Applications&lt;/secondary-title&gt;&lt;short-title&gt;River Research and Applications&lt;/short-title&gt;&lt;/titles&gt;&lt;periodical&gt;&lt;full-title&gt;River Research and Applications&lt;/full-title&gt;&lt;/periodical&gt;&lt;pages&gt;1205-1218&lt;/pages&gt;&lt;volume&gt;25&lt;/volume&gt;&lt;number&gt;10&lt;/number&gt;&lt;dates&gt;&lt;year&gt;2009&lt;/year&gt;&lt;pub-dates&gt;&lt;date&gt;Dec&lt;/date&gt;&lt;/pub-dates&gt;&lt;/dates&gt;&lt;accession-num&gt;10211161112584357409related:IYbfS-5UtY0J&lt;/accession-num&gt;&lt;label&gt;r07876&lt;/label&gt;&lt;urls&gt;&lt;related-urls&gt;&lt;url&gt;http://doi.wiley.com/10.1002/rra.1209&lt;/url&gt;&lt;/related-urls&gt;&lt;pdf-urls&gt;&lt;url&gt;file://localhost/Users/nickbond/Documents/Papers/Library.papers3/2009/King/King_2009_River_Research_and_Applications.pdf&lt;/url&gt;&lt;/pdf-urls&gt;&lt;/urls&gt;&lt;electronic-resource-num&gt;10.1002/rra.1209&lt;/electronic-resource-num&gt;&lt;language&gt;English&lt;/language&gt;&lt;/record&gt;&lt;/Cite&gt;&lt;/EndNote&gt;</w:instrText>
      </w:r>
      <w:r w:rsidR="00542C0F">
        <w:fldChar w:fldCharType="separate"/>
      </w:r>
      <w:r w:rsidR="00542C0F">
        <w:rPr>
          <w:noProof/>
        </w:rPr>
        <w:t>(</w:t>
      </w:r>
      <w:hyperlink w:anchor="_ENREF_8" w:tooltip="King, 2009 #3586" w:history="1">
        <w:r w:rsidR="00C932EB">
          <w:rPr>
            <w:noProof/>
          </w:rPr>
          <w:t>like golden perch and silver perch; King et al. 2009</w:t>
        </w:r>
      </w:hyperlink>
      <w:r w:rsidR="00542C0F">
        <w:rPr>
          <w:noProof/>
        </w:rPr>
        <w:t>)</w:t>
      </w:r>
      <w:r w:rsidR="00542C0F">
        <w:fldChar w:fldCharType="end"/>
      </w:r>
      <w:r>
        <w:t>, but also good for condition of large-bodied fishes more generally</w:t>
      </w:r>
      <w:r w:rsidR="00C932EB">
        <w:t xml:space="preserve"> </w:t>
      </w:r>
      <w:r w:rsidR="00C932EB">
        <w:fldChar w:fldCharType="begin">
          <w:fldData xml:space="preserve">PEVuZE5vdGU+PENpdGU+PEF1dGhvcj5Ub25raW48L0F1dGhvcj48WWVhcj4yMDE3PC9ZZWFyPjxS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</w:fldData>
        </w:fldChar>
      </w:r>
      <w:r w:rsidR="00C932EB">
        <w:instrText xml:space="preserve"> ADDIN EN.CITE </w:instrText>
      </w:r>
      <w:r w:rsidR="00C932EB">
        <w:fldChar w:fldCharType="begin">
          <w:fldData xml:space="preserve">PEVuZE5vdGU+PENpdGU+PEF1dGhvcj5Ub25raW48L0F1dGhvcj48WWVhcj4yMDE3PC9ZZWFyPjxS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</w:fldData>
        </w:fldChar>
      </w:r>
      <w:r w:rsidR="00C932EB">
        <w:instrText xml:space="preserve"> ADDIN EN.CITE.DATA </w:instrText>
      </w:r>
      <w:r w:rsidR="00C932EB">
        <w:fldChar w:fldCharType="end"/>
      </w:r>
      <w:r w:rsidR="00C932EB">
        <w:fldChar w:fldCharType="separate"/>
      </w:r>
      <w:r w:rsidR="00C932EB">
        <w:rPr>
          <w:noProof/>
        </w:rPr>
        <w:t xml:space="preserve">(e.g. </w:t>
      </w:r>
      <w:hyperlink w:anchor="_ENREF_19" w:tooltip="Tonkin, 2017 #30344" w:history="1">
        <w:r w:rsidR="00C932EB">
          <w:rPr>
            <w:noProof/>
          </w:rPr>
          <w:t>Tonkin et al. 2017</w:t>
        </w:r>
      </w:hyperlink>
      <w:r w:rsidR="00C932EB">
        <w:rPr>
          <w:noProof/>
        </w:rPr>
        <w:t>)</w:t>
      </w:r>
      <w:r w:rsidR="00C932EB">
        <w:fldChar w:fldCharType="end"/>
      </w:r>
      <w:r>
        <w:t>. Even the condition of species like Murray cod, whose spawning is not dependent on spring flow pulses</w:t>
      </w:r>
      <w:r w:rsidR="00404253">
        <w:t xml:space="preserve"> </w:t>
      </w:r>
      <w:r w:rsidR="00404253">
        <w:fldChar w:fldCharType="begin"/>
      </w:r>
      <w:r w:rsidR="00404253">
        <w:instrText xml:space="preserve"> ADDIN ZOTERO_ITEM CSL_CITATION {"citationID":"EhBUPivq","properties":{"formattedCitation":"(Humphries 2005)","plainCitation":"(Humphries 2005)","noteIndex":0},"citationItems":[{"id":4336,"uris":["http://zotero.org/users/2336876/items/QW8RNQUI"],"uri":["http://zotero.org/users/2336876/items/QW8RNQUI"],"itemData":{"id":4336,"type":"article-journal","title":"Spawning time and early life history of Murray cod, Maccullochella peelii (Mitchell) in an Australian river","container-title":"Environmental Biology of Fishes","page":"393–407","volume":"72","issue":"4","source":"Google Scholar","author":[{"family":"Humphries","given":"Paul"}],"issued":{"date-parts":[["2005"]]}}}],"schema":"https://github.com/citation-style-language/schema/raw/master/csl-citation.json"} </w:instrText>
      </w:r>
      <w:r w:rsidR="00404253">
        <w:fldChar w:fldCharType="separate"/>
      </w:r>
      <w:r w:rsidR="00404253">
        <w:rPr>
          <w:noProof/>
        </w:rPr>
        <w:t>(Humphries 2005)</w:t>
      </w:r>
      <w:r w:rsidR="00404253">
        <w:fldChar w:fldCharType="end"/>
      </w:r>
      <w:r>
        <w:t>, responds positively to spring pulses. It follows that delivery of spring flows may be a ‘win-win’, since it may enhance several population processes of native fishes, as well as certain food web processes that fish are dependent on.</w:t>
      </w:r>
    </w:p>
    <w:p w14:paraId="27318964" w14:textId="77777777" w:rsidR="00A77873" w:rsidRDefault="00A77873" w:rsidP="00A77873">
      <w:r>
        <w:t>The condition of both golden perch and Murray cod</w:t>
      </w:r>
      <w:r w:rsidR="00542C0F">
        <w:t xml:space="preserve"> appeared to</w:t>
      </w:r>
      <w:r>
        <w:t xml:space="preserve"> exhibit a strong negative response to </w:t>
      </w:r>
      <w:r w:rsidR="00542C0F">
        <w:t xml:space="preserve">higher </w:t>
      </w:r>
      <w:r>
        <w:t>autumn flows</w:t>
      </w:r>
      <w:r w:rsidR="00542C0F">
        <w:t xml:space="preserve"> where these occurred (e.g. in the Goulburn River)</w:t>
      </w:r>
      <w:r>
        <w:t xml:space="preserve">. The mechanisms underlying this response are unknown, and there is a need to better understand how natural and managed flows affect food web processes within the Basin. Research to better understand these relationships is currently underway within the fish and food web themes of the Environmental Water Knowledge and Research (EWKR) Project. </w:t>
      </w:r>
    </w:p>
    <w:p w14:paraId="32707BB3" w14:textId="77777777" w:rsidR="00A77873" w:rsidRDefault="00A77873" w:rsidP="00A77873">
      <w:r>
        <w:t>The Goulburn was the only Selected Area where environmental flows elevated autumn discharge, and in accordance with model predictions, in areas where Murray cod condition was modelled, it is the only Selected Area were higher autumn flows were associated with declines in Murray cod condition. There may however be benefits in autumn environmental watering beyond those considered in these results, including providing movement and dispersal opportunities, enhancing breeding of small bodied generalists, and increasing survival of silver perch fingerlings.</w:t>
      </w:r>
    </w:p>
    <w:p w14:paraId="2046489D" w14:textId="77777777" w:rsidR="00A77873" w:rsidRDefault="00A77873" w:rsidP="00A77873">
      <w:pPr>
        <w:pStyle w:val="Heading5"/>
      </w:pPr>
      <w:r>
        <w:lastRenderedPageBreak/>
        <w:t xml:space="preserve">When making flow decisions in any given year, flows delivered in the current year may affect how golden perch condition responds to flows in the subsequent year </w:t>
      </w:r>
    </w:p>
    <w:p w14:paraId="435C668F" w14:textId="77777777" w:rsidR="00A77873" w:rsidRDefault="00A77873" w:rsidP="00A77873">
      <w:r>
        <w:t>Our analysis indicates that golden perch condition is affected by river flow</w:t>
      </w:r>
      <w:r w:rsidR="00542C0F">
        <w:t>s across multiple years</w:t>
      </w:r>
      <w:r>
        <w:t>,</w:t>
      </w:r>
      <w:r w:rsidR="00542C0F">
        <w:t xml:space="preserve"> meaning that </w:t>
      </w:r>
      <w:r>
        <w:t xml:space="preserve">flows in preceding years have an influence on condition. Consideration of the additive benefits of watering across years may provide opportunity to see greater ecological return, without necessarily allocating more water overall. There would be benefit in future work in undertaking a sensitivity analysis to separate the relative contribution to golden perch condition of </w:t>
      </w:r>
      <w:r w:rsidRPr="00507FAB">
        <w:t>environmental flows</w:t>
      </w:r>
      <w:r>
        <w:t xml:space="preserve"> from previous years from those in the present year. Additionally, approaches exist to explore the optimisation of multi-year flow regimes</w:t>
      </w:r>
      <w:r w:rsidR="00404253">
        <w:t xml:space="preserve"> </w:t>
      </w:r>
      <w:r w:rsidR="00404253">
        <w:fldChar w:fldCharType="begin"/>
      </w:r>
      <w:r w:rsidR="00404253">
        <w:instrText xml:space="preserve"> ADDIN ZOTERO_ITEM CSL_CITATION {"citationID":"eISelKUD","properties":{"formattedCitation":"(e.g. Horne {\\i{}et al.} 2016)","plainCitation":"(e.g. Horne et al. 2016)","noteIndex":0},"citationItems":[{"id":4346,"uris":["http://zotero.org/users/2336876/items/VIC8XQEF"],"uri":["http://zotero.org/users/2336876/items/VIC8XQEF"],"itemData":{"id":4346,"type":"article-journal","title":"Optimization tools for environmental water decisions: A review of strengths, weaknesses, and opportunities to improve adoption","container-title":"Environmental Modelling &amp; Software","page":"326–338","volume":"84","source":"Google Scholar","shortTitle":"Optimization tools for environmental water decisions","author":[{"family":"Horne","given":"Avril"},{"family":"Szemis","given":"Joanna M."},{"family":"Kaur","given":"Simranjit"},{"family":"Webb","given":"J. Angus"},{"family":"Stewardson","given":"Michael J."},{"family":"Costa","given":"Alysson"},{"family":"Boland","given":"Natashia"}],"issued":{"date-parts":[["2016"]]}},"prefix":"e.g. "}],"schema":"https://github.com/citation-style-language/schema/raw/master/csl-citation.json"} </w:instrText>
      </w:r>
      <w:r w:rsidR="00404253">
        <w:fldChar w:fldCharType="separate"/>
      </w:r>
      <w:r w:rsidR="00404253" w:rsidRPr="00404253">
        <w:rPr>
          <w:rFonts w:ascii="Calibri" w:cs="Calibri"/>
          <w:lang w:val="en-US"/>
        </w:rPr>
        <w:t xml:space="preserve">(e.g. Horne </w:t>
      </w:r>
      <w:r w:rsidR="00404253" w:rsidRPr="00404253">
        <w:rPr>
          <w:rFonts w:ascii="Calibri" w:cs="Calibri"/>
          <w:i/>
          <w:iCs/>
          <w:lang w:val="en-US"/>
        </w:rPr>
        <w:t>et al.</w:t>
      </w:r>
      <w:r w:rsidR="00404253" w:rsidRPr="00404253">
        <w:rPr>
          <w:rFonts w:ascii="Calibri" w:cs="Calibri"/>
          <w:lang w:val="en-US"/>
        </w:rPr>
        <w:t xml:space="preserve"> 2016)</w:t>
      </w:r>
      <w:r w:rsidR="00404253">
        <w:fldChar w:fldCharType="end"/>
      </w:r>
      <w:r>
        <w:t xml:space="preserve"> that could provide benefit to support multi-year decision making within LTIM.</w:t>
      </w:r>
    </w:p>
    <w:p w14:paraId="4AD74647" w14:textId="77777777" w:rsidR="00A77873" w:rsidRDefault="00A77873" w:rsidP="00A77873">
      <w:pPr>
        <w:pStyle w:val="Heading5"/>
      </w:pPr>
      <w:r>
        <w:t>Commonwealth and state environmental water use has synergistic effects, so should not be managed in isolation</w:t>
      </w:r>
    </w:p>
    <w:p w14:paraId="3FAFF2D3" w14:textId="77777777" w:rsidR="005F6F4A" w:rsidRDefault="00A77873" w:rsidP="00A77873">
      <w:r>
        <w:t xml:space="preserve">The </w:t>
      </w:r>
      <w:r w:rsidR="00542C0F">
        <w:t xml:space="preserve">statistical modelling </w:t>
      </w:r>
      <w:r>
        <w:t>showed that, while Commonwealth environmental water on its own may have marginal effects on fish condition, combining that contribution with other water sources can result in significant additional improvements to fish condition. Therefore, continued collaboration amongst water managers from multiple jurisdictions is considered advantageous in achieving best possible outcomes.</w:t>
      </w:r>
    </w:p>
    <w:p w14:paraId="5C036B1B" w14:textId="77777777" w:rsidR="00C04C39" w:rsidRDefault="00C04C39" w:rsidP="00125B9E">
      <w:pPr>
        <w:rPr>
          <w:rFonts w:eastAsiaTheme="majorEastAsia" w:cstheme="majorBidi"/>
          <w:color w:val="auto"/>
          <w:sz w:val="32"/>
          <w:szCs w:val="28"/>
        </w:rPr>
      </w:pPr>
      <w:r>
        <w:br w:type="page"/>
      </w:r>
    </w:p>
    <w:p w14:paraId="0A30DE94" w14:textId="77777777" w:rsidR="006428AB" w:rsidRPr="00185880" w:rsidRDefault="006428AB" w:rsidP="006428AB">
      <w:pPr>
        <w:pStyle w:val="Heading1"/>
      </w:pPr>
      <w:bookmarkStart w:id="93" w:name="_Toc528066971"/>
      <w:r w:rsidRPr="00185880">
        <w:lastRenderedPageBreak/>
        <w:t xml:space="preserve">Community </w:t>
      </w:r>
      <w:r w:rsidR="001446C2" w:rsidRPr="00185880">
        <w:t>dynamics</w:t>
      </w:r>
      <w:bookmarkEnd w:id="93"/>
    </w:p>
    <w:p w14:paraId="0FD7793C" w14:textId="77777777" w:rsidR="002A5C7C" w:rsidRDefault="00B976C3" w:rsidP="00B976C3">
      <w:pPr>
        <w:pStyle w:val="Heading2"/>
      </w:pPr>
      <w:bookmarkStart w:id="94" w:name="_Toc528066972"/>
      <w:r>
        <w:t>Summary</w:t>
      </w:r>
      <w:bookmarkEnd w:id="9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17"/>
      </w:tblGrid>
      <w:tr w:rsidR="00A77873" w:rsidRPr="00B976C3" w14:paraId="74B928FF" w14:textId="77777777" w:rsidTr="00F579C8">
        <w:trPr>
          <w:trHeight w:val="283"/>
        </w:trPr>
        <w:tc>
          <w:tcPr>
            <w:tcW w:w="9017" w:type="dxa"/>
            <w:shd w:val="clear" w:color="auto" w:fill="D9D9D9" w:themeFill="background1" w:themeFillShade="D9"/>
          </w:tcPr>
          <w:p w14:paraId="58529F61" w14:textId="77777777" w:rsidR="00A77873" w:rsidRPr="00A77873" w:rsidRDefault="00A77873" w:rsidP="00A77873">
            <w:pPr>
              <w:spacing w:after="0"/>
              <w:rPr>
                <w:b/>
                <w:sz w:val="18"/>
                <w:szCs w:val="18"/>
              </w:rPr>
            </w:pPr>
            <w:r w:rsidRPr="00A77873">
              <w:rPr>
                <w:b/>
                <w:sz w:val="18"/>
                <w:szCs w:val="18"/>
              </w:rPr>
              <w:t>Effects of hydrology and water quality</w:t>
            </w:r>
          </w:p>
        </w:tc>
      </w:tr>
      <w:tr w:rsidR="00A77873" w:rsidRPr="00B976C3" w14:paraId="434A2353" w14:textId="77777777" w:rsidTr="00B976C3">
        <w:tc>
          <w:tcPr>
            <w:tcW w:w="9017" w:type="dxa"/>
            <w:shd w:val="clear" w:color="auto" w:fill="D9D9D9" w:themeFill="background1" w:themeFillShade="D9"/>
          </w:tcPr>
          <w:p w14:paraId="7E66B9E4" w14:textId="77777777" w:rsidR="00A77873" w:rsidRPr="00A77873" w:rsidRDefault="00A77873" w:rsidP="00A77873">
            <w:pPr>
              <w:pStyle w:val="ListParagraph"/>
              <w:numPr>
                <w:ilvl w:val="0"/>
                <w:numId w:val="13"/>
              </w:numPr>
              <w:spacing w:after="0"/>
              <w:rPr>
                <w:sz w:val="18"/>
                <w:szCs w:val="18"/>
              </w:rPr>
            </w:pPr>
            <w:r w:rsidRPr="00A77873">
              <w:rPr>
                <w:sz w:val="18"/>
                <w:szCs w:val="18"/>
              </w:rPr>
              <w:t>While little change in the Basin’s fish community was observed during the first two years of LTIM, the large-scale natural floods of 2016 had significant and strong mixed effects on the Basin’s fish community.</w:t>
            </w:r>
          </w:p>
          <w:p w14:paraId="45F65863" w14:textId="77777777" w:rsidR="00A77873" w:rsidRPr="00A77873" w:rsidRDefault="00A77873" w:rsidP="00A77873">
            <w:pPr>
              <w:pStyle w:val="ListParagraph"/>
              <w:numPr>
                <w:ilvl w:val="0"/>
                <w:numId w:val="13"/>
              </w:numPr>
              <w:spacing w:after="0"/>
              <w:rPr>
                <w:sz w:val="18"/>
                <w:szCs w:val="18"/>
              </w:rPr>
            </w:pPr>
            <w:bookmarkStart w:id="95" w:name="_Hlk525629060"/>
            <w:r w:rsidRPr="00A77873">
              <w:rPr>
                <w:sz w:val="18"/>
                <w:szCs w:val="18"/>
              </w:rPr>
              <w:t xml:space="preserve">With respect to environmental hypoxia, the analysis of data across multiple Selected Areas found only common carp and Murray cod to show consistent responses. No consistent response to environmental hypoxia was observed for other fish species. </w:t>
            </w:r>
          </w:p>
          <w:p w14:paraId="16A9B1D9" w14:textId="77777777" w:rsidR="00A77873" w:rsidRPr="00A77873" w:rsidRDefault="00A77873" w:rsidP="00A77873">
            <w:pPr>
              <w:pStyle w:val="ListParagraph"/>
              <w:numPr>
                <w:ilvl w:val="0"/>
                <w:numId w:val="13"/>
              </w:numPr>
              <w:spacing w:after="0"/>
              <w:rPr>
                <w:sz w:val="18"/>
                <w:szCs w:val="18"/>
              </w:rPr>
            </w:pPr>
            <w:bookmarkStart w:id="96" w:name="_Hlk525629355"/>
            <w:r w:rsidRPr="00A77873">
              <w:rPr>
                <w:sz w:val="18"/>
                <w:szCs w:val="18"/>
              </w:rPr>
              <w:t>This may reflect issues with hypoxic conditions going undetected at some sites due to the timing of dissolved oxygen (DO) logger deployment, an issue that will be addressed over time as more data become available.</w:t>
            </w:r>
          </w:p>
          <w:bookmarkEnd w:id="95"/>
          <w:bookmarkEnd w:id="96"/>
          <w:p w14:paraId="07188A2F" w14:textId="77777777" w:rsidR="00A77873" w:rsidRPr="00A77873" w:rsidRDefault="00A77873" w:rsidP="00A77873">
            <w:pPr>
              <w:pStyle w:val="ListParagraph"/>
              <w:numPr>
                <w:ilvl w:val="0"/>
                <w:numId w:val="13"/>
              </w:numPr>
              <w:spacing w:after="0"/>
              <w:rPr>
                <w:sz w:val="18"/>
                <w:szCs w:val="18"/>
              </w:rPr>
            </w:pPr>
            <w:r w:rsidRPr="00A77873">
              <w:rPr>
                <w:sz w:val="18"/>
                <w:szCs w:val="18"/>
              </w:rPr>
              <w:t>With respect to the impacts of hypoxic blackwater floods on carp and Murray cod:</w:t>
            </w:r>
          </w:p>
          <w:p w14:paraId="5379D0F7" w14:textId="77777777" w:rsidR="00A77873" w:rsidRPr="00A77873" w:rsidRDefault="00A77873" w:rsidP="00A77873">
            <w:pPr>
              <w:pStyle w:val="ListParagraph"/>
              <w:numPr>
                <w:ilvl w:val="1"/>
                <w:numId w:val="13"/>
              </w:numPr>
              <w:spacing w:after="0"/>
              <w:rPr>
                <w:sz w:val="18"/>
                <w:szCs w:val="18"/>
              </w:rPr>
            </w:pPr>
            <w:r w:rsidRPr="00A77873">
              <w:rPr>
                <w:sz w:val="18"/>
                <w:szCs w:val="18"/>
              </w:rPr>
              <w:t>Carp abundances increased due to successful spawning and recruitment. This is the expected response of this species to flooding.</w:t>
            </w:r>
          </w:p>
          <w:p w14:paraId="03526DCC" w14:textId="77777777" w:rsidR="00A77873" w:rsidRPr="00A77873" w:rsidRDefault="00A77873" w:rsidP="00A77873">
            <w:pPr>
              <w:pStyle w:val="ListParagraph"/>
              <w:numPr>
                <w:ilvl w:val="1"/>
                <w:numId w:val="13"/>
              </w:numPr>
              <w:spacing w:after="0"/>
              <w:rPr>
                <w:sz w:val="18"/>
                <w:szCs w:val="18"/>
              </w:rPr>
            </w:pPr>
            <w:r w:rsidRPr="00A77873">
              <w:rPr>
                <w:sz w:val="18"/>
                <w:szCs w:val="18"/>
              </w:rPr>
              <w:t>Carp were also better able to cope with hypoxic conditions than native species such as Murray cod. As a result, there were lower rates of mortality of carp relative to Murray cod.</w:t>
            </w:r>
          </w:p>
          <w:p w14:paraId="0C4AEB54" w14:textId="77777777" w:rsidR="00A77873" w:rsidRPr="00A77873" w:rsidRDefault="00A77873" w:rsidP="00A77873">
            <w:pPr>
              <w:pStyle w:val="ListParagraph"/>
              <w:numPr>
                <w:ilvl w:val="1"/>
                <w:numId w:val="13"/>
              </w:numPr>
              <w:spacing w:after="0"/>
              <w:rPr>
                <w:sz w:val="18"/>
                <w:szCs w:val="18"/>
              </w:rPr>
            </w:pPr>
            <w:r w:rsidRPr="00A77873">
              <w:rPr>
                <w:sz w:val="18"/>
                <w:szCs w:val="18"/>
              </w:rPr>
              <w:t>Murray cod abundances declined at sites where flooding and hypoxia occurred.</w:t>
            </w:r>
          </w:p>
          <w:p w14:paraId="31329C2F" w14:textId="77777777" w:rsidR="00A77873" w:rsidRPr="00A77873" w:rsidRDefault="00A77873" w:rsidP="00A77873">
            <w:pPr>
              <w:pStyle w:val="ListParagraph"/>
              <w:numPr>
                <w:ilvl w:val="0"/>
                <w:numId w:val="13"/>
              </w:numPr>
              <w:spacing w:after="0"/>
              <w:rPr>
                <w:b/>
                <w:sz w:val="18"/>
                <w:szCs w:val="18"/>
              </w:rPr>
            </w:pPr>
            <w:r w:rsidRPr="00A77873">
              <w:rPr>
                <w:sz w:val="18"/>
                <w:szCs w:val="18"/>
              </w:rPr>
              <w:t>The magnitude of hypoxia, and hence impacts on the carp and Murray cod populations, varied considerably across the Selected Areas.</w:t>
            </w:r>
          </w:p>
          <w:p w14:paraId="7D9E770D" w14:textId="77777777" w:rsidR="00A77873" w:rsidRPr="00A77873" w:rsidRDefault="00A77873" w:rsidP="00A77873">
            <w:pPr>
              <w:pStyle w:val="ListParagraph"/>
              <w:spacing w:after="0"/>
              <w:rPr>
                <w:b/>
                <w:sz w:val="18"/>
                <w:szCs w:val="18"/>
              </w:rPr>
            </w:pPr>
          </w:p>
        </w:tc>
      </w:tr>
      <w:tr w:rsidR="00A77873" w:rsidRPr="00695E0A" w14:paraId="5FE37D5C" w14:textId="77777777" w:rsidTr="00F579C8">
        <w:trPr>
          <w:trHeight w:val="283"/>
        </w:trPr>
        <w:tc>
          <w:tcPr>
            <w:tcW w:w="9017" w:type="dxa"/>
            <w:shd w:val="clear" w:color="auto" w:fill="D9D9D9" w:themeFill="background1" w:themeFillShade="D9"/>
          </w:tcPr>
          <w:p w14:paraId="0E39F11C" w14:textId="77777777" w:rsidR="00A77873" w:rsidRPr="00A77873" w:rsidRDefault="00A77873" w:rsidP="00A77873">
            <w:pPr>
              <w:spacing w:after="0"/>
              <w:rPr>
                <w:b/>
                <w:sz w:val="18"/>
                <w:szCs w:val="18"/>
              </w:rPr>
            </w:pPr>
            <w:r w:rsidRPr="00A77873">
              <w:rPr>
                <w:b/>
                <w:sz w:val="18"/>
                <w:szCs w:val="18"/>
              </w:rPr>
              <w:t>Impacts of environmental water</w:t>
            </w:r>
          </w:p>
        </w:tc>
      </w:tr>
      <w:tr w:rsidR="00A77873" w:rsidRPr="00B976C3" w14:paraId="5D4BDA6F" w14:textId="77777777" w:rsidTr="00B976C3">
        <w:tc>
          <w:tcPr>
            <w:tcW w:w="9017" w:type="dxa"/>
            <w:shd w:val="clear" w:color="auto" w:fill="D9D9D9" w:themeFill="background1" w:themeFillShade="D9"/>
          </w:tcPr>
          <w:p w14:paraId="354D297C" w14:textId="77777777" w:rsidR="00A77873" w:rsidRPr="00A77873" w:rsidRDefault="00A77873" w:rsidP="00A77873">
            <w:pPr>
              <w:pStyle w:val="ListParagraph"/>
              <w:numPr>
                <w:ilvl w:val="0"/>
                <w:numId w:val="14"/>
              </w:numPr>
              <w:spacing w:after="0"/>
              <w:rPr>
                <w:sz w:val="18"/>
                <w:szCs w:val="18"/>
              </w:rPr>
            </w:pPr>
            <w:r w:rsidRPr="00A77873">
              <w:rPr>
                <w:sz w:val="18"/>
                <w:szCs w:val="18"/>
              </w:rPr>
              <w:t>We were unable to determine how specific water actions aimed at ameliorating hypoxia affected fish populations, including Murray cod and common carp.</w:t>
            </w:r>
          </w:p>
          <w:p w14:paraId="6C3D4592" w14:textId="77777777" w:rsidR="00A77873" w:rsidRPr="00A77873" w:rsidRDefault="00A77873" w:rsidP="00A77873">
            <w:pPr>
              <w:pStyle w:val="ListParagraph"/>
              <w:numPr>
                <w:ilvl w:val="0"/>
                <w:numId w:val="14"/>
              </w:numPr>
              <w:spacing w:after="0"/>
              <w:rPr>
                <w:sz w:val="18"/>
                <w:szCs w:val="18"/>
              </w:rPr>
            </w:pPr>
            <w:r w:rsidRPr="00A77873">
              <w:rPr>
                <w:sz w:val="18"/>
                <w:szCs w:val="18"/>
              </w:rPr>
              <w:t xml:space="preserve">Monitoring of fish movement detected no movement of individual fish towards localised hypoxia refuges within the Edward-Wakool, but there were few data points, and thus we cannot conclude whether this strategy was effective. </w:t>
            </w:r>
          </w:p>
          <w:p w14:paraId="05A2F5D8" w14:textId="77777777" w:rsidR="00A77873" w:rsidRPr="00A77873" w:rsidRDefault="00A77873" w:rsidP="00A77873">
            <w:pPr>
              <w:pStyle w:val="ListParagraph"/>
              <w:numPr>
                <w:ilvl w:val="0"/>
                <w:numId w:val="14"/>
              </w:numPr>
              <w:spacing w:after="0"/>
              <w:rPr>
                <w:sz w:val="18"/>
                <w:szCs w:val="18"/>
              </w:rPr>
            </w:pPr>
            <w:r w:rsidRPr="00A77873">
              <w:rPr>
                <w:sz w:val="18"/>
                <w:szCs w:val="18"/>
              </w:rPr>
              <w:t>Irrespective of our ability to evaluate exactly how water actions ameliorated impacts of hypoxia, we argue that the decisions underpinning those water actions were sound for at least two reasons:</w:t>
            </w:r>
          </w:p>
          <w:p w14:paraId="57BE0010" w14:textId="77777777" w:rsidR="00A77873" w:rsidRPr="00A77873" w:rsidRDefault="00A77873" w:rsidP="00A77873">
            <w:pPr>
              <w:pStyle w:val="ListParagraph"/>
              <w:numPr>
                <w:ilvl w:val="1"/>
                <w:numId w:val="13"/>
              </w:numPr>
              <w:spacing w:after="0"/>
              <w:rPr>
                <w:sz w:val="18"/>
                <w:szCs w:val="18"/>
              </w:rPr>
            </w:pPr>
            <w:r w:rsidRPr="00A77873">
              <w:rPr>
                <w:sz w:val="18"/>
                <w:szCs w:val="18"/>
              </w:rPr>
              <w:t xml:space="preserve">Given the magnitude of natural flooding, Commonwealth environmental water was insufficient to alter water quality except at a very local scale. </w:t>
            </w:r>
          </w:p>
          <w:p w14:paraId="2F15402D" w14:textId="77777777" w:rsidR="00A77873" w:rsidRPr="00A77873" w:rsidRDefault="00A77873" w:rsidP="00A77873">
            <w:pPr>
              <w:pStyle w:val="ListParagraph"/>
              <w:numPr>
                <w:ilvl w:val="1"/>
                <w:numId w:val="13"/>
              </w:numPr>
              <w:spacing w:after="0"/>
              <w:rPr>
                <w:b/>
                <w:sz w:val="18"/>
                <w:szCs w:val="18"/>
              </w:rPr>
            </w:pPr>
            <w:r w:rsidRPr="00A77873">
              <w:rPr>
                <w:sz w:val="18"/>
                <w:szCs w:val="18"/>
              </w:rPr>
              <w:t>Given the high rates of mortality of Murray cod, enhancing the survival of even very small numbers, could help increase the resilience of local populations, and hence the capacity for the population to increase again in subsequent years.</w:t>
            </w:r>
          </w:p>
        </w:tc>
      </w:tr>
      <w:tr w:rsidR="00A77873" w:rsidRPr="00B976C3" w14:paraId="3D0D2348" w14:textId="77777777" w:rsidTr="00F579C8">
        <w:trPr>
          <w:trHeight w:val="283"/>
        </w:trPr>
        <w:tc>
          <w:tcPr>
            <w:tcW w:w="9017" w:type="dxa"/>
            <w:shd w:val="clear" w:color="auto" w:fill="D9D9D9" w:themeFill="background1" w:themeFillShade="D9"/>
          </w:tcPr>
          <w:p w14:paraId="4207B73B" w14:textId="77777777" w:rsidR="00A77873" w:rsidRPr="00A77873" w:rsidRDefault="00A77873" w:rsidP="00A77873">
            <w:pPr>
              <w:spacing w:after="0"/>
              <w:rPr>
                <w:b/>
                <w:sz w:val="18"/>
                <w:szCs w:val="18"/>
              </w:rPr>
            </w:pPr>
            <w:r w:rsidRPr="00A77873">
              <w:rPr>
                <w:b/>
                <w:sz w:val="18"/>
                <w:szCs w:val="18"/>
              </w:rPr>
              <w:t>Adaptive management</w:t>
            </w:r>
          </w:p>
        </w:tc>
      </w:tr>
      <w:tr w:rsidR="00A77873" w:rsidRPr="00B976C3" w14:paraId="7CB5FD08" w14:textId="77777777" w:rsidTr="00B976C3">
        <w:tc>
          <w:tcPr>
            <w:tcW w:w="9017" w:type="dxa"/>
            <w:shd w:val="clear" w:color="auto" w:fill="D9D9D9" w:themeFill="background1" w:themeFillShade="D9"/>
          </w:tcPr>
          <w:p w14:paraId="3C0F5A9F" w14:textId="77777777" w:rsidR="00A77873" w:rsidRPr="00A77873" w:rsidRDefault="00A77873" w:rsidP="00A77873">
            <w:pPr>
              <w:pStyle w:val="ListParagraph"/>
              <w:numPr>
                <w:ilvl w:val="0"/>
                <w:numId w:val="15"/>
              </w:numPr>
              <w:spacing w:after="0"/>
              <w:rPr>
                <w:sz w:val="18"/>
                <w:szCs w:val="18"/>
              </w:rPr>
            </w:pPr>
            <w:r w:rsidRPr="00A77873">
              <w:rPr>
                <w:sz w:val="18"/>
                <w:szCs w:val="18"/>
              </w:rPr>
              <w:t>Hypoxic blackwater events have the potential to reduce the longer-term benefits from environmental water actions. There is a need for innovative thinking and further modelling to understand how the dynamics of (a) river-floodplain hydrological connectivity; and (b) floodplain organic carbon can be actively adaptively managed, at scales that go beyond Selected Areas.</w:t>
            </w:r>
          </w:p>
          <w:p w14:paraId="34145AF5" w14:textId="77777777" w:rsidR="00A77873" w:rsidRPr="00A77873" w:rsidRDefault="00A77873" w:rsidP="00A77873">
            <w:pPr>
              <w:pStyle w:val="ListParagraph"/>
              <w:numPr>
                <w:ilvl w:val="0"/>
                <w:numId w:val="14"/>
              </w:numPr>
              <w:spacing w:after="0"/>
              <w:rPr>
                <w:b/>
                <w:sz w:val="18"/>
                <w:szCs w:val="18"/>
              </w:rPr>
            </w:pPr>
            <w:r w:rsidRPr="00A77873">
              <w:rPr>
                <w:sz w:val="18"/>
                <w:szCs w:val="18"/>
              </w:rPr>
              <w:t>The models suggest that shorter periods of hypoxia (e.g. a reduction in the duration of events from 14 to 7 days) can have a significant benefit in reducing mortality rates.</w:t>
            </w:r>
          </w:p>
          <w:p w14:paraId="0BF230A4" w14:textId="77777777" w:rsidR="00A77873" w:rsidRDefault="00A77873" w:rsidP="00A77873">
            <w:pPr>
              <w:pStyle w:val="ListParagraph"/>
              <w:numPr>
                <w:ilvl w:val="0"/>
                <w:numId w:val="15"/>
              </w:numPr>
              <w:spacing w:after="0"/>
              <w:rPr>
                <w:sz w:val="18"/>
                <w:szCs w:val="18"/>
              </w:rPr>
            </w:pPr>
            <w:r w:rsidRPr="00A77873">
              <w:rPr>
                <w:sz w:val="18"/>
                <w:szCs w:val="18"/>
              </w:rPr>
              <w:t>Given that hypoxic blackwater events are likely to be unavoidable, a worthwhile focus for environmental watering actions could be to try and reduce the number of days over which hypoxic conditions persist.</w:t>
            </w:r>
          </w:p>
          <w:p w14:paraId="6540A991" w14:textId="77777777" w:rsidR="00A77873" w:rsidRPr="00A77873" w:rsidRDefault="00A77873" w:rsidP="00A77873">
            <w:pPr>
              <w:pStyle w:val="ListParagraph"/>
              <w:numPr>
                <w:ilvl w:val="0"/>
                <w:numId w:val="15"/>
              </w:numPr>
              <w:spacing w:after="0"/>
              <w:rPr>
                <w:sz w:val="18"/>
                <w:szCs w:val="18"/>
              </w:rPr>
            </w:pPr>
            <w:r>
              <w:rPr>
                <w:sz w:val="18"/>
                <w:szCs w:val="18"/>
              </w:rPr>
              <w:t>Prioritising Murray cod recruitment outcomes at locations unaffected by blackwater will contribute to improved populations at a Basin scale.</w:t>
            </w:r>
          </w:p>
        </w:tc>
      </w:tr>
    </w:tbl>
    <w:p w14:paraId="6CB9288B" w14:textId="77777777" w:rsidR="002A5C7C" w:rsidRDefault="00B976C3" w:rsidP="00B976C3">
      <w:pPr>
        <w:pStyle w:val="Heading2"/>
      </w:pPr>
      <w:bookmarkStart w:id="97" w:name="_Toc528066973"/>
      <w:r>
        <w:t>Effects of hydrology and water quality</w:t>
      </w:r>
      <w:bookmarkEnd w:id="97"/>
    </w:p>
    <w:p w14:paraId="16555A74" w14:textId="77777777" w:rsidR="00A77873" w:rsidRDefault="00A77873" w:rsidP="00A77873">
      <w:pPr>
        <w:pStyle w:val="Heading5"/>
      </w:pPr>
      <w:r>
        <w:t>Community dynamics</w:t>
      </w:r>
    </w:p>
    <w:p w14:paraId="637BD4A7" w14:textId="77777777" w:rsidR="00A77873" w:rsidRDefault="00A77873" w:rsidP="00A77873">
      <w:r>
        <w:t>Assessment of LTIM survey data demonstrated that after three years of sampling, the dominant feature of community dynamics at the Basin-scale was the impact of the 2016 floods and environmental hypoxia event. That is, the fish community changes that were observed between 2015 and 2016 were minor compared with the changes that occurred between 2016 and 2017, the two surveys that occurred on either side of the Basin-wide floods and the hypoxic events in some Selected Areas. Within the Murrumbidgee, the magnitude of change following the flood was 1.65 times that of the change between 2015 and 2016 (</w:t>
      </w:r>
      <w:r>
        <w:fldChar w:fldCharType="begin"/>
      </w:r>
      <w:r>
        <w:instrText xml:space="preserve"> REF _Ref511654971 \h </w:instrText>
      </w:r>
      <w:r>
        <w:fldChar w:fldCharType="separate"/>
      </w:r>
      <w:r>
        <w:t xml:space="preserve">Figure </w:t>
      </w:r>
      <w:r>
        <w:rPr>
          <w:noProof/>
        </w:rPr>
        <w:t>12</w:t>
      </w:r>
      <w:r>
        <w:fldChar w:fldCharType="end"/>
      </w:r>
      <w:r>
        <w:t xml:space="preserve">). In the Lachlan, where the hypoxia event was significant, the magnitude of change was 6.50 times that of the change between 2015 and </w:t>
      </w:r>
      <w:r>
        <w:lastRenderedPageBreak/>
        <w:t>2016 (</w:t>
      </w:r>
      <w:r>
        <w:fldChar w:fldCharType="begin"/>
      </w:r>
      <w:r>
        <w:instrText xml:space="preserve"> REF _Ref511654971 \h </w:instrText>
      </w:r>
      <w:r>
        <w:fldChar w:fldCharType="separate"/>
      </w:r>
      <w:r>
        <w:t xml:space="preserve">Figure </w:t>
      </w:r>
      <w:r>
        <w:rPr>
          <w:noProof/>
        </w:rPr>
        <w:t>12</w:t>
      </w:r>
      <w:r>
        <w:fldChar w:fldCharType="end"/>
      </w:r>
      <w:r>
        <w:t>). Generally, the shifts in community composition were high within Selected Areas where hypoxia was observed as significant.</w:t>
      </w:r>
    </w:p>
    <w:p w14:paraId="2099F392" w14:textId="77777777" w:rsidR="00A77873" w:rsidRDefault="00A77873" w:rsidP="00A77873"/>
    <w:p w14:paraId="4D21E6E7" w14:textId="77777777" w:rsidR="00A77873" w:rsidRDefault="00A77873" w:rsidP="00A77873">
      <w:r>
        <w:rPr>
          <w:noProof/>
          <w:lang w:eastAsia="en-AU"/>
        </w:rPr>
        <w:drawing>
          <wp:inline distT="0" distB="0" distL="0" distR="0" wp14:anchorId="3EAD2DF5" wp14:editId="14C8E593">
            <wp:extent cx="5732145" cy="3183255"/>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rdinationsHypoxia.tiff"/>
                    <pic:cNvPicPr/>
                  </pic:nvPicPr>
                  <pic:blipFill>
                    <a:blip r:embed="rId33" cstate="screen">
                      <a:extLst>
                        <a:ext uri="{28A0092B-C50C-407E-A947-70E740481C1C}">
                          <a14:useLocalDpi xmlns:a14="http://schemas.microsoft.com/office/drawing/2010/main"/>
                        </a:ext>
                      </a:extLst>
                    </a:blip>
                    <a:stretch>
                      <a:fillRect/>
                    </a:stretch>
                  </pic:blipFill>
                  <pic:spPr>
                    <a:xfrm>
                      <a:off x="0" y="0"/>
                      <a:ext cx="5732145" cy="3183255"/>
                    </a:xfrm>
                    <a:prstGeom prst="rect">
                      <a:avLst/>
                    </a:prstGeom>
                  </pic:spPr>
                </pic:pic>
              </a:graphicData>
            </a:graphic>
          </wp:inline>
        </w:drawing>
      </w:r>
    </w:p>
    <w:p w14:paraId="28A414F8" w14:textId="77777777" w:rsidR="00542C0F" w:rsidRDefault="00A77873" w:rsidP="00DA163B">
      <w:pPr>
        <w:pStyle w:val="Caption"/>
      </w:pPr>
      <w:bookmarkStart w:id="98" w:name="_Ref511654971"/>
      <w:bookmarkStart w:id="99" w:name="_Toc524449106"/>
      <w:bookmarkStart w:id="100" w:name="_Toc528066990"/>
      <w:r>
        <w:t xml:space="preserve">Figure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bookmarkEnd w:id="98"/>
      <w:r>
        <w:t xml:space="preserve">. </w:t>
      </w:r>
      <w:r w:rsidRPr="00D533C8">
        <w:rPr>
          <w:b w:val="0"/>
        </w:rPr>
        <w:t>Top row: Ordinations (principal coordinate analysis</w:t>
      </w:r>
      <w:r>
        <w:rPr>
          <w:b w:val="0"/>
        </w:rPr>
        <w:t>: PCO</w:t>
      </w:r>
      <w:r w:rsidRPr="00D533C8">
        <w:rPr>
          <w:b w:val="0"/>
        </w:rPr>
        <w:t xml:space="preserve">) of changes in fish community structure among years for five </w:t>
      </w:r>
      <w:r>
        <w:rPr>
          <w:b w:val="0"/>
        </w:rPr>
        <w:t>Selected Areas</w:t>
      </w:r>
      <w:r w:rsidRPr="00D533C8">
        <w:rPr>
          <w:b w:val="0"/>
        </w:rPr>
        <w:t>. Flooding occurred between the 2016 and 2017 samples. Presented are points corresponding to individual sites within rivers; lines from points group (year) centroids; filled ellipses represent standard deviations around centroids; and ellipsoid hulls enclos</w:t>
      </w:r>
      <w:r>
        <w:rPr>
          <w:b w:val="0"/>
        </w:rPr>
        <w:t>e</w:t>
      </w:r>
      <w:r w:rsidRPr="00D533C8">
        <w:rPr>
          <w:b w:val="0"/>
        </w:rPr>
        <w:t xml:space="preserve"> all points within groups. Bottom row: Vector plots showing the correlation species abundances have with PC</w:t>
      </w:r>
      <w:r>
        <w:rPr>
          <w:b w:val="0"/>
        </w:rPr>
        <w:t>O</w:t>
      </w:r>
      <w:r w:rsidRPr="00D533C8">
        <w:rPr>
          <w:b w:val="0"/>
        </w:rPr>
        <w:t xml:space="preserve"> axes. Only correlations &gt; 0.6 are plotted.</w:t>
      </w:r>
      <w:bookmarkEnd w:id="99"/>
      <w:bookmarkEnd w:id="100"/>
      <w:r w:rsidRPr="00D533C8">
        <w:t xml:space="preserve"> </w:t>
      </w:r>
    </w:p>
    <w:p w14:paraId="39C53AE5" w14:textId="77777777" w:rsidR="00542C0F" w:rsidRPr="00542C0F" w:rsidRDefault="00542C0F" w:rsidP="00DA163B">
      <w:pPr>
        <w:pStyle w:val="Heading5"/>
      </w:pPr>
      <w:r>
        <w:t>Abundance</w:t>
      </w:r>
    </w:p>
    <w:p w14:paraId="5E7143FF" w14:textId="77777777" w:rsidR="00A77873" w:rsidRDefault="00A77873" w:rsidP="00A77873">
      <w:r>
        <w:t>Although there was clearly a strong change in the Basin’s fish community following the 2016 flood, not all fishes showed consistent and/or significant responses. For example, within the Lachlan, carp (</w:t>
      </w:r>
      <w:r>
        <w:rPr>
          <w:i/>
        </w:rPr>
        <w:t>Cyprinus carpio</w:t>
      </w:r>
      <w:r>
        <w:t xml:space="preserve">) abundance following hypoxic flows </w:t>
      </w:r>
      <w:r w:rsidRPr="00422AE0">
        <w:rPr>
          <w:i/>
        </w:rPr>
        <w:t>increased</w:t>
      </w:r>
      <w:r>
        <w:t xml:space="preserve"> by </w:t>
      </w:r>
      <w:r w:rsidR="00542C0F">
        <w:t>more than 20-fold,</w:t>
      </w:r>
      <w:r w:rsidRPr="009A394D">
        <w:t xml:space="preserve"> </w:t>
      </w:r>
      <w:r>
        <w:t xml:space="preserve">and in the Edward-Wakool carp abundance </w:t>
      </w:r>
      <w:r w:rsidRPr="00422AE0">
        <w:rPr>
          <w:i/>
        </w:rPr>
        <w:t>increased</w:t>
      </w:r>
      <w:r>
        <w:t xml:space="preserve"> </w:t>
      </w:r>
      <w:r w:rsidR="00542C0F">
        <w:t>four-fold</w:t>
      </w:r>
      <w:r>
        <w:t>. All increases in carp abundance were attributed to strong spawning and recruitment events associated with the 2016 flooding (</w:t>
      </w:r>
      <w:r>
        <w:fldChar w:fldCharType="begin"/>
      </w:r>
      <w:r>
        <w:instrText xml:space="preserve"> REF _Ref516064829 \h </w:instrText>
      </w:r>
      <w:r>
        <w:fldChar w:fldCharType="separate"/>
      </w:r>
      <w:r>
        <w:t xml:space="preserve">Figure </w:t>
      </w:r>
      <w:r>
        <w:rPr>
          <w:noProof/>
        </w:rPr>
        <w:t>13</w:t>
      </w:r>
      <w:r>
        <w:fldChar w:fldCharType="end"/>
      </w:r>
      <w:r>
        <w:t>).</w:t>
      </w:r>
      <w:r w:rsidR="00542C0F">
        <w:t xml:space="preserve"> Whether this strong cohort persists across multiple years will be revealed by future surveys.</w:t>
      </w:r>
    </w:p>
    <w:p w14:paraId="3A4A818D" w14:textId="77777777" w:rsidR="00A77873" w:rsidRDefault="00A77873" w:rsidP="00A77873">
      <w:r>
        <w:t xml:space="preserve">Murray cod abundance </w:t>
      </w:r>
      <w:r w:rsidRPr="00422AE0">
        <w:rPr>
          <w:i/>
        </w:rPr>
        <w:t>declined</w:t>
      </w:r>
      <w:r>
        <w:t xml:space="preserve"> by 77% within the Lachlan, and by 96% within the Edward-Wakool. In the Murrumbidgee carp increased by five-fold and Murray cod declined by 56%. Declines in Murray cod abundance were associated with reduced survivorship of all ages, but strong declines in recruitment and juvenile survival made a disproportionately large contribution to overall decline (</w:t>
      </w:r>
      <w:r>
        <w:fldChar w:fldCharType="begin"/>
      </w:r>
      <w:r>
        <w:instrText xml:space="preserve"> REF _Ref515961546 \h </w:instrText>
      </w:r>
      <w:r>
        <w:fldChar w:fldCharType="separate"/>
      </w:r>
      <w:r>
        <w:t xml:space="preserve">Figure </w:t>
      </w:r>
      <w:r>
        <w:rPr>
          <w:noProof/>
        </w:rPr>
        <w:t>6</w:t>
      </w:r>
      <w:r>
        <w:fldChar w:fldCharType="end"/>
      </w:r>
      <w:r>
        <w:t xml:space="preserve">; </w:t>
      </w:r>
      <w:r>
        <w:fldChar w:fldCharType="begin"/>
      </w:r>
      <w:r>
        <w:instrText xml:space="preserve"> REF _Ref516064829 \h </w:instrText>
      </w:r>
      <w:r>
        <w:fldChar w:fldCharType="separate"/>
      </w:r>
      <w:r>
        <w:t xml:space="preserve">Figure </w:t>
      </w:r>
      <w:r>
        <w:rPr>
          <w:noProof/>
        </w:rPr>
        <w:t>13</w:t>
      </w:r>
      <w:r>
        <w:fldChar w:fldCharType="end"/>
      </w:r>
      <w:r>
        <w:t>).</w:t>
      </w:r>
    </w:p>
    <w:p w14:paraId="5758D7FC" w14:textId="77777777" w:rsidR="00A77873" w:rsidRDefault="00A77873" w:rsidP="00A77873">
      <w:r>
        <w:t xml:space="preserve">Abundances of all other fish species (both small and large-bodied species) changed within the Selected Areas following the 2016 flooding, but the direction of these changes (increasing or decreasing abundance) showed no consistent response across Selected Areas. </w:t>
      </w:r>
    </w:p>
    <w:p w14:paraId="0662CF9E" w14:textId="77777777" w:rsidR="00A77873" w:rsidRDefault="00A77873" w:rsidP="00A77873">
      <w:r>
        <w:rPr>
          <w:noProof/>
          <w:lang w:eastAsia="en-AU"/>
        </w:rPr>
        <w:lastRenderedPageBreak/>
        <w:drawing>
          <wp:inline distT="0" distB="0" distL="0" distR="0" wp14:anchorId="7A1BFC82" wp14:editId="1EB30BB4">
            <wp:extent cx="5732145" cy="3618865"/>
            <wp:effectExtent l="0" t="0" r="190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engthViolin_Hypoxia.tiff"/>
                    <pic:cNvPicPr/>
                  </pic:nvPicPr>
                  <pic:blipFill>
                    <a:blip r:embed="rId34" cstate="screen">
                      <a:extLst>
                        <a:ext uri="{28A0092B-C50C-407E-A947-70E740481C1C}">
                          <a14:useLocalDpi xmlns:a14="http://schemas.microsoft.com/office/drawing/2010/main"/>
                        </a:ext>
                      </a:extLst>
                    </a:blip>
                    <a:stretch>
                      <a:fillRect/>
                    </a:stretch>
                  </pic:blipFill>
                  <pic:spPr>
                    <a:xfrm>
                      <a:off x="0" y="0"/>
                      <a:ext cx="5732145" cy="3618865"/>
                    </a:xfrm>
                    <a:prstGeom prst="rect">
                      <a:avLst/>
                    </a:prstGeom>
                  </pic:spPr>
                </pic:pic>
              </a:graphicData>
            </a:graphic>
          </wp:inline>
        </w:drawing>
      </w:r>
    </w:p>
    <w:p w14:paraId="17C3978C" w14:textId="77777777" w:rsidR="00A77873" w:rsidRPr="00973729" w:rsidRDefault="00A77873" w:rsidP="00A77873">
      <w:pPr>
        <w:pStyle w:val="Caption"/>
        <w:rPr>
          <w:b w:val="0"/>
        </w:rPr>
      </w:pPr>
      <w:bookmarkStart w:id="101" w:name="_Ref516064829"/>
      <w:bookmarkStart w:id="102" w:name="_Toc524449107"/>
      <w:bookmarkStart w:id="103" w:name="_Toc528066991"/>
      <w:r>
        <w:t xml:space="preserve">Figure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bookmarkEnd w:id="101"/>
      <w:r>
        <w:t>.</w:t>
      </w:r>
      <w:r>
        <w:rPr>
          <w:b w:val="0"/>
        </w:rPr>
        <w:t xml:space="preserve"> Relative distributions of fish lengths for carp and Murray cod, the two species impacted by the hypoxic blackwater flows. Dashed line indicates approximate maximum length of young-of-year carp, and length at maturity for cod.</w:t>
      </w:r>
      <w:bookmarkEnd w:id="102"/>
      <w:bookmarkEnd w:id="103"/>
    </w:p>
    <w:p w14:paraId="4599A3B6" w14:textId="77777777" w:rsidR="00A77873" w:rsidRPr="005B573A" w:rsidRDefault="00A77873" w:rsidP="00A77873">
      <w:pPr>
        <w:rPr>
          <w:rFonts w:cstheme="minorHAnsi"/>
          <w:bCs/>
          <w:color w:val="auto"/>
          <w:szCs w:val="22"/>
        </w:rPr>
      </w:pPr>
      <w:r w:rsidRPr="005B573A">
        <w:rPr>
          <w:rFonts w:cstheme="minorHAnsi"/>
          <w:szCs w:val="22"/>
        </w:rPr>
        <w:t>To evaluate how hypoxia and high flows interact</w:t>
      </w:r>
      <w:r w:rsidR="00542C0F">
        <w:rPr>
          <w:rFonts w:cstheme="minorHAnsi"/>
          <w:szCs w:val="22"/>
        </w:rPr>
        <w:t>ed</w:t>
      </w:r>
      <w:r w:rsidRPr="005B573A">
        <w:rPr>
          <w:rFonts w:cstheme="minorHAnsi"/>
          <w:szCs w:val="22"/>
        </w:rPr>
        <w:t xml:space="preserve"> to affect the abundance of carp and Murray cod we developed models to bring data together across five Selected Areas (</w:t>
      </w:r>
      <w:r>
        <w:rPr>
          <w:rFonts w:cstheme="minorHAnsi"/>
          <w:szCs w:val="22"/>
        </w:rPr>
        <w:fldChar w:fldCharType="begin"/>
      </w:r>
      <w:r>
        <w:rPr>
          <w:rFonts w:cstheme="minorHAnsi"/>
          <w:szCs w:val="22"/>
        </w:rPr>
        <w:instrText xml:space="preserve"> REF _Ref511809695 \h </w:instrText>
      </w:r>
      <w:r>
        <w:rPr>
          <w:rFonts w:cstheme="minorHAnsi"/>
          <w:szCs w:val="22"/>
        </w:rPr>
      </w:r>
      <w:r>
        <w:rPr>
          <w:rFonts w:cstheme="minorHAnsi"/>
          <w:szCs w:val="22"/>
        </w:rPr>
        <w:fldChar w:fldCharType="separate"/>
      </w:r>
      <w:r>
        <w:t xml:space="preserve">Figure </w:t>
      </w:r>
      <w:r>
        <w:rPr>
          <w:noProof/>
        </w:rPr>
        <w:t>2</w:t>
      </w:r>
      <w:r>
        <w:rPr>
          <w:rFonts w:cstheme="minorHAnsi"/>
          <w:szCs w:val="22"/>
        </w:rPr>
        <w:fldChar w:fldCharType="end"/>
      </w:r>
      <w:r w:rsidRPr="005B573A">
        <w:rPr>
          <w:rFonts w:cstheme="minorHAnsi"/>
          <w:szCs w:val="22"/>
        </w:rPr>
        <w:t xml:space="preserve">; </w:t>
      </w:r>
      <w:r w:rsidRPr="005B573A">
        <w:rPr>
          <w:rFonts w:cstheme="minorHAnsi"/>
          <w:szCs w:val="22"/>
        </w:rPr>
        <w:fldChar w:fldCharType="begin"/>
      </w:r>
      <w:r w:rsidRPr="005B573A">
        <w:rPr>
          <w:rFonts w:cstheme="minorHAnsi"/>
          <w:szCs w:val="22"/>
        </w:rPr>
        <w:instrText xml:space="preserve"> REF _Ref511654971 \h  \* MERGEFORMAT </w:instrText>
      </w:r>
      <w:r w:rsidRPr="005B573A">
        <w:rPr>
          <w:rFonts w:cstheme="minorHAnsi"/>
          <w:szCs w:val="22"/>
        </w:rPr>
      </w:r>
      <w:r w:rsidRPr="005B573A">
        <w:rPr>
          <w:rFonts w:cstheme="minorHAnsi"/>
          <w:szCs w:val="22"/>
        </w:rPr>
        <w:fldChar w:fldCharType="separate"/>
      </w:r>
      <w:r w:rsidRPr="00A77873">
        <w:rPr>
          <w:szCs w:val="22"/>
        </w:rPr>
        <w:t xml:space="preserve">Figure </w:t>
      </w:r>
      <w:r w:rsidRPr="00A77873">
        <w:rPr>
          <w:noProof/>
          <w:szCs w:val="22"/>
        </w:rPr>
        <w:t>12</w:t>
      </w:r>
      <w:r w:rsidRPr="005B573A">
        <w:rPr>
          <w:rFonts w:cstheme="minorHAnsi"/>
          <w:szCs w:val="22"/>
        </w:rPr>
        <w:fldChar w:fldCharType="end"/>
      </w:r>
      <w:r w:rsidRPr="005B573A">
        <w:rPr>
          <w:rFonts w:cstheme="minorHAnsi"/>
          <w:szCs w:val="22"/>
        </w:rPr>
        <w:t>). The two predictor variables used in these models were the number of high-flow</w:t>
      </w:r>
      <w:r w:rsidRPr="005B573A">
        <w:rPr>
          <w:rFonts w:cstheme="minorHAnsi"/>
          <w:color w:val="auto"/>
          <w:szCs w:val="22"/>
        </w:rPr>
        <w:t xml:space="preserve"> </w:t>
      </w:r>
      <w:r w:rsidRPr="005B573A">
        <w:rPr>
          <w:rFonts w:cstheme="minorHAnsi"/>
          <w:szCs w:val="22"/>
        </w:rPr>
        <w:t xml:space="preserve">days and the number of hypoxic days. Model </w:t>
      </w:r>
      <w:r w:rsidRPr="005B573A">
        <w:rPr>
          <w:rFonts w:cstheme="minorHAnsi"/>
          <w:color w:val="auto"/>
          <w:szCs w:val="22"/>
        </w:rPr>
        <w:t xml:space="preserve">results for carp suggest the number of high-flow and hypoxic days had simple, </w:t>
      </w:r>
      <w:r w:rsidRPr="005B573A">
        <w:rPr>
          <w:rFonts w:cstheme="minorHAnsi"/>
          <w:i/>
          <w:color w:val="auto"/>
          <w:szCs w:val="22"/>
        </w:rPr>
        <w:t>positive</w:t>
      </w:r>
      <w:r w:rsidRPr="005B573A">
        <w:rPr>
          <w:rFonts w:cstheme="minorHAnsi"/>
          <w:color w:val="auto"/>
          <w:szCs w:val="22"/>
        </w:rPr>
        <w:t xml:space="preserve"> and additive effect on carp abundance. In strong contrast with carp, both the number of high-flow days and, in particular, the number of hypoxic days had significant </w:t>
      </w:r>
      <w:r w:rsidRPr="005B573A">
        <w:rPr>
          <w:rFonts w:cstheme="minorHAnsi"/>
          <w:i/>
          <w:color w:val="auto"/>
          <w:szCs w:val="22"/>
        </w:rPr>
        <w:t>negative</w:t>
      </w:r>
      <w:r w:rsidRPr="005B573A">
        <w:rPr>
          <w:rFonts w:cstheme="minorHAnsi"/>
          <w:color w:val="auto"/>
          <w:szCs w:val="22"/>
        </w:rPr>
        <w:t xml:space="preserve"> effects on Murray cod abundance. The interaction between these two predictor variables was significant, so that, as the number of high-flow days increases, the negative impact of hypoxia appears to weaken. </w:t>
      </w:r>
      <w:r>
        <w:rPr>
          <w:rFonts w:cstheme="minorHAnsi"/>
          <w:color w:val="auto"/>
          <w:szCs w:val="22"/>
        </w:rPr>
        <w:t>P</w:t>
      </w:r>
      <w:r w:rsidRPr="005B573A">
        <w:rPr>
          <w:rFonts w:cstheme="minorHAnsi"/>
          <w:color w:val="auto"/>
          <w:szCs w:val="22"/>
        </w:rPr>
        <w:t>ossible mechanism</w:t>
      </w:r>
      <w:r>
        <w:rPr>
          <w:rFonts w:cstheme="minorHAnsi"/>
          <w:color w:val="auto"/>
          <w:szCs w:val="22"/>
        </w:rPr>
        <w:t>s</w:t>
      </w:r>
      <w:r w:rsidRPr="005B573A">
        <w:rPr>
          <w:rFonts w:cstheme="minorHAnsi"/>
          <w:color w:val="auto"/>
          <w:szCs w:val="22"/>
        </w:rPr>
        <w:t xml:space="preserve"> underlying the modelled interaction between number of high-flow and hypoxic days are not obvious. One </w:t>
      </w:r>
      <w:r w:rsidR="00542C0F">
        <w:rPr>
          <w:rFonts w:cstheme="minorHAnsi"/>
          <w:color w:val="auto"/>
          <w:szCs w:val="22"/>
        </w:rPr>
        <w:t>explanation is that extended periods of high flow provide a dilution effect relative to events that are long enough only to inundate the floodplain.</w:t>
      </w:r>
    </w:p>
    <w:p w14:paraId="322A4C64" w14:textId="77777777" w:rsidR="00A77873" w:rsidRPr="00A77873" w:rsidRDefault="00A77873" w:rsidP="00A77873">
      <w:r>
        <w:t xml:space="preserve">Murray cod are known to be susceptible to relatively mild environmental hypoxia </w:t>
      </w:r>
      <w:r>
        <w:fldChar w:fldCharType="begin"/>
      </w:r>
      <w:r>
        <w:instrText xml:space="preserve"> ADDIN ZOTERO_ITEM CSL_CITATION {"citationID":"2E0B2Xiv","properties":{"formattedCitation":"(King {\\i{}et al.} 2012; Small {\\i{}et al.} 2014)","plainCitation":"(King et al. 2012; Small et al. 2014)","noteIndex":0},"citationItems":[{"id":4328,"uris":["http://zotero.org/users/2336876/items/B9MYKII3"],"uri":["http://zotero.org/users/2336876/items/B9MYKII3"],"itemData":{"id":4328,"type":"article-journal","title":"Short-term effects of a prolonged blackwater event on aquatic fauna in the Murray River, Australia: considerations for future events","container-title":"Marine and Freshwater Research","page":"576–586","volume":"63","issue":"7","source":"Google Scholar","shortTitle":"Short-term effects of a prolonged blackwater event on aquatic fauna in the Murray River, Australia","author":[{"family":"King","given":"A. J."},{"family":"Tonkin","given":"Z."},{"family":"Lieshcke","given":"J."}],"issued":{"date-parts":[["2012"]]}}},{"id":4330,"uris":["http://zotero.org/users/2336876/items/F3NZ62NR"],"uri":["http://zotero.org/users/2336876/items/F3NZ62NR"],"itemData":{"id":4330,"type":"article-journal","title":"Hypoxia, blackwater and fish kills: experimental lethal oxygen thresholds in juvenile predatory lowland river fishes","container-title":"PLoS One","page":"e94524","volume":"9","issue":"4","source":"Google Scholar","shortTitle":"Hypoxia, blackwater and fish kills","author":[{"family":"Small","given":"Kade"},{"family":"Kopf","given":"R. Keller"},{"family":"Watts","given":"Robyn J."},{"family":"Howitt","given":"Julia"}],"issued":{"date-parts":[["2014"]]}}}],"schema":"https://github.com/citation-style-language/schema/raw/master/csl-citation.json"} </w:instrText>
      </w:r>
      <w:r>
        <w:fldChar w:fldCharType="separate"/>
      </w:r>
      <w:r w:rsidRPr="00BA299B">
        <w:rPr>
          <w:rFonts w:ascii="Calibri" w:cs="Calibri"/>
          <w:lang w:val="en-US"/>
        </w:rPr>
        <w:t xml:space="preserve">(King </w:t>
      </w:r>
      <w:r w:rsidRPr="00BA299B">
        <w:rPr>
          <w:rFonts w:ascii="Calibri" w:cs="Calibri"/>
          <w:i/>
          <w:iCs/>
          <w:lang w:val="en-US"/>
        </w:rPr>
        <w:t>et al.</w:t>
      </w:r>
      <w:r w:rsidRPr="00BA299B">
        <w:rPr>
          <w:rFonts w:ascii="Calibri" w:cs="Calibri"/>
          <w:lang w:val="en-US"/>
        </w:rPr>
        <w:t xml:space="preserve"> 2012; Small </w:t>
      </w:r>
      <w:r w:rsidRPr="00BA299B">
        <w:rPr>
          <w:rFonts w:ascii="Calibri" w:cs="Calibri"/>
          <w:i/>
          <w:iCs/>
          <w:lang w:val="en-US"/>
        </w:rPr>
        <w:t>et al.</w:t>
      </w:r>
      <w:r w:rsidRPr="00BA299B">
        <w:rPr>
          <w:rFonts w:ascii="Calibri" w:cs="Calibri"/>
          <w:lang w:val="en-US"/>
        </w:rPr>
        <w:t xml:space="preserve"> 2014)</w:t>
      </w:r>
      <w:r>
        <w:fldChar w:fldCharType="end"/>
      </w:r>
      <w:r>
        <w:t xml:space="preserve">, and the reduction in Murray cod abundance we observed following the 2016 floods is </w:t>
      </w:r>
      <w:r w:rsidR="00542C0F">
        <w:t>largely a</w:t>
      </w:r>
      <w:r>
        <w:t xml:space="preserve"> consequence of mortality. This result is corroborated by the many observations of Murray cod deaths throughout the Basin during the hypoxic floods. </w:t>
      </w:r>
      <w:r w:rsidR="00542C0F">
        <w:t>In contrast, c</w:t>
      </w:r>
      <w:r>
        <w:t xml:space="preserve">arp are known to be very resistant to environmental hypoxia, having several traits that </w:t>
      </w:r>
      <w:r w:rsidR="00542C0F">
        <w:t>allow them to</w:t>
      </w:r>
      <w:r>
        <w:t xml:space="preserve"> surviv</w:t>
      </w:r>
      <w:r w:rsidR="00542C0F">
        <w:t>e hypoxia</w:t>
      </w:r>
      <w:r>
        <w:t xml:space="preserve"> </w:t>
      </w:r>
      <w:r>
        <w:fldChar w:fldCharType="begin"/>
      </w:r>
      <w:r>
        <w:instrText xml:space="preserve"> ADDIN ZOTERO_ITEM CSL_CITATION {"citationID":"Nesx4aps","properties":{"formattedCitation":"(Lomholt &amp; Johansen 1979; Zhou {\\i{}et al.} 2000; Stecyk &amp; Farrell 2006)","plainCitation":"(Lomholt &amp; Johansen 1979; Zhou et al. 2000; Stecyk &amp; Farrell 2006)","noteIndex":0},"citationItems":[{"id":4321,"uris":["http://zotero.org/users/2336876/items/Q8J4SH2T"],"uri":["http://zotero.org/users/2336876/items/Q8J4SH2T"],"itemData":{"id":4321,"type":"article-journal","title":"Hypoxia acclimation in carp: how it affects O2 uptake, ventilation, and O2 extraction from water","container-title":"Physiological Zoology","page":"38–49","volume":"52","issue":"1","source":"Google Scholar","shortTitle":"Hypoxia acclimation in carp","author":[{"family":"Lomholt","given":"J. P."},{"family":"Johansen","given":"K."}],"issued":{"date-parts":[["1979"]]}}},{"id":4323,"uris":["http://zotero.org/users/2336876/items/AN9HPWZH"],"uri":["http://zotero.org/users/2336876/items/AN9HPWZH"],"itemData":{"id":4323,"type":"article-journal","title":"Metabolic adjustments in the common carp during prolonged hypoxia","container-title":"Journal of Fish Biology","page":"1160–1171","volume":"57","issue":"5","source":"Google Scholar","author":[{"family":"Zhou","given":"B. S."},{"family":"Wu","given":"R. S. S."},{"family":"Randall","given":"D. J."},{"family":"Lam","given":"P. K. S."},{"family":"Ip","given":"Y. K."},{"family":"Chew","given":"S. F."}],"issued":{"date-parts":[["2000"]]}}},{"id":4325,"uris":["http://zotero.org/users/2336876/items/BTI22364"],"uri":["http://zotero.org/users/2336876/items/BTI22364"],"itemData":{"id":4325,"type":"article-journal","title":"Regulation of the cardiorespiratory system of common carp (Cyprinus carpio) during severe hypoxia at three seasonal acclimation temperatures","container-title":"Physiological and Biochemical Zoology","page":"614–627","volume":"79","issue":"3","source":"Google Scholar","author":[{"family":"Stecyk","given":"Jonathan AW"},{"family":"Farrell","given":"Anthony P."}],"issued":{"date-parts":[["2006"]]}}}],"schema":"https://github.com/citation-style-language/schema/raw/master/csl-citation.json"} </w:instrText>
      </w:r>
      <w:r>
        <w:fldChar w:fldCharType="separate"/>
      </w:r>
      <w:r w:rsidRPr="00BA299B">
        <w:rPr>
          <w:rFonts w:ascii="Calibri" w:cs="Calibri"/>
          <w:lang w:val="en-US"/>
        </w:rPr>
        <w:t xml:space="preserve">(Lomholt &amp; Johansen 1979; Zhou </w:t>
      </w:r>
      <w:r w:rsidRPr="00BA299B">
        <w:rPr>
          <w:rFonts w:ascii="Calibri" w:cs="Calibri"/>
          <w:i/>
          <w:iCs/>
          <w:lang w:val="en-US"/>
        </w:rPr>
        <w:t>et al.</w:t>
      </w:r>
      <w:r w:rsidRPr="00BA299B">
        <w:rPr>
          <w:rFonts w:ascii="Calibri" w:cs="Calibri"/>
          <w:lang w:val="en-US"/>
        </w:rPr>
        <w:t xml:space="preserve"> 2000; Stecyk &amp; Farrell 2006)</w:t>
      </w:r>
      <w:r>
        <w:fldChar w:fldCharType="end"/>
      </w:r>
      <w:r w:rsidR="00542C0F">
        <w:t>. In addition, they are</w:t>
      </w:r>
      <w:r w:rsidRPr="0068469F">
        <w:t xml:space="preserve"> also known to spawn on floodplains during floods</w:t>
      </w:r>
      <w:r>
        <w:t xml:space="preserve"> </w:t>
      </w:r>
      <w:r>
        <w:fldChar w:fldCharType="begin"/>
      </w:r>
      <w:r>
        <w:instrText xml:space="preserve"> ADDIN ZOTERO_ITEM CSL_CITATION {"citationID":"y8QiHPFU","properties":{"formattedCitation":"(Koehn 2004)","plainCitation":"(Koehn 2004)","noteIndex":0},"citationItems":[{"id":1745,"uris":["http://zotero.org/users/2336876/items/ZMKI26TI"],"uri":["http://zotero.org/users/2336876/items/ZMKI26TI"],"itemData":{"id":1745,"type":"article-journal","title":"Carp (Cyprinus carpio) as a powerful invader in Australian waterways","container-title":"Freshwater Biology","page":"882–894","volume":"49","issue":"7","source":"Wiley Online Library","abstract":"1. The invasion of carp (Cyprinus carpio L.) in Australia illustrates how quickly an introduced fish species can spread and dominate fish communities. This species has become the most abundant large freshwater fish in south-east Australia, now distributed over more than 1 million km2.2. Carp exhibit most of the traits predicted for a successful invasive fish species. In addition, degradation of aquatic environments in south-east Australia has given them a relative advantage over native species.3. Derivation of relative measures of 13 species-specific attributes allowed a quantitative comparison between carp and abundant native fish species across five major Australian drainage divisions. In four of six geographical regions analysed, carp differed clearly from native species in their behaviour, resource use and population dynamics.4. Climate matching was used to predict future range expansion of carp in Australia. All Australian surface waters appear to be climatically suitable for carp.5. This assessment strongly reinforces the need for immediate management of carp in Australia to include targeted control of human-assisted dispersal, such as use of carp as bait by anglers, distribution to new locations by anglers and the use of the ‘Koi’ strain in the aquarium industry.6. Given their historical spread, dispersal mechanisms and ecological requirements, the expansion of carp across most of the remainder of Australia is to be expected.","DOI":"10.1111/j.1365-2427.2004.01232.x","ISSN":"1365-2427","language":"en","author":[{"family":"Koehn","given":"John D."}],"issued":{"date-parts":[["2004"]]}}}],"schema":"https://github.com/citation-style-language/schema/raw/master/csl-citation.json"} </w:instrText>
      </w:r>
      <w:r>
        <w:fldChar w:fldCharType="separate"/>
      </w:r>
      <w:r>
        <w:rPr>
          <w:noProof/>
        </w:rPr>
        <w:t>(Koehn 2004)</w:t>
      </w:r>
      <w:r>
        <w:fldChar w:fldCharType="end"/>
      </w:r>
      <w:r w:rsidRPr="001242AD">
        <w:t>. Therefore,</w:t>
      </w:r>
      <w:r w:rsidRPr="0068469F">
        <w:t xml:space="preserve"> flooding alone—irrespective of hypoxia—</w:t>
      </w:r>
      <w:r w:rsidRPr="001242AD">
        <w:t xml:space="preserve">can provide </w:t>
      </w:r>
      <w:r w:rsidRPr="0068469F">
        <w:t xml:space="preserve">enhanced spawning and recruitment </w:t>
      </w:r>
      <w:r w:rsidRPr="001242AD">
        <w:t>opportunities for</w:t>
      </w:r>
      <w:r w:rsidRPr="0068469F">
        <w:t xml:space="preserve"> carp.</w:t>
      </w:r>
    </w:p>
    <w:p w14:paraId="1BC178EA" w14:textId="77777777" w:rsidR="0009501E" w:rsidRDefault="00B976C3" w:rsidP="00B976C3">
      <w:pPr>
        <w:pStyle w:val="Heading2"/>
      </w:pPr>
      <w:bookmarkStart w:id="104" w:name="_Toc528066974"/>
      <w:bookmarkStart w:id="105" w:name="_Ref456363361"/>
      <w:r>
        <w:t>Effects of environmental water</w:t>
      </w:r>
      <w:r w:rsidR="00542C0F">
        <w:t xml:space="preserve"> in ameliorating hypoxia</w:t>
      </w:r>
      <w:bookmarkEnd w:id="104"/>
    </w:p>
    <w:p w14:paraId="684861A7" w14:textId="77777777" w:rsidR="0009501E" w:rsidRDefault="00A77873" w:rsidP="0009501E">
      <w:r>
        <w:t xml:space="preserve">Several watering actions in 2016–17 had primary </w:t>
      </w:r>
      <w:r w:rsidR="00542C0F">
        <w:t xml:space="preserve">goal of </w:t>
      </w:r>
      <w:r>
        <w:t>ameliorat</w:t>
      </w:r>
      <w:r w:rsidR="00542C0F">
        <w:t>ing</w:t>
      </w:r>
      <w:r>
        <w:t xml:space="preserve"> the effects of hypoxic water on fish</w:t>
      </w:r>
      <w:r w:rsidR="00833B26">
        <w:t xml:space="preserve">. </w:t>
      </w:r>
      <w:r w:rsidR="009D7F38">
        <w:t xml:space="preserve">Development of models linking hydrology and </w:t>
      </w:r>
      <w:r w:rsidR="00E700B6">
        <w:t xml:space="preserve">dissolved oxygen </w:t>
      </w:r>
      <w:r w:rsidR="00542C0F">
        <w:t>has not yet been explored</w:t>
      </w:r>
      <w:r w:rsidR="009D7F38">
        <w:t xml:space="preserve">, </w:t>
      </w:r>
      <w:r w:rsidR="00542C0F">
        <w:t xml:space="preserve">and so while </w:t>
      </w:r>
      <w:r w:rsidR="009D7F38">
        <w:t xml:space="preserve">we have </w:t>
      </w:r>
      <w:r w:rsidR="00542C0F">
        <w:t xml:space="preserve">thus far been able to </w:t>
      </w:r>
      <w:r w:rsidR="009D7F38">
        <w:t xml:space="preserve">show that the number of hypoxic days has strong effects </w:t>
      </w:r>
      <w:r w:rsidR="009D7F38">
        <w:lastRenderedPageBreak/>
        <w:t>on carp and Murray cod</w:t>
      </w:r>
      <w:r w:rsidR="00542C0F">
        <w:t xml:space="preserve"> abundances</w:t>
      </w:r>
      <w:r w:rsidR="009D7F38">
        <w:t xml:space="preserve">, we do not, in turn, </w:t>
      </w:r>
      <w:r w:rsidR="00542C0F">
        <w:t xml:space="preserve">yet </w:t>
      </w:r>
      <w:r w:rsidR="009D7F38">
        <w:t xml:space="preserve">know how water delivery affects the number of hypoxic days. </w:t>
      </w:r>
      <w:r w:rsidR="00542C0F">
        <w:t>Such interactions will require future investigation.</w:t>
      </w:r>
    </w:p>
    <w:p w14:paraId="3BD729CC" w14:textId="77777777" w:rsidR="00B21BA2" w:rsidRDefault="00542C0F" w:rsidP="00DA163B">
      <w:r>
        <w:t>While the benefits of environmental watering in providing local refuges from hypoxia remain unclear, we suggest that g</w:t>
      </w:r>
      <w:r w:rsidR="00CA1AA1">
        <w:t>iven the magnitude of reductions in Murray cod abundance (up to 96% loss</w:t>
      </w:r>
      <w:r>
        <w:t xml:space="preserve"> in some regions</w:t>
      </w:r>
      <w:r w:rsidR="00CA1AA1">
        <w:t xml:space="preserve">), </w:t>
      </w:r>
      <w:r>
        <w:t>even small increases in</w:t>
      </w:r>
      <w:r w:rsidR="00CA1AA1">
        <w:t xml:space="preserve"> survival of Murray cod</w:t>
      </w:r>
      <w:r w:rsidR="001A5BF5">
        <w:t xml:space="preserve"> </w:t>
      </w:r>
      <w:r>
        <w:t xml:space="preserve">could help to increase </w:t>
      </w:r>
      <w:r w:rsidR="00CA1AA1">
        <w:t>the resilience of</w:t>
      </w:r>
      <w:r w:rsidR="001A5BF5">
        <w:t xml:space="preserve"> the</w:t>
      </w:r>
      <w:r w:rsidR="00CA1AA1">
        <w:t xml:space="preserve"> Murray cod population within the Basin.  </w:t>
      </w:r>
    </w:p>
    <w:p w14:paraId="486B40B0" w14:textId="77777777" w:rsidR="0009501E" w:rsidRDefault="002A69DC" w:rsidP="002A69DC">
      <w:pPr>
        <w:pStyle w:val="Heading2"/>
      </w:pPr>
      <w:bookmarkStart w:id="106" w:name="_Toc528066975"/>
      <w:r>
        <w:t>Adaptive management</w:t>
      </w:r>
      <w:bookmarkEnd w:id="106"/>
    </w:p>
    <w:p w14:paraId="559D8803" w14:textId="77777777" w:rsidR="00542C0F" w:rsidRDefault="00A77873" w:rsidP="007B2E30">
      <w:r>
        <w:t xml:space="preserve">The primary outcome in terms of adaptive management to support fish community outcomes, is that while flood events may increase food availability and increase the condition of native fish, where those floods are associated with hypoxic blackwater, there clearly are significant and strong detrimental effects on survival of species such as Murray cod. Therefore, it follows that it is important to increase our understanding of how to either reduce these risks or to better mitigate the impact of hypoxic conditions when they do occur. This could include increasing our understanding of the spatial and temporal dynamics of hypoxia based on different hydrographs, as well as the history of flooding. For example, </w:t>
      </w:r>
      <w:r w:rsidR="00542C0F">
        <w:t>it will be important to ascertain whether the</w:t>
      </w:r>
      <w:r>
        <w:t xml:space="preserve"> inundation of some low lying areas </w:t>
      </w:r>
      <w:r w:rsidR="00542C0F">
        <w:t xml:space="preserve">during years when minor flooding ay occur can help to </w:t>
      </w:r>
      <w:r>
        <w:t>reduce the risks of hypoxia by reducing the loads of dissolved organic carbon liberated during larger floods</w:t>
      </w:r>
      <w:r w:rsidR="00542C0F">
        <w:t>.</w:t>
      </w:r>
      <w:r>
        <w:t xml:space="preserve"> Another important question is the scales over which fish can move to access localised refuges of higher water quality, and what role such interventions might play in enhancing survival rates and population resilience. </w:t>
      </w:r>
    </w:p>
    <w:p w14:paraId="1777C065" w14:textId="77777777" w:rsidR="00287F3D" w:rsidRPr="00A77873" w:rsidRDefault="00A77873" w:rsidP="007B2E30">
      <w:pPr>
        <w:rPr>
          <w:rStyle w:val="SubtleEmphasis"/>
          <w:i w:val="0"/>
          <w:iCs w:val="0"/>
          <w:color w:val="000000"/>
        </w:rPr>
      </w:pPr>
      <w:r>
        <w:t>Results from the modelling thus far suggest that relatively small changes in the number of hypoxic days can have strong and significant effects on the fish community outcomes. Thus, even if we cannot avoid hypoxic events altogether, if such events occur small reductions in the number of hypoxic days can have very large positive biodiversity outcomes for the Basin.</w:t>
      </w:r>
      <w:bookmarkEnd w:id="105"/>
      <w:r>
        <w:t xml:space="preserve"> </w:t>
      </w:r>
      <w:r>
        <w:rPr>
          <w:rStyle w:val="SubtleEmphasis"/>
          <w:i w:val="0"/>
          <w:iCs w:val="0"/>
          <w:color w:val="auto"/>
        </w:rPr>
        <w:t xml:space="preserve">In addition, the outcomes of monitoring of environmental watering actions in the lower Darling, indicated that targeting Murray cod spawning and recruitment outcomes at locations that are not likely to experience hypoxic conditions can be </w:t>
      </w:r>
      <w:r w:rsidR="00263CCD">
        <w:rPr>
          <w:rStyle w:val="SubtleEmphasis"/>
          <w:i w:val="0"/>
          <w:iCs w:val="0"/>
          <w:color w:val="auto"/>
        </w:rPr>
        <w:t>an effective use of environmental water</w:t>
      </w:r>
      <w:r>
        <w:rPr>
          <w:rStyle w:val="SubtleEmphasis"/>
          <w:i w:val="0"/>
          <w:iCs w:val="0"/>
          <w:color w:val="auto"/>
        </w:rPr>
        <w:t xml:space="preserve">. </w:t>
      </w:r>
    </w:p>
    <w:p w14:paraId="681CAC58" w14:textId="77777777" w:rsidR="00A77873" w:rsidRDefault="00A77873">
      <w:pPr>
        <w:spacing w:after="200" w:line="276" w:lineRule="auto"/>
        <w:rPr>
          <w:rStyle w:val="SubtleEmphasis"/>
          <w:rFonts w:eastAsiaTheme="majorEastAsia" w:cstheme="majorBidi"/>
          <w:b/>
          <w:bCs/>
          <w:i w:val="0"/>
          <w:iCs w:val="0"/>
          <w:color w:val="auto"/>
          <w:sz w:val="32"/>
          <w:szCs w:val="28"/>
        </w:rPr>
      </w:pPr>
      <w:r>
        <w:rPr>
          <w:rStyle w:val="SubtleEmphasis"/>
          <w:i w:val="0"/>
          <w:iCs w:val="0"/>
          <w:color w:val="auto"/>
        </w:rPr>
        <w:br w:type="page"/>
      </w:r>
    </w:p>
    <w:p w14:paraId="2F0C9B04" w14:textId="77777777" w:rsidR="00323B08" w:rsidRDefault="00404162" w:rsidP="002B6F74">
      <w:pPr>
        <w:pStyle w:val="H1notnumberedinTOC"/>
        <w:rPr>
          <w:rStyle w:val="SubtleEmphasis"/>
          <w:i w:val="0"/>
          <w:iCs w:val="0"/>
          <w:color w:val="auto"/>
        </w:rPr>
      </w:pPr>
      <w:bookmarkStart w:id="107" w:name="_Toc528066976"/>
      <w:r w:rsidRPr="00ED62A0">
        <w:rPr>
          <w:rStyle w:val="SubtleEmphasis"/>
          <w:i w:val="0"/>
          <w:iCs w:val="0"/>
          <w:color w:val="auto"/>
        </w:rPr>
        <w:lastRenderedPageBreak/>
        <w:t>References</w:t>
      </w:r>
      <w:bookmarkEnd w:id="107"/>
    </w:p>
    <w:p w14:paraId="11A3A346" w14:textId="77777777" w:rsidR="00DA163B" w:rsidRPr="00DA163B" w:rsidRDefault="00404253" w:rsidP="00DA163B">
      <w:pPr>
        <w:pStyle w:val="Bibliography"/>
        <w:spacing w:after="120"/>
        <w:rPr>
          <w:rFonts w:ascii="Calibri" w:cs="Calibri"/>
          <w:lang w:val="en-US"/>
        </w:rPr>
      </w:pPr>
      <w:r>
        <w:rPr>
          <w:rStyle w:val="SubtleEmphasis"/>
          <w:i w:val="0"/>
          <w:iCs w:val="0"/>
          <w:color w:val="000000"/>
        </w:rPr>
        <w:fldChar w:fldCharType="begin"/>
      </w:r>
      <w:r>
        <w:rPr>
          <w:rStyle w:val="SubtleEmphasis"/>
          <w:i w:val="0"/>
          <w:iCs w:val="0"/>
          <w:color w:val="000000"/>
        </w:rPr>
        <w:instrText xml:space="preserve"> ADDIN ZOTERO_BIBL {"uncited":[],"omitted":[],"custom":[]} CSL_BIBLIOGRAPHY </w:instrText>
      </w:r>
      <w:r>
        <w:rPr>
          <w:rStyle w:val="SubtleEmphasis"/>
          <w:i w:val="0"/>
          <w:iCs w:val="0"/>
          <w:color w:val="000000"/>
        </w:rPr>
        <w:fldChar w:fldCharType="separate"/>
      </w:r>
      <w:r w:rsidR="00DA163B" w:rsidRPr="00DA163B">
        <w:rPr>
          <w:rFonts w:ascii="Calibri" w:cs="Calibri"/>
          <w:lang w:val="en-US"/>
        </w:rPr>
        <w:t xml:space="preserve">Bloink C, Robinson W (2016) </w:t>
      </w:r>
      <w:r w:rsidR="00DA163B" w:rsidRPr="00DA163B">
        <w:rPr>
          <w:rFonts w:ascii="Calibri" w:cs="Calibri"/>
          <w:i/>
          <w:iCs/>
          <w:lang w:val="en-US"/>
        </w:rPr>
        <w:t>Gunbower Forest Fish Condition Monitoring. A report to the North Central Catchment Management Authority</w:t>
      </w:r>
      <w:r w:rsidR="00DA163B" w:rsidRPr="00DA163B">
        <w:rPr>
          <w:rFonts w:ascii="Calibri" w:cs="Calibri"/>
          <w:lang w:val="en-US"/>
        </w:rPr>
        <w:t>. Ecology Australia, Fairfield, Victoria.</w:t>
      </w:r>
    </w:p>
    <w:p w14:paraId="4DBB7E75" w14:textId="77777777" w:rsidR="00DA163B" w:rsidRPr="00DA163B" w:rsidRDefault="00DA163B" w:rsidP="00DA163B">
      <w:pPr>
        <w:pStyle w:val="Bibliography"/>
        <w:spacing w:after="120"/>
        <w:rPr>
          <w:rFonts w:ascii="Calibri" w:cs="Calibri"/>
          <w:lang w:val="en-US"/>
        </w:rPr>
      </w:pPr>
      <w:r w:rsidRPr="00DA163B">
        <w:rPr>
          <w:rFonts w:ascii="Calibri" w:cs="Calibri"/>
          <w:lang w:val="en-US"/>
        </w:rPr>
        <w:t xml:space="preserve">Davis S, Asmus M, Stocks J (2017) </w:t>
      </w:r>
      <w:r w:rsidRPr="00DA163B">
        <w:rPr>
          <w:rFonts w:ascii="Calibri" w:cs="Calibri"/>
          <w:i/>
          <w:iCs/>
          <w:lang w:val="en-US"/>
        </w:rPr>
        <w:t>Making the Connection: Designing, delivering and monitoring flows between catchments. A case study in the Macquarie and Barwon Rivers April – June 2017</w:t>
      </w:r>
      <w:r w:rsidRPr="00DA163B">
        <w:rPr>
          <w:rFonts w:ascii="Calibri" w:cs="Calibri"/>
          <w:lang w:val="en-US"/>
        </w:rPr>
        <w:t>. NSW Department of Primary Industries, Dubbo, NSW.</w:t>
      </w:r>
    </w:p>
    <w:p w14:paraId="2CEF3A07" w14:textId="77777777" w:rsidR="00DA163B" w:rsidRPr="00DA163B" w:rsidRDefault="00DA163B" w:rsidP="00DA163B">
      <w:pPr>
        <w:pStyle w:val="Bibliography"/>
        <w:spacing w:after="120"/>
        <w:rPr>
          <w:rFonts w:ascii="Calibri" w:cs="Calibri"/>
          <w:lang w:val="en-US"/>
        </w:rPr>
      </w:pPr>
      <w:r w:rsidRPr="00DA163B">
        <w:rPr>
          <w:rFonts w:ascii="Calibri" w:cs="Calibri"/>
          <w:lang w:val="en-US"/>
        </w:rPr>
        <w:t xml:space="preserve">Fausch KD, Torgersen CE, Baxter CV, Li HW (2002) Landscapes to riverscapes: bridging the gap between research and conservation of stream fishes: A continuous view of the river is needed to understand how processes interacting among scales set the context for stream fishes and their habitat. </w:t>
      </w:r>
      <w:r w:rsidRPr="00DA163B">
        <w:rPr>
          <w:rFonts w:ascii="Calibri" w:cs="Calibri"/>
          <w:i/>
          <w:iCs/>
          <w:lang w:val="en-US"/>
        </w:rPr>
        <w:t>AIBS Bulletin</w:t>
      </w:r>
      <w:r w:rsidRPr="00DA163B">
        <w:rPr>
          <w:rFonts w:ascii="Calibri" w:cs="Calibri"/>
          <w:lang w:val="en-US"/>
        </w:rPr>
        <w:t xml:space="preserve"> </w:t>
      </w:r>
      <w:r w:rsidRPr="00DA163B">
        <w:rPr>
          <w:rFonts w:ascii="Calibri" w:cs="Calibri"/>
          <w:b/>
          <w:bCs/>
          <w:lang w:val="en-US"/>
        </w:rPr>
        <w:t>52(6)</w:t>
      </w:r>
      <w:r w:rsidRPr="00DA163B">
        <w:rPr>
          <w:rFonts w:ascii="Calibri" w:cs="Calibri"/>
          <w:lang w:val="en-US"/>
        </w:rPr>
        <w:t>, 483–498.</w:t>
      </w:r>
    </w:p>
    <w:p w14:paraId="7091EB1E" w14:textId="77777777" w:rsidR="00DA163B" w:rsidRPr="00DA163B" w:rsidRDefault="00DA163B" w:rsidP="00DA163B">
      <w:pPr>
        <w:pStyle w:val="Bibliography"/>
        <w:spacing w:after="120"/>
        <w:rPr>
          <w:rFonts w:ascii="Calibri" w:cs="Calibri"/>
          <w:lang w:val="en-US"/>
        </w:rPr>
      </w:pPr>
      <w:r w:rsidRPr="00DA163B">
        <w:rPr>
          <w:rFonts w:ascii="Calibri" w:cs="Calibri"/>
          <w:lang w:val="en-US"/>
        </w:rPr>
        <w:t xml:space="preserve">Gawne B, Brooks S, Butcher R, Cottingham P, Everingham P, Hale J, Nielsen DL, Stewardson M, Stoffels R (2013) </w:t>
      </w:r>
      <w:r w:rsidRPr="00DA163B">
        <w:rPr>
          <w:rFonts w:ascii="Calibri" w:cs="Calibri"/>
          <w:i/>
          <w:iCs/>
          <w:lang w:val="en-US"/>
        </w:rPr>
        <w:t>Long Term Intervention Monitoring Logic and Rationale Document Final Report prepared for the Commonwealth Environmental Water Office by The Murray-Darling Freshwater Research Centre</w:t>
      </w:r>
      <w:r w:rsidRPr="00DA163B">
        <w:rPr>
          <w:rFonts w:ascii="Calibri" w:cs="Calibri"/>
          <w:lang w:val="en-US"/>
        </w:rPr>
        <w:t>.</w:t>
      </w:r>
    </w:p>
    <w:p w14:paraId="28F5D02A" w14:textId="77777777" w:rsidR="00DA163B" w:rsidRPr="00DA163B" w:rsidRDefault="00DA163B" w:rsidP="00DA163B">
      <w:pPr>
        <w:pStyle w:val="Bibliography"/>
        <w:spacing w:after="120"/>
        <w:rPr>
          <w:rFonts w:ascii="Calibri" w:cs="Calibri"/>
          <w:lang w:val="en-US"/>
        </w:rPr>
      </w:pPr>
      <w:r w:rsidRPr="00DA163B">
        <w:rPr>
          <w:rFonts w:ascii="Calibri" w:cs="Calibri"/>
          <w:lang w:val="en-US"/>
        </w:rPr>
        <w:t xml:space="preserve">Gawne B, Roots J, Hale J, Stewardson M (2014) </w:t>
      </w:r>
      <w:r w:rsidRPr="00DA163B">
        <w:rPr>
          <w:rFonts w:ascii="Calibri" w:cs="Calibri"/>
          <w:i/>
          <w:iCs/>
          <w:lang w:val="en-US"/>
        </w:rPr>
        <w:t>Commonwealth Environmental Water Office Long–Term Intervention Monitoring Project: Basin Evaluation Plan</w:t>
      </w:r>
      <w:r w:rsidRPr="00DA163B">
        <w:rPr>
          <w:rFonts w:ascii="Calibri" w:cs="Calibri"/>
          <w:lang w:val="en-US"/>
        </w:rPr>
        <w:t>. MDFRC Publication 29/2014. MDFRC, Albury, NSW.</w:t>
      </w:r>
    </w:p>
    <w:p w14:paraId="793FB53E" w14:textId="77777777" w:rsidR="00DA163B" w:rsidRPr="00DA163B" w:rsidRDefault="00DA163B" w:rsidP="00DA163B">
      <w:pPr>
        <w:pStyle w:val="Bibliography"/>
        <w:spacing w:after="120"/>
        <w:rPr>
          <w:rFonts w:ascii="Calibri" w:cs="Calibri"/>
          <w:lang w:val="en-US"/>
        </w:rPr>
      </w:pPr>
      <w:r w:rsidRPr="00DA163B">
        <w:rPr>
          <w:rFonts w:ascii="Calibri" w:cs="Calibri"/>
          <w:lang w:val="en-US"/>
        </w:rPr>
        <w:t xml:space="preserve">Holmlund CM, Hammer M (1999) Ecosystem services generated by fish populations. </w:t>
      </w:r>
      <w:r w:rsidRPr="00DA163B">
        <w:rPr>
          <w:rFonts w:ascii="Calibri" w:cs="Calibri"/>
          <w:i/>
          <w:iCs/>
          <w:lang w:val="en-US"/>
        </w:rPr>
        <w:t>Ecological economics</w:t>
      </w:r>
      <w:r w:rsidRPr="00DA163B">
        <w:rPr>
          <w:rFonts w:ascii="Calibri" w:cs="Calibri"/>
          <w:lang w:val="en-US"/>
        </w:rPr>
        <w:t xml:space="preserve"> </w:t>
      </w:r>
      <w:r w:rsidRPr="00DA163B">
        <w:rPr>
          <w:rFonts w:ascii="Calibri" w:cs="Calibri"/>
          <w:b/>
          <w:bCs/>
          <w:lang w:val="en-US"/>
        </w:rPr>
        <w:t>29(2)</w:t>
      </w:r>
      <w:r w:rsidRPr="00DA163B">
        <w:rPr>
          <w:rFonts w:ascii="Calibri" w:cs="Calibri"/>
          <w:lang w:val="en-US"/>
        </w:rPr>
        <w:t>, 253–268.</w:t>
      </w:r>
    </w:p>
    <w:p w14:paraId="1C19117F" w14:textId="77777777" w:rsidR="00DA163B" w:rsidRPr="00DA163B" w:rsidRDefault="00DA163B" w:rsidP="00DA163B">
      <w:pPr>
        <w:pStyle w:val="Bibliography"/>
        <w:spacing w:after="120"/>
        <w:rPr>
          <w:rFonts w:ascii="Calibri" w:cs="Calibri"/>
          <w:lang w:val="en-US"/>
        </w:rPr>
      </w:pPr>
      <w:r w:rsidRPr="00DA163B">
        <w:rPr>
          <w:rFonts w:ascii="Calibri" w:cs="Calibri"/>
          <w:lang w:val="en-US"/>
        </w:rPr>
        <w:t xml:space="preserve">Horne A, Szemis JM, Kaur S, Webb JA, Stewardson MJ, Costa A, Boland N (2016) Optimization tools for environmental water decisions: A review of strengths, weaknesses, and opportunities to improve adoption. </w:t>
      </w:r>
      <w:r w:rsidRPr="00DA163B">
        <w:rPr>
          <w:rFonts w:ascii="Calibri" w:cs="Calibri"/>
          <w:i/>
          <w:iCs/>
          <w:lang w:val="en-US"/>
        </w:rPr>
        <w:t>Environmental Modelling &amp; Software</w:t>
      </w:r>
      <w:r w:rsidRPr="00DA163B">
        <w:rPr>
          <w:rFonts w:ascii="Calibri" w:cs="Calibri"/>
          <w:lang w:val="en-US"/>
        </w:rPr>
        <w:t xml:space="preserve"> </w:t>
      </w:r>
      <w:r w:rsidRPr="00DA163B">
        <w:rPr>
          <w:rFonts w:ascii="Calibri" w:cs="Calibri"/>
          <w:b/>
          <w:bCs/>
          <w:lang w:val="en-US"/>
        </w:rPr>
        <w:t>84</w:t>
      </w:r>
      <w:r w:rsidRPr="00DA163B">
        <w:rPr>
          <w:rFonts w:ascii="Calibri" w:cs="Calibri"/>
          <w:lang w:val="en-US"/>
        </w:rPr>
        <w:t>, 326–338.</w:t>
      </w:r>
    </w:p>
    <w:p w14:paraId="08C1064A" w14:textId="77777777" w:rsidR="00DA163B" w:rsidRPr="00DA163B" w:rsidRDefault="00DA163B" w:rsidP="00DA163B">
      <w:pPr>
        <w:pStyle w:val="Bibliography"/>
        <w:spacing w:after="120"/>
        <w:rPr>
          <w:rFonts w:ascii="Calibri" w:cs="Calibri"/>
          <w:lang w:val="en-US"/>
        </w:rPr>
      </w:pPr>
      <w:r w:rsidRPr="00DA163B">
        <w:rPr>
          <w:rFonts w:ascii="Calibri" w:cs="Calibri"/>
          <w:lang w:val="en-US"/>
        </w:rPr>
        <w:t xml:space="preserve">Humphries P (2005) Spawning time and early life history of Murray cod, Maccullochella peelii (Mitchell) in an Australian river. </w:t>
      </w:r>
      <w:r w:rsidRPr="00DA163B">
        <w:rPr>
          <w:rFonts w:ascii="Calibri" w:cs="Calibri"/>
          <w:i/>
          <w:iCs/>
          <w:lang w:val="en-US"/>
        </w:rPr>
        <w:t>Environmental Biology of Fishes</w:t>
      </w:r>
      <w:r w:rsidRPr="00DA163B">
        <w:rPr>
          <w:rFonts w:ascii="Calibri" w:cs="Calibri"/>
          <w:lang w:val="en-US"/>
        </w:rPr>
        <w:t xml:space="preserve"> </w:t>
      </w:r>
      <w:r w:rsidRPr="00DA163B">
        <w:rPr>
          <w:rFonts w:ascii="Calibri" w:cs="Calibri"/>
          <w:b/>
          <w:bCs/>
          <w:lang w:val="en-US"/>
        </w:rPr>
        <w:t>72(4)</w:t>
      </w:r>
      <w:r w:rsidRPr="00DA163B">
        <w:rPr>
          <w:rFonts w:ascii="Calibri" w:cs="Calibri"/>
          <w:lang w:val="en-US"/>
        </w:rPr>
        <w:t>, 393–407.</w:t>
      </w:r>
    </w:p>
    <w:p w14:paraId="701AED7E" w14:textId="77777777" w:rsidR="00DA163B" w:rsidRPr="00DA163B" w:rsidRDefault="00DA163B" w:rsidP="00DA163B">
      <w:pPr>
        <w:pStyle w:val="Bibliography"/>
        <w:spacing w:after="120"/>
        <w:rPr>
          <w:rFonts w:ascii="Calibri" w:cs="Calibri"/>
          <w:lang w:val="en-US"/>
        </w:rPr>
      </w:pPr>
      <w:r w:rsidRPr="00DA163B">
        <w:rPr>
          <w:rFonts w:ascii="Calibri" w:cs="Calibri"/>
          <w:lang w:val="en-US"/>
        </w:rPr>
        <w:t xml:space="preserve">Humphries P, King AJ, Koehn JD (1999) Fish, Flows and Flood Plains: Links between Freshwater Fishes and their Environment in the Murray-Darling River System, Australia. </w:t>
      </w:r>
      <w:r w:rsidRPr="00DA163B">
        <w:rPr>
          <w:rFonts w:ascii="Calibri" w:cs="Calibri"/>
          <w:i/>
          <w:iCs/>
          <w:lang w:val="en-US"/>
        </w:rPr>
        <w:t>Environmental Biology of Fishes</w:t>
      </w:r>
      <w:r w:rsidRPr="00DA163B">
        <w:rPr>
          <w:rFonts w:ascii="Calibri" w:cs="Calibri"/>
          <w:lang w:val="en-US"/>
        </w:rPr>
        <w:t xml:space="preserve"> </w:t>
      </w:r>
      <w:r w:rsidRPr="00DA163B">
        <w:rPr>
          <w:rFonts w:ascii="Calibri" w:cs="Calibri"/>
          <w:b/>
          <w:bCs/>
          <w:lang w:val="en-US"/>
        </w:rPr>
        <w:t>56(1–2)</w:t>
      </w:r>
      <w:r w:rsidRPr="00DA163B">
        <w:rPr>
          <w:rFonts w:ascii="Calibri" w:cs="Calibri"/>
          <w:lang w:val="en-US"/>
        </w:rPr>
        <w:t>, 129–151.</w:t>
      </w:r>
    </w:p>
    <w:p w14:paraId="5415E5D8" w14:textId="77777777" w:rsidR="00DA163B" w:rsidRPr="00DA163B" w:rsidRDefault="00DA163B" w:rsidP="00DA163B">
      <w:pPr>
        <w:pStyle w:val="Bibliography"/>
        <w:spacing w:after="120"/>
        <w:rPr>
          <w:rFonts w:ascii="Calibri" w:cs="Calibri"/>
          <w:lang w:val="en-US"/>
        </w:rPr>
      </w:pPr>
      <w:r w:rsidRPr="00DA163B">
        <w:rPr>
          <w:rFonts w:ascii="Calibri" w:cs="Calibri"/>
          <w:lang w:val="en-US"/>
        </w:rPr>
        <w:t xml:space="preserve">Hyndman RJ, Athanasopoulos G (2018) </w:t>
      </w:r>
      <w:r w:rsidRPr="00DA163B">
        <w:rPr>
          <w:rFonts w:ascii="Calibri" w:cs="Calibri"/>
          <w:i/>
          <w:iCs/>
          <w:lang w:val="en-US"/>
        </w:rPr>
        <w:t>Forecasting: principles and practice</w:t>
      </w:r>
      <w:r w:rsidRPr="00DA163B">
        <w:rPr>
          <w:rFonts w:ascii="Calibri" w:cs="Calibri"/>
          <w:lang w:val="en-US"/>
        </w:rPr>
        <w:t>. OTexts.</w:t>
      </w:r>
    </w:p>
    <w:p w14:paraId="671F7F09" w14:textId="77777777" w:rsidR="00DA163B" w:rsidRPr="00DA163B" w:rsidRDefault="00DA163B" w:rsidP="00DA163B">
      <w:pPr>
        <w:pStyle w:val="Bibliography"/>
        <w:spacing w:after="120"/>
        <w:rPr>
          <w:rFonts w:ascii="Calibri" w:cs="Calibri"/>
          <w:lang w:val="en-US"/>
        </w:rPr>
      </w:pPr>
      <w:r w:rsidRPr="00DA163B">
        <w:rPr>
          <w:rFonts w:ascii="Calibri" w:cs="Calibri"/>
          <w:lang w:val="en-US"/>
        </w:rPr>
        <w:t xml:space="preserve">King AJ, Tonkin Z, Lieshcke J (2012) Short-term effects of a prolonged blackwater event on aquatic fauna in the Murray River, Australia: considerations for future events. </w:t>
      </w:r>
      <w:r w:rsidRPr="00DA163B">
        <w:rPr>
          <w:rFonts w:ascii="Calibri" w:cs="Calibri"/>
          <w:i/>
          <w:iCs/>
          <w:lang w:val="en-US"/>
        </w:rPr>
        <w:t>Marine and Freshwater Research</w:t>
      </w:r>
      <w:r w:rsidRPr="00DA163B">
        <w:rPr>
          <w:rFonts w:ascii="Calibri" w:cs="Calibri"/>
          <w:lang w:val="en-US"/>
        </w:rPr>
        <w:t xml:space="preserve"> </w:t>
      </w:r>
      <w:r w:rsidRPr="00DA163B">
        <w:rPr>
          <w:rFonts w:ascii="Calibri" w:cs="Calibri"/>
          <w:b/>
          <w:bCs/>
          <w:lang w:val="en-US"/>
        </w:rPr>
        <w:t>63(7)</w:t>
      </w:r>
      <w:r w:rsidRPr="00DA163B">
        <w:rPr>
          <w:rFonts w:ascii="Calibri" w:cs="Calibri"/>
          <w:lang w:val="en-US"/>
        </w:rPr>
        <w:t>, 576–586.</w:t>
      </w:r>
    </w:p>
    <w:p w14:paraId="3E5967DE" w14:textId="77777777" w:rsidR="00DA163B" w:rsidRPr="00DA163B" w:rsidRDefault="00DA163B" w:rsidP="00DA163B">
      <w:pPr>
        <w:pStyle w:val="Bibliography"/>
        <w:spacing w:after="120"/>
        <w:rPr>
          <w:rFonts w:ascii="Calibri" w:cs="Calibri"/>
          <w:lang w:val="en-US"/>
        </w:rPr>
      </w:pPr>
      <w:r w:rsidRPr="00DA163B">
        <w:rPr>
          <w:rFonts w:ascii="Calibri" w:cs="Calibri"/>
          <w:lang w:val="en-US"/>
        </w:rPr>
        <w:t xml:space="preserve">Koehn JD (2004) Carp (Cyprinus carpio) as a powerful invader in Australian waterways. </w:t>
      </w:r>
      <w:r w:rsidRPr="00DA163B">
        <w:rPr>
          <w:rFonts w:ascii="Calibri" w:cs="Calibri"/>
          <w:i/>
          <w:iCs/>
          <w:lang w:val="en-US"/>
        </w:rPr>
        <w:t>Freshwater Biology</w:t>
      </w:r>
      <w:r w:rsidRPr="00DA163B">
        <w:rPr>
          <w:rFonts w:ascii="Calibri" w:cs="Calibri"/>
          <w:lang w:val="en-US"/>
        </w:rPr>
        <w:t xml:space="preserve"> </w:t>
      </w:r>
      <w:r w:rsidRPr="00DA163B">
        <w:rPr>
          <w:rFonts w:ascii="Calibri" w:cs="Calibri"/>
          <w:b/>
          <w:bCs/>
          <w:lang w:val="en-US"/>
        </w:rPr>
        <w:t>49(7)</w:t>
      </w:r>
      <w:r w:rsidRPr="00DA163B">
        <w:rPr>
          <w:rFonts w:ascii="Calibri" w:cs="Calibri"/>
          <w:lang w:val="en-US"/>
        </w:rPr>
        <w:t>, 882–894.</w:t>
      </w:r>
    </w:p>
    <w:p w14:paraId="06F28333" w14:textId="77777777" w:rsidR="00DA163B" w:rsidRPr="00DA163B" w:rsidRDefault="00DA163B" w:rsidP="00DA163B">
      <w:pPr>
        <w:pStyle w:val="Bibliography"/>
        <w:spacing w:after="120"/>
        <w:rPr>
          <w:rFonts w:ascii="Calibri" w:cs="Calibri"/>
          <w:lang w:val="en-US"/>
        </w:rPr>
      </w:pPr>
      <w:r w:rsidRPr="00DA163B">
        <w:rPr>
          <w:rFonts w:ascii="Calibri" w:cs="Calibri"/>
          <w:lang w:val="en-US"/>
        </w:rPr>
        <w:t xml:space="preserve">Levin SA (2000) Multiple scales and the maintenance of biodiversity. </w:t>
      </w:r>
      <w:r w:rsidRPr="00DA163B">
        <w:rPr>
          <w:rFonts w:ascii="Calibri" w:cs="Calibri"/>
          <w:i/>
          <w:iCs/>
          <w:lang w:val="en-US"/>
        </w:rPr>
        <w:t>Ecosystems</w:t>
      </w:r>
      <w:r w:rsidRPr="00DA163B">
        <w:rPr>
          <w:rFonts w:ascii="Calibri" w:cs="Calibri"/>
          <w:lang w:val="en-US"/>
        </w:rPr>
        <w:t xml:space="preserve"> </w:t>
      </w:r>
      <w:r w:rsidRPr="00DA163B">
        <w:rPr>
          <w:rFonts w:ascii="Calibri" w:cs="Calibri"/>
          <w:b/>
          <w:bCs/>
          <w:lang w:val="en-US"/>
        </w:rPr>
        <w:t>3(6)</w:t>
      </w:r>
      <w:r w:rsidRPr="00DA163B">
        <w:rPr>
          <w:rFonts w:ascii="Calibri" w:cs="Calibri"/>
          <w:lang w:val="en-US"/>
        </w:rPr>
        <w:t>, 498–506.</w:t>
      </w:r>
    </w:p>
    <w:p w14:paraId="209FDCF3" w14:textId="77777777" w:rsidR="00DA163B" w:rsidRPr="00DA163B" w:rsidRDefault="00DA163B" w:rsidP="00DA163B">
      <w:pPr>
        <w:pStyle w:val="Bibliography"/>
        <w:spacing w:after="120"/>
        <w:rPr>
          <w:rFonts w:ascii="Calibri" w:cs="Calibri"/>
          <w:lang w:val="en-US"/>
        </w:rPr>
      </w:pPr>
      <w:r w:rsidRPr="00DA163B">
        <w:rPr>
          <w:rFonts w:ascii="Calibri" w:cs="Calibri"/>
          <w:lang w:val="en-US"/>
        </w:rPr>
        <w:t xml:space="preserve">Lomholt JP, Johansen K (1979) Hypoxia acclimation in carp: how it affects O2 uptake, ventilation, and O2 extraction from water. </w:t>
      </w:r>
      <w:r w:rsidRPr="00DA163B">
        <w:rPr>
          <w:rFonts w:ascii="Calibri" w:cs="Calibri"/>
          <w:i/>
          <w:iCs/>
          <w:lang w:val="en-US"/>
        </w:rPr>
        <w:t>Physiological Zoology</w:t>
      </w:r>
      <w:r w:rsidRPr="00DA163B">
        <w:rPr>
          <w:rFonts w:ascii="Calibri" w:cs="Calibri"/>
          <w:lang w:val="en-US"/>
        </w:rPr>
        <w:t xml:space="preserve"> </w:t>
      </w:r>
      <w:r w:rsidRPr="00DA163B">
        <w:rPr>
          <w:rFonts w:ascii="Calibri" w:cs="Calibri"/>
          <w:b/>
          <w:bCs/>
          <w:lang w:val="en-US"/>
        </w:rPr>
        <w:t>52(1)</w:t>
      </w:r>
      <w:r w:rsidRPr="00DA163B">
        <w:rPr>
          <w:rFonts w:ascii="Calibri" w:cs="Calibri"/>
          <w:lang w:val="en-US"/>
        </w:rPr>
        <w:t>, 38–49.</w:t>
      </w:r>
    </w:p>
    <w:p w14:paraId="2FEC0A34" w14:textId="77777777" w:rsidR="00DA163B" w:rsidRPr="00DA163B" w:rsidRDefault="00DA163B" w:rsidP="00DA163B">
      <w:pPr>
        <w:pStyle w:val="Bibliography"/>
        <w:spacing w:after="120"/>
        <w:rPr>
          <w:rFonts w:ascii="Calibri" w:cs="Calibri"/>
          <w:lang w:val="en-US"/>
        </w:rPr>
      </w:pPr>
      <w:r w:rsidRPr="00DA163B">
        <w:rPr>
          <w:rFonts w:ascii="Calibri" w:cs="Calibri"/>
          <w:lang w:val="en-US"/>
        </w:rPr>
        <w:t xml:space="preserve">NSW DPI, Qld Department of Agriculture and Fisheries (2017) </w:t>
      </w:r>
      <w:r w:rsidRPr="00DA163B">
        <w:rPr>
          <w:rFonts w:ascii="Calibri" w:cs="Calibri"/>
          <w:i/>
          <w:iCs/>
          <w:lang w:val="en-US"/>
        </w:rPr>
        <w:t>Fish and flows intervention monitoring in the Border Rivers – Interim report 2016/17. Report prepared for the Commonwealth of Australia as represented by the Department of the Environment and Energy</w:t>
      </w:r>
      <w:r w:rsidRPr="00DA163B">
        <w:rPr>
          <w:rFonts w:ascii="Calibri" w:cs="Calibri"/>
          <w:lang w:val="en-US"/>
        </w:rPr>
        <w:t>. NSW Department of Primary Industries, Tamworth, NSW.</w:t>
      </w:r>
    </w:p>
    <w:p w14:paraId="0D504203" w14:textId="77777777" w:rsidR="00DA163B" w:rsidRPr="00DA163B" w:rsidRDefault="00DA163B" w:rsidP="00DA163B">
      <w:pPr>
        <w:pStyle w:val="Bibliography"/>
        <w:spacing w:after="120"/>
        <w:rPr>
          <w:rFonts w:ascii="Calibri" w:cs="Calibri"/>
          <w:lang w:val="en-US"/>
        </w:rPr>
      </w:pPr>
      <w:r w:rsidRPr="00DA163B">
        <w:rPr>
          <w:rFonts w:ascii="Calibri" w:cs="Calibri"/>
          <w:lang w:val="en-US"/>
        </w:rPr>
        <w:t xml:space="preserve">Sharpe C, Campbell-Brown S, Vilizzi L (2014) </w:t>
      </w:r>
      <w:r w:rsidRPr="00DA163B">
        <w:rPr>
          <w:rFonts w:ascii="Calibri" w:cs="Calibri"/>
          <w:i/>
          <w:iCs/>
          <w:lang w:val="en-US"/>
        </w:rPr>
        <w:t>Gunbower Island Annual Fish Surveys: 2014. Report for the North Central Catchment Management Authority</w:t>
      </w:r>
      <w:r w:rsidRPr="00DA163B">
        <w:rPr>
          <w:rFonts w:ascii="Calibri" w:cs="Calibri"/>
          <w:lang w:val="en-US"/>
        </w:rPr>
        <w:t>. CPS Environmental.</w:t>
      </w:r>
    </w:p>
    <w:p w14:paraId="5B012DC0" w14:textId="77777777" w:rsidR="00DA163B" w:rsidRPr="00DA163B" w:rsidRDefault="00DA163B" w:rsidP="00DA163B">
      <w:pPr>
        <w:pStyle w:val="Bibliography"/>
        <w:spacing w:after="120"/>
        <w:rPr>
          <w:rFonts w:ascii="Calibri" w:cs="Calibri"/>
          <w:lang w:val="en-US"/>
        </w:rPr>
      </w:pPr>
      <w:r w:rsidRPr="00DA163B">
        <w:rPr>
          <w:rFonts w:ascii="Calibri" w:cs="Calibri"/>
          <w:lang w:val="en-US"/>
        </w:rPr>
        <w:lastRenderedPageBreak/>
        <w:t xml:space="preserve">Sharpe C, Stuart I (2018) </w:t>
      </w:r>
      <w:r w:rsidRPr="00DA163B">
        <w:rPr>
          <w:rFonts w:ascii="Calibri" w:cs="Calibri"/>
          <w:i/>
          <w:iCs/>
          <w:lang w:val="en-US"/>
        </w:rPr>
        <w:t>Environmental flows in the Darling River to support native fish populations</w:t>
      </w:r>
      <w:r w:rsidRPr="00DA163B">
        <w:rPr>
          <w:rFonts w:ascii="Calibri" w:cs="Calibri"/>
          <w:lang w:val="en-US"/>
        </w:rPr>
        <w:t>. Commonwealth Environmental Water Office, Canberra, ACT.</w:t>
      </w:r>
    </w:p>
    <w:p w14:paraId="57451596" w14:textId="77777777" w:rsidR="00DA163B" w:rsidRPr="00DA163B" w:rsidRDefault="00DA163B" w:rsidP="00DA163B">
      <w:pPr>
        <w:pStyle w:val="Bibliography"/>
        <w:spacing w:after="120"/>
        <w:rPr>
          <w:rFonts w:ascii="Calibri" w:cs="Calibri"/>
          <w:lang w:val="en-US"/>
        </w:rPr>
      </w:pPr>
      <w:r w:rsidRPr="00DA163B">
        <w:rPr>
          <w:rFonts w:ascii="Calibri" w:cs="Calibri"/>
          <w:lang w:val="en-US"/>
        </w:rPr>
        <w:t xml:space="preserve">Small K, Kopf RK, Watts RJ, Howitt J (2014) Hypoxia, blackwater and fish kills: experimental lethal oxygen thresholds in juvenile predatory lowland river fishes. </w:t>
      </w:r>
      <w:r w:rsidRPr="00DA163B">
        <w:rPr>
          <w:rFonts w:ascii="Calibri" w:cs="Calibri"/>
          <w:i/>
          <w:iCs/>
          <w:lang w:val="en-US"/>
        </w:rPr>
        <w:t>PLoS One</w:t>
      </w:r>
      <w:r w:rsidRPr="00DA163B">
        <w:rPr>
          <w:rFonts w:ascii="Calibri" w:cs="Calibri"/>
          <w:lang w:val="en-US"/>
        </w:rPr>
        <w:t xml:space="preserve"> </w:t>
      </w:r>
      <w:r w:rsidRPr="00DA163B">
        <w:rPr>
          <w:rFonts w:ascii="Calibri" w:cs="Calibri"/>
          <w:b/>
          <w:bCs/>
          <w:lang w:val="en-US"/>
        </w:rPr>
        <w:t>9(4)</w:t>
      </w:r>
      <w:r w:rsidRPr="00DA163B">
        <w:rPr>
          <w:rFonts w:ascii="Calibri" w:cs="Calibri"/>
          <w:lang w:val="en-US"/>
        </w:rPr>
        <w:t>, e94524.</w:t>
      </w:r>
    </w:p>
    <w:p w14:paraId="1059F87B" w14:textId="77777777" w:rsidR="00DA163B" w:rsidRPr="00DA163B" w:rsidRDefault="00DA163B" w:rsidP="00DA163B">
      <w:pPr>
        <w:pStyle w:val="Bibliography"/>
        <w:spacing w:after="120"/>
        <w:rPr>
          <w:rFonts w:ascii="Calibri" w:cs="Calibri"/>
          <w:lang w:val="en-US"/>
        </w:rPr>
      </w:pPr>
      <w:r w:rsidRPr="00DA163B">
        <w:rPr>
          <w:rFonts w:ascii="Calibri" w:cs="Calibri"/>
          <w:lang w:val="en-US"/>
        </w:rPr>
        <w:t xml:space="preserve">Southwell M, Frazier P, Hill R, Burch L, van der Veer N, Cawley R, Hendersen T, Ryder D (2017a) </w:t>
      </w:r>
      <w:r w:rsidRPr="00DA163B">
        <w:rPr>
          <w:rFonts w:ascii="Calibri" w:cs="Calibri"/>
          <w:i/>
          <w:iCs/>
          <w:lang w:val="en-US"/>
        </w:rPr>
        <w:t xml:space="preserve">Commonwealth Environmental Water Office Long Term Intervention Monitoring Project Junction of the Warrego and Darling rivers Selected Area – </w:t>
      </w:r>
      <w:r w:rsidR="005A1C27">
        <w:rPr>
          <w:rFonts w:ascii="Calibri" w:cs="Calibri"/>
          <w:i/>
          <w:iCs/>
          <w:lang w:val="en-US"/>
        </w:rPr>
        <w:t>2016–17</w:t>
      </w:r>
      <w:r w:rsidRPr="00DA163B">
        <w:rPr>
          <w:rFonts w:ascii="Calibri" w:cs="Calibri"/>
          <w:i/>
          <w:iCs/>
          <w:lang w:val="en-US"/>
        </w:rPr>
        <w:t xml:space="preserve"> Final Evaluation Report</w:t>
      </w:r>
      <w:r w:rsidRPr="00DA163B">
        <w:rPr>
          <w:rFonts w:ascii="Calibri" w:cs="Calibri"/>
          <w:lang w:val="en-US"/>
        </w:rPr>
        <w:t>. Commonwealth of Australia, Canberra.</w:t>
      </w:r>
    </w:p>
    <w:p w14:paraId="669E4A1E" w14:textId="77777777" w:rsidR="00DA163B" w:rsidRPr="00DA163B" w:rsidRDefault="00DA163B" w:rsidP="00DA163B">
      <w:pPr>
        <w:pStyle w:val="Bibliography"/>
        <w:spacing w:after="120"/>
        <w:rPr>
          <w:rFonts w:ascii="Calibri" w:cs="Calibri"/>
          <w:lang w:val="en-US"/>
        </w:rPr>
      </w:pPr>
      <w:r w:rsidRPr="00DA163B">
        <w:rPr>
          <w:rFonts w:ascii="Calibri" w:cs="Calibri"/>
          <w:lang w:val="en-US"/>
        </w:rPr>
        <w:t xml:space="preserve">Southwell M, Frazier P, Hill R, Burch L, van der Veer N, Mace N, Ryder D, Tsoi W, Butler G, Carpenter-Bundhoo L, Spencer J, Bowen S, Humphries J (2017b) </w:t>
      </w:r>
      <w:r w:rsidRPr="00DA163B">
        <w:rPr>
          <w:rFonts w:ascii="Calibri" w:cs="Calibri"/>
          <w:i/>
          <w:iCs/>
          <w:lang w:val="en-US"/>
        </w:rPr>
        <w:t xml:space="preserve">Commonwealth Environmental Water Office Long Term Intervention Monitoring Project Gwydir River System Selected Area – </w:t>
      </w:r>
      <w:r w:rsidR="005A1C27">
        <w:rPr>
          <w:rFonts w:ascii="Calibri" w:cs="Calibri"/>
          <w:i/>
          <w:iCs/>
          <w:lang w:val="en-US"/>
        </w:rPr>
        <w:t>2016–17</w:t>
      </w:r>
      <w:r w:rsidRPr="00DA163B">
        <w:rPr>
          <w:rFonts w:ascii="Calibri" w:cs="Calibri"/>
          <w:i/>
          <w:iCs/>
          <w:lang w:val="en-US"/>
        </w:rPr>
        <w:t xml:space="preserve"> Annual Evaluation Report</w:t>
      </w:r>
      <w:r w:rsidRPr="00DA163B">
        <w:rPr>
          <w:rFonts w:ascii="Calibri" w:cs="Calibri"/>
          <w:lang w:val="en-US"/>
        </w:rPr>
        <w:t>. Commonwealth of Australia, Canberra, ACT.</w:t>
      </w:r>
    </w:p>
    <w:p w14:paraId="618E4D05" w14:textId="77777777" w:rsidR="00DA163B" w:rsidRPr="00DA163B" w:rsidRDefault="00DA163B" w:rsidP="00DA163B">
      <w:pPr>
        <w:pStyle w:val="Bibliography"/>
        <w:spacing w:after="120"/>
        <w:rPr>
          <w:rFonts w:ascii="Calibri" w:cs="Calibri"/>
          <w:lang w:val="en-US"/>
        </w:rPr>
      </w:pPr>
      <w:r w:rsidRPr="00DA163B">
        <w:rPr>
          <w:rFonts w:ascii="Calibri" w:cs="Calibri"/>
          <w:lang w:val="en-US"/>
        </w:rPr>
        <w:t xml:space="preserve">Stecyk JA, Farrell AP (2006) Regulation of the cardiorespiratory system of common carp (Cyprinus carpio) during severe hypoxia at three seasonal acclimation temperatures. </w:t>
      </w:r>
      <w:r w:rsidRPr="00DA163B">
        <w:rPr>
          <w:rFonts w:ascii="Calibri" w:cs="Calibri"/>
          <w:i/>
          <w:iCs/>
          <w:lang w:val="en-US"/>
        </w:rPr>
        <w:t>Physiological and Biochemical Zoology</w:t>
      </w:r>
      <w:r w:rsidRPr="00DA163B">
        <w:rPr>
          <w:rFonts w:ascii="Calibri" w:cs="Calibri"/>
          <w:lang w:val="en-US"/>
        </w:rPr>
        <w:t xml:space="preserve"> </w:t>
      </w:r>
      <w:r w:rsidRPr="00DA163B">
        <w:rPr>
          <w:rFonts w:ascii="Calibri" w:cs="Calibri"/>
          <w:b/>
          <w:bCs/>
          <w:lang w:val="en-US"/>
        </w:rPr>
        <w:t>79(3)</w:t>
      </w:r>
      <w:r w:rsidRPr="00DA163B">
        <w:rPr>
          <w:rFonts w:ascii="Calibri" w:cs="Calibri"/>
          <w:lang w:val="en-US"/>
        </w:rPr>
        <w:t>, 614–627.</w:t>
      </w:r>
    </w:p>
    <w:p w14:paraId="2B2D96C7" w14:textId="77777777" w:rsidR="00DA163B" w:rsidRPr="00DA163B" w:rsidRDefault="00DA163B" w:rsidP="00DA163B">
      <w:pPr>
        <w:pStyle w:val="Bibliography"/>
        <w:spacing w:after="120"/>
        <w:rPr>
          <w:rFonts w:ascii="Calibri" w:cs="Calibri"/>
          <w:lang w:val="en-US"/>
        </w:rPr>
      </w:pPr>
      <w:r w:rsidRPr="00DA163B">
        <w:rPr>
          <w:rFonts w:ascii="Calibri" w:cs="Calibri"/>
          <w:lang w:val="en-US"/>
        </w:rPr>
        <w:t xml:space="preserve">Stoffels R, Bond N (2016) </w:t>
      </w:r>
      <w:r w:rsidRPr="00DA163B">
        <w:rPr>
          <w:rFonts w:ascii="Calibri" w:cs="Calibri"/>
          <w:i/>
          <w:iCs/>
          <w:lang w:val="en-US"/>
        </w:rPr>
        <w:t>Commonwealth Environmental Water Office Long Term Intervention Monitoring Basin Matter - Fish Foundation Report. Final Report prepared for the Commonwealth Environmental Water Office by The Murray-Darling Freshwater Research Centre.</w:t>
      </w:r>
    </w:p>
    <w:p w14:paraId="0EFE2198" w14:textId="77777777" w:rsidR="00C932EB" w:rsidRDefault="00C932EB" w:rsidP="00C932EB">
      <w:pPr>
        <w:pStyle w:val="EndNoteBibliography"/>
        <w:spacing w:after="0"/>
        <w:ind w:left="720" w:hanging="720"/>
      </w:pPr>
      <w:bookmarkStart w:id="108" w:name="_ENREF_19"/>
      <w:r w:rsidRPr="00C932EB">
        <w:t xml:space="preserve">Tonkin, Z., A. Kitchingman, J. Lyon, J. Kearns, G. Hackett, J. O’Mahony, P. D. Moloney, K. Krusic-Golub, and T. Bird. 2017. Flow magnitude and variability influence growth of two freshwater fish species in a large regulated floodplain river. Hydrobiologia </w:t>
      </w:r>
      <w:r w:rsidRPr="00C932EB">
        <w:rPr>
          <w:b/>
        </w:rPr>
        <w:t>797</w:t>
      </w:r>
      <w:r w:rsidRPr="00C932EB">
        <w:t>:289-301.</w:t>
      </w:r>
      <w:bookmarkEnd w:id="108"/>
    </w:p>
    <w:p w14:paraId="465B7AC4" w14:textId="77777777" w:rsidR="00C932EB" w:rsidRPr="00C932EB" w:rsidRDefault="00C932EB" w:rsidP="00C932EB">
      <w:pPr>
        <w:pStyle w:val="EndNoteBibliography"/>
        <w:spacing w:after="0"/>
        <w:ind w:left="720" w:hanging="720"/>
      </w:pPr>
    </w:p>
    <w:p w14:paraId="3E819409" w14:textId="77777777" w:rsidR="00DA163B" w:rsidRPr="00DA163B" w:rsidRDefault="00DA163B" w:rsidP="00DA163B">
      <w:pPr>
        <w:pStyle w:val="Bibliography"/>
        <w:spacing w:after="120"/>
        <w:rPr>
          <w:rFonts w:ascii="Calibri" w:cs="Calibri"/>
          <w:lang w:val="en-US"/>
        </w:rPr>
      </w:pPr>
      <w:r w:rsidRPr="00DA163B">
        <w:rPr>
          <w:rFonts w:ascii="Calibri" w:cs="Calibri"/>
          <w:lang w:val="en-US"/>
        </w:rPr>
        <w:t xml:space="preserve">Wassens S, Spencer J, Wolfenden B, Thiem J, Thomas R, Jenkins K, Brandis K, Lenon E, Hall A, Ocock JF, Kobayashi T, Bino G, Heath J, Callaghan D (2017) </w:t>
      </w:r>
      <w:r w:rsidRPr="00DA163B">
        <w:rPr>
          <w:rFonts w:ascii="Calibri" w:cs="Calibri"/>
          <w:i/>
          <w:iCs/>
          <w:lang w:val="en-US"/>
        </w:rPr>
        <w:t>Commonwealth Environmental Water Office Long-Term Intervention Monitoring project Murrumbidgee River system Selected Area evaluation report, 2014</w:t>
      </w:r>
      <w:r w:rsidR="00AE5459">
        <w:rPr>
          <w:rFonts w:ascii="Calibri" w:cs="Calibri"/>
          <w:i/>
          <w:iCs/>
          <w:lang w:val="en-US"/>
        </w:rPr>
        <w:t>–</w:t>
      </w:r>
      <w:r w:rsidRPr="00DA163B">
        <w:rPr>
          <w:rFonts w:ascii="Calibri" w:cs="Calibri"/>
          <w:i/>
          <w:iCs/>
          <w:lang w:val="en-US"/>
        </w:rPr>
        <w:t>17. December 2017</w:t>
      </w:r>
      <w:r w:rsidRPr="00DA163B">
        <w:rPr>
          <w:rFonts w:ascii="Calibri" w:cs="Calibri"/>
          <w:lang w:val="en-US"/>
        </w:rPr>
        <w:t>. Commonwealth of Australia, Canberra, ACT.</w:t>
      </w:r>
    </w:p>
    <w:p w14:paraId="0C18E727" w14:textId="77777777" w:rsidR="00DA163B" w:rsidRPr="00DA163B" w:rsidRDefault="00DA163B" w:rsidP="00DA163B">
      <w:pPr>
        <w:pStyle w:val="Bibliography"/>
        <w:spacing w:after="120"/>
        <w:rPr>
          <w:rFonts w:ascii="Calibri" w:cs="Calibri"/>
          <w:lang w:val="en-US"/>
        </w:rPr>
      </w:pPr>
      <w:r w:rsidRPr="00DA163B">
        <w:rPr>
          <w:rFonts w:ascii="Calibri" w:cs="Calibri"/>
          <w:lang w:val="en-US"/>
        </w:rPr>
        <w:t xml:space="preserve">Watts R, McCasker N, Howitt J, Thiem J, Grace M, Kopf R, Healy S, Bond N (2017) </w:t>
      </w:r>
      <w:r w:rsidRPr="00DA163B">
        <w:rPr>
          <w:rFonts w:ascii="Calibri" w:cs="Calibri"/>
          <w:i/>
          <w:iCs/>
          <w:lang w:val="en-US"/>
        </w:rPr>
        <w:t xml:space="preserve">Commonwealth Environmental Water Office Long-Term Intervention Monitoring Project: Edward-Wakool River System Selected Area Evaluation Report </w:t>
      </w:r>
      <w:r w:rsidR="005A1C27">
        <w:rPr>
          <w:rFonts w:ascii="Calibri" w:cs="Calibri"/>
          <w:i/>
          <w:iCs/>
          <w:lang w:val="en-US"/>
        </w:rPr>
        <w:t>2016–17</w:t>
      </w:r>
      <w:r w:rsidRPr="00DA163B">
        <w:rPr>
          <w:rFonts w:ascii="Calibri" w:cs="Calibri"/>
          <w:lang w:val="en-US"/>
        </w:rPr>
        <w:t>. Commonwealth of Australia, Canberra, ACT.</w:t>
      </w:r>
    </w:p>
    <w:p w14:paraId="32687A64" w14:textId="77777777" w:rsidR="00DA163B" w:rsidRPr="00DA163B" w:rsidRDefault="00DA163B" w:rsidP="00DA163B">
      <w:pPr>
        <w:pStyle w:val="Bibliography"/>
        <w:spacing w:after="120"/>
        <w:rPr>
          <w:rFonts w:ascii="Calibri" w:cs="Calibri"/>
          <w:lang w:val="en-US"/>
        </w:rPr>
      </w:pPr>
      <w:r w:rsidRPr="00DA163B">
        <w:rPr>
          <w:rFonts w:ascii="Calibri" w:cs="Calibri"/>
          <w:lang w:val="en-US"/>
        </w:rPr>
        <w:t xml:space="preserve">Webb A, King E, Treadwell S, Lintern A, Baker B, Casanelia S, Grace M, Koster W, Lovell D, Morris K, Pettigrove V, Townsend K, Vietz G (2017) </w:t>
      </w:r>
      <w:r w:rsidRPr="00DA163B">
        <w:rPr>
          <w:rFonts w:ascii="Calibri" w:cs="Calibri"/>
          <w:i/>
          <w:iCs/>
          <w:lang w:val="en-US"/>
        </w:rPr>
        <w:t xml:space="preserve">Commonwealth Environmental Water Office Long-Term Intervention Monitoring Project – Goulburn River Selected Area evaluation report </w:t>
      </w:r>
      <w:r w:rsidR="005A1C27">
        <w:rPr>
          <w:rFonts w:ascii="Calibri" w:cs="Calibri"/>
          <w:i/>
          <w:iCs/>
          <w:lang w:val="en-US"/>
        </w:rPr>
        <w:t>2016–17</w:t>
      </w:r>
      <w:r w:rsidRPr="00DA163B">
        <w:rPr>
          <w:rFonts w:ascii="Calibri" w:cs="Calibri"/>
          <w:lang w:val="en-US"/>
        </w:rPr>
        <w:t>. Commonwealth of Australia, Canberra, ACT.</w:t>
      </w:r>
    </w:p>
    <w:p w14:paraId="6D2C2325" w14:textId="77777777" w:rsidR="00DA163B" w:rsidRPr="00DA163B" w:rsidRDefault="00DA163B" w:rsidP="00DA163B">
      <w:pPr>
        <w:pStyle w:val="Bibliography"/>
        <w:spacing w:after="120"/>
        <w:rPr>
          <w:rFonts w:ascii="Calibri" w:cs="Calibri"/>
          <w:lang w:val="en-US"/>
        </w:rPr>
      </w:pPr>
      <w:r w:rsidRPr="00DA163B">
        <w:rPr>
          <w:rFonts w:ascii="Calibri" w:cs="Calibri"/>
          <w:lang w:val="en-US"/>
        </w:rPr>
        <w:t xml:space="preserve">Ye Q, Giatas G, Aldridge K, Busch B, Brookes J, Gibbs M, Hipsey M, Lorenz Z, Maas R, Oliver R, Shiel R, Woodhead J, Zampatti B (2017) </w:t>
      </w:r>
      <w:r w:rsidRPr="00DA163B">
        <w:rPr>
          <w:rFonts w:ascii="Calibri" w:cs="Calibri"/>
          <w:i/>
          <w:iCs/>
          <w:lang w:val="en-US"/>
        </w:rPr>
        <w:t xml:space="preserve">Long-Term Intervention Monitoring of the Ecological Responses to Commonwealth Environmental Water Delivered to the Lower Murray Selected Area in </w:t>
      </w:r>
      <w:r w:rsidR="005A1C27">
        <w:rPr>
          <w:rFonts w:ascii="Calibri" w:cs="Calibri"/>
          <w:i/>
          <w:iCs/>
          <w:lang w:val="en-US"/>
        </w:rPr>
        <w:t>2016–17</w:t>
      </w:r>
      <w:r w:rsidRPr="00DA163B">
        <w:rPr>
          <w:rFonts w:ascii="Calibri" w:cs="Calibri"/>
          <w:i/>
          <w:iCs/>
          <w:lang w:val="en-US"/>
        </w:rPr>
        <w:t>. A report prepared for the Commonwealth Environmental Water Office by the South Australian Research and Development Institute, Aquatic Sciences.</w:t>
      </w:r>
      <w:r w:rsidRPr="00DA163B">
        <w:rPr>
          <w:rFonts w:ascii="Calibri" w:cs="Calibri"/>
          <w:lang w:val="en-US"/>
        </w:rPr>
        <w:t xml:space="preserve"> Commonwealth of Australia, Canberra, ACT.</w:t>
      </w:r>
    </w:p>
    <w:p w14:paraId="514D33F5" w14:textId="77777777" w:rsidR="00DA163B" w:rsidRPr="00DA163B" w:rsidRDefault="00DA163B" w:rsidP="00DA163B">
      <w:pPr>
        <w:pStyle w:val="Bibliography"/>
        <w:spacing w:after="120"/>
        <w:rPr>
          <w:rFonts w:ascii="Calibri" w:cs="Calibri"/>
          <w:lang w:val="en-US"/>
        </w:rPr>
      </w:pPr>
      <w:r w:rsidRPr="00DA163B">
        <w:rPr>
          <w:rFonts w:ascii="Calibri" w:cs="Calibri"/>
          <w:lang w:val="en-US"/>
        </w:rPr>
        <w:t xml:space="preserve">Yen JDL, Bond NR, Shenton W, Spring DA, Mac Nally R (2013) Identifying effective water-management strategies in variable climates using population dynamics models. </w:t>
      </w:r>
      <w:r w:rsidRPr="00DA163B">
        <w:rPr>
          <w:rFonts w:ascii="Calibri" w:cs="Calibri"/>
          <w:i/>
          <w:iCs/>
          <w:lang w:val="en-US"/>
        </w:rPr>
        <w:t>Journal of Applied Ecology</w:t>
      </w:r>
      <w:r w:rsidRPr="00DA163B">
        <w:rPr>
          <w:rFonts w:ascii="Calibri" w:cs="Calibri"/>
          <w:lang w:val="en-US"/>
        </w:rPr>
        <w:t xml:space="preserve"> </w:t>
      </w:r>
      <w:r w:rsidRPr="00DA163B">
        <w:rPr>
          <w:rFonts w:ascii="Calibri" w:cs="Calibri"/>
          <w:b/>
          <w:bCs/>
          <w:lang w:val="en-US"/>
        </w:rPr>
        <w:t>50(3)</w:t>
      </w:r>
      <w:r w:rsidRPr="00DA163B">
        <w:rPr>
          <w:rFonts w:ascii="Calibri" w:cs="Calibri"/>
          <w:lang w:val="en-US"/>
        </w:rPr>
        <w:t>, 691–701.</w:t>
      </w:r>
    </w:p>
    <w:p w14:paraId="19CF1F0A" w14:textId="77777777" w:rsidR="00CF3BB4" w:rsidRDefault="00DA163B" w:rsidP="00DA163B">
      <w:pPr>
        <w:pStyle w:val="Bibliography"/>
        <w:spacing w:after="120"/>
        <w:rPr>
          <w:rStyle w:val="SubtleEmphasis"/>
          <w:b/>
          <w:bCs/>
          <w:i w:val="0"/>
          <w:iCs w:val="0"/>
          <w:color w:val="000000"/>
        </w:rPr>
      </w:pPr>
      <w:r w:rsidRPr="00DA163B">
        <w:rPr>
          <w:rFonts w:ascii="Calibri" w:cs="Calibri"/>
          <w:lang w:val="en-US"/>
        </w:rPr>
        <w:t xml:space="preserve">Zhou BS, Wu RSS, Randall DJ, Lam PKS, Ip YK, Chew SF (2000) Metabolic adjustments in the common carp during prolonged hypoxia. </w:t>
      </w:r>
      <w:r w:rsidRPr="00DA163B">
        <w:rPr>
          <w:rFonts w:ascii="Calibri" w:cs="Calibri"/>
          <w:i/>
          <w:iCs/>
          <w:lang w:val="en-US"/>
        </w:rPr>
        <w:t>Journal of Fish Biology</w:t>
      </w:r>
      <w:r w:rsidRPr="00DA163B">
        <w:rPr>
          <w:rFonts w:ascii="Calibri" w:cs="Calibri"/>
          <w:lang w:val="en-US"/>
        </w:rPr>
        <w:t xml:space="preserve"> </w:t>
      </w:r>
      <w:r w:rsidRPr="00DA163B">
        <w:rPr>
          <w:rFonts w:ascii="Calibri" w:cs="Calibri"/>
          <w:b/>
          <w:bCs/>
          <w:lang w:val="en-US"/>
        </w:rPr>
        <w:t>57(5)</w:t>
      </w:r>
      <w:r w:rsidRPr="00DA163B">
        <w:rPr>
          <w:rFonts w:ascii="Calibri" w:cs="Calibri"/>
          <w:lang w:val="en-US"/>
        </w:rPr>
        <w:t>, 1160–1171.</w:t>
      </w:r>
      <w:r w:rsidR="00404253">
        <w:rPr>
          <w:rStyle w:val="SubtleEmphasis"/>
          <w:i w:val="0"/>
          <w:iCs w:val="0"/>
          <w:color w:val="000000"/>
        </w:rPr>
        <w:fldChar w:fldCharType="end"/>
      </w:r>
      <w:r>
        <w:rPr>
          <w:rStyle w:val="SubtleEmphasis"/>
          <w:i w:val="0"/>
          <w:iCs w:val="0"/>
          <w:color w:val="000000"/>
        </w:rPr>
        <w:t xml:space="preserve"> </w:t>
      </w:r>
      <w:r w:rsidR="00CF3BB4">
        <w:rPr>
          <w:rStyle w:val="SubtleEmphasis"/>
          <w:i w:val="0"/>
          <w:iCs w:val="0"/>
          <w:color w:val="000000"/>
        </w:rPr>
        <w:br w:type="page"/>
      </w:r>
    </w:p>
    <w:p w14:paraId="39E67EBA" w14:textId="77777777" w:rsidR="008506FA" w:rsidRDefault="00390E4C" w:rsidP="00390E4C">
      <w:pPr>
        <w:pStyle w:val="H1notnumberedinTOC"/>
        <w:rPr>
          <w:rStyle w:val="SubtleEmphasis"/>
          <w:i w:val="0"/>
          <w:iCs w:val="0"/>
          <w:color w:val="000000"/>
        </w:rPr>
      </w:pPr>
      <w:bookmarkStart w:id="109" w:name="_Toc528066977"/>
      <w:r>
        <w:rPr>
          <w:rStyle w:val="SubtleEmphasis"/>
          <w:i w:val="0"/>
          <w:iCs w:val="0"/>
          <w:color w:val="000000"/>
        </w:rPr>
        <w:lastRenderedPageBreak/>
        <w:t xml:space="preserve">Appendix </w:t>
      </w:r>
      <w:r w:rsidR="00CF3BB4">
        <w:rPr>
          <w:rStyle w:val="SubtleEmphasis"/>
          <w:i w:val="0"/>
          <w:iCs w:val="0"/>
          <w:color w:val="000000"/>
        </w:rPr>
        <w:t>A</w:t>
      </w:r>
      <w:r>
        <w:rPr>
          <w:rStyle w:val="SubtleEmphasis"/>
          <w:i w:val="0"/>
          <w:iCs w:val="0"/>
          <w:color w:val="000000"/>
        </w:rPr>
        <w:t>: Methods</w:t>
      </w:r>
      <w:bookmarkEnd w:id="109"/>
    </w:p>
    <w:p w14:paraId="5A9872F8" w14:textId="77777777" w:rsidR="00390E4C" w:rsidRDefault="00390E4C" w:rsidP="00390E4C">
      <w:r>
        <w:t xml:space="preserve">All sampling methods, including the logic and rationale underlying their design, are presented in detail within Hale </w:t>
      </w:r>
      <w:r w:rsidRPr="004430CC">
        <w:rPr>
          <w:rStyle w:val="Emphasis"/>
        </w:rPr>
        <w:t xml:space="preserve">et al. </w:t>
      </w:r>
      <w:r>
        <w:t xml:space="preserve">(2013). Throughout this document — and LTIM documentation in general — Category 1, 2 and 3 methods are mentioned. Hale </w:t>
      </w:r>
      <w:r w:rsidRPr="004430CC">
        <w:rPr>
          <w:rStyle w:val="Emphasis"/>
        </w:rPr>
        <w:t xml:space="preserve">et al. </w:t>
      </w:r>
      <w:r>
        <w:t>(2013) explains the reasoning underlying the implementation of categorised methods, and explains in detail all Category 1 and 2 methods. Here we very briefly define Category 1–3 methods:</w:t>
      </w:r>
    </w:p>
    <w:p w14:paraId="257F8649" w14:textId="77777777" w:rsidR="00390E4C" w:rsidRDefault="00390E4C" w:rsidP="00390E4C">
      <w:pPr>
        <w:pStyle w:val="ListBullet"/>
      </w:pPr>
      <w:r>
        <w:t>Category 1 methods are standardised methods implemented across all six Selected Areas with a fish-monitoring focus. Data generated from Category 1 methods are used for Basin-scale analyses of fish response to flow and environmental change.</w:t>
      </w:r>
    </w:p>
    <w:p w14:paraId="284F7178" w14:textId="77777777" w:rsidR="00390E4C" w:rsidRDefault="00390E4C" w:rsidP="00390E4C">
      <w:pPr>
        <w:pStyle w:val="ListBullet"/>
      </w:pPr>
      <w:r>
        <w:t>Category 2 methods are standardised methods implemented across a subset of the six Selected Areas with a fish-monitoring focus. They may also be used for Basin-scale analyses, but are primarily used to inform area-scale evaluation of flow impacts.</w:t>
      </w:r>
    </w:p>
    <w:p w14:paraId="0AC0BEFF" w14:textId="77777777" w:rsidR="00390E4C" w:rsidRDefault="00390E4C" w:rsidP="00390E4C">
      <w:pPr>
        <w:pStyle w:val="ListBullet"/>
      </w:pPr>
      <w:r>
        <w:t>Category 3 methods are not standardised, but are area-specific methods primarily aimed at informing area-specific evaluation questions. In many instances, however, Category 3 methods are sufficiently similar—in some cases identical, but with greater effort—to Category 1 methods to be used for basin-scale analyses.</w:t>
      </w:r>
    </w:p>
    <w:p w14:paraId="1F6BEB2B" w14:textId="77777777" w:rsidR="00390E4C" w:rsidRPr="00390E4C" w:rsidRDefault="00390E4C" w:rsidP="00390E4C">
      <w:pPr>
        <w:pStyle w:val="Heading4"/>
      </w:pPr>
      <w:r w:rsidRPr="00390E4C">
        <w:t>Study sites – LTIM Selected Areas</w:t>
      </w:r>
    </w:p>
    <w:p w14:paraId="0A29A2BF" w14:textId="77777777" w:rsidR="00390E4C" w:rsidRDefault="00390E4C" w:rsidP="00390E4C">
      <w:pPr>
        <w:pStyle w:val="ListBullet"/>
        <w:numPr>
          <w:ilvl w:val="0"/>
          <w:numId w:val="0"/>
        </w:numPr>
      </w:pPr>
      <w:r>
        <w:t xml:space="preserve">LTIM monitoring takes place at seven Selected Areas (Figure 1A). Not all seven areas implement the same methods, nor are they monitoring the same responses to flows. Monitoring and evaluation of fish response to flows at the basin-scale focuses on spawning, movement within Selected Areas, condition of individuals, and the dynamics of population and community composition. </w:t>
      </w:r>
      <w:r>
        <w:fldChar w:fldCharType="begin"/>
      </w:r>
      <w:r>
        <w:instrText xml:space="preserve"> REF _Ref511726776 \h </w:instrText>
      </w:r>
      <w:r>
        <w:fldChar w:fldCharType="separate"/>
      </w:r>
      <w:r>
        <w:t xml:space="preserve">Table </w:t>
      </w:r>
      <w:r>
        <w:rPr>
          <w:noProof/>
        </w:rPr>
        <w:t>1</w:t>
      </w:r>
      <w:r>
        <w:fldChar w:fldCharType="end"/>
      </w:r>
      <w:r>
        <w:t xml:space="preserve"> presents an overview of where various monitoring activities are taking place.</w:t>
      </w:r>
    </w:p>
    <w:p w14:paraId="7A552FDB" w14:textId="77777777" w:rsidR="00390E4C" w:rsidRPr="0086369A" w:rsidRDefault="00390E4C" w:rsidP="00390E4C">
      <w:pPr>
        <w:pStyle w:val="Caption"/>
        <w:rPr>
          <w:b w:val="0"/>
        </w:rPr>
      </w:pPr>
      <w:bookmarkStart w:id="110" w:name="_Ref511726776"/>
      <w:r>
        <w:t>Table</w:t>
      </w:r>
      <w:bookmarkEnd w:id="110"/>
      <w:r>
        <w:rPr>
          <w:noProof/>
        </w:rPr>
        <w:t xml:space="preserve"> 1A</w:t>
      </w:r>
      <w:r>
        <w:t xml:space="preserve">. </w:t>
      </w:r>
      <w:r w:rsidRPr="00BC28C7">
        <w:rPr>
          <w:b w:val="0"/>
        </w:rPr>
        <w:t xml:space="preserve">Table highlighting data collected within each area. </w:t>
      </w:r>
      <w:r>
        <w:rPr>
          <w:b w:val="0"/>
        </w:rPr>
        <w:t xml:space="preserve">‘Cat’ refer to category of sampling methodology </w:t>
      </w:r>
      <w:r>
        <w:rPr>
          <w:b w:val="0"/>
        </w:rPr>
        <w:fldChar w:fldCharType="begin"/>
      </w:r>
      <w:r>
        <w:rPr>
          <w:b w:val="0"/>
        </w:rPr>
        <w:instrText xml:space="preserve"> ADDIN EN.CITE &lt;EndNote&gt;&lt;Cite&gt;&lt;Author&gt;Hale&lt;/Author&gt;&lt;Year&gt;2013&lt;/Year&gt;&lt;RecNum&gt;1505&lt;/RecNum&gt;&lt;DisplayText&gt;(Hale et al. 2013)&lt;/DisplayText&gt;&lt;record&gt;&lt;rec-number&gt;1505&lt;/rec-number&gt;&lt;foreign-keys&gt;&lt;key app="EN" db-id="05drz5zx59e05weawwzxt5w9pxwx0rp0dw95" timestamp="1435198230"&gt;1505&lt;/key&gt;&lt;/foreign-keys&gt;&lt;ref-type name="Report"&gt;27&lt;/ref-type&gt;&lt;contributors&gt;&lt;authors&gt;&lt;author&gt;Hale, J.&lt;/author&gt;&lt;author&gt;Stoffels, R.&lt;/author&gt;&lt;author&gt;Butcher, R.&lt;/author&gt;&lt;author&gt;Shackleton, M.&lt;/author&gt;&lt;author&gt;Brooks, S.&lt;/author&gt;&lt;author&gt;Gawne, B. &lt;/author&gt;&lt;/authors&gt;&lt;/contributors&gt;&lt;titles&gt;&lt;title&gt;Commonwealth Environmental Water Office Long Term Intervention Monitoring Project – Standard Methods.&lt;/title&gt;&lt;/titles&gt;&lt;pages&gt;182&lt;/pages&gt;&lt;dates&gt;&lt;year&gt;2013&lt;/year&gt;&lt;/dates&gt;&lt;pub-location&gt;Final Report prepared for the Commonwealth Environmental Water Office by The Murray-Darling Freshwater Research Centre, MDFRC Publication 29.2/2014, January&lt;/pub-location&gt;&lt;urls&gt;&lt;/urls&gt;&lt;/record&gt;&lt;/Cite&gt;&lt;/EndNote&gt;</w:instrText>
      </w:r>
      <w:r>
        <w:rPr>
          <w:b w:val="0"/>
        </w:rPr>
        <w:fldChar w:fldCharType="separate"/>
      </w:r>
      <w:r>
        <w:rPr>
          <w:b w:val="0"/>
          <w:noProof/>
        </w:rPr>
        <w:t>(</w:t>
      </w:r>
      <w:hyperlink w:anchor="_ENREF_6" w:tooltip="Hale, 2013 #1505" w:history="1">
        <w:r w:rsidR="00C932EB">
          <w:rPr>
            <w:b w:val="0"/>
            <w:noProof/>
          </w:rPr>
          <w:t>Hale et al. 2013</w:t>
        </w:r>
      </w:hyperlink>
      <w:r>
        <w:rPr>
          <w:b w:val="0"/>
          <w:noProof/>
        </w:rPr>
        <w:t>)</w:t>
      </w:r>
      <w:r>
        <w:rPr>
          <w:b w:val="0"/>
        </w:rPr>
        <w:fldChar w:fldCharType="end"/>
      </w:r>
      <w:r>
        <w:rPr>
          <w:b w:val="0"/>
        </w:rPr>
        <w:t>. Filled cells indicate the sampling methods of the far left column are being implemented within that Selected Area.</w:t>
      </w:r>
    </w:p>
    <w:tbl>
      <w:tblPr>
        <w:tblStyle w:val="TableGrid"/>
        <w:tblW w:w="0" w:type="auto"/>
        <w:tblLook w:val="04A0" w:firstRow="1" w:lastRow="0" w:firstColumn="1" w:lastColumn="0" w:noHBand="0" w:noVBand="1"/>
      </w:tblPr>
      <w:tblGrid>
        <w:gridCol w:w="1132"/>
        <w:gridCol w:w="1119"/>
        <w:gridCol w:w="1110"/>
        <w:gridCol w:w="1220"/>
        <w:gridCol w:w="1104"/>
        <w:gridCol w:w="1101"/>
        <w:gridCol w:w="1104"/>
        <w:gridCol w:w="1120"/>
      </w:tblGrid>
      <w:tr w:rsidR="00390E4C" w:rsidRPr="000477E2" w14:paraId="750EC172" w14:textId="77777777" w:rsidTr="00390E4C">
        <w:tc>
          <w:tcPr>
            <w:tcW w:w="1155" w:type="dxa"/>
          </w:tcPr>
          <w:p w14:paraId="3119E6C9" w14:textId="77777777" w:rsidR="00390E4C" w:rsidRPr="000477E2" w:rsidRDefault="00390E4C" w:rsidP="00390E4C">
            <w:pPr>
              <w:rPr>
                <w:b/>
                <w:sz w:val="16"/>
                <w:szCs w:val="16"/>
              </w:rPr>
            </w:pPr>
          </w:p>
        </w:tc>
        <w:tc>
          <w:tcPr>
            <w:tcW w:w="1155" w:type="dxa"/>
          </w:tcPr>
          <w:p w14:paraId="49B77B2B" w14:textId="77777777" w:rsidR="00390E4C" w:rsidRPr="000477E2" w:rsidRDefault="00390E4C" w:rsidP="00390E4C">
            <w:pPr>
              <w:rPr>
                <w:rFonts w:ascii="Arial" w:hAnsi="Arial" w:cs="Arial"/>
                <w:b/>
                <w:sz w:val="16"/>
                <w:szCs w:val="16"/>
              </w:rPr>
            </w:pPr>
            <w:r w:rsidRPr="000477E2">
              <w:rPr>
                <w:rFonts w:cs="Arial"/>
                <w:b/>
                <w:sz w:val="16"/>
                <w:szCs w:val="16"/>
              </w:rPr>
              <w:t>Goulburn</w:t>
            </w:r>
          </w:p>
        </w:tc>
        <w:tc>
          <w:tcPr>
            <w:tcW w:w="1155" w:type="dxa"/>
          </w:tcPr>
          <w:p w14:paraId="1EFD0BC5" w14:textId="77777777" w:rsidR="00390E4C" w:rsidRPr="000477E2" w:rsidRDefault="00390E4C" w:rsidP="00390E4C">
            <w:pPr>
              <w:rPr>
                <w:rFonts w:ascii="Arial" w:hAnsi="Arial" w:cs="Arial"/>
                <w:b/>
                <w:sz w:val="16"/>
                <w:szCs w:val="16"/>
              </w:rPr>
            </w:pPr>
            <w:r w:rsidRPr="000477E2">
              <w:rPr>
                <w:rFonts w:cs="Arial"/>
                <w:b/>
                <w:sz w:val="16"/>
                <w:szCs w:val="16"/>
              </w:rPr>
              <w:t>Edward-Wakool</w:t>
            </w:r>
          </w:p>
        </w:tc>
        <w:tc>
          <w:tcPr>
            <w:tcW w:w="1155" w:type="dxa"/>
          </w:tcPr>
          <w:p w14:paraId="6CB954AA" w14:textId="77777777" w:rsidR="00390E4C" w:rsidRPr="000477E2" w:rsidRDefault="00390E4C" w:rsidP="00390E4C">
            <w:pPr>
              <w:rPr>
                <w:rFonts w:ascii="Arial" w:hAnsi="Arial" w:cs="Arial"/>
                <w:b/>
                <w:sz w:val="16"/>
                <w:szCs w:val="16"/>
              </w:rPr>
            </w:pPr>
            <w:r w:rsidRPr="000477E2">
              <w:rPr>
                <w:rFonts w:cs="Arial"/>
                <w:b/>
                <w:sz w:val="16"/>
                <w:szCs w:val="16"/>
              </w:rPr>
              <w:t>Murrumbidgee</w:t>
            </w:r>
          </w:p>
        </w:tc>
        <w:tc>
          <w:tcPr>
            <w:tcW w:w="1155" w:type="dxa"/>
          </w:tcPr>
          <w:p w14:paraId="1CF1DE45" w14:textId="77777777" w:rsidR="00390E4C" w:rsidRPr="000477E2" w:rsidRDefault="00390E4C" w:rsidP="00390E4C">
            <w:pPr>
              <w:rPr>
                <w:rFonts w:ascii="Arial" w:hAnsi="Arial" w:cs="Arial"/>
                <w:b/>
                <w:sz w:val="16"/>
                <w:szCs w:val="16"/>
              </w:rPr>
            </w:pPr>
            <w:r w:rsidRPr="000477E2">
              <w:rPr>
                <w:rFonts w:cs="Arial"/>
                <w:b/>
                <w:sz w:val="16"/>
                <w:szCs w:val="16"/>
              </w:rPr>
              <w:t>Lachlan</w:t>
            </w:r>
          </w:p>
        </w:tc>
        <w:tc>
          <w:tcPr>
            <w:tcW w:w="1155" w:type="dxa"/>
          </w:tcPr>
          <w:p w14:paraId="05E8AEBF" w14:textId="77777777" w:rsidR="00390E4C" w:rsidRPr="000477E2" w:rsidRDefault="00390E4C" w:rsidP="00390E4C">
            <w:pPr>
              <w:rPr>
                <w:rFonts w:ascii="Arial" w:hAnsi="Arial" w:cs="Arial"/>
                <w:b/>
                <w:sz w:val="16"/>
                <w:szCs w:val="16"/>
              </w:rPr>
            </w:pPr>
            <w:r w:rsidRPr="000477E2">
              <w:rPr>
                <w:rFonts w:cs="Arial"/>
                <w:b/>
                <w:sz w:val="16"/>
                <w:szCs w:val="16"/>
              </w:rPr>
              <w:t>Gwydir</w:t>
            </w:r>
          </w:p>
        </w:tc>
        <w:tc>
          <w:tcPr>
            <w:tcW w:w="1156" w:type="dxa"/>
          </w:tcPr>
          <w:p w14:paraId="4A849945" w14:textId="77777777" w:rsidR="00390E4C" w:rsidRPr="000477E2" w:rsidRDefault="00390E4C" w:rsidP="00390E4C">
            <w:pPr>
              <w:rPr>
                <w:rFonts w:ascii="Arial" w:hAnsi="Arial" w:cs="Arial"/>
                <w:b/>
                <w:sz w:val="16"/>
                <w:szCs w:val="16"/>
              </w:rPr>
            </w:pPr>
            <w:r w:rsidRPr="000477E2">
              <w:rPr>
                <w:rFonts w:cs="Arial"/>
                <w:b/>
                <w:sz w:val="16"/>
                <w:szCs w:val="16"/>
              </w:rPr>
              <w:t>Lower Murray</w:t>
            </w:r>
          </w:p>
        </w:tc>
        <w:tc>
          <w:tcPr>
            <w:tcW w:w="1156" w:type="dxa"/>
          </w:tcPr>
          <w:p w14:paraId="5BF8DBA2" w14:textId="77777777" w:rsidR="00390E4C" w:rsidRPr="000477E2" w:rsidRDefault="00390E4C" w:rsidP="00390E4C">
            <w:pPr>
              <w:rPr>
                <w:rFonts w:ascii="Arial" w:hAnsi="Arial" w:cs="Arial"/>
                <w:b/>
                <w:sz w:val="16"/>
                <w:szCs w:val="16"/>
              </w:rPr>
            </w:pPr>
            <w:r w:rsidRPr="000477E2">
              <w:rPr>
                <w:rFonts w:cs="Arial"/>
                <w:b/>
                <w:sz w:val="16"/>
                <w:szCs w:val="16"/>
              </w:rPr>
              <w:t>Warrego-Darling</w:t>
            </w:r>
          </w:p>
        </w:tc>
      </w:tr>
      <w:tr w:rsidR="00390E4C" w:rsidRPr="000477E2" w14:paraId="46822FC6" w14:textId="77777777" w:rsidTr="00390E4C">
        <w:tc>
          <w:tcPr>
            <w:tcW w:w="1155" w:type="dxa"/>
          </w:tcPr>
          <w:p w14:paraId="52202C52" w14:textId="77777777" w:rsidR="00390E4C" w:rsidRPr="000477E2" w:rsidRDefault="00390E4C" w:rsidP="00390E4C">
            <w:pPr>
              <w:rPr>
                <w:sz w:val="16"/>
                <w:szCs w:val="16"/>
              </w:rPr>
            </w:pPr>
            <w:r>
              <w:rPr>
                <w:sz w:val="16"/>
                <w:szCs w:val="16"/>
              </w:rPr>
              <w:t>Cat 1 – Annual population / community censuses</w:t>
            </w:r>
          </w:p>
        </w:tc>
        <w:tc>
          <w:tcPr>
            <w:tcW w:w="1155" w:type="dxa"/>
            <w:shd w:val="clear" w:color="auto" w:fill="92D050"/>
          </w:tcPr>
          <w:p w14:paraId="37513402" w14:textId="77777777" w:rsidR="00390E4C" w:rsidRPr="000477E2" w:rsidRDefault="00390E4C" w:rsidP="00390E4C">
            <w:pPr>
              <w:rPr>
                <w:sz w:val="16"/>
                <w:szCs w:val="16"/>
              </w:rPr>
            </w:pPr>
          </w:p>
        </w:tc>
        <w:tc>
          <w:tcPr>
            <w:tcW w:w="1155" w:type="dxa"/>
            <w:shd w:val="clear" w:color="auto" w:fill="92D050"/>
          </w:tcPr>
          <w:p w14:paraId="414511FC" w14:textId="77777777" w:rsidR="00390E4C" w:rsidRPr="000477E2" w:rsidRDefault="00390E4C" w:rsidP="00390E4C">
            <w:pPr>
              <w:rPr>
                <w:sz w:val="16"/>
                <w:szCs w:val="16"/>
              </w:rPr>
            </w:pPr>
          </w:p>
        </w:tc>
        <w:tc>
          <w:tcPr>
            <w:tcW w:w="1155" w:type="dxa"/>
            <w:shd w:val="clear" w:color="auto" w:fill="92D050"/>
          </w:tcPr>
          <w:p w14:paraId="11CFC18C" w14:textId="77777777" w:rsidR="00390E4C" w:rsidRPr="000477E2" w:rsidRDefault="00390E4C" w:rsidP="00390E4C">
            <w:pPr>
              <w:rPr>
                <w:sz w:val="16"/>
                <w:szCs w:val="16"/>
              </w:rPr>
            </w:pPr>
          </w:p>
        </w:tc>
        <w:tc>
          <w:tcPr>
            <w:tcW w:w="1155" w:type="dxa"/>
            <w:shd w:val="clear" w:color="auto" w:fill="92D050"/>
          </w:tcPr>
          <w:p w14:paraId="6A40D8E5" w14:textId="77777777" w:rsidR="00390E4C" w:rsidRPr="000477E2" w:rsidRDefault="00390E4C" w:rsidP="00390E4C">
            <w:pPr>
              <w:rPr>
                <w:sz w:val="16"/>
                <w:szCs w:val="16"/>
              </w:rPr>
            </w:pPr>
          </w:p>
        </w:tc>
        <w:tc>
          <w:tcPr>
            <w:tcW w:w="1155" w:type="dxa"/>
            <w:shd w:val="clear" w:color="auto" w:fill="92D050"/>
          </w:tcPr>
          <w:p w14:paraId="54CDBC81" w14:textId="77777777" w:rsidR="00390E4C" w:rsidRPr="000477E2" w:rsidRDefault="00390E4C" w:rsidP="00390E4C">
            <w:pPr>
              <w:rPr>
                <w:sz w:val="16"/>
                <w:szCs w:val="16"/>
              </w:rPr>
            </w:pPr>
          </w:p>
        </w:tc>
        <w:tc>
          <w:tcPr>
            <w:tcW w:w="1156" w:type="dxa"/>
            <w:shd w:val="clear" w:color="auto" w:fill="92D050"/>
          </w:tcPr>
          <w:p w14:paraId="73C58F9B" w14:textId="77777777" w:rsidR="00390E4C" w:rsidRPr="000477E2" w:rsidRDefault="00390E4C" w:rsidP="00390E4C">
            <w:pPr>
              <w:rPr>
                <w:sz w:val="16"/>
                <w:szCs w:val="16"/>
              </w:rPr>
            </w:pPr>
          </w:p>
        </w:tc>
        <w:tc>
          <w:tcPr>
            <w:tcW w:w="1156" w:type="dxa"/>
          </w:tcPr>
          <w:p w14:paraId="7D2318FA" w14:textId="77777777" w:rsidR="00390E4C" w:rsidRPr="000477E2" w:rsidRDefault="00390E4C" w:rsidP="00390E4C">
            <w:pPr>
              <w:rPr>
                <w:sz w:val="16"/>
                <w:szCs w:val="16"/>
              </w:rPr>
            </w:pPr>
          </w:p>
        </w:tc>
      </w:tr>
      <w:tr w:rsidR="00390E4C" w:rsidRPr="000477E2" w14:paraId="064FBD29" w14:textId="77777777" w:rsidTr="00390E4C">
        <w:tc>
          <w:tcPr>
            <w:tcW w:w="1155" w:type="dxa"/>
          </w:tcPr>
          <w:p w14:paraId="0B6F89A3" w14:textId="77777777" w:rsidR="00390E4C" w:rsidRPr="000477E2" w:rsidRDefault="00390E4C" w:rsidP="00390E4C">
            <w:pPr>
              <w:rPr>
                <w:sz w:val="16"/>
                <w:szCs w:val="16"/>
              </w:rPr>
            </w:pPr>
            <w:r>
              <w:rPr>
                <w:sz w:val="16"/>
                <w:szCs w:val="16"/>
              </w:rPr>
              <w:t>Cat 1 &amp; 3 – Spawning response</w:t>
            </w:r>
          </w:p>
        </w:tc>
        <w:tc>
          <w:tcPr>
            <w:tcW w:w="1155" w:type="dxa"/>
            <w:shd w:val="clear" w:color="auto" w:fill="92D050"/>
          </w:tcPr>
          <w:p w14:paraId="50FFE95D" w14:textId="77777777" w:rsidR="00390E4C" w:rsidRPr="004C5D4C" w:rsidRDefault="00390E4C" w:rsidP="00390E4C">
            <w:pPr>
              <w:rPr>
                <w:sz w:val="16"/>
                <w:szCs w:val="16"/>
                <w:highlight w:val="green"/>
              </w:rPr>
            </w:pPr>
          </w:p>
        </w:tc>
        <w:tc>
          <w:tcPr>
            <w:tcW w:w="1155" w:type="dxa"/>
            <w:shd w:val="clear" w:color="auto" w:fill="92D050"/>
          </w:tcPr>
          <w:p w14:paraId="04A862A4" w14:textId="77777777" w:rsidR="00390E4C" w:rsidRPr="004C5D4C" w:rsidRDefault="00390E4C" w:rsidP="00390E4C">
            <w:pPr>
              <w:rPr>
                <w:sz w:val="16"/>
                <w:szCs w:val="16"/>
                <w:highlight w:val="green"/>
              </w:rPr>
            </w:pPr>
          </w:p>
        </w:tc>
        <w:tc>
          <w:tcPr>
            <w:tcW w:w="1155" w:type="dxa"/>
            <w:shd w:val="clear" w:color="auto" w:fill="92D050"/>
          </w:tcPr>
          <w:p w14:paraId="4ADCD67D" w14:textId="77777777" w:rsidR="00390E4C" w:rsidRPr="004C5D4C" w:rsidRDefault="00390E4C" w:rsidP="00390E4C">
            <w:pPr>
              <w:rPr>
                <w:sz w:val="16"/>
                <w:szCs w:val="16"/>
              </w:rPr>
            </w:pPr>
          </w:p>
        </w:tc>
        <w:tc>
          <w:tcPr>
            <w:tcW w:w="1155" w:type="dxa"/>
            <w:shd w:val="clear" w:color="auto" w:fill="92D050"/>
          </w:tcPr>
          <w:p w14:paraId="151D59FF" w14:textId="77777777" w:rsidR="00390E4C" w:rsidRPr="004C5D4C" w:rsidRDefault="00390E4C" w:rsidP="00390E4C">
            <w:pPr>
              <w:rPr>
                <w:sz w:val="16"/>
                <w:szCs w:val="16"/>
              </w:rPr>
            </w:pPr>
          </w:p>
        </w:tc>
        <w:tc>
          <w:tcPr>
            <w:tcW w:w="1155" w:type="dxa"/>
          </w:tcPr>
          <w:p w14:paraId="22124449" w14:textId="77777777" w:rsidR="00390E4C" w:rsidRPr="004C5D4C" w:rsidRDefault="00390E4C" w:rsidP="00390E4C">
            <w:pPr>
              <w:rPr>
                <w:sz w:val="16"/>
                <w:szCs w:val="16"/>
              </w:rPr>
            </w:pPr>
          </w:p>
        </w:tc>
        <w:tc>
          <w:tcPr>
            <w:tcW w:w="1156" w:type="dxa"/>
            <w:shd w:val="clear" w:color="auto" w:fill="92D050"/>
          </w:tcPr>
          <w:p w14:paraId="31D26449" w14:textId="77777777" w:rsidR="00390E4C" w:rsidRPr="004C5D4C" w:rsidRDefault="00390E4C" w:rsidP="00390E4C">
            <w:pPr>
              <w:rPr>
                <w:sz w:val="16"/>
                <w:szCs w:val="16"/>
              </w:rPr>
            </w:pPr>
          </w:p>
        </w:tc>
        <w:tc>
          <w:tcPr>
            <w:tcW w:w="1156" w:type="dxa"/>
          </w:tcPr>
          <w:p w14:paraId="6F5E0E19" w14:textId="77777777" w:rsidR="00390E4C" w:rsidRPr="000477E2" w:rsidRDefault="00390E4C" w:rsidP="00390E4C">
            <w:pPr>
              <w:rPr>
                <w:sz w:val="16"/>
                <w:szCs w:val="16"/>
              </w:rPr>
            </w:pPr>
          </w:p>
        </w:tc>
      </w:tr>
      <w:tr w:rsidR="00390E4C" w:rsidRPr="000477E2" w14:paraId="0985860A" w14:textId="77777777" w:rsidTr="00390E4C">
        <w:tc>
          <w:tcPr>
            <w:tcW w:w="1155" w:type="dxa"/>
          </w:tcPr>
          <w:p w14:paraId="3C188CE9" w14:textId="77777777" w:rsidR="00390E4C" w:rsidRPr="000477E2" w:rsidRDefault="00390E4C" w:rsidP="00390E4C">
            <w:pPr>
              <w:rPr>
                <w:sz w:val="16"/>
                <w:szCs w:val="16"/>
              </w:rPr>
            </w:pPr>
            <w:r>
              <w:rPr>
                <w:sz w:val="16"/>
                <w:szCs w:val="16"/>
              </w:rPr>
              <w:t>Cat 2 – Movement response</w:t>
            </w:r>
          </w:p>
        </w:tc>
        <w:tc>
          <w:tcPr>
            <w:tcW w:w="1155" w:type="dxa"/>
            <w:shd w:val="clear" w:color="auto" w:fill="92D050"/>
          </w:tcPr>
          <w:p w14:paraId="14E29745" w14:textId="77777777" w:rsidR="00390E4C" w:rsidRPr="000477E2" w:rsidRDefault="00390E4C" w:rsidP="00390E4C">
            <w:pPr>
              <w:rPr>
                <w:sz w:val="16"/>
                <w:szCs w:val="16"/>
              </w:rPr>
            </w:pPr>
          </w:p>
        </w:tc>
        <w:tc>
          <w:tcPr>
            <w:tcW w:w="1155" w:type="dxa"/>
            <w:shd w:val="clear" w:color="auto" w:fill="92D050"/>
          </w:tcPr>
          <w:p w14:paraId="53D1F6A0" w14:textId="77777777" w:rsidR="00390E4C" w:rsidRPr="000477E2" w:rsidRDefault="00390E4C" w:rsidP="00390E4C">
            <w:pPr>
              <w:rPr>
                <w:sz w:val="16"/>
                <w:szCs w:val="16"/>
              </w:rPr>
            </w:pPr>
          </w:p>
        </w:tc>
        <w:tc>
          <w:tcPr>
            <w:tcW w:w="1155" w:type="dxa"/>
          </w:tcPr>
          <w:p w14:paraId="38EF39AF" w14:textId="77777777" w:rsidR="00390E4C" w:rsidRPr="000477E2" w:rsidRDefault="00390E4C" w:rsidP="00390E4C">
            <w:pPr>
              <w:rPr>
                <w:sz w:val="16"/>
                <w:szCs w:val="16"/>
              </w:rPr>
            </w:pPr>
          </w:p>
        </w:tc>
        <w:tc>
          <w:tcPr>
            <w:tcW w:w="1155" w:type="dxa"/>
          </w:tcPr>
          <w:p w14:paraId="4C84B515" w14:textId="77777777" w:rsidR="00390E4C" w:rsidRPr="000477E2" w:rsidRDefault="00390E4C" w:rsidP="00390E4C">
            <w:pPr>
              <w:rPr>
                <w:sz w:val="16"/>
                <w:szCs w:val="16"/>
              </w:rPr>
            </w:pPr>
          </w:p>
        </w:tc>
        <w:tc>
          <w:tcPr>
            <w:tcW w:w="1155" w:type="dxa"/>
            <w:shd w:val="clear" w:color="auto" w:fill="92D050"/>
          </w:tcPr>
          <w:p w14:paraId="1A23BD8C" w14:textId="77777777" w:rsidR="00390E4C" w:rsidRPr="000477E2" w:rsidRDefault="00390E4C" w:rsidP="00390E4C">
            <w:pPr>
              <w:rPr>
                <w:sz w:val="16"/>
                <w:szCs w:val="16"/>
              </w:rPr>
            </w:pPr>
          </w:p>
        </w:tc>
        <w:tc>
          <w:tcPr>
            <w:tcW w:w="1156" w:type="dxa"/>
          </w:tcPr>
          <w:p w14:paraId="682B724F" w14:textId="77777777" w:rsidR="00390E4C" w:rsidRPr="000477E2" w:rsidRDefault="00390E4C" w:rsidP="00390E4C">
            <w:pPr>
              <w:rPr>
                <w:sz w:val="16"/>
                <w:szCs w:val="16"/>
              </w:rPr>
            </w:pPr>
          </w:p>
        </w:tc>
        <w:tc>
          <w:tcPr>
            <w:tcW w:w="1156" w:type="dxa"/>
          </w:tcPr>
          <w:p w14:paraId="65CD215B" w14:textId="77777777" w:rsidR="00390E4C" w:rsidRPr="000477E2" w:rsidRDefault="00390E4C" w:rsidP="00390E4C">
            <w:pPr>
              <w:rPr>
                <w:sz w:val="16"/>
                <w:szCs w:val="16"/>
              </w:rPr>
            </w:pPr>
          </w:p>
        </w:tc>
      </w:tr>
      <w:tr w:rsidR="00390E4C" w:rsidRPr="000477E2" w14:paraId="2524CF00" w14:textId="77777777" w:rsidTr="00390E4C">
        <w:tc>
          <w:tcPr>
            <w:tcW w:w="1155" w:type="dxa"/>
          </w:tcPr>
          <w:p w14:paraId="6273E946" w14:textId="77777777" w:rsidR="00390E4C" w:rsidRDefault="00390E4C" w:rsidP="00390E4C">
            <w:pPr>
              <w:rPr>
                <w:sz w:val="16"/>
                <w:szCs w:val="16"/>
              </w:rPr>
            </w:pPr>
            <w:r>
              <w:rPr>
                <w:sz w:val="16"/>
                <w:szCs w:val="16"/>
              </w:rPr>
              <w:t>Cat 3 – Various indicators</w:t>
            </w:r>
          </w:p>
        </w:tc>
        <w:tc>
          <w:tcPr>
            <w:tcW w:w="1155" w:type="dxa"/>
            <w:shd w:val="clear" w:color="auto" w:fill="92D050"/>
          </w:tcPr>
          <w:p w14:paraId="13C912C0" w14:textId="77777777" w:rsidR="00390E4C" w:rsidRPr="000477E2" w:rsidRDefault="00390E4C" w:rsidP="00390E4C">
            <w:pPr>
              <w:rPr>
                <w:sz w:val="16"/>
                <w:szCs w:val="16"/>
              </w:rPr>
            </w:pPr>
          </w:p>
        </w:tc>
        <w:tc>
          <w:tcPr>
            <w:tcW w:w="1155" w:type="dxa"/>
            <w:shd w:val="clear" w:color="auto" w:fill="92D050"/>
          </w:tcPr>
          <w:p w14:paraId="23E10DF1" w14:textId="77777777" w:rsidR="00390E4C" w:rsidRPr="000477E2" w:rsidRDefault="00390E4C" w:rsidP="00390E4C">
            <w:pPr>
              <w:rPr>
                <w:sz w:val="16"/>
                <w:szCs w:val="16"/>
              </w:rPr>
            </w:pPr>
          </w:p>
        </w:tc>
        <w:tc>
          <w:tcPr>
            <w:tcW w:w="1155" w:type="dxa"/>
          </w:tcPr>
          <w:p w14:paraId="0BE0A741" w14:textId="77777777" w:rsidR="00390E4C" w:rsidRPr="000477E2" w:rsidRDefault="00390E4C" w:rsidP="00390E4C">
            <w:pPr>
              <w:rPr>
                <w:sz w:val="16"/>
                <w:szCs w:val="16"/>
              </w:rPr>
            </w:pPr>
          </w:p>
        </w:tc>
        <w:tc>
          <w:tcPr>
            <w:tcW w:w="1155" w:type="dxa"/>
          </w:tcPr>
          <w:p w14:paraId="447D0DC7" w14:textId="77777777" w:rsidR="00390E4C" w:rsidRPr="000477E2" w:rsidRDefault="00390E4C" w:rsidP="00390E4C">
            <w:pPr>
              <w:rPr>
                <w:sz w:val="16"/>
                <w:szCs w:val="16"/>
              </w:rPr>
            </w:pPr>
          </w:p>
        </w:tc>
        <w:tc>
          <w:tcPr>
            <w:tcW w:w="1155" w:type="dxa"/>
            <w:shd w:val="clear" w:color="auto" w:fill="auto"/>
          </w:tcPr>
          <w:p w14:paraId="0C8668BB" w14:textId="77777777" w:rsidR="00390E4C" w:rsidRPr="000477E2" w:rsidRDefault="00390E4C" w:rsidP="00390E4C">
            <w:pPr>
              <w:rPr>
                <w:sz w:val="16"/>
                <w:szCs w:val="16"/>
              </w:rPr>
            </w:pPr>
          </w:p>
        </w:tc>
        <w:tc>
          <w:tcPr>
            <w:tcW w:w="1156" w:type="dxa"/>
            <w:shd w:val="clear" w:color="auto" w:fill="92D050"/>
          </w:tcPr>
          <w:p w14:paraId="1B6C94D1" w14:textId="77777777" w:rsidR="00390E4C" w:rsidRPr="000477E2" w:rsidRDefault="00390E4C" w:rsidP="00390E4C">
            <w:pPr>
              <w:rPr>
                <w:sz w:val="16"/>
                <w:szCs w:val="16"/>
              </w:rPr>
            </w:pPr>
          </w:p>
        </w:tc>
        <w:tc>
          <w:tcPr>
            <w:tcW w:w="1156" w:type="dxa"/>
            <w:shd w:val="clear" w:color="auto" w:fill="92D050"/>
          </w:tcPr>
          <w:p w14:paraId="2F95E953" w14:textId="77777777" w:rsidR="00390E4C" w:rsidRPr="000477E2" w:rsidRDefault="00390E4C" w:rsidP="00390E4C">
            <w:pPr>
              <w:rPr>
                <w:sz w:val="16"/>
                <w:szCs w:val="16"/>
              </w:rPr>
            </w:pPr>
          </w:p>
        </w:tc>
      </w:tr>
    </w:tbl>
    <w:p w14:paraId="1025EF2C" w14:textId="77777777" w:rsidR="00390E4C" w:rsidRDefault="00390E4C" w:rsidP="00390E4C">
      <w:pPr>
        <w:pStyle w:val="ListBullet"/>
        <w:numPr>
          <w:ilvl w:val="0"/>
          <w:numId w:val="0"/>
        </w:numPr>
      </w:pPr>
    </w:p>
    <w:p w14:paraId="1A5518FE" w14:textId="77777777" w:rsidR="00390E4C" w:rsidRDefault="00390E4C" w:rsidP="00390E4C">
      <w:pPr>
        <w:pStyle w:val="Heading4"/>
      </w:pPr>
      <w:r>
        <w:t>Hydrology</w:t>
      </w:r>
    </w:p>
    <w:p w14:paraId="4DAC8FFB" w14:textId="77777777" w:rsidR="00390E4C" w:rsidRDefault="00390E4C" w:rsidP="00390E4C">
      <w:pPr>
        <w:pStyle w:val="ListBullet"/>
        <w:numPr>
          <w:ilvl w:val="0"/>
          <w:numId w:val="0"/>
        </w:numPr>
      </w:pPr>
      <w:r>
        <w:t xml:space="preserve">Time series of daily mean discharge for each Selected Area are supplied by the LTIM hydrology team (Michael Stewardson and Enzo Guarino) each year. </w:t>
      </w:r>
      <w:r>
        <w:fldChar w:fldCharType="begin"/>
      </w:r>
      <w:r>
        <w:instrText xml:space="preserve"> REF _Ref511735186 \h </w:instrText>
      </w:r>
      <w:r>
        <w:fldChar w:fldCharType="separate"/>
      </w:r>
      <w:r>
        <w:t xml:space="preserve">Table </w:t>
      </w:r>
      <w:r>
        <w:rPr>
          <w:noProof/>
        </w:rPr>
        <w:t>2</w:t>
      </w:r>
      <w:r>
        <w:fldChar w:fldCharType="end"/>
      </w:r>
      <w:r>
        <w:t xml:space="preserve"> presents the gauges used for discharge data supporting fish analyses. The statistics in </w:t>
      </w:r>
      <w:r>
        <w:fldChar w:fldCharType="begin"/>
      </w:r>
      <w:r>
        <w:instrText xml:space="preserve"> REF _Ref511735186 \h </w:instrText>
      </w:r>
      <w:r>
        <w:fldChar w:fldCharType="separate"/>
      </w:r>
      <w:r>
        <w:t xml:space="preserve">Table </w:t>
      </w:r>
      <w:r>
        <w:rPr>
          <w:noProof/>
        </w:rPr>
        <w:t>2</w:t>
      </w:r>
      <w:r>
        <w:fldChar w:fldCharType="end"/>
      </w:r>
      <w:r>
        <w:t xml:space="preserve"> associated with log-normalisation of discharge series will be explained later. </w:t>
      </w:r>
    </w:p>
    <w:p w14:paraId="701C6380" w14:textId="77777777" w:rsidR="00390E4C" w:rsidRDefault="00390E4C" w:rsidP="00390E4C">
      <w:pPr>
        <w:pStyle w:val="ListBullet"/>
        <w:numPr>
          <w:ilvl w:val="0"/>
          <w:numId w:val="0"/>
        </w:numPr>
      </w:pPr>
      <w:r>
        <w:lastRenderedPageBreak/>
        <w:t xml:space="preserve"> </w:t>
      </w:r>
    </w:p>
    <w:p w14:paraId="0C22251B" w14:textId="77777777" w:rsidR="00390E4C" w:rsidRDefault="00390E4C" w:rsidP="00390E4C">
      <w:pPr>
        <w:pStyle w:val="ListBullet"/>
        <w:numPr>
          <w:ilvl w:val="0"/>
          <w:numId w:val="0"/>
        </w:numPr>
        <w:ind w:left="357" w:hanging="357"/>
        <w:jc w:val="center"/>
      </w:pPr>
      <w:r>
        <w:rPr>
          <w:noProof/>
          <w:lang w:eastAsia="en-AU"/>
        </w:rPr>
        <w:drawing>
          <wp:inline distT="0" distB="0" distL="0" distR="0" wp14:anchorId="6FA3EB75" wp14:editId="7E8CDBDD">
            <wp:extent cx="3758255" cy="53111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W_all_site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70871" cy="5328969"/>
                    </a:xfrm>
                    <a:prstGeom prst="rect">
                      <a:avLst/>
                    </a:prstGeom>
                  </pic:spPr>
                </pic:pic>
              </a:graphicData>
            </a:graphic>
          </wp:inline>
        </w:drawing>
      </w:r>
    </w:p>
    <w:p w14:paraId="14F63D2D" w14:textId="77777777" w:rsidR="00390E4C" w:rsidRPr="00390E4C" w:rsidRDefault="00390E4C" w:rsidP="00390E4C">
      <w:pPr>
        <w:pStyle w:val="Caption"/>
        <w:rPr>
          <w:b w:val="0"/>
        </w:rPr>
      </w:pPr>
      <w:bookmarkStart w:id="111" w:name="_Ref511725823"/>
      <w:r>
        <w:t>Figure</w:t>
      </w:r>
      <w:bookmarkEnd w:id="111"/>
      <w:r>
        <w:rPr>
          <w:noProof/>
        </w:rPr>
        <w:t xml:space="preserve"> 1A</w:t>
      </w:r>
      <w:r w:rsidRPr="00CC6CB9">
        <w:rPr>
          <w:b w:val="0"/>
        </w:rPr>
        <w:t xml:space="preserve">. Map of the Murray-Darling Basin and the locations and spatial extents of the seven Selected Areas of LTIM. </w:t>
      </w:r>
      <w:r>
        <w:rPr>
          <w:b w:val="0"/>
        </w:rPr>
        <w:t xml:space="preserve">Map prepared by Kyle Weatherman. </w:t>
      </w:r>
    </w:p>
    <w:p w14:paraId="45959BF3" w14:textId="77777777" w:rsidR="00390E4C" w:rsidRDefault="00390E4C" w:rsidP="00390E4C">
      <w:pPr>
        <w:pStyle w:val="Heading4"/>
      </w:pPr>
      <w:r>
        <w:t>Logging of dissolved oxygen and temperature</w:t>
      </w:r>
    </w:p>
    <w:p w14:paraId="178C8063" w14:textId="77777777" w:rsidR="00390E4C" w:rsidRDefault="00390E4C" w:rsidP="00390E4C">
      <w:r>
        <w:t xml:space="preserve">Dissolved oxygen (DO) and water temperature were monitored within Selected Areas using multi-parameter water quality probes. Probes were deployed to monitor DO and temperature dynamics during the environmental flow delivery season within each year, which was generally between August and March. However, the exact timing and duration of deployment varied among rivers and years. Probes were calibrated following the manufacturers’ specifications prior to deployment and every 4-6 weeks thereafter, as required. Individual measurements of DO and temperature occurred every 10 minutes. Data presented in this report come from one logging station, containing a single probe, established amongst the ten fish monitoring sites (see Fish Sampling) within each area (Table 2A). Dynamics of DO and temperature shown in this report were corroborated with those generated by other logging stations up/downstream of the study segments of the five rivers. </w:t>
      </w:r>
    </w:p>
    <w:p w14:paraId="042617E8" w14:textId="77777777" w:rsidR="00390E4C" w:rsidRDefault="00390E4C" w:rsidP="00390E4C">
      <w:pPr>
        <w:pStyle w:val="ListBullet"/>
        <w:numPr>
          <w:ilvl w:val="0"/>
          <w:numId w:val="0"/>
        </w:numPr>
        <w:ind w:left="357" w:hanging="357"/>
      </w:pPr>
    </w:p>
    <w:p w14:paraId="446FCCC3" w14:textId="77777777" w:rsidR="00390E4C" w:rsidRDefault="00390E4C" w:rsidP="00390E4C">
      <w:pPr>
        <w:pStyle w:val="ListBullet"/>
        <w:numPr>
          <w:ilvl w:val="0"/>
          <w:numId w:val="0"/>
        </w:numPr>
        <w:ind w:left="357" w:hanging="357"/>
        <w:sectPr w:rsidR="00390E4C" w:rsidSect="00AC66B8">
          <w:pgSz w:w="11900" w:h="16840" w:code="9"/>
          <w:pgMar w:top="1440" w:right="1440" w:bottom="1440" w:left="1440" w:header="708" w:footer="708" w:gutter="0"/>
          <w:cols w:space="708"/>
          <w:docGrid w:linePitch="360"/>
        </w:sectPr>
      </w:pPr>
    </w:p>
    <w:p w14:paraId="100F387F" w14:textId="77777777" w:rsidR="00390E4C" w:rsidRPr="00390E4C" w:rsidRDefault="00390E4C" w:rsidP="00390E4C">
      <w:pPr>
        <w:pStyle w:val="Caption"/>
        <w:rPr>
          <w:b w:val="0"/>
        </w:rPr>
      </w:pPr>
      <w:bookmarkStart w:id="112" w:name="_Ref511735186"/>
      <w:r>
        <w:lastRenderedPageBreak/>
        <w:t>Table</w:t>
      </w:r>
      <w:bookmarkEnd w:id="112"/>
      <w:r>
        <w:rPr>
          <w:noProof/>
        </w:rPr>
        <w:t xml:space="preserve"> 2A</w:t>
      </w:r>
      <w:r>
        <w:t>.</w:t>
      </w:r>
      <w:r w:rsidRPr="004D41E9">
        <w:rPr>
          <w:b w:val="0"/>
        </w:rPr>
        <w:t xml:space="preserve"> </w:t>
      </w:r>
      <w:r>
        <w:rPr>
          <w:b w:val="0"/>
        </w:rPr>
        <w:t xml:space="preserve">Gauges yielding hydrological time series used for fish basin-scale analyses. ‘Zone’ refers to the name given to LTIM zones. ‘Gauged’ indicates whether the raw discharge time series are obtained from a specific gauge (TRUE) or modelled/inferred based on data from those gauges (FALSE). Columns ‘Census’ and ‘Larvae’ indicate whether, respectively, population/community censuses and/or larval data are collected from that LTIM site. ‘WQ’ indicates whether dissolved oxygen and temperature loggers were deployed at that site. Remaining columns present statistics used for transforming daily mean discharge series into standard log-normal deviates (Mean and StDev) and the percentiles are the corresponding threshold values for log-normal deviates of flow series. ‘N’ and ‘Start’ are, respectively, the number of daily mean discharge values and the first year of discharge data that have contributed to the standardisation. </w:t>
      </w:r>
    </w:p>
    <w:tbl>
      <w:tblPr>
        <w:tblW w:w="5000" w:type="pct"/>
        <w:tblLayout w:type="fixed"/>
        <w:tblLook w:val="04A0" w:firstRow="1" w:lastRow="0" w:firstColumn="1" w:lastColumn="0" w:noHBand="0" w:noVBand="1"/>
      </w:tblPr>
      <w:tblGrid>
        <w:gridCol w:w="1256"/>
        <w:gridCol w:w="1296"/>
        <w:gridCol w:w="1416"/>
        <w:gridCol w:w="852"/>
        <w:gridCol w:w="850"/>
        <w:gridCol w:w="853"/>
        <w:gridCol w:w="708"/>
        <w:gridCol w:w="681"/>
        <w:gridCol w:w="681"/>
        <w:gridCol w:w="681"/>
        <w:gridCol w:w="681"/>
        <w:gridCol w:w="681"/>
        <w:gridCol w:w="681"/>
        <w:gridCol w:w="681"/>
        <w:gridCol w:w="681"/>
        <w:gridCol w:w="681"/>
        <w:gridCol w:w="681"/>
        <w:gridCol w:w="681"/>
        <w:gridCol w:w="678"/>
      </w:tblGrid>
      <w:tr w:rsidR="00390E4C" w:rsidRPr="005D7269" w14:paraId="3F28B328" w14:textId="77777777" w:rsidTr="00390E4C">
        <w:trPr>
          <w:trHeight w:val="300"/>
        </w:trPr>
        <w:tc>
          <w:tcPr>
            <w:tcW w:w="408" w:type="pct"/>
            <w:tcBorders>
              <w:top w:val="single" w:sz="4" w:space="0" w:color="auto"/>
              <w:left w:val="nil"/>
              <w:bottom w:val="single" w:sz="4" w:space="0" w:color="auto"/>
              <w:right w:val="nil"/>
            </w:tcBorders>
            <w:shd w:val="clear" w:color="auto" w:fill="auto"/>
            <w:noWrap/>
            <w:vAlign w:val="bottom"/>
          </w:tcPr>
          <w:p w14:paraId="32F729F1" w14:textId="77777777" w:rsidR="00390E4C" w:rsidRPr="005D7269" w:rsidRDefault="00390E4C" w:rsidP="00390E4C">
            <w:pPr>
              <w:spacing w:after="0"/>
              <w:rPr>
                <w:rFonts w:ascii="Calibri" w:hAnsi="Calibri" w:cs="Calibri"/>
                <w:kern w:val="0"/>
                <w:sz w:val="16"/>
                <w:szCs w:val="16"/>
                <w:lang w:eastAsia="en-AU"/>
              </w:rPr>
            </w:pPr>
          </w:p>
        </w:tc>
        <w:tc>
          <w:tcPr>
            <w:tcW w:w="421" w:type="pct"/>
            <w:tcBorders>
              <w:top w:val="single" w:sz="4" w:space="0" w:color="auto"/>
              <w:left w:val="nil"/>
              <w:bottom w:val="single" w:sz="4" w:space="0" w:color="auto"/>
              <w:right w:val="nil"/>
            </w:tcBorders>
            <w:shd w:val="clear" w:color="auto" w:fill="auto"/>
            <w:noWrap/>
            <w:vAlign w:val="bottom"/>
          </w:tcPr>
          <w:p w14:paraId="4F10D92B" w14:textId="77777777" w:rsidR="00390E4C" w:rsidRPr="005D7269" w:rsidRDefault="00390E4C" w:rsidP="00390E4C">
            <w:pPr>
              <w:spacing w:after="0"/>
              <w:rPr>
                <w:rFonts w:ascii="Calibri" w:hAnsi="Calibri" w:cs="Calibri"/>
                <w:kern w:val="0"/>
                <w:sz w:val="16"/>
                <w:szCs w:val="16"/>
                <w:lang w:eastAsia="en-AU"/>
              </w:rPr>
            </w:pPr>
          </w:p>
        </w:tc>
        <w:tc>
          <w:tcPr>
            <w:tcW w:w="460" w:type="pct"/>
            <w:tcBorders>
              <w:top w:val="single" w:sz="4" w:space="0" w:color="auto"/>
              <w:left w:val="nil"/>
              <w:bottom w:val="single" w:sz="4" w:space="0" w:color="auto"/>
              <w:right w:val="nil"/>
            </w:tcBorders>
            <w:shd w:val="clear" w:color="auto" w:fill="auto"/>
            <w:noWrap/>
            <w:vAlign w:val="bottom"/>
          </w:tcPr>
          <w:p w14:paraId="54681F8F" w14:textId="77777777" w:rsidR="00390E4C" w:rsidRPr="005D7269" w:rsidRDefault="00390E4C" w:rsidP="00390E4C">
            <w:pPr>
              <w:spacing w:after="0"/>
              <w:rPr>
                <w:rFonts w:ascii="Calibri" w:hAnsi="Calibri" w:cs="Calibri"/>
                <w:kern w:val="0"/>
                <w:sz w:val="16"/>
                <w:szCs w:val="16"/>
                <w:lang w:eastAsia="en-AU"/>
              </w:rPr>
            </w:pPr>
          </w:p>
        </w:tc>
        <w:tc>
          <w:tcPr>
            <w:tcW w:w="277" w:type="pct"/>
            <w:tcBorders>
              <w:top w:val="single" w:sz="4" w:space="0" w:color="auto"/>
              <w:left w:val="nil"/>
              <w:bottom w:val="single" w:sz="4" w:space="0" w:color="auto"/>
              <w:right w:val="nil"/>
            </w:tcBorders>
            <w:shd w:val="clear" w:color="auto" w:fill="auto"/>
            <w:noWrap/>
            <w:vAlign w:val="bottom"/>
          </w:tcPr>
          <w:p w14:paraId="398FA217" w14:textId="77777777" w:rsidR="00390E4C" w:rsidRPr="005D7269" w:rsidRDefault="00390E4C" w:rsidP="00390E4C">
            <w:pPr>
              <w:spacing w:after="0"/>
              <w:rPr>
                <w:rFonts w:ascii="Calibri" w:hAnsi="Calibri" w:cs="Calibri"/>
                <w:kern w:val="0"/>
                <w:sz w:val="16"/>
                <w:szCs w:val="16"/>
                <w:lang w:eastAsia="en-AU"/>
              </w:rPr>
            </w:pPr>
          </w:p>
        </w:tc>
        <w:tc>
          <w:tcPr>
            <w:tcW w:w="276" w:type="pct"/>
            <w:tcBorders>
              <w:top w:val="single" w:sz="4" w:space="0" w:color="auto"/>
              <w:left w:val="nil"/>
              <w:bottom w:val="single" w:sz="4" w:space="0" w:color="auto"/>
              <w:right w:val="nil"/>
            </w:tcBorders>
            <w:shd w:val="clear" w:color="auto" w:fill="auto"/>
            <w:noWrap/>
            <w:vAlign w:val="bottom"/>
          </w:tcPr>
          <w:p w14:paraId="564A30D5" w14:textId="77777777" w:rsidR="00390E4C" w:rsidRPr="005D7269" w:rsidRDefault="00390E4C" w:rsidP="00390E4C">
            <w:pPr>
              <w:spacing w:after="0"/>
              <w:rPr>
                <w:rFonts w:ascii="Calibri" w:hAnsi="Calibri" w:cs="Calibri"/>
                <w:kern w:val="0"/>
                <w:sz w:val="16"/>
                <w:szCs w:val="16"/>
                <w:lang w:eastAsia="en-AU"/>
              </w:rPr>
            </w:pPr>
          </w:p>
        </w:tc>
        <w:tc>
          <w:tcPr>
            <w:tcW w:w="277" w:type="pct"/>
            <w:tcBorders>
              <w:top w:val="single" w:sz="4" w:space="0" w:color="auto"/>
              <w:left w:val="nil"/>
              <w:bottom w:val="single" w:sz="4" w:space="0" w:color="auto"/>
              <w:right w:val="nil"/>
            </w:tcBorders>
            <w:shd w:val="clear" w:color="auto" w:fill="auto"/>
            <w:noWrap/>
            <w:vAlign w:val="bottom"/>
          </w:tcPr>
          <w:p w14:paraId="77404B78" w14:textId="77777777" w:rsidR="00390E4C" w:rsidRDefault="00390E4C" w:rsidP="00390E4C">
            <w:pPr>
              <w:spacing w:after="0"/>
              <w:rPr>
                <w:rFonts w:ascii="Calibri" w:hAnsi="Calibri" w:cs="Calibri"/>
                <w:kern w:val="0"/>
                <w:sz w:val="16"/>
                <w:szCs w:val="16"/>
                <w:lang w:eastAsia="en-AU"/>
              </w:rPr>
            </w:pPr>
          </w:p>
        </w:tc>
        <w:tc>
          <w:tcPr>
            <w:tcW w:w="230" w:type="pct"/>
            <w:tcBorders>
              <w:top w:val="single" w:sz="4" w:space="0" w:color="auto"/>
              <w:left w:val="nil"/>
              <w:bottom w:val="single" w:sz="4" w:space="0" w:color="auto"/>
              <w:right w:val="nil"/>
            </w:tcBorders>
            <w:shd w:val="clear" w:color="auto" w:fill="auto"/>
            <w:noWrap/>
            <w:vAlign w:val="bottom"/>
          </w:tcPr>
          <w:p w14:paraId="789C309A" w14:textId="77777777" w:rsidR="00390E4C" w:rsidRPr="005D7269" w:rsidRDefault="00390E4C" w:rsidP="00390E4C">
            <w:pPr>
              <w:spacing w:after="0"/>
              <w:rPr>
                <w:rFonts w:ascii="Calibri" w:hAnsi="Calibri" w:cs="Calibri"/>
                <w:kern w:val="0"/>
                <w:sz w:val="16"/>
                <w:szCs w:val="16"/>
                <w:lang w:eastAsia="en-AU"/>
              </w:rPr>
            </w:pPr>
          </w:p>
        </w:tc>
        <w:tc>
          <w:tcPr>
            <w:tcW w:w="221" w:type="pct"/>
            <w:tcBorders>
              <w:top w:val="single" w:sz="4" w:space="0" w:color="auto"/>
              <w:left w:val="nil"/>
              <w:bottom w:val="single" w:sz="4" w:space="0" w:color="auto"/>
              <w:right w:val="nil"/>
            </w:tcBorders>
            <w:shd w:val="clear" w:color="auto" w:fill="auto"/>
            <w:noWrap/>
            <w:vAlign w:val="bottom"/>
          </w:tcPr>
          <w:p w14:paraId="1B018772" w14:textId="77777777" w:rsidR="00390E4C" w:rsidRDefault="00390E4C" w:rsidP="00390E4C">
            <w:pPr>
              <w:spacing w:after="0"/>
              <w:rPr>
                <w:rFonts w:ascii="Calibri" w:hAnsi="Calibri" w:cs="Calibri"/>
                <w:kern w:val="0"/>
                <w:sz w:val="16"/>
                <w:szCs w:val="16"/>
                <w:lang w:eastAsia="en-AU"/>
              </w:rPr>
            </w:pPr>
          </w:p>
        </w:tc>
        <w:tc>
          <w:tcPr>
            <w:tcW w:w="442" w:type="pct"/>
            <w:gridSpan w:val="2"/>
            <w:tcBorders>
              <w:top w:val="single" w:sz="4" w:space="0" w:color="auto"/>
              <w:left w:val="nil"/>
              <w:bottom w:val="single" w:sz="4" w:space="0" w:color="auto"/>
              <w:right w:val="nil"/>
            </w:tcBorders>
            <w:shd w:val="clear" w:color="auto" w:fill="auto"/>
            <w:noWrap/>
            <w:vAlign w:val="bottom"/>
          </w:tcPr>
          <w:p w14:paraId="24B5F1DD" w14:textId="77777777" w:rsidR="00390E4C" w:rsidRDefault="00390E4C" w:rsidP="00390E4C">
            <w:pPr>
              <w:spacing w:after="0"/>
              <w:rPr>
                <w:rFonts w:ascii="Calibri" w:hAnsi="Calibri" w:cs="Calibri"/>
                <w:kern w:val="0"/>
                <w:sz w:val="16"/>
                <w:szCs w:val="16"/>
                <w:lang w:eastAsia="en-AU"/>
              </w:rPr>
            </w:pPr>
            <w:r>
              <w:rPr>
                <w:rFonts w:ascii="Calibri" w:hAnsi="Calibri" w:cs="Calibri"/>
                <w:kern w:val="0"/>
                <w:sz w:val="16"/>
                <w:szCs w:val="16"/>
                <w:lang w:eastAsia="en-AU"/>
              </w:rPr>
              <w:t xml:space="preserve">Mean, StDev of </w:t>
            </w:r>
            <w:r w:rsidRPr="004D41E9">
              <w:rPr>
                <w:rFonts w:ascii="Calibri" w:hAnsi="Calibri" w:cs="Calibri"/>
                <w:i/>
                <w:kern w:val="0"/>
                <w:sz w:val="16"/>
                <w:szCs w:val="16"/>
                <w:lang w:eastAsia="en-AU"/>
              </w:rPr>
              <w:t>ln</w:t>
            </w:r>
            <w:r>
              <w:rPr>
                <w:rFonts w:ascii="Calibri" w:hAnsi="Calibri" w:cs="Calibri"/>
                <w:kern w:val="0"/>
                <w:sz w:val="16"/>
                <w:szCs w:val="16"/>
                <w:lang w:eastAsia="en-AU"/>
              </w:rPr>
              <w:t>(discharge + 1)</w:t>
            </w:r>
          </w:p>
        </w:tc>
        <w:tc>
          <w:tcPr>
            <w:tcW w:w="1989" w:type="pct"/>
            <w:gridSpan w:val="9"/>
            <w:tcBorders>
              <w:top w:val="single" w:sz="4" w:space="0" w:color="auto"/>
              <w:left w:val="nil"/>
              <w:bottom w:val="single" w:sz="4" w:space="0" w:color="auto"/>
              <w:right w:val="nil"/>
            </w:tcBorders>
            <w:shd w:val="clear" w:color="auto" w:fill="auto"/>
            <w:noWrap/>
            <w:vAlign w:val="bottom"/>
          </w:tcPr>
          <w:p w14:paraId="730C6FC4" w14:textId="77777777" w:rsidR="00390E4C" w:rsidRDefault="00390E4C" w:rsidP="00390E4C">
            <w:pPr>
              <w:spacing w:after="0"/>
              <w:jc w:val="center"/>
              <w:rPr>
                <w:rFonts w:ascii="Calibri" w:hAnsi="Calibri" w:cs="Calibri"/>
                <w:kern w:val="0"/>
                <w:sz w:val="16"/>
                <w:szCs w:val="16"/>
                <w:lang w:eastAsia="en-AU"/>
              </w:rPr>
            </w:pPr>
            <w:r>
              <w:rPr>
                <w:rFonts w:ascii="Calibri" w:hAnsi="Calibri" w:cs="Calibri"/>
                <w:kern w:val="0"/>
                <w:sz w:val="16"/>
                <w:szCs w:val="16"/>
                <w:lang w:eastAsia="en-AU"/>
              </w:rPr>
              <w:t>Percentiles used as thresholds</w:t>
            </w:r>
          </w:p>
        </w:tc>
      </w:tr>
      <w:tr w:rsidR="00390E4C" w:rsidRPr="005D7269" w14:paraId="63632CEA" w14:textId="77777777" w:rsidTr="00390E4C">
        <w:trPr>
          <w:trHeight w:val="300"/>
        </w:trPr>
        <w:tc>
          <w:tcPr>
            <w:tcW w:w="408" w:type="pct"/>
            <w:tcBorders>
              <w:top w:val="single" w:sz="4" w:space="0" w:color="auto"/>
              <w:left w:val="nil"/>
              <w:bottom w:val="single" w:sz="4" w:space="0" w:color="auto"/>
              <w:right w:val="nil"/>
            </w:tcBorders>
            <w:shd w:val="clear" w:color="auto" w:fill="auto"/>
            <w:noWrap/>
            <w:vAlign w:val="bottom"/>
            <w:hideMark/>
          </w:tcPr>
          <w:p w14:paraId="176DD03D"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Selected</w:t>
            </w:r>
            <w:r>
              <w:rPr>
                <w:rFonts w:ascii="Calibri" w:hAnsi="Calibri" w:cs="Calibri"/>
                <w:kern w:val="0"/>
                <w:sz w:val="16"/>
                <w:szCs w:val="16"/>
                <w:lang w:eastAsia="en-AU"/>
              </w:rPr>
              <w:t xml:space="preserve"> </w:t>
            </w:r>
            <w:r w:rsidRPr="005D7269">
              <w:rPr>
                <w:rFonts w:ascii="Calibri" w:hAnsi="Calibri" w:cs="Calibri"/>
                <w:kern w:val="0"/>
                <w:sz w:val="16"/>
                <w:szCs w:val="16"/>
                <w:lang w:eastAsia="en-AU"/>
              </w:rPr>
              <w:t>Area</w:t>
            </w:r>
          </w:p>
        </w:tc>
        <w:tc>
          <w:tcPr>
            <w:tcW w:w="421" w:type="pct"/>
            <w:tcBorders>
              <w:top w:val="single" w:sz="4" w:space="0" w:color="auto"/>
              <w:left w:val="nil"/>
              <w:bottom w:val="single" w:sz="4" w:space="0" w:color="auto"/>
              <w:right w:val="nil"/>
            </w:tcBorders>
            <w:shd w:val="clear" w:color="auto" w:fill="auto"/>
            <w:noWrap/>
            <w:vAlign w:val="bottom"/>
            <w:hideMark/>
          </w:tcPr>
          <w:p w14:paraId="6ADA6B4E"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Zone</w:t>
            </w:r>
          </w:p>
        </w:tc>
        <w:tc>
          <w:tcPr>
            <w:tcW w:w="460" w:type="pct"/>
            <w:tcBorders>
              <w:top w:val="single" w:sz="4" w:space="0" w:color="auto"/>
              <w:left w:val="nil"/>
              <w:bottom w:val="single" w:sz="4" w:space="0" w:color="auto"/>
              <w:right w:val="nil"/>
            </w:tcBorders>
            <w:shd w:val="clear" w:color="auto" w:fill="auto"/>
            <w:noWrap/>
            <w:vAlign w:val="bottom"/>
            <w:hideMark/>
          </w:tcPr>
          <w:p w14:paraId="5853838C"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Gauge</w:t>
            </w:r>
            <w:r>
              <w:rPr>
                <w:rFonts w:ascii="Calibri" w:hAnsi="Calibri" w:cs="Calibri"/>
                <w:kern w:val="0"/>
                <w:sz w:val="16"/>
                <w:szCs w:val="16"/>
                <w:lang w:eastAsia="en-AU"/>
              </w:rPr>
              <w:t xml:space="preserve"> name</w:t>
            </w:r>
          </w:p>
        </w:tc>
        <w:tc>
          <w:tcPr>
            <w:tcW w:w="277" w:type="pct"/>
            <w:tcBorders>
              <w:top w:val="single" w:sz="4" w:space="0" w:color="auto"/>
              <w:left w:val="nil"/>
              <w:bottom w:val="single" w:sz="4" w:space="0" w:color="auto"/>
              <w:right w:val="nil"/>
            </w:tcBorders>
            <w:shd w:val="clear" w:color="auto" w:fill="auto"/>
            <w:noWrap/>
            <w:vAlign w:val="bottom"/>
            <w:hideMark/>
          </w:tcPr>
          <w:p w14:paraId="16EA8793"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Gauge</w:t>
            </w:r>
            <w:r>
              <w:rPr>
                <w:rFonts w:ascii="Calibri" w:hAnsi="Calibri" w:cs="Calibri"/>
                <w:kern w:val="0"/>
                <w:sz w:val="16"/>
                <w:szCs w:val="16"/>
                <w:lang w:eastAsia="en-AU"/>
              </w:rPr>
              <w:t xml:space="preserve"> #</w:t>
            </w:r>
          </w:p>
        </w:tc>
        <w:tc>
          <w:tcPr>
            <w:tcW w:w="276" w:type="pct"/>
            <w:tcBorders>
              <w:top w:val="single" w:sz="4" w:space="0" w:color="auto"/>
              <w:left w:val="nil"/>
              <w:bottom w:val="single" w:sz="4" w:space="0" w:color="auto"/>
              <w:right w:val="nil"/>
            </w:tcBorders>
            <w:shd w:val="clear" w:color="auto" w:fill="auto"/>
            <w:noWrap/>
            <w:vAlign w:val="bottom"/>
            <w:hideMark/>
          </w:tcPr>
          <w:p w14:paraId="3E5FD397"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Gauge</w:t>
            </w:r>
            <w:r>
              <w:rPr>
                <w:rFonts w:ascii="Calibri" w:hAnsi="Calibri" w:cs="Calibri"/>
                <w:kern w:val="0"/>
                <w:sz w:val="16"/>
                <w:szCs w:val="16"/>
                <w:lang w:eastAsia="en-AU"/>
              </w:rPr>
              <w:t>d</w:t>
            </w:r>
          </w:p>
        </w:tc>
        <w:tc>
          <w:tcPr>
            <w:tcW w:w="277" w:type="pct"/>
            <w:tcBorders>
              <w:top w:val="single" w:sz="4" w:space="0" w:color="auto"/>
              <w:left w:val="nil"/>
              <w:bottom w:val="single" w:sz="4" w:space="0" w:color="auto"/>
              <w:right w:val="nil"/>
            </w:tcBorders>
            <w:shd w:val="clear" w:color="auto" w:fill="auto"/>
            <w:noWrap/>
            <w:vAlign w:val="bottom"/>
            <w:hideMark/>
          </w:tcPr>
          <w:p w14:paraId="7D4522BD" w14:textId="77777777" w:rsidR="00390E4C" w:rsidRPr="005D7269" w:rsidRDefault="00390E4C" w:rsidP="00390E4C">
            <w:pPr>
              <w:spacing w:after="0"/>
              <w:rPr>
                <w:rFonts w:ascii="Calibri" w:hAnsi="Calibri" w:cs="Calibri"/>
                <w:kern w:val="0"/>
                <w:sz w:val="16"/>
                <w:szCs w:val="16"/>
                <w:lang w:eastAsia="en-AU"/>
              </w:rPr>
            </w:pPr>
            <w:r>
              <w:rPr>
                <w:rFonts w:ascii="Calibri" w:hAnsi="Calibri" w:cs="Calibri"/>
                <w:kern w:val="0"/>
                <w:sz w:val="16"/>
                <w:szCs w:val="16"/>
                <w:lang w:eastAsia="en-AU"/>
              </w:rPr>
              <w:t>Census</w:t>
            </w:r>
          </w:p>
        </w:tc>
        <w:tc>
          <w:tcPr>
            <w:tcW w:w="230" w:type="pct"/>
            <w:tcBorders>
              <w:top w:val="single" w:sz="4" w:space="0" w:color="auto"/>
              <w:left w:val="nil"/>
              <w:bottom w:val="single" w:sz="4" w:space="0" w:color="auto"/>
              <w:right w:val="nil"/>
            </w:tcBorders>
            <w:shd w:val="clear" w:color="auto" w:fill="auto"/>
            <w:noWrap/>
            <w:vAlign w:val="bottom"/>
            <w:hideMark/>
          </w:tcPr>
          <w:p w14:paraId="6052B986"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Larvae</w:t>
            </w:r>
          </w:p>
        </w:tc>
        <w:tc>
          <w:tcPr>
            <w:tcW w:w="221" w:type="pct"/>
            <w:tcBorders>
              <w:top w:val="single" w:sz="4" w:space="0" w:color="auto"/>
              <w:left w:val="nil"/>
              <w:bottom w:val="single" w:sz="4" w:space="0" w:color="auto"/>
              <w:right w:val="nil"/>
            </w:tcBorders>
            <w:shd w:val="clear" w:color="auto" w:fill="auto"/>
            <w:noWrap/>
            <w:vAlign w:val="bottom"/>
            <w:hideMark/>
          </w:tcPr>
          <w:p w14:paraId="60A43619" w14:textId="77777777" w:rsidR="00390E4C" w:rsidRPr="005D7269" w:rsidRDefault="00390E4C" w:rsidP="00390E4C">
            <w:pPr>
              <w:spacing w:after="0"/>
              <w:rPr>
                <w:rFonts w:ascii="Calibri" w:hAnsi="Calibri" w:cs="Calibri"/>
                <w:kern w:val="0"/>
                <w:sz w:val="16"/>
                <w:szCs w:val="16"/>
                <w:lang w:eastAsia="en-AU"/>
              </w:rPr>
            </w:pPr>
            <w:r>
              <w:rPr>
                <w:rFonts w:ascii="Calibri" w:hAnsi="Calibri" w:cs="Calibri"/>
                <w:kern w:val="0"/>
                <w:sz w:val="16"/>
                <w:szCs w:val="16"/>
                <w:lang w:eastAsia="en-AU"/>
              </w:rPr>
              <w:t>WQ</w:t>
            </w:r>
          </w:p>
        </w:tc>
        <w:tc>
          <w:tcPr>
            <w:tcW w:w="221" w:type="pct"/>
            <w:tcBorders>
              <w:top w:val="single" w:sz="4" w:space="0" w:color="auto"/>
              <w:left w:val="nil"/>
              <w:bottom w:val="single" w:sz="4" w:space="0" w:color="auto"/>
              <w:right w:val="nil"/>
            </w:tcBorders>
            <w:shd w:val="clear" w:color="auto" w:fill="auto"/>
            <w:noWrap/>
            <w:vAlign w:val="bottom"/>
            <w:hideMark/>
          </w:tcPr>
          <w:p w14:paraId="16BC56EB" w14:textId="77777777" w:rsidR="00390E4C" w:rsidRPr="005D7269" w:rsidRDefault="00390E4C" w:rsidP="00390E4C">
            <w:pPr>
              <w:spacing w:after="0"/>
              <w:rPr>
                <w:rFonts w:ascii="Calibri" w:hAnsi="Calibri" w:cs="Calibri"/>
                <w:kern w:val="0"/>
                <w:sz w:val="16"/>
                <w:szCs w:val="16"/>
                <w:lang w:eastAsia="en-AU"/>
              </w:rPr>
            </w:pPr>
            <w:r>
              <w:rPr>
                <w:rFonts w:ascii="Calibri" w:hAnsi="Calibri" w:cs="Calibri"/>
                <w:kern w:val="0"/>
                <w:sz w:val="16"/>
                <w:szCs w:val="16"/>
                <w:lang w:eastAsia="en-AU"/>
              </w:rPr>
              <w:t>Mean</w:t>
            </w:r>
          </w:p>
        </w:tc>
        <w:tc>
          <w:tcPr>
            <w:tcW w:w="221" w:type="pct"/>
            <w:tcBorders>
              <w:top w:val="single" w:sz="4" w:space="0" w:color="auto"/>
              <w:left w:val="nil"/>
              <w:bottom w:val="single" w:sz="4" w:space="0" w:color="auto"/>
              <w:right w:val="nil"/>
            </w:tcBorders>
            <w:shd w:val="clear" w:color="auto" w:fill="auto"/>
            <w:noWrap/>
            <w:vAlign w:val="bottom"/>
            <w:hideMark/>
          </w:tcPr>
          <w:p w14:paraId="525F362F" w14:textId="77777777" w:rsidR="00390E4C" w:rsidRPr="005D7269" w:rsidRDefault="00390E4C" w:rsidP="00390E4C">
            <w:pPr>
              <w:spacing w:after="0"/>
              <w:rPr>
                <w:rFonts w:ascii="Calibri" w:hAnsi="Calibri" w:cs="Calibri"/>
                <w:kern w:val="0"/>
                <w:sz w:val="16"/>
                <w:szCs w:val="16"/>
                <w:lang w:eastAsia="en-AU"/>
              </w:rPr>
            </w:pPr>
            <w:r>
              <w:rPr>
                <w:rFonts w:ascii="Calibri" w:hAnsi="Calibri" w:cs="Calibri"/>
                <w:kern w:val="0"/>
                <w:sz w:val="16"/>
                <w:szCs w:val="16"/>
                <w:lang w:eastAsia="en-AU"/>
              </w:rPr>
              <w:t>StDev</w:t>
            </w:r>
          </w:p>
        </w:tc>
        <w:tc>
          <w:tcPr>
            <w:tcW w:w="221" w:type="pct"/>
            <w:tcBorders>
              <w:top w:val="single" w:sz="4" w:space="0" w:color="auto"/>
              <w:left w:val="nil"/>
              <w:bottom w:val="single" w:sz="4" w:space="0" w:color="auto"/>
              <w:right w:val="nil"/>
            </w:tcBorders>
            <w:shd w:val="clear" w:color="auto" w:fill="auto"/>
            <w:noWrap/>
            <w:vAlign w:val="bottom"/>
            <w:hideMark/>
          </w:tcPr>
          <w:p w14:paraId="29AE877C" w14:textId="77777777" w:rsidR="00390E4C" w:rsidRPr="005D7269" w:rsidRDefault="00390E4C" w:rsidP="00390E4C">
            <w:pPr>
              <w:spacing w:after="0"/>
              <w:rPr>
                <w:rFonts w:ascii="Calibri" w:hAnsi="Calibri" w:cs="Calibri"/>
                <w:kern w:val="0"/>
                <w:sz w:val="16"/>
                <w:szCs w:val="16"/>
                <w:lang w:eastAsia="en-AU"/>
              </w:rPr>
            </w:pPr>
            <w:r>
              <w:rPr>
                <w:rFonts w:ascii="Calibri" w:hAnsi="Calibri" w:cs="Calibri"/>
                <w:kern w:val="0"/>
                <w:sz w:val="16"/>
                <w:szCs w:val="16"/>
                <w:lang w:eastAsia="en-AU"/>
              </w:rPr>
              <w:t>5th</w:t>
            </w:r>
          </w:p>
        </w:tc>
        <w:tc>
          <w:tcPr>
            <w:tcW w:w="221" w:type="pct"/>
            <w:tcBorders>
              <w:top w:val="single" w:sz="4" w:space="0" w:color="auto"/>
              <w:left w:val="nil"/>
              <w:bottom w:val="single" w:sz="4" w:space="0" w:color="auto"/>
              <w:right w:val="nil"/>
            </w:tcBorders>
            <w:shd w:val="clear" w:color="auto" w:fill="auto"/>
            <w:noWrap/>
            <w:vAlign w:val="bottom"/>
            <w:hideMark/>
          </w:tcPr>
          <w:p w14:paraId="279074CB" w14:textId="77777777" w:rsidR="00390E4C" w:rsidRPr="005D7269" w:rsidRDefault="00390E4C" w:rsidP="00390E4C">
            <w:pPr>
              <w:spacing w:after="0"/>
              <w:rPr>
                <w:rFonts w:ascii="Calibri" w:hAnsi="Calibri" w:cs="Calibri"/>
                <w:kern w:val="0"/>
                <w:sz w:val="16"/>
                <w:szCs w:val="16"/>
                <w:lang w:eastAsia="en-AU"/>
              </w:rPr>
            </w:pPr>
            <w:r>
              <w:rPr>
                <w:rFonts w:ascii="Calibri" w:hAnsi="Calibri" w:cs="Calibri"/>
                <w:kern w:val="0"/>
                <w:sz w:val="16"/>
                <w:szCs w:val="16"/>
                <w:lang w:eastAsia="en-AU"/>
              </w:rPr>
              <w:t>10th</w:t>
            </w:r>
          </w:p>
        </w:tc>
        <w:tc>
          <w:tcPr>
            <w:tcW w:w="221" w:type="pct"/>
            <w:tcBorders>
              <w:top w:val="single" w:sz="4" w:space="0" w:color="auto"/>
              <w:left w:val="nil"/>
              <w:bottom w:val="single" w:sz="4" w:space="0" w:color="auto"/>
              <w:right w:val="nil"/>
            </w:tcBorders>
            <w:shd w:val="clear" w:color="auto" w:fill="auto"/>
            <w:noWrap/>
            <w:vAlign w:val="bottom"/>
            <w:hideMark/>
          </w:tcPr>
          <w:p w14:paraId="6BDD53EE" w14:textId="77777777" w:rsidR="00390E4C" w:rsidRPr="005D7269" w:rsidRDefault="00390E4C" w:rsidP="00390E4C">
            <w:pPr>
              <w:spacing w:after="0"/>
              <w:rPr>
                <w:rFonts w:ascii="Calibri" w:hAnsi="Calibri" w:cs="Calibri"/>
                <w:kern w:val="0"/>
                <w:sz w:val="16"/>
                <w:szCs w:val="16"/>
                <w:lang w:eastAsia="en-AU"/>
              </w:rPr>
            </w:pPr>
            <w:r>
              <w:rPr>
                <w:rFonts w:ascii="Calibri" w:hAnsi="Calibri" w:cs="Calibri"/>
                <w:kern w:val="0"/>
                <w:sz w:val="16"/>
                <w:szCs w:val="16"/>
                <w:lang w:eastAsia="en-AU"/>
              </w:rPr>
              <w:t>25th</w:t>
            </w:r>
          </w:p>
        </w:tc>
        <w:tc>
          <w:tcPr>
            <w:tcW w:w="221" w:type="pct"/>
            <w:tcBorders>
              <w:top w:val="single" w:sz="4" w:space="0" w:color="auto"/>
              <w:left w:val="nil"/>
              <w:bottom w:val="single" w:sz="4" w:space="0" w:color="auto"/>
              <w:right w:val="nil"/>
            </w:tcBorders>
            <w:shd w:val="clear" w:color="auto" w:fill="auto"/>
            <w:noWrap/>
            <w:vAlign w:val="bottom"/>
            <w:hideMark/>
          </w:tcPr>
          <w:p w14:paraId="24E9B68B" w14:textId="77777777" w:rsidR="00390E4C" w:rsidRPr="005D7269" w:rsidRDefault="00390E4C" w:rsidP="00390E4C">
            <w:pPr>
              <w:spacing w:after="0"/>
              <w:rPr>
                <w:rFonts w:ascii="Calibri" w:hAnsi="Calibri" w:cs="Calibri"/>
                <w:kern w:val="0"/>
                <w:sz w:val="16"/>
                <w:szCs w:val="16"/>
                <w:lang w:eastAsia="en-AU"/>
              </w:rPr>
            </w:pPr>
            <w:r>
              <w:rPr>
                <w:rFonts w:ascii="Calibri" w:hAnsi="Calibri" w:cs="Calibri"/>
                <w:kern w:val="0"/>
                <w:sz w:val="16"/>
                <w:szCs w:val="16"/>
                <w:lang w:eastAsia="en-AU"/>
              </w:rPr>
              <w:t>50th</w:t>
            </w:r>
          </w:p>
        </w:tc>
        <w:tc>
          <w:tcPr>
            <w:tcW w:w="221" w:type="pct"/>
            <w:tcBorders>
              <w:top w:val="single" w:sz="4" w:space="0" w:color="auto"/>
              <w:left w:val="nil"/>
              <w:bottom w:val="single" w:sz="4" w:space="0" w:color="auto"/>
              <w:right w:val="nil"/>
            </w:tcBorders>
            <w:shd w:val="clear" w:color="auto" w:fill="auto"/>
            <w:noWrap/>
            <w:vAlign w:val="bottom"/>
            <w:hideMark/>
          </w:tcPr>
          <w:p w14:paraId="350CA752" w14:textId="77777777" w:rsidR="00390E4C" w:rsidRPr="005D7269" w:rsidRDefault="00390E4C" w:rsidP="00390E4C">
            <w:pPr>
              <w:spacing w:after="0"/>
              <w:rPr>
                <w:rFonts w:ascii="Calibri" w:hAnsi="Calibri" w:cs="Calibri"/>
                <w:kern w:val="0"/>
                <w:sz w:val="16"/>
                <w:szCs w:val="16"/>
                <w:lang w:eastAsia="en-AU"/>
              </w:rPr>
            </w:pPr>
            <w:r>
              <w:rPr>
                <w:rFonts w:ascii="Calibri" w:hAnsi="Calibri" w:cs="Calibri"/>
                <w:kern w:val="0"/>
                <w:sz w:val="16"/>
                <w:szCs w:val="16"/>
                <w:lang w:eastAsia="en-AU"/>
              </w:rPr>
              <w:t>75th</w:t>
            </w:r>
          </w:p>
        </w:tc>
        <w:tc>
          <w:tcPr>
            <w:tcW w:w="221" w:type="pct"/>
            <w:tcBorders>
              <w:top w:val="single" w:sz="4" w:space="0" w:color="auto"/>
              <w:left w:val="nil"/>
              <w:bottom w:val="single" w:sz="4" w:space="0" w:color="auto"/>
              <w:right w:val="nil"/>
            </w:tcBorders>
            <w:shd w:val="clear" w:color="auto" w:fill="auto"/>
            <w:noWrap/>
            <w:vAlign w:val="bottom"/>
            <w:hideMark/>
          </w:tcPr>
          <w:p w14:paraId="417BD0CD" w14:textId="77777777" w:rsidR="00390E4C" w:rsidRPr="005D7269" w:rsidRDefault="00390E4C" w:rsidP="00390E4C">
            <w:pPr>
              <w:spacing w:after="0"/>
              <w:rPr>
                <w:rFonts w:ascii="Calibri" w:hAnsi="Calibri" w:cs="Calibri"/>
                <w:kern w:val="0"/>
                <w:sz w:val="16"/>
                <w:szCs w:val="16"/>
                <w:lang w:eastAsia="en-AU"/>
              </w:rPr>
            </w:pPr>
            <w:r>
              <w:rPr>
                <w:rFonts w:ascii="Calibri" w:hAnsi="Calibri" w:cs="Calibri"/>
                <w:kern w:val="0"/>
                <w:sz w:val="16"/>
                <w:szCs w:val="16"/>
                <w:lang w:eastAsia="en-AU"/>
              </w:rPr>
              <w:t>90th</w:t>
            </w:r>
          </w:p>
        </w:tc>
        <w:tc>
          <w:tcPr>
            <w:tcW w:w="221" w:type="pct"/>
            <w:tcBorders>
              <w:top w:val="single" w:sz="4" w:space="0" w:color="auto"/>
              <w:left w:val="nil"/>
              <w:bottom w:val="single" w:sz="4" w:space="0" w:color="auto"/>
              <w:right w:val="nil"/>
            </w:tcBorders>
            <w:shd w:val="clear" w:color="auto" w:fill="auto"/>
            <w:noWrap/>
            <w:vAlign w:val="bottom"/>
            <w:hideMark/>
          </w:tcPr>
          <w:p w14:paraId="46062469" w14:textId="77777777" w:rsidR="00390E4C" w:rsidRPr="005D7269" w:rsidRDefault="00390E4C" w:rsidP="00390E4C">
            <w:pPr>
              <w:spacing w:after="0"/>
              <w:rPr>
                <w:rFonts w:ascii="Calibri" w:hAnsi="Calibri" w:cs="Calibri"/>
                <w:kern w:val="0"/>
                <w:sz w:val="16"/>
                <w:szCs w:val="16"/>
                <w:lang w:eastAsia="en-AU"/>
              </w:rPr>
            </w:pPr>
            <w:r>
              <w:rPr>
                <w:rFonts w:ascii="Calibri" w:hAnsi="Calibri" w:cs="Calibri"/>
                <w:kern w:val="0"/>
                <w:sz w:val="16"/>
                <w:szCs w:val="16"/>
                <w:lang w:eastAsia="en-AU"/>
              </w:rPr>
              <w:t>95th</w:t>
            </w:r>
          </w:p>
        </w:tc>
        <w:tc>
          <w:tcPr>
            <w:tcW w:w="221" w:type="pct"/>
            <w:tcBorders>
              <w:top w:val="single" w:sz="4" w:space="0" w:color="auto"/>
              <w:left w:val="nil"/>
              <w:bottom w:val="single" w:sz="4" w:space="0" w:color="auto"/>
              <w:right w:val="nil"/>
            </w:tcBorders>
            <w:shd w:val="clear" w:color="auto" w:fill="auto"/>
            <w:noWrap/>
            <w:vAlign w:val="bottom"/>
            <w:hideMark/>
          </w:tcPr>
          <w:p w14:paraId="74AFA51C" w14:textId="77777777" w:rsidR="00390E4C" w:rsidRPr="005D7269" w:rsidRDefault="00390E4C" w:rsidP="00390E4C">
            <w:pPr>
              <w:spacing w:after="0"/>
              <w:rPr>
                <w:rFonts w:ascii="Calibri" w:hAnsi="Calibri" w:cs="Calibri"/>
                <w:kern w:val="0"/>
                <w:sz w:val="16"/>
                <w:szCs w:val="16"/>
                <w:lang w:eastAsia="en-AU"/>
              </w:rPr>
            </w:pPr>
            <w:r>
              <w:rPr>
                <w:rFonts w:ascii="Calibri" w:hAnsi="Calibri" w:cs="Calibri"/>
                <w:kern w:val="0"/>
                <w:sz w:val="16"/>
                <w:szCs w:val="16"/>
                <w:lang w:eastAsia="en-AU"/>
              </w:rPr>
              <w:t>N</w:t>
            </w:r>
          </w:p>
        </w:tc>
        <w:tc>
          <w:tcPr>
            <w:tcW w:w="220" w:type="pct"/>
            <w:tcBorders>
              <w:top w:val="single" w:sz="4" w:space="0" w:color="auto"/>
              <w:left w:val="nil"/>
              <w:bottom w:val="single" w:sz="4" w:space="0" w:color="auto"/>
              <w:right w:val="nil"/>
            </w:tcBorders>
            <w:shd w:val="clear" w:color="auto" w:fill="auto"/>
            <w:noWrap/>
            <w:vAlign w:val="bottom"/>
            <w:hideMark/>
          </w:tcPr>
          <w:p w14:paraId="115E22A1" w14:textId="77777777" w:rsidR="00390E4C" w:rsidRPr="005D7269" w:rsidRDefault="00390E4C" w:rsidP="00390E4C">
            <w:pPr>
              <w:spacing w:after="0"/>
              <w:rPr>
                <w:rFonts w:ascii="Calibri" w:hAnsi="Calibri" w:cs="Calibri"/>
                <w:kern w:val="0"/>
                <w:sz w:val="16"/>
                <w:szCs w:val="16"/>
                <w:lang w:eastAsia="en-AU"/>
              </w:rPr>
            </w:pPr>
            <w:r>
              <w:rPr>
                <w:rFonts w:ascii="Calibri" w:hAnsi="Calibri" w:cs="Calibri"/>
                <w:kern w:val="0"/>
                <w:sz w:val="16"/>
                <w:szCs w:val="16"/>
                <w:lang w:eastAsia="en-AU"/>
              </w:rPr>
              <w:t>Start</w:t>
            </w:r>
          </w:p>
        </w:tc>
      </w:tr>
      <w:tr w:rsidR="00390E4C" w:rsidRPr="005D7269" w14:paraId="5EE39A9E" w14:textId="77777777" w:rsidTr="00390E4C">
        <w:trPr>
          <w:trHeight w:val="300"/>
        </w:trPr>
        <w:tc>
          <w:tcPr>
            <w:tcW w:w="408" w:type="pct"/>
            <w:tcBorders>
              <w:top w:val="single" w:sz="4" w:space="0" w:color="auto"/>
              <w:left w:val="nil"/>
              <w:bottom w:val="nil"/>
              <w:right w:val="nil"/>
            </w:tcBorders>
            <w:shd w:val="clear" w:color="auto" w:fill="auto"/>
            <w:noWrap/>
            <w:vAlign w:val="bottom"/>
            <w:hideMark/>
          </w:tcPr>
          <w:p w14:paraId="6EBEF036"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Edward</w:t>
            </w:r>
            <w:r>
              <w:rPr>
                <w:rFonts w:ascii="Calibri" w:hAnsi="Calibri" w:cs="Calibri"/>
                <w:kern w:val="0"/>
                <w:sz w:val="16"/>
                <w:szCs w:val="16"/>
                <w:lang w:eastAsia="en-AU"/>
              </w:rPr>
              <w:t>-</w:t>
            </w:r>
            <w:r w:rsidRPr="005D7269">
              <w:rPr>
                <w:rFonts w:ascii="Calibri" w:hAnsi="Calibri" w:cs="Calibri"/>
                <w:kern w:val="0"/>
                <w:sz w:val="16"/>
                <w:szCs w:val="16"/>
                <w:lang w:eastAsia="en-AU"/>
              </w:rPr>
              <w:t>Wakool</w:t>
            </w:r>
          </w:p>
        </w:tc>
        <w:tc>
          <w:tcPr>
            <w:tcW w:w="421" w:type="pct"/>
            <w:tcBorders>
              <w:top w:val="single" w:sz="4" w:space="0" w:color="auto"/>
              <w:left w:val="nil"/>
              <w:bottom w:val="nil"/>
              <w:right w:val="nil"/>
            </w:tcBorders>
            <w:shd w:val="clear" w:color="auto" w:fill="auto"/>
            <w:noWrap/>
            <w:vAlign w:val="bottom"/>
            <w:hideMark/>
          </w:tcPr>
          <w:p w14:paraId="2E123457"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Zone1</w:t>
            </w:r>
          </w:p>
        </w:tc>
        <w:tc>
          <w:tcPr>
            <w:tcW w:w="460" w:type="pct"/>
            <w:tcBorders>
              <w:top w:val="single" w:sz="4" w:space="0" w:color="auto"/>
              <w:left w:val="nil"/>
              <w:bottom w:val="nil"/>
              <w:right w:val="nil"/>
            </w:tcBorders>
            <w:shd w:val="clear" w:color="auto" w:fill="auto"/>
            <w:noWrap/>
            <w:vAlign w:val="bottom"/>
            <w:hideMark/>
          </w:tcPr>
          <w:p w14:paraId="0B6EB6AA"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YallakoolOfftake</w:t>
            </w:r>
          </w:p>
        </w:tc>
        <w:tc>
          <w:tcPr>
            <w:tcW w:w="277" w:type="pct"/>
            <w:tcBorders>
              <w:top w:val="single" w:sz="4" w:space="0" w:color="auto"/>
              <w:left w:val="nil"/>
              <w:bottom w:val="nil"/>
              <w:right w:val="nil"/>
            </w:tcBorders>
            <w:shd w:val="clear" w:color="auto" w:fill="auto"/>
            <w:noWrap/>
            <w:vAlign w:val="bottom"/>
            <w:hideMark/>
          </w:tcPr>
          <w:p w14:paraId="31624F0E"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409020</w:t>
            </w:r>
          </w:p>
        </w:tc>
        <w:tc>
          <w:tcPr>
            <w:tcW w:w="276" w:type="pct"/>
            <w:tcBorders>
              <w:top w:val="single" w:sz="4" w:space="0" w:color="auto"/>
              <w:left w:val="nil"/>
              <w:bottom w:val="nil"/>
              <w:right w:val="nil"/>
            </w:tcBorders>
            <w:shd w:val="clear" w:color="auto" w:fill="auto"/>
            <w:noWrap/>
            <w:vAlign w:val="bottom"/>
            <w:hideMark/>
          </w:tcPr>
          <w:p w14:paraId="237FA7E0"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TRUE</w:t>
            </w:r>
          </w:p>
        </w:tc>
        <w:tc>
          <w:tcPr>
            <w:tcW w:w="277" w:type="pct"/>
            <w:tcBorders>
              <w:top w:val="single" w:sz="4" w:space="0" w:color="auto"/>
              <w:left w:val="nil"/>
              <w:bottom w:val="nil"/>
              <w:right w:val="nil"/>
            </w:tcBorders>
            <w:shd w:val="clear" w:color="auto" w:fill="auto"/>
            <w:noWrap/>
            <w:vAlign w:val="bottom"/>
            <w:hideMark/>
          </w:tcPr>
          <w:p w14:paraId="73580367"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FALSE</w:t>
            </w:r>
          </w:p>
        </w:tc>
        <w:tc>
          <w:tcPr>
            <w:tcW w:w="230" w:type="pct"/>
            <w:tcBorders>
              <w:top w:val="single" w:sz="4" w:space="0" w:color="auto"/>
              <w:left w:val="nil"/>
              <w:bottom w:val="nil"/>
              <w:right w:val="nil"/>
            </w:tcBorders>
            <w:shd w:val="clear" w:color="auto" w:fill="auto"/>
            <w:noWrap/>
            <w:vAlign w:val="bottom"/>
            <w:hideMark/>
          </w:tcPr>
          <w:p w14:paraId="12878E1E"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FALSE</w:t>
            </w:r>
          </w:p>
        </w:tc>
        <w:tc>
          <w:tcPr>
            <w:tcW w:w="221" w:type="pct"/>
            <w:tcBorders>
              <w:top w:val="single" w:sz="4" w:space="0" w:color="auto"/>
              <w:left w:val="nil"/>
              <w:bottom w:val="nil"/>
              <w:right w:val="nil"/>
            </w:tcBorders>
            <w:shd w:val="clear" w:color="auto" w:fill="auto"/>
            <w:noWrap/>
            <w:vAlign w:val="bottom"/>
            <w:hideMark/>
          </w:tcPr>
          <w:p w14:paraId="7563C693"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TRUE</w:t>
            </w:r>
          </w:p>
        </w:tc>
        <w:tc>
          <w:tcPr>
            <w:tcW w:w="221" w:type="pct"/>
            <w:tcBorders>
              <w:top w:val="single" w:sz="4" w:space="0" w:color="auto"/>
              <w:left w:val="nil"/>
              <w:bottom w:val="nil"/>
              <w:right w:val="nil"/>
            </w:tcBorders>
            <w:shd w:val="clear" w:color="auto" w:fill="auto"/>
            <w:noWrap/>
            <w:vAlign w:val="bottom"/>
            <w:hideMark/>
          </w:tcPr>
          <w:p w14:paraId="0FC5DFA7"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4.400</w:t>
            </w:r>
          </w:p>
        </w:tc>
        <w:tc>
          <w:tcPr>
            <w:tcW w:w="221" w:type="pct"/>
            <w:tcBorders>
              <w:top w:val="single" w:sz="4" w:space="0" w:color="auto"/>
              <w:left w:val="nil"/>
              <w:bottom w:val="nil"/>
              <w:right w:val="nil"/>
            </w:tcBorders>
            <w:shd w:val="clear" w:color="auto" w:fill="auto"/>
            <w:noWrap/>
            <w:vAlign w:val="bottom"/>
            <w:hideMark/>
          </w:tcPr>
          <w:p w14:paraId="3521D306"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2.168</w:t>
            </w:r>
          </w:p>
        </w:tc>
        <w:tc>
          <w:tcPr>
            <w:tcW w:w="221" w:type="pct"/>
            <w:tcBorders>
              <w:top w:val="single" w:sz="4" w:space="0" w:color="auto"/>
              <w:left w:val="nil"/>
              <w:bottom w:val="nil"/>
              <w:right w:val="nil"/>
            </w:tcBorders>
            <w:shd w:val="clear" w:color="auto" w:fill="auto"/>
            <w:noWrap/>
            <w:vAlign w:val="bottom"/>
            <w:hideMark/>
          </w:tcPr>
          <w:p w14:paraId="6DA96059"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-2.029</w:t>
            </w:r>
          </w:p>
        </w:tc>
        <w:tc>
          <w:tcPr>
            <w:tcW w:w="221" w:type="pct"/>
            <w:tcBorders>
              <w:top w:val="single" w:sz="4" w:space="0" w:color="auto"/>
              <w:left w:val="nil"/>
              <w:bottom w:val="nil"/>
              <w:right w:val="nil"/>
            </w:tcBorders>
            <w:shd w:val="clear" w:color="auto" w:fill="auto"/>
            <w:noWrap/>
            <w:vAlign w:val="bottom"/>
            <w:hideMark/>
          </w:tcPr>
          <w:p w14:paraId="15E22800"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-2.029</w:t>
            </w:r>
          </w:p>
        </w:tc>
        <w:tc>
          <w:tcPr>
            <w:tcW w:w="221" w:type="pct"/>
            <w:tcBorders>
              <w:top w:val="single" w:sz="4" w:space="0" w:color="auto"/>
              <w:left w:val="nil"/>
              <w:bottom w:val="nil"/>
              <w:right w:val="nil"/>
            </w:tcBorders>
            <w:shd w:val="clear" w:color="auto" w:fill="auto"/>
            <w:noWrap/>
            <w:vAlign w:val="bottom"/>
            <w:hideMark/>
          </w:tcPr>
          <w:p w14:paraId="2025509C"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-0.337</w:t>
            </w:r>
          </w:p>
        </w:tc>
        <w:tc>
          <w:tcPr>
            <w:tcW w:w="221" w:type="pct"/>
            <w:tcBorders>
              <w:top w:val="single" w:sz="4" w:space="0" w:color="auto"/>
              <w:left w:val="nil"/>
              <w:bottom w:val="nil"/>
              <w:right w:val="nil"/>
            </w:tcBorders>
            <w:shd w:val="clear" w:color="auto" w:fill="auto"/>
            <w:noWrap/>
            <w:vAlign w:val="bottom"/>
            <w:hideMark/>
          </w:tcPr>
          <w:p w14:paraId="52922485"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0.237</w:t>
            </w:r>
          </w:p>
        </w:tc>
        <w:tc>
          <w:tcPr>
            <w:tcW w:w="221" w:type="pct"/>
            <w:tcBorders>
              <w:top w:val="single" w:sz="4" w:space="0" w:color="auto"/>
              <w:left w:val="nil"/>
              <w:bottom w:val="nil"/>
              <w:right w:val="nil"/>
            </w:tcBorders>
            <w:shd w:val="clear" w:color="auto" w:fill="auto"/>
            <w:noWrap/>
            <w:vAlign w:val="bottom"/>
            <w:hideMark/>
          </w:tcPr>
          <w:p w14:paraId="4B8FF6D4"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0.598</w:t>
            </w:r>
          </w:p>
        </w:tc>
        <w:tc>
          <w:tcPr>
            <w:tcW w:w="221" w:type="pct"/>
            <w:tcBorders>
              <w:top w:val="single" w:sz="4" w:space="0" w:color="auto"/>
              <w:left w:val="nil"/>
              <w:bottom w:val="nil"/>
              <w:right w:val="nil"/>
            </w:tcBorders>
            <w:shd w:val="clear" w:color="auto" w:fill="auto"/>
            <w:noWrap/>
            <w:vAlign w:val="bottom"/>
            <w:hideMark/>
          </w:tcPr>
          <w:p w14:paraId="6CFD0E29"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0.988</w:t>
            </w:r>
          </w:p>
        </w:tc>
        <w:tc>
          <w:tcPr>
            <w:tcW w:w="221" w:type="pct"/>
            <w:tcBorders>
              <w:top w:val="single" w:sz="4" w:space="0" w:color="auto"/>
              <w:left w:val="nil"/>
              <w:bottom w:val="nil"/>
              <w:right w:val="nil"/>
            </w:tcBorders>
            <w:shd w:val="clear" w:color="auto" w:fill="auto"/>
            <w:noWrap/>
            <w:vAlign w:val="bottom"/>
            <w:hideMark/>
          </w:tcPr>
          <w:p w14:paraId="4315315B"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1.476</w:t>
            </w:r>
          </w:p>
        </w:tc>
        <w:tc>
          <w:tcPr>
            <w:tcW w:w="221" w:type="pct"/>
            <w:tcBorders>
              <w:top w:val="single" w:sz="4" w:space="0" w:color="auto"/>
              <w:left w:val="nil"/>
              <w:bottom w:val="nil"/>
              <w:right w:val="nil"/>
            </w:tcBorders>
            <w:shd w:val="clear" w:color="auto" w:fill="auto"/>
            <w:noWrap/>
            <w:vAlign w:val="bottom"/>
            <w:hideMark/>
          </w:tcPr>
          <w:p w14:paraId="1F1350A5"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22908</w:t>
            </w:r>
          </w:p>
        </w:tc>
        <w:tc>
          <w:tcPr>
            <w:tcW w:w="220" w:type="pct"/>
            <w:tcBorders>
              <w:top w:val="single" w:sz="4" w:space="0" w:color="auto"/>
              <w:left w:val="nil"/>
              <w:bottom w:val="nil"/>
              <w:right w:val="nil"/>
            </w:tcBorders>
            <w:shd w:val="clear" w:color="auto" w:fill="auto"/>
            <w:noWrap/>
            <w:vAlign w:val="bottom"/>
            <w:hideMark/>
          </w:tcPr>
          <w:p w14:paraId="43098296"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1954</w:t>
            </w:r>
          </w:p>
        </w:tc>
      </w:tr>
      <w:tr w:rsidR="00390E4C" w:rsidRPr="005D7269" w14:paraId="5CE3E961" w14:textId="77777777" w:rsidTr="00390E4C">
        <w:trPr>
          <w:trHeight w:val="300"/>
        </w:trPr>
        <w:tc>
          <w:tcPr>
            <w:tcW w:w="408" w:type="pct"/>
            <w:tcBorders>
              <w:top w:val="nil"/>
              <w:left w:val="nil"/>
              <w:bottom w:val="nil"/>
              <w:right w:val="nil"/>
            </w:tcBorders>
            <w:shd w:val="clear" w:color="auto" w:fill="auto"/>
            <w:noWrap/>
            <w:vAlign w:val="bottom"/>
            <w:hideMark/>
          </w:tcPr>
          <w:p w14:paraId="5CAF8F57"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Edward</w:t>
            </w:r>
            <w:r>
              <w:rPr>
                <w:rFonts w:ascii="Calibri" w:hAnsi="Calibri" w:cs="Calibri"/>
                <w:kern w:val="0"/>
                <w:sz w:val="16"/>
                <w:szCs w:val="16"/>
                <w:lang w:eastAsia="en-AU"/>
              </w:rPr>
              <w:t>-</w:t>
            </w:r>
            <w:r w:rsidRPr="005D7269">
              <w:rPr>
                <w:rFonts w:ascii="Calibri" w:hAnsi="Calibri" w:cs="Calibri"/>
                <w:kern w:val="0"/>
                <w:sz w:val="16"/>
                <w:szCs w:val="16"/>
                <w:lang w:eastAsia="en-AU"/>
              </w:rPr>
              <w:t>Wakool</w:t>
            </w:r>
          </w:p>
        </w:tc>
        <w:tc>
          <w:tcPr>
            <w:tcW w:w="421" w:type="pct"/>
            <w:tcBorders>
              <w:top w:val="nil"/>
              <w:left w:val="nil"/>
              <w:bottom w:val="nil"/>
              <w:right w:val="nil"/>
            </w:tcBorders>
            <w:shd w:val="clear" w:color="auto" w:fill="auto"/>
            <w:noWrap/>
            <w:vAlign w:val="bottom"/>
            <w:hideMark/>
          </w:tcPr>
          <w:p w14:paraId="561AE4AE"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Zone2</w:t>
            </w:r>
          </w:p>
        </w:tc>
        <w:tc>
          <w:tcPr>
            <w:tcW w:w="460" w:type="pct"/>
            <w:tcBorders>
              <w:top w:val="nil"/>
              <w:left w:val="nil"/>
              <w:bottom w:val="nil"/>
              <w:right w:val="nil"/>
            </w:tcBorders>
            <w:shd w:val="clear" w:color="auto" w:fill="auto"/>
            <w:noWrap/>
            <w:vAlign w:val="bottom"/>
            <w:hideMark/>
          </w:tcPr>
          <w:p w14:paraId="60C3CC83"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WakoolOfftake</w:t>
            </w:r>
          </w:p>
        </w:tc>
        <w:tc>
          <w:tcPr>
            <w:tcW w:w="277" w:type="pct"/>
            <w:tcBorders>
              <w:top w:val="nil"/>
              <w:left w:val="nil"/>
              <w:bottom w:val="nil"/>
              <w:right w:val="nil"/>
            </w:tcBorders>
            <w:shd w:val="clear" w:color="auto" w:fill="auto"/>
            <w:noWrap/>
            <w:vAlign w:val="bottom"/>
            <w:hideMark/>
          </w:tcPr>
          <w:p w14:paraId="5289AD9B"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409019</w:t>
            </w:r>
          </w:p>
        </w:tc>
        <w:tc>
          <w:tcPr>
            <w:tcW w:w="276" w:type="pct"/>
            <w:tcBorders>
              <w:top w:val="nil"/>
              <w:left w:val="nil"/>
              <w:bottom w:val="nil"/>
              <w:right w:val="nil"/>
            </w:tcBorders>
            <w:shd w:val="clear" w:color="auto" w:fill="auto"/>
            <w:noWrap/>
            <w:vAlign w:val="bottom"/>
            <w:hideMark/>
          </w:tcPr>
          <w:p w14:paraId="06D6025B"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TRUE</w:t>
            </w:r>
          </w:p>
        </w:tc>
        <w:tc>
          <w:tcPr>
            <w:tcW w:w="277" w:type="pct"/>
            <w:tcBorders>
              <w:top w:val="nil"/>
              <w:left w:val="nil"/>
              <w:bottom w:val="nil"/>
              <w:right w:val="nil"/>
            </w:tcBorders>
            <w:shd w:val="clear" w:color="auto" w:fill="auto"/>
            <w:noWrap/>
            <w:vAlign w:val="bottom"/>
            <w:hideMark/>
          </w:tcPr>
          <w:p w14:paraId="5B2517E0"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FALSE</w:t>
            </w:r>
          </w:p>
        </w:tc>
        <w:tc>
          <w:tcPr>
            <w:tcW w:w="230" w:type="pct"/>
            <w:tcBorders>
              <w:top w:val="nil"/>
              <w:left w:val="nil"/>
              <w:bottom w:val="nil"/>
              <w:right w:val="nil"/>
            </w:tcBorders>
            <w:shd w:val="clear" w:color="auto" w:fill="auto"/>
            <w:noWrap/>
            <w:vAlign w:val="bottom"/>
            <w:hideMark/>
          </w:tcPr>
          <w:p w14:paraId="3911DCC5"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FALSE</w:t>
            </w:r>
          </w:p>
        </w:tc>
        <w:tc>
          <w:tcPr>
            <w:tcW w:w="221" w:type="pct"/>
            <w:tcBorders>
              <w:top w:val="nil"/>
              <w:left w:val="nil"/>
              <w:bottom w:val="nil"/>
              <w:right w:val="nil"/>
            </w:tcBorders>
            <w:shd w:val="clear" w:color="auto" w:fill="auto"/>
            <w:noWrap/>
            <w:vAlign w:val="bottom"/>
            <w:hideMark/>
          </w:tcPr>
          <w:p w14:paraId="7D4F36B9"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FALSE</w:t>
            </w:r>
          </w:p>
        </w:tc>
        <w:tc>
          <w:tcPr>
            <w:tcW w:w="221" w:type="pct"/>
            <w:tcBorders>
              <w:top w:val="nil"/>
              <w:left w:val="nil"/>
              <w:bottom w:val="nil"/>
              <w:right w:val="nil"/>
            </w:tcBorders>
            <w:shd w:val="clear" w:color="auto" w:fill="auto"/>
            <w:noWrap/>
            <w:vAlign w:val="bottom"/>
            <w:hideMark/>
          </w:tcPr>
          <w:p w14:paraId="62F34A25"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3.198</w:t>
            </w:r>
          </w:p>
        </w:tc>
        <w:tc>
          <w:tcPr>
            <w:tcW w:w="221" w:type="pct"/>
            <w:tcBorders>
              <w:top w:val="nil"/>
              <w:left w:val="nil"/>
              <w:bottom w:val="nil"/>
              <w:right w:val="nil"/>
            </w:tcBorders>
            <w:shd w:val="clear" w:color="auto" w:fill="auto"/>
            <w:noWrap/>
            <w:vAlign w:val="bottom"/>
            <w:hideMark/>
          </w:tcPr>
          <w:p w14:paraId="2A705FDC"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2.115</w:t>
            </w:r>
          </w:p>
        </w:tc>
        <w:tc>
          <w:tcPr>
            <w:tcW w:w="221" w:type="pct"/>
            <w:tcBorders>
              <w:top w:val="nil"/>
              <w:left w:val="nil"/>
              <w:bottom w:val="nil"/>
              <w:right w:val="nil"/>
            </w:tcBorders>
            <w:shd w:val="clear" w:color="auto" w:fill="auto"/>
            <w:noWrap/>
            <w:vAlign w:val="bottom"/>
            <w:hideMark/>
          </w:tcPr>
          <w:p w14:paraId="341A3C69"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-1.512</w:t>
            </w:r>
          </w:p>
        </w:tc>
        <w:tc>
          <w:tcPr>
            <w:tcW w:w="221" w:type="pct"/>
            <w:tcBorders>
              <w:top w:val="nil"/>
              <w:left w:val="nil"/>
              <w:bottom w:val="nil"/>
              <w:right w:val="nil"/>
            </w:tcBorders>
            <w:shd w:val="clear" w:color="auto" w:fill="auto"/>
            <w:noWrap/>
            <w:vAlign w:val="bottom"/>
            <w:hideMark/>
          </w:tcPr>
          <w:p w14:paraId="6D8C588A"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-1.512</w:t>
            </w:r>
          </w:p>
        </w:tc>
        <w:tc>
          <w:tcPr>
            <w:tcW w:w="221" w:type="pct"/>
            <w:tcBorders>
              <w:top w:val="nil"/>
              <w:left w:val="nil"/>
              <w:bottom w:val="nil"/>
              <w:right w:val="nil"/>
            </w:tcBorders>
            <w:shd w:val="clear" w:color="auto" w:fill="auto"/>
            <w:noWrap/>
            <w:vAlign w:val="bottom"/>
            <w:hideMark/>
          </w:tcPr>
          <w:p w14:paraId="3C2DA284"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-0.649</w:t>
            </w:r>
          </w:p>
        </w:tc>
        <w:tc>
          <w:tcPr>
            <w:tcW w:w="221" w:type="pct"/>
            <w:tcBorders>
              <w:top w:val="nil"/>
              <w:left w:val="nil"/>
              <w:bottom w:val="nil"/>
              <w:right w:val="nil"/>
            </w:tcBorders>
            <w:shd w:val="clear" w:color="auto" w:fill="auto"/>
            <w:noWrap/>
            <w:vAlign w:val="bottom"/>
            <w:hideMark/>
          </w:tcPr>
          <w:p w14:paraId="3DC06983"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0.146</w:t>
            </w:r>
          </w:p>
        </w:tc>
        <w:tc>
          <w:tcPr>
            <w:tcW w:w="221" w:type="pct"/>
            <w:tcBorders>
              <w:top w:val="nil"/>
              <w:left w:val="nil"/>
              <w:bottom w:val="nil"/>
              <w:right w:val="nil"/>
            </w:tcBorders>
            <w:shd w:val="clear" w:color="auto" w:fill="auto"/>
            <w:noWrap/>
            <w:vAlign w:val="bottom"/>
            <w:hideMark/>
          </w:tcPr>
          <w:p w14:paraId="199C8BFA"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0.554</w:t>
            </w:r>
          </w:p>
        </w:tc>
        <w:tc>
          <w:tcPr>
            <w:tcW w:w="221" w:type="pct"/>
            <w:tcBorders>
              <w:top w:val="nil"/>
              <w:left w:val="nil"/>
              <w:bottom w:val="nil"/>
              <w:right w:val="nil"/>
            </w:tcBorders>
            <w:shd w:val="clear" w:color="auto" w:fill="auto"/>
            <w:noWrap/>
            <w:vAlign w:val="bottom"/>
            <w:hideMark/>
          </w:tcPr>
          <w:p w14:paraId="25B2B0F1"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1.242</w:t>
            </w:r>
          </w:p>
        </w:tc>
        <w:tc>
          <w:tcPr>
            <w:tcW w:w="221" w:type="pct"/>
            <w:tcBorders>
              <w:top w:val="nil"/>
              <w:left w:val="nil"/>
              <w:bottom w:val="nil"/>
              <w:right w:val="nil"/>
            </w:tcBorders>
            <w:shd w:val="clear" w:color="auto" w:fill="auto"/>
            <w:noWrap/>
            <w:vAlign w:val="bottom"/>
            <w:hideMark/>
          </w:tcPr>
          <w:p w14:paraId="533ACD17"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1.777</w:t>
            </w:r>
          </w:p>
        </w:tc>
        <w:tc>
          <w:tcPr>
            <w:tcW w:w="221" w:type="pct"/>
            <w:tcBorders>
              <w:top w:val="nil"/>
              <w:left w:val="nil"/>
              <w:bottom w:val="nil"/>
              <w:right w:val="nil"/>
            </w:tcBorders>
            <w:shd w:val="clear" w:color="auto" w:fill="auto"/>
            <w:noWrap/>
            <w:vAlign w:val="bottom"/>
            <w:hideMark/>
          </w:tcPr>
          <w:p w14:paraId="11DAC666"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15559</w:t>
            </w:r>
          </w:p>
        </w:tc>
        <w:tc>
          <w:tcPr>
            <w:tcW w:w="220" w:type="pct"/>
            <w:tcBorders>
              <w:top w:val="nil"/>
              <w:left w:val="nil"/>
              <w:bottom w:val="nil"/>
              <w:right w:val="nil"/>
            </w:tcBorders>
            <w:shd w:val="clear" w:color="auto" w:fill="auto"/>
            <w:noWrap/>
            <w:vAlign w:val="bottom"/>
            <w:hideMark/>
          </w:tcPr>
          <w:p w14:paraId="10F9DEC5"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1974</w:t>
            </w:r>
          </w:p>
        </w:tc>
      </w:tr>
      <w:tr w:rsidR="00390E4C" w:rsidRPr="005D7269" w14:paraId="2B7585AB" w14:textId="77777777" w:rsidTr="00390E4C">
        <w:trPr>
          <w:trHeight w:val="300"/>
        </w:trPr>
        <w:tc>
          <w:tcPr>
            <w:tcW w:w="408" w:type="pct"/>
            <w:tcBorders>
              <w:top w:val="nil"/>
              <w:left w:val="nil"/>
              <w:bottom w:val="nil"/>
              <w:right w:val="nil"/>
            </w:tcBorders>
            <w:shd w:val="clear" w:color="auto" w:fill="auto"/>
            <w:noWrap/>
            <w:vAlign w:val="bottom"/>
            <w:hideMark/>
          </w:tcPr>
          <w:p w14:paraId="2E7D28D3"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Edward</w:t>
            </w:r>
            <w:r>
              <w:rPr>
                <w:rFonts w:ascii="Calibri" w:hAnsi="Calibri" w:cs="Calibri"/>
                <w:kern w:val="0"/>
                <w:sz w:val="16"/>
                <w:szCs w:val="16"/>
                <w:lang w:eastAsia="en-AU"/>
              </w:rPr>
              <w:t>-</w:t>
            </w:r>
            <w:r w:rsidRPr="005D7269">
              <w:rPr>
                <w:rFonts w:ascii="Calibri" w:hAnsi="Calibri" w:cs="Calibri"/>
                <w:kern w:val="0"/>
                <w:sz w:val="16"/>
                <w:szCs w:val="16"/>
                <w:lang w:eastAsia="en-AU"/>
              </w:rPr>
              <w:t>Wakool</w:t>
            </w:r>
          </w:p>
        </w:tc>
        <w:tc>
          <w:tcPr>
            <w:tcW w:w="421" w:type="pct"/>
            <w:tcBorders>
              <w:top w:val="nil"/>
              <w:left w:val="nil"/>
              <w:bottom w:val="nil"/>
              <w:right w:val="nil"/>
            </w:tcBorders>
            <w:shd w:val="clear" w:color="auto" w:fill="auto"/>
            <w:noWrap/>
            <w:vAlign w:val="bottom"/>
            <w:hideMark/>
          </w:tcPr>
          <w:p w14:paraId="1293E06D"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Zone3</w:t>
            </w:r>
          </w:p>
        </w:tc>
        <w:tc>
          <w:tcPr>
            <w:tcW w:w="460" w:type="pct"/>
            <w:tcBorders>
              <w:top w:val="nil"/>
              <w:left w:val="nil"/>
              <w:bottom w:val="nil"/>
              <w:right w:val="nil"/>
            </w:tcBorders>
            <w:shd w:val="clear" w:color="auto" w:fill="auto"/>
            <w:noWrap/>
            <w:vAlign w:val="bottom"/>
            <w:hideMark/>
          </w:tcPr>
          <w:p w14:paraId="4E156ACC"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EWZone3_Model</w:t>
            </w:r>
          </w:p>
        </w:tc>
        <w:tc>
          <w:tcPr>
            <w:tcW w:w="277" w:type="pct"/>
            <w:tcBorders>
              <w:top w:val="nil"/>
              <w:left w:val="nil"/>
              <w:bottom w:val="nil"/>
              <w:right w:val="nil"/>
            </w:tcBorders>
            <w:shd w:val="clear" w:color="auto" w:fill="auto"/>
            <w:noWrap/>
            <w:vAlign w:val="bottom"/>
            <w:hideMark/>
          </w:tcPr>
          <w:p w14:paraId="26AEEC9A"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NA</w:t>
            </w:r>
          </w:p>
        </w:tc>
        <w:tc>
          <w:tcPr>
            <w:tcW w:w="276" w:type="pct"/>
            <w:tcBorders>
              <w:top w:val="nil"/>
              <w:left w:val="nil"/>
              <w:bottom w:val="nil"/>
              <w:right w:val="nil"/>
            </w:tcBorders>
            <w:shd w:val="clear" w:color="auto" w:fill="auto"/>
            <w:noWrap/>
            <w:vAlign w:val="bottom"/>
            <w:hideMark/>
          </w:tcPr>
          <w:p w14:paraId="1FB79748"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FALSE</w:t>
            </w:r>
          </w:p>
        </w:tc>
        <w:tc>
          <w:tcPr>
            <w:tcW w:w="277" w:type="pct"/>
            <w:tcBorders>
              <w:top w:val="nil"/>
              <w:left w:val="nil"/>
              <w:bottom w:val="nil"/>
              <w:right w:val="nil"/>
            </w:tcBorders>
            <w:shd w:val="clear" w:color="auto" w:fill="auto"/>
            <w:noWrap/>
            <w:vAlign w:val="bottom"/>
            <w:hideMark/>
          </w:tcPr>
          <w:p w14:paraId="613355A2"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TRUE</w:t>
            </w:r>
          </w:p>
        </w:tc>
        <w:tc>
          <w:tcPr>
            <w:tcW w:w="230" w:type="pct"/>
            <w:tcBorders>
              <w:top w:val="nil"/>
              <w:left w:val="nil"/>
              <w:bottom w:val="nil"/>
              <w:right w:val="nil"/>
            </w:tcBorders>
            <w:shd w:val="clear" w:color="auto" w:fill="auto"/>
            <w:noWrap/>
            <w:vAlign w:val="bottom"/>
            <w:hideMark/>
          </w:tcPr>
          <w:p w14:paraId="096915B3"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TRUE</w:t>
            </w:r>
          </w:p>
        </w:tc>
        <w:tc>
          <w:tcPr>
            <w:tcW w:w="221" w:type="pct"/>
            <w:tcBorders>
              <w:top w:val="nil"/>
              <w:left w:val="nil"/>
              <w:bottom w:val="nil"/>
              <w:right w:val="nil"/>
            </w:tcBorders>
            <w:shd w:val="clear" w:color="auto" w:fill="auto"/>
            <w:noWrap/>
            <w:vAlign w:val="bottom"/>
            <w:hideMark/>
          </w:tcPr>
          <w:p w14:paraId="1F723272"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FALSE</w:t>
            </w:r>
          </w:p>
        </w:tc>
        <w:tc>
          <w:tcPr>
            <w:tcW w:w="221" w:type="pct"/>
            <w:tcBorders>
              <w:top w:val="nil"/>
              <w:left w:val="nil"/>
              <w:bottom w:val="nil"/>
              <w:right w:val="nil"/>
            </w:tcBorders>
            <w:shd w:val="clear" w:color="auto" w:fill="auto"/>
            <w:noWrap/>
            <w:vAlign w:val="bottom"/>
            <w:hideMark/>
          </w:tcPr>
          <w:p w14:paraId="7B05FEA6"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4.349</w:t>
            </w:r>
          </w:p>
        </w:tc>
        <w:tc>
          <w:tcPr>
            <w:tcW w:w="221" w:type="pct"/>
            <w:tcBorders>
              <w:top w:val="nil"/>
              <w:left w:val="nil"/>
              <w:bottom w:val="nil"/>
              <w:right w:val="nil"/>
            </w:tcBorders>
            <w:shd w:val="clear" w:color="auto" w:fill="auto"/>
            <w:noWrap/>
            <w:vAlign w:val="bottom"/>
            <w:hideMark/>
          </w:tcPr>
          <w:p w14:paraId="30073232"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2.402</w:t>
            </w:r>
          </w:p>
        </w:tc>
        <w:tc>
          <w:tcPr>
            <w:tcW w:w="221" w:type="pct"/>
            <w:tcBorders>
              <w:top w:val="nil"/>
              <w:left w:val="nil"/>
              <w:bottom w:val="nil"/>
              <w:right w:val="nil"/>
            </w:tcBorders>
            <w:shd w:val="clear" w:color="auto" w:fill="auto"/>
            <w:noWrap/>
            <w:vAlign w:val="bottom"/>
            <w:hideMark/>
          </w:tcPr>
          <w:p w14:paraId="1F1D86CD"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-1.810</w:t>
            </w:r>
          </w:p>
        </w:tc>
        <w:tc>
          <w:tcPr>
            <w:tcW w:w="221" w:type="pct"/>
            <w:tcBorders>
              <w:top w:val="nil"/>
              <w:left w:val="nil"/>
              <w:bottom w:val="nil"/>
              <w:right w:val="nil"/>
            </w:tcBorders>
            <w:shd w:val="clear" w:color="auto" w:fill="auto"/>
            <w:noWrap/>
            <w:vAlign w:val="bottom"/>
            <w:hideMark/>
          </w:tcPr>
          <w:p w14:paraId="4AC929C2"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-1.810</w:t>
            </w:r>
          </w:p>
        </w:tc>
        <w:tc>
          <w:tcPr>
            <w:tcW w:w="221" w:type="pct"/>
            <w:tcBorders>
              <w:top w:val="nil"/>
              <w:left w:val="nil"/>
              <w:bottom w:val="nil"/>
              <w:right w:val="nil"/>
            </w:tcBorders>
            <w:shd w:val="clear" w:color="auto" w:fill="auto"/>
            <w:noWrap/>
            <w:vAlign w:val="bottom"/>
            <w:hideMark/>
          </w:tcPr>
          <w:p w14:paraId="2253D5AA"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-0.394</w:t>
            </w:r>
          </w:p>
        </w:tc>
        <w:tc>
          <w:tcPr>
            <w:tcW w:w="221" w:type="pct"/>
            <w:tcBorders>
              <w:top w:val="nil"/>
              <w:left w:val="nil"/>
              <w:bottom w:val="nil"/>
              <w:right w:val="nil"/>
            </w:tcBorders>
            <w:shd w:val="clear" w:color="auto" w:fill="auto"/>
            <w:noWrap/>
            <w:vAlign w:val="bottom"/>
            <w:hideMark/>
          </w:tcPr>
          <w:p w14:paraId="05389A9A"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0.275</w:t>
            </w:r>
          </w:p>
        </w:tc>
        <w:tc>
          <w:tcPr>
            <w:tcW w:w="221" w:type="pct"/>
            <w:tcBorders>
              <w:top w:val="nil"/>
              <w:left w:val="nil"/>
              <w:bottom w:val="nil"/>
              <w:right w:val="nil"/>
            </w:tcBorders>
            <w:shd w:val="clear" w:color="auto" w:fill="auto"/>
            <w:noWrap/>
            <w:vAlign w:val="bottom"/>
            <w:hideMark/>
          </w:tcPr>
          <w:p w14:paraId="678FB021"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0.606</w:t>
            </w:r>
          </w:p>
        </w:tc>
        <w:tc>
          <w:tcPr>
            <w:tcW w:w="221" w:type="pct"/>
            <w:tcBorders>
              <w:top w:val="nil"/>
              <w:left w:val="nil"/>
              <w:bottom w:val="nil"/>
              <w:right w:val="nil"/>
            </w:tcBorders>
            <w:shd w:val="clear" w:color="auto" w:fill="auto"/>
            <w:noWrap/>
            <w:vAlign w:val="bottom"/>
            <w:hideMark/>
          </w:tcPr>
          <w:p w14:paraId="0E64C5F2"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1.017</w:t>
            </w:r>
          </w:p>
        </w:tc>
        <w:tc>
          <w:tcPr>
            <w:tcW w:w="221" w:type="pct"/>
            <w:tcBorders>
              <w:top w:val="nil"/>
              <w:left w:val="nil"/>
              <w:bottom w:val="nil"/>
              <w:right w:val="nil"/>
            </w:tcBorders>
            <w:shd w:val="clear" w:color="auto" w:fill="auto"/>
            <w:noWrap/>
            <w:vAlign w:val="bottom"/>
            <w:hideMark/>
          </w:tcPr>
          <w:p w14:paraId="4B0A943A"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1.466</w:t>
            </w:r>
          </w:p>
        </w:tc>
        <w:tc>
          <w:tcPr>
            <w:tcW w:w="221" w:type="pct"/>
            <w:tcBorders>
              <w:top w:val="nil"/>
              <w:left w:val="nil"/>
              <w:bottom w:val="nil"/>
              <w:right w:val="nil"/>
            </w:tcBorders>
            <w:shd w:val="clear" w:color="auto" w:fill="auto"/>
            <w:noWrap/>
            <w:vAlign w:val="bottom"/>
            <w:hideMark/>
          </w:tcPr>
          <w:p w14:paraId="6FE56190"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24236</w:t>
            </w:r>
          </w:p>
        </w:tc>
        <w:tc>
          <w:tcPr>
            <w:tcW w:w="220" w:type="pct"/>
            <w:tcBorders>
              <w:top w:val="nil"/>
              <w:left w:val="nil"/>
              <w:bottom w:val="nil"/>
              <w:right w:val="nil"/>
            </w:tcBorders>
            <w:shd w:val="clear" w:color="auto" w:fill="auto"/>
            <w:noWrap/>
            <w:vAlign w:val="bottom"/>
            <w:hideMark/>
          </w:tcPr>
          <w:p w14:paraId="4DDCD21D"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1951</w:t>
            </w:r>
          </w:p>
        </w:tc>
      </w:tr>
      <w:tr w:rsidR="00390E4C" w:rsidRPr="005D7269" w14:paraId="604E3CE2" w14:textId="77777777" w:rsidTr="00390E4C">
        <w:trPr>
          <w:trHeight w:val="300"/>
        </w:trPr>
        <w:tc>
          <w:tcPr>
            <w:tcW w:w="408" w:type="pct"/>
            <w:tcBorders>
              <w:top w:val="nil"/>
              <w:left w:val="nil"/>
              <w:bottom w:val="nil"/>
              <w:right w:val="nil"/>
            </w:tcBorders>
            <w:shd w:val="clear" w:color="auto" w:fill="auto"/>
            <w:noWrap/>
            <w:vAlign w:val="bottom"/>
            <w:hideMark/>
          </w:tcPr>
          <w:p w14:paraId="5695B082"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Goulburn</w:t>
            </w:r>
          </w:p>
        </w:tc>
        <w:tc>
          <w:tcPr>
            <w:tcW w:w="421" w:type="pct"/>
            <w:tcBorders>
              <w:top w:val="nil"/>
              <w:left w:val="nil"/>
              <w:bottom w:val="nil"/>
              <w:right w:val="nil"/>
            </w:tcBorders>
            <w:shd w:val="clear" w:color="auto" w:fill="auto"/>
            <w:noWrap/>
            <w:vAlign w:val="bottom"/>
            <w:hideMark/>
          </w:tcPr>
          <w:p w14:paraId="47A15EB1"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Zone2</w:t>
            </w:r>
          </w:p>
        </w:tc>
        <w:tc>
          <w:tcPr>
            <w:tcW w:w="460" w:type="pct"/>
            <w:tcBorders>
              <w:top w:val="nil"/>
              <w:left w:val="nil"/>
              <w:bottom w:val="nil"/>
              <w:right w:val="nil"/>
            </w:tcBorders>
            <w:shd w:val="clear" w:color="auto" w:fill="auto"/>
            <w:noWrap/>
            <w:vAlign w:val="bottom"/>
            <w:hideMark/>
          </w:tcPr>
          <w:p w14:paraId="14BA829F"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McCoys</w:t>
            </w:r>
          </w:p>
        </w:tc>
        <w:tc>
          <w:tcPr>
            <w:tcW w:w="277" w:type="pct"/>
            <w:tcBorders>
              <w:top w:val="nil"/>
              <w:left w:val="nil"/>
              <w:bottom w:val="nil"/>
              <w:right w:val="nil"/>
            </w:tcBorders>
            <w:shd w:val="clear" w:color="auto" w:fill="auto"/>
            <w:noWrap/>
            <w:vAlign w:val="bottom"/>
            <w:hideMark/>
          </w:tcPr>
          <w:p w14:paraId="5231CAD4"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405232</w:t>
            </w:r>
          </w:p>
        </w:tc>
        <w:tc>
          <w:tcPr>
            <w:tcW w:w="276" w:type="pct"/>
            <w:tcBorders>
              <w:top w:val="nil"/>
              <w:left w:val="nil"/>
              <w:bottom w:val="nil"/>
              <w:right w:val="nil"/>
            </w:tcBorders>
            <w:shd w:val="clear" w:color="auto" w:fill="auto"/>
            <w:noWrap/>
            <w:vAlign w:val="bottom"/>
            <w:hideMark/>
          </w:tcPr>
          <w:p w14:paraId="5B3F0247"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TRUE</w:t>
            </w:r>
          </w:p>
        </w:tc>
        <w:tc>
          <w:tcPr>
            <w:tcW w:w="277" w:type="pct"/>
            <w:tcBorders>
              <w:top w:val="nil"/>
              <w:left w:val="nil"/>
              <w:bottom w:val="nil"/>
              <w:right w:val="nil"/>
            </w:tcBorders>
            <w:shd w:val="clear" w:color="auto" w:fill="auto"/>
            <w:noWrap/>
            <w:vAlign w:val="bottom"/>
            <w:hideMark/>
          </w:tcPr>
          <w:p w14:paraId="1B4740C7"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FALSE</w:t>
            </w:r>
          </w:p>
        </w:tc>
        <w:tc>
          <w:tcPr>
            <w:tcW w:w="230" w:type="pct"/>
            <w:tcBorders>
              <w:top w:val="nil"/>
              <w:left w:val="nil"/>
              <w:bottom w:val="nil"/>
              <w:right w:val="nil"/>
            </w:tcBorders>
            <w:shd w:val="clear" w:color="auto" w:fill="auto"/>
            <w:noWrap/>
            <w:vAlign w:val="bottom"/>
            <w:hideMark/>
          </w:tcPr>
          <w:p w14:paraId="178CC3C0"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TRUE</w:t>
            </w:r>
          </w:p>
        </w:tc>
        <w:tc>
          <w:tcPr>
            <w:tcW w:w="221" w:type="pct"/>
            <w:tcBorders>
              <w:top w:val="nil"/>
              <w:left w:val="nil"/>
              <w:bottom w:val="nil"/>
              <w:right w:val="nil"/>
            </w:tcBorders>
            <w:shd w:val="clear" w:color="auto" w:fill="auto"/>
            <w:noWrap/>
            <w:vAlign w:val="bottom"/>
            <w:hideMark/>
          </w:tcPr>
          <w:p w14:paraId="0E3E4BBC"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TRUE</w:t>
            </w:r>
          </w:p>
        </w:tc>
        <w:tc>
          <w:tcPr>
            <w:tcW w:w="221" w:type="pct"/>
            <w:tcBorders>
              <w:top w:val="nil"/>
              <w:left w:val="nil"/>
              <w:bottom w:val="nil"/>
              <w:right w:val="nil"/>
            </w:tcBorders>
            <w:shd w:val="clear" w:color="auto" w:fill="auto"/>
            <w:noWrap/>
            <w:vAlign w:val="bottom"/>
            <w:hideMark/>
          </w:tcPr>
          <w:p w14:paraId="06EC1A81"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7.194</w:t>
            </w:r>
          </w:p>
        </w:tc>
        <w:tc>
          <w:tcPr>
            <w:tcW w:w="221" w:type="pct"/>
            <w:tcBorders>
              <w:top w:val="nil"/>
              <w:left w:val="nil"/>
              <w:bottom w:val="nil"/>
              <w:right w:val="nil"/>
            </w:tcBorders>
            <w:shd w:val="clear" w:color="auto" w:fill="auto"/>
            <w:noWrap/>
            <w:vAlign w:val="bottom"/>
            <w:hideMark/>
          </w:tcPr>
          <w:p w14:paraId="2AC18AFA"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1.268</w:t>
            </w:r>
          </w:p>
        </w:tc>
        <w:tc>
          <w:tcPr>
            <w:tcW w:w="221" w:type="pct"/>
            <w:tcBorders>
              <w:top w:val="nil"/>
              <w:left w:val="nil"/>
              <w:bottom w:val="nil"/>
              <w:right w:val="nil"/>
            </w:tcBorders>
            <w:shd w:val="clear" w:color="auto" w:fill="auto"/>
            <w:noWrap/>
            <w:vAlign w:val="bottom"/>
            <w:hideMark/>
          </w:tcPr>
          <w:p w14:paraId="5DFD5091"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-1.050</w:t>
            </w:r>
          </w:p>
        </w:tc>
        <w:tc>
          <w:tcPr>
            <w:tcW w:w="221" w:type="pct"/>
            <w:tcBorders>
              <w:top w:val="nil"/>
              <w:left w:val="nil"/>
              <w:bottom w:val="nil"/>
              <w:right w:val="nil"/>
            </w:tcBorders>
            <w:shd w:val="clear" w:color="auto" w:fill="auto"/>
            <w:noWrap/>
            <w:vAlign w:val="bottom"/>
            <w:hideMark/>
          </w:tcPr>
          <w:p w14:paraId="5A08A9E9"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-0.963</w:t>
            </w:r>
          </w:p>
        </w:tc>
        <w:tc>
          <w:tcPr>
            <w:tcW w:w="221" w:type="pct"/>
            <w:tcBorders>
              <w:top w:val="nil"/>
              <w:left w:val="nil"/>
              <w:bottom w:val="nil"/>
              <w:right w:val="nil"/>
            </w:tcBorders>
            <w:shd w:val="clear" w:color="auto" w:fill="auto"/>
            <w:noWrap/>
            <w:vAlign w:val="bottom"/>
            <w:hideMark/>
          </w:tcPr>
          <w:p w14:paraId="196B2451"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-0.758</w:t>
            </w:r>
          </w:p>
        </w:tc>
        <w:tc>
          <w:tcPr>
            <w:tcW w:w="221" w:type="pct"/>
            <w:tcBorders>
              <w:top w:val="nil"/>
              <w:left w:val="nil"/>
              <w:bottom w:val="nil"/>
              <w:right w:val="nil"/>
            </w:tcBorders>
            <w:shd w:val="clear" w:color="auto" w:fill="auto"/>
            <w:noWrap/>
            <w:vAlign w:val="bottom"/>
            <w:hideMark/>
          </w:tcPr>
          <w:p w14:paraId="3E5CF4A5"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-0.362</w:t>
            </w:r>
          </w:p>
        </w:tc>
        <w:tc>
          <w:tcPr>
            <w:tcW w:w="221" w:type="pct"/>
            <w:tcBorders>
              <w:top w:val="nil"/>
              <w:left w:val="nil"/>
              <w:bottom w:val="nil"/>
              <w:right w:val="nil"/>
            </w:tcBorders>
            <w:shd w:val="clear" w:color="auto" w:fill="auto"/>
            <w:noWrap/>
            <w:vAlign w:val="bottom"/>
            <w:hideMark/>
          </w:tcPr>
          <w:p w14:paraId="0F2220C8"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0.511</w:t>
            </w:r>
          </w:p>
        </w:tc>
        <w:tc>
          <w:tcPr>
            <w:tcW w:w="221" w:type="pct"/>
            <w:tcBorders>
              <w:top w:val="nil"/>
              <w:left w:val="nil"/>
              <w:bottom w:val="nil"/>
              <w:right w:val="nil"/>
            </w:tcBorders>
            <w:shd w:val="clear" w:color="auto" w:fill="auto"/>
            <w:noWrap/>
            <w:vAlign w:val="bottom"/>
            <w:hideMark/>
          </w:tcPr>
          <w:p w14:paraId="2B504D08"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1.682</w:t>
            </w:r>
          </w:p>
        </w:tc>
        <w:tc>
          <w:tcPr>
            <w:tcW w:w="221" w:type="pct"/>
            <w:tcBorders>
              <w:top w:val="nil"/>
              <w:left w:val="nil"/>
              <w:bottom w:val="nil"/>
              <w:right w:val="nil"/>
            </w:tcBorders>
            <w:shd w:val="clear" w:color="auto" w:fill="auto"/>
            <w:noWrap/>
            <w:vAlign w:val="bottom"/>
            <w:hideMark/>
          </w:tcPr>
          <w:p w14:paraId="42A80479"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2.092</w:t>
            </w:r>
          </w:p>
        </w:tc>
        <w:tc>
          <w:tcPr>
            <w:tcW w:w="221" w:type="pct"/>
            <w:tcBorders>
              <w:top w:val="nil"/>
              <w:left w:val="nil"/>
              <w:bottom w:val="nil"/>
              <w:right w:val="nil"/>
            </w:tcBorders>
            <w:shd w:val="clear" w:color="auto" w:fill="auto"/>
            <w:noWrap/>
            <w:vAlign w:val="bottom"/>
            <w:hideMark/>
          </w:tcPr>
          <w:p w14:paraId="42C06442"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18831</w:t>
            </w:r>
          </w:p>
        </w:tc>
        <w:tc>
          <w:tcPr>
            <w:tcW w:w="220" w:type="pct"/>
            <w:tcBorders>
              <w:top w:val="nil"/>
              <w:left w:val="nil"/>
              <w:bottom w:val="nil"/>
              <w:right w:val="nil"/>
            </w:tcBorders>
            <w:shd w:val="clear" w:color="auto" w:fill="auto"/>
            <w:noWrap/>
            <w:vAlign w:val="bottom"/>
            <w:hideMark/>
          </w:tcPr>
          <w:p w14:paraId="69D30AB2"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1965</w:t>
            </w:r>
          </w:p>
        </w:tc>
      </w:tr>
      <w:tr w:rsidR="00390E4C" w:rsidRPr="005D7269" w14:paraId="2F3220AE" w14:textId="77777777" w:rsidTr="00390E4C">
        <w:trPr>
          <w:trHeight w:val="300"/>
        </w:trPr>
        <w:tc>
          <w:tcPr>
            <w:tcW w:w="408" w:type="pct"/>
            <w:tcBorders>
              <w:top w:val="nil"/>
              <w:left w:val="nil"/>
              <w:bottom w:val="nil"/>
              <w:right w:val="nil"/>
            </w:tcBorders>
            <w:shd w:val="clear" w:color="auto" w:fill="auto"/>
            <w:noWrap/>
            <w:vAlign w:val="bottom"/>
            <w:hideMark/>
          </w:tcPr>
          <w:p w14:paraId="34828B5C"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Goulburn</w:t>
            </w:r>
          </w:p>
        </w:tc>
        <w:tc>
          <w:tcPr>
            <w:tcW w:w="421" w:type="pct"/>
            <w:tcBorders>
              <w:top w:val="nil"/>
              <w:left w:val="nil"/>
              <w:bottom w:val="nil"/>
              <w:right w:val="nil"/>
            </w:tcBorders>
            <w:shd w:val="clear" w:color="auto" w:fill="auto"/>
            <w:noWrap/>
            <w:vAlign w:val="bottom"/>
            <w:hideMark/>
          </w:tcPr>
          <w:p w14:paraId="0F29196C"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Zone1</w:t>
            </w:r>
          </w:p>
        </w:tc>
        <w:tc>
          <w:tcPr>
            <w:tcW w:w="460" w:type="pct"/>
            <w:tcBorders>
              <w:top w:val="nil"/>
              <w:left w:val="nil"/>
              <w:bottom w:val="nil"/>
              <w:right w:val="nil"/>
            </w:tcBorders>
            <w:shd w:val="clear" w:color="auto" w:fill="auto"/>
            <w:noWrap/>
            <w:vAlign w:val="bottom"/>
            <w:hideMark/>
          </w:tcPr>
          <w:p w14:paraId="36C10546"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Murchison</w:t>
            </w:r>
          </w:p>
        </w:tc>
        <w:tc>
          <w:tcPr>
            <w:tcW w:w="277" w:type="pct"/>
            <w:tcBorders>
              <w:top w:val="nil"/>
              <w:left w:val="nil"/>
              <w:bottom w:val="nil"/>
              <w:right w:val="nil"/>
            </w:tcBorders>
            <w:shd w:val="clear" w:color="auto" w:fill="auto"/>
            <w:noWrap/>
            <w:vAlign w:val="bottom"/>
            <w:hideMark/>
          </w:tcPr>
          <w:p w14:paraId="25F41B62"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405200</w:t>
            </w:r>
          </w:p>
        </w:tc>
        <w:tc>
          <w:tcPr>
            <w:tcW w:w="276" w:type="pct"/>
            <w:tcBorders>
              <w:top w:val="nil"/>
              <w:left w:val="nil"/>
              <w:bottom w:val="nil"/>
              <w:right w:val="nil"/>
            </w:tcBorders>
            <w:shd w:val="clear" w:color="auto" w:fill="auto"/>
            <w:noWrap/>
            <w:vAlign w:val="bottom"/>
            <w:hideMark/>
          </w:tcPr>
          <w:p w14:paraId="20CB46FC"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TRUE</w:t>
            </w:r>
          </w:p>
        </w:tc>
        <w:tc>
          <w:tcPr>
            <w:tcW w:w="277" w:type="pct"/>
            <w:tcBorders>
              <w:top w:val="nil"/>
              <w:left w:val="nil"/>
              <w:bottom w:val="nil"/>
              <w:right w:val="nil"/>
            </w:tcBorders>
            <w:shd w:val="clear" w:color="auto" w:fill="auto"/>
            <w:noWrap/>
            <w:vAlign w:val="bottom"/>
            <w:hideMark/>
          </w:tcPr>
          <w:p w14:paraId="316EF6DB"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FALSE</w:t>
            </w:r>
          </w:p>
        </w:tc>
        <w:tc>
          <w:tcPr>
            <w:tcW w:w="230" w:type="pct"/>
            <w:tcBorders>
              <w:top w:val="nil"/>
              <w:left w:val="nil"/>
              <w:bottom w:val="nil"/>
              <w:right w:val="nil"/>
            </w:tcBorders>
            <w:shd w:val="clear" w:color="auto" w:fill="auto"/>
            <w:noWrap/>
            <w:vAlign w:val="bottom"/>
            <w:hideMark/>
          </w:tcPr>
          <w:p w14:paraId="09010A13"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TRUE</w:t>
            </w:r>
          </w:p>
        </w:tc>
        <w:tc>
          <w:tcPr>
            <w:tcW w:w="221" w:type="pct"/>
            <w:tcBorders>
              <w:top w:val="nil"/>
              <w:left w:val="nil"/>
              <w:bottom w:val="nil"/>
              <w:right w:val="nil"/>
            </w:tcBorders>
            <w:shd w:val="clear" w:color="auto" w:fill="auto"/>
            <w:noWrap/>
            <w:vAlign w:val="bottom"/>
            <w:hideMark/>
          </w:tcPr>
          <w:p w14:paraId="07EC3E91"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TRUE</w:t>
            </w:r>
          </w:p>
        </w:tc>
        <w:tc>
          <w:tcPr>
            <w:tcW w:w="221" w:type="pct"/>
            <w:tcBorders>
              <w:top w:val="nil"/>
              <w:left w:val="nil"/>
              <w:bottom w:val="nil"/>
              <w:right w:val="nil"/>
            </w:tcBorders>
            <w:shd w:val="clear" w:color="auto" w:fill="auto"/>
            <w:noWrap/>
            <w:vAlign w:val="bottom"/>
            <w:hideMark/>
          </w:tcPr>
          <w:p w14:paraId="0D28F4FB"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6.677</w:t>
            </w:r>
          </w:p>
        </w:tc>
        <w:tc>
          <w:tcPr>
            <w:tcW w:w="221" w:type="pct"/>
            <w:tcBorders>
              <w:top w:val="nil"/>
              <w:left w:val="nil"/>
              <w:bottom w:val="nil"/>
              <w:right w:val="nil"/>
            </w:tcBorders>
            <w:shd w:val="clear" w:color="auto" w:fill="auto"/>
            <w:noWrap/>
            <w:vAlign w:val="bottom"/>
            <w:hideMark/>
          </w:tcPr>
          <w:p w14:paraId="774AEC6A"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1.508</w:t>
            </w:r>
          </w:p>
        </w:tc>
        <w:tc>
          <w:tcPr>
            <w:tcW w:w="221" w:type="pct"/>
            <w:tcBorders>
              <w:top w:val="nil"/>
              <w:left w:val="nil"/>
              <w:bottom w:val="nil"/>
              <w:right w:val="nil"/>
            </w:tcBorders>
            <w:shd w:val="clear" w:color="auto" w:fill="auto"/>
            <w:noWrap/>
            <w:vAlign w:val="bottom"/>
            <w:hideMark/>
          </w:tcPr>
          <w:p w14:paraId="105C974C"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-1.040</w:t>
            </w:r>
          </w:p>
        </w:tc>
        <w:tc>
          <w:tcPr>
            <w:tcW w:w="221" w:type="pct"/>
            <w:tcBorders>
              <w:top w:val="nil"/>
              <w:left w:val="nil"/>
              <w:bottom w:val="nil"/>
              <w:right w:val="nil"/>
            </w:tcBorders>
            <w:shd w:val="clear" w:color="auto" w:fill="auto"/>
            <w:noWrap/>
            <w:vAlign w:val="bottom"/>
            <w:hideMark/>
          </w:tcPr>
          <w:p w14:paraId="4B24EA98"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-0.871</w:t>
            </w:r>
          </w:p>
        </w:tc>
        <w:tc>
          <w:tcPr>
            <w:tcW w:w="221" w:type="pct"/>
            <w:tcBorders>
              <w:top w:val="nil"/>
              <w:left w:val="nil"/>
              <w:bottom w:val="nil"/>
              <w:right w:val="nil"/>
            </w:tcBorders>
            <w:shd w:val="clear" w:color="auto" w:fill="auto"/>
            <w:noWrap/>
            <w:vAlign w:val="bottom"/>
            <w:hideMark/>
          </w:tcPr>
          <w:p w14:paraId="62489498"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-0.723</w:t>
            </w:r>
          </w:p>
        </w:tc>
        <w:tc>
          <w:tcPr>
            <w:tcW w:w="221" w:type="pct"/>
            <w:tcBorders>
              <w:top w:val="nil"/>
              <w:left w:val="nil"/>
              <w:bottom w:val="nil"/>
              <w:right w:val="nil"/>
            </w:tcBorders>
            <w:shd w:val="clear" w:color="auto" w:fill="auto"/>
            <w:noWrap/>
            <w:vAlign w:val="bottom"/>
            <w:hideMark/>
          </w:tcPr>
          <w:p w14:paraId="15798115"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-0.468</w:t>
            </w:r>
          </w:p>
        </w:tc>
        <w:tc>
          <w:tcPr>
            <w:tcW w:w="221" w:type="pct"/>
            <w:tcBorders>
              <w:top w:val="nil"/>
              <w:left w:val="nil"/>
              <w:bottom w:val="nil"/>
              <w:right w:val="nil"/>
            </w:tcBorders>
            <w:shd w:val="clear" w:color="auto" w:fill="auto"/>
            <w:noWrap/>
            <w:vAlign w:val="bottom"/>
            <w:hideMark/>
          </w:tcPr>
          <w:p w14:paraId="7159D1C0"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0.669</w:t>
            </w:r>
          </w:p>
        </w:tc>
        <w:tc>
          <w:tcPr>
            <w:tcW w:w="221" w:type="pct"/>
            <w:tcBorders>
              <w:top w:val="nil"/>
              <w:left w:val="nil"/>
              <w:bottom w:val="nil"/>
              <w:right w:val="nil"/>
            </w:tcBorders>
            <w:shd w:val="clear" w:color="auto" w:fill="auto"/>
            <w:noWrap/>
            <w:vAlign w:val="bottom"/>
            <w:hideMark/>
          </w:tcPr>
          <w:p w14:paraId="1DD0ABC3"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1.684</w:t>
            </w:r>
          </w:p>
        </w:tc>
        <w:tc>
          <w:tcPr>
            <w:tcW w:w="221" w:type="pct"/>
            <w:tcBorders>
              <w:top w:val="nil"/>
              <w:left w:val="nil"/>
              <w:bottom w:val="nil"/>
              <w:right w:val="nil"/>
            </w:tcBorders>
            <w:shd w:val="clear" w:color="auto" w:fill="auto"/>
            <w:noWrap/>
            <w:vAlign w:val="bottom"/>
            <w:hideMark/>
          </w:tcPr>
          <w:p w14:paraId="695A18CD"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2.064</w:t>
            </w:r>
          </w:p>
        </w:tc>
        <w:tc>
          <w:tcPr>
            <w:tcW w:w="221" w:type="pct"/>
            <w:tcBorders>
              <w:top w:val="nil"/>
              <w:left w:val="nil"/>
              <w:bottom w:val="nil"/>
              <w:right w:val="nil"/>
            </w:tcBorders>
            <w:shd w:val="clear" w:color="auto" w:fill="auto"/>
            <w:noWrap/>
            <w:vAlign w:val="bottom"/>
            <w:hideMark/>
          </w:tcPr>
          <w:p w14:paraId="40765CD2"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23421</w:t>
            </w:r>
          </w:p>
        </w:tc>
        <w:tc>
          <w:tcPr>
            <w:tcW w:w="220" w:type="pct"/>
            <w:tcBorders>
              <w:top w:val="nil"/>
              <w:left w:val="nil"/>
              <w:bottom w:val="nil"/>
              <w:right w:val="nil"/>
            </w:tcBorders>
            <w:shd w:val="clear" w:color="auto" w:fill="auto"/>
            <w:noWrap/>
            <w:vAlign w:val="bottom"/>
            <w:hideMark/>
          </w:tcPr>
          <w:p w14:paraId="17D3B0CB"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1951</w:t>
            </w:r>
          </w:p>
        </w:tc>
      </w:tr>
      <w:tr w:rsidR="00390E4C" w:rsidRPr="005D7269" w14:paraId="19E0C257" w14:textId="77777777" w:rsidTr="00390E4C">
        <w:trPr>
          <w:trHeight w:val="300"/>
        </w:trPr>
        <w:tc>
          <w:tcPr>
            <w:tcW w:w="408" w:type="pct"/>
            <w:tcBorders>
              <w:top w:val="nil"/>
              <w:left w:val="nil"/>
              <w:bottom w:val="nil"/>
              <w:right w:val="nil"/>
            </w:tcBorders>
            <w:shd w:val="clear" w:color="auto" w:fill="auto"/>
            <w:noWrap/>
            <w:vAlign w:val="bottom"/>
            <w:hideMark/>
          </w:tcPr>
          <w:p w14:paraId="311C913F"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Gwydir</w:t>
            </w:r>
          </w:p>
        </w:tc>
        <w:tc>
          <w:tcPr>
            <w:tcW w:w="421" w:type="pct"/>
            <w:tcBorders>
              <w:top w:val="nil"/>
              <w:left w:val="nil"/>
              <w:bottom w:val="nil"/>
              <w:right w:val="nil"/>
            </w:tcBorders>
            <w:shd w:val="clear" w:color="auto" w:fill="auto"/>
            <w:noWrap/>
            <w:vAlign w:val="bottom"/>
            <w:hideMark/>
          </w:tcPr>
          <w:p w14:paraId="2FFCF627"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GinghamGwydir</w:t>
            </w:r>
          </w:p>
        </w:tc>
        <w:tc>
          <w:tcPr>
            <w:tcW w:w="460" w:type="pct"/>
            <w:tcBorders>
              <w:top w:val="nil"/>
              <w:left w:val="nil"/>
              <w:bottom w:val="nil"/>
              <w:right w:val="nil"/>
            </w:tcBorders>
            <w:shd w:val="clear" w:color="auto" w:fill="auto"/>
            <w:noWrap/>
            <w:vAlign w:val="bottom"/>
            <w:hideMark/>
          </w:tcPr>
          <w:p w14:paraId="167C0EF6"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Pallamallawa</w:t>
            </w:r>
          </w:p>
        </w:tc>
        <w:tc>
          <w:tcPr>
            <w:tcW w:w="277" w:type="pct"/>
            <w:tcBorders>
              <w:top w:val="nil"/>
              <w:left w:val="nil"/>
              <w:bottom w:val="nil"/>
              <w:right w:val="nil"/>
            </w:tcBorders>
            <w:shd w:val="clear" w:color="auto" w:fill="auto"/>
            <w:noWrap/>
            <w:vAlign w:val="bottom"/>
            <w:hideMark/>
          </w:tcPr>
          <w:p w14:paraId="3056B036"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418001</w:t>
            </w:r>
          </w:p>
        </w:tc>
        <w:tc>
          <w:tcPr>
            <w:tcW w:w="276" w:type="pct"/>
            <w:tcBorders>
              <w:top w:val="nil"/>
              <w:left w:val="nil"/>
              <w:bottom w:val="nil"/>
              <w:right w:val="nil"/>
            </w:tcBorders>
            <w:shd w:val="clear" w:color="auto" w:fill="auto"/>
            <w:noWrap/>
            <w:vAlign w:val="bottom"/>
            <w:hideMark/>
          </w:tcPr>
          <w:p w14:paraId="08B2CDFB"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TRUE</w:t>
            </w:r>
          </w:p>
        </w:tc>
        <w:tc>
          <w:tcPr>
            <w:tcW w:w="277" w:type="pct"/>
            <w:tcBorders>
              <w:top w:val="nil"/>
              <w:left w:val="nil"/>
              <w:bottom w:val="nil"/>
              <w:right w:val="nil"/>
            </w:tcBorders>
            <w:shd w:val="clear" w:color="auto" w:fill="auto"/>
            <w:noWrap/>
            <w:vAlign w:val="bottom"/>
            <w:hideMark/>
          </w:tcPr>
          <w:p w14:paraId="4E94B8CD"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FALSE</w:t>
            </w:r>
          </w:p>
        </w:tc>
        <w:tc>
          <w:tcPr>
            <w:tcW w:w="230" w:type="pct"/>
            <w:tcBorders>
              <w:top w:val="nil"/>
              <w:left w:val="nil"/>
              <w:bottom w:val="nil"/>
              <w:right w:val="nil"/>
            </w:tcBorders>
            <w:shd w:val="clear" w:color="auto" w:fill="auto"/>
            <w:noWrap/>
            <w:vAlign w:val="bottom"/>
            <w:hideMark/>
          </w:tcPr>
          <w:p w14:paraId="3A82672A"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FALSE</w:t>
            </w:r>
          </w:p>
        </w:tc>
        <w:tc>
          <w:tcPr>
            <w:tcW w:w="221" w:type="pct"/>
            <w:tcBorders>
              <w:top w:val="nil"/>
              <w:left w:val="nil"/>
              <w:bottom w:val="nil"/>
              <w:right w:val="nil"/>
            </w:tcBorders>
            <w:shd w:val="clear" w:color="auto" w:fill="auto"/>
            <w:noWrap/>
            <w:vAlign w:val="bottom"/>
            <w:hideMark/>
          </w:tcPr>
          <w:p w14:paraId="37BC962B"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FALSE</w:t>
            </w:r>
          </w:p>
        </w:tc>
        <w:tc>
          <w:tcPr>
            <w:tcW w:w="221" w:type="pct"/>
            <w:tcBorders>
              <w:top w:val="nil"/>
              <w:left w:val="nil"/>
              <w:bottom w:val="nil"/>
              <w:right w:val="nil"/>
            </w:tcBorders>
            <w:shd w:val="clear" w:color="auto" w:fill="auto"/>
            <w:noWrap/>
            <w:vAlign w:val="bottom"/>
            <w:hideMark/>
          </w:tcPr>
          <w:p w14:paraId="58D9B647"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6.445</w:t>
            </w:r>
          </w:p>
        </w:tc>
        <w:tc>
          <w:tcPr>
            <w:tcW w:w="221" w:type="pct"/>
            <w:tcBorders>
              <w:top w:val="nil"/>
              <w:left w:val="nil"/>
              <w:bottom w:val="nil"/>
              <w:right w:val="nil"/>
            </w:tcBorders>
            <w:shd w:val="clear" w:color="auto" w:fill="auto"/>
            <w:noWrap/>
            <w:vAlign w:val="bottom"/>
            <w:hideMark/>
          </w:tcPr>
          <w:p w14:paraId="3332A6A6"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1.354</w:t>
            </w:r>
          </w:p>
        </w:tc>
        <w:tc>
          <w:tcPr>
            <w:tcW w:w="221" w:type="pct"/>
            <w:tcBorders>
              <w:top w:val="nil"/>
              <w:left w:val="nil"/>
              <w:bottom w:val="nil"/>
              <w:right w:val="nil"/>
            </w:tcBorders>
            <w:shd w:val="clear" w:color="auto" w:fill="auto"/>
            <w:noWrap/>
            <w:vAlign w:val="bottom"/>
            <w:hideMark/>
          </w:tcPr>
          <w:p w14:paraId="392FF483"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-1.538</w:t>
            </w:r>
          </w:p>
        </w:tc>
        <w:tc>
          <w:tcPr>
            <w:tcW w:w="221" w:type="pct"/>
            <w:tcBorders>
              <w:top w:val="nil"/>
              <w:left w:val="nil"/>
              <w:bottom w:val="nil"/>
              <w:right w:val="nil"/>
            </w:tcBorders>
            <w:shd w:val="clear" w:color="auto" w:fill="auto"/>
            <w:noWrap/>
            <w:vAlign w:val="bottom"/>
            <w:hideMark/>
          </w:tcPr>
          <w:p w14:paraId="7FC426FE"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-1.183</w:t>
            </w:r>
          </w:p>
        </w:tc>
        <w:tc>
          <w:tcPr>
            <w:tcW w:w="221" w:type="pct"/>
            <w:tcBorders>
              <w:top w:val="nil"/>
              <w:left w:val="nil"/>
              <w:bottom w:val="nil"/>
              <w:right w:val="nil"/>
            </w:tcBorders>
            <w:shd w:val="clear" w:color="auto" w:fill="auto"/>
            <w:noWrap/>
            <w:vAlign w:val="bottom"/>
            <w:hideMark/>
          </w:tcPr>
          <w:p w14:paraId="2318E393"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-0.690</w:t>
            </w:r>
          </w:p>
        </w:tc>
        <w:tc>
          <w:tcPr>
            <w:tcW w:w="221" w:type="pct"/>
            <w:tcBorders>
              <w:top w:val="nil"/>
              <w:left w:val="nil"/>
              <w:bottom w:val="nil"/>
              <w:right w:val="nil"/>
            </w:tcBorders>
            <w:shd w:val="clear" w:color="auto" w:fill="auto"/>
            <w:noWrap/>
            <w:vAlign w:val="bottom"/>
            <w:hideMark/>
          </w:tcPr>
          <w:p w14:paraId="0CDF3747"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-0.075</w:t>
            </w:r>
          </w:p>
        </w:tc>
        <w:tc>
          <w:tcPr>
            <w:tcW w:w="221" w:type="pct"/>
            <w:tcBorders>
              <w:top w:val="nil"/>
              <w:left w:val="nil"/>
              <w:bottom w:val="nil"/>
              <w:right w:val="nil"/>
            </w:tcBorders>
            <w:shd w:val="clear" w:color="auto" w:fill="auto"/>
            <w:noWrap/>
            <w:vAlign w:val="bottom"/>
            <w:hideMark/>
          </w:tcPr>
          <w:p w14:paraId="6A584D19"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0.690</w:t>
            </w:r>
          </w:p>
        </w:tc>
        <w:tc>
          <w:tcPr>
            <w:tcW w:w="221" w:type="pct"/>
            <w:tcBorders>
              <w:top w:val="nil"/>
              <w:left w:val="nil"/>
              <w:bottom w:val="nil"/>
              <w:right w:val="nil"/>
            </w:tcBorders>
            <w:shd w:val="clear" w:color="auto" w:fill="auto"/>
            <w:noWrap/>
            <w:vAlign w:val="bottom"/>
            <w:hideMark/>
          </w:tcPr>
          <w:p w14:paraId="58929BA9"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1.321</w:t>
            </w:r>
          </w:p>
        </w:tc>
        <w:tc>
          <w:tcPr>
            <w:tcW w:w="221" w:type="pct"/>
            <w:tcBorders>
              <w:top w:val="nil"/>
              <w:left w:val="nil"/>
              <w:bottom w:val="nil"/>
              <w:right w:val="nil"/>
            </w:tcBorders>
            <w:shd w:val="clear" w:color="auto" w:fill="auto"/>
            <w:noWrap/>
            <w:vAlign w:val="bottom"/>
            <w:hideMark/>
          </w:tcPr>
          <w:p w14:paraId="0B6A8B99"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1.635</w:t>
            </w:r>
          </w:p>
        </w:tc>
        <w:tc>
          <w:tcPr>
            <w:tcW w:w="221" w:type="pct"/>
            <w:tcBorders>
              <w:top w:val="nil"/>
              <w:left w:val="nil"/>
              <w:bottom w:val="nil"/>
              <w:right w:val="nil"/>
            </w:tcBorders>
            <w:shd w:val="clear" w:color="auto" w:fill="auto"/>
            <w:noWrap/>
            <w:vAlign w:val="bottom"/>
            <w:hideMark/>
          </w:tcPr>
          <w:p w14:paraId="117A20F6"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16259</w:t>
            </w:r>
          </w:p>
        </w:tc>
        <w:tc>
          <w:tcPr>
            <w:tcW w:w="220" w:type="pct"/>
            <w:tcBorders>
              <w:top w:val="nil"/>
              <w:left w:val="nil"/>
              <w:bottom w:val="nil"/>
              <w:right w:val="nil"/>
            </w:tcBorders>
            <w:shd w:val="clear" w:color="auto" w:fill="auto"/>
            <w:noWrap/>
            <w:vAlign w:val="bottom"/>
            <w:hideMark/>
          </w:tcPr>
          <w:p w14:paraId="154F2F92"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1972</w:t>
            </w:r>
          </w:p>
        </w:tc>
      </w:tr>
      <w:tr w:rsidR="00390E4C" w:rsidRPr="005D7269" w14:paraId="6D81A24C" w14:textId="77777777" w:rsidTr="00390E4C">
        <w:trPr>
          <w:trHeight w:val="300"/>
        </w:trPr>
        <w:tc>
          <w:tcPr>
            <w:tcW w:w="408" w:type="pct"/>
            <w:tcBorders>
              <w:top w:val="nil"/>
              <w:left w:val="nil"/>
              <w:bottom w:val="nil"/>
              <w:right w:val="nil"/>
            </w:tcBorders>
            <w:shd w:val="clear" w:color="auto" w:fill="auto"/>
            <w:noWrap/>
            <w:vAlign w:val="bottom"/>
            <w:hideMark/>
          </w:tcPr>
          <w:p w14:paraId="5E8C5653"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Gwydir</w:t>
            </w:r>
          </w:p>
        </w:tc>
        <w:tc>
          <w:tcPr>
            <w:tcW w:w="421" w:type="pct"/>
            <w:tcBorders>
              <w:top w:val="nil"/>
              <w:left w:val="nil"/>
              <w:bottom w:val="nil"/>
              <w:right w:val="nil"/>
            </w:tcBorders>
            <w:shd w:val="clear" w:color="auto" w:fill="auto"/>
            <w:noWrap/>
            <w:vAlign w:val="bottom"/>
            <w:hideMark/>
          </w:tcPr>
          <w:p w14:paraId="48D89C5F"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GinghamGwydir</w:t>
            </w:r>
          </w:p>
        </w:tc>
        <w:tc>
          <w:tcPr>
            <w:tcW w:w="460" w:type="pct"/>
            <w:tcBorders>
              <w:top w:val="nil"/>
              <w:left w:val="nil"/>
              <w:bottom w:val="nil"/>
              <w:right w:val="nil"/>
            </w:tcBorders>
            <w:shd w:val="clear" w:color="auto" w:fill="auto"/>
            <w:noWrap/>
            <w:vAlign w:val="bottom"/>
            <w:hideMark/>
          </w:tcPr>
          <w:p w14:paraId="38F3C9C5"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Tyreel</w:t>
            </w:r>
          </w:p>
        </w:tc>
        <w:tc>
          <w:tcPr>
            <w:tcW w:w="277" w:type="pct"/>
            <w:tcBorders>
              <w:top w:val="nil"/>
              <w:left w:val="nil"/>
              <w:bottom w:val="nil"/>
              <w:right w:val="nil"/>
            </w:tcBorders>
            <w:shd w:val="clear" w:color="auto" w:fill="auto"/>
            <w:noWrap/>
            <w:vAlign w:val="bottom"/>
            <w:hideMark/>
          </w:tcPr>
          <w:p w14:paraId="7B905B90"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418063</w:t>
            </w:r>
          </w:p>
        </w:tc>
        <w:tc>
          <w:tcPr>
            <w:tcW w:w="276" w:type="pct"/>
            <w:tcBorders>
              <w:top w:val="nil"/>
              <w:left w:val="nil"/>
              <w:bottom w:val="nil"/>
              <w:right w:val="nil"/>
            </w:tcBorders>
            <w:shd w:val="clear" w:color="auto" w:fill="auto"/>
            <w:noWrap/>
            <w:vAlign w:val="bottom"/>
            <w:hideMark/>
          </w:tcPr>
          <w:p w14:paraId="6C158AB6"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TRUE</w:t>
            </w:r>
          </w:p>
        </w:tc>
        <w:tc>
          <w:tcPr>
            <w:tcW w:w="277" w:type="pct"/>
            <w:tcBorders>
              <w:top w:val="nil"/>
              <w:left w:val="nil"/>
              <w:bottom w:val="nil"/>
              <w:right w:val="nil"/>
            </w:tcBorders>
            <w:shd w:val="clear" w:color="auto" w:fill="auto"/>
            <w:noWrap/>
            <w:vAlign w:val="bottom"/>
            <w:hideMark/>
          </w:tcPr>
          <w:p w14:paraId="11775B6F"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TRUE</w:t>
            </w:r>
          </w:p>
        </w:tc>
        <w:tc>
          <w:tcPr>
            <w:tcW w:w="230" w:type="pct"/>
            <w:tcBorders>
              <w:top w:val="nil"/>
              <w:left w:val="nil"/>
              <w:bottom w:val="nil"/>
              <w:right w:val="nil"/>
            </w:tcBorders>
            <w:shd w:val="clear" w:color="auto" w:fill="auto"/>
            <w:noWrap/>
            <w:vAlign w:val="bottom"/>
            <w:hideMark/>
          </w:tcPr>
          <w:p w14:paraId="2AFB79C8"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FALSE</w:t>
            </w:r>
          </w:p>
        </w:tc>
        <w:tc>
          <w:tcPr>
            <w:tcW w:w="221" w:type="pct"/>
            <w:tcBorders>
              <w:top w:val="nil"/>
              <w:left w:val="nil"/>
              <w:bottom w:val="nil"/>
              <w:right w:val="nil"/>
            </w:tcBorders>
            <w:shd w:val="clear" w:color="auto" w:fill="auto"/>
            <w:noWrap/>
            <w:vAlign w:val="bottom"/>
            <w:hideMark/>
          </w:tcPr>
          <w:p w14:paraId="0C7BB9F0"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FALSE</w:t>
            </w:r>
          </w:p>
        </w:tc>
        <w:tc>
          <w:tcPr>
            <w:tcW w:w="221" w:type="pct"/>
            <w:tcBorders>
              <w:top w:val="nil"/>
              <w:left w:val="nil"/>
              <w:bottom w:val="nil"/>
              <w:right w:val="nil"/>
            </w:tcBorders>
            <w:shd w:val="clear" w:color="auto" w:fill="auto"/>
            <w:noWrap/>
            <w:vAlign w:val="bottom"/>
            <w:hideMark/>
          </w:tcPr>
          <w:p w14:paraId="0198DC38"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4.231</w:t>
            </w:r>
          </w:p>
        </w:tc>
        <w:tc>
          <w:tcPr>
            <w:tcW w:w="221" w:type="pct"/>
            <w:tcBorders>
              <w:top w:val="nil"/>
              <w:left w:val="nil"/>
              <w:bottom w:val="nil"/>
              <w:right w:val="nil"/>
            </w:tcBorders>
            <w:shd w:val="clear" w:color="auto" w:fill="auto"/>
            <w:noWrap/>
            <w:vAlign w:val="bottom"/>
            <w:hideMark/>
          </w:tcPr>
          <w:p w14:paraId="60451461"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1.539</w:t>
            </w:r>
          </w:p>
        </w:tc>
        <w:tc>
          <w:tcPr>
            <w:tcW w:w="221" w:type="pct"/>
            <w:tcBorders>
              <w:top w:val="nil"/>
              <w:left w:val="nil"/>
              <w:bottom w:val="nil"/>
              <w:right w:val="nil"/>
            </w:tcBorders>
            <w:shd w:val="clear" w:color="auto" w:fill="auto"/>
            <w:noWrap/>
            <w:vAlign w:val="bottom"/>
            <w:hideMark/>
          </w:tcPr>
          <w:p w14:paraId="552BA461"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-1.932</w:t>
            </w:r>
          </w:p>
        </w:tc>
        <w:tc>
          <w:tcPr>
            <w:tcW w:w="221" w:type="pct"/>
            <w:tcBorders>
              <w:top w:val="nil"/>
              <w:left w:val="nil"/>
              <w:bottom w:val="nil"/>
              <w:right w:val="nil"/>
            </w:tcBorders>
            <w:shd w:val="clear" w:color="auto" w:fill="auto"/>
            <w:noWrap/>
            <w:vAlign w:val="bottom"/>
            <w:hideMark/>
          </w:tcPr>
          <w:p w14:paraId="064E0C10"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-1.210</w:t>
            </w:r>
          </w:p>
        </w:tc>
        <w:tc>
          <w:tcPr>
            <w:tcW w:w="221" w:type="pct"/>
            <w:tcBorders>
              <w:top w:val="nil"/>
              <w:left w:val="nil"/>
              <w:bottom w:val="nil"/>
              <w:right w:val="nil"/>
            </w:tcBorders>
            <w:shd w:val="clear" w:color="auto" w:fill="auto"/>
            <w:noWrap/>
            <w:vAlign w:val="bottom"/>
            <w:hideMark/>
          </w:tcPr>
          <w:p w14:paraId="7B3167B9"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-0.647</w:t>
            </w:r>
          </w:p>
        </w:tc>
        <w:tc>
          <w:tcPr>
            <w:tcW w:w="221" w:type="pct"/>
            <w:tcBorders>
              <w:top w:val="nil"/>
              <w:left w:val="nil"/>
              <w:bottom w:val="nil"/>
              <w:right w:val="nil"/>
            </w:tcBorders>
            <w:shd w:val="clear" w:color="auto" w:fill="auto"/>
            <w:noWrap/>
            <w:vAlign w:val="bottom"/>
            <w:hideMark/>
          </w:tcPr>
          <w:p w14:paraId="316520F7"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-0.035</w:t>
            </w:r>
          </w:p>
        </w:tc>
        <w:tc>
          <w:tcPr>
            <w:tcW w:w="221" w:type="pct"/>
            <w:tcBorders>
              <w:top w:val="nil"/>
              <w:left w:val="nil"/>
              <w:bottom w:val="nil"/>
              <w:right w:val="nil"/>
            </w:tcBorders>
            <w:shd w:val="clear" w:color="auto" w:fill="auto"/>
            <w:noWrap/>
            <w:vAlign w:val="bottom"/>
            <w:hideMark/>
          </w:tcPr>
          <w:p w14:paraId="0FAE67D8"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0.771</w:t>
            </w:r>
          </w:p>
        </w:tc>
        <w:tc>
          <w:tcPr>
            <w:tcW w:w="221" w:type="pct"/>
            <w:tcBorders>
              <w:top w:val="nil"/>
              <w:left w:val="nil"/>
              <w:bottom w:val="nil"/>
              <w:right w:val="nil"/>
            </w:tcBorders>
            <w:shd w:val="clear" w:color="auto" w:fill="auto"/>
            <w:noWrap/>
            <w:vAlign w:val="bottom"/>
            <w:hideMark/>
          </w:tcPr>
          <w:p w14:paraId="30D28137"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1.273</w:t>
            </w:r>
          </w:p>
        </w:tc>
        <w:tc>
          <w:tcPr>
            <w:tcW w:w="221" w:type="pct"/>
            <w:tcBorders>
              <w:top w:val="nil"/>
              <w:left w:val="nil"/>
              <w:bottom w:val="nil"/>
              <w:right w:val="nil"/>
            </w:tcBorders>
            <w:shd w:val="clear" w:color="auto" w:fill="auto"/>
            <w:noWrap/>
            <w:vAlign w:val="bottom"/>
            <w:hideMark/>
          </w:tcPr>
          <w:p w14:paraId="16B3FA38"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1.516</w:t>
            </w:r>
          </w:p>
        </w:tc>
        <w:tc>
          <w:tcPr>
            <w:tcW w:w="221" w:type="pct"/>
            <w:tcBorders>
              <w:top w:val="nil"/>
              <w:left w:val="nil"/>
              <w:bottom w:val="nil"/>
              <w:right w:val="nil"/>
            </w:tcBorders>
            <w:shd w:val="clear" w:color="auto" w:fill="auto"/>
            <w:noWrap/>
            <w:vAlign w:val="bottom"/>
            <w:hideMark/>
          </w:tcPr>
          <w:p w14:paraId="1192E4A7"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11503</w:t>
            </w:r>
          </w:p>
        </w:tc>
        <w:tc>
          <w:tcPr>
            <w:tcW w:w="220" w:type="pct"/>
            <w:tcBorders>
              <w:top w:val="nil"/>
              <w:left w:val="nil"/>
              <w:bottom w:val="nil"/>
              <w:right w:val="nil"/>
            </w:tcBorders>
            <w:shd w:val="clear" w:color="auto" w:fill="auto"/>
            <w:noWrap/>
            <w:vAlign w:val="bottom"/>
            <w:hideMark/>
          </w:tcPr>
          <w:p w14:paraId="4B5A97E2"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1985</w:t>
            </w:r>
          </w:p>
        </w:tc>
      </w:tr>
      <w:tr w:rsidR="00390E4C" w:rsidRPr="005D7269" w14:paraId="665764BB" w14:textId="77777777" w:rsidTr="00390E4C">
        <w:trPr>
          <w:trHeight w:val="300"/>
        </w:trPr>
        <w:tc>
          <w:tcPr>
            <w:tcW w:w="408" w:type="pct"/>
            <w:tcBorders>
              <w:top w:val="nil"/>
              <w:left w:val="nil"/>
              <w:bottom w:val="nil"/>
              <w:right w:val="nil"/>
            </w:tcBorders>
            <w:shd w:val="clear" w:color="auto" w:fill="auto"/>
            <w:noWrap/>
            <w:vAlign w:val="bottom"/>
            <w:hideMark/>
          </w:tcPr>
          <w:p w14:paraId="213C3EB7"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Gwydir</w:t>
            </w:r>
          </w:p>
        </w:tc>
        <w:tc>
          <w:tcPr>
            <w:tcW w:w="421" w:type="pct"/>
            <w:tcBorders>
              <w:top w:val="nil"/>
              <w:left w:val="nil"/>
              <w:bottom w:val="nil"/>
              <w:right w:val="nil"/>
            </w:tcBorders>
            <w:shd w:val="clear" w:color="auto" w:fill="auto"/>
            <w:noWrap/>
            <w:vAlign w:val="bottom"/>
            <w:hideMark/>
          </w:tcPr>
          <w:p w14:paraId="1F3EA4C2"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GinghamGwydir</w:t>
            </w:r>
          </w:p>
        </w:tc>
        <w:tc>
          <w:tcPr>
            <w:tcW w:w="460" w:type="pct"/>
            <w:tcBorders>
              <w:top w:val="nil"/>
              <w:left w:val="nil"/>
              <w:bottom w:val="nil"/>
              <w:right w:val="nil"/>
            </w:tcBorders>
            <w:shd w:val="clear" w:color="auto" w:fill="auto"/>
            <w:noWrap/>
            <w:vAlign w:val="bottom"/>
            <w:hideMark/>
          </w:tcPr>
          <w:p w14:paraId="41437BBF"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Millewa</w:t>
            </w:r>
          </w:p>
        </w:tc>
        <w:tc>
          <w:tcPr>
            <w:tcW w:w="277" w:type="pct"/>
            <w:tcBorders>
              <w:top w:val="nil"/>
              <w:left w:val="nil"/>
              <w:bottom w:val="nil"/>
              <w:right w:val="nil"/>
            </w:tcBorders>
            <w:shd w:val="clear" w:color="auto" w:fill="auto"/>
            <w:noWrap/>
            <w:vAlign w:val="bottom"/>
            <w:hideMark/>
          </w:tcPr>
          <w:p w14:paraId="54EF1CFC"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418066</w:t>
            </w:r>
          </w:p>
        </w:tc>
        <w:tc>
          <w:tcPr>
            <w:tcW w:w="276" w:type="pct"/>
            <w:tcBorders>
              <w:top w:val="nil"/>
              <w:left w:val="nil"/>
              <w:bottom w:val="nil"/>
              <w:right w:val="nil"/>
            </w:tcBorders>
            <w:shd w:val="clear" w:color="auto" w:fill="auto"/>
            <w:noWrap/>
            <w:vAlign w:val="bottom"/>
            <w:hideMark/>
          </w:tcPr>
          <w:p w14:paraId="7437DE23"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TRUE</w:t>
            </w:r>
          </w:p>
        </w:tc>
        <w:tc>
          <w:tcPr>
            <w:tcW w:w="277" w:type="pct"/>
            <w:tcBorders>
              <w:top w:val="nil"/>
              <w:left w:val="nil"/>
              <w:bottom w:val="nil"/>
              <w:right w:val="nil"/>
            </w:tcBorders>
            <w:shd w:val="clear" w:color="auto" w:fill="auto"/>
            <w:noWrap/>
            <w:vAlign w:val="bottom"/>
            <w:hideMark/>
          </w:tcPr>
          <w:p w14:paraId="1E51E8D1"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TRUE</w:t>
            </w:r>
          </w:p>
        </w:tc>
        <w:tc>
          <w:tcPr>
            <w:tcW w:w="230" w:type="pct"/>
            <w:tcBorders>
              <w:top w:val="nil"/>
              <w:left w:val="nil"/>
              <w:bottom w:val="nil"/>
              <w:right w:val="nil"/>
            </w:tcBorders>
            <w:shd w:val="clear" w:color="auto" w:fill="auto"/>
            <w:noWrap/>
            <w:vAlign w:val="bottom"/>
            <w:hideMark/>
          </w:tcPr>
          <w:p w14:paraId="475D5665"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FALSE</w:t>
            </w:r>
          </w:p>
        </w:tc>
        <w:tc>
          <w:tcPr>
            <w:tcW w:w="221" w:type="pct"/>
            <w:tcBorders>
              <w:top w:val="nil"/>
              <w:left w:val="nil"/>
              <w:bottom w:val="nil"/>
              <w:right w:val="nil"/>
            </w:tcBorders>
            <w:shd w:val="clear" w:color="auto" w:fill="auto"/>
            <w:noWrap/>
            <w:vAlign w:val="bottom"/>
            <w:hideMark/>
          </w:tcPr>
          <w:p w14:paraId="62C82A92"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FALSE</w:t>
            </w:r>
          </w:p>
        </w:tc>
        <w:tc>
          <w:tcPr>
            <w:tcW w:w="221" w:type="pct"/>
            <w:tcBorders>
              <w:top w:val="nil"/>
              <w:left w:val="nil"/>
              <w:bottom w:val="nil"/>
              <w:right w:val="nil"/>
            </w:tcBorders>
            <w:shd w:val="clear" w:color="auto" w:fill="auto"/>
            <w:noWrap/>
            <w:vAlign w:val="bottom"/>
            <w:hideMark/>
          </w:tcPr>
          <w:p w14:paraId="341600A0"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3.414</w:t>
            </w:r>
          </w:p>
        </w:tc>
        <w:tc>
          <w:tcPr>
            <w:tcW w:w="221" w:type="pct"/>
            <w:tcBorders>
              <w:top w:val="nil"/>
              <w:left w:val="nil"/>
              <w:bottom w:val="nil"/>
              <w:right w:val="nil"/>
            </w:tcBorders>
            <w:shd w:val="clear" w:color="auto" w:fill="auto"/>
            <w:noWrap/>
            <w:vAlign w:val="bottom"/>
            <w:hideMark/>
          </w:tcPr>
          <w:p w14:paraId="4B22CEF2"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1.629</w:t>
            </w:r>
          </w:p>
        </w:tc>
        <w:tc>
          <w:tcPr>
            <w:tcW w:w="221" w:type="pct"/>
            <w:tcBorders>
              <w:top w:val="nil"/>
              <w:left w:val="nil"/>
              <w:bottom w:val="nil"/>
              <w:right w:val="nil"/>
            </w:tcBorders>
            <w:shd w:val="clear" w:color="auto" w:fill="auto"/>
            <w:noWrap/>
            <w:vAlign w:val="bottom"/>
            <w:hideMark/>
          </w:tcPr>
          <w:p w14:paraId="1169E512"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-2.037</w:t>
            </w:r>
          </w:p>
        </w:tc>
        <w:tc>
          <w:tcPr>
            <w:tcW w:w="221" w:type="pct"/>
            <w:tcBorders>
              <w:top w:val="nil"/>
              <w:left w:val="nil"/>
              <w:bottom w:val="nil"/>
              <w:right w:val="nil"/>
            </w:tcBorders>
            <w:shd w:val="clear" w:color="auto" w:fill="auto"/>
            <w:noWrap/>
            <w:vAlign w:val="bottom"/>
            <w:hideMark/>
          </w:tcPr>
          <w:p w14:paraId="26859E23"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-1.686</w:t>
            </w:r>
          </w:p>
        </w:tc>
        <w:tc>
          <w:tcPr>
            <w:tcW w:w="221" w:type="pct"/>
            <w:tcBorders>
              <w:top w:val="nil"/>
              <w:left w:val="nil"/>
              <w:bottom w:val="nil"/>
              <w:right w:val="nil"/>
            </w:tcBorders>
            <w:shd w:val="clear" w:color="auto" w:fill="auto"/>
            <w:noWrap/>
            <w:vAlign w:val="bottom"/>
            <w:hideMark/>
          </w:tcPr>
          <w:p w14:paraId="6F1059D6"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-0.586</w:t>
            </w:r>
          </w:p>
        </w:tc>
        <w:tc>
          <w:tcPr>
            <w:tcW w:w="221" w:type="pct"/>
            <w:tcBorders>
              <w:top w:val="nil"/>
              <w:left w:val="nil"/>
              <w:bottom w:val="nil"/>
              <w:right w:val="nil"/>
            </w:tcBorders>
            <w:shd w:val="clear" w:color="auto" w:fill="auto"/>
            <w:noWrap/>
            <w:vAlign w:val="bottom"/>
            <w:hideMark/>
          </w:tcPr>
          <w:p w14:paraId="61535EA0"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0.102</w:t>
            </w:r>
          </w:p>
        </w:tc>
        <w:tc>
          <w:tcPr>
            <w:tcW w:w="221" w:type="pct"/>
            <w:tcBorders>
              <w:top w:val="nil"/>
              <w:left w:val="nil"/>
              <w:bottom w:val="nil"/>
              <w:right w:val="nil"/>
            </w:tcBorders>
            <w:shd w:val="clear" w:color="auto" w:fill="auto"/>
            <w:noWrap/>
            <w:vAlign w:val="bottom"/>
            <w:hideMark/>
          </w:tcPr>
          <w:p w14:paraId="566211F1"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0.701</w:t>
            </w:r>
          </w:p>
        </w:tc>
        <w:tc>
          <w:tcPr>
            <w:tcW w:w="221" w:type="pct"/>
            <w:tcBorders>
              <w:top w:val="nil"/>
              <w:left w:val="nil"/>
              <w:bottom w:val="nil"/>
              <w:right w:val="nil"/>
            </w:tcBorders>
            <w:shd w:val="clear" w:color="auto" w:fill="auto"/>
            <w:noWrap/>
            <w:vAlign w:val="bottom"/>
            <w:hideMark/>
          </w:tcPr>
          <w:p w14:paraId="0B572106"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1.262</w:t>
            </w:r>
          </w:p>
        </w:tc>
        <w:tc>
          <w:tcPr>
            <w:tcW w:w="221" w:type="pct"/>
            <w:tcBorders>
              <w:top w:val="nil"/>
              <w:left w:val="nil"/>
              <w:bottom w:val="nil"/>
              <w:right w:val="nil"/>
            </w:tcBorders>
            <w:shd w:val="clear" w:color="auto" w:fill="auto"/>
            <w:noWrap/>
            <w:vAlign w:val="bottom"/>
            <w:hideMark/>
          </w:tcPr>
          <w:p w14:paraId="289A87D2"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1.528</w:t>
            </w:r>
          </w:p>
        </w:tc>
        <w:tc>
          <w:tcPr>
            <w:tcW w:w="221" w:type="pct"/>
            <w:tcBorders>
              <w:top w:val="nil"/>
              <w:left w:val="nil"/>
              <w:bottom w:val="nil"/>
              <w:right w:val="nil"/>
            </w:tcBorders>
            <w:shd w:val="clear" w:color="auto" w:fill="auto"/>
            <w:noWrap/>
            <w:vAlign w:val="bottom"/>
            <w:hideMark/>
          </w:tcPr>
          <w:p w14:paraId="4B59564F"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10028</w:t>
            </w:r>
          </w:p>
        </w:tc>
        <w:tc>
          <w:tcPr>
            <w:tcW w:w="220" w:type="pct"/>
            <w:tcBorders>
              <w:top w:val="nil"/>
              <w:left w:val="nil"/>
              <w:bottom w:val="nil"/>
              <w:right w:val="nil"/>
            </w:tcBorders>
            <w:shd w:val="clear" w:color="auto" w:fill="auto"/>
            <w:noWrap/>
            <w:vAlign w:val="bottom"/>
            <w:hideMark/>
          </w:tcPr>
          <w:p w14:paraId="3D50F86E"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1988</w:t>
            </w:r>
          </w:p>
        </w:tc>
      </w:tr>
      <w:tr w:rsidR="00390E4C" w:rsidRPr="005D7269" w14:paraId="4C26019D" w14:textId="77777777" w:rsidTr="00390E4C">
        <w:trPr>
          <w:trHeight w:val="300"/>
        </w:trPr>
        <w:tc>
          <w:tcPr>
            <w:tcW w:w="408" w:type="pct"/>
            <w:tcBorders>
              <w:top w:val="nil"/>
              <w:left w:val="nil"/>
              <w:bottom w:val="nil"/>
              <w:right w:val="nil"/>
            </w:tcBorders>
            <w:shd w:val="clear" w:color="auto" w:fill="auto"/>
            <w:noWrap/>
            <w:vAlign w:val="bottom"/>
            <w:hideMark/>
          </w:tcPr>
          <w:p w14:paraId="41C052CB"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Gwydir</w:t>
            </w:r>
          </w:p>
        </w:tc>
        <w:tc>
          <w:tcPr>
            <w:tcW w:w="421" w:type="pct"/>
            <w:tcBorders>
              <w:top w:val="nil"/>
              <w:left w:val="nil"/>
              <w:bottom w:val="nil"/>
              <w:right w:val="nil"/>
            </w:tcBorders>
            <w:shd w:val="clear" w:color="auto" w:fill="auto"/>
            <w:noWrap/>
            <w:vAlign w:val="bottom"/>
            <w:hideMark/>
          </w:tcPr>
          <w:p w14:paraId="0A350F10"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GinghamGwydir</w:t>
            </w:r>
          </w:p>
        </w:tc>
        <w:tc>
          <w:tcPr>
            <w:tcW w:w="460" w:type="pct"/>
            <w:tcBorders>
              <w:top w:val="nil"/>
              <w:left w:val="nil"/>
              <w:bottom w:val="nil"/>
              <w:right w:val="nil"/>
            </w:tcBorders>
            <w:shd w:val="clear" w:color="auto" w:fill="auto"/>
            <w:noWrap/>
            <w:vAlign w:val="bottom"/>
            <w:hideMark/>
          </w:tcPr>
          <w:p w14:paraId="308FA012"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Yarraman</w:t>
            </w:r>
          </w:p>
        </w:tc>
        <w:tc>
          <w:tcPr>
            <w:tcW w:w="277" w:type="pct"/>
            <w:tcBorders>
              <w:top w:val="nil"/>
              <w:left w:val="nil"/>
              <w:bottom w:val="nil"/>
              <w:right w:val="nil"/>
            </w:tcBorders>
            <w:shd w:val="clear" w:color="auto" w:fill="auto"/>
            <w:noWrap/>
            <w:vAlign w:val="bottom"/>
            <w:hideMark/>
          </w:tcPr>
          <w:p w14:paraId="10FCA26A"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418004</w:t>
            </w:r>
          </w:p>
        </w:tc>
        <w:tc>
          <w:tcPr>
            <w:tcW w:w="276" w:type="pct"/>
            <w:tcBorders>
              <w:top w:val="nil"/>
              <w:left w:val="nil"/>
              <w:bottom w:val="nil"/>
              <w:right w:val="nil"/>
            </w:tcBorders>
            <w:shd w:val="clear" w:color="auto" w:fill="auto"/>
            <w:noWrap/>
            <w:vAlign w:val="bottom"/>
            <w:hideMark/>
          </w:tcPr>
          <w:p w14:paraId="46EF881C"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TRUE</w:t>
            </w:r>
          </w:p>
        </w:tc>
        <w:tc>
          <w:tcPr>
            <w:tcW w:w="277" w:type="pct"/>
            <w:tcBorders>
              <w:top w:val="nil"/>
              <w:left w:val="nil"/>
              <w:bottom w:val="nil"/>
              <w:right w:val="nil"/>
            </w:tcBorders>
            <w:shd w:val="clear" w:color="auto" w:fill="auto"/>
            <w:noWrap/>
            <w:vAlign w:val="bottom"/>
            <w:hideMark/>
          </w:tcPr>
          <w:p w14:paraId="6E457E93"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TRUE</w:t>
            </w:r>
          </w:p>
        </w:tc>
        <w:tc>
          <w:tcPr>
            <w:tcW w:w="230" w:type="pct"/>
            <w:tcBorders>
              <w:top w:val="nil"/>
              <w:left w:val="nil"/>
              <w:bottom w:val="nil"/>
              <w:right w:val="nil"/>
            </w:tcBorders>
            <w:shd w:val="clear" w:color="auto" w:fill="auto"/>
            <w:noWrap/>
            <w:vAlign w:val="bottom"/>
            <w:hideMark/>
          </w:tcPr>
          <w:p w14:paraId="7B15B686"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FALSE</w:t>
            </w:r>
          </w:p>
        </w:tc>
        <w:tc>
          <w:tcPr>
            <w:tcW w:w="221" w:type="pct"/>
            <w:tcBorders>
              <w:top w:val="nil"/>
              <w:left w:val="nil"/>
              <w:bottom w:val="nil"/>
              <w:right w:val="nil"/>
            </w:tcBorders>
            <w:shd w:val="clear" w:color="auto" w:fill="auto"/>
            <w:noWrap/>
            <w:vAlign w:val="bottom"/>
            <w:hideMark/>
          </w:tcPr>
          <w:p w14:paraId="0B082CE4"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FALSE</w:t>
            </w:r>
          </w:p>
        </w:tc>
        <w:tc>
          <w:tcPr>
            <w:tcW w:w="221" w:type="pct"/>
            <w:tcBorders>
              <w:top w:val="nil"/>
              <w:left w:val="nil"/>
              <w:bottom w:val="nil"/>
              <w:right w:val="nil"/>
            </w:tcBorders>
            <w:shd w:val="clear" w:color="auto" w:fill="auto"/>
            <w:noWrap/>
            <w:vAlign w:val="bottom"/>
            <w:hideMark/>
          </w:tcPr>
          <w:p w14:paraId="53AEE432"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5.250</w:t>
            </w:r>
          </w:p>
        </w:tc>
        <w:tc>
          <w:tcPr>
            <w:tcW w:w="221" w:type="pct"/>
            <w:tcBorders>
              <w:top w:val="nil"/>
              <w:left w:val="nil"/>
              <w:bottom w:val="nil"/>
              <w:right w:val="nil"/>
            </w:tcBorders>
            <w:shd w:val="clear" w:color="auto" w:fill="auto"/>
            <w:noWrap/>
            <w:vAlign w:val="bottom"/>
            <w:hideMark/>
          </w:tcPr>
          <w:p w14:paraId="777522EF"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1.666</w:t>
            </w:r>
          </w:p>
        </w:tc>
        <w:tc>
          <w:tcPr>
            <w:tcW w:w="221" w:type="pct"/>
            <w:tcBorders>
              <w:top w:val="nil"/>
              <w:left w:val="nil"/>
              <w:bottom w:val="nil"/>
              <w:right w:val="nil"/>
            </w:tcBorders>
            <w:shd w:val="clear" w:color="auto" w:fill="auto"/>
            <w:noWrap/>
            <w:vAlign w:val="bottom"/>
            <w:hideMark/>
          </w:tcPr>
          <w:p w14:paraId="63CA23AF"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-1.557</w:t>
            </w:r>
          </w:p>
        </w:tc>
        <w:tc>
          <w:tcPr>
            <w:tcW w:w="221" w:type="pct"/>
            <w:tcBorders>
              <w:top w:val="nil"/>
              <w:left w:val="nil"/>
              <w:bottom w:val="nil"/>
              <w:right w:val="nil"/>
            </w:tcBorders>
            <w:shd w:val="clear" w:color="auto" w:fill="auto"/>
            <w:noWrap/>
            <w:vAlign w:val="bottom"/>
            <w:hideMark/>
          </w:tcPr>
          <w:p w14:paraId="5CC7C9F6"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-1.072</w:t>
            </w:r>
          </w:p>
        </w:tc>
        <w:tc>
          <w:tcPr>
            <w:tcW w:w="221" w:type="pct"/>
            <w:tcBorders>
              <w:top w:val="nil"/>
              <w:left w:val="nil"/>
              <w:bottom w:val="nil"/>
              <w:right w:val="nil"/>
            </w:tcBorders>
            <w:shd w:val="clear" w:color="auto" w:fill="auto"/>
            <w:noWrap/>
            <w:vAlign w:val="bottom"/>
            <w:hideMark/>
          </w:tcPr>
          <w:p w14:paraId="779BD6F4"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-0.555</w:t>
            </w:r>
          </w:p>
        </w:tc>
        <w:tc>
          <w:tcPr>
            <w:tcW w:w="221" w:type="pct"/>
            <w:tcBorders>
              <w:top w:val="nil"/>
              <w:left w:val="nil"/>
              <w:bottom w:val="nil"/>
              <w:right w:val="nil"/>
            </w:tcBorders>
            <w:shd w:val="clear" w:color="auto" w:fill="auto"/>
            <w:noWrap/>
            <w:vAlign w:val="bottom"/>
            <w:hideMark/>
          </w:tcPr>
          <w:p w14:paraId="309240C2"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0.004</w:t>
            </w:r>
          </w:p>
        </w:tc>
        <w:tc>
          <w:tcPr>
            <w:tcW w:w="221" w:type="pct"/>
            <w:tcBorders>
              <w:top w:val="nil"/>
              <w:left w:val="nil"/>
              <w:bottom w:val="nil"/>
              <w:right w:val="nil"/>
            </w:tcBorders>
            <w:shd w:val="clear" w:color="auto" w:fill="auto"/>
            <w:noWrap/>
            <w:vAlign w:val="bottom"/>
            <w:hideMark/>
          </w:tcPr>
          <w:p w14:paraId="75CB1E87"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0.600</w:t>
            </w:r>
          </w:p>
        </w:tc>
        <w:tc>
          <w:tcPr>
            <w:tcW w:w="221" w:type="pct"/>
            <w:tcBorders>
              <w:top w:val="nil"/>
              <w:left w:val="nil"/>
              <w:bottom w:val="nil"/>
              <w:right w:val="nil"/>
            </w:tcBorders>
            <w:shd w:val="clear" w:color="auto" w:fill="auto"/>
            <w:noWrap/>
            <w:vAlign w:val="bottom"/>
            <w:hideMark/>
          </w:tcPr>
          <w:p w14:paraId="0C5F08E6"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1.035</w:t>
            </w:r>
          </w:p>
        </w:tc>
        <w:tc>
          <w:tcPr>
            <w:tcW w:w="221" w:type="pct"/>
            <w:tcBorders>
              <w:top w:val="nil"/>
              <w:left w:val="nil"/>
              <w:bottom w:val="nil"/>
              <w:right w:val="nil"/>
            </w:tcBorders>
            <w:shd w:val="clear" w:color="auto" w:fill="auto"/>
            <w:noWrap/>
            <w:vAlign w:val="bottom"/>
            <w:hideMark/>
          </w:tcPr>
          <w:p w14:paraId="34E509BE"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1.617</w:t>
            </w:r>
          </w:p>
        </w:tc>
        <w:tc>
          <w:tcPr>
            <w:tcW w:w="221" w:type="pct"/>
            <w:tcBorders>
              <w:top w:val="nil"/>
              <w:left w:val="nil"/>
              <w:bottom w:val="nil"/>
              <w:right w:val="nil"/>
            </w:tcBorders>
            <w:shd w:val="clear" w:color="auto" w:fill="auto"/>
            <w:noWrap/>
            <w:vAlign w:val="bottom"/>
            <w:hideMark/>
          </w:tcPr>
          <w:p w14:paraId="51B37B9D"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16750</w:t>
            </w:r>
          </w:p>
        </w:tc>
        <w:tc>
          <w:tcPr>
            <w:tcW w:w="220" w:type="pct"/>
            <w:tcBorders>
              <w:top w:val="nil"/>
              <w:left w:val="nil"/>
              <w:bottom w:val="nil"/>
              <w:right w:val="nil"/>
            </w:tcBorders>
            <w:shd w:val="clear" w:color="auto" w:fill="auto"/>
            <w:noWrap/>
            <w:vAlign w:val="bottom"/>
            <w:hideMark/>
          </w:tcPr>
          <w:p w14:paraId="6D9A1BB6"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1964</w:t>
            </w:r>
          </w:p>
        </w:tc>
      </w:tr>
      <w:tr w:rsidR="00390E4C" w:rsidRPr="005D7269" w14:paraId="0C871B6E" w14:textId="77777777" w:rsidTr="00390E4C">
        <w:trPr>
          <w:trHeight w:val="300"/>
        </w:trPr>
        <w:tc>
          <w:tcPr>
            <w:tcW w:w="408" w:type="pct"/>
            <w:tcBorders>
              <w:top w:val="nil"/>
              <w:left w:val="nil"/>
              <w:bottom w:val="nil"/>
              <w:right w:val="nil"/>
            </w:tcBorders>
            <w:shd w:val="clear" w:color="auto" w:fill="auto"/>
            <w:noWrap/>
            <w:vAlign w:val="bottom"/>
            <w:hideMark/>
          </w:tcPr>
          <w:p w14:paraId="6918BE79"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Lachlan</w:t>
            </w:r>
          </w:p>
        </w:tc>
        <w:tc>
          <w:tcPr>
            <w:tcW w:w="421" w:type="pct"/>
            <w:tcBorders>
              <w:top w:val="nil"/>
              <w:left w:val="nil"/>
              <w:bottom w:val="nil"/>
              <w:right w:val="nil"/>
            </w:tcBorders>
            <w:shd w:val="clear" w:color="auto" w:fill="auto"/>
            <w:noWrap/>
            <w:vAlign w:val="bottom"/>
            <w:hideMark/>
          </w:tcPr>
          <w:p w14:paraId="75500B02"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Zone1</w:t>
            </w:r>
          </w:p>
        </w:tc>
        <w:tc>
          <w:tcPr>
            <w:tcW w:w="460" w:type="pct"/>
            <w:tcBorders>
              <w:top w:val="nil"/>
              <w:left w:val="nil"/>
              <w:bottom w:val="nil"/>
              <w:right w:val="nil"/>
            </w:tcBorders>
            <w:shd w:val="clear" w:color="auto" w:fill="auto"/>
            <w:noWrap/>
            <w:vAlign w:val="bottom"/>
            <w:hideMark/>
          </w:tcPr>
          <w:p w14:paraId="1AC350E0"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Hillston</w:t>
            </w:r>
          </w:p>
        </w:tc>
        <w:tc>
          <w:tcPr>
            <w:tcW w:w="277" w:type="pct"/>
            <w:tcBorders>
              <w:top w:val="nil"/>
              <w:left w:val="nil"/>
              <w:bottom w:val="nil"/>
              <w:right w:val="nil"/>
            </w:tcBorders>
            <w:shd w:val="clear" w:color="auto" w:fill="auto"/>
            <w:noWrap/>
            <w:vAlign w:val="bottom"/>
            <w:hideMark/>
          </w:tcPr>
          <w:p w14:paraId="520272AC"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412039</w:t>
            </w:r>
          </w:p>
        </w:tc>
        <w:tc>
          <w:tcPr>
            <w:tcW w:w="276" w:type="pct"/>
            <w:tcBorders>
              <w:top w:val="nil"/>
              <w:left w:val="nil"/>
              <w:bottom w:val="nil"/>
              <w:right w:val="nil"/>
            </w:tcBorders>
            <w:shd w:val="clear" w:color="auto" w:fill="auto"/>
            <w:noWrap/>
            <w:vAlign w:val="bottom"/>
            <w:hideMark/>
          </w:tcPr>
          <w:p w14:paraId="42F60D65"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TRUE</w:t>
            </w:r>
          </w:p>
        </w:tc>
        <w:tc>
          <w:tcPr>
            <w:tcW w:w="277" w:type="pct"/>
            <w:tcBorders>
              <w:top w:val="nil"/>
              <w:left w:val="nil"/>
              <w:bottom w:val="nil"/>
              <w:right w:val="nil"/>
            </w:tcBorders>
            <w:shd w:val="clear" w:color="auto" w:fill="auto"/>
            <w:noWrap/>
            <w:vAlign w:val="bottom"/>
            <w:hideMark/>
          </w:tcPr>
          <w:p w14:paraId="746CBE85"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TRUE</w:t>
            </w:r>
          </w:p>
        </w:tc>
        <w:tc>
          <w:tcPr>
            <w:tcW w:w="230" w:type="pct"/>
            <w:tcBorders>
              <w:top w:val="nil"/>
              <w:left w:val="nil"/>
              <w:bottom w:val="nil"/>
              <w:right w:val="nil"/>
            </w:tcBorders>
            <w:shd w:val="clear" w:color="auto" w:fill="auto"/>
            <w:noWrap/>
            <w:vAlign w:val="bottom"/>
            <w:hideMark/>
          </w:tcPr>
          <w:p w14:paraId="0AD5E490"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TRUE</w:t>
            </w:r>
          </w:p>
        </w:tc>
        <w:tc>
          <w:tcPr>
            <w:tcW w:w="221" w:type="pct"/>
            <w:tcBorders>
              <w:top w:val="nil"/>
              <w:left w:val="nil"/>
              <w:bottom w:val="nil"/>
              <w:right w:val="nil"/>
            </w:tcBorders>
            <w:shd w:val="clear" w:color="auto" w:fill="auto"/>
            <w:noWrap/>
            <w:vAlign w:val="bottom"/>
            <w:hideMark/>
          </w:tcPr>
          <w:p w14:paraId="4AAE1FAF"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FALSE</w:t>
            </w:r>
          </w:p>
        </w:tc>
        <w:tc>
          <w:tcPr>
            <w:tcW w:w="221" w:type="pct"/>
            <w:tcBorders>
              <w:top w:val="nil"/>
              <w:left w:val="nil"/>
              <w:bottom w:val="nil"/>
              <w:right w:val="nil"/>
            </w:tcBorders>
            <w:shd w:val="clear" w:color="auto" w:fill="auto"/>
            <w:noWrap/>
            <w:vAlign w:val="bottom"/>
            <w:hideMark/>
          </w:tcPr>
          <w:p w14:paraId="15025F55"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6.071</w:t>
            </w:r>
          </w:p>
        </w:tc>
        <w:tc>
          <w:tcPr>
            <w:tcW w:w="221" w:type="pct"/>
            <w:tcBorders>
              <w:top w:val="nil"/>
              <w:left w:val="nil"/>
              <w:bottom w:val="nil"/>
              <w:right w:val="nil"/>
            </w:tcBorders>
            <w:shd w:val="clear" w:color="auto" w:fill="auto"/>
            <w:noWrap/>
            <w:vAlign w:val="bottom"/>
            <w:hideMark/>
          </w:tcPr>
          <w:p w14:paraId="171002CB"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1.425</w:t>
            </w:r>
          </w:p>
        </w:tc>
        <w:tc>
          <w:tcPr>
            <w:tcW w:w="221" w:type="pct"/>
            <w:tcBorders>
              <w:top w:val="nil"/>
              <w:left w:val="nil"/>
              <w:bottom w:val="nil"/>
              <w:right w:val="nil"/>
            </w:tcBorders>
            <w:shd w:val="clear" w:color="auto" w:fill="auto"/>
            <w:noWrap/>
            <w:vAlign w:val="bottom"/>
            <w:hideMark/>
          </w:tcPr>
          <w:p w14:paraId="5C47E117"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-1.563</w:t>
            </w:r>
          </w:p>
        </w:tc>
        <w:tc>
          <w:tcPr>
            <w:tcW w:w="221" w:type="pct"/>
            <w:tcBorders>
              <w:top w:val="nil"/>
              <w:left w:val="nil"/>
              <w:bottom w:val="nil"/>
              <w:right w:val="nil"/>
            </w:tcBorders>
            <w:shd w:val="clear" w:color="auto" w:fill="auto"/>
            <w:noWrap/>
            <w:vAlign w:val="bottom"/>
            <w:hideMark/>
          </w:tcPr>
          <w:p w14:paraId="4C9303CD"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-1.214</w:t>
            </w:r>
          </w:p>
        </w:tc>
        <w:tc>
          <w:tcPr>
            <w:tcW w:w="221" w:type="pct"/>
            <w:tcBorders>
              <w:top w:val="nil"/>
              <w:left w:val="nil"/>
              <w:bottom w:val="nil"/>
              <w:right w:val="nil"/>
            </w:tcBorders>
            <w:shd w:val="clear" w:color="auto" w:fill="auto"/>
            <w:noWrap/>
            <w:vAlign w:val="bottom"/>
            <w:hideMark/>
          </w:tcPr>
          <w:p w14:paraId="3F059E26"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-0.567</w:t>
            </w:r>
          </w:p>
        </w:tc>
        <w:tc>
          <w:tcPr>
            <w:tcW w:w="221" w:type="pct"/>
            <w:tcBorders>
              <w:top w:val="nil"/>
              <w:left w:val="nil"/>
              <w:bottom w:val="nil"/>
              <w:right w:val="nil"/>
            </w:tcBorders>
            <w:shd w:val="clear" w:color="auto" w:fill="auto"/>
            <w:noWrap/>
            <w:vAlign w:val="bottom"/>
            <w:hideMark/>
          </w:tcPr>
          <w:p w14:paraId="5590E701"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-0.053</w:t>
            </w:r>
          </w:p>
        </w:tc>
        <w:tc>
          <w:tcPr>
            <w:tcW w:w="221" w:type="pct"/>
            <w:tcBorders>
              <w:top w:val="nil"/>
              <w:left w:val="nil"/>
              <w:bottom w:val="nil"/>
              <w:right w:val="nil"/>
            </w:tcBorders>
            <w:shd w:val="clear" w:color="auto" w:fill="auto"/>
            <w:noWrap/>
            <w:vAlign w:val="bottom"/>
            <w:hideMark/>
          </w:tcPr>
          <w:p w14:paraId="32FAEAFB"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0.428</w:t>
            </w:r>
          </w:p>
        </w:tc>
        <w:tc>
          <w:tcPr>
            <w:tcW w:w="221" w:type="pct"/>
            <w:tcBorders>
              <w:top w:val="nil"/>
              <w:left w:val="nil"/>
              <w:bottom w:val="nil"/>
              <w:right w:val="nil"/>
            </w:tcBorders>
            <w:shd w:val="clear" w:color="auto" w:fill="auto"/>
            <w:noWrap/>
            <w:vAlign w:val="bottom"/>
            <w:hideMark/>
          </w:tcPr>
          <w:p w14:paraId="5F155BF3"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1.595</w:t>
            </w:r>
          </w:p>
        </w:tc>
        <w:tc>
          <w:tcPr>
            <w:tcW w:w="221" w:type="pct"/>
            <w:tcBorders>
              <w:top w:val="nil"/>
              <w:left w:val="nil"/>
              <w:bottom w:val="nil"/>
              <w:right w:val="nil"/>
            </w:tcBorders>
            <w:shd w:val="clear" w:color="auto" w:fill="auto"/>
            <w:noWrap/>
            <w:vAlign w:val="bottom"/>
            <w:hideMark/>
          </w:tcPr>
          <w:p w14:paraId="51755F07"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1.787</w:t>
            </w:r>
          </w:p>
        </w:tc>
        <w:tc>
          <w:tcPr>
            <w:tcW w:w="221" w:type="pct"/>
            <w:tcBorders>
              <w:top w:val="nil"/>
              <w:left w:val="nil"/>
              <w:bottom w:val="nil"/>
              <w:right w:val="nil"/>
            </w:tcBorders>
            <w:shd w:val="clear" w:color="auto" w:fill="auto"/>
            <w:noWrap/>
            <w:vAlign w:val="bottom"/>
            <w:hideMark/>
          </w:tcPr>
          <w:p w14:paraId="1ECB8303"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22502</w:t>
            </w:r>
          </w:p>
        </w:tc>
        <w:tc>
          <w:tcPr>
            <w:tcW w:w="220" w:type="pct"/>
            <w:tcBorders>
              <w:top w:val="nil"/>
              <w:left w:val="nil"/>
              <w:bottom w:val="nil"/>
              <w:right w:val="nil"/>
            </w:tcBorders>
            <w:shd w:val="clear" w:color="auto" w:fill="auto"/>
            <w:noWrap/>
            <w:vAlign w:val="bottom"/>
            <w:hideMark/>
          </w:tcPr>
          <w:p w14:paraId="006DBA0C"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1955</w:t>
            </w:r>
          </w:p>
        </w:tc>
      </w:tr>
      <w:tr w:rsidR="00390E4C" w:rsidRPr="005D7269" w14:paraId="51BDFD7A" w14:textId="77777777" w:rsidTr="00390E4C">
        <w:trPr>
          <w:trHeight w:val="300"/>
        </w:trPr>
        <w:tc>
          <w:tcPr>
            <w:tcW w:w="408" w:type="pct"/>
            <w:tcBorders>
              <w:top w:val="nil"/>
              <w:left w:val="nil"/>
              <w:bottom w:val="nil"/>
              <w:right w:val="nil"/>
            </w:tcBorders>
            <w:shd w:val="clear" w:color="auto" w:fill="auto"/>
            <w:noWrap/>
            <w:vAlign w:val="bottom"/>
            <w:hideMark/>
          </w:tcPr>
          <w:p w14:paraId="3633FFDD"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Lachlan</w:t>
            </w:r>
          </w:p>
        </w:tc>
        <w:tc>
          <w:tcPr>
            <w:tcW w:w="421" w:type="pct"/>
            <w:tcBorders>
              <w:top w:val="nil"/>
              <w:left w:val="nil"/>
              <w:bottom w:val="nil"/>
              <w:right w:val="nil"/>
            </w:tcBorders>
            <w:shd w:val="clear" w:color="auto" w:fill="auto"/>
            <w:noWrap/>
            <w:vAlign w:val="bottom"/>
            <w:hideMark/>
          </w:tcPr>
          <w:p w14:paraId="03EB8968"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Zone1</w:t>
            </w:r>
          </w:p>
        </w:tc>
        <w:tc>
          <w:tcPr>
            <w:tcW w:w="460" w:type="pct"/>
            <w:tcBorders>
              <w:top w:val="nil"/>
              <w:left w:val="nil"/>
              <w:bottom w:val="nil"/>
              <w:right w:val="nil"/>
            </w:tcBorders>
            <w:shd w:val="clear" w:color="auto" w:fill="auto"/>
            <w:noWrap/>
            <w:vAlign w:val="bottom"/>
            <w:hideMark/>
          </w:tcPr>
          <w:p w14:paraId="7E031AEB"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Whealbah</w:t>
            </w:r>
          </w:p>
        </w:tc>
        <w:tc>
          <w:tcPr>
            <w:tcW w:w="277" w:type="pct"/>
            <w:tcBorders>
              <w:top w:val="nil"/>
              <w:left w:val="nil"/>
              <w:bottom w:val="nil"/>
              <w:right w:val="nil"/>
            </w:tcBorders>
            <w:shd w:val="clear" w:color="auto" w:fill="auto"/>
            <w:noWrap/>
            <w:vAlign w:val="bottom"/>
            <w:hideMark/>
          </w:tcPr>
          <w:p w14:paraId="582C95CB"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412078</w:t>
            </w:r>
          </w:p>
        </w:tc>
        <w:tc>
          <w:tcPr>
            <w:tcW w:w="276" w:type="pct"/>
            <w:tcBorders>
              <w:top w:val="nil"/>
              <w:left w:val="nil"/>
              <w:bottom w:val="nil"/>
              <w:right w:val="nil"/>
            </w:tcBorders>
            <w:shd w:val="clear" w:color="auto" w:fill="auto"/>
            <w:noWrap/>
            <w:vAlign w:val="bottom"/>
            <w:hideMark/>
          </w:tcPr>
          <w:p w14:paraId="417B604B"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TRUE</w:t>
            </w:r>
          </w:p>
        </w:tc>
        <w:tc>
          <w:tcPr>
            <w:tcW w:w="277" w:type="pct"/>
            <w:tcBorders>
              <w:top w:val="nil"/>
              <w:left w:val="nil"/>
              <w:bottom w:val="nil"/>
              <w:right w:val="nil"/>
            </w:tcBorders>
            <w:shd w:val="clear" w:color="auto" w:fill="auto"/>
            <w:noWrap/>
            <w:vAlign w:val="bottom"/>
            <w:hideMark/>
          </w:tcPr>
          <w:p w14:paraId="3529E507"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FALSE</w:t>
            </w:r>
          </w:p>
        </w:tc>
        <w:tc>
          <w:tcPr>
            <w:tcW w:w="230" w:type="pct"/>
            <w:tcBorders>
              <w:top w:val="nil"/>
              <w:left w:val="nil"/>
              <w:bottom w:val="nil"/>
              <w:right w:val="nil"/>
            </w:tcBorders>
            <w:shd w:val="clear" w:color="auto" w:fill="auto"/>
            <w:noWrap/>
            <w:vAlign w:val="bottom"/>
            <w:hideMark/>
          </w:tcPr>
          <w:p w14:paraId="234417D5"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FALSE</w:t>
            </w:r>
          </w:p>
        </w:tc>
        <w:tc>
          <w:tcPr>
            <w:tcW w:w="221" w:type="pct"/>
            <w:tcBorders>
              <w:top w:val="nil"/>
              <w:left w:val="nil"/>
              <w:bottom w:val="nil"/>
              <w:right w:val="nil"/>
            </w:tcBorders>
            <w:shd w:val="clear" w:color="auto" w:fill="auto"/>
            <w:noWrap/>
            <w:vAlign w:val="bottom"/>
            <w:hideMark/>
          </w:tcPr>
          <w:p w14:paraId="06531B80"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TRUE</w:t>
            </w:r>
          </w:p>
        </w:tc>
        <w:tc>
          <w:tcPr>
            <w:tcW w:w="221" w:type="pct"/>
            <w:tcBorders>
              <w:top w:val="nil"/>
              <w:left w:val="nil"/>
              <w:bottom w:val="nil"/>
              <w:right w:val="nil"/>
            </w:tcBorders>
            <w:shd w:val="clear" w:color="auto" w:fill="auto"/>
            <w:noWrap/>
            <w:vAlign w:val="bottom"/>
            <w:hideMark/>
          </w:tcPr>
          <w:p w14:paraId="3D52BE2A"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5.281</w:t>
            </w:r>
          </w:p>
        </w:tc>
        <w:tc>
          <w:tcPr>
            <w:tcW w:w="221" w:type="pct"/>
            <w:tcBorders>
              <w:top w:val="nil"/>
              <w:left w:val="nil"/>
              <w:bottom w:val="nil"/>
              <w:right w:val="nil"/>
            </w:tcBorders>
            <w:shd w:val="clear" w:color="auto" w:fill="auto"/>
            <w:noWrap/>
            <w:vAlign w:val="bottom"/>
            <w:hideMark/>
          </w:tcPr>
          <w:p w14:paraId="2A5621BC"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1.444</w:t>
            </w:r>
          </w:p>
        </w:tc>
        <w:tc>
          <w:tcPr>
            <w:tcW w:w="221" w:type="pct"/>
            <w:tcBorders>
              <w:top w:val="nil"/>
              <w:left w:val="nil"/>
              <w:bottom w:val="nil"/>
              <w:right w:val="nil"/>
            </w:tcBorders>
            <w:shd w:val="clear" w:color="auto" w:fill="auto"/>
            <w:noWrap/>
            <w:vAlign w:val="bottom"/>
            <w:hideMark/>
          </w:tcPr>
          <w:p w14:paraId="4558DFEB"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-1.407</w:t>
            </w:r>
          </w:p>
        </w:tc>
        <w:tc>
          <w:tcPr>
            <w:tcW w:w="221" w:type="pct"/>
            <w:tcBorders>
              <w:top w:val="nil"/>
              <w:left w:val="nil"/>
              <w:bottom w:val="nil"/>
              <w:right w:val="nil"/>
            </w:tcBorders>
            <w:shd w:val="clear" w:color="auto" w:fill="auto"/>
            <w:noWrap/>
            <w:vAlign w:val="bottom"/>
            <w:hideMark/>
          </w:tcPr>
          <w:p w14:paraId="7D93242B"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-1.138</w:t>
            </w:r>
          </w:p>
        </w:tc>
        <w:tc>
          <w:tcPr>
            <w:tcW w:w="221" w:type="pct"/>
            <w:tcBorders>
              <w:top w:val="nil"/>
              <w:left w:val="nil"/>
              <w:bottom w:val="nil"/>
              <w:right w:val="nil"/>
            </w:tcBorders>
            <w:shd w:val="clear" w:color="auto" w:fill="auto"/>
            <w:noWrap/>
            <w:vAlign w:val="bottom"/>
            <w:hideMark/>
          </w:tcPr>
          <w:p w14:paraId="10DF71BF"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-0.584</w:t>
            </w:r>
          </w:p>
        </w:tc>
        <w:tc>
          <w:tcPr>
            <w:tcW w:w="221" w:type="pct"/>
            <w:tcBorders>
              <w:top w:val="nil"/>
              <w:left w:val="nil"/>
              <w:bottom w:val="nil"/>
              <w:right w:val="nil"/>
            </w:tcBorders>
            <w:shd w:val="clear" w:color="auto" w:fill="auto"/>
            <w:noWrap/>
            <w:vAlign w:val="bottom"/>
            <w:hideMark/>
          </w:tcPr>
          <w:p w14:paraId="671B640E"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-0.079</w:t>
            </w:r>
          </w:p>
        </w:tc>
        <w:tc>
          <w:tcPr>
            <w:tcW w:w="221" w:type="pct"/>
            <w:tcBorders>
              <w:top w:val="nil"/>
              <w:left w:val="nil"/>
              <w:bottom w:val="nil"/>
              <w:right w:val="nil"/>
            </w:tcBorders>
            <w:shd w:val="clear" w:color="auto" w:fill="auto"/>
            <w:noWrap/>
            <w:vAlign w:val="bottom"/>
            <w:hideMark/>
          </w:tcPr>
          <w:p w14:paraId="20DA6BB8"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0.396</w:t>
            </w:r>
          </w:p>
        </w:tc>
        <w:tc>
          <w:tcPr>
            <w:tcW w:w="221" w:type="pct"/>
            <w:tcBorders>
              <w:top w:val="nil"/>
              <w:left w:val="nil"/>
              <w:bottom w:val="nil"/>
              <w:right w:val="nil"/>
            </w:tcBorders>
            <w:shd w:val="clear" w:color="auto" w:fill="auto"/>
            <w:noWrap/>
            <w:vAlign w:val="bottom"/>
            <w:hideMark/>
          </w:tcPr>
          <w:p w14:paraId="76632444"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1.677</w:t>
            </w:r>
          </w:p>
        </w:tc>
        <w:tc>
          <w:tcPr>
            <w:tcW w:w="221" w:type="pct"/>
            <w:tcBorders>
              <w:top w:val="nil"/>
              <w:left w:val="nil"/>
              <w:bottom w:val="nil"/>
              <w:right w:val="nil"/>
            </w:tcBorders>
            <w:shd w:val="clear" w:color="auto" w:fill="auto"/>
            <w:noWrap/>
            <w:vAlign w:val="bottom"/>
            <w:hideMark/>
          </w:tcPr>
          <w:p w14:paraId="54734E45"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2.115</w:t>
            </w:r>
          </w:p>
        </w:tc>
        <w:tc>
          <w:tcPr>
            <w:tcW w:w="221" w:type="pct"/>
            <w:tcBorders>
              <w:top w:val="nil"/>
              <w:left w:val="nil"/>
              <w:bottom w:val="nil"/>
              <w:right w:val="nil"/>
            </w:tcBorders>
            <w:shd w:val="clear" w:color="auto" w:fill="auto"/>
            <w:noWrap/>
            <w:vAlign w:val="bottom"/>
            <w:hideMark/>
          </w:tcPr>
          <w:p w14:paraId="668E99C9"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9273</w:t>
            </w:r>
          </w:p>
        </w:tc>
        <w:tc>
          <w:tcPr>
            <w:tcW w:w="220" w:type="pct"/>
            <w:tcBorders>
              <w:top w:val="nil"/>
              <w:left w:val="nil"/>
              <w:bottom w:val="nil"/>
              <w:right w:val="nil"/>
            </w:tcBorders>
            <w:shd w:val="clear" w:color="auto" w:fill="auto"/>
            <w:noWrap/>
            <w:vAlign w:val="bottom"/>
            <w:hideMark/>
          </w:tcPr>
          <w:p w14:paraId="07AEA35E"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1968</w:t>
            </w:r>
          </w:p>
        </w:tc>
      </w:tr>
      <w:tr w:rsidR="00390E4C" w:rsidRPr="005D7269" w14:paraId="57AC4DA3" w14:textId="77777777" w:rsidTr="00390E4C">
        <w:trPr>
          <w:trHeight w:val="300"/>
        </w:trPr>
        <w:tc>
          <w:tcPr>
            <w:tcW w:w="408" w:type="pct"/>
            <w:tcBorders>
              <w:top w:val="nil"/>
              <w:left w:val="nil"/>
              <w:bottom w:val="nil"/>
              <w:right w:val="nil"/>
            </w:tcBorders>
            <w:shd w:val="clear" w:color="auto" w:fill="auto"/>
            <w:noWrap/>
            <w:vAlign w:val="bottom"/>
            <w:hideMark/>
          </w:tcPr>
          <w:p w14:paraId="00B2113C"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Lachlan</w:t>
            </w:r>
          </w:p>
        </w:tc>
        <w:tc>
          <w:tcPr>
            <w:tcW w:w="421" w:type="pct"/>
            <w:tcBorders>
              <w:top w:val="nil"/>
              <w:left w:val="nil"/>
              <w:bottom w:val="nil"/>
              <w:right w:val="nil"/>
            </w:tcBorders>
            <w:shd w:val="clear" w:color="auto" w:fill="auto"/>
            <w:noWrap/>
            <w:vAlign w:val="bottom"/>
            <w:hideMark/>
          </w:tcPr>
          <w:p w14:paraId="4A4BCB17"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Zone1</w:t>
            </w:r>
          </w:p>
        </w:tc>
        <w:tc>
          <w:tcPr>
            <w:tcW w:w="460" w:type="pct"/>
            <w:tcBorders>
              <w:top w:val="nil"/>
              <w:left w:val="nil"/>
              <w:bottom w:val="nil"/>
              <w:right w:val="nil"/>
            </w:tcBorders>
            <w:shd w:val="clear" w:color="auto" w:fill="auto"/>
            <w:noWrap/>
            <w:vAlign w:val="bottom"/>
            <w:hideMark/>
          </w:tcPr>
          <w:p w14:paraId="58BB1635"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Booligal</w:t>
            </w:r>
          </w:p>
        </w:tc>
        <w:tc>
          <w:tcPr>
            <w:tcW w:w="277" w:type="pct"/>
            <w:tcBorders>
              <w:top w:val="nil"/>
              <w:left w:val="nil"/>
              <w:bottom w:val="nil"/>
              <w:right w:val="nil"/>
            </w:tcBorders>
            <w:shd w:val="clear" w:color="auto" w:fill="auto"/>
            <w:noWrap/>
            <w:vAlign w:val="bottom"/>
            <w:hideMark/>
          </w:tcPr>
          <w:p w14:paraId="1C4FE74B"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412005</w:t>
            </w:r>
          </w:p>
        </w:tc>
        <w:tc>
          <w:tcPr>
            <w:tcW w:w="276" w:type="pct"/>
            <w:tcBorders>
              <w:top w:val="nil"/>
              <w:left w:val="nil"/>
              <w:bottom w:val="nil"/>
              <w:right w:val="nil"/>
            </w:tcBorders>
            <w:shd w:val="clear" w:color="auto" w:fill="auto"/>
            <w:noWrap/>
            <w:vAlign w:val="bottom"/>
            <w:hideMark/>
          </w:tcPr>
          <w:p w14:paraId="4068DB46"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TRUE</w:t>
            </w:r>
          </w:p>
        </w:tc>
        <w:tc>
          <w:tcPr>
            <w:tcW w:w="277" w:type="pct"/>
            <w:tcBorders>
              <w:top w:val="nil"/>
              <w:left w:val="nil"/>
              <w:bottom w:val="nil"/>
              <w:right w:val="nil"/>
            </w:tcBorders>
            <w:shd w:val="clear" w:color="auto" w:fill="auto"/>
            <w:noWrap/>
            <w:vAlign w:val="bottom"/>
            <w:hideMark/>
          </w:tcPr>
          <w:p w14:paraId="11B0DAA8"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FALSE</w:t>
            </w:r>
          </w:p>
        </w:tc>
        <w:tc>
          <w:tcPr>
            <w:tcW w:w="230" w:type="pct"/>
            <w:tcBorders>
              <w:top w:val="nil"/>
              <w:left w:val="nil"/>
              <w:bottom w:val="nil"/>
              <w:right w:val="nil"/>
            </w:tcBorders>
            <w:shd w:val="clear" w:color="auto" w:fill="auto"/>
            <w:noWrap/>
            <w:vAlign w:val="bottom"/>
            <w:hideMark/>
          </w:tcPr>
          <w:p w14:paraId="48C12AC9"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FALSE</w:t>
            </w:r>
          </w:p>
        </w:tc>
        <w:tc>
          <w:tcPr>
            <w:tcW w:w="221" w:type="pct"/>
            <w:tcBorders>
              <w:top w:val="nil"/>
              <w:left w:val="nil"/>
              <w:bottom w:val="nil"/>
              <w:right w:val="nil"/>
            </w:tcBorders>
            <w:shd w:val="clear" w:color="auto" w:fill="auto"/>
            <w:noWrap/>
            <w:vAlign w:val="bottom"/>
            <w:hideMark/>
          </w:tcPr>
          <w:p w14:paraId="35932CFF"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FALSE</w:t>
            </w:r>
          </w:p>
        </w:tc>
        <w:tc>
          <w:tcPr>
            <w:tcW w:w="221" w:type="pct"/>
            <w:tcBorders>
              <w:top w:val="nil"/>
              <w:left w:val="nil"/>
              <w:bottom w:val="nil"/>
              <w:right w:val="nil"/>
            </w:tcBorders>
            <w:shd w:val="clear" w:color="auto" w:fill="auto"/>
            <w:noWrap/>
            <w:vAlign w:val="bottom"/>
            <w:hideMark/>
          </w:tcPr>
          <w:p w14:paraId="6A321384"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5.489</w:t>
            </w:r>
          </w:p>
        </w:tc>
        <w:tc>
          <w:tcPr>
            <w:tcW w:w="221" w:type="pct"/>
            <w:tcBorders>
              <w:top w:val="nil"/>
              <w:left w:val="nil"/>
              <w:bottom w:val="nil"/>
              <w:right w:val="nil"/>
            </w:tcBorders>
            <w:shd w:val="clear" w:color="auto" w:fill="auto"/>
            <w:noWrap/>
            <w:vAlign w:val="bottom"/>
            <w:hideMark/>
          </w:tcPr>
          <w:p w14:paraId="1E23A9D7"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1.596</w:t>
            </w:r>
          </w:p>
        </w:tc>
        <w:tc>
          <w:tcPr>
            <w:tcW w:w="221" w:type="pct"/>
            <w:tcBorders>
              <w:top w:val="nil"/>
              <w:left w:val="nil"/>
              <w:bottom w:val="nil"/>
              <w:right w:val="nil"/>
            </w:tcBorders>
            <w:shd w:val="clear" w:color="auto" w:fill="auto"/>
            <w:noWrap/>
            <w:vAlign w:val="bottom"/>
            <w:hideMark/>
          </w:tcPr>
          <w:p w14:paraId="59374C62"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-1.437</w:t>
            </w:r>
          </w:p>
        </w:tc>
        <w:tc>
          <w:tcPr>
            <w:tcW w:w="221" w:type="pct"/>
            <w:tcBorders>
              <w:top w:val="nil"/>
              <w:left w:val="nil"/>
              <w:bottom w:val="nil"/>
              <w:right w:val="nil"/>
            </w:tcBorders>
            <w:shd w:val="clear" w:color="auto" w:fill="auto"/>
            <w:noWrap/>
            <w:vAlign w:val="bottom"/>
            <w:hideMark/>
          </w:tcPr>
          <w:p w14:paraId="397A3D0B"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-1.144</w:t>
            </w:r>
          </w:p>
        </w:tc>
        <w:tc>
          <w:tcPr>
            <w:tcW w:w="221" w:type="pct"/>
            <w:tcBorders>
              <w:top w:val="nil"/>
              <w:left w:val="nil"/>
              <w:bottom w:val="nil"/>
              <w:right w:val="nil"/>
            </w:tcBorders>
            <w:shd w:val="clear" w:color="auto" w:fill="auto"/>
            <w:noWrap/>
            <w:vAlign w:val="bottom"/>
            <w:hideMark/>
          </w:tcPr>
          <w:p w14:paraId="2184A8FD"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-0.605</w:t>
            </w:r>
          </w:p>
        </w:tc>
        <w:tc>
          <w:tcPr>
            <w:tcW w:w="221" w:type="pct"/>
            <w:tcBorders>
              <w:top w:val="nil"/>
              <w:left w:val="nil"/>
              <w:bottom w:val="nil"/>
              <w:right w:val="nil"/>
            </w:tcBorders>
            <w:shd w:val="clear" w:color="auto" w:fill="auto"/>
            <w:noWrap/>
            <w:vAlign w:val="bottom"/>
            <w:hideMark/>
          </w:tcPr>
          <w:p w14:paraId="7953AB27"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-0.110</w:t>
            </w:r>
          </w:p>
        </w:tc>
        <w:tc>
          <w:tcPr>
            <w:tcW w:w="221" w:type="pct"/>
            <w:tcBorders>
              <w:top w:val="nil"/>
              <w:left w:val="nil"/>
              <w:bottom w:val="nil"/>
              <w:right w:val="nil"/>
            </w:tcBorders>
            <w:shd w:val="clear" w:color="auto" w:fill="auto"/>
            <w:noWrap/>
            <w:vAlign w:val="bottom"/>
            <w:hideMark/>
          </w:tcPr>
          <w:p w14:paraId="19D9EEAE"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0.638</w:t>
            </w:r>
          </w:p>
        </w:tc>
        <w:tc>
          <w:tcPr>
            <w:tcW w:w="221" w:type="pct"/>
            <w:tcBorders>
              <w:top w:val="nil"/>
              <w:left w:val="nil"/>
              <w:bottom w:val="nil"/>
              <w:right w:val="nil"/>
            </w:tcBorders>
            <w:shd w:val="clear" w:color="auto" w:fill="auto"/>
            <w:noWrap/>
            <w:vAlign w:val="bottom"/>
            <w:hideMark/>
          </w:tcPr>
          <w:p w14:paraId="58A65842"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1.545</w:t>
            </w:r>
          </w:p>
        </w:tc>
        <w:tc>
          <w:tcPr>
            <w:tcW w:w="221" w:type="pct"/>
            <w:tcBorders>
              <w:top w:val="nil"/>
              <w:left w:val="nil"/>
              <w:bottom w:val="nil"/>
              <w:right w:val="nil"/>
            </w:tcBorders>
            <w:shd w:val="clear" w:color="auto" w:fill="auto"/>
            <w:noWrap/>
            <w:vAlign w:val="bottom"/>
            <w:hideMark/>
          </w:tcPr>
          <w:p w14:paraId="0094CE06"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1.682</w:t>
            </w:r>
          </w:p>
        </w:tc>
        <w:tc>
          <w:tcPr>
            <w:tcW w:w="221" w:type="pct"/>
            <w:tcBorders>
              <w:top w:val="nil"/>
              <w:left w:val="nil"/>
              <w:bottom w:val="nil"/>
              <w:right w:val="nil"/>
            </w:tcBorders>
            <w:shd w:val="clear" w:color="auto" w:fill="auto"/>
            <w:noWrap/>
            <w:vAlign w:val="bottom"/>
            <w:hideMark/>
          </w:tcPr>
          <w:p w14:paraId="67B05AD3"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24032</w:t>
            </w:r>
          </w:p>
        </w:tc>
        <w:tc>
          <w:tcPr>
            <w:tcW w:w="220" w:type="pct"/>
            <w:tcBorders>
              <w:top w:val="nil"/>
              <w:left w:val="nil"/>
              <w:bottom w:val="nil"/>
              <w:right w:val="nil"/>
            </w:tcBorders>
            <w:shd w:val="clear" w:color="auto" w:fill="auto"/>
            <w:noWrap/>
            <w:vAlign w:val="bottom"/>
            <w:hideMark/>
          </w:tcPr>
          <w:p w14:paraId="739935A7"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1951</w:t>
            </w:r>
          </w:p>
        </w:tc>
      </w:tr>
      <w:tr w:rsidR="00390E4C" w:rsidRPr="005D7269" w14:paraId="3602A937" w14:textId="77777777" w:rsidTr="00390E4C">
        <w:trPr>
          <w:trHeight w:val="300"/>
        </w:trPr>
        <w:tc>
          <w:tcPr>
            <w:tcW w:w="408" w:type="pct"/>
            <w:tcBorders>
              <w:top w:val="nil"/>
              <w:left w:val="nil"/>
              <w:bottom w:val="nil"/>
              <w:right w:val="nil"/>
            </w:tcBorders>
            <w:shd w:val="clear" w:color="auto" w:fill="auto"/>
            <w:noWrap/>
            <w:vAlign w:val="bottom"/>
            <w:hideMark/>
          </w:tcPr>
          <w:p w14:paraId="082B5DBB"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Lower</w:t>
            </w:r>
            <w:r>
              <w:rPr>
                <w:rFonts w:ascii="Calibri" w:hAnsi="Calibri" w:cs="Calibri"/>
                <w:kern w:val="0"/>
                <w:sz w:val="16"/>
                <w:szCs w:val="16"/>
                <w:lang w:eastAsia="en-AU"/>
              </w:rPr>
              <w:t xml:space="preserve"> </w:t>
            </w:r>
            <w:r w:rsidRPr="005D7269">
              <w:rPr>
                <w:rFonts w:ascii="Calibri" w:hAnsi="Calibri" w:cs="Calibri"/>
                <w:kern w:val="0"/>
                <w:sz w:val="16"/>
                <w:szCs w:val="16"/>
                <w:lang w:eastAsia="en-AU"/>
              </w:rPr>
              <w:t>Murray</w:t>
            </w:r>
          </w:p>
        </w:tc>
        <w:tc>
          <w:tcPr>
            <w:tcW w:w="421" w:type="pct"/>
            <w:tcBorders>
              <w:top w:val="nil"/>
              <w:left w:val="nil"/>
              <w:bottom w:val="nil"/>
              <w:right w:val="nil"/>
            </w:tcBorders>
            <w:shd w:val="clear" w:color="auto" w:fill="auto"/>
            <w:noWrap/>
            <w:vAlign w:val="bottom"/>
            <w:hideMark/>
          </w:tcPr>
          <w:p w14:paraId="02B7778C"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Floodplain</w:t>
            </w:r>
          </w:p>
        </w:tc>
        <w:tc>
          <w:tcPr>
            <w:tcW w:w="460" w:type="pct"/>
            <w:tcBorders>
              <w:top w:val="nil"/>
              <w:left w:val="nil"/>
              <w:bottom w:val="nil"/>
              <w:right w:val="nil"/>
            </w:tcBorders>
            <w:shd w:val="clear" w:color="auto" w:fill="auto"/>
            <w:noWrap/>
            <w:vAlign w:val="bottom"/>
            <w:hideMark/>
          </w:tcPr>
          <w:p w14:paraId="5371FA91"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Lock6</w:t>
            </w:r>
          </w:p>
        </w:tc>
        <w:tc>
          <w:tcPr>
            <w:tcW w:w="277" w:type="pct"/>
            <w:tcBorders>
              <w:top w:val="nil"/>
              <w:left w:val="nil"/>
              <w:bottom w:val="nil"/>
              <w:right w:val="nil"/>
            </w:tcBorders>
            <w:shd w:val="clear" w:color="auto" w:fill="auto"/>
            <w:noWrap/>
            <w:vAlign w:val="bottom"/>
            <w:hideMark/>
          </w:tcPr>
          <w:p w14:paraId="56A67C2C"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4260511</w:t>
            </w:r>
          </w:p>
        </w:tc>
        <w:tc>
          <w:tcPr>
            <w:tcW w:w="276" w:type="pct"/>
            <w:tcBorders>
              <w:top w:val="nil"/>
              <w:left w:val="nil"/>
              <w:bottom w:val="nil"/>
              <w:right w:val="nil"/>
            </w:tcBorders>
            <w:shd w:val="clear" w:color="auto" w:fill="auto"/>
            <w:noWrap/>
            <w:vAlign w:val="bottom"/>
            <w:hideMark/>
          </w:tcPr>
          <w:p w14:paraId="4BF67941"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TRUE</w:t>
            </w:r>
          </w:p>
        </w:tc>
        <w:tc>
          <w:tcPr>
            <w:tcW w:w="277" w:type="pct"/>
            <w:tcBorders>
              <w:top w:val="nil"/>
              <w:left w:val="nil"/>
              <w:bottom w:val="nil"/>
              <w:right w:val="nil"/>
            </w:tcBorders>
            <w:shd w:val="clear" w:color="auto" w:fill="auto"/>
            <w:noWrap/>
            <w:vAlign w:val="bottom"/>
            <w:hideMark/>
          </w:tcPr>
          <w:p w14:paraId="49968136"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FALSE</w:t>
            </w:r>
          </w:p>
        </w:tc>
        <w:tc>
          <w:tcPr>
            <w:tcW w:w="230" w:type="pct"/>
            <w:tcBorders>
              <w:top w:val="nil"/>
              <w:left w:val="nil"/>
              <w:bottom w:val="nil"/>
              <w:right w:val="nil"/>
            </w:tcBorders>
            <w:shd w:val="clear" w:color="auto" w:fill="auto"/>
            <w:noWrap/>
            <w:vAlign w:val="bottom"/>
            <w:hideMark/>
          </w:tcPr>
          <w:p w14:paraId="2DE7E336"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TRUE</w:t>
            </w:r>
          </w:p>
        </w:tc>
        <w:tc>
          <w:tcPr>
            <w:tcW w:w="221" w:type="pct"/>
            <w:tcBorders>
              <w:top w:val="nil"/>
              <w:left w:val="nil"/>
              <w:bottom w:val="nil"/>
              <w:right w:val="nil"/>
            </w:tcBorders>
            <w:shd w:val="clear" w:color="auto" w:fill="auto"/>
            <w:noWrap/>
            <w:vAlign w:val="bottom"/>
            <w:hideMark/>
          </w:tcPr>
          <w:p w14:paraId="34046C5B"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TRUE</w:t>
            </w:r>
          </w:p>
        </w:tc>
        <w:tc>
          <w:tcPr>
            <w:tcW w:w="221" w:type="pct"/>
            <w:tcBorders>
              <w:top w:val="nil"/>
              <w:left w:val="nil"/>
              <w:bottom w:val="nil"/>
              <w:right w:val="nil"/>
            </w:tcBorders>
            <w:shd w:val="clear" w:color="auto" w:fill="auto"/>
            <w:noWrap/>
            <w:vAlign w:val="bottom"/>
            <w:hideMark/>
          </w:tcPr>
          <w:p w14:paraId="28BD9B74"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8.122</w:t>
            </w:r>
          </w:p>
        </w:tc>
        <w:tc>
          <w:tcPr>
            <w:tcW w:w="221" w:type="pct"/>
            <w:tcBorders>
              <w:top w:val="nil"/>
              <w:left w:val="nil"/>
              <w:bottom w:val="nil"/>
              <w:right w:val="nil"/>
            </w:tcBorders>
            <w:shd w:val="clear" w:color="auto" w:fill="auto"/>
            <w:noWrap/>
            <w:vAlign w:val="bottom"/>
            <w:hideMark/>
          </w:tcPr>
          <w:p w14:paraId="0D01740E"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1.160</w:t>
            </w:r>
          </w:p>
        </w:tc>
        <w:tc>
          <w:tcPr>
            <w:tcW w:w="221" w:type="pct"/>
            <w:tcBorders>
              <w:top w:val="nil"/>
              <w:left w:val="nil"/>
              <w:bottom w:val="nil"/>
              <w:right w:val="nil"/>
            </w:tcBorders>
            <w:shd w:val="clear" w:color="auto" w:fill="auto"/>
            <w:noWrap/>
            <w:vAlign w:val="bottom"/>
            <w:hideMark/>
          </w:tcPr>
          <w:p w14:paraId="0BCDF86F"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-1.854</w:t>
            </w:r>
          </w:p>
        </w:tc>
        <w:tc>
          <w:tcPr>
            <w:tcW w:w="221" w:type="pct"/>
            <w:tcBorders>
              <w:top w:val="nil"/>
              <w:left w:val="nil"/>
              <w:bottom w:val="nil"/>
              <w:right w:val="nil"/>
            </w:tcBorders>
            <w:shd w:val="clear" w:color="auto" w:fill="auto"/>
            <w:noWrap/>
            <w:vAlign w:val="bottom"/>
            <w:hideMark/>
          </w:tcPr>
          <w:p w14:paraId="77C06867"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-1.500</w:t>
            </w:r>
          </w:p>
        </w:tc>
        <w:tc>
          <w:tcPr>
            <w:tcW w:w="221" w:type="pct"/>
            <w:tcBorders>
              <w:top w:val="nil"/>
              <w:left w:val="nil"/>
              <w:bottom w:val="nil"/>
              <w:right w:val="nil"/>
            </w:tcBorders>
            <w:shd w:val="clear" w:color="auto" w:fill="auto"/>
            <w:noWrap/>
            <w:vAlign w:val="bottom"/>
            <w:hideMark/>
          </w:tcPr>
          <w:p w14:paraId="2B722C75"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-0.599</w:t>
            </w:r>
          </w:p>
        </w:tc>
        <w:tc>
          <w:tcPr>
            <w:tcW w:w="221" w:type="pct"/>
            <w:tcBorders>
              <w:top w:val="nil"/>
              <w:left w:val="nil"/>
              <w:bottom w:val="nil"/>
              <w:right w:val="nil"/>
            </w:tcBorders>
            <w:shd w:val="clear" w:color="auto" w:fill="auto"/>
            <w:noWrap/>
            <w:vAlign w:val="bottom"/>
            <w:hideMark/>
          </w:tcPr>
          <w:p w14:paraId="562053DA"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0.118</w:t>
            </w:r>
          </w:p>
        </w:tc>
        <w:tc>
          <w:tcPr>
            <w:tcW w:w="221" w:type="pct"/>
            <w:tcBorders>
              <w:top w:val="nil"/>
              <w:left w:val="nil"/>
              <w:bottom w:val="nil"/>
              <w:right w:val="nil"/>
            </w:tcBorders>
            <w:shd w:val="clear" w:color="auto" w:fill="auto"/>
            <w:noWrap/>
            <w:vAlign w:val="bottom"/>
            <w:hideMark/>
          </w:tcPr>
          <w:p w14:paraId="313DB9BF"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0.617</w:t>
            </w:r>
          </w:p>
        </w:tc>
        <w:tc>
          <w:tcPr>
            <w:tcW w:w="221" w:type="pct"/>
            <w:tcBorders>
              <w:top w:val="nil"/>
              <w:left w:val="nil"/>
              <w:bottom w:val="nil"/>
              <w:right w:val="nil"/>
            </w:tcBorders>
            <w:shd w:val="clear" w:color="auto" w:fill="auto"/>
            <w:noWrap/>
            <w:vAlign w:val="bottom"/>
            <w:hideMark/>
          </w:tcPr>
          <w:p w14:paraId="280BAF47"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1.321</w:t>
            </w:r>
          </w:p>
        </w:tc>
        <w:tc>
          <w:tcPr>
            <w:tcW w:w="221" w:type="pct"/>
            <w:tcBorders>
              <w:top w:val="nil"/>
              <w:left w:val="nil"/>
              <w:bottom w:val="nil"/>
              <w:right w:val="nil"/>
            </w:tcBorders>
            <w:shd w:val="clear" w:color="auto" w:fill="auto"/>
            <w:noWrap/>
            <w:vAlign w:val="bottom"/>
            <w:hideMark/>
          </w:tcPr>
          <w:p w14:paraId="634FF6EE"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1.665</w:t>
            </w:r>
          </w:p>
        </w:tc>
        <w:tc>
          <w:tcPr>
            <w:tcW w:w="221" w:type="pct"/>
            <w:tcBorders>
              <w:top w:val="nil"/>
              <w:left w:val="nil"/>
              <w:bottom w:val="nil"/>
              <w:right w:val="nil"/>
            </w:tcBorders>
            <w:shd w:val="clear" w:color="auto" w:fill="auto"/>
            <w:noWrap/>
            <w:vAlign w:val="bottom"/>
            <w:hideMark/>
          </w:tcPr>
          <w:p w14:paraId="0DC0F4E3"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7189</w:t>
            </w:r>
          </w:p>
        </w:tc>
        <w:tc>
          <w:tcPr>
            <w:tcW w:w="220" w:type="pct"/>
            <w:tcBorders>
              <w:top w:val="nil"/>
              <w:left w:val="nil"/>
              <w:bottom w:val="nil"/>
              <w:right w:val="nil"/>
            </w:tcBorders>
            <w:shd w:val="clear" w:color="auto" w:fill="auto"/>
            <w:noWrap/>
            <w:vAlign w:val="bottom"/>
            <w:hideMark/>
          </w:tcPr>
          <w:p w14:paraId="3E7F5592"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1994</w:t>
            </w:r>
          </w:p>
        </w:tc>
      </w:tr>
      <w:tr w:rsidR="00390E4C" w:rsidRPr="005D7269" w14:paraId="0330E19B" w14:textId="77777777" w:rsidTr="00390E4C">
        <w:trPr>
          <w:trHeight w:val="300"/>
        </w:trPr>
        <w:tc>
          <w:tcPr>
            <w:tcW w:w="408" w:type="pct"/>
            <w:tcBorders>
              <w:top w:val="nil"/>
              <w:left w:val="nil"/>
              <w:bottom w:val="nil"/>
              <w:right w:val="nil"/>
            </w:tcBorders>
            <w:shd w:val="clear" w:color="auto" w:fill="auto"/>
            <w:noWrap/>
            <w:vAlign w:val="bottom"/>
            <w:hideMark/>
          </w:tcPr>
          <w:p w14:paraId="1F228164"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Lowe</w:t>
            </w:r>
            <w:r>
              <w:rPr>
                <w:rFonts w:ascii="Calibri" w:hAnsi="Calibri" w:cs="Calibri"/>
                <w:kern w:val="0"/>
                <w:sz w:val="16"/>
                <w:szCs w:val="16"/>
                <w:lang w:eastAsia="en-AU"/>
              </w:rPr>
              <w:t xml:space="preserve">r </w:t>
            </w:r>
            <w:r w:rsidRPr="005D7269">
              <w:rPr>
                <w:rFonts w:ascii="Calibri" w:hAnsi="Calibri" w:cs="Calibri"/>
                <w:kern w:val="0"/>
                <w:sz w:val="16"/>
                <w:szCs w:val="16"/>
                <w:lang w:eastAsia="en-AU"/>
              </w:rPr>
              <w:t>Murray</w:t>
            </w:r>
          </w:p>
        </w:tc>
        <w:tc>
          <w:tcPr>
            <w:tcW w:w="421" w:type="pct"/>
            <w:tcBorders>
              <w:top w:val="nil"/>
              <w:left w:val="nil"/>
              <w:bottom w:val="nil"/>
              <w:right w:val="nil"/>
            </w:tcBorders>
            <w:shd w:val="clear" w:color="auto" w:fill="auto"/>
            <w:noWrap/>
            <w:vAlign w:val="bottom"/>
            <w:hideMark/>
          </w:tcPr>
          <w:p w14:paraId="09CAAE13"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Floodplain</w:t>
            </w:r>
          </w:p>
        </w:tc>
        <w:tc>
          <w:tcPr>
            <w:tcW w:w="460" w:type="pct"/>
            <w:tcBorders>
              <w:top w:val="nil"/>
              <w:left w:val="nil"/>
              <w:bottom w:val="nil"/>
              <w:right w:val="nil"/>
            </w:tcBorders>
            <w:shd w:val="clear" w:color="auto" w:fill="auto"/>
            <w:noWrap/>
            <w:vAlign w:val="bottom"/>
            <w:hideMark/>
          </w:tcPr>
          <w:p w14:paraId="3F84D316"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Lock5</w:t>
            </w:r>
          </w:p>
        </w:tc>
        <w:tc>
          <w:tcPr>
            <w:tcW w:w="277" w:type="pct"/>
            <w:tcBorders>
              <w:top w:val="nil"/>
              <w:left w:val="nil"/>
              <w:bottom w:val="nil"/>
              <w:right w:val="nil"/>
            </w:tcBorders>
            <w:shd w:val="clear" w:color="auto" w:fill="auto"/>
            <w:noWrap/>
            <w:vAlign w:val="bottom"/>
            <w:hideMark/>
          </w:tcPr>
          <w:p w14:paraId="65A2D812"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4260513</w:t>
            </w:r>
          </w:p>
        </w:tc>
        <w:tc>
          <w:tcPr>
            <w:tcW w:w="276" w:type="pct"/>
            <w:tcBorders>
              <w:top w:val="nil"/>
              <w:left w:val="nil"/>
              <w:bottom w:val="nil"/>
              <w:right w:val="nil"/>
            </w:tcBorders>
            <w:shd w:val="clear" w:color="auto" w:fill="auto"/>
            <w:noWrap/>
            <w:vAlign w:val="bottom"/>
            <w:hideMark/>
          </w:tcPr>
          <w:p w14:paraId="334805A7"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TRUE</w:t>
            </w:r>
          </w:p>
        </w:tc>
        <w:tc>
          <w:tcPr>
            <w:tcW w:w="277" w:type="pct"/>
            <w:tcBorders>
              <w:top w:val="nil"/>
              <w:left w:val="nil"/>
              <w:bottom w:val="nil"/>
              <w:right w:val="nil"/>
            </w:tcBorders>
            <w:shd w:val="clear" w:color="auto" w:fill="auto"/>
            <w:noWrap/>
            <w:vAlign w:val="bottom"/>
            <w:hideMark/>
          </w:tcPr>
          <w:p w14:paraId="6D0DACB6"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FALSE</w:t>
            </w:r>
          </w:p>
        </w:tc>
        <w:tc>
          <w:tcPr>
            <w:tcW w:w="230" w:type="pct"/>
            <w:tcBorders>
              <w:top w:val="nil"/>
              <w:left w:val="nil"/>
              <w:bottom w:val="nil"/>
              <w:right w:val="nil"/>
            </w:tcBorders>
            <w:shd w:val="clear" w:color="auto" w:fill="auto"/>
            <w:noWrap/>
            <w:vAlign w:val="bottom"/>
            <w:hideMark/>
          </w:tcPr>
          <w:p w14:paraId="40A7A22D"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FALSE</w:t>
            </w:r>
          </w:p>
        </w:tc>
        <w:tc>
          <w:tcPr>
            <w:tcW w:w="221" w:type="pct"/>
            <w:tcBorders>
              <w:top w:val="nil"/>
              <w:left w:val="nil"/>
              <w:bottom w:val="nil"/>
              <w:right w:val="nil"/>
            </w:tcBorders>
            <w:shd w:val="clear" w:color="auto" w:fill="auto"/>
            <w:noWrap/>
            <w:vAlign w:val="bottom"/>
            <w:hideMark/>
          </w:tcPr>
          <w:p w14:paraId="7A056D17"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FALSE</w:t>
            </w:r>
          </w:p>
        </w:tc>
        <w:tc>
          <w:tcPr>
            <w:tcW w:w="221" w:type="pct"/>
            <w:tcBorders>
              <w:top w:val="nil"/>
              <w:left w:val="nil"/>
              <w:bottom w:val="nil"/>
              <w:right w:val="nil"/>
            </w:tcBorders>
            <w:shd w:val="clear" w:color="auto" w:fill="auto"/>
            <w:noWrap/>
            <w:vAlign w:val="bottom"/>
            <w:hideMark/>
          </w:tcPr>
          <w:p w14:paraId="3D36F5E7"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8.690</w:t>
            </w:r>
          </w:p>
        </w:tc>
        <w:tc>
          <w:tcPr>
            <w:tcW w:w="221" w:type="pct"/>
            <w:tcBorders>
              <w:top w:val="nil"/>
              <w:left w:val="nil"/>
              <w:bottom w:val="nil"/>
              <w:right w:val="nil"/>
            </w:tcBorders>
            <w:shd w:val="clear" w:color="auto" w:fill="auto"/>
            <w:noWrap/>
            <w:vAlign w:val="bottom"/>
            <w:hideMark/>
          </w:tcPr>
          <w:p w14:paraId="00848426"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0.898</w:t>
            </w:r>
          </w:p>
        </w:tc>
        <w:tc>
          <w:tcPr>
            <w:tcW w:w="221" w:type="pct"/>
            <w:tcBorders>
              <w:top w:val="nil"/>
              <w:left w:val="nil"/>
              <w:bottom w:val="nil"/>
              <w:right w:val="nil"/>
            </w:tcBorders>
            <w:shd w:val="clear" w:color="auto" w:fill="auto"/>
            <w:noWrap/>
            <w:vAlign w:val="bottom"/>
            <w:hideMark/>
          </w:tcPr>
          <w:p w14:paraId="76CE687D"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-1.643</w:t>
            </w:r>
          </w:p>
        </w:tc>
        <w:tc>
          <w:tcPr>
            <w:tcW w:w="221" w:type="pct"/>
            <w:tcBorders>
              <w:top w:val="nil"/>
              <w:left w:val="nil"/>
              <w:bottom w:val="nil"/>
              <w:right w:val="nil"/>
            </w:tcBorders>
            <w:shd w:val="clear" w:color="auto" w:fill="auto"/>
            <w:noWrap/>
            <w:vAlign w:val="bottom"/>
            <w:hideMark/>
          </w:tcPr>
          <w:p w14:paraId="678B7693"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-1.204</w:t>
            </w:r>
          </w:p>
        </w:tc>
        <w:tc>
          <w:tcPr>
            <w:tcW w:w="221" w:type="pct"/>
            <w:tcBorders>
              <w:top w:val="nil"/>
              <w:left w:val="nil"/>
              <w:bottom w:val="nil"/>
              <w:right w:val="nil"/>
            </w:tcBorders>
            <w:shd w:val="clear" w:color="auto" w:fill="auto"/>
            <w:noWrap/>
            <w:vAlign w:val="bottom"/>
            <w:hideMark/>
          </w:tcPr>
          <w:p w14:paraId="6C50D1D2"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-0.609</w:t>
            </w:r>
          </w:p>
        </w:tc>
        <w:tc>
          <w:tcPr>
            <w:tcW w:w="221" w:type="pct"/>
            <w:tcBorders>
              <w:top w:val="nil"/>
              <w:left w:val="nil"/>
              <w:bottom w:val="nil"/>
              <w:right w:val="nil"/>
            </w:tcBorders>
            <w:shd w:val="clear" w:color="auto" w:fill="auto"/>
            <w:noWrap/>
            <w:vAlign w:val="bottom"/>
            <w:hideMark/>
          </w:tcPr>
          <w:p w14:paraId="738E5F1F"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-0.058</w:t>
            </w:r>
          </w:p>
        </w:tc>
        <w:tc>
          <w:tcPr>
            <w:tcW w:w="221" w:type="pct"/>
            <w:tcBorders>
              <w:top w:val="nil"/>
              <w:left w:val="nil"/>
              <w:bottom w:val="nil"/>
              <w:right w:val="nil"/>
            </w:tcBorders>
            <w:shd w:val="clear" w:color="auto" w:fill="auto"/>
            <w:noWrap/>
            <w:vAlign w:val="bottom"/>
            <w:hideMark/>
          </w:tcPr>
          <w:p w14:paraId="37E40F97"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0.578</w:t>
            </w:r>
          </w:p>
        </w:tc>
        <w:tc>
          <w:tcPr>
            <w:tcW w:w="221" w:type="pct"/>
            <w:tcBorders>
              <w:top w:val="nil"/>
              <w:left w:val="nil"/>
              <w:bottom w:val="nil"/>
              <w:right w:val="nil"/>
            </w:tcBorders>
            <w:shd w:val="clear" w:color="auto" w:fill="auto"/>
            <w:noWrap/>
            <w:vAlign w:val="bottom"/>
            <w:hideMark/>
          </w:tcPr>
          <w:p w14:paraId="4336D9EA"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1.393</w:t>
            </w:r>
          </w:p>
        </w:tc>
        <w:tc>
          <w:tcPr>
            <w:tcW w:w="221" w:type="pct"/>
            <w:tcBorders>
              <w:top w:val="nil"/>
              <w:left w:val="nil"/>
              <w:bottom w:val="nil"/>
              <w:right w:val="nil"/>
            </w:tcBorders>
            <w:shd w:val="clear" w:color="auto" w:fill="auto"/>
            <w:noWrap/>
            <w:vAlign w:val="bottom"/>
            <w:hideMark/>
          </w:tcPr>
          <w:p w14:paraId="2A52B97B"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1.743</w:t>
            </w:r>
          </w:p>
        </w:tc>
        <w:tc>
          <w:tcPr>
            <w:tcW w:w="221" w:type="pct"/>
            <w:tcBorders>
              <w:top w:val="nil"/>
              <w:left w:val="nil"/>
              <w:bottom w:val="nil"/>
              <w:right w:val="nil"/>
            </w:tcBorders>
            <w:shd w:val="clear" w:color="auto" w:fill="auto"/>
            <w:noWrap/>
            <w:vAlign w:val="bottom"/>
            <w:hideMark/>
          </w:tcPr>
          <w:p w14:paraId="42A2647F"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10265</w:t>
            </w:r>
          </w:p>
        </w:tc>
        <w:tc>
          <w:tcPr>
            <w:tcW w:w="220" w:type="pct"/>
            <w:tcBorders>
              <w:top w:val="nil"/>
              <w:left w:val="nil"/>
              <w:bottom w:val="nil"/>
              <w:right w:val="nil"/>
            </w:tcBorders>
            <w:shd w:val="clear" w:color="auto" w:fill="auto"/>
            <w:noWrap/>
            <w:vAlign w:val="bottom"/>
            <w:hideMark/>
          </w:tcPr>
          <w:p w14:paraId="6AF63A8B"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1981</w:t>
            </w:r>
          </w:p>
        </w:tc>
      </w:tr>
      <w:tr w:rsidR="00390E4C" w:rsidRPr="005D7269" w14:paraId="535F9EF3" w14:textId="77777777" w:rsidTr="00390E4C">
        <w:trPr>
          <w:trHeight w:val="300"/>
        </w:trPr>
        <w:tc>
          <w:tcPr>
            <w:tcW w:w="408" w:type="pct"/>
            <w:tcBorders>
              <w:top w:val="nil"/>
              <w:left w:val="nil"/>
              <w:bottom w:val="nil"/>
              <w:right w:val="nil"/>
            </w:tcBorders>
            <w:shd w:val="clear" w:color="auto" w:fill="auto"/>
            <w:noWrap/>
            <w:vAlign w:val="bottom"/>
            <w:hideMark/>
          </w:tcPr>
          <w:p w14:paraId="054BBB92"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Lower</w:t>
            </w:r>
            <w:r>
              <w:rPr>
                <w:rFonts w:ascii="Calibri" w:hAnsi="Calibri" w:cs="Calibri"/>
                <w:kern w:val="0"/>
                <w:sz w:val="16"/>
                <w:szCs w:val="16"/>
                <w:lang w:eastAsia="en-AU"/>
              </w:rPr>
              <w:t xml:space="preserve"> </w:t>
            </w:r>
            <w:r w:rsidRPr="005D7269">
              <w:rPr>
                <w:rFonts w:ascii="Calibri" w:hAnsi="Calibri" w:cs="Calibri"/>
                <w:kern w:val="0"/>
                <w:sz w:val="16"/>
                <w:szCs w:val="16"/>
                <w:lang w:eastAsia="en-AU"/>
              </w:rPr>
              <w:t>Murray</w:t>
            </w:r>
          </w:p>
        </w:tc>
        <w:tc>
          <w:tcPr>
            <w:tcW w:w="421" w:type="pct"/>
            <w:tcBorders>
              <w:top w:val="nil"/>
              <w:left w:val="nil"/>
              <w:bottom w:val="nil"/>
              <w:right w:val="nil"/>
            </w:tcBorders>
            <w:shd w:val="clear" w:color="auto" w:fill="auto"/>
            <w:noWrap/>
            <w:vAlign w:val="bottom"/>
            <w:hideMark/>
          </w:tcPr>
          <w:p w14:paraId="456795BA"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Floodplain</w:t>
            </w:r>
          </w:p>
        </w:tc>
        <w:tc>
          <w:tcPr>
            <w:tcW w:w="460" w:type="pct"/>
            <w:tcBorders>
              <w:top w:val="nil"/>
              <w:left w:val="nil"/>
              <w:bottom w:val="nil"/>
              <w:right w:val="nil"/>
            </w:tcBorders>
            <w:shd w:val="clear" w:color="auto" w:fill="auto"/>
            <w:noWrap/>
            <w:vAlign w:val="bottom"/>
            <w:hideMark/>
          </w:tcPr>
          <w:p w14:paraId="31E7C832"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Lock4</w:t>
            </w:r>
          </w:p>
        </w:tc>
        <w:tc>
          <w:tcPr>
            <w:tcW w:w="277" w:type="pct"/>
            <w:tcBorders>
              <w:top w:val="nil"/>
              <w:left w:val="nil"/>
              <w:bottom w:val="nil"/>
              <w:right w:val="nil"/>
            </w:tcBorders>
            <w:shd w:val="clear" w:color="auto" w:fill="auto"/>
            <w:noWrap/>
            <w:vAlign w:val="bottom"/>
            <w:hideMark/>
          </w:tcPr>
          <w:p w14:paraId="23F7E33C"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4260515</w:t>
            </w:r>
          </w:p>
        </w:tc>
        <w:tc>
          <w:tcPr>
            <w:tcW w:w="276" w:type="pct"/>
            <w:tcBorders>
              <w:top w:val="nil"/>
              <w:left w:val="nil"/>
              <w:bottom w:val="nil"/>
              <w:right w:val="nil"/>
            </w:tcBorders>
            <w:shd w:val="clear" w:color="auto" w:fill="auto"/>
            <w:noWrap/>
            <w:vAlign w:val="bottom"/>
            <w:hideMark/>
          </w:tcPr>
          <w:p w14:paraId="77D529B1"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TRUE</w:t>
            </w:r>
          </w:p>
        </w:tc>
        <w:tc>
          <w:tcPr>
            <w:tcW w:w="277" w:type="pct"/>
            <w:tcBorders>
              <w:top w:val="nil"/>
              <w:left w:val="nil"/>
              <w:bottom w:val="nil"/>
              <w:right w:val="nil"/>
            </w:tcBorders>
            <w:shd w:val="clear" w:color="auto" w:fill="auto"/>
            <w:noWrap/>
            <w:vAlign w:val="bottom"/>
            <w:hideMark/>
          </w:tcPr>
          <w:p w14:paraId="47AD74A5"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FALSE</w:t>
            </w:r>
          </w:p>
        </w:tc>
        <w:tc>
          <w:tcPr>
            <w:tcW w:w="230" w:type="pct"/>
            <w:tcBorders>
              <w:top w:val="nil"/>
              <w:left w:val="nil"/>
              <w:bottom w:val="nil"/>
              <w:right w:val="nil"/>
            </w:tcBorders>
            <w:shd w:val="clear" w:color="auto" w:fill="auto"/>
            <w:noWrap/>
            <w:vAlign w:val="bottom"/>
            <w:hideMark/>
          </w:tcPr>
          <w:p w14:paraId="6460B5D5"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FALSE</w:t>
            </w:r>
          </w:p>
        </w:tc>
        <w:tc>
          <w:tcPr>
            <w:tcW w:w="221" w:type="pct"/>
            <w:tcBorders>
              <w:top w:val="nil"/>
              <w:left w:val="nil"/>
              <w:bottom w:val="nil"/>
              <w:right w:val="nil"/>
            </w:tcBorders>
            <w:shd w:val="clear" w:color="auto" w:fill="auto"/>
            <w:noWrap/>
            <w:vAlign w:val="bottom"/>
            <w:hideMark/>
          </w:tcPr>
          <w:p w14:paraId="6D2C88B0"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FALSE</w:t>
            </w:r>
          </w:p>
        </w:tc>
        <w:tc>
          <w:tcPr>
            <w:tcW w:w="221" w:type="pct"/>
            <w:tcBorders>
              <w:top w:val="nil"/>
              <w:left w:val="nil"/>
              <w:bottom w:val="nil"/>
              <w:right w:val="nil"/>
            </w:tcBorders>
            <w:shd w:val="clear" w:color="auto" w:fill="auto"/>
            <w:noWrap/>
            <w:vAlign w:val="bottom"/>
            <w:hideMark/>
          </w:tcPr>
          <w:p w14:paraId="6084BFBF"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8.610</w:t>
            </w:r>
          </w:p>
        </w:tc>
        <w:tc>
          <w:tcPr>
            <w:tcW w:w="221" w:type="pct"/>
            <w:tcBorders>
              <w:top w:val="nil"/>
              <w:left w:val="nil"/>
              <w:bottom w:val="nil"/>
              <w:right w:val="nil"/>
            </w:tcBorders>
            <w:shd w:val="clear" w:color="auto" w:fill="auto"/>
            <w:noWrap/>
            <w:vAlign w:val="bottom"/>
            <w:hideMark/>
          </w:tcPr>
          <w:p w14:paraId="5FBCED4F"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0.798</w:t>
            </w:r>
          </w:p>
        </w:tc>
        <w:tc>
          <w:tcPr>
            <w:tcW w:w="221" w:type="pct"/>
            <w:tcBorders>
              <w:top w:val="nil"/>
              <w:left w:val="nil"/>
              <w:bottom w:val="nil"/>
              <w:right w:val="nil"/>
            </w:tcBorders>
            <w:shd w:val="clear" w:color="auto" w:fill="auto"/>
            <w:noWrap/>
            <w:vAlign w:val="bottom"/>
            <w:hideMark/>
          </w:tcPr>
          <w:p w14:paraId="6DE8D141"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-1.729</w:t>
            </w:r>
          </w:p>
        </w:tc>
        <w:tc>
          <w:tcPr>
            <w:tcW w:w="221" w:type="pct"/>
            <w:tcBorders>
              <w:top w:val="nil"/>
              <w:left w:val="nil"/>
              <w:bottom w:val="nil"/>
              <w:right w:val="nil"/>
            </w:tcBorders>
            <w:shd w:val="clear" w:color="auto" w:fill="auto"/>
            <w:noWrap/>
            <w:vAlign w:val="bottom"/>
            <w:hideMark/>
          </w:tcPr>
          <w:p w14:paraId="17B0977D"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-1.197</w:t>
            </w:r>
          </w:p>
        </w:tc>
        <w:tc>
          <w:tcPr>
            <w:tcW w:w="221" w:type="pct"/>
            <w:tcBorders>
              <w:top w:val="nil"/>
              <w:left w:val="nil"/>
              <w:bottom w:val="nil"/>
              <w:right w:val="nil"/>
            </w:tcBorders>
            <w:shd w:val="clear" w:color="auto" w:fill="auto"/>
            <w:noWrap/>
            <w:vAlign w:val="bottom"/>
            <w:hideMark/>
          </w:tcPr>
          <w:p w14:paraId="6CB04709"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-0.633</w:t>
            </w:r>
          </w:p>
        </w:tc>
        <w:tc>
          <w:tcPr>
            <w:tcW w:w="221" w:type="pct"/>
            <w:tcBorders>
              <w:top w:val="nil"/>
              <w:left w:val="nil"/>
              <w:bottom w:val="nil"/>
              <w:right w:val="nil"/>
            </w:tcBorders>
            <w:shd w:val="clear" w:color="auto" w:fill="auto"/>
            <w:noWrap/>
            <w:vAlign w:val="bottom"/>
            <w:hideMark/>
          </w:tcPr>
          <w:p w14:paraId="41A2200D"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-0.004</w:t>
            </w:r>
          </w:p>
        </w:tc>
        <w:tc>
          <w:tcPr>
            <w:tcW w:w="221" w:type="pct"/>
            <w:tcBorders>
              <w:top w:val="nil"/>
              <w:left w:val="nil"/>
              <w:bottom w:val="nil"/>
              <w:right w:val="nil"/>
            </w:tcBorders>
            <w:shd w:val="clear" w:color="auto" w:fill="auto"/>
            <w:noWrap/>
            <w:vAlign w:val="bottom"/>
            <w:hideMark/>
          </w:tcPr>
          <w:p w14:paraId="03B46F43"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0.575</w:t>
            </w:r>
          </w:p>
        </w:tc>
        <w:tc>
          <w:tcPr>
            <w:tcW w:w="221" w:type="pct"/>
            <w:tcBorders>
              <w:top w:val="nil"/>
              <w:left w:val="nil"/>
              <w:bottom w:val="nil"/>
              <w:right w:val="nil"/>
            </w:tcBorders>
            <w:shd w:val="clear" w:color="auto" w:fill="auto"/>
            <w:noWrap/>
            <w:vAlign w:val="bottom"/>
            <w:hideMark/>
          </w:tcPr>
          <w:p w14:paraId="3C1D1D54"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1.372</w:t>
            </w:r>
          </w:p>
        </w:tc>
        <w:tc>
          <w:tcPr>
            <w:tcW w:w="221" w:type="pct"/>
            <w:tcBorders>
              <w:top w:val="nil"/>
              <w:left w:val="nil"/>
              <w:bottom w:val="nil"/>
              <w:right w:val="nil"/>
            </w:tcBorders>
            <w:shd w:val="clear" w:color="auto" w:fill="auto"/>
            <w:noWrap/>
            <w:vAlign w:val="bottom"/>
            <w:hideMark/>
          </w:tcPr>
          <w:p w14:paraId="43FAFE00"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1.872</w:t>
            </w:r>
          </w:p>
        </w:tc>
        <w:tc>
          <w:tcPr>
            <w:tcW w:w="221" w:type="pct"/>
            <w:tcBorders>
              <w:top w:val="nil"/>
              <w:left w:val="nil"/>
              <w:bottom w:val="nil"/>
              <w:right w:val="nil"/>
            </w:tcBorders>
            <w:shd w:val="clear" w:color="auto" w:fill="auto"/>
            <w:noWrap/>
            <w:vAlign w:val="bottom"/>
            <w:hideMark/>
          </w:tcPr>
          <w:p w14:paraId="0EEF21B7"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6772</w:t>
            </w:r>
          </w:p>
        </w:tc>
        <w:tc>
          <w:tcPr>
            <w:tcW w:w="220" w:type="pct"/>
            <w:tcBorders>
              <w:top w:val="nil"/>
              <w:left w:val="nil"/>
              <w:bottom w:val="nil"/>
              <w:right w:val="nil"/>
            </w:tcBorders>
            <w:shd w:val="clear" w:color="auto" w:fill="auto"/>
            <w:noWrap/>
            <w:vAlign w:val="bottom"/>
            <w:hideMark/>
          </w:tcPr>
          <w:p w14:paraId="06ED298C"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1994</w:t>
            </w:r>
          </w:p>
        </w:tc>
      </w:tr>
      <w:tr w:rsidR="00390E4C" w:rsidRPr="005D7269" w14:paraId="4A6399E3" w14:textId="77777777" w:rsidTr="00390E4C">
        <w:trPr>
          <w:trHeight w:val="300"/>
        </w:trPr>
        <w:tc>
          <w:tcPr>
            <w:tcW w:w="408" w:type="pct"/>
            <w:tcBorders>
              <w:top w:val="nil"/>
              <w:left w:val="nil"/>
              <w:bottom w:val="nil"/>
              <w:right w:val="nil"/>
            </w:tcBorders>
            <w:shd w:val="clear" w:color="auto" w:fill="auto"/>
            <w:noWrap/>
            <w:vAlign w:val="bottom"/>
            <w:hideMark/>
          </w:tcPr>
          <w:p w14:paraId="1661A7DF"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Lower</w:t>
            </w:r>
            <w:r>
              <w:rPr>
                <w:rFonts w:ascii="Calibri" w:hAnsi="Calibri" w:cs="Calibri"/>
                <w:kern w:val="0"/>
                <w:sz w:val="16"/>
                <w:szCs w:val="16"/>
                <w:lang w:eastAsia="en-AU"/>
              </w:rPr>
              <w:t xml:space="preserve"> </w:t>
            </w:r>
            <w:r w:rsidRPr="005D7269">
              <w:rPr>
                <w:rFonts w:ascii="Calibri" w:hAnsi="Calibri" w:cs="Calibri"/>
                <w:kern w:val="0"/>
                <w:sz w:val="16"/>
                <w:szCs w:val="16"/>
                <w:lang w:eastAsia="en-AU"/>
              </w:rPr>
              <w:t>Murray</w:t>
            </w:r>
          </w:p>
        </w:tc>
        <w:tc>
          <w:tcPr>
            <w:tcW w:w="421" w:type="pct"/>
            <w:tcBorders>
              <w:top w:val="nil"/>
              <w:left w:val="nil"/>
              <w:bottom w:val="nil"/>
              <w:right w:val="nil"/>
            </w:tcBorders>
            <w:shd w:val="clear" w:color="auto" w:fill="auto"/>
            <w:noWrap/>
            <w:vAlign w:val="bottom"/>
            <w:hideMark/>
          </w:tcPr>
          <w:p w14:paraId="3B71D673"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Gorge</w:t>
            </w:r>
          </w:p>
        </w:tc>
        <w:tc>
          <w:tcPr>
            <w:tcW w:w="460" w:type="pct"/>
            <w:tcBorders>
              <w:top w:val="nil"/>
              <w:left w:val="nil"/>
              <w:bottom w:val="nil"/>
              <w:right w:val="nil"/>
            </w:tcBorders>
            <w:shd w:val="clear" w:color="auto" w:fill="auto"/>
            <w:noWrap/>
            <w:vAlign w:val="bottom"/>
            <w:hideMark/>
          </w:tcPr>
          <w:p w14:paraId="193CDBB6"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Lock1</w:t>
            </w:r>
          </w:p>
        </w:tc>
        <w:tc>
          <w:tcPr>
            <w:tcW w:w="277" w:type="pct"/>
            <w:tcBorders>
              <w:top w:val="nil"/>
              <w:left w:val="nil"/>
              <w:bottom w:val="nil"/>
              <w:right w:val="nil"/>
            </w:tcBorders>
            <w:shd w:val="clear" w:color="auto" w:fill="auto"/>
            <w:noWrap/>
            <w:vAlign w:val="bottom"/>
            <w:hideMark/>
          </w:tcPr>
          <w:p w14:paraId="4EC5981A"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4260903</w:t>
            </w:r>
          </w:p>
        </w:tc>
        <w:tc>
          <w:tcPr>
            <w:tcW w:w="276" w:type="pct"/>
            <w:tcBorders>
              <w:top w:val="nil"/>
              <w:left w:val="nil"/>
              <w:bottom w:val="nil"/>
              <w:right w:val="nil"/>
            </w:tcBorders>
            <w:shd w:val="clear" w:color="auto" w:fill="auto"/>
            <w:noWrap/>
            <w:vAlign w:val="bottom"/>
            <w:hideMark/>
          </w:tcPr>
          <w:p w14:paraId="0D690620"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TRUE</w:t>
            </w:r>
          </w:p>
        </w:tc>
        <w:tc>
          <w:tcPr>
            <w:tcW w:w="277" w:type="pct"/>
            <w:tcBorders>
              <w:top w:val="nil"/>
              <w:left w:val="nil"/>
              <w:bottom w:val="nil"/>
              <w:right w:val="nil"/>
            </w:tcBorders>
            <w:shd w:val="clear" w:color="auto" w:fill="auto"/>
            <w:noWrap/>
            <w:vAlign w:val="bottom"/>
            <w:hideMark/>
          </w:tcPr>
          <w:p w14:paraId="111CA397"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TRUE</w:t>
            </w:r>
          </w:p>
        </w:tc>
        <w:tc>
          <w:tcPr>
            <w:tcW w:w="230" w:type="pct"/>
            <w:tcBorders>
              <w:top w:val="nil"/>
              <w:left w:val="nil"/>
              <w:bottom w:val="nil"/>
              <w:right w:val="nil"/>
            </w:tcBorders>
            <w:shd w:val="clear" w:color="auto" w:fill="auto"/>
            <w:noWrap/>
            <w:vAlign w:val="bottom"/>
            <w:hideMark/>
          </w:tcPr>
          <w:p w14:paraId="12BC808B"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TRUE</w:t>
            </w:r>
          </w:p>
        </w:tc>
        <w:tc>
          <w:tcPr>
            <w:tcW w:w="221" w:type="pct"/>
            <w:tcBorders>
              <w:top w:val="nil"/>
              <w:left w:val="nil"/>
              <w:bottom w:val="nil"/>
              <w:right w:val="nil"/>
            </w:tcBorders>
            <w:shd w:val="clear" w:color="auto" w:fill="auto"/>
            <w:noWrap/>
            <w:vAlign w:val="bottom"/>
            <w:hideMark/>
          </w:tcPr>
          <w:p w14:paraId="649C202C"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TRUE</w:t>
            </w:r>
          </w:p>
        </w:tc>
        <w:tc>
          <w:tcPr>
            <w:tcW w:w="221" w:type="pct"/>
            <w:tcBorders>
              <w:top w:val="nil"/>
              <w:left w:val="nil"/>
              <w:bottom w:val="nil"/>
              <w:right w:val="nil"/>
            </w:tcBorders>
            <w:shd w:val="clear" w:color="auto" w:fill="auto"/>
            <w:noWrap/>
            <w:vAlign w:val="bottom"/>
            <w:hideMark/>
          </w:tcPr>
          <w:p w14:paraId="548B235B"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8.899</w:t>
            </w:r>
          </w:p>
        </w:tc>
        <w:tc>
          <w:tcPr>
            <w:tcW w:w="221" w:type="pct"/>
            <w:tcBorders>
              <w:top w:val="nil"/>
              <w:left w:val="nil"/>
              <w:bottom w:val="nil"/>
              <w:right w:val="nil"/>
            </w:tcBorders>
            <w:shd w:val="clear" w:color="auto" w:fill="auto"/>
            <w:noWrap/>
            <w:vAlign w:val="bottom"/>
            <w:hideMark/>
          </w:tcPr>
          <w:p w14:paraId="78D83F0F"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1.303</w:t>
            </w:r>
          </w:p>
        </w:tc>
        <w:tc>
          <w:tcPr>
            <w:tcW w:w="221" w:type="pct"/>
            <w:tcBorders>
              <w:top w:val="nil"/>
              <w:left w:val="nil"/>
              <w:bottom w:val="nil"/>
              <w:right w:val="nil"/>
            </w:tcBorders>
            <w:shd w:val="clear" w:color="auto" w:fill="auto"/>
            <w:noWrap/>
            <w:vAlign w:val="bottom"/>
            <w:hideMark/>
          </w:tcPr>
          <w:p w14:paraId="1AF81CF6"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-1.420</w:t>
            </w:r>
          </w:p>
        </w:tc>
        <w:tc>
          <w:tcPr>
            <w:tcW w:w="221" w:type="pct"/>
            <w:tcBorders>
              <w:top w:val="nil"/>
              <w:left w:val="nil"/>
              <w:bottom w:val="nil"/>
              <w:right w:val="nil"/>
            </w:tcBorders>
            <w:shd w:val="clear" w:color="auto" w:fill="auto"/>
            <w:noWrap/>
            <w:vAlign w:val="bottom"/>
            <w:hideMark/>
          </w:tcPr>
          <w:p w14:paraId="3B7BBC3E"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-1.130</w:t>
            </w:r>
          </w:p>
        </w:tc>
        <w:tc>
          <w:tcPr>
            <w:tcW w:w="221" w:type="pct"/>
            <w:tcBorders>
              <w:top w:val="nil"/>
              <w:left w:val="nil"/>
              <w:bottom w:val="nil"/>
              <w:right w:val="nil"/>
            </w:tcBorders>
            <w:shd w:val="clear" w:color="auto" w:fill="auto"/>
            <w:noWrap/>
            <w:vAlign w:val="bottom"/>
            <w:hideMark/>
          </w:tcPr>
          <w:p w14:paraId="14F17D2E"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-0.665</w:t>
            </w:r>
          </w:p>
        </w:tc>
        <w:tc>
          <w:tcPr>
            <w:tcW w:w="221" w:type="pct"/>
            <w:tcBorders>
              <w:top w:val="nil"/>
              <w:left w:val="nil"/>
              <w:bottom w:val="nil"/>
              <w:right w:val="nil"/>
            </w:tcBorders>
            <w:shd w:val="clear" w:color="auto" w:fill="auto"/>
            <w:noWrap/>
            <w:vAlign w:val="bottom"/>
            <w:hideMark/>
          </w:tcPr>
          <w:p w14:paraId="0F5BFB58"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-0.147</w:t>
            </w:r>
          </w:p>
        </w:tc>
        <w:tc>
          <w:tcPr>
            <w:tcW w:w="221" w:type="pct"/>
            <w:tcBorders>
              <w:top w:val="nil"/>
              <w:left w:val="nil"/>
              <w:bottom w:val="nil"/>
              <w:right w:val="nil"/>
            </w:tcBorders>
            <w:shd w:val="clear" w:color="auto" w:fill="auto"/>
            <w:noWrap/>
            <w:vAlign w:val="bottom"/>
            <w:hideMark/>
          </w:tcPr>
          <w:p w14:paraId="56C62A32"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0.755</w:t>
            </w:r>
          </w:p>
        </w:tc>
        <w:tc>
          <w:tcPr>
            <w:tcW w:w="221" w:type="pct"/>
            <w:tcBorders>
              <w:top w:val="nil"/>
              <w:left w:val="nil"/>
              <w:bottom w:val="nil"/>
              <w:right w:val="nil"/>
            </w:tcBorders>
            <w:shd w:val="clear" w:color="auto" w:fill="auto"/>
            <w:noWrap/>
            <w:vAlign w:val="bottom"/>
            <w:hideMark/>
          </w:tcPr>
          <w:p w14:paraId="0B4DA818"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1.390</w:t>
            </w:r>
          </w:p>
        </w:tc>
        <w:tc>
          <w:tcPr>
            <w:tcW w:w="221" w:type="pct"/>
            <w:tcBorders>
              <w:top w:val="nil"/>
              <w:left w:val="nil"/>
              <w:bottom w:val="nil"/>
              <w:right w:val="nil"/>
            </w:tcBorders>
            <w:shd w:val="clear" w:color="auto" w:fill="auto"/>
            <w:noWrap/>
            <w:vAlign w:val="bottom"/>
            <w:hideMark/>
          </w:tcPr>
          <w:p w14:paraId="3D3651B9"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1.652</w:t>
            </w:r>
          </w:p>
        </w:tc>
        <w:tc>
          <w:tcPr>
            <w:tcW w:w="221" w:type="pct"/>
            <w:tcBorders>
              <w:top w:val="nil"/>
              <w:left w:val="nil"/>
              <w:bottom w:val="nil"/>
              <w:right w:val="nil"/>
            </w:tcBorders>
            <w:shd w:val="clear" w:color="auto" w:fill="auto"/>
            <w:noWrap/>
            <w:vAlign w:val="bottom"/>
            <w:hideMark/>
          </w:tcPr>
          <w:p w14:paraId="67E9F81A"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18953</w:t>
            </w:r>
          </w:p>
        </w:tc>
        <w:tc>
          <w:tcPr>
            <w:tcW w:w="220" w:type="pct"/>
            <w:tcBorders>
              <w:top w:val="nil"/>
              <w:left w:val="nil"/>
              <w:bottom w:val="nil"/>
              <w:right w:val="nil"/>
            </w:tcBorders>
            <w:shd w:val="clear" w:color="auto" w:fill="auto"/>
            <w:noWrap/>
            <w:vAlign w:val="bottom"/>
            <w:hideMark/>
          </w:tcPr>
          <w:p w14:paraId="15DFEBBE"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1951</w:t>
            </w:r>
          </w:p>
        </w:tc>
      </w:tr>
      <w:tr w:rsidR="00390E4C" w:rsidRPr="005D7269" w14:paraId="722B53A7" w14:textId="77777777" w:rsidTr="00390E4C">
        <w:trPr>
          <w:trHeight w:val="300"/>
        </w:trPr>
        <w:tc>
          <w:tcPr>
            <w:tcW w:w="408" w:type="pct"/>
            <w:tcBorders>
              <w:top w:val="nil"/>
              <w:left w:val="nil"/>
              <w:bottom w:val="nil"/>
              <w:right w:val="nil"/>
            </w:tcBorders>
            <w:shd w:val="clear" w:color="auto" w:fill="auto"/>
            <w:noWrap/>
            <w:vAlign w:val="bottom"/>
            <w:hideMark/>
          </w:tcPr>
          <w:p w14:paraId="6A136657"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Lower</w:t>
            </w:r>
            <w:r>
              <w:rPr>
                <w:rFonts w:ascii="Calibri" w:hAnsi="Calibri" w:cs="Calibri"/>
                <w:kern w:val="0"/>
                <w:sz w:val="16"/>
                <w:szCs w:val="16"/>
                <w:lang w:eastAsia="en-AU"/>
              </w:rPr>
              <w:t xml:space="preserve"> </w:t>
            </w:r>
            <w:r w:rsidRPr="005D7269">
              <w:rPr>
                <w:rFonts w:ascii="Calibri" w:hAnsi="Calibri" w:cs="Calibri"/>
                <w:kern w:val="0"/>
                <w:sz w:val="16"/>
                <w:szCs w:val="16"/>
                <w:lang w:eastAsia="en-AU"/>
              </w:rPr>
              <w:t>Murray</w:t>
            </w:r>
          </w:p>
        </w:tc>
        <w:tc>
          <w:tcPr>
            <w:tcW w:w="421" w:type="pct"/>
            <w:tcBorders>
              <w:top w:val="nil"/>
              <w:left w:val="nil"/>
              <w:bottom w:val="nil"/>
              <w:right w:val="nil"/>
            </w:tcBorders>
            <w:shd w:val="clear" w:color="auto" w:fill="auto"/>
            <w:noWrap/>
            <w:vAlign w:val="bottom"/>
            <w:hideMark/>
          </w:tcPr>
          <w:p w14:paraId="0549FF63"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Gorge</w:t>
            </w:r>
          </w:p>
        </w:tc>
        <w:tc>
          <w:tcPr>
            <w:tcW w:w="460" w:type="pct"/>
            <w:tcBorders>
              <w:top w:val="nil"/>
              <w:left w:val="nil"/>
              <w:bottom w:val="nil"/>
              <w:right w:val="nil"/>
            </w:tcBorders>
            <w:shd w:val="clear" w:color="auto" w:fill="auto"/>
            <w:noWrap/>
            <w:vAlign w:val="bottom"/>
            <w:hideMark/>
          </w:tcPr>
          <w:p w14:paraId="02D71C09"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Lock3</w:t>
            </w:r>
          </w:p>
        </w:tc>
        <w:tc>
          <w:tcPr>
            <w:tcW w:w="277" w:type="pct"/>
            <w:tcBorders>
              <w:top w:val="nil"/>
              <w:left w:val="nil"/>
              <w:bottom w:val="nil"/>
              <w:right w:val="nil"/>
            </w:tcBorders>
            <w:shd w:val="clear" w:color="auto" w:fill="auto"/>
            <w:noWrap/>
            <w:vAlign w:val="bottom"/>
            <w:hideMark/>
          </w:tcPr>
          <w:p w14:paraId="115B390C"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4260517</w:t>
            </w:r>
          </w:p>
        </w:tc>
        <w:tc>
          <w:tcPr>
            <w:tcW w:w="276" w:type="pct"/>
            <w:tcBorders>
              <w:top w:val="nil"/>
              <w:left w:val="nil"/>
              <w:bottom w:val="nil"/>
              <w:right w:val="nil"/>
            </w:tcBorders>
            <w:shd w:val="clear" w:color="auto" w:fill="auto"/>
            <w:noWrap/>
            <w:vAlign w:val="bottom"/>
            <w:hideMark/>
          </w:tcPr>
          <w:p w14:paraId="73A8488A"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TRUE</w:t>
            </w:r>
          </w:p>
        </w:tc>
        <w:tc>
          <w:tcPr>
            <w:tcW w:w="277" w:type="pct"/>
            <w:tcBorders>
              <w:top w:val="nil"/>
              <w:left w:val="nil"/>
              <w:bottom w:val="nil"/>
              <w:right w:val="nil"/>
            </w:tcBorders>
            <w:shd w:val="clear" w:color="auto" w:fill="auto"/>
            <w:noWrap/>
            <w:vAlign w:val="bottom"/>
            <w:hideMark/>
          </w:tcPr>
          <w:p w14:paraId="19F3DC68"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FALSE</w:t>
            </w:r>
          </w:p>
        </w:tc>
        <w:tc>
          <w:tcPr>
            <w:tcW w:w="230" w:type="pct"/>
            <w:tcBorders>
              <w:top w:val="nil"/>
              <w:left w:val="nil"/>
              <w:bottom w:val="nil"/>
              <w:right w:val="nil"/>
            </w:tcBorders>
            <w:shd w:val="clear" w:color="auto" w:fill="auto"/>
            <w:noWrap/>
            <w:vAlign w:val="bottom"/>
            <w:hideMark/>
          </w:tcPr>
          <w:p w14:paraId="3B5B4870"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FALSE</w:t>
            </w:r>
          </w:p>
        </w:tc>
        <w:tc>
          <w:tcPr>
            <w:tcW w:w="221" w:type="pct"/>
            <w:tcBorders>
              <w:top w:val="nil"/>
              <w:left w:val="nil"/>
              <w:bottom w:val="nil"/>
              <w:right w:val="nil"/>
            </w:tcBorders>
            <w:shd w:val="clear" w:color="auto" w:fill="auto"/>
            <w:noWrap/>
            <w:vAlign w:val="bottom"/>
            <w:hideMark/>
          </w:tcPr>
          <w:p w14:paraId="37F6D58B"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FALSE</w:t>
            </w:r>
          </w:p>
        </w:tc>
        <w:tc>
          <w:tcPr>
            <w:tcW w:w="221" w:type="pct"/>
            <w:tcBorders>
              <w:top w:val="nil"/>
              <w:left w:val="nil"/>
              <w:bottom w:val="nil"/>
              <w:right w:val="nil"/>
            </w:tcBorders>
            <w:shd w:val="clear" w:color="auto" w:fill="auto"/>
            <w:noWrap/>
            <w:vAlign w:val="bottom"/>
            <w:hideMark/>
          </w:tcPr>
          <w:p w14:paraId="136AFBB5"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8.564</w:t>
            </w:r>
          </w:p>
        </w:tc>
        <w:tc>
          <w:tcPr>
            <w:tcW w:w="221" w:type="pct"/>
            <w:tcBorders>
              <w:top w:val="nil"/>
              <w:left w:val="nil"/>
              <w:bottom w:val="nil"/>
              <w:right w:val="nil"/>
            </w:tcBorders>
            <w:shd w:val="clear" w:color="auto" w:fill="auto"/>
            <w:noWrap/>
            <w:vAlign w:val="bottom"/>
            <w:hideMark/>
          </w:tcPr>
          <w:p w14:paraId="0A4709CD"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0.863</w:t>
            </w:r>
          </w:p>
        </w:tc>
        <w:tc>
          <w:tcPr>
            <w:tcW w:w="221" w:type="pct"/>
            <w:tcBorders>
              <w:top w:val="nil"/>
              <w:left w:val="nil"/>
              <w:bottom w:val="nil"/>
              <w:right w:val="nil"/>
            </w:tcBorders>
            <w:shd w:val="clear" w:color="auto" w:fill="auto"/>
            <w:noWrap/>
            <w:vAlign w:val="bottom"/>
            <w:hideMark/>
          </w:tcPr>
          <w:p w14:paraId="624FB60B"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-1.589</w:t>
            </w:r>
          </w:p>
        </w:tc>
        <w:tc>
          <w:tcPr>
            <w:tcW w:w="221" w:type="pct"/>
            <w:tcBorders>
              <w:top w:val="nil"/>
              <w:left w:val="nil"/>
              <w:bottom w:val="nil"/>
              <w:right w:val="nil"/>
            </w:tcBorders>
            <w:shd w:val="clear" w:color="auto" w:fill="auto"/>
            <w:noWrap/>
            <w:vAlign w:val="bottom"/>
            <w:hideMark/>
          </w:tcPr>
          <w:p w14:paraId="2707A328"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-1.181</w:t>
            </w:r>
          </w:p>
        </w:tc>
        <w:tc>
          <w:tcPr>
            <w:tcW w:w="221" w:type="pct"/>
            <w:tcBorders>
              <w:top w:val="nil"/>
              <w:left w:val="nil"/>
              <w:bottom w:val="nil"/>
              <w:right w:val="nil"/>
            </w:tcBorders>
            <w:shd w:val="clear" w:color="auto" w:fill="auto"/>
            <w:noWrap/>
            <w:vAlign w:val="bottom"/>
            <w:hideMark/>
          </w:tcPr>
          <w:p w14:paraId="6B0B033B"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-0.601</w:t>
            </w:r>
          </w:p>
        </w:tc>
        <w:tc>
          <w:tcPr>
            <w:tcW w:w="221" w:type="pct"/>
            <w:tcBorders>
              <w:top w:val="nil"/>
              <w:left w:val="nil"/>
              <w:bottom w:val="nil"/>
              <w:right w:val="nil"/>
            </w:tcBorders>
            <w:shd w:val="clear" w:color="auto" w:fill="auto"/>
            <w:noWrap/>
            <w:vAlign w:val="bottom"/>
            <w:hideMark/>
          </w:tcPr>
          <w:p w14:paraId="2087D623"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-0.092</w:t>
            </w:r>
          </w:p>
        </w:tc>
        <w:tc>
          <w:tcPr>
            <w:tcW w:w="221" w:type="pct"/>
            <w:tcBorders>
              <w:top w:val="nil"/>
              <w:left w:val="nil"/>
              <w:bottom w:val="nil"/>
              <w:right w:val="nil"/>
            </w:tcBorders>
            <w:shd w:val="clear" w:color="auto" w:fill="auto"/>
            <w:noWrap/>
            <w:vAlign w:val="bottom"/>
            <w:hideMark/>
          </w:tcPr>
          <w:p w14:paraId="162EBF2E"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0.548</w:t>
            </w:r>
          </w:p>
        </w:tc>
        <w:tc>
          <w:tcPr>
            <w:tcW w:w="221" w:type="pct"/>
            <w:tcBorders>
              <w:top w:val="nil"/>
              <w:left w:val="nil"/>
              <w:bottom w:val="nil"/>
              <w:right w:val="nil"/>
            </w:tcBorders>
            <w:shd w:val="clear" w:color="auto" w:fill="auto"/>
            <w:noWrap/>
            <w:vAlign w:val="bottom"/>
            <w:hideMark/>
          </w:tcPr>
          <w:p w14:paraId="1A68FF9C"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1.430</w:t>
            </w:r>
          </w:p>
        </w:tc>
        <w:tc>
          <w:tcPr>
            <w:tcW w:w="221" w:type="pct"/>
            <w:tcBorders>
              <w:top w:val="nil"/>
              <w:left w:val="nil"/>
              <w:bottom w:val="nil"/>
              <w:right w:val="nil"/>
            </w:tcBorders>
            <w:shd w:val="clear" w:color="auto" w:fill="auto"/>
            <w:noWrap/>
            <w:vAlign w:val="bottom"/>
            <w:hideMark/>
          </w:tcPr>
          <w:p w14:paraId="4922CA7B"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1.852</w:t>
            </w:r>
          </w:p>
        </w:tc>
        <w:tc>
          <w:tcPr>
            <w:tcW w:w="221" w:type="pct"/>
            <w:tcBorders>
              <w:top w:val="nil"/>
              <w:left w:val="nil"/>
              <w:bottom w:val="nil"/>
              <w:right w:val="nil"/>
            </w:tcBorders>
            <w:shd w:val="clear" w:color="auto" w:fill="auto"/>
            <w:noWrap/>
            <w:vAlign w:val="bottom"/>
            <w:hideMark/>
          </w:tcPr>
          <w:p w14:paraId="56BE9D1C"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7043</w:t>
            </w:r>
          </w:p>
        </w:tc>
        <w:tc>
          <w:tcPr>
            <w:tcW w:w="220" w:type="pct"/>
            <w:tcBorders>
              <w:top w:val="nil"/>
              <w:left w:val="nil"/>
              <w:bottom w:val="nil"/>
              <w:right w:val="nil"/>
            </w:tcBorders>
            <w:shd w:val="clear" w:color="auto" w:fill="auto"/>
            <w:noWrap/>
            <w:vAlign w:val="bottom"/>
            <w:hideMark/>
          </w:tcPr>
          <w:p w14:paraId="699E1F80"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1994</w:t>
            </w:r>
          </w:p>
        </w:tc>
      </w:tr>
      <w:tr w:rsidR="00390E4C" w:rsidRPr="005D7269" w14:paraId="06E28BF6" w14:textId="77777777" w:rsidTr="00390E4C">
        <w:trPr>
          <w:trHeight w:val="300"/>
        </w:trPr>
        <w:tc>
          <w:tcPr>
            <w:tcW w:w="408" w:type="pct"/>
            <w:tcBorders>
              <w:top w:val="nil"/>
              <w:left w:val="nil"/>
              <w:bottom w:val="nil"/>
              <w:right w:val="nil"/>
            </w:tcBorders>
            <w:shd w:val="clear" w:color="auto" w:fill="auto"/>
            <w:noWrap/>
            <w:vAlign w:val="bottom"/>
            <w:hideMark/>
          </w:tcPr>
          <w:p w14:paraId="03352BED"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Lower</w:t>
            </w:r>
            <w:r>
              <w:rPr>
                <w:rFonts w:ascii="Calibri" w:hAnsi="Calibri" w:cs="Calibri"/>
                <w:kern w:val="0"/>
                <w:sz w:val="16"/>
                <w:szCs w:val="16"/>
                <w:lang w:eastAsia="en-AU"/>
              </w:rPr>
              <w:t xml:space="preserve"> </w:t>
            </w:r>
            <w:r w:rsidRPr="005D7269">
              <w:rPr>
                <w:rFonts w:ascii="Calibri" w:hAnsi="Calibri" w:cs="Calibri"/>
                <w:kern w:val="0"/>
                <w:sz w:val="16"/>
                <w:szCs w:val="16"/>
                <w:lang w:eastAsia="en-AU"/>
              </w:rPr>
              <w:t>Murray</w:t>
            </w:r>
          </w:p>
        </w:tc>
        <w:tc>
          <w:tcPr>
            <w:tcW w:w="421" w:type="pct"/>
            <w:tcBorders>
              <w:top w:val="nil"/>
              <w:left w:val="nil"/>
              <w:bottom w:val="nil"/>
              <w:right w:val="nil"/>
            </w:tcBorders>
            <w:shd w:val="clear" w:color="auto" w:fill="auto"/>
            <w:noWrap/>
            <w:vAlign w:val="bottom"/>
            <w:hideMark/>
          </w:tcPr>
          <w:p w14:paraId="29E2D91F"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Gorge</w:t>
            </w:r>
          </w:p>
        </w:tc>
        <w:tc>
          <w:tcPr>
            <w:tcW w:w="460" w:type="pct"/>
            <w:tcBorders>
              <w:top w:val="nil"/>
              <w:left w:val="nil"/>
              <w:bottom w:val="nil"/>
              <w:right w:val="nil"/>
            </w:tcBorders>
            <w:shd w:val="clear" w:color="auto" w:fill="auto"/>
            <w:noWrap/>
            <w:vAlign w:val="bottom"/>
            <w:hideMark/>
          </w:tcPr>
          <w:p w14:paraId="7EB052AD"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Lock2</w:t>
            </w:r>
          </w:p>
        </w:tc>
        <w:tc>
          <w:tcPr>
            <w:tcW w:w="277" w:type="pct"/>
            <w:tcBorders>
              <w:top w:val="nil"/>
              <w:left w:val="nil"/>
              <w:bottom w:val="nil"/>
              <w:right w:val="nil"/>
            </w:tcBorders>
            <w:shd w:val="clear" w:color="auto" w:fill="auto"/>
            <w:noWrap/>
            <w:vAlign w:val="bottom"/>
            <w:hideMark/>
          </w:tcPr>
          <w:p w14:paraId="4D60B494"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4260519</w:t>
            </w:r>
          </w:p>
        </w:tc>
        <w:tc>
          <w:tcPr>
            <w:tcW w:w="276" w:type="pct"/>
            <w:tcBorders>
              <w:top w:val="nil"/>
              <w:left w:val="nil"/>
              <w:bottom w:val="nil"/>
              <w:right w:val="nil"/>
            </w:tcBorders>
            <w:shd w:val="clear" w:color="auto" w:fill="auto"/>
            <w:noWrap/>
            <w:vAlign w:val="bottom"/>
            <w:hideMark/>
          </w:tcPr>
          <w:p w14:paraId="11FC63D1"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TRUE</w:t>
            </w:r>
          </w:p>
        </w:tc>
        <w:tc>
          <w:tcPr>
            <w:tcW w:w="277" w:type="pct"/>
            <w:tcBorders>
              <w:top w:val="nil"/>
              <w:left w:val="nil"/>
              <w:bottom w:val="nil"/>
              <w:right w:val="nil"/>
            </w:tcBorders>
            <w:shd w:val="clear" w:color="auto" w:fill="auto"/>
            <w:noWrap/>
            <w:vAlign w:val="bottom"/>
            <w:hideMark/>
          </w:tcPr>
          <w:p w14:paraId="1A8DF86F"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FALSE</w:t>
            </w:r>
          </w:p>
        </w:tc>
        <w:tc>
          <w:tcPr>
            <w:tcW w:w="230" w:type="pct"/>
            <w:tcBorders>
              <w:top w:val="nil"/>
              <w:left w:val="nil"/>
              <w:bottom w:val="nil"/>
              <w:right w:val="nil"/>
            </w:tcBorders>
            <w:shd w:val="clear" w:color="auto" w:fill="auto"/>
            <w:noWrap/>
            <w:vAlign w:val="bottom"/>
            <w:hideMark/>
          </w:tcPr>
          <w:p w14:paraId="538073F1"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FALSE</w:t>
            </w:r>
          </w:p>
        </w:tc>
        <w:tc>
          <w:tcPr>
            <w:tcW w:w="221" w:type="pct"/>
            <w:tcBorders>
              <w:top w:val="nil"/>
              <w:left w:val="nil"/>
              <w:bottom w:val="nil"/>
              <w:right w:val="nil"/>
            </w:tcBorders>
            <w:shd w:val="clear" w:color="auto" w:fill="auto"/>
            <w:noWrap/>
            <w:vAlign w:val="bottom"/>
            <w:hideMark/>
          </w:tcPr>
          <w:p w14:paraId="01ECD88B"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FALSE</w:t>
            </w:r>
          </w:p>
        </w:tc>
        <w:tc>
          <w:tcPr>
            <w:tcW w:w="221" w:type="pct"/>
            <w:tcBorders>
              <w:top w:val="nil"/>
              <w:left w:val="nil"/>
              <w:bottom w:val="nil"/>
              <w:right w:val="nil"/>
            </w:tcBorders>
            <w:shd w:val="clear" w:color="auto" w:fill="auto"/>
            <w:noWrap/>
            <w:vAlign w:val="bottom"/>
            <w:hideMark/>
          </w:tcPr>
          <w:p w14:paraId="763C06DD"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8.502</w:t>
            </w:r>
          </w:p>
        </w:tc>
        <w:tc>
          <w:tcPr>
            <w:tcW w:w="221" w:type="pct"/>
            <w:tcBorders>
              <w:top w:val="nil"/>
              <w:left w:val="nil"/>
              <w:bottom w:val="nil"/>
              <w:right w:val="nil"/>
            </w:tcBorders>
            <w:shd w:val="clear" w:color="auto" w:fill="auto"/>
            <w:noWrap/>
            <w:vAlign w:val="bottom"/>
            <w:hideMark/>
          </w:tcPr>
          <w:p w14:paraId="77E0393B"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0.879</w:t>
            </w:r>
          </w:p>
        </w:tc>
        <w:tc>
          <w:tcPr>
            <w:tcW w:w="221" w:type="pct"/>
            <w:tcBorders>
              <w:top w:val="nil"/>
              <w:left w:val="nil"/>
              <w:bottom w:val="nil"/>
              <w:right w:val="nil"/>
            </w:tcBorders>
            <w:shd w:val="clear" w:color="auto" w:fill="auto"/>
            <w:noWrap/>
            <w:vAlign w:val="bottom"/>
            <w:hideMark/>
          </w:tcPr>
          <w:p w14:paraId="70008165"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-1.683</w:t>
            </w:r>
          </w:p>
        </w:tc>
        <w:tc>
          <w:tcPr>
            <w:tcW w:w="221" w:type="pct"/>
            <w:tcBorders>
              <w:top w:val="nil"/>
              <w:left w:val="nil"/>
              <w:bottom w:val="nil"/>
              <w:right w:val="nil"/>
            </w:tcBorders>
            <w:shd w:val="clear" w:color="auto" w:fill="auto"/>
            <w:noWrap/>
            <w:vAlign w:val="bottom"/>
            <w:hideMark/>
          </w:tcPr>
          <w:p w14:paraId="5E70EE5C"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-1.299</w:t>
            </w:r>
          </w:p>
        </w:tc>
        <w:tc>
          <w:tcPr>
            <w:tcW w:w="221" w:type="pct"/>
            <w:tcBorders>
              <w:top w:val="nil"/>
              <w:left w:val="nil"/>
              <w:bottom w:val="nil"/>
              <w:right w:val="nil"/>
            </w:tcBorders>
            <w:shd w:val="clear" w:color="auto" w:fill="auto"/>
            <w:noWrap/>
            <w:vAlign w:val="bottom"/>
            <w:hideMark/>
          </w:tcPr>
          <w:p w14:paraId="2D752434"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-0.545</w:t>
            </w:r>
          </w:p>
        </w:tc>
        <w:tc>
          <w:tcPr>
            <w:tcW w:w="221" w:type="pct"/>
            <w:tcBorders>
              <w:top w:val="nil"/>
              <w:left w:val="nil"/>
              <w:bottom w:val="nil"/>
              <w:right w:val="nil"/>
            </w:tcBorders>
            <w:shd w:val="clear" w:color="auto" w:fill="auto"/>
            <w:noWrap/>
            <w:vAlign w:val="bottom"/>
            <w:hideMark/>
          </w:tcPr>
          <w:p w14:paraId="01FA9E22"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-0.072</w:t>
            </w:r>
          </w:p>
        </w:tc>
        <w:tc>
          <w:tcPr>
            <w:tcW w:w="221" w:type="pct"/>
            <w:tcBorders>
              <w:top w:val="nil"/>
              <w:left w:val="nil"/>
              <w:bottom w:val="nil"/>
              <w:right w:val="nil"/>
            </w:tcBorders>
            <w:shd w:val="clear" w:color="auto" w:fill="auto"/>
            <w:noWrap/>
            <w:vAlign w:val="bottom"/>
            <w:hideMark/>
          </w:tcPr>
          <w:p w14:paraId="06913D85"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0.578</w:t>
            </w:r>
          </w:p>
        </w:tc>
        <w:tc>
          <w:tcPr>
            <w:tcW w:w="221" w:type="pct"/>
            <w:tcBorders>
              <w:top w:val="nil"/>
              <w:left w:val="nil"/>
              <w:bottom w:val="nil"/>
              <w:right w:val="nil"/>
            </w:tcBorders>
            <w:shd w:val="clear" w:color="auto" w:fill="auto"/>
            <w:noWrap/>
            <w:vAlign w:val="bottom"/>
            <w:hideMark/>
          </w:tcPr>
          <w:p w14:paraId="0CF1CF85"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1.369</w:t>
            </w:r>
          </w:p>
        </w:tc>
        <w:tc>
          <w:tcPr>
            <w:tcW w:w="221" w:type="pct"/>
            <w:tcBorders>
              <w:top w:val="nil"/>
              <w:left w:val="nil"/>
              <w:bottom w:val="nil"/>
              <w:right w:val="nil"/>
            </w:tcBorders>
            <w:shd w:val="clear" w:color="auto" w:fill="auto"/>
            <w:noWrap/>
            <w:vAlign w:val="bottom"/>
            <w:hideMark/>
          </w:tcPr>
          <w:p w14:paraId="33B2CE44"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1.854</w:t>
            </w:r>
          </w:p>
        </w:tc>
        <w:tc>
          <w:tcPr>
            <w:tcW w:w="221" w:type="pct"/>
            <w:tcBorders>
              <w:top w:val="nil"/>
              <w:left w:val="nil"/>
              <w:bottom w:val="nil"/>
              <w:right w:val="nil"/>
            </w:tcBorders>
            <w:shd w:val="clear" w:color="auto" w:fill="auto"/>
            <w:noWrap/>
            <w:vAlign w:val="bottom"/>
            <w:hideMark/>
          </w:tcPr>
          <w:p w14:paraId="6D9FD0AF"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7056</w:t>
            </w:r>
          </w:p>
        </w:tc>
        <w:tc>
          <w:tcPr>
            <w:tcW w:w="220" w:type="pct"/>
            <w:tcBorders>
              <w:top w:val="nil"/>
              <w:left w:val="nil"/>
              <w:bottom w:val="nil"/>
              <w:right w:val="nil"/>
            </w:tcBorders>
            <w:shd w:val="clear" w:color="auto" w:fill="auto"/>
            <w:noWrap/>
            <w:vAlign w:val="bottom"/>
            <w:hideMark/>
          </w:tcPr>
          <w:p w14:paraId="2715B58C"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1994</w:t>
            </w:r>
          </w:p>
        </w:tc>
      </w:tr>
      <w:tr w:rsidR="00390E4C" w:rsidRPr="005D7269" w14:paraId="76F9907E" w14:textId="77777777" w:rsidTr="00390E4C">
        <w:trPr>
          <w:trHeight w:val="300"/>
        </w:trPr>
        <w:tc>
          <w:tcPr>
            <w:tcW w:w="408" w:type="pct"/>
            <w:tcBorders>
              <w:top w:val="nil"/>
              <w:left w:val="nil"/>
              <w:right w:val="nil"/>
            </w:tcBorders>
            <w:shd w:val="clear" w:color="auto" w:fill="auto"/>
            <w:noWrap/>
            <w:vAlign w:val="bottom"/>
            <w:hideMark/>
          </w:tcPr>
          <w:p w14:paraId="3C201683"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Murrumbidgee</w:t>
            </w:r>
          </w:p>
        </w:tc>
        <w:tc>
          <w:tcPr>
            <w:tcW w:w="421" w:type="pct"/>
            <w:tcBorders>
              <w:top w:val="nil"/>
              <w:left w:val="nil"/>
              <w:right w:val="nil"/>
            </w:tcBorders>
            <w:shd w:val="clear" w:color="auto" w:fill="auto"/>
            <w:noWrap/>
            <w:vAlign w:val="bottom"/>
            <w:hideMark/>
          </w:tcPr>
          <w:p w14:paraId="360C77A2"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Carrathool</w:t>
            </w:r>
          </w:p>
        </w:tc>
        <w:tc>
          <w:tcPr>
            <w:tcW w:w="460" w:type="pct"/>
            <w:tcBorders>
              <w:top w:val="nil"/>
              <w:left w:val="nil"/>
              <w:right w:val="nil"/>
            </w:tcBorders>
            <w:shd w:val="clear" w:color="auto" w:fill="auto"/>
            <w:noWrap/>
            <w:vAlign w:val="bottom"/>
            <w:hideMark/>
          </w:tcPr>
          <w:p w14:paraId="175645BD"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Carrathool</w:t>
            </w:r>
          </w:p>
        </w:tc>
        <w:tc>
          <w:tcPr>
            <w:tcW w:w="277" w:type="pct"/>
            <w:tcBorders>
              <w:top w:val="nil"/>
              <w:left w:val="nil"/>
              <w:right w:val="nil"/>
            </w:tcBorders>
            <w:shd w:val="clear" w:color="auto" w:fill="auto"/>
            <w:noWrap/>
            <w:vAlign w:val="bottom"/>
            <w:hideMark/>
          </w:tcPr>
          <w:p w14:paraId="63BE2CDD"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410078</w:t>
            </w:r>
          </w:p>
        </w:tc>
        <w:tc>
          <w:tcPr>
            <w:tcW w:w="276" w:type="pct"/>
            <w:tcBorders>
              <w:top w:val="nil"/>
              <w:left w:val="nil"/>
              <w:right w:val="nil"/>
            </w:tcBorders>
            <w:shd w:val="clear" w:color="auto" w:fill="auto"/>
            <w:noWrap/>
            <w:vAlign w:val="bottom"/>
            <w:hideMark/>
          </w:tcPr>
          <w:p w14:paraId="11CC05E3"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TRUE</w:t>
            </w:r>
          </w:p>
        </w:tc>
        <w:tc>
          <w:tcPr>
            <w:tcW w:w="277" w:type="pct"/>
            <w:tcBorders>
              <w:top w:val="nil"/>
              <w:left w:val="nil"/>
              <w:right w:val="nil"/>
            </w:tcBorders>
            <w:shd w:val="clear" w:color="auto" w:fill="auto"/>
            <w:noWrap/>
            <w:vAlign w:val="bottom"/>
            <w:hideMark/>
          </w:tcPr>
          <w:p w14:paraId="5B0A82A5"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TRUE</w:t>
            </w:r>
          </w:p>
        </w:tc>
        <w:tc>
          <w:tcPr>
            <w:tcW w:w="230" w:type="pct"/>
            <w:tcBorders>
              <w:top w:val="nil"/>
              <w:left w:val="nil"/>
              <w:right w:val="nil"/>
            </w:tcBorders>
            <w:shd w:val="clear" w:color="auto" w:fill="auto"/>
            <w:noWrap/>
            <w:vAlign w:val="bottom"/>
            <w:hideMark/>
          </w:tcPr>
          <w:p w14:paraId="3D42E216"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TRUE</w:t>
            </w:r>
          </w:p>
        </w:tc>
        <w:tc>
          <w:tcPr>
            <w:tcW w:w="221" w:type="pct"/>
            <w:tcBorders>
              <w:top w:val="nil"/>
              <w:left w:val="nil"/>
              <w:right w:val="nil"/>
            </w:tcBorders>
            <w:shd w:val="clear" w:color="auto" w:fill="auto"/>
            <w:noWrap/>
            <w:vAlign w:val="bottom"/>
            <w:hideMark/>
          </w:tcPr>
          <w:p w14:paraId="49E84048"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TRUE</w:t>
            </w:r>
          </w:p>
        </w:tc>
        <w:tc>
          <w:tcPr>
            <w:tcW w:w="221" w:type="pct"/>
            <w:tcBorders>
              <w:top w:val="nil"/>
              <w:left w:val="nil"/>
              <w:right w:val="nil"/>
            </w:tcBorders>
            <w:shd w:val="clear" w:color="auto" w:fill="auto"/>
            <w:noWrap/>
            <w:vAlign w:val="bottom"/>
            <w:hideMark/>
          </w:tcPr>
          <w:p w14:paraId="6DF6DF46"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7.618</w:t>
            </w:r>
          </w:p>
        </w:tc>
        <w:tc>
          <w:tcPr>
            <w:tcW w:w="221" w:type="pct"/>
            <w:tcBorders>
              <w:top w:val="nil"/>
              <w:left w:val="nil"/>
              <w:right w:val="nil"/>
            </w:tcBorders>
            <w:shd w:val="clear" w:color="auto" w:fill="auto"/>
            <w:noWrap/>
            <w:vAlign w:val="bottom"/>
            <w:hideMark/>
          </w:tcPr>
          <w:p w14:paraId="32E06775"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1.018</w:t>
            </w:r>
          </w:p>
        </w:tc>
        <w:tc>
          <w:tcPr>
            <w:tcW w:w="221" w:type="pct"/>
            <w:tcBorders>
              <w:top w:val="nil"/>
              <w:left w:val="nil"/>
              <w:right w:val="nil"/>
            </w:tcBorders>
            <w:shd w:val="clear" w:color="auto" w:fill="auto"/>
            <w:noWrap/>
            <w:vAlign w:val="bottom"/>
            <w:hideMark/>
          </w:tcPr>
          <w:p w14:paraId="65EDC40D"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-1.593</w:t>
            </w:r>
          </w:p>
        </w:tc>
        <w:tc>
          <w:tcPr>
            <w:tcW w:w="221" w:type="pct"/>
            <w:tcBorders>
              <w:top w:val="nil"/>
              <w:left w:val="nil"/>
              <w:right w:val="nil"/>
            </w:tcBorders>
            <w:shd w:val="clear" w:color="auto" w:fill="auto"/>
            <w:noWrap/>
            <w:vAlign w:val="bottom"/>
            <w:hideMark/>
          </w:tcPr>
          <w:p w14:paraId="6D870AAD"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-1.349</w:t>
            </w:r>
          </w:p>
        </w:tc>
        <w:tc>
          <w:tcPr>
            <w:tcW w:w="221" w:type="pct"/>
            <w:tcBorders>
              <w:top w:val="nil"/>
              <w:left w:val="nil"/>
              <w:right w:val="nil"/>
            </w:tcBorders>
            <w:shd w:val="clear" w:color="auto" w:fill="auto"/>
            <w:noWrap/>
            <w:vAlign w:val="bottom"/>
            <w:hideMark/>
          </w:tcPr>
          <w:p w14:paraId="70B17486"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-0.665</w:t>
            </w:r>
          </w:p>
        </w:tc>
        <w:tc>
          <w:tcPr>
            <w:tcW w:w="221" w:type="pct"/>
            <w:tcBorders>
              <w:top w:val="nil"/>
              <w:left w:val="nil"/>
              <w:right w:val="nil"/>
            </w:tcBorders>
            <w:shd w:val="clear" w:color="auto" w:fill="auto"/>
            <w:noWrap/>
            <w:vAlign w:val="bottom"/>
            <w:hideMark/>
          </w:tcPr>
          <w:p w14:paraId="62D02540"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-0.006</w:t>
            </w:r>
          </w:p>
        </w:tc>
        <w:tc>
          <w:tcPr>
            <w:tcW w:w="221" w:type="pct"/>
            <w:tcBorders>
              <w:top w:val="nil"/>
              <w:left w:val="nil"/>
              <w:right w:val="nil"/>
            </w:tcBorders>
            <w:shd w:val="clear" w:color="auto" w:fill="auto"/>
            <w:noWrap/>
            <w:vAlign w:val="bottom"/>
            <w:hideMark/>
          </w:tcPr>
          <w:p w14:paraId="6631E9BB"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0.607</w:t>
            </w:r>
          </w:p>
        </w:tc>
        <w:tc>
          <w:tcPr>
            <w:tcW w:w="221" w:type="pct"/>
            <w:tcBorders>
              <w:top w:val="nil"/>
              <w:left w:val="nil"/>
              <w:right w:val="nil"/>
            </w:tcBorders>
            <w:shd w:val="clear" w:color="auto" w:fill="auto"/>
            <w:noWrap/>
            <w:vAlign w:val="bottom"/>
            <w:hideMark/>
          </w:tcPr>
          <w:p w14:paraId="23E090D7"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1.317</w:t>
            </w:r>
          </w:p>
        </w:tc>
        <w:tc>
          <w:tcPr>
            <w:tcW w:w="221" w:type="pct"/>
            <w:tcBorders>
              <w:top w:val="nil"/>
              <w:left w:val="nil"/>
              <w:right w:val="nil"/>
            </w:tcBorders>
            <w:shd w:val="clear" w:color="auto" w:fill="auto"/>
            <w:noWrap/>
            <w:vAlign w:val="bottom"/>
            <w:hideMark/>
          </w:tcPr>
          <w:p w14:paraId="79213CC7"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1.765</w:t>
            </w:r>
          </w:p>
        </w:tc>
        <w:tc>
          <w:tcPr>
            <w:tcW w:w="221" w:type="pct"/>
            <w:tcBorders>
              <w:top w:val="nil"/>
              <w:left w:val="nil"/>
              <w:right w:val="nil"/>
            </w:tcBorders>
            <w:shd w:val="clear" w:color="auto" w:fill="auto"/>
            <w:noWrap/>
            <w:vAlign w:val="bottom"/>
            <w:hideMark/>
          </w:tcPr>
          <w:p w14:paraId="0B2592BC"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7783</w:t>
            </w:r>
          </w:p>
        </w:tc>
        <w:tc>
          <w:tcPr>
            <w:tcW w:w="220" w:type="pct"/>
            <w:tcBorders>
              <w:top w:val="nil"/>
              <w:left w:val="nil"/>
              <w:right w:val="nil"/>
            </w:tcBorders>
            <w:shd w:val="clear" w:color="auto" w:fill="auto"/>
            <w:noWrap/>
            <w:vAlign w:val="bottom"/>
            <w:hideMark/>
          </w:tcPr>
          <w:p w14:paraId="3B7AF443"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1995</w:t>
            </w:r>
          </w:p>
        </w:tc>
      </w:tr>
      <w:tr w:rsidR="00390E4C" w:rsidRPr="005D7269" w14:paraId="34F3E889" w14:textId="77777777" w:rsidTr="00390E4C">
        <w:trPr>
          <w:trHeight w:val="300"/>
        </w:trPr>
        <w:tc>
          <w:tcPr>
            <w:tcW w:w="408" w:type="pct"/>
            <w:tcBorders>
              <w:top w:val="nil"/>
              <w:left w:val="nil"/>
              <w:bottom w:val="single" w:sz="4" w:space="0" w:color="auto"/>
              <w:right w:val="nil"/>
            </w:tcBorders>
            <w:shd w:val="clear" w:color="auto" w:fill="auto"/>
            <w:noWrap/>
            <w:vAlign w:val="bottom"/>
            <w:hideMark/>
          </w:tcPr>
          <w:p w14:paraId="5F293007"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Murrumbidgee</w:t>
            </w:r>
          </w:p>
        </w:tc>
        <w:tc>
          <w:tcPr>
            <w:tcW w:w="421" w:type="pct"/>
            <w:tcBorders>
              <w:top w:val="nil"/>
              <w:left w:val="nil"/>
              <w:bottom w:val="single" w:sz="4" w:space="0" w:color="auto"/>
              <w:right w:val="nil"/>
            </w:tcBorders>
            <w:shd w:val="clear" w:color="auto" w:fill="auto"/>
            <w:noWrap/>
            <w:vAlign w:val="bottom"/>
            <w:hideMark/>
          </w:tcPr>
          <w:p w14:paraId="4A2458EE"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Narrandera</w:t>
            </w:r>
          </w:p>
        </w:tc>
        <w:tc>
          <w:tcPr>
            <w:tcW w:w="460" w:type="pct"/>
            <w:tcBorders>
              <w:top w:val="nil"/>
              <w:left w:val="nil"/>
              <w:bottom w:val="single" w:sz="4" w:space="0" w:color="auto"/>
              <w:right w:val="nil"/>
            </w:tcBorders>
            <w:shd w:val="clear" w:color="auto" w:fill="auto"/>
            <w:noWrap/>
            <w:vAlign w:val="bottom"/>
            <w:hideMark/>
          </w:tcPr>
          <w:p w14:paraId="6F747AE0" w14:textId="77777777" w:rsidR="00390E4C" w:rsidRPr="005D7269" w:rsidRDefault="00390E4C" w:rsidP="00390E4C">
            <w:pPr>
              <w:spacing w:after="0"/>
              <w:rPr>
                <w:rFonts w:ascii="Calibri" w:hAnsi="Calibri" w:cs="Calibri"/>
                <w:kern w:val="0"/>
                <w:sz w:val="16"/>
                <w:szCs w:val="16"/>
                <w:lang w:eastAsia="en-AU"/>
              </w:rPr>
            </w:pPr>
            <w:r w:rsidRPr="005D7269">
              <w:rPr>
                <w:rFonts w:ascii="Calibri" w:hAnsi="Calibri" w:cs="Calibri"/>
                <w:kern w:val="0"/>
                <w:sz w:val="16"/>
                <w:szCs w:val="16"/>
                <w:lang w:eastAsia="en-AU"/>
              </w:rPr>
              <w:t>Narrandera</w:t>
            </w:r>
          </w:p>
        </w:tc>
        <w:tc>
          <w:tcPr>
            <w:tcW w:w="277" w:type="pct"/>
            <w:tcBorders>
              <w:top w:val="nil"/>
              <w:left w:val="nil"/>
              <w:bottom w:val="single" w:sz="4" w:space="0" w:color="auto"/>
              <w:right w:val="nil"/>
            </w:tcBorders>
            <w:shd w:val="clear" w:color="auto" w:fill="auto"/>
            <w:noWrap/>
            <w:vAlign w:val="bottom"/>
            <w:hideMark/>
          </w:tcPr>
          <w:p w14:paraId="629ACA1A"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410005</w:t>
            </w:r>
          </w:p>
        </w:tc>
        <w:tc>
          <w:tcPr>
            <w:tcW w:w="276" w:type="pct"/>
            <w:tcBorders>
              <w:top w:val="nil"/>
              <w:left w:val="nil"/>
              <w:bottom w:val="single" w:sz="4" w:space="0" w:color="auto"/>
              <w:right w:val="nil"/>
            </w:tcBorders>
            <w:shd w:val="clear" w:color="auto" w:fill="auto"/>
            <w:noWrap/>
            <w:vAlign w:val="bottom"/>
            <w:hideMark/>
          </w:tcPr>
          <w:p w14:paraId="6748227B"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TRUE</w:t>
            </w:r>
          </w:p>
        </w:tc>
        <w:tc>
          <w:tcPr>
            <w:tcW w:w="277" w:type="pct"/>
            <w:tcBorders>
              <w:top w:val="nil"/>
              <w:left w:val="nil"/>
              <w:bottom w:val="single" w:sz="4" w:space="0" w:color="auto"/>
              <w:right w:val="nil"/>
            </w:tcBorders>
            <w:shd w:val="clear" w:color="auto" w:fill="auto"/>
            <w:noWrap/>
            <w:vAlign w:val="bottom"/>
            <w:hideMark/>
          </w:tcPr>
          <w:p w14:paraId="555FBD1F"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FALSE</w:t>
            </w:r>
          </w:p>
        </w:tc>
        <w:tc>
          <w:tcPr>
            <w:tcW w:w="230" w:type="pct"/>
            <w:tcBorders>
              <w:top w:val="nil"/>
              <w:left w:val="nil"/>
              <w:bottom w:val="single" w:sz="4" w:space="0" w:color="auto"/>
              <w:right w:val="nil"/>
            </w:tcBorders>
            <w:shd w:val="clear" w:color="auto" w:fill="auto"/>
            <w:noWrap/>
            <w:vAlign w:val="bottom"/>
            <w:hideMark/>
          </w:tcPr>
          <w:p w14:paraId="54E73271"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TRUE</w:t>
            </w:r>
          </w:p>
        </w:tc>
        <w:tc>
          <w:tcPr>
            <w:tcW w:w="221" w:type="pct"/>
            <w:tcBorders>
              <w:top w:val="nil"/>
              <w:left w:val="nil"/>
              <w:bottom w:val="single" w:sz="4" w:space="0" w:color="auto"/>
              <w:right w:val="nil"/>
            </w:tcBorders>
            <w:shd w:val="clear" w:color="auto" w:fill="auto"/>
            <w:noWrap/>
            <w:vAlign w:val="bottom"/>
            <w:hideMark/>
          </w:tcPr>
          <w:p w14:paraId="4486ED45" w14:textId="77777777" w:rsidR="00390E4C" w:rsidRPr="005D7269" w:rsidRDefault="00390E4C" w:rsidP="00390E4C">
            <w:pPr>
              <w:spacing w:after="0"/>
              <w:jc w:val="center"/>
              <w:rPr>
                <w:rFonts w:ascii="Calibri" w:hAnsi="Calibri" w:cs="Calibri"/>
                <w:kern w:val="0"/>
                <w:sz w:val="16"/>
                <w:szCs w:val="16"/>
                <w:lang w:eastAsia="en-AU"/>
              </w:rPr>
            </w:pPr>
            <w:r w:rsidRPr="005D7269">
              <w:rPr>
                <w:rFonts w:ascii="Calibri" w:hAnsi="Calibri" w:cs="Calibri"/>
                <w:kern w:val="0"/>
                <w:sz w:val="16"/>
                <w:szCs w:val="16"/>
                <w:lang w:eastAsia="en-AU"/>
              </w:rPr>
              <w:t>FALSE</w:t>
            </w:r>
          </w:p>
        </w:tc>
        <w:tc>
          <w:tcPr>
            <w:tcW w:w="221" w:type="pct"/>
            <w:tcBorders>
              <w:top w:val="nil"/>
              <w:left w:val="nil"/>
              <w:bottom w:val="single" w:sz="4" w:space="0" w:color="auto"/>
              <w:right w:val="nil"/>
            </w:tcBorders>
            <w:shd w:val="clear" w:color="auto" w:fill="auto"/>
            <w:noWrap/>
            <w:vAlign w:val="bottom"/>
            <w:hideMark/>
          </w:tcPr>
          <w:p w14:paraId="07495034"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8.650</w:t>
            </w:r>
          </w:p>
        </w:tc>
        <w:tc>
          <w:tcPr>
            <w:tcW w:w="221" w:type="pct"/>
            <w:tcBorders>
              <w:top w:val="nil"/>
              <w:left w:val="nil"/>
              <w:bottom w:val="single" w:sz="4" w:space="0" w:color="auto"/>
              <w:right w:val="nil"/>
            </w:tcBorders>
            <w:shd w:val="clear" w:color="auto" w:fill="auto"/>
            <w:noWrap/>
            <w:vAlign w:val="bottom"/>
            <w:hideMark/>
          </w:tcPr>
          <w:p w14:paraId="22969018"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0.896</w:t>
            </w:r>
          </w:p>
        </w:tc>
        <w:tc>
          <w:tcPr>
            <w:tcW w:w="221" w:type="pct"/>
            <w:tcBorders>
              <w:top w:val="nil"/>
              <w:left w:val="nil"/>
              <w:bottom w:val="single" w:sz="4" w:space="0" w:color="auto"/>
              <w:right w:val="nil"/>
            </w:tcBorders>
            <w:shd w:val="clear" w:color="auto" w:fill="auto"/>
            <w:noWrap/>
            <w:vAlign w:val="bottom"/>
            <w:hideMark/>
          </w:tcPr>
          <w:p w14:paraId="05229ADA"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-1.682</w:t>
            </w:r>
          </w:p>
        </w:tc>
        <w:tc>
          <w:tcPr>
            <w:tcW w:w="221" w:type="pct"/>
            <w:tcBorders>
              <w:top w:val="nil"/>
              <w:left w:val="nil"/>
              <w:bottom w:val="single" w:sz="4" w:space="0" w:color="auto"/>
              <w:right w:val="nil"/>
            </w:tcBorders>
            <w:shd w:val="clear" w:color="auto" w:fill="auto"/>
            <w:noWrap/>
            <w:vAlign w:val="bottom"/>
            <w:hideMark/>
          </w:tcPr>
          <w:p w14:paraId="1B9B3E2B"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-1.338</w:t>
            </w:r>
          </w:p>
        </w:tc>
        <w:tc>
          <w:tcPr>
            <w:tcW w:w="221" w:type="pct"/>
            <w:tcBorders>
              <w:top w:val="nil"/>
              <w:left w:val="nil"/>
              <w:bottom w:val="single" w:sz="4" w:space="0" w:color="auto"/>
              <w:right w:val="nil"/>
            </w:tcBorders>
            <w:shd w:val="clear" w:color="auto" w:fill="auto"/>
            <w:noWrap/>
            <w:vAlign w:val="bottom"/>
            <w:hideMark/>
          </w:tcPr>
          <w:p w14:paraId="2DACA81A"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-0.662</w:t>
            </w:r>
          </w:p>
        </w:tc>
        <w:tc>
          <w:tcPr>
            <w:tcW w:w="221" w:type="pct"/>
            <w:tcBorders>
              <w:top w:val="nil"/>
              <w:left w:val="nil"/>
              <w:bottom w:val="single" w:sz="4" w:space="0" w:color="auto"/>
              <w:right w:val="nil"/>
            </w:tcBorders>
            <w:shd w:val="clear" w:color="auto" w:fill="auto"/>
            <w:noWrap/>
            <w:vAlign w:val="bottom"/>
            <w:hideMark/>
          </w:tcPr>
          <w:p w14:paraId="53B9B4ED"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0.093</w:t>
            </w:r>
          </w:p>
        </w:tc>
        <w:tc>
          <w:tcPr>
            <w:tcW w:w="221" w:type="pct"/>
            <w:tcBorders>
              <w:top w:val="nil"/>
              <w:left w:val="nil"/>
              <w:bottom w:val="single" w:sz="4" w:space="0" w:color="auto"/>
              <w:right w:val="nil"/>
            </w:tcBorders>
            <w:shd w:val="clear" w:color="auto" w:fill="auto"/>
            <w:noWrap/>
            <w:vAlign w:val="bottom"/>
            <w:hideMark/>
          </w:tcPr>
          <w:p w14:paraId="165ECCE1"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0.550</w:t>
            </w:r>
          </w:p>
        </w:tc>
        <w:tc>
          <w:tcPr>
            <w:tcW w:w="221" w:type="pct"/>
            <w:tcBorders>
              <w:top w:val="nil"/>
              <w:left w:val="nil"/>
              <w:bottom w:val="single" w:sz="4" w:space="0" w:color="auto"/>
              <w:right w:val="nil"/>
            </w:tcBorders>
            <w:shd w:val="clear" w:color="auto" w:fill="auto"/>
            <w:noWrap/>
            <w:vAlign w:val="bottom"/>
            <w:hideMark/>
          </w:tcPr>
          <w:p w14:paraId="4DE692FA"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1.231</w:t>
            </w:r>
          </w:p>
        </w:tc>
        <w:tc>
          <w:tcPr>
            <w:tcW w:w="221" w:type="pct"/>
            <w:tcBorders>
              <w:top w:val="nil"/>
              <w:left w:val="nil"/>
              <w:bottom w:val="single" w:sz="4" w:space="0" w:color="auto"/>
              <w:right w:val="nil"/>
            </w:tcBorders>
            <w:shd w:val="clear" w:color="auto" w:fill="auto"/>
            <w:noWrap/>
            <w:vAlign w:val="bottom"/>
            <w:hideMark/>
          </w:tcPr>
          <w:p w14:paraId="21A1665A"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1.794</w:t>
            </w:r>
          </w:p>
        </w:tc>
        <w:tc>
          <w:tcPr>
            <w:tcW w:w="221" w:type="pct"/>
            <w:tcBorders>
              <w:top w:val="nil"/>
              <w:left w:val="nil"/>
              <w:bottom w:val="single" w:sz="4" w:space="0" w:color="auto"/>
              <w:right w:val="nil"/>
            </w:tcBorders>
            <w:shd w:val="clear" w:color="auto" w:fill="auto"/>
            <w:noWrap/>
            <w:vAlign w:val="bottom"/>
            <w:hideMark/>
          </w:tcPr>
          <w:p w14:paraId="47E042E4"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16012</w:t>
            </w:r>
          </w:p>
        </w:tc>
        <w:tc>
          <w:tcPr>
            <w:tcW w:w="220" w:type="pct"/>
            <w:tcBorders>
              <w:top w:val="nil"/>
              <w:left w:val="nil"/>
              <w:bottom w:val="single" w:sz="4" w:space="0" w:color="auto"/>
              <w:right w:val="nil"/>
            </w:tcBorders>
            <w:shd w:val="clear" w:color="auto" w:fill="auto"/>
            <w:noWrap/>
            <w:vAlign w:val="bottom"/>
            <w:hideMark/>
          </w:tcPr>
          <w:p w14:paraId="01730783" w14:textId="77777777" w:rsidR="00390E4C" w:rsidRPr="005D7269" w:rsidRDefault="00390E4C" w:rsidP="00390E4C">
            <w:pPr>
              <w:spacing w:after="0"/>
              <w:jc w:val="right"/>
              <w:rPr>
                <w:rFonts w:ascii="Calibri" w:hAnsi="Calibri" w:cs="Calibri"/>
                <w:kern w:val="0"/>
                <w:sz w:val="16"/>
                <w:szCs w:val="16"/>
                <w:lang w:eastAsia="en-AU"/>
              </w:rPr>
            </w:pPr>
            <w:r w:rsidRPr="005D7269">
              <w:rPr>
                <w:rFonts w:ascii="Calibri" w:hAnsi="Calibri" w:cs="Calibri"/>
                <w:kern w:val="0"/>
                <w:sz w:val="16"/>
                <w:szCs w:val="16"/>
                <w:lang w:eastAsia="en-AU"/>
              </w:rPr>
              <w:t>1973</w:t>
            </w:r>
          </w:p>
        </w:tc>
      </w:tr>
    </w:tbl>
    <w:p w14:paraId="0C2C8F3D" w14:textId="77777777" w:rsidR="00390E4C" w:rsidRDefault="00390E4C" w:rsidP="00390E4C">
      <w:pPr>
        <w:pStyle w:val="ListBullet"/>
        <w:numPr>
          <w:ilvl w:val="0"/>
          <w:numId w:val="0"/>
        </w:numPr>
        <w:ind w:left="357" w:hanging="357"/>
      </w:pPr>
    </w:p>
    <w:p w14:paraId="247FD05F" w14:textId="77777777" w:rsidR="00390E4C" w:rsidRDefault="00390E4C" w:rsidP="00390E4C">
      <w:pPr>
        <w:pStyle w:val="ListBullet"/>
        <w:numPr>
          <w:ilvl w:val="0"/>
          <w:numId w:val="0"/>
        </w:numPr>
      </w:pPr>
    </w:p>
    <w:p w14:paraId="566986FE" w14:textId="77777777" w:rsidR="00390E4C" w:rsidRDefault="00390E4C" w:rsidP="00390E4C">
      <w:pPr>
        <w:pStyle w:val="ListBullet"/>
        <w:numPr>
          <w:ilvl w:val="0"/>
          <w:numId w:val="0"/>
        </w:numPr>
        <w:ind w:left="357" w:hanging="357"/>
      </w:pPr>
    </w:p>
    <w:p w14:paraId="296CA27E" w14:textId="77777777" w:rsidR="00390E4C" w:rsidRDefault="00390E4C" w:rsidP="00390E4C">
      <w:pPr>
        <w:pStyle w:val="ListBullet"/>
        <w:numPr>
          <w:ilvl w:val="0"/>
          <w:numId w:val="0"/>
        </w:numPr>
        <w:ind w:left="357" w:hanging="357"/>
        <w:sectPr w:rsidR="00390E4C" w:rsidSect="005A1C27">
          <w:pgSz w:w="16840" w:h="11900" w:orient="landscape" w:code="9"/>
          <w:pgMar w:top="720" w:right="720" w:bottom="720" w:left="720" w:header="708" w:footer="708" w:gutter="0"/>
          <w:cols w:space="708"/>
          <w:docGrid w:linePitch="360"/>
        </w:sectPr>
      </w:pPr>
    </w:p>
    <w:p w14:paraId="47A28042" w14:textId="77777777" w:rsidR="00390E4C" w:rsidRDefault="00390E4C" w:rsidP="00390E4C">
      <w:pPr>
        <w:pStyle w:val="Heading4"/>
      </w:pPr>
      <w:r>
        <w:lastRenderedPageBreak/>
        <w:t>Fish sampling</w:t>
      </w:r>
    </w:p>
    <w:p w14:paraId="401F3E91" w14:textId="77777777" w:rsidR="00390E4C" w:rsidRDefault="00390E4C" w:rsidP="00390E4C">
      <w:pPr>
        <w:pStyle w:val="Heading5"/>
      </w:pPr>
      <w:bookmarkStart w:id="113" w:name="_Toc491700902"/>
      <w:r>
        <w:t>Spatial configuration of fish sampling</w:t>
      </w:r>
      <w:bookmarkEnd w:id="113"/>
    </w:p>
    <w:p w14:paraId="09B00B4F" w14:textId="77777777" w:rsidR="00390E4C" w:rsidRDefault="00390E4C" w:rsidP="00390E4C">
      <w:pPr>
        <w:pStyle w:val="ListBullet"/>
        <w:numPr>
          <w:ilvl w:val="0"/>
          <w:numId w:val="0"/>
        </w:numPr>
      </w:pPr>
      <w:r>
        <w:t xml:space="preserve">LTIM samples are collected within a hierarchy of spatial sampling units, following Gawne et al. </w:t>
      </w:r>
      <w:r>
        <w:fldChar w:fldCharType="begin"/>
      </w:r>
      <w:r>
        <w:instrText xml:space="preserve"> ADDIN EN.CITE &lt;EndNote&gt;&lt;Cite ExcludeAuth="1"&gt;&lt;Author&gt;Gawne&lt;/Author&gt;&lt;Year&gt;2013&lt;/Year&gt;&lt;RecNum&gt;1280&lt;/RecNum&gt;&lt;DisplayText&gt;(2013)&lt;/DisplayText&gt;&lt;record&gt;&lt;rec-number&gt;1280&lt;/rec-number&gt;&lt;foreign-keys&gt;&lt;key app="EN" db-id="05drz5zx59e05weawwzxt5w9pxwx0rp0dw95" timestamp="1403155492"&gt;1280&lt;/key&gt;&lt;/foreign-keys&gt;&lt;ref-type name="Report"&gt;27&lt;/ref-type&gt;&lt;contributors&gt;&lt;authors&gt;&lt;author&gt;Gawne, B.&lt;/author&gt;&lt;author&gt;Brooks, S.&lt;/author&gt;&lt;author&gt;Butcher, R.&lt;/author&gt;&lt;author&gt;Cottingham, P.&lt;/author&gt;&lt;author&gt;Everingham, P.&lt;/author&gt;&lt;author&gt;Hale, J.&lt;/author&gt;&lt;author&gt;Nielson, D.&lt;/author&gt;&lt;author&gt;Stewardson, M.&lt;/author&gt;&lt;author&gt;Stoffels, R.&lt;/author&gt;&lt;/authors&gt;&lt;/contributors&gt;&lt;titles&gt;&lt;title&gt;Long-term Intervention Monitoring Logic and Rationale Document prepared for the Commonwealth Environmental Water Office&lt;/title&gt;&lt;/titles&gt;&lt;pages&gt;119&lt;/pages&gt;&lt;dates&gt;&lt;year&gt;2013&lt;/year&gt;&lt;/dates&gt;&lt;pub-location&gt;The Murray-Darling Freshwater Research Centre, MDFRC Publication 01/2013&lt;/pub-location&gt;&lt;urls&gt;&lt;/urls&gt;&lt;/record&gt;&lt;/Cite&gt;&lt;/EndNote&gt;</w:instrText>
      </w:r>
      <w:r>
        <w:fldChar w:fldCharType="separate"/>
      </w:r>
      <w:r>
        <w:rPr>
          <w:noProof/>
        </w:rPr>
        <w:t>(</w:t>
      </w:r>
      <w:hyperlink w:anchor="_ENREF_5" w:tooltip="Gawne, 2013 #1280" w:history="1">
        <w:r w:rsidR="00C932EB">
          <w:rPr>
            <w:noProof/>
          </w:rPr>
          <w:t>2013</w:t>
        </w:r>
      </w:hyperlink>
      <w:r>
        <w:rPr>
          <w:noProof/>
        </w:rPr>
        <w:t>)</w:t>
      </w:r>
      <w:r>
        <w:fldChar w:fldCharType="end"/>
      </w:r>
      <w:r>
        <w:t>: ‘Zones’ are nested within Selected Areas, and ‘sites’ are nested within zones. Zones and sites for fish sampling have the following characteristics:</w:t>
      </w:r>
    </w:p>
    <w:p w14:paraId="41AE85E1" w14:textId="77777777" w:rsidR="00390E4C" w:rsidRDefault="00390E4C" w:rsidP="00390E4C">
      <w:pPr>
        <w:autoSpaceDE w:val="0"/>
        <w:autoSpaceDN w:val="0"/>
        <w:adjustRightInd w:val="0"/>
        <w:rPr>
          <w:rFonts w:ascii="Calibri" w:eastAsiaTheme="minorHAnsi" w:hAnsi="Calibri" w:cs="Calibri"/>
          <w:kern w:val="0"/>
          <w:szCs w:val="22"/>
        </w:rPr>
      </w:pPr>
      <w:r>
        <w:rPr>
          <w:rFonts w:ascii="Calibri" w:eastAsiaTheme="minorHAnsi" w:hAnsi="Calibri" w:cs="Calibri"/>
          <w:kern w:val="0"/>
          <w:szCs w:val="22"/>
        </w:rPr>
        <w:t>A ‘zone’ wa</w:t>
      </w:r>
      <w:r w:rsidRPr="00D703CB">
        <w:rPr>
          <w:rFonts w:ascii="Calibri" w:eastAsiaTheme="minorHAnsi" w:hAnsi="Calibri" w:cs="Calibri"/>
          <w:kern w:val="0"/>
          <w:szCs w:val="22"/>
        </w:rPr>
        <w:t>s a subset of a Selected Area that represents a spatially, geomorphological</w:t>
      </w:r>
      <w:r>
        <w:rPr>
          <w:rFonts w:ascii="Calibri" w:eastAsiaTheme="minorHAnsi" w:hAnsi="Calibri" w:cs="Calibri"/>
          <w:kern w:val="0"/>
          <w:szCs w:val="22"/>
        </w:rPr>
        <w:t>ly</w:t>
      </w:r>
      <w:r w:rsidRPr="00D703CB">
        <w:rPr>
          <w:rFonts w:ascii="Calibri" w:eastAsiaTheme="minorHAnsi" w:hAnsi="Calibri" w:cs="Calibri"/>
          <w:kern w:val="0"/>
          <w:szCs w:val="22"/>
        </w:rPr>
        <w:t xml:space="preserve"> and/or hydrological</w:t>
      </w:r>
      <w:r>
        <w:rPr>
          <w:rFonts w:ascii="Calibri" w:eastAsiaTheme="minorHAnsi" w:hAnsi="Calibri" w:cs="Calibri"/>
          <w:kern w:val="0"/>
          <w:szCs w:val="22"/>
        </w:rPr>
        <w:t>ly</w:t>
      </w:r>
      <w:r w:rsidRPr="00D703CB">
        <w:rPr>
          <w:rFonts w:ascii="Calibri" w:eastAsiaTheme="minorHAnsi" w:hAnsi="Calibri" w:cs="Calibri"/>
          <w:kern w:val="0"/>
          <w:szCs w:val="22"/>
        </w:rPr>
        <w:t xml:space="preserve"> distinct unit at </w:t>
      </w:r>
      <w:r>
        <w:rPr>
          <w:rFonts w:ascii="Calibri" w:eastAsiaTheme="minorHAnsi" w:hAnsi="Calibri" w:cs="Calibri"/>
          <w:kern w:val="0"/>
          <w:szCs w:val="22"/>
        </w:rPr>
        <w:t xml:space="preserve">reach-segment scales </w:t>
      </w:r>
      <w:r w:rsidR="00CF3BB4">
        <w:rPr>
          <w:rFonts w:ascii="Calibri" w:eastAsiaTheme="minorHAnsi" w:hAnsi="Calibri" w:cs="Calibri"/>
          <w:kern w:val="0"/>
          <w:szCs w:val="22"/>
        </w:rPr>
        <w:fldChar w:fldCharType="begin"/>
      </w:r>
      <w:r w:rsidR="00CF3BB4">
        <w:rPr>
          <w:rFonts w:ascii="Calibri" w:eastAsiaTheme="minorHAnsi" w:hAnsi="Calibri" w:cs="Calibri"/>
          <w:kern w:val="0"/>
          <w:szCs w:val="22"/>
        </w:rPr>
        <w:instrText xml:space="preserve"> ADDIN ZOTERO_ITEM CSL_CITATION {"citationID":"uEBY9JvD","properties":{"formattedCitation":"(Fausch {\\i{}et al.} 2002)","plainCitation":"(Fausch et al. 2002)","noteIndex":0},"citationItems":[{"id":4350,"uris":["http://zotero.org/users/2336876/items/4H7VBERC"],"uri":["http://zotero.org/users/2336876/items/4H7VBERC"],"itemData":{"id":4350,"type":"article-journal","title":"Landscapes to riverscapes: bridging the gap between research and conservation of stream fishes: A continuous view of the river is needed to understand how processes interacting among scales set the context for stream fishes and their habitat","container-title":"AIBS Bulletin","page":"483–498","volume":"52","issue":"6","source":"Google Scholar","shortTitle":"Landscapes to riverscapes","author":[{"family":"Fausch","given":"Kurt D."},{"family":"Torgersen","given":"Christian E."},{"family":"Baxter","given":"Colden V."},{"family":"Li","given":"Hiram W."}],"issued":{"date-parts":[["2002"]]}}}],"schema":"https://github.com/citation-style-language/schema/raw/master/csl-citation.json"} </w:instrText>
      </w:r>
      <w:r w:rsidR="00CF3BB4">
        <w:rPr>
          <w:rFonts w:ascii="Calibri" w:eastAsiaTheme="minorHAnsi" w:hAnsi="Calibri" w:cs="Calibri"/>
          <w:kern w:val="0"/>
          <w:szCs w:val="22"/>
        </w:rPr>
        <w:fldChar w:fldCharType="separate"/>
      </w:r>
      <w:r w:rsidR="00CF3BB4" w:rsidRPr="00CF3BB4">
        <w:rPr>
          <w:rFonts w:ascii="Calibri" w:hAnsi="Calibri" w:cs="Calibri"/>
          <w:lang w:val="en-US"/>
        </w:rPr>
        <w:t xml:space="preserve">(Fausch </w:t>
      </w:r>
      <w:r w:rsidR="00CF3BB4" w:rsidRPr="00CF3BB4">
        <w:rPr>
          <w:rFonts w:ascii="Calibri" w:hAnsi="Calibri" w:cs="Calibri"/>
          <w:i/>
          <w:iCs/>
          <w:lang w:val="en-US"/>
        </w:rPr>
        <w:t>et al.</w:t>
      </w:r>
      <w:r w:rsidR="00CF3BB4" w:rsidRPr="00CF3BB4">
        <w:rPr>
          <w:rFonts w:ascii="Calibri" w:hAnsi="Calibri" w:cs="Calibri"/>
          <w:lang w:val="en-US"/>
        </w:rPr>
        <w:t xml:space="preserve"> 2002)</w:t>
      </w:r>
      <w:r w:rsidR="00CF3BB4">
        <w:rPr>
          <w:rFonts w:ascii="Calibri" w:eastAsiaTheme="minorHAnsi" w:hAnsi="Calibri" w:cs="Calibri"/>
          <w:kern w:val="0"/>
          <w:szCs w:val="22"/>
        </w:rPr>
        <w:fldChar w:fldCharType="end"/>
      </w:r>
      <w:r w:rsidRPr="00D703CB">
        <w:rPr>
          <w:rFonts w:ascii="Calibri" w:eastAsiaTheme="minorHAnsi" w:hAnsi="Calibri" w:cs="Calibri"/>
          <w:kern w:val="0"/>
          <w:szCs w:val="22"/>
        </w:rPr>
        <w:t xml:space="preserve">. </w:t>
      </w:r>
      <w:r>
        <w:rPr>
          <w:rFonts w:ascii="Calibri" w:eastAsiaTheme="minorHAnsi" w:hAnsi="Calibri" w:cs="Calibri"/>
          <w:kern w:val="0"/>
          <w:szCs w:val="22"/>
        </w:rPr>
        <w:t>A Selected Area may comprise multiple zones, but each Selected Area contained a ‘focal zone’, from which samples for basin-scale analyses were collected. The focal zone</w:t>
      </w:r>
      <w:r w:rsidRPr="00D703CB">
        <w:rPr>
          <w:rFonts w:ascii="Calibri" w:eastAsiaTheme="minorHAnsi" w:hAnsi="Calibri" w:cs="Calibri"/>
          <w:kern w:val="0"/>
          <w:szCs w:val="22"/>
        </w:rPr>
        <w:t xml:space="preserve"> </w:t>
      </w:r>
      <w:r>
        <w:rPr>
          <w:rFonts w:ascii="Calibri" w:eastAsiaTheme="minorHAnsi" w:hAnsi="Calibri" w:cs="Calibri"/>
          <w:kern w:val="0"/>
          <w:szCs w:val="22"/>
        </w:rPr>
        <w:t>of each Selected Area was</w:t>
      </w:r>
      <w:r w:rsidRPr="00D703CB">
        <w:rPr>
          <w:rFonts w:ascii="Calibri" w:eastAsiaTheme="minorHAnsi" w:hAnsi="Calibri" w:cs="Calibri"/>
          <w:kern w:val="0"/>
          <w:szCs w:val="22"/>
        </w:rPr>
        <w:t xml:space="preserve"> likely to receive Commonwealth environmental water at lea</w:t>
      </w:r>
      <w:r>
        <w:rPr>
          <w:rFonts w:ascii="Calibri" w:eastAsiaTheme="minorHAnsi" w:hAnsi="Calibri" w:cs="Calibri"/>
          <w:kern w:val="0"/>
          <w:szCs w:val="22"/>
        </w:rPr>
        <w:t xml:space="preserve">st once in the next five years and was associated with specific </w:t>
      </w:r>
      <w:r w:rsidRPr="00D703CB">
        <w:rPr>
          <w:rFonts w:ascii="Calibri" w:eastAsiaTheme="minorHAnsi" w:hAnsi="Calibri" w:cs="Calibri"/>
          <w:kern w:val="0"/>
          <w:szCs w:val="22"/>
        </w:rPr>
        <w:t>expected</w:t>
      </w:r>
      <w:r>
        <w:rPr>
          <w:rFonts w:ascii="Calibri" w:eastAsiaTheme="minorHAnsi" w:hAnsi="Calibri" w:cs="Calibri"/>
          <w:kern w:val="0"/>
          <w:szCs w:val="22"/>
        </w:rPr>
        <w:t xml:space="preserve"> ecological outcomes within that same time frame.</w:t>
      </w:r>
      <w:r w:rsidRPr="00D703CB">
        <w:rPr>
          <w:rFonts w:ascii="Calibri" w:eastAsiaTheme="minorHAnsi" w:hAnsi="Calibri" w:cs="Calibri"/>
          <w:kern w:val="0"/>
          <w:szCs w:val="22"/>
        </w:rPr>
        <w:t xml:space="preserve"> </w:t>
      </w:r>
      <w:r>
        <w:rPr>
          <w:rFonts w:ascii="Calibri" w:eastAsiaTheme="minorHAnsi" w:hAnsi="Calibri" w:cs="Calibri"/>
          <w:kern w:val="0"/>
          <w:szCs w:val="22"/>
        </w:rPr>
        <w:t>Aquatic habitat within focal zones were representative of the Selected Area as a whole.</w:t>
      </w:r>
    </w:p>
    <w:p w14:paraId="5F52DAB5" w14:textId="77777777" w:rsidR="00390E4C" w:rsidRPr="00D703CB" w:rsidRDefault="00390E4C" w:rsidP="00390E4C">
      <w:pPr>
        <w:autoSpaceDE w:val="0"/>
        <w:autoSpaceDN w:val="0"/>
        <w:adjustRightInd w:val="0"/>
        <w:rPr>
          <w:rFonts w:ascii="Calibri" w:eastAsiaTheme="minorHAnsi" w:hAnsi="Calibri" w:cs="Calibri"/>
          <w:kern w:val="0"/>
          <w:szCs w:val="22"/>
        </w:rPr>
      </w:pPr>
      <w:r>
        <w:rPr>
          <w:rFonts w:ascii="Calibri" w:eastAsiaTheme="minorHAnsi" w:hAnsi="Calibri" w:cs="Calibri"/>
          <w:kern w:val="0"/>
          <w:szCs w:val="22"/>
        </w:rPr>
        <w:t>Within zones, ten channel sites were established for sampling. A site was defined as an 800 m reach of channel (</w:t>
      </w:r>
      <w:r w:rsidR="00CF3BB4">
        <w:rPr>
          <w:rFonts w:ascii="Calibri" w:eastAsiaTheme="minorHAnsi" w:hAnsi="Calibri" w:cs="Calibri"/>
          <w:kern w:val="0"/>
          <w:szCs w:val="22"/>
        </w:rPr>
        <w:t>Figure 2A</w:t>
      </w:r>
      <w:r>
        <w:rPr>
          <w:rFonts w:ascii="Calibri" w:eastAsiaTheme="minorHAnsi" w:hAnsi="Calibri" w:cs="Calibri"/>
          <w:kern w:val="0"/>
          <w:szCs w:val="22"/>
        </w:rPr>
        <w:t xml:space="preserve">). Sites were selected to be representative of the zone as a whole, were randomly located, and their locations are fixed throughout the LTIM program. Site locations have been fixed such that we do not conflate spatial and temporal sources of variation. </w:t>
      </w:r>
    </w:p>
    <w:p w14:paraId="089D4705" w14:textId="77777777" w:rsidR="00390E4C" w:rsidRDefault="00390E4C" w:rsidP="00390E4C">
      <w:pPr>
        <w:autoSpaceDE w:val="0"/>
        <w:autoSpaceDN w:val="0"/>
        <w:adjustRightInd w:val="0"/>
        <w:rPr>
          <w:rFonts w:ascii="Calibri" w:eastAsiaTheme="minorHAnsi" w:hAnsi="Calibri" w:cs="Calibri"/>
          <w:kern w:val="0"/>
          <w:szCs w:val="22"/>
        </w:rPr>
      </w:pPr>
      <w:r>
        <w:rPr>
          <w:rFonts w:ascii="Calibri" w:eastAsiaTheme="minorHAnsi" w:hAnsi="Calibri" w:cs="Calibri"/>
          <w:kern w:val="0"/>
          <w:szCs w:val="22"/>
        </w:rPr>
        <w:t>Within sites, a</w:t>
      </w:r>
      <w:r w:rsidRPr="00D703CB">
        <w:rPr>
          <w:rFonts w:ascii="Calibri" w:eastAsiaTheme="minorHAnsi" w:hAnsi="Calibri" w:cs="Calibri"/>
          <w:kern w:val="0"/>
          <w:szCs w:val="22"/>
        </w:rPr>
        <w:t xml:space="preserve"> sampling grid</w:t>
      </w:r>
      <w:r>
        <w:rPr>
          <w:rFonts w:ascii="Calibri" w:eastAsiaTheme="minorHAnsi" w:hAnsi="Calibri" w:cs="Calibri"/>
          <w:kern w:val="0"/>
          <w:szCs w:val="22"/>
        </w:rPr>
        <w:t xml:space="preserve"> was</w:t>
      </w:r>
      <w:r w:rsidRPr="00D703CB">
        <w:rPr>
          <w:rFonts w:ascii="Calibri" w:eastAsiaTheme="minorHAnsi" w:hAnsi="Calibri" w:cs="Calibri"/>
          <w:kern w:val="0"/>
          <w:szCs w:val="22"/>
        </w:rPr>
        <w:t xml:space="preserve"> established to ensure individual samples can be </w:t>
      </w:r>
      <w:r>
        <w:rPr>
          <w:rFonts w:ascii="Calibri" w:eastAsiaTheme="minorHAnsi" w:hAnsi="Calibri" w:cs="Calibri"/>
          <w:kern w:val="0"/>
          <w:szCs w:val="22"/>
        </w:rPr>
        <w:t>sampled randomly with respect to spatial environmental heterogeneity, such that samples were</w:t>
      </w:r>
      <w:r w:rsidRPr="00D703CB">
        <w:rPr>
          <w:rFonts w:ascii="Calibri" w:eastAsiaTheme="minorHAnsi" w:hAnsi="Calibri" w:cs="Calibri"/>
          <w:kern w:val="0"/>
          <w:szCs w:val="22"/>
        </w:rPr>
        <w:t xml:space="preserve"> representative of that site as a whole</w:t>
      </w:r>
      <w:r>
        <w:rPr>
          <w:rFonts w:ascii="Calibri" w:eastAsiaTheme="minorHAnsi" w:hAnsi="Calibri" w:cs="Calibri"/>
          <w:kern w:val="0"/>
          <w:szCs w:val="22"/>
        </w:rPr>
        <w:t xml:space="preserve"> </w:t>
      </w:r>
      <w:r w:rsidR="00CF3BB4">
        <w:rPr>
          <w:rFonts w:ascii="Calibri" w:eastAsiaTheme="minorHAnsi" w:hAnsi="Calibri" w:cs="Calibri"/>
          <w:kern w:val="0"/>
          <w:szCs w:val="22"/>
        </w:rPr>
        <w:t>(Figure 2A)</w:t>
      </w:r>
      <w:r w:rsidRPr="00D703CB">
        <w:rPr>
          <w:rFonts w:ascii="Calibri" w:eastAsiaTheme="minorHAnsi" w:hAnsi="Calibri" w:cs="Calibri"/>
          <w:b/>
          <w:bCs/>
          <w:kern w:val="0"/>
          <w:szCs w:val="22"/>
        </w:rPr>
        <w:t xml:space="preserve">. </w:t>
      </w:r>
      <w:r w:rsidRPr="00D703CB">
        <w:rPr>
          <w:rFonts w:ascii="Calibri" w:eastAsiaTheme="minorHAnsi" w:hAnsi="Calibri" w:cs="Calibri"/>
          <w:kern w:val="0"/>
          <w:szCs w:val="22"/>
        </w:rPr>
        <w:t>Each 800</w:t>
      </w:r>
      <w:r>
        <w:rPr>
          <w:rFonts w:ascii="Calibri" w:eastAsiaTheme="minorHAnsi" w:hAnsi="Calibri" w:cs="Calibri"/>
          <w:kern w:val="0"/>
          <w:szCs w:val="22"/>
        </w:rPr>
        <w:t xml:space="preserve"> </w:t>
      </w:r>
      <w:r w:rsidRPr="00D703CB">
        <w:rPr>
          <w:rFonts w:ascii="Calibri" w:eastAsiaTheme="minorHAnsi" w:hAnsi="Calibri" w:cs="Calibri"/>
          <w:kern w:val="0"/>
          <w:szCs w:val="22"/>
        </w:rPr>
        <w:t>m site is subdivided by fixed transects spaced 50 m apart. Points of intersection between the transects and the river bank define</w:t>
      </w:r>
      <w:r>
        <w:rPr>
          <w:rFonts w:ascii="Calibri" w:eastAsiaTheme="minorHAnsi" w:hAnsi="Calibri" w:cs="Calibri"/>
          <w:kern w:val="0"/>
          <w:szCs w:val="22"/>
        </w:rPr>
        <w:t xml:space="preserve">d the sampling grid </w:t>
      </w:r>
      <w:r w:rsidR="00CF3BB4">
        <w:rPr>
          <w:rFonts w:ascii="Calibri" w:eastAsiaTheme="minorHAnsi" w:hAnsi="Calibri" w:cs="Calibri"/>
          <w:kern w:val="0"/>
          <w:szCs w:val="22"/>
        </w:rPr>
        <w:t>(Figure 2A)</w:t>
      </w:r>
      <w:r w:rsidRPr="00D703CB">
        <w:rPr>
          <w:rFonts w:ascii="Calibri" w:eastAsiaTheme="minorHAnsi" w:hAnsi="Calibri" w:cs="Calibri"/>
          <w:kern w:val="0"/>
          <w:szCs w:val="22"/>
        </w:rPr>
        <w:t>.</w:t>
      </w:r>
    </w:p>
    <w:p w14:paraId="14BA488F" w14:textId="77777777" w:rsidR="00390E4C" w:rsidRDefault="00390E4C" w:rsidP="00390E4C">
      <w:pPr>
        <w:autoSpaceDE w:val="0"/>
        <w:autoSpaceDN w:val="0"/>
        <w:adjustRightInd w:val="0"/>
        <w:rPr>
          <w:rFonts w:ascii="Calibri" w:eastAsiaTheme="minorHAnsi" w:hAnsi="Calibri" w:cs="Calibri"/>
          <w:kern w:val="0"/>
          <w:szCs w:val="22"/>
        </w:rPr>
      </w:pPr>
      <w:r w:rsidRPr="00D703CB">
        <w:rPr>
          <w:rFonts w:ascii="Calibri" w:eastAsiaTheme="minorHAnsi" w:hAnsi="Calibri" w:cs="Calibri"/>
          <w:kern w:val="0"/>
          <w:szCs w:val="22"/>
        </w:rPr>
        <w:t>The samp</w:t>
      </w:r>
      <w:r>
        <w:rPr>
          <w:rFonts w:ascii="Calibri" w:eastAsiaTheme="minorHAnsi" w:hAnsi="Calibri" w:cs="Calibri"/>
          <w:kern w:val="0"/>
          <w:szCs w:val="22"/>
        </w:rPr>
        <w:t xml:space="preserve">le design specified in </w:t>
      </w:r>
      <w:r w:rsidR="00CF3BB4">
        <w:rPr>
          <w:rFonts w:ascii="Calibri" w:eastAsiaTheme="minorHAnsi" w:hAnsi="Calibri" w:cs="Calibri"/>
          <w:kern w:val="0"/>
          <w:szCs w:val="22"/>
        </w:rPr>
        <w:t xml:space="preserve">Figure 2A </w:t>
      </w:r>
      <w:r w:rsidRPr="00D703CB">
        <w:rPr>
          <w:rFonts w:ascii="Calibri" w:eastAsiaTheme="minorHAnsi" w:hAnsi="Calibri" w:cs="Calibri"/>
          <w:kern w:val="0"/>
          <w:szCs w:val="22"/>
        </w:rPr>
        <w:t xml:space="preserve">defines two key sampling locations: electrofishing (EF) units (16 in total), and passive-gear sample (PS) waypoints (34 in total). Use of these EF units and PS waypoints </w:t>
      </w:r>
      <w:r>
        <w:rPr>
          <w:rFonts w:ascii="Calibri" w:eastAsiaTheme="minorHAnsi" w:hAnsi="Calibri" w:cs="Calibri"/>
          <w:kern w:val="0"/>
          <w:szCs w:val="22"/>
        </w:rPr>
        <w:t>for larval sampling and annual censuses of population and community structure will be explained below</w:t>
      </w:r>
      <w:r w:rsidRPr="00D703CB">
        <w:rPr>
          <w:rFonts w:ascii="Calibri" w:eastAsiaTheme="minorHAnsi" w:hAnsi="Calibri" w:cs="Calibri"/>
          <w:kern w:val="0"/>
          <w:szCs w:val="22"/>
        </w:rPr>
        <w:t xml:space="preserve">. </w:t>
      </w:r>
    </w:p>
    <w:p w14:paraId="497E6333" w14:textId="77777777" w:rsidR="00390E4C" w:rsidRDefault="00390E4C" w:rsidP="00390E4C">
      <w:pPr>
        <w:autoSpaceDE w:val="0"/>
        <w:autoSpaceDN w:val="0"/>
        <w:adjustRightInd w:val="0"/>
        <w:spacing w:after="0"/>
        <w:rPr>
          <w:rFonts w:ascii="Calibri" w:eastAsiaTheme="minorHAnsi" w:hAnsi="Calibri" w:cs="Calibri"/>
          <w:kern w:val="0"/>
          <w:szCs w:val="22"/>
        </w:rPr>
      </w:pPr>
      <w:r w:rsidRPr="00F4778E">
        <w:rPr>
          <w:noProof/>
          <w:lang w:eastAsia="en-AU"/>
        </w:rPr>
        <w:drawing>
          <wp:inline distT="0" distB="0" distL="0" distR="0" wp14:anchorId="7CDBB0EE" wp14:editId="131FA036">
            <wp:extent cx="5727700" cy="328549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727700" cy="3285490"/>
                    </a:xfrm>
                    <a:prstGeom prst="rect">
                      <a:avLst/>
                    </a:prstGeom>
                    <a:noFill/>
                    <a:ln>
                      <a:noFill/>
                    </a:ln>
                  </pic:spPr>
                </pic:pic>
              </a:graphicData>
            </a:graphic>
          </wp:inline>
        </w:drawing>
      </w:r>
    </w:p>
    <w:p w14:paraId="10B07FC9" w14:textId="77777777" w:rsidR="00390E4C" w:rsidRPr="00D703CB" w:rsidRDefault="00390E4C" w:rsidP="00390E4C">
      <w:pPr>
        <w:autoSpaceDE w:val="0"/>
        <w:autoSpaceDN w:val="0"/>
        <w:adjustRightInd w:val="0"/>
        <w:spacing w:after="0"/>
        <w:rPr>
          <w:rFonts w:ascii="Calibri" w:eastAsiaTheme="minorHAnsi" w:hAnsi="Calibri" w:cs="Calibri"/>
          <w:kern w:val="0"/>
          <w:szCs w:val="22"/>
        </w:rPr>
      </w:pPr>
    </w:p>
    <w:p w14:paraId="5E22F6D8" w14:textId="77777777" w:rsidR="00390E4C" w:rsidRPr="00431AB0" w:rsidRDefault="00390E4C" w:rsidP="00390E4C">
      <w:pPr>
        <w:pStyle w:val="Caption"/>
        <w:rPr>
          <w:rFonts w:ascii="Calibri" w:eastAsiaTheme="minorHAnsi" w:hAnsi="Calibri" w:cs="Calibri"/>
          <w:b w:val="0"/>
          <w:kern w:val="0"/>
          <w:szCs w:val="22"/>
        </w:rPr>
      </w:pPr>
      <w:bookmarkStart w:id="114" w:name="_Ref482097365"/>
      <w:bookmarkStart w:id="115" w:name="_Toc491700948"/>
      <w:r>
        <w:t>Figure</w:t>
      </w:r>
      <w:bookmarkEnd w:id="114"/>
      <w:r w:rsidR="00CF3BB4">
        <w:rPr>
          <w:noProof/>
        </w:rPr>
        <w:t xml:space="preserve"> 2A</w:t>
      </w:r>
      <w:r>
        <w:t>.</w:t>
      </w:r>
      <w:r>
        <w:rPr>
          <w:b w:val="0"/>
        </w:rPr>
        <w:t xml:space="preserve"> Diagram of the spatial configuration of sampling, showing sites nested within a zone, and individual sampling locations/units within sites.</w:t>
      </w:r>
      <w:bookmarkEnd w:id="115"/>
    </w:p>
    <w:p w14:paraId="7E64987A" w14:textId="77777777" w:rsidR="00390E4C" w:rsidRDefault="00390E4C" w:rsidP="00CF3BB4">
      <w:pPr>
        <w:pStyle w:val="Heading5"/>
      </w:pPr>
      <w:r>
        <w:lastRenderedPageBreak/>
        <w:t>Larval fishes</w:t>
      </w:r>
    </w:p>
    <w:p w14:paraId="743A829E" w14:textId="77777777" w:rsidR="00390E4C" w:rsidRPr="001231D5" w:rsidRDefault="00390E4C" w:rsidP="00390E4C">
      <w:r w:rsidRPr="001231D5">
        <w:t xml:space="preserve">Larval sampling methods differ among </w:t>
      </w:r>
      <w:r>
        <w:t>Selected Area</w:t>
      </w:r>
      <w:r w:rsidRPr="001231D5">
        <w:t xml:space="preserve">s and are a mix of Category 1 and 3 methods. The Category 1 larval sampling method currently in use is not the method presented in Hale et al. </w:t>
      </w:r>
      <w:r w:rsidRPr="001231D5">
        <w:fldChar w:fldCharType="begin"/>
      </w:r>
      <w:r w:rsidRPr="001231D5">
        <w:instrText xml:space="preserve"> ADDIN EN.CITE &lt;EndNote&gt;&lt;Cite ExcludeAuth="1"&gt;&lt;Author&gt;Hale&lt;/Author&gt;&lt;Year&gt;2013&lt;/Year&gt;&lt;RecNum&gt;1505&lt;/RecNum&gt;&lt;DisplayText&gt;(2013)&lt;/DisplayText&gt;&lt;record&gt;&lt;rec-number&gt;1505&lt;/rec-number&gt;&lt;foreign-keys&gt;&lt;key app="EN" db-id="05drz5zx59e05weawwzxt5w9pxwx0rp0dw95" timestamp="1435198230"&gt;1505&lt;/key&gt;&lt;/foreign-keys&gt;&lt;ref-type name="Report"&gt;27&lt;/ref-type&gt;&lt;contributors&gt;&lt;authors&gt;&lt;author&gt;Hale, J.&lt;/author&gt;&lt;author&gt;Stoffels, R.&lt;/author&gt;&lt;author&gt;Butcher, R.&lt;/author&gt;&lt;author&gt;Shackleton, M.&lt;/author&gt;&lt;author&gt;Brooks, S.&lt;/author&gt;&lt;author&gt;Gawne, B. &lt;/author&gt;&lt;/authors&gt;&lt;/contributors&gt;&lt;titles&gt;&lt;title&gt;Commonwealth Environmental Water Office Long Term Intervention Monitoring Project – Standard Methods.&lt;/title&gt;&lt;/titles&gt;&lt;pages&gt;182&lt;/pages&gt;&lt;dates&gt;&lt;year&gt;2013&lt;/year&gt;&lt;/dates&gt;&lt;pub-location&gt;Final Report prepared for the Commonwealth Environmental Water Office by The Murray-Darling Freshwater Research Centre, MDFRC Publication 29.2/2014, January&lt;/pub-location&gt;&lt;urls&gt;&lt;/urls&gt;&lt;/record&gt;&lt;/Cite&gt;&lt;/EndNote&gt;</w:instrText>
      </w:r>
      <w:r w:rsidRPr="001231D5">
        <w:fldChar w:fldCharType="separate"/>
      </w:r>
      <w:r w:rsidRPr="001231D5">
        <w:rPr>
          <w:noProof/>
        </w:rPr>
        <w:t>(</w:t>
      </w:r>
      <w:hyperlink w:anchor="_ENREF_6" w:tooltip="Hale, 2013 #1505" w:history="1">
        <w:r w:rsidR="00C932EB" w:rsidRPr="001231D5">
          <w:rPr>
            <w:noProof/>
          </w:rPr>
          <w:t>2013</w:t>
        </w:r>
      </w:hyperlink>
      <w:r w:rsidRPr="001231D5">
        <w:rPr>
          <w:noProof/>
        </w:rPr>
        <w:t>)</w:t>
      </w:r>
      <w:r w:rsidRPr="001231D5">
        <w:fldChar w:fldCharType="end"/>
      </w:r>
      <w:r w:rsidRPr="001231D5">
        <w:t>. Instead, larval sampling under the current Category 1 larval method had the following specifications:</w:t>
      </w:r>
    </w:p>
    <w:p w14:paraId="03B1E2CF" w14:textId="77777777" w:rsidR="00390E4C" w:rsidRPr="001231D5" w:rsidRDefault="00390E4C" w:rsidP="00390E4C">
      <w:r w:rsidRPr="001231D5">
        <w:t xml:space="preserve">Sampling took place at three of the ten sites within the focal zone of each </w:t>
      </w:r>
      <w:r>
        <w:t>Selected Area</w:t>
      </w:r>
      <w:r w:rsidRPr="001231D5">
        <w:t xml:space="preserve">. Each site was sampled for larvae five times (five sampling ‘events’; [Event 1, Event 2, …, Event 5]) within each flow delivery year (corresponds with a financial year; July 1 – June 30) and, as much as practicable, all three sites were sampled on the same day within each event. Within each unique site-event combination, the standard method called for ten light-trap and three drift samples. </w:t>
      </w:r>
    </w:p>
    <w:p w14:paraId="5A56D8F8" w14:textId="77777777" w:rsidR="00390E4C" w:rsidRPr="001231D5" w:rsidRDefault="00390E4C" w:rsidP="00390E4C">
      <w:pPr>
        <w:pStyle w:val="Default"/>
        <w:spacing w:after="160"/>
        <w:rPr>
          <w:rFonts w:asciiTheme="minorHAnsi" w:hAnsiTheme="minorHAnsi" w:cs="Calibri"/>
          <w:sz w:val="22"/>
          <w:szCs w:val="22"/>
        </w:rPr>
      </w:pPr>
      <w:r w:rsidRPr="001231D5">
        <w:rPr>
          <w:rFonts w:asciiTheme="minorHAnsi" w:hAnsiTheme="minorHAnsi" w:cs="Calibri"/>
          <w:sz w:val="22"/>
          <w:szCs w:val="22"/>
        </w:rPr>
        <w:t xml:space="preserve">The same modified quatrefoil light-traps </w:t>
      </w:r>
      <w:r w:rsidRPr="001231D5">
        <w:rPr>
          <w:rFonts w:asciiTheme="minorHAnsi" w:hAnsiTheme="minorHAnsi" w:cs="Calibri"/>
          <w:sz w:val="22"/>
          <w:szCs w:val="22"/>
        </w:rPr>
        <w:fldChar w:fldCharType="begin"/>
      </w:r>
      <w:r w:rsidRPr="001231D5">
        <w:rPr>
          <w:rFonts w:asciiTheme="minorHAnsi" w:hAnsiTheme="minorHAnsi" w:cs="Calibri"/>
          <w:sz w:val="22"/>
          <w:szCs w:val="22"/>
        </w:rPr>
        <w:instrText xml:space="preserve"> ADDIN EN.CITE &lt;EndNote&gt;&lt;Cite&gt;&lt;Author&gt;Humphries&lt;/Author&gt;&lt;Year&gt;2002&lt;/Year&gt;&lt;RecNum&gt;890&lt;/RecNum&gt;&lt;DisplayText&gt;(Humphries et al. 2002)&lt;/DisplayText&gt;&lt;record&gt;&lt;rec-number&gt;890&lt;/rec-number&gt;&lt;foreign-keys&gt;&lt;key app="EN" db-id="05drz5zx59e05weawwzxt5w9pxwx0rp0dw95" timestamp="1329187784"&gt;890&lt;/key&gt;&lt;/foreign-keys&gt;&lt;ref-type name="Journal Article"&gt;17&lt;/ref-type&gt;&lt;contributors&gt;&lt;authors&gt;&lt;author&gt;Humphries, P.&lt;/author&gt;&lt;author&gt;Serafini, L. G.&lt;/author&gt;&lt;author&gt;King, A. J.&lt;/author&gt;&lt;/authors&gt;&lt;/contributors&gt;&lt;titles&gt;&lt;title&gt;River regulation and fish larvae: variation through space and time&lt;/title&gt;&lt;secondary-title&gt;Freshwater Biology&lt;/secondary-title&gt;&lt;alt-title&gt;Freshw. Biol.&lt;/alt-title&gt;&lt;/titles&gt;&lt;periodical&gt;&lt;full-title&gt;Freshwater Biology&lt;/full-title&gt;&lt;abbr-1&gt;Freshw. Biol.&lt;/abbr-1&gt;&lt;/periodical&gt;&lt;alt-periodical&gt;&lt;full-title&gt;Freshwater Biology&lt;/full-title&gt;&lt;abbr-1&gt;Freshw. Biol.&lt;/abbr-1&gt;&lt;/alt-periodical&gt;&lt;pages&gt;1307-1331&lt;/pages&gt;&lt;volume&gt;47&lt;/volume&gt;&lt;number&gt;7&lt;/number&gt;&lt;keywords&gt;&lt;keyword&gt;Australia&lt;/keyword&gt;&lt;keyword&gt;fish spawning&lt;/keyword&gt;&lt;keyword&gt;flow alteration&lt;/keyword&gt;&lt;keyword&gt;Murray-Darling Basin&lt;/keyword&gt;&lt;keyword&gt;rivers&lt;/keyword&gt;&lt;keyword&gt;yellowfish barbus-capensis&lt;/keyword&gt;&lt;keyword&gt;quatrefoil light-trap&lt;/keyword&gt;&lt;keyword&gt;french-guiana&lt;/keyword&gt;&lt;keyword&gt;reproductive-biology&lt;/keyword&gt;&lt;keyword&gt;microhabitat use&lt;/keyword&gt;&lt;keyword&gt;south-australia&lt;/keyword&gt;&lt;keyword&gt;colorado river&lt;/keyword&gt;&lt;keyword&gt;life-history&lt;/keyword&gt;&lt;keyword&gt;young&lt;/keyword&gt;&lt;keyword&gt;dam&lt;/keyword&gt;&lt;/keywords&gt;&lt;dates&gt;&lt;year&gt;2002&lt;/year&gt;&lt;pub-dates&gt;&lt;date&gt;Jul&lt;/date&gt;&lt;/pub-dates&gt;&lt;/dates&gt;&lt;isbn&gt;0046-5070&lt;/isbn&gt;&lt;accession-num&gt;WOS:000176171000009&lt;/accession-num&gt;&lt;work-type&gt;Article&lt;/work-type&gt;&lt;urls&gt;&lt;related-urls&gt;&lt;url&gt;&amp;lt;Go to ISI&amp;gt;://WOS:000176171000009&lt;/url&gt;&lt;/related-urls&gt;&lt;/urls&gt;&lt;electronic-resource-num&gt;10.1046/j.1365-2427.2002.00871.x&lt;/electronic-resource-num&gt;&lt;language&gt;English&lt;/language&gt;&lt;/record&gt;&lt;/Cite&gt;&lt;/EndNote&gt;</w:instrText>
      </w:r>
      <w:r w:rsidRPr="001231D5">
        <w:rPr>
          <w:rFonts w:asciiTheme="minorHAnsi" w:hAnsiTheme="minorHAnsi" w:cs="Calibri"/>
          <w:sz w:val="22"/>
          <w:szCs w:val="22"/>
        </w:rPr>
        <w:fldChar w:fldCharType="separate"/>
      </w:r>
      <w:r w:rsidRPr="001231D5">
        <w:rPr>
          <w:rFonts w:asciiTheme="minorHAnsi" w:hAnsiTheme="minorHAnsi" w:cs="Calibri"/>
          <w:noProof/>
          <w:sz w:val="22"/>
          <w:szCs w:val="22"/>
        </w:rPr>
        <w:t>(</w:t>
      </w:r>
      <w:hyperlink w:anchor="_ENREF_7" w:tooltip="Humphries, 2002 #890" w:history="1">
        <w:r w:rsidR="00C932EB" w:rsidRPr="001231D5">
          <w:rPr>
            <w:rFonts w:asciiTheme="minorHAnsi" w:hAnsiTheme="minorHAnsi" w:cs="Calibri"/>
            <w:noProof/>
            <w:sz w:val="22"/>
            <w:szCs w:val="22"/>
          </w:rPr>
          <w:t>Humphries et al. 2002</w:t>
        </w:r>
      </w:hyperlink>
      <w:r w:rsidRPr="001231D5">
        <w:rPr>
          <w:rFonts w:asciiTheme="minorHAnsi" w:hAnsiTheme="minorHAnsi" w:cs="Calibri"/>
          <w:noProof/>
          <w:sz w:val="22"/>
          <w:szCs w:val="22"/>
        </w:rPr>
        <w:t>)</w:t>
      </w:r>
      <w:r w:rsidRPr="001231D5">
        <w:rPr>
          <w:rFonts w:asciiTheme="minorHAnsi" w:hAnsiTheme="minorHAnsi" w:cs="Calibri"/>
          <w:sz w:val="22"/>
          <w:szCs w:val="22"/>
        </w:rPr>
        <w:fldChar w:fldCharType="end"/>
      </w:r>
      <w:r w:rsidRPr="001231D5">
        <w:rPr>
          <w:rFonts w:asciiTheme="minorHAnsi" w:hAnsiTheme="minorHAnsi" w:cs="Calibri"/>
          <w:sz w:val="22"/>
          <w:szCs w:val="22"/>
        </w:rPr>
        <w:t xml:space="preserve"> were used at each </w:t>
      </w:r>
      <w:r>
        <w:rPr>
          <w:rFonts w:asciiTheme="minorHAnsi" w:hAnsiTheme="minorHAnsi" w:cs="Calibri"/>
          <w:sz w:val="22"/>
          <w:szCs w:val="22"/>
        </w:rPr>
        <w:t>Selected Area</w:t>
      </w:r>
      <w:r w:rsidRPr="001231D5">
        <w:rPr>
          <w:rFonts w:asciiTheme="minorHAnsi" w:hAnsiTheme="minorHAnsi" w:cs="Calibri"/>
          <w:sz w:val="22"/>
          <w:szCs w:val="22"/>
        </w:rPr>
        <w:t xml:space="preserve">, to eliminate spatial bias. Mesh was fitted around the light traps to eliminate larger fish from entering the trap, and eating the sample (3 mm knot-to-knot). Each light trap was ‘baited’ with a yellow Cyalume® 12 h light stick (or equivalent manufacturer, but yellow in colour). The ten light traps set within each of the three sites were set in the afternoon and retrieved the following morning. </w:t>
      </w:r>
      <w:r>
        <w:rPr>
          <w:rFonts w:asciiTheme="minorHAnsi" w:hAnsiTheme="minorHAnsi" w:cs="Calibri"/>
          <w:sz w:val="22"/>
          <w:szCs w:val="22"/>
        </w:rPr>
        <w:t xml:space="preserve">Within each site, during each event, the light traps were set at a random subset of 10 PS waypoints from the total of </w:t>
      </w:r>
      <w:r w:rsidRPr="00801B10">
        <w:rPr>
          <w:rFonts w:asciiTheme="minorHAnsi" w:hAnsiTheme="minorHAnsi" w:cs="Calibri"/>
          <w:sz w:val="22"/>
          <w:szCs w:val="22"/>
        </w:rPr>
        <w:t xml:space="preserve">34 </w:t>
      </w:r>
      <w:r w:rsidR="00CF3BB4">
        <w:rPr>
          <w:rFonts w:ascii="Calibri" w:hAnsi="Calibri" w:cs="Calibri"/>
          <w:szCs w:val="22"/>
        </w:rPr>
        <w:t>(Figure 2A).</w:t>
      </w:r>
      <w:r w:rsidRPr="00801B10">
        <w:rPr>
          <w:rFonts w:asciiTheme="minorHAnsi" w:hAnsiTheme="minorHAnsi" w:cs="Calibri"/>
          <w:sz w:val="22"/>
          <w:szCs w:val="22"/>
        </w:rPr>
        <w:t xml:space="preserve"> Abundances</w:t>
      </w:r>
      <w:r w:rsidRPr="001231D5">
        <w:rPr>
          <w:rFonts w:asciiTheme="minorHAnsi" w:hAnsiTheme="minorHAnsi" w:cs="Calibri"/>
          <w:sz w:val="22"/>
          <w:szCs w:val="22"/>
        </w:rPr>
        <w:t xml:space="preserve"> from light-trap samples were uploaded to the LTIM database as catches-per-unit-effort (CPUE), with units of number of individuals, per trap, per hour within a site-event combination (</w:t>
      </w:r>
      <w:r w:rsidR="00CF3BB4" w:rsidRPr="001231D5">
        <w:rPr>
          <w:rFonts w:asciiTheme="minorHAnsi" w:hAnsiTheme="minorHAnsi" w:cs="Calibri"/>
          <w:sz w:val="22"/>
          <w:szCs w:val="22"/>
        </w:rPr>
        <w:t>i.e.</w:t>
      </w:r>
      <w:r w:rsidRPr="001231D5">
        <w:rPr>
          <w:rFonts w:asciiTheme="minorHAnsi" w:hAnsiTheme="minorHAnsi" w:cs="Calibri"/>
          <w:sz w:val="22"/>
          <w:szCs w:val="22"/>
        </w:rPr>
        <w:t xml:space="preserve"> variance across traps within sites was ‘averaged away’ prior to uploading).</w:t>
      </w:r>
    </w:p>
    <w:p w14:paraId="50CE7DA8" w14:textId="77777777" w:rsidR="00390E4C" w:rsidRPr="001231D5" w:rsidRDefault="00390E4C" w:rsidP="00390E4C">
      <w:pPr>
        <w:autoSpaceDE w:val="0"/>
        <w:autoSpaceDN w:val="0"/>
        <w:adjustRightInd w:val="0"/>
        <w:rPr>
          <w:rFonts w:eastAsiaTheme="minorHAnsi" w:cs="Calibri"/>
          <w:kern w:val="0"/>
          <w:szCs w:val="22"/>
        </w:rPr>
      </w:pPr>
      <w:r w:rsidRPr="001231D5">
        <w:rPr>
          <w:rFonts w:eastAsiaTheme="minorHAnsi" w:cs="Calibri"/>
          <w:kern w:val="0"/>
          <w:szCs w:val="22"/>
        </w:rPr>
        <w:t>The three drift samples within a site-event combination were one of two types:</w:t>
      </w:r>
    </w:p>
    <w:p w14:paraId="1CB76E86" w14:textId="77777777" w:rsidR="00390E4C" w:rsidRPr="001231D5" w:rsidRDefault="00390E4C" w:rsidP="00390E4C">
      <w:pPr>
        <w:pStyle w:val="ListParagraph"/>
        <w:numPr>
          <w:ilvl w:val="0"/>
          <w:numId w:val="43"/>
        </w:numPr>
        <w:autoSpaceDE w:val="0"/>
        <w:autoSpaceDN w:val="0"/>
        <w:adjustRightInd w:val="0"/>
        <w:rPr>
          <w:rFonts w:eastAsiaTheme="minorHAnsi" w:cs="Calibri"/>
          <w:kern w:val="0"/>
          <w:szCs w:val="22"/>
        </w:rPr>
      </w:pPr>
      <w:r w:rsidRPr="001231D5">
        <w:rPr>
          <w:rFonts w:eastAsiaTheme="minorHAnsi" w:cs="Calibri"/>
          <w:kern w:val="0"/>
          <w:szCs w:val="22"/>
        </w:rPr>
        <w:t>If there was sufficient flow velocity within the focal zone, drift samplers were established to passively filter larvae from a moving water column.</w:t>
      </w:r>
    </w:p>
    <w:p w14:paraId="4417D203" w14:textId="77777777" w:rsidR="00390E4C" w:rsidRPr="001231D5" w:rsidRDefault="00390E4C" w:rsidP="00390E4C">
      <w:pPr>
        <w:pStyle w:val="ListParagraph"/>
        <w:numPr>
          <w:ilvl w:val="0"/>
          <w:numId w:val="43"/>
        </w:numPr>
        <w:autoSpaceDE w:val="0"/>
        <w:autoSpaceDN w:val="0"/>
        <w:adjustRightInd w:val="0"/>
        <w:rPr>
          <w:rFonts w:eastAsiaTheme="minorHAnsi" w:cs="Calibri"/>
          <w:kern w:val="0"/>
          <w:szCs w:val="22"/>
        </w:rPr>
      </w:pPr>
      <w:r w:rsidRPr="001231D5">
        <w:rPr>
          <w:rFonts w:eastAsiaTheme="minorHAnsi" w:cs="Calibri"/>
          <w:kern w:val="0"/>
          <w:szCs w:val="22"/>
        </w:rPr>
        <w:t>If there was insufficient water velocity within the focal zone, three larval tows were obtained, whereby the drift net is pushed through the water column by boat, and larvae are actively filter</w:t>
      </w:r>
      <w:r>
        <w:rPr>
          <w:rFonts w:eastAsiaTheme="minorHAnsi" w:cs="Calibri"/>
          <w:kern w:val="0"/>
          <w:szCs w:val="22"/>
        </w:rPr>
        <w:t>ed</w:t>
      </w:r>
      <w:r w:rsidRPr="001231D5">
        <w:rPr>
          <w:rFonts w:eastAsiaTheme="minorHAnsi" w:cs="Calibri"/>
          <w:kern w:val="0"/>
          <w:szCs w:val="22"/>
        </w:rPr>
        <w:t xml:space="preserve"> from the water column. </w:t>
      </w:r>
    </w:p>
    <w:p w14:paraId="60E093EE" w14:textId="77777777" w:rsidR="00390E4C" w:rsidRPr="001231D5" w:rsidRDefault="00390E4C" w:rsidP="00390E4C">
      <w:pPr>
        <w:autoSpaceDE w:val="0"/>
        <w:autoSpaceDN w:val="0"/>
        <w:adjustRightInd w:val="0"/>
        <w:rPr>
          <w:rFonts w:eastAsiaTheme="minorHAnsi" w:cs="Calibri"/>
          <w:kern w:val="0"/>
          <w:szCs w:val="22"/>
        </w:rPr>
      </w:pPr>
      <w:r w:rsidRPr="001231D5">
        <w:rPr>
          <w:rFonts w:eastAsiaTheme="minorHAnsi" w:cs="Calibri"/>
          <w:kern w:val="0"/>
          <w:szCs w:val="22"/>
        </w:rPr>
        <w:t>Irrespective of the whether the sample was active or passive, drift nets were constructed of 500 μm mesh, and had an opening diameter of 50 cm, tapering over 1.5 m to an opening of 9 cm, where a ‘reducing bottle’ was fitted. Volume through the net was estimated so that larval abundances in drift nets could be expressed as a density: number of individuals per m</w:t>
      </w:r>
      <w:r w:rsidRPr="001231D5">
        <w:rPr>
          <w:rFonts w:eastAsiaTheme="minorHAnsi" w:cs="Calibri"/>
          <w:kern w:val="0"/>
          <w:szCs w:val="22"/>
          <w:vertAlign w:val="superscript"/>
        </w:rPr>
        <w:t>3</w:t>
      </w:r>
      <w:r w:rsidRPr="001231D5">
        <w:rPr>
          <w:rFonts w:eastAsiaTheme="minorHAnsi" w:cs="Calibri"/>
          <w:kern w:val="0"/>
          <w:szCs w:val="22"/>
        </w:rPr>
        <w:t xml:space="preserve">. Volume sampled by the net is estimated as </w:t>
      </w:r>
      <w:r w:rsidRPr="001231D5">
        <w:rPr>
          <w:rFonts w:ascii="Cambria Math" w:eastAsiaTheme="minorHAnsi" w:hAnsi="Cambria Math" w:cs="Cambria Math"/>
          <w:kern w:val="0"/>
          <w:szCs w:val="22"/>
        </w:rPr>
        <w:t>𝜋𝑟</w:t>
      </w:r>
      <w:r w:rsidRPr="001231D5">
        <w:rPr>
          <w:rFonts w:eastAsiaTheme="minorHAnsi" w:cs="Cambria Math"/>
          <w:kern w:val="0"/>
          <w:szCs w:val="22"/>
          <w:vertAlign w:val="superscript"/>
        </w:rPr>
        <w:t>2</w:t>
      </w:r>
      <w:r w:rsidRPr="001231D5">
        <w:rPr>
          <w:rFonts w:eastAsiaTheme="minorHAnsi" w:cs="Cambria Math"/>
          <w:kern w:val="0"/>
          <w:szCs w:val="22"/>
        </w:rPr>
        <w:t>∙</w:t>
      </w:r>
      <w:r w:rsidRPr="001231D5">
        <w:rPr>
          <w:rFonts w:ascii="Cambria Math" w:eastAsiaTheme="minorHAnsi" w:hAnsi="Cambria Math" w:cs="Cambria Math"/>
          <w:kern w:val="0"/>
          <w:szCs w:val="22"/>
        </w:rPr>
        <w:t>𝑣</w:t>
      </w:r>
      <w:r w:rsidRPr="001231D5">
        <w:rPr>
          <w:rFonts w:eastAsiaTheme="minorHAnsi" w:cs="Cambria Math"/>
          <w:kern w:val="0"/>
          <w:szCs w:val="22"/>
        </w:rPr>
        <w:t xml:space="preserve"> ∙</w:t>
      </w:r>
      <w:r w:rsidRPr="001231D5">
        <w:rPr>
          <w:rFonts w:ascii="Cambria Math" w:eastAsiaTheme="minorHAnsi" w:hAnsi="Cambria Math" w:cs="Cambria Math"/>
          <w:kern w:val="0"/>
          <w:szCs w:val="22"/>
        </w:rPr>
        <w:t>𝑡</w:t>
      </w:r>
      <w:r w:rsidRPr="001231D5">
        <w:rPr>
          <w:rFonts w:eastAsiaTheme="minorHAnsi" w:cs="Calibri"/>
          <w:kern w:val="0"/>
          <w:szCs w:val="22"/>
        </w:rPr>
        <w:t xml:space="preserve">, where </w:t>
      </w:r>
      <w:r w:rsidRPr="001231D5">
        <w:rPr>
          <w:rFonts w:eastAsiaTheme="minorHAnsi" w:cs="Calibri"/>
          <w:i/>
          <w:iCs/>
          <w:kern w:val="0"/>
          <w:szCs w:val="22"/>
        </w:rPr>
        <w:t xml:space="preserve">r </w:t>
      </w:r>
      <w:r w:rsidRPr="001231D5">
        <w:rPr>
          <w:rFonts w:eastAsiaTheme="minorHAnsi" w:cs="Calibri"/>
          <w:kern w:val="0"/>
          <w:szCs w:val="22"/>
        </w:rPr>
        <w:t xml:space="preserve">is radius in metres, </w:t>
      </w:r>
      <w:r w:rsidRPr="001231D5">
        <w:rPr>
          <w:rFonts w:eastAsiaTheme="minorHAnsi" w:cs="Calibri"/>
          <w:i/>
          <w:iCs/>
          <w:kern w:val="0"/>
          <w:szCs w:val="22"/>
        </w:rPr>
        <w:t xml:space="preserve">v </w:t>
      </w:r>
      <w:r w:rsidRPr="001231D5">
        <w:rPr>
          <w:rFonts w:eastAsiaTheme="minorHAnsi" w:cs="Calibri"/>
          <w:kern w:val="0"/>
          <w:szCs w:val="22"/>
        </w:rPr>
        <w:t>is mean velocity in m s</w:t>
      </w:r>
      <w:r w:rsidRPr="001231D5">
        <w:rPr>
          <w:rFonts w:eastAsiaTheme="minorHAnsi" w:cs="Calibri"/>
          <w:kern w:val="0"/>
          <w:szCs w:val="22"/>
          <w:vertAlign w:val="superscript"/>
        </w:rPr>
        <w:t>-1</w:t>
      </w:r>
      <w:r w:rsidRPr="001231D5">
        <w:rPr>
          <w:rFonts w:eastAsiaTheme="minorHAnsi" w:cs="Calibri"/>
          <w:kern w:val="0"/>
          <w:szCs w:val="22"/>
        </w:rPr>
        <w:t xml:space="preserve">, and </w:t>
      </w:r>
      <w:r w:rsidRPr="001231D5">
        <w:rPr>
          <w:rFonts w:eastAsiaTheme="minorHAnsi" w:cs="Calibri"/>
          <w:i/>
          <w:iCs/>
          <w:kern w:val="0"/>
          <w:szCs w:val="22"/>
        </w:rPr>
        <w:t xml:space="preserve">t </w:t>
      </w:r>
      <w:r w:rsidRPr="001231D5">
        <w:rPr>
          <w:rFonts w:eastAsiaTheme="minorHAnsi" w:cs="Calibri"/>
          <w:kern w:val="0"/>
          <w:szCs w:val="22"/>
        </w:rPr>
        <w:t>is time set in seconds. Thus for both active and passive drift samples, data uploaded to the LTIM database had CPUE units of mean number of individuals per m</w:t>
      </w:r>
      <w:r w:rsidRPr="001231D5">
        <w:rPr>
          <w:rFonts w:eastAsiaTheme="minorHAnsi" w:cs="Calibri"/>
          <w:kern w:val="0"/>
          <w:szCs w:val="22"/>
          <w:vertAlign w:val="superscript"/>
        </w:rPr>
        <w:t>3</w:t>
      </w:r>
      <w:r w:rsidRPr="001231D5">
        <w:rPr>
          <w:rFonts w:eastAsiaTheme="minorHAnsi" w:cs="Calibri"/>
          <w:kern w:val="0"/>
          <w:szCs w:val="22"/>
        </w:rPr>
        <w:t xml:space="preserve">. Again, each row in the LTIM database is a mean CPUE and disregards variation across the three drift samples </w:t>
      </w:r>
      <w:r w:rsidRPr="001231D5">
        <w:rPr>
          <w:rFonts w:cs="Calibri"/>
          <w:szCs w:val="22"/>
        </w:rPr>
        <w:t>within a site-event combination.</w:t>
      </w:r>
    </w:p>
    <w:p w14:paraId="2297FF4F" w14:textId="77777777" w:rsidR="00390E4C" w:rsidRDefault="00390E4C" w:rsidP="00CF3BB4">
      <w:pPr>
        <w:pStyle w:val="Heading5"/>
      </w:pPr>
      <w:bookmarkStart w:id="116" w:name="_Toc491700904"/>
      <w:r>
        <w:t>Population and community censuses</w:t>
      </w:r>
      <w:bookmarkEnd w:id="116"/>
    </w:p>
    <w:p w14:paraId="3C2A381D" w14:textId="77777777" w:rsidR="00390E4C" w:rsidRDefault="00390E4C" w:rsidP="00390E4C">
      <w:r>
        <w:t xml:space="preserve">Category 1 annual censuses took place once each year during autumn and, unlike larval methods, follow Hale et al. (2013). Within the six Selected Areas, annual censuses consisted of intensive electrofishing for large-bodied species and fyke netting for small-bodied species. </w:t>
      </w:r>
    </w:p>
    <w:p w14:paraId="3AB79623" w14:textId="77777777" w:rsidR="00390E4C" w:rsidRDefault="00390E4C" w:rsidP="00390E4C">
      <w:r>
        <w:t>Within each of the ten sites the entire 800 m site was electrofished.  Within each electrofishing unit of a site (</w:t>
      </w:r>
      <w:r w:rsidRPr="00CF3BB4">
        <w:t>EF unit;</w:t>
      </w:r>
      <w:r w:rsidR="00CF3BB4" w:rsidRPr="00CF3BB4">
        <w:t xml:space="preserve"> Figure 2A</w:t>
      </w:r>
      <w:r w:rsidRPr="00CF3BB4">
        <w:t>)</w:t>
      </w:r>
      <w:r>
        <w:t xml:space="preserve"> two ‘shots’ of 90 s ‘on-time’ was carried out. This resulted in a total of 2880 s (48 min on-time) for each site. No more than 180 s of shocking was allocated to each EF unit, such that electrofishing effort was spread out across the entire site, giving a random sample with respect to the (site’s) environment. Within EF units the location of shots was left to the discretion of the sampler. Abundances from electrofishing were calculated as number of individuals per second ‘on-time’ within each site and year.</w:t>
      </w:r>
    </w:p>
    <w:p w14:paraId="3007A23E" w14:textId="77777777" w:rsidR="00390E4C" w:rsidRDefault="00390E4C" w:rsidP="00390E4C">
      <w:r>
        <w:lastRenderedPageBreak/>
        <w:t>Ten fyke net (fish trap) samples were also taken from within each site. Fyke nets were randomly positioned at PS waypoints and set overnight. Abundances from fyke nets were uploaded to the LTIM database as mean numbers of individuals per net, per hour within each site and year (variation across nets within a site-year combination is disregarded).</w:t>
      </w:r>
    </w:p>
    <w:p w14:paraId="2FE80316" w14:textId="77777777" w:rsidR="00390E4C" w:rsidRDefault="00390E4C" w:rsidP="00CF3BB4">
      <w:pPr>
        <w:pStyle w:val="Heading4"/>
      </w:pPr>
      <w:bookmarkStart w:id="117" w:name="_Toc491700905"/>
      <w:r>
        <w:t>Data analysis</w:t>
      </w:r>
      <w:bookmarkEnd w:id="117"/>
    </w:p>
    <w:p w14:paraId="72CB1F4F" w14:textId="77777777" w:rsidR="00390E4C" w:rsidRPr="001C1AD0" w:rsidRDefault="00390E4C" w:rsidP="00390E4C">
      <w:r>
        <w:t xml:space="preserve">All analyses and visualisations were carried out using R version 3.4.0 </w:t>
      </w:r>
      <w:r>
        <w:fldChar w:fldCharType="begin"/>
      </w:r>
      <w:r>
        <w:instrText xml:space="preserve"> ADDIN EN.CITE &lt;EndNote&gt;&lt;Cite&gt;&lt;Author&gt;R Core Team&lt;/Author&gt;&lt;Year&gt;2017&lt;/Year&gt;&lt;RecNum&gt;1632&lt;/RecNum&gt;&lt;DisplayText&gt;(R Core Team 2017)&lt;/DisplayText&gt;&lt;record&gt;&lt;rec-number&gt;1632&lt;/rec-number&gt;&lt;foreign-keys&gt;&lt;key app="EN" db-id="05drz5zx59e05weawwzxt5w9pxwx0rp0dw95" timestamp="1480375739"&gt;1632&lt;/key&gt;&lt;/foreign-keys&gt;&lt;ref-type name="Web Page"&gt;12&lt;/ref-type&gt;&lt;contributors&gt;&lt;authors&gt;&lt;author&gt;R Core Team, &lt;/author&gt;&lt;/authors&gt;&lt;/contributors&gt;&lt;titles&gt;&lt;title&gt;R: A language and environment for statistical computing. R Foundation for Statistical Computing, Vienna, Austria. URL http://www.R-project.org/.&lt;/title&gt;&lt;/titles&gt;&lt;dates&gt;&lt;year&gt;2017&lt;/year&gt;&lt;/dates&gt;&lt;urls&gt;&lt;/urls&gt;&lt;/record&gt;&lt;/Cite&gt;&lt;/EndNote&gt;</w:instrText>
      </w:r>
      <w:r>
        <w:fldChar w:fldCharType="separate"/>
      </w:r>
      <w:r>
        <w:rPr>
          <w:noProof/>
        </w:rPr>
        <w:t>(</w:t>
      </w:r>
      <w:hyperlink w:anchor="_ENREF_17" w:tooltip="R Core Team, 2017 #1632" w:history="1">
        <w:r w:rsidR="00C932EB">
          <w:rPr>
            <w:noProof/>
          </w:rPr>
          <w:t>R Core Team 2017</w:t>
        </w:r>
      </w:hyperlink>
      <w:r>
        <w:rPr>
          <w:noProof/>
        </w:rPr>
        <w:t>)</w:t>
      </w:r>
      <w:r>
        <w:fldChar w:fldCharType="end"/>
      </w:r>
      <w:r>
        <w:t>.</w:t>
      </w:r>
    </w:p>
    <w:p w14:paraId="757CFC01" w14:textId="77777777" w:rsidR="00390E4C" w:rsidRDefault="00390E4C" w:rsidP="00CF3BB4">
      <w:pPr>
        <w:pStyle w:val="Heading5"/>
      </w:pPr>
      <w:r>
        <w:t>Preparation of hydrology, temperature and dissolved oxygen data</w:t>
      </w:r>
    </w:p>
    <w:p w14:paraId="56DC9831" w14:textId="77777777" w:rsidR="00390E4C" w:rsidRDefault="00390E4C" w:rsidP="00390E4C">
      <w:r>
        <w:t>Series for three variables were calculated for each of the gauges presented in</w:t>
      </w:r>
      <w:r w:rsidR="00CF3BB4">
        <w:t xml:space="preserve"> Table 1A</w:t>
      </w:r>
      <w:r>
        <w:t xml:space="preserve">: (1) ‘background’ (BG) daily discharges; the estimated discharge in the absence of any environmental water; (2) background discharges plus the contribution of Commonwealth environmental water (BG + CEW); (3) background daily discharges plus the contribution of all environmental water (BG + EW), where environmental water includes, Commonwealth environmental water, state environmental water (e.g. VEWH allocations), The Living Murray flows, and certain inter-valley transfers. </w:t>
      </w:r>
    </w:p>
    <w:p w14:paraId="67C763F1" w14:textId="77777777" w:rsidR="00390E4C" w:rsidRDefault="00390E4C" w:rsidP="00390E4C">
      <w:r>
        <w:t xml:space="preserve">We required a hydrological index that can be standardised across rivers having mean daily discharges that differ by orders of magnitude. Towards this end, we transformed all daily discharge variables from each gauge into </w:t>
      </w:r>
      <w:r w:rsidRPr="00911DDD">
        <w:rPr>
          <w:i/>
        </w:rPr>
        <w:t>standard log-normal random variables</w:t>
      </w:r>
      <w:r>
        <w:t xml:space="preserve"> </w:t>
      </w:r>
      <w:r>
        <w:fldChar w:fldCharType="begin"/>
      </w:r>
      <w:r>
        <w:instrText xml:space="preserve"> ADDIN EN.CITE &lt;EndNote&gt;&lt;Cite&gt;&lt;Author&gt;Wackerly&lt;/Author&gt;&lt;Year&gt;2002&lt;/Year&gt;&lt;RecNum&gt;1775&lt;/RecNum&gt;&lt;DisplayText&gt;(Wackerly et al. 2002)&lt;/DisplayText&gt;&lt;record&gt;&lt;rec-number&gt;1775&lt;/rec-number&gt;&lt;foreign-keys&gt;&lt;key app="EN" db-id="05drz5zx59e05weawwzxt5w9pxwx0rp0dw95" timestamp="1523937652"&gt;1775&lt;/key&gt;&lt;/foreign-keys&gt;&lt;ref-type name="Book"&gt;6&lt;/ref-type&gt;&lt;contributors&gt;&lt;authors&gt;&lt;author&gt;Wackerly, D. D.&lt;/author&gt;&lt;author&gt;Mendenhall, W.&lt;/author&gt;&lt;author&gt;Scheaffer, R. L.&lt;/author&gt;&lt;/authors&gt;&lt;/contributors&gt;&lt;titles&gt;&lt;title&gt;Mathematical Statistics with Applications&lt;/title&gt;&lt;/titles&gt;&lt;edition&gt;6th&lt;/edition&gt;&lt;dates&gt;&lt;year&gt;2002&lt;/year&gt;&lt;/dates&gt;&lt;publisher&gt;Wadsworth Group&lt;/publisher&gt;&lt;urls&gt;&lt;/urls&gt;&lt;/record&gt;&lt;/Cite&gt;&lt;/EndNote&gt;</w:instrText>
      </w:r>
      <w:r>
        <w:fldChar w:fldCharType="separate"/>
      </w:r>
      <w:r>
        <w:rPr>
          <w:noProof/>
        </w:rPr>
        <w:t>(</w:t>
      </w:r>
      <w:hyperlink w:anchor="_ENREF_20" w:tooltip="Wackerly, 2002 #1775" w:history="1">
        <w:r w:rsidR="00C932EB">
          <w:rPr>
            <w:noProof/>
          </w:rPr>
          <w:t>Wackerly et al. 2002</w:t>
        </w:r>
      </w:hyperlink>
      <w:r>
        <w:rPr>
          <w:noProof/>
        </w:rPr>
        <w:t>)</w:t>
      </w:r>
      <w:r>
        <w:fldChar w:fldCharType="end"/>
      </w:r>
      <w:r>
        <w:t>:</w:t>
      </w:r>
    </w:p>
    <w:p w14:paraId="67521414" w14:textId="77777777" w:rsidR="00390E4C" w:rsidRDefault="005364A7" w:rsidP="00390E4C">
      <m:oMath>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ij</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j</m:t>
            </m:r>
          </m:sub>
        </m:sSub>
      </m:oMath>
      <w:r w:rsidR="00390E4C">
        <w:tab/>
      </w:r>
    </w:p>
    <w:p w14:paraId="1FD24135" w14:textId="77777777" w:rsidR="00390E4C" w:rsidRDefault="00390E4C" w:rsidP="00390E4C">
      <w:r>
        <w:t xml:space="preserve">where </w:t>
      </w:r>
      <m:oMath>
        <m:sSub>
          <m:sSubPr>
            <m:ctrlPr>
              <w:rPr>
                <w:rFonts w:ascii="Cambria Math" w:hAnsi="Cambria Math"/>
                <w:i/>
              </w:rPr>
            </m:ctrlPr>
          </m:sSubPr>
          <m:e>
            <m:r>
              <w:rPr>
                <w:rFonts w:ascii="Cambria Math" w:hAnsi="Cambria Math"/>
              </w:rPr>
              <m:t>D</m:t>
            </m:r>
          </m:e>
          <m:sub>
            <m:r>
              <w:rPr>
                <w:rFonts w:ascii="Cambria Math" w:hAnsi="Cambria Math"/>
              </w:rPr>
              <m:t>ij</m:t>
            </m:r>
          </m:sub>
        </m:sSub>
      </m:oMath>
      <w:r>
        <w:t xml:space="preserve"> is the ln(x+1)-transformed discharge on day </w:t>
      </w:r>
      <w:r w:rsidRPr="001A0553">
        <w:rPr>
          <w:i/>
        </w:rPr>
        <w:t>i</w:t>
      </w:r>
      <w:r>
        <w:t xml:space="preserve"> at gauge </w:t>
      </w:r>
      <w:r w:rsidRPr="001A0553">
        <w:rPr>
          <w:i/>
        </w:rPr>
        <w:t>j</w:t>
      </w:r>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j</m:t>
            </m:r>
          </m:sub>
        </m:sSub>
      </m:oMath>
      <w:r>
        <w:t xml:space="preserve"> and </w:t>
      </w:r>
      <m:oMath>
        <m:sSub>
          <m:sSubPr>
            <m:ctrlPr>
              <w:rPr>
                <w:rFonts w:ascii="Cambria Math" w:hAnsi="Cambria Math"/>
                <w:i/>
              </w:rPr>
            </m:ctrlPr>
          </m:sSubPr>
          <m:e>
            <m:r>
              <w:rPr>
                <w:rFonts w:ascii="Cambria Math" w:hAnsi="Cambria Math"/>
              </w:rPr>
              <m:t>δ</m:t>
            </m:r>
          </m:e>
          <m:sub>
            <m:r>
              <w:rPr>
                <w:rFonts w:ascii="Cambria Math" w:hAnsi="Cambria Math"/>
              </w:rPr>
              <m:t>j</m:t>
            </m:r>
          </m:sub>
        </m:sSub>
      </m:oMath>
      <w:r>
        <w:t xml:space="preserve"> are, respectively, the mean and standard deviation of those log-transformed values at that gauge;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ij</m:t>
            </m:r>
          </m:sub>
        </m:sSub>
      </m:oMath>
      <w:r>
        <w:t xml:space="preserve"> is the log-normal deviate. By transforming all discharge values have placed all discharge values from different rivers on a common scale that should (approximately) quantitatively map to ecological effects in a similar manner across selected areas. Discharge values at each gauge were standardised for all three series (BG; BG + CEW; BG + EW). For clarity, we hereafter refer to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ij</m:t>
            </m:r>
          </m:sub>
        </m:sSub>
      </m:oMath>
      <w:r>
        <w:t xml:space="preserve"> as ‘standardised discharge.’</w:t>
      </w:r>
    </w:p>
    <w:p w14:paraId="2C02691F" w14:textId="77777777" w:rsidR="00390E4C" w:rsidRDefault="00390E4C" w:rsidP="00390E4C">
      <w:r>
        <w:t xml:space="preserve">If one wishes to determine any of the threshold values of </w:t>
      </w:r>
      <w:r w:rsidR="00CF3BB4">
        <w:t xml:space="preserve">Table 2A </w:t>
      </w:r>
      <w:r>
        <w:t>in units of ML d</w:t>
      </w:r>
      <w:r w:rsidRPr="00772A3B">
        <w:rPr>
          <w:vertAlign w:val="superscript"/>
        </w:rPr>
        <w:t>-1</w:t>
      </w:r>
      <w:r>
        <w:t>, then the formula for back-transformation is:</w:t>
      </w:r>
    </w:p>
    <w:p w14:paraId="7387A4D9" w14:textId="77777777" w:rsidR="00390E4C" w:rsidRPr="00772A3B" w:rsidRDefault="005364A7" w:rsidP="00390E4C">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rPr>
                <m:t>ij</m:t>
              </m:r>
            </m:sub>
          </m:sSub>
          <m:r>
            <w:rPr>
              <w:rFonts w:ascii="Cambria Math" w:hAnsi="Cambria Math"/>
            </w:rPr>
            <m:t>=</m:t>
          </m:r>
          <m:sSub>
            <m:sSubPr>
              <m:ctrlPr>
                <w:rPr>
                  <w:rFonts w:ascii="Cambria Math" w:hAnsi="Cambria Math"/>
                  <w:i/>
                </w:rPr>
              </m:ctrlPr>
            </m:sSubPr>
            <m:e>
              <m:r>
                <m:rPr>
                  <m:sty m:val="p"/>
                </m:rPr>
                <w:rPr>
                  <w:rFonts w:ascii="Cambria Math" w:hAnsi="Cambria Math"/>
                </w:rPr>
                <m:t>exp⁡</m:t>
              </m:r>
              <m:r>
                <w:rPr>
                  <w:rFonts w:ascii="Cambria Math" w:hAnsi="Cambria Math"/>
                </w:rPr>
                <m:t>(</m:t>
              </m:r>
              <m:acc>
                <m:accPr>
                  <m:chr m:val="̃"/>
                  <m:ctrlPr>
                    <w:rPr>
                      <w:rFonts w:ascii="Cambria Math" w:hAnsi="Cambria Math"/>
                      <w:i/>
                    </w:rPr>
                  </m:ctrlPr>
                </m:accPr>
                <m:e>
                  <m:r>
                    <w:rPr>
                      <w:rFonts w:ascii="Cambria Math" w:hAnsi="Cambria Math"/>
                    </w:rPr>
                    <m:t>D</m:t>
                  </m:r>
                </m:e>
              </m:acc>
            </m:e>
            <m:sub>
              <m:r>
                <w:rPr>
                  <w:rFonts w:ascii="Cambria Math" w:hAnsi="Cambria Math"/>
                </w:rPr>
                <m:t>ij</m:t>
              </m:r>
            </m:sub>
          </m:sSub>
          <m:sSub>
            <m:sSubPr>
              <m:ctrlPr>
                <w:rPr>
                  <w:rFonts w:ascii="Cambria Math" w:hAnsi="Cambria Math"/>
                  <w:i/>
                </w:rPr>
              </m:ctrlPr>
            </m:sSubPr>
            <m:e>
              <m:r>
                <w:rPr>
                  <w:rFonts w:ascii="Cambria Math" w:hAnsi="Cambria Math"/>
                </w:rPr>
                <m:t>δ</m:t>
              </m:r>
            </m:e>
            <m:sub>
              <m:r>
                <w:rPr>
                  <w:rFonts w:ascii="Cambria Math" w:hAnsi="Cambria Math"/>
                </w:rPr>
                <m:t>j</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j</m:t>
              </m:r>
            </m:sub>
          </m:sSub>
          <m:r>
            <w:rPr>
              <w:rFonts w:ascii="Cambria Math" w:hAnsi="Cambria Math"/>
            </w:rPr>
            <m:t>)-1</m:t>
          </m:r>
        </m:oMath>
      </m:oMathPara>
    </w:p>
    <w:p w14:paraId="3BDACD55" w14:textId="77777777" w:rsidR="00390E4C" w:rsidRDefault="00390E4C" w:rsidP="00390E4C">
      <w:r>
        <w:t>Time series of daily mean water temperature and dissolved oxygen for focal zones (</w:t>
      </w:r>
      <w:r w:rsidR="00CF3BB4">
        <w:t>Table 2A</w:t>
      </w:r>
      <w:r>
        <w:t xml:space="preserve">) were obtained from the LTIM DO logger database. Water temperature and DO data were only available for certain subsets of each year. </w:t>
      </w:r>
    </w:p>
    <w:p w14:paraId="540413EA" w14:textId="77777777" w:rsidR="00390E4C" w:rsidRDefault="00390E4C" w:rsidP="00390E4C">
      <w:r>
        <w:t>Once all hydrology, temperature and DO data were sourced and tidied they were then ready for generation of various predictor variables; variables that would serve as covariates in subsequent modelling of fish response to flows. Certain hydrology predictor variables were defined by the number of days where standardised discharge was above or below some threshold. Hydrology thresholds were defined by specific percentiles of the standard log-normal variables; the 5</w:t>
      </w:r>
      <w:r w:rsidRPr="005D0D82">
        <w:rPr>
          <w:vertAlign w:val="superscript"/>
        </w:rPr>
        <w:t>th</w:t>
      </w:r>
      <w:r>
        <w:t>, 10</w:t>
      </w:r>
      <w:r w:rsidRPr="005D0D82">
        <w:rPr>
          <w:vertAlign w:val="superscript"/>
        </w:rPr>
        <w:t>th</w:t>
      </w:r>
      <w:r>
        <w:t>, 25</w:t>
      </w:r>
      <w:r w:rsidRPr="005D0D82">
        <w:rPr>
          <w:vertAlign w:val="superscript"/>
        </w:rPr>
        <w:t>th</w:t>
      </w:r>
      <w:r>
        <w:t>, 50</w:t>
      </w:r>
      <w:r w:rsidRPr="005D0D82">
        <w:rPr>
          <w:vertAlign w:val="superscript"/>
        </w:rPr>
        <w:t>th</w:t>
      </w:r>
      <w:r>
        <w:t>, 75</w:t>
      </w:r>
      <w:r w:rsidRPr="005D0D82">
        <w:rPr>
          <w:vertAlign w:val="superscript"/>
        </w:rPr>
        <w:t>th</w:t>
      </w:r>
      <w:r>
        <w:t>, 90</w:t>
      </w:r>
      <w:r w:rsidRPr="005D0D82">
        <w:rPr>
          <w:vertAlign w:val="superscript"/>
        </w:rPr>
        <w:t>th</w:t>
      </w:r>
      <w:r>
        <w:t xml:space="preserve"> and 95</w:t>
      </w:r>
      <w:r w:rsidRPr="005D0D82">
        <w:rPr>
          <w:vertAlign w:val="superscript"/>
        </w:rPr>
        <w:t>th</w:t>
      </w:r>
      <w:r>
        <w:t xml:space="preserve"> percentiles. The values of these thresholds, as well as the quantity and span of data that went into their calculation, are presented in</w:t>
      </w:r>
      <w:r w:rsidR="00CF3BB4">
        <w:t xml:space="preserve"> Table 2A</w:t>
      </w:r>
      <w:r>
        <w:t xml:space="preserve">. </w:t>
      </w:r>
    </w:p>
    <w:p w14:paraId="3B7CD046" w14:textId="77777777" w:rsidR="00390E4C" w:rsidRDefault="00390E4C" w:rsidP="00390E4C">
      <w:r w:rsidRPr="00526555">
        <w:t>The specific predictor variables generated</w:t>
      </w:r>
      <w:r>
        <w:t xml:space="preserve"> were dependent on the temporal grain of analysis they were intended for. Samples of the structure of fish populations (including condition) and communities are collected once annually, so we require predictor variables describing the statistical properties of the environment over the year preceding the population/community sample. Analyses pertaining to effects of flow on the structure of populations and communities have an annual temporal grain. Each year a set of base predictors with an annual temporal grain are generated; they are described in</w:t>
      </w:r>
      <w:r w:rsidR="00CF3BB4">
        <w:t xml:space="preserve"> Table 3A</w:t>
      </w:r>
      <w:r>
        <w:t xml:space="preserve">. For each of the flow-related variables in </w:t>
      </w:r>
      <w:r w:rsidR="00CF3BB4">
        <w:t xml:space="preserve">Table 3A </w:t>
      </w:r>
      <w:r>
        <w:t xml:space="preserve">we were able to </w:t>
      </w:r>
      <w:r>
        <w:lastRenderedPageBreak/>
        <w:t>estimate the counterfactual values—the values of that predictor variable expected under the three hydrological scenarios BG, BG + CEW, BG + EW.</w:t>
      </w:r>
    </w:p>
    <w:p w14:paraId="3E4EE638" w14:textId="77777777" w:rsidR="00390E4C" w:rsidRPr="00846EC6" w:rsidRDefault="00390E4C" w:rsidP="00390E4C">
      <w:pPr>
        <w:pStyle w:val="Caption"/>
        <w:rPr>
          <w:b w:val="0"/>
        </w:rPr>
      </w:pPr>
      <w:bookmarkStart w:id="118" w:name="_Ref514850981"/>
      <w:r>
        <w:t>Table</w:t>
      </w:r>
      <w:bookmarkEnd w:id="118"/>
      <w:r w:rsidR="00CF3BB4">
        <w:rPr>
          <w:noProof/>
        </w:rPr>
        <w:t xml:space="preserve"> 3A</w:t>
      </w:r>
      <w:r>
        <w:t>.</w:t>
      </w:r>
      <w:r>
        <w:rPr>
          <w:b w:val="0"/>
        </w:rPr>
        <w:t xml:space="preserve"> Definition of base predictors with an annual temporal grain. R scripts that collate and tidy the raw data, then estimate these predictors are available from R. Stoffels.</w:t>
      </w:r>
    </w:p>
    <w:tbl>
      <w:tblPr>
        <w:tblStyle w:val="TableGrid"/>
        <w:tblW w:w="0" w:type="auto"/>
        <w:tblLook w:val="04A0" w:firstRow="1" w:lastRow="0" w:firstColumn="1" w:lastColumn="0" w:noHBand="0" w:noVBand="1"/>
      </w:tblPr>
      <w:tblGrid>
        <w:gridCol w:w="1899"/>
        <w:gridCol w:w="1309"/>
        <w:gridCol w:w="5808"/>
      </w:tblGrid>
      <w:tr w:rsidR="00390E4C" w:rsidRPr="009B57D2" w14:paraId="6422F9BC" w14:textId="77777777" w:rsidTr="00390E4C">
        <w:tc>
          <w:tcPr>
            <w:tcW w:w="1899" w:type="dxa"/>
          </w:tcPr>
          <w:p w14:paraId="73E2D58C" w14:textId="77777777" w:rsidR="00390E4C" w:rsidRPr="009B57D2" w:rsidRDefault="00390E4C" w:rsidP="00390E4C">
            <w:pPr>
              <w:rPr>
                <w:sz w:val="18"/>
              </w:rPr>
            </w:pPr>
            <w:r w:rsidRPr="009B57D2">
              <w:rPr>
                <w:sz w:val="18"/>
              </w:rPr>
              <w:t>Predictor</w:t>
            </w:r>
            <w:r>
              <w:rPr>
                <w:sz w:val="18"/>
              </w:rPr>
              <w:t>s</w:t>
            </w:r>
          </w:p>
        </w:tc>
        <w:tc>
          <w:tcPr>
            <w:tcW w:w="1309" w:type="dxa"/>
          </w:tcPr>
          <w:p w14:paraId="60274894" w14:textId="77777777" w:rsidR="00390E4C" w:rsidRPr="009B57D2" w:rsidRDefault="00390E4C" w:rsidP="00390E4C">
            <w:pPr>
              <w:rPr>
                <w:sz w:val="18"/>
              </w:rPr>
            </w:pPr>
            <w:r>
              <w:rPr>
                <w:sz w:val="18"/>
              </w:rPr>
              <w:t>Counterfactual scenarios?</w:t>
            </w:r>
          </w:p>
        </w:tc>
        <w:tc>
          <w:tcPr>
            <w:tcW w:w="5808" w:type="dxa"/>
          </w:tcPr>
          <w:p w14:paraId="5E18452F" w14:textId="77777777" w:rsidR="00390E4C" w:rsidRPr="009B57D2" w:rsidRDefault="00390E4C" w:rsidP="00390E4C">
            <w:pPr>
              <w:rPr>
                <w:sz w:val="18"/>
              </w:rPr>
            </w:pPr>
            <w:r w:rsidRPr="009B57D2">
              <w:rPr>
                <w:sz w:val="18"/>
              </w:rPr>
              <w:t>Definition</w:t>
            </w:r>
          </w:p>
        </w:tc>
      </w:tr>
      <w:tr w:rsidR="00390E4C" w:rsidRPr="009B57D2" w14:paraId="661B208E" w14:textId="77777777" w:rsidTr="00390E4C">
        <w:tc>
          <w:tcPr>
            <w:tcW w:w="1899" w:type="dxa"/>
          </w:tcPr>
          <w:p w14:paraId="2CD37D16" w14:textId="77777777" w:rsidR="00390E4C" w:rsidRPr="00D07B7B" w:rsidRDefault="00390E4C" w:rsidP="00390E4C">
            <w:pPr>
              <w:rPr>
                <w:i/>
                <w:sz w:val="18"/>
              </w:rPr>
            </w:pPr>
            <w:r w:rsidRPr="00D07B7B">
              <w:rPr>
                <w:i/>
                <w:sz w:val="18"/>
              </w:rPr>
              <w:t>flow_Q1; flow_Q2; flow_Q3</w:t>
            </w:r>
          </w:p>
        </w:tc>
        <w:tc>
          <w:tcPr>
            <w:tcW w:w="1309" w:type="dxa"/>
          </w:tcPr>
          <w:p w14:paraId="48727C06" w14:textId="77777777" w:rsidR="00390E4C" w:rsidRDefault="00390E4C" w:rsidP="00390E4C">
            <w:pPr>
              <w:rPr>
                <w:sz w:val="18"/>
              </w:rPr>
            </w:pPr>
            <w:r>
              <w:rPr>
                <w:sz w:val="18"/>
              </w:rPr>
              <w:t>Yes</w:t>
            </w:r>
          </w:p>
        </w:tc>
        <w:tc>
          <w:tcPr>
            <w:tcW w:w="5808" w:type="dxa"/>
          </w:tcPr>
          <w:p w14:paraId="6B0CD382" w14:textId="77777777" w:rsidR="00390E4C" w:rsidRPr="009B57D2" w:rsidRDefault="00390E4C" w:rsidP="00390E4C">
            <w:pPr>
              <w:rPr>
                <w:sz w:val="18"/>
              </w:rPr>
            </w:pPr>
            <w:r>
              <w:rPr>
                <w:sz w:val="18"/>
              </w:rPr>
              <w:t>The first, second (median) and third quartiles of mean daily standardised discharge (ML/day) within each of the four seasons (3 x 4 = 12 values per annum, per gauge), and the year as a whole (3 x 1 values per annum, per gauge).</w:t>
            </w:r>
          </w:p>
        </w:tc>
      </w:tr>
      <w:tr w:rsidR="00390E4C" w:rsidRPr="009B57D2" w14:paraId="1CF944B0" w14:textId="77777777" w:rsidTr="00390E4C">
        <w:tc>
          <w:tcPr>
            <w:tcW w:w="1899" w:type="dxa"/>
          </w:tcPr>
          <w:p w14:paraId="39BCCB04" w14:textId="77777777" w:rsidR="00390E4C" w:rsidRPr="00D07B7B" w:rsidRDefault="00390E4C" w:rsidP="00390E4C">
            <w:pPr>
              <w:rPr>
                <w:i/>
                <w:sz w:val="18"/>
              </w:rPr>
            </w:pPr>
            <w:r w:rsidRPr="00D07B7B">
              <w:rPr>
                <w:i/>
                <w:sz w:val="18"/>
              </w:rPr>
              <w:t>meanDO_Q1; meanDO; Q2; meanDO_Q3</w:t>
            </w:r>
          </w:p>
        </w:tc>
        <w:tc>
          <w:tcPr>
            <w:tcW w:w="1309" w:type="dxa"/>
          </w:tcPr>
          <w:p w14:paraId="1AC533B8" w14:textId="77777777" w:rsidR="00390E4C" w:rsidRDefault="00390E4C" w:rsidP="00390E4C">
            <w:pPr>
              <w:rPr>
                <w:sz w:val="18"/>
              </w:rPr>
            </w:pPr>
            <w:r>
              <w:rPr>
                <w:sz w:val="18"/>
              </w:rPr>
              <w:t>No</w:t>
            </w:r>
          </w:p>
        </w:tc>
        <w:tc>
          <w:tcPr>
            <w:tcW w:w="5808" w:type="dxa"/>
          </w:tcPr>
          <w:p w14:paraId="1A5DD677" w14:textId="77777777" w:rsidR="00390E4C" w:rsidRPr="009B57D2" w:rsidRDefault="00390E4C" w:rsidP="00390E4C">
            <w:pPr>
              <w:rPr>
                <w:sz w:val="18"/>
              </w:rPr>
            </w:pPr>
            <w:r>
              <w:rPr>
                <w:sz w:val="18"/>
              </w:rPr>
              <w:t>The first, second (median) and third quartiles of mean daily dissolved oxygen concentration (mg/L) within each of the four seasons (3 x 4 = 12 values per annum, per gauge), and the year as a whole (3 x 1 values per annum, per gauge).</w:t>
            </w:r>
          </w:p>
        </w:tc>
      </w:tr>
      <w:tr w:rsidR="00390E4C" w:rsidRPr="009B57D2" w14:paraId="09732482" w14:textId="77777777" w:rsidTr="00390E4C">
        <w:tc>
          <w:tcPr>
            <w:tcW w:w="1899" w:type="dxa"/>
          </w:tcPr>
          <w:p w14:paraId="21CCC2EB" w14:textId="77777777" w:rsidR="00390E4C" w:rsidRPr="00D07B7B" w:rsidRDefault="00390E4C" w:rsidP="00390E4C">
            <w:pPr>
              <w:rPr>
                <w:i/>
                <w:sz w:val="18"/>
              </w:rPr>
            </w:pPr>
            <w:r w:rsidRPr="00D07B7B">
              <w:rPr>
                <w:i/>
                <w:sz w:val="18"/>
              </w:rPr>
              <w:t>minDO_Q1; minDO_Q2; minDO_Q3</w:t>
            </w:r>
          </w:p>
        </w:tc>
        <w:tc>
          <w:tcPr>
            <w:tcW w:w="1309" w:type="dxa"/>
          </w:tcPr>
          <w:p w14:paraId="475E86F0" w14:textId="77777777" w:rsidR="00390E4C" w:rsidRDefault="00390E4C" w:rsidP="00390E4C">
            <w:pPr>
              <w:rPr>
                <w:sz w:val="18"/>
              </w:rPr>
            </w:pPr>
            <w:r>
              <w:rPr>
                <w:sz w:val="18"/>
              </w:rPr>
              <w:t>No</w:t>
            </w:r>
          </w:p>
        </w:tc>
        <w:tc>
          <w:tcPr>
            <w:tcW w:w="5808" w:type="dxa"/>
          </w:tcPr>
          <w:p w14:paraId="106B8FAA" w14:textId="77777777" w:rsidR="00390E4C" w:rsidRPr="009B57D2" w:rsidRDefault="00390E4C" w:rsidP="00390E4C">
            <w:pPr>
              <w:rPr>
                <w:sz w:val="18"/>
              </w:rPr>
            </w:pPr>
            <w:r>
              <w:rPr>
                <w:sz w:val="18"/>
              </w:rPr>
              <w:t>The first, second (median) and third quartiles of minimum daily dissolved oxygen concentration (mg/L) within each of the four seasons (3 x 4 = 12 values per annum, per gauge) and the year as a whole (3 x 1 values per annum, per gauge).</w:t>
            </w:r>
          </w:p>
        </w:tc>
      </w:tr>
      <w:tr w:rsidR="00390E4C" w:rsidRPr="009B57D2" w14:paraId="6899B7B6" w14:textId="77777777" w:rsidTr="00390E4C">
        <w:tc>
          <w:tcPr>
            <w:tcW w:w="1899" w:type="dxa"/>
          </w:tcPr>
          <w:p w14:paraId="214C4819" w14:textId="77777777" w:rsidR="00390E4C" w:rsidRPr="00D07B7B" w:rsidRDefault="00390E4C" w:rsidP="00390E4C">
            <w:pPr>
              <w:rPr>
                <w:i/>
                <w:sz w:val="18"/>
              </w:rPr>
            </w:pPr>
            <w:r w:rsidRPr="00D07B7B">
              <w:rPr>
                <w:i/>
                <w:sz w:val="18"/>
              </w:rPr>
              <w:t>meanTemp_Q1; meanTemp_Q2; meanTemp_Q3</w:t>
            </w:r>
          </w:p>
        </w:tc>
        <w:tc>
          <w:tcPr>
            <w:tcW w:w="1309" w:type="dxa"/>
          </w:tcPr>
          <w:p w14:paraId="0676BBC1" w14:textId="77777777" w:rsidR="00390E4C" w:rsidRDefault="00390E4C" w:rsidP="00390E4C">
            <w:pPr>
              <w:rPr>
                <w:sz w:val="18"/>
              </w:rPr>
            </w:pPr>
            <w:r>
              <w:rPr>
                <w:sz w:val="18"/>
              </w:rPr>
              <w:t>No</w:t>
            </w:r>
          </w:p>
        </w:tc>
        <w:tc>
          <w:tcPr>
            <w:tcW w:w="5808" w:type="dxa"/>
          </w:tcPr>
          <w:p w14:paraId="140D9855" w14:textId="77777777" w:rsidR="00390E4C" w:rsidRPr="009B57D2" w:rsidRDefault="00390E4C" w:rsidP="00390E4C">
            <w:pPr>
              <w:rPr>
                <w:sz w:val="18"/>
              </w:rPr>
            </w:pPr>
            <w:r>
              <w:rPr>
                <w:sz w:val="18"/>
              </w:rPr>
              <w:t>The first, second (median) and third quartiles of mean daily water temperature (</w:t>
            </w:r>
            <w:r>
              <w:rPr>
                <w:rFonts w:cstheme="minorHAnsi"/>
                <w:sz w:val="18"/>
              </w:rPr>
              <w:t>°</w:t>
            </w:r>
            <w:r>
              <w:rPr>
                <w:sz w:val="18"/>
              </w:rPr>
              <w:t>C) within each of the four seasons (3 x 4 = 12 values per annum, per gauge), and the year as a whole (3 x 1 values per annum, per gauge).</w:t>
            </w:r>
          </w:p>
        </w:tc>
      </w:tr>
      <w:tr w:rsidR="00390E4C" w:rsidRPr="009B57D2" w14:paraId="68359460" w14:textId="77777777" w:rsidTr="00390E4C">
        <w:tc>
          <w:tcPr>
            <w:tcW w:w="1899" w:type="dxa"/>
          </w:tcPr>
          <w:p w14:paraId="6C29C237" w14:textId="77777777" w:rsidR="00390E4C" w:rsidRPr="00D07B7B" w:rsidRDefault="00390E4C" w:rsidP="00390E4C">
            <w:pPr>
              <w:rPr>
                <w:i/>
                <w:sz w:val="18"/>
              </w:rPr>
            </w:pPr>
            <w:r w:rsidRPr="00D07B7B">
              <w:rPr>
                <w:i/>
                <w:sz w:val="18"/>
              </w:rPr>
              <w:t>maxTemp_Q1; maxTemp_Q2; maxTemp_Q3</w:t>
            </w:r>
          </w:p>
        </w:tc>
        <w:tc>
          <w:tcPr>
            <w:tcW w:w="1309" w:type="dxa"/>
          </w:tcPr>
          <w:p w14:paraId="190CB6E9" w14:textId="77777777" w:rsidR="00390E4C" w:rsidRDefault="00390E4C" w:rsidP="00390E4C">
            <w:pPr>
              <w:rPr>
                <w:sz w:val="18"/>
              </w:rPr>
            </w:pPr>
            <w:r>
              <w:rPr>
                <w:sz w:val="18"/>
              </w:rPr>
              <w:t>No</w:t>
            </w:r>
          </w:p>
        </w:tc>
        <w:tc>
          <w:tcPr>
            <w:tcW w:w="5808" w:type="dxa"/>
          </w:tcPr>
          <w:p w14:paraId="17D1D719" w14:textId="77777777" w:rsidR="00390E4C" w:rsidRPr="009B57D2" w:rsidRDefault="00390E4C" w:rsidP="00390E4C">
            <w:pPr>
              <w:rPr>
                <w:sz w:val="18"/>
              </w:rPr>
            </w:pPr>
            <w:r>
              <w:rPr>
                <w:sz w:val="18"/>
              </w:rPr>
              <w:t>The first, second (median) and third quartiles of maximum daily water temperature (</w:t>
            </w:r>
            <w:r>
              <w:rPr>
                <w:rFonts w:cstheme="minorHAnsi"/>
                <w:sz w:val="18"/>
              </w:rPr>
              <w:t>°</w:t>
            </w:r>
            <w:r>
              <w:rPr>
                <w:sz w:val="18"/>
              </w:rPr>
              <w:t>C) within each of the four seasons (3 x 4 = 12 values per annum, per gauge), and the year as a whole (3 x 1 values per annum, per gauge).</w:t>
            </w:r>
          </w:p>
        </w:tc>
      </w:tr>
      <w:tr w:rsidR="00390E4C" w:rsidRPr="009B57D2" w14:paraId="7C8DF805" w14:textId="77777777" w:rsidTr="00390E4C">
        <w:tc>
          <w:tcPr>
            <w:tcW w:w="1899" w:type="dxa"/>
          </w:tcPr>
          <w:p w14:paraId="6A8A0CDA" w14:textId="77777777" w:rsidR="00390E4C" w:rsidRPr="00D07B7B" w:rsidRDefault="00390E4C" w:rsidP="00390E4C">
            <w:pPr>
              <w:rPr>
                <w:i/>
                <w:sz w:val="18"/>
              </w:rPr>
            </w:pPr>
            <w:r w:rsidRPr="00D07B7B">
              <w:rPr>
                <w:i/>
                <w:sz w:val="18"/>
              </w:rPr>
              <w:t>GPP_Q1; GPP_Q2; GPP_Q3</w:t>
            </w:r>
          </w:p>
        </w:tc>
        <w:tc>
          <w:tcPr>
            <w:tcW w:w="1309" w:type="dxa"/>
          </w:tcPr>
          <w:p w14:paraId="4D1BE933" w14:textId="77777777" w:rsidR="00390E4C" w:rsidRDefault="00390E4C" w:rsidP="00390E4C">
            <w:pPr>
              <w:rPr>
                <w:sz w:val="18"/>
              </w:rPr>
            </w:pPr>
            <w:r>
              <w:rPr>
                <w:sz w:val="18"/>
              </w:rPr>
              <w:t>No</w:t>
            </w:r>
          </w:p>
        </w:tc>
        <w:tc>
          <w:tcPr>
            <w:tcW w:w="5808" w:type="dxa"/>
          </w:tcPr>
          <w:p w14:paraId="42CE39D8" w14:textId="77777777" w:rsidR="00390E4C" w:rsidRPr="009B57D2" w:rsidRDefault="00390E4C" w:rsidP="00390E4C">
            <w:pPr>
              <w:rPr>
                <w:sz w:val="18"/>
              </w:rPr>
            </w:pPr>
            <w:r>
              <w:rPr>
                <w:sz w:val="18"/>
              </w:rPr>
              <w:t>The first, second (median) and third quartiles of daily Gross Primary Production (</w:t>
            </w:r>
            <w:r>
              <w:rPr>
                <w:rFonts w:cstheme="minorHAnsi"/>
                <w:sz w:val="18"/>
              </w:rPr>
              <w:t>mg O</w:t>
            </w:r>
            <w:r w:rsidRPr="009A3950">
              <w:rPr>
                <w:rFonts w:cstheme="minorHAnsi"/>
                <w:sz w:val="18"/>
                <w:vertAlign w:val="subscript"/>
              </w:rPr>
              <w:t>2</w:t>
            </w:r>
            <w:r>
              <w:rPr>
                <w:rFonts w:cstheme="minorHAnsi"/>
                <w:sz w:val="18"/>
              </w:rPr>
              <w:t xml:space="preserve"> L</w:t>
            </w:r>
            <w:r w:rsidRPr="009A3950">
              <w:rPr>
                <w:rFonts w:cstheme="minorHAnsi"/>
                <w:sz w:val="18"/>
                <w:vertAlign w:val="superscript"/>
              </w:rPr>
              <w:t>-1</w:t>
            </w:r>
            <w:r>
              <w:rPr>
                <w:rFonts w:cstheme="minorHAnsi"/>
                <w:sz w:val="18"/>
              </w:rPr>
              <w:t xml:space="preserve"> Day</w:t>
            </w:r>
            <w:r w:rsidRPr="009A3950">
              <w:rPr>
                <w:rFonts w:cstheme="minorHAnsi"/>
                <w:sz w:val="18"/>
                <w:vertAlign w:val="superscript"/>
              </w:rPr>
              <w:t>-1</w:t>
            </w:r>
            <w:r>
              <w:rPr>
                <w:sz w:val="18"/>
              </w:rPr>
              <w:t>) within each of the four seasons (3 x 4 = 12 values per annum, per gauge), and the year as a whole (3 x 1 values per annum, per gauge).</w:t>
            </w:r>
          </w:p>
        </w:tc>
      </w:tr>
      <w:tr w:rsidR="00390E4C" w:rsidRPr="009B57D2" w14:paraId="462F6CB9" w14:textId="77777777" w:rsidTr="00390E4C">
        <w:tc>
          <w:tcPr>
            <w:tcW w:w="1899" w:type="dxa"/>
          </w:tcPr>
          <w:p w14:paraId="6D70CEE0" w14:textId="77777777" w:rsidR="00390E4C" w:rsidRPr="00D07B7B" w:rsidRDefault="00390E4C" w:rsidP="00390E4C">
            <w:pPr>
              <w:rPr>
                <w:i/>
                <w:sz w:val="18"/>
              </w:rPr>
            </w:pPr>
            <w:r w:rsidRPr="00D07B7B">
              <w:rPr>
                <w:i/>
                <w:sz w:val="18"/>
              </w:rPr>
              <w:t>ER_Q1; ER_Q2; ER_Q3</w:t>
            </w:r>
          </w:p>
        </w:tc>
        <w:tc>
          <w:tcPr>
            <w:tcW w:w="1309" w:type="dxa"/>
          </w:tcPr>
          <w:p w14:paraId="1BBD5958" w14:textId="77777777" w:rsidR="00390E4C" w:rsidRDefault="00390E4C" w:rsidP="00390E4C">
            <w:pPr>
              <w:rPr>
                <w:sz w:val="18"/>
              </w:rPr>
            </w:pPr>
            <w:r>
              <w:rPr>
                <w:sz w:val="18"/>
              </w:rPr>
              <w:t>No</w:t>
            </w:r>
          </w:p>
        </w:tc>
        <w:tc>
          <w:tcPr>
            <w:tcW w:w="5808" w:type="dxa"/>
          </w:tcPr>
          <w:p w14:paraId="4A194316" w14:textId="77777777" w:rsidR="00390E4C" w:rsidRPr="009B57D2" w:rsidRDefault="00390E4C" w:rsidP="00390E4C">
            <w:pPr>
              <w:rPr>
                <w:sz w:val="18"/>
              </w:rPr>
            </w:pPr>
            <w:r>
              <w:rPr>
                <w:sz w:val="18"/>
              </w:rPr>
              <w:t>The first, second (median) and third quartiles of daily Ecosystem Respiration (</w:t>
            </w:r>
            <w:r>
              <w:rPr>
                <w:rFonts w:cstheme="minorHAnsi"/>
                <w:sz w:val="18"/>
              </w:rPr>
              <w:t>mg O</w:t>
            </w:r>
            <w:r w:rsidRPr="009A3950">
              <w:rPr>
                <w:rFonts w:cstheme="minorHAnsi"/>
                <w:sz w:val="18"/>
                <w:vertAlign w:val="subscript"/>
              </w:rPr>
              <w:t>2</w:t>
            </w:r>
            <w:r>
              <w:rPr>
                <w:rFonts w:cstheme="minorHAnsi"/>
                <w:sz w:val="18"/>
              </w:rPr>
              <w:t xml:space="preserve"> L</w:t>
            </w:r>
            <w:r w:rsidRPr="009A3950">
              <w:rPr>
                <w:rFonts w:cstheme="minorHAnsi"/>
                <w:sz w:val="18"/>
                <w:vertAlign w:val="superscript"/>
              </w:rPr>
              <w:t>-1</w:t>
            </w:r>
            <w:r>
              <w:rPr>
                <w:rFonts w:cstheme="minorHAnsi"/>
                <w:sz w:val="18"/>
              </w:rPr>
              <w:t xml:space="preserve"> Day</w:t>
            </w:r>
            <w:r w:rsidRPr="009A3950">
              <w:rPr>
                <w:rFonts w:cstheme="minorHAnsi"/>
                <w:sz w:val="18"/>
                <w:vertAlign w:val="superscript"/>
              </w:rPr>
              <w:t>-1</w:t>
            </w:r>
            <w:r>
              <w:rPr>
                <w:sz w:val="18"/>
              </w:rPr>
              <w:t>) within each of the four seasons (3 x 4 = 12 values per annum, per gauge), and the year as a whole (3 x 1 values per annum, per gauge).</w:t>
            </w:r>
          </w:p>
        </w:tc>
      </w:tr>
      <w:tr w:rsidR="00390E4C" w:rsidRPr="009B57D2" w14:paraId="745E0B41" w14:textId="77777777" w:rsidTr="00390E4C">
        <w:tc>
          <w:tcPr>
            <w:tcW w:w="1899" w:type="dxa"/>
          </w:tcPr>
          <w:p w14:paraId="246AC4DC" w14:textId="77777777" w:rsidR="00390E4C" w:rsidRPr="00D07B7B" w:rsidRDefault="00390E4C" w:rsidP="00390E4C">
            <w:pPr>
              <w:rPr>
                <w:i/>
                <w:sz w:val="18"/>
              </w:rPr>
            </w:pPr>
            <w:r w:rsidRPr="00D07B7B">
              <w:rPr>
                <w:i/>
                <w:sz w:val="18"/>
              </w:rPr>
              <w:t>vLowDays</w:t>
            </w:r>
          </w:p>
        </w:tc>
        <w:tc>
          <w:tcPr>
            <w:tcW w:w="1309" w:type="dxa"/>
          </w:tcPr>
          <w:p w14:paraId="2F0EE29F" w14:textId="77777777" w:rsidR="00390E4C" w:rsidRDefault="00390E4C" w:rsidP="00390E4C">
            <w:pPr>
              <w:rPr>
                <w:sz w:val="18"/>
              </w:rPr>
            </w:pPr>
            <w:r>
              <w:rPr>
                <w:sz w:val="18"/>
              </w:rPr>
              <w:t>Yes</w:t>
            </w:r>
          </w:p>
        </w:tc>
        <w:tc>
          <w:tcPr>
            <w:tcW w:w="5808" w:type="dxa"/>
          </w:tcPr>
          <w:p w14:paraId="6918B82A" w14:textId="77777777" w:rsidR="00390E4C" w:rsidRPr="009B57D2" w:rsidRDefault="00390E4C" w:rsidP="00390E4C">
            <w:pPr>
              <w:rPr>
                <w:sz w:val="18"/>
              </w:rPr>
            </w:pPr>
            <w:r>
              <w:rPr>
                <w:sz w:val="18"/>
              </w:rPr>
              <w:t>The number of days within the season where the mean daily standardised discharge was less than or equal to the 5</w:t>
            </w:r>
            <w:r w:rsidRPr="00752852">
              <w:rPr>
                <w:sz w:val="18"/>
                <w:vertAlign w:val="superscript"/>
              </w:rPr>
              <w:t>th</w:t>
            </w:r>
            <w:r>
              <w:rPr>
                <w:sz w:val="18"/>
              </w:rPr>
              <w:t xml:space="preserve"> quantile of long-term standardised daily discharge levels (4 values per annum, per gauge), and the year as a whole (1 value per annum, per gauge).</w:t>
            </w:r>
          </w:p>
        </w:tc>
      </w:tr>
      <w:tr w:rsidR="00390E4C" w:rsidRPr="009B57D2" w14:paraId="4C8A69BD" w14:textId="77777777" w:rsidTr="00390E4C">
        <w:tc>
          <w:tcPr>
            <w:tcW w:w="1899" w:type="dxa"/>
          </w:tcPr>
          <w:p w14:paraId="56E2C14F" w14:textId="77777777" w:rsidR="00390E4C" w:rsidRPr="00D07B7B" w:rsidRDefault="00390E4C" w:rsidP="00390E4C">
            <w:pPr>
              <w:rPr>
                <w:i/>
                <w:sz w:val="18"/>
              </w:rPr>
            </w:pPr>
            <w:r w:rsidRPr="00D07B7B">
              <w:rPr>
                <w:i/>
                <w:sz w:val="18"/>
              </w:rPr>
              <w:t>lowDays</w:t>
            </w:r>
          </w:p>
        </w:tc>
        <w:tc>
          <w:tcPr>
            <w:tcW w:w="1309" w:type="dxa"/>
          </w:tcPr>
          <w:p w14:paraId="541EE7E9" w14:textId="77777777" w:rsidR="00390E4C" w:rsidRDefault="00390E4C" w:rsidP="00390E4C">
            <w:pPr>
              <w:rPr>
                <w:sz w:val="18"/>
              </w:rPr>
            </w:pPr>
            <w:r>
              <w:rPr>
                <w:sz w:val="18"/>
              </w:rPr>
              <w:t>Yes</w:t>
            </w:r>
          </w:p>
        </w:tc>
        <w:tc>
          <w:tcPr>
            <w:tcW w:w="5808" w:type="dxa"/>
          </w:tcPr>
          <w:p w14:paraId="40B3CB48" w14:textId="77777777" w:rsidR="00390E4C" w:rsidRPr="009B57D2" w:rsidRDefault="00390E4C" w:rsidP="00390E4C">
            <w:pPr>
              <w:rPr>
                <w:sz w:val="18"/>
              </w:rPr>
            </w:pPr>
            <w:r>
              <w:rPr>
                <w:sz w:val="18"/>
              </w:rPr>
              <w:t>The number of days within the season where the mean daily standardised discharge was less than or equal to the 10</w:t>
            </w:r>
            <w:r w:rsidRPr="00752852">
              <w:rPr>
                <w:sz w:val="18"/>
                <w:vertAlign w:val="superscript"/>
              </w:rPr>
              <w:t>th</w:t>
            </w:r>
            <w:r>
              <w:rPr>
                <w:sz w:val="18"/>
              </w:rPr>
              <w:t xml:space="preserve"> quantile of long-term standardised daily discharge levels (4 values per annum, per gauge), and the year as a whole (1 value per annum, per gauge).</w:t>
            </w:r>
          </w:p>
        </w:tc>
      </w:tr>
      <w:tr w:rsidR="00390E4C" w:rsidRPr="009B57D2" w14:paraId="671250F6" w14:textId="77777777" w:rsidTr="00390E4C">
        <w:tc>
          <w:tcPr>
            <w:tcW w:w="1899" w:type="dxa"/>
          </w:tcPr>
          <w:p w14:paraId="750756AB" w14:textId="77777777" w:rsidR="00390E4C" w:rsidRPr="00D07B7B" w:rsidRDefault="00390E4C" w:rsidP="00390E4C">
            <w:pPr>
              <w:rPr>
                <w:i/>
                <w:sz w:val="18"/>
              </w:rPr>
            </w:pPr>
            <w:r w:rsidRPr="00D07B7B">
              <w:rPr>
                <w:i/>
                <w:sz w:val="18"/>
              </w:rPr>
              <w:t>highDays</w:t>
            </w:r>
          </w:p>
        </w:tc>
        <w:tc>
          <w:tcPr>
            <w:tcW w:w="1309" w:type="dxa"/>
          </w:tcPr>
          <w:p w14:paraId="3594C440" w14:textId="77777777" w:rsidR="00390E4C" w:rsidRDefault="00390E4C" w:rsidP="00390E4C">
            <w:pPr>
              <w:rPr>
                <w:sz w:val="18"/>
              </w:rPr>
            </w:pPr>
            <w:r>
              <w:rPr>
                <w:sz w:val="18"/>
              </w:rPr>
              <w:t>Yes</w:t>
            </w:r>
          </w:p>
        </w:tc>
        <w:tc>
          <w:tcPr>
            <w:tcW w:w="5808" w:type="dxa"/>
          </w:tcPr>
          <w:p w14:paraId="273994E8" w14:textId="77777777" w:rsidR="00390E4C" w:rsidRPr="009B57D2" w:rsidRDefault="00390E4C" w:rsidP="00390E4C">
            <w:pPr>
              <w:rPr>
                <w:sz w:val="18"/>
              </w:rPr>
            </w:pPr>
            <w:r>
              <w:rPr>
                <w:sz w:val="18"/>
              </w:rPr>
              <w:t>The number of days within the season where the mean daily standardised discharge was greater than or equal to the 90</w:t>
            </w:r>
            <w:r w:rsidRPr="00752852">
              <w:rPr>
                <w:sz w:val="18"/>
                <w:vertAlign w:val="superscript"/>
              </w:rPr>
              <w:t>th</w:t>
            </w:r>
            <w:r>
              <w:rPr>
                <w:sz w:val="18"/>
              </w:rPr>
              <w:t xml:space="preserve"> quantile of long-term standardised daily discharge levels (4 values per annum, per gauge), and the year as a whole (1 value per annum, per gauge).</w:t>
            </w:r>
          </w:p>
        </w:tc>
      </w:tr>
      <w:tr w:rsidR="00390E4C" w:rsidRPr="009B57D2" w14:paraId="79503B81" w14:textId="77777777" w:rsidTr="00390E4C">
        <w:tc>
          <w:tcPr>
            <w:tcW w:w="1899" w:type="dxa"/>
          </w:tcPr>
          <w:p w14:paraId="44B8CE8D" w14:textId="77777777" w:rsidR="00390E4C" w:rsidRPr="00D07B7B" w:rsidRDefault="00390E4C" w:rsidP="00390E4C">
            <w:pPr>
              <w:rPr>
                <w:i/>
                <w:sz w:val="18"/>
              </w:rPr>
            </w:pPr>
            <w:r w:rsidRPr="00D07B7B">
              <w:rPr>
                <w:i/>
                <w:sz w:val="18"/>
              </w:rPr>
              <w:t>vHighDays</w:t>
            </w:r>
          </w:p>
        </w:tc>
        <w:tc>
          <w:tcPr>
            <w:tcW w:w="1309" w:type="dxa"/>
          </w:tcPr>
          <w:p w14:paraId="00D8C142" w14:textId="77777777" w:rsidR="00390E4C" w:rsidRDefault="00390E4C" w:rsidP="00390E4C">
            <w:pPr>
              <w:rPr>
                <w:sz w:val="18"/>
              </w:rPr>
            </w:pPr>
            <w:r>
              <w:rPr>
                <w:sz w:val="18"/>
              </w:rPr>
              <w:t>Yes</w:t>
            </w:r>
          </w:p>
        </w:tc>
        <w:tc>
          <w:tcPr>
            <w:tcW w:w="5808" w:type="dxa"/>
          </w:tcPr>
          <w:p w14:paraId="167A9FC6" w14:textId="77777777" w:rsidR="00390E4C" w:rsidRPr="009B57D2" w:rsidRDefault="00390E4C" w:rsidP="00390E4C">
            <w:pPr>
              <w:rPr>
                <w:sz w:val="18"/>
              </w:rPr>
            </w:pPr>
            <w:r>
              <w:rPr>
                <w:sz w:val="18"/>
              </w:rPr>
              <w:t>The number of days within the season where the mean daily standardised discharge was greater than or equal to the 95</w:t>
            </w:r>
            <w:r w:rsidRPr="00752852">
              <w:rPr>
                <w:sz w:val="18"/>
                <w:vertAlign w:val="superscript"/>
              </w:rPr>
              <w:t>th</w:t>
            </w:r>
            <w:r>
              <w:rPr>
                <w:sz w:val="18"/>
              </w:rPr>
              <w:t xml:space="preserve"> quantile of long-term standardised daily discharge levels (4 values per annum, per gauge), and the year as a whole (1 value per annum, per gauge).</w:t>
            </w:r>
          </w:p>
        </w:tc>
      </w:tr>
      <w:tr w:rsidR="00390E4C" w:rsidRPr="009B57D2" w14:paraId="35BDC82E" w14:textId="77777777" w:rsidTr="00390E4C">
        <w:tc>
          <w:tcPr>
            <w:tcW w:w="1899" w:type="dxa"/>
          </w:tcPr>
          <w:p w14:paraId="1607C1A2" w14:textId="77777777" w:rsidR="00390E4C" w:rsidRPr="00D07B7B" w:rsidRDefault="00390E4C" w:rsidP="00390E4C">
            <w:pPr>
              <w:rPr>
                <w:i/>
                <w:sz w:val="18"/>
              </w:rPr>
            </w:pPr>
            <w:r w:rsidRPr="00D07B7B">
              <w:rPr>
                <w:i/>
                <w:sz w:val="18"/>
              </w:rPr>
              <w:lastRenderedPageBreak/>
              <w:t>meanDODays6; meanDODays4; meanDODays2</w:t>
            </w:r>
          </w:p>
        </w:tc>
        <w:tc>
          <w:tcPr>
            <w:tcW w:w="1309" w:type="dxa"/>
          </w:tcPr>
          <w:p w14:paraId="429C262A" w14:textId="77777777" w:rsidR="00390E4C" w:rsidRPr="009B57D2" w:rsidRDefault="00390E4C" w:rsidP="00390E4C">
            <w:pPr>
              <w:rPr>
                <w:sz w:val="18"/>
              </w:rPr>
            </w:pPr>
            <w:r>
              <w:rPr>
                <w:sz w:val="18"/>
              </w:rPr>
              <w:t>No</w:t>
            </w:r>
          </w:p>
        </w:tc>
        <w:tc>
          <w:tcPr>
            <w:tcW w:w="5808" w:type="dxa"/>
          </w:tcPr>
          <w:p w14:paraId="7B70E994" w14:textId="77777777" w:rsidR="00390E4C" w:rsidRPr="009B57D2" w:rsidRDefault="00390E4C" w:rsidP="00390E4C">
            <w:pPr>
              <w:rPr>
                <w:sz w:val="18"/>
              </w:rPr>
            </w:pPr>
            <w:r>
              <w:rPr>
                <w:sz w:val="18"/>
              </w:rPr>
              <w:t>The number of days within the season where the mean daily dissolved oxygen concentration was less than or equal to 6, 4 and 2 mg L</w:t>
            </w:r>
            <w:r w:rsidRPr="00555295">
              <w:rPr>
                <w:sz w:val="18"/>
                <w:vertAlign w:val="superscript"/>
              </w:rPr>
              <w:t>-1</w:t>
            </w:r>
            <w:r>
              <w:rPr>
                <w:sz w:val="18"/>
              </w:rPr>
              <w:t xml:space="preserve"> (3 x 4 values per annum, per gauge), and the year as a whole (3 values per annum, per gauge).</w:t>
            </w:r>
          </w:p>
        </w:tc>
      </w:tr>
      <w:tr w:rsidR="00390E4C" w:rsidRPr="009B57D2" w14:paraId="44027E3C" w14:textId="77777777" w:rsidTr="00390E4C">
        <w:tc>
          <w:tcPr>
            <w:tcW w:w="1899" w:type="dxa"/>
          </w:tcPr>
          <w:p w14:paraId="4CB55877" w14:textId="77777777" w:rsidR="00390E4C" w:rsidRPr="00D07B7B" w:rsidRDefault="00390E4C" w:rsidP="00390E4C">
            <w:pPr>
              <w:rPr>
                <w:i/>
                <w:sz w:val="18"/>
              </w:rPr>
            </w:pPr>
            <w:r w:rsidRPr="00D07B7B">
              <w:rPr>
                <w:i/>
                <w:sz w:val="18"/>
              </w:rPr>
              <w:t>minDODays4; minDODays2</w:t>
            </w:r>
          </w:p>
        </w:tc>
        <w:tc>
          <w:tcPr>
            <w:tcW w:w="1309" w:type="dxa"/>
          </w:tcPr>
          <w:p w14:paraId="640F9935" w14:textId="77777777" w:rsidR="00390E4C" w:rsidRPr="009B57D2" w:rsidRDefault="00390E4C" w:rsidP="00390E4C">
            <w:pPr>
              <w:rPr>
                <w:sz w:val="18"/>
              </w:rPr>
            </w:pPr>
            <w:r>
              <w:rPr>
                <w:sz w:val="18"/>
              </w:rPr>
              <w:t>No</w:t>
            </w:r>
          </w:p>
        </w:tc>
        <w:tc>
          <w:tcPr>
            <w:tcW w:w="5808" w:type="dxa"/>
          </w:tcPr>
          <w:p w14:paraId="45756723" w14:textId="77777777" w:rsidR="00390E4C" w:rsidRPr="009B57D2" w:rsidRDefault="00390E4C" w:rsidP="00390E4C">
            <w:pPr>
              <w:rPr>
                <w:sz w:val="18"/>
              </w:rPr>
            </w:pPr>
            <w:r>
              <w:rPr>
                <w:sz w:val="18"/>
              </w:rPr>
              <w:t>The number of days within the season where the minimum daily dissolved oxygen concentration was less than or equal to 4 and 2 mg L</w:t>
            </w:r>
            <w:r w:rsidRPr="00555295">
              <w:rPr>
                <w:sz w:val="18"/>
                <w:vertAlign w:val="superscript"/>
              </w:rPr>
              <w:t>-1</w:t>
            </w:r>
            <w:r>
              <w:rPr>
                <w:sz w:val="18"/>
              </w:rPr>
              <w:t xml:space="preserve"> (2 x 4 values per annum, per gauge), and the year as a whole (2 values per annum, per gauge).</w:t>
            </w:r>
          </w:p>
        </w:tc>
      </w:tr>
      <w:tr w:rsidR="00390E4C" w:rsidRPr="009B57D2" w14:paraId="5B741C81" w14:textId="77777777" w:rsidTr="00390E4C">
        <w:tc>
          <w:tcPr>
            <w:tcW w:w="1899" w:type="dxa"/>
          </w:tcPr>
          <w:p w14:paraId="2EB19971" w14:textId="77777777" w:rsidR="00390E4C" w:rsidRPr="00D07B7B" w:rsidRDefault="00390E4C" w:rsidP="00390E4C">
            <w:pPr>
              <w:rPr>
                <w:i/>
                <w:sz w:val="18"/>
              </w:rPr>
            </w:pPr>
            <w:r w:rsidRPr="00D07B7B">
              <w:rPr>
                <w:i/>
                <w:sz w:val="18"/>
              </w:rPr>
              <w:t>meanTempDays20; meanTempDays25</w:t>
            </w:r>
          </w:p>
        </w:tc>
        <w:tc>
          <w:tcPr>
            <w:tcW w:w="1309" w:type="dxa"/>
          </w:tcPr>
          <w:p w14:paraId="6E584F20" w14:textId="77777777" w:rsidR="00390E4C" w:rsidRPr="009B57D2" w:rsidRDefault="00390E4C" w:rsidP="00390E4C">
            <w:pPr>
              <w:rPr>
                <w:sz w:val="18"/>
              </w:rPr>
            </w:pPr>
            <w:r>
              <w:rPr>
                <w:sz w:val="18"/>
              </w:rPr>
              <w:t>No</w:t>
            </w:r>
          </w:p>
        </w:tc>
        <w:tc>
          <w:tcPr>
            <w:tcW w:w="5808" w:type="dxa"/>
          </w:tcPr>
          <w:p w14:paraId="4CE07EFA" w14:textId="77777777" w:rsidR="00390E4C" w:rsidRPr="009B57D2" w:rsidRDefault="00390E4C" w:rsidP="00390E4C">
            <w:pPr>
              <w:rPr>
                <w:sz w:val="18"/>
              </w:rPr>
            </w:pPr>
            <w:r>
              <w:rPr>
                <w:sz w:val="18"/>
              </w:rPr>
              <w:t xml:space="preserve">The number of days within the season where the mean water temperature exceeded 20 or 25 </w:t>
            </w:r>
            <w:r>
              <w:rPr>
                <w:rFonts w:cstheme="minorHAnsi"/>
                <w:sz w:val="18"/>
              </w:rPr>
              <w:t>°</w:t>
            </w:r>
            <w:r>
              <w:rPr>
                <w:sz w:val="18"/>
              </w:rPr>
              <w:t>C (2 x 4 values per annum, per gauge), and the year as a whole (2 values per annum, per gauge).</w:t>
            </w:r>
          </w:p>
        </w:tc>
      </w:tr>
      <w:tr w:rsidR="00390E4C" w:rsidRPr="009B57D2" w14:paraId="05DA6C75" w14:textId="77777777" w:rsidTr="00390E4C">
        <w:tc>
          <w:tcPr>
            <w:tcW w:w="1899" w:type="dxa"/>
          </w:tcPr>
          <w:p w14:paraId="107658FB" w14:textId="77777777" w:rsidR="00390E4C" w:rsidRPr="00D07B7B" w:rsidRDefault="00390E4C" w:rsidP="00390E4C">
            <w:pPr>
              <w:rPr>
                <w:i/>
                <w:sz w:val="18"/>
              </w:rPr>
            </w:pPr>
            <w:r w:rsidRPr="00D07B7B">
              <w:rPr>
                <w:i/>
                <w:sz w:val="18"/>
              </w:rPr>
              <w:t>maxTempDays25; maxTempDays30</w:t>
            </w:r>
          </w:p>
        </w:tc>
        <w:tc>
          <w:tcPr>
            <w:tcW w:w="1309" w:type="dxa"/>
          </w:tcPr>
          <w:p w14:paraId="2740600A" w14:textId="77777777" w:rsidR="00390E4C" w:rsidRPr="009B57D2" w:rsidRDefault="00390E4C" w:rsidP="00390E4C">
            <w:pPr>
              <w:rPr>
                <w:sz w:val="18"/>
              </w:rPr>
            </w:pPr>
            <w:r>
              <w:rPr>
                <w:sz w:val="18"/>
              </w:rPr>
              <w:t>No</w:t>
            </w:r>
          </w:p>
        </w:tc>
        <w:tc>
          <w:tcPr>
            <w:tcW w:w="5808" w:type="dxa"/>
          </w:tcPr>
          <w:p w14:paraId="6BB124B7" w14:textId="77777777" w:rsidR="00390E4C" w:rsidRPr="009B57D2" w:rsidRDefault="00390E4C" w:rsidP="00390E4C">
            <w:pPr>
              <w:rPr>
                <w:sz w:val="18"/>
              </w:rPr>
            </w:pPr>
            <w:r>
              <w:rPr>
                <w:sz w:val="18"/>
              </w:rPr>
              <w:t xml:space="preserve">The number of days within the season where the maximum water temperature exceeded 25 or 30 </w:t>
            </w:r>
            <w:r>
              <w:rPr>
                <w:rFonts w:cstheme="minorHAnsi"/>
                <w:sz w:val="18"/>
              </w:rPr>
              <w:t>°</w:t>
            </w:r>
            <w:r>
              <w:rPr>
                <w:sz w:val="18"/>
              </w:rPr>
              <w:t>C (2 x 4 values per annum, per gauge), and the year as a whole (2 values per annum, per gauge).</w:t>
            </w:r>
          </w:p>
        </w:tc>
      </w:tr>
    </w:tbl>
    <w:p w14:paraId="277F6E3E" w14:textId="77777777" w:rsidR="00390E4C" w:rsidRDefault="00390E4C" w:rsidP="00390E4C"/>
    <w:p w14:paraId="5EB4FAAB" w14:textId="77777777" w:rsidR="00390E4C" w:rsidRDefault="00390E4C" w:rsidP="00CF3BB4">
      <w:pPr>
        <w:pStyle w:val="Heading5"/>
      </w:pPr>
      <w:r>
        <w:t>Fish population dynamics</w:t>
      </w:r>
    </w:p>
    <w:p w14:paraId="60014A29" w14:textId="77777777" w:rsidR="00390E4C" w:rsidRDefault="00390E4C" w:rsidP="00390E4C">
      <w:r>
        <w:t xml:space="preserve">To determine how the states of fish populations varied within and among Selected Areas, we compared and contrasted the age structure and fish condition among years. LTIM’s three large-bodied target fishes were the focus of our population analysis: bony herring, golden perch (both in the periodic guild) and Murray cod (equilibrium guild). </w:t>
      </w:r>
    </w:p>
    <w:p w14:paraId="2C86F125" w14:textId="77777777" w:rsidR="00390E4C" w:rsidRPr="00CF3BB4" w:rsidRDefault="00390E4C" w:rsidP="00CF3BB4">
      <w:pPr>
        <w:rPr>
          <w:b/>
          <w:i/>
        </w:rPr>
      </w:pPr>
      <w:bookmarkStart w:id="119" w:name="_Ref456191518"/>
      <w:r w:rsidRPr="00CF3BB4">
        <w:rPr>
          <w:b/>
          <w:i/>
        </w:rPr>
        <w:t>Age structure</w:t>
      </w:r>
      <w:bookmarkEnd w:id="119"/>
    </w:p>
    <w:p w14:paraId="4FDDE1A5" w14:textId="77777777" w:rsidR="00390E4C" w:rsidRDefault="00390E4C" w:rsidP="00390E4C">
      <w:r>
        <w:t>Comparisons of age and length structure among Selected Areas involved two steps:</w:t>
      </w:r>
    </w:p>
    <w:p w14:paraId="0E26628B" w14:textId="77777777" w:rsidR="00390E4C" w:rsidRDefault="00390E4C" w:rsidP="00390E4C">
      <w:pPr>
        <w:pStyle w:val="ListParagraph"/>
        <w:numPr>
          <w:ilvl w:val="0"/>
          <w:numId w:val="41"/>
        </w:numPr>
      </w:pPr>
      <w:r>
        <w:t>Develop age–length keys (ALKs) for the three target species, using LTIM age–length data — sourced from the LTIM otolith collections — from each Selected Area.</w:t>
      </w:r>
    </w:p>
    <w:p w14:paraId="719F1BAD" w14:textId="77777777" w:rsidR="00390E4C" w:rsidRDefault="00390E4C" w:rsidP="00390E4C">
      <w:pPr>
        <w:pStyle w:val="ListParagraph"/>
        <w:numPr>
          <w:ilvl w:val="0"/>
          <w:numId w:val="41"/>
        </w:numPr>
      </w:pPr>
      <w:r>
        <w:t xml:space="preserve">Use fish length data obtained from Category 1 censuses </w:t>
      </w:r>
      <w:r>
        <w:fldChar w:fldCharType="begin"/>
      </w:r>
      <w:r>
        <w:instrText xml:space="preserve"> ADDIN EN.CITE &lt;EndNote&gt;&lt;Cite&gt;&lt;Author&gt;Hale&lt;/Author&gt;&lt;Year&gt;2013&lt;/Year&gt;&lt;RecNum&gt;1505&lt;/RecNum&gt;&lt;DisplayText&gt;(Hale et al. 2013)&lt;/DisplayText&gt;&lt;record&gt;&lt;rec-number&gt;1505&lt;/rec-number&gt;&lt;foreign-keys&gt;&lt;key app="EN" db-id="05drz5zx59e05weawwzxt5w9pxwx0rp0dw95" timestamp="1435198230"&gt;1505&lt;/key&gt;&lt;/foreign-keys&gt;&lt;ref-type name="Report"&gt;27&lt;/ref-type&gt;&lt;contributors&gt;&lt;authors&gt;&lt;author&gt;Hale, J.&lt;/author&gt;&lt;author&gt;Stoffels, R.&lt;/author&gt;&lt;author&gt;Butcher, R.&lt;/author&gt;&lt;author&gt;Shackleton, M.&lt;/author&gt;&lt;author&gt;Brooks, S.&lt;/author&gt;&lt;author&gt;Gawne, B. &lt;/author&gt;&lt;/authors&gt;&lt;/contributors&gt;&lt;titles&gt;&lt;title&gt;Commonwealth Environmental Water Office Long Term Intervention Monitoring Project – Standard Methods.&lt;/title&gt;&lt;/titles&gt;&lt;pages&gt;182&lt;/pages&gt;&lt;dates&gt;&lt;year&gt;2013&lt;/year&gt;&lt;/dates&gt;&lt;pub-location&gt;Final Report prepared for the Commonwealth Environmental Water Office by The Murray-Darling Freshwater Research Centre, MDFRC Publication 29.2/2014, January&lt;/pub-location&gt;&lt;urls&gt;&lt;/urls&gt;&lt;/record&gt;&lt;/Cite&gt;&lt;/EndNote&gt;</w:instrText>
      </w:r>
      <w:r>
        <w:fldChar w:fldCharType="separate"/>
      </w:r>
      <w:r>
        <w:rPr>
          <w:noProof/>
        </w:rPr>
        <w:t>(</w:t>
      </w:r>
      <w:hyperlink w:anchor="_ENREF_6" w:tooltip="Hale, 2013 #1505" w:history="1">
        <w:r w:rsidR="00C932EB">
          <w:rPr>
            <w:noProof/>
          </w:rPr>
          <w:t>Hale et al. 2013</w:t>
        </w:r>
      </w:hyperlink>
      <w:r>
        <w:rPr>
          <w:noProof/>
        </w:rPr>
        <w:t>)</w:t>
      </w:r>
      <w:r>
        <w:fldChar w:fldCharType="end"/>
      </w:r>
      <w:r>
        <w:t xml:space="preserve"> which serve as input to an algorithm that estimates the proportionate age composition of the length sample.</w:t>
      </w:r>
    </w:p>
    <w:p w14:paraId="7FF5A9FD" w14:textId="77777777" w:rsidR="00390E4C" w:rsidRPr="00C5774A" w:rsidRDefault="00390E4C" w:rsidP="00390E4C">
      <w:pPr>
        <w:rPr>
          <w:i/>
          <w:u w:val="single"/>
        </w:rPr>
      </w:pPr>
      <w:r>
        <w:rPr>
          <w:i/>
          <w:u w:val="single"/>
        </w:rPr>
        <w:t>Step 1: Development of ALKs</w:t>
      </w:r>
    </w:p>
    <w:p w14:paraId="0E874FB7" w14:textId="77777777" w:rsidR="00390E4C" w:rsidRDefault="00390E4C" w:rsidP="00390E4C">
      <w:r>
        <w:t xml:space="preserve">Development of the ALK for each species follows standard techniques in fisheries stock assessment </w:t>
      </w:r>
      <w:r>
        <w:fldChar w:fldCharType="begin"/>
      </w:r>
      <w:r>
        <w:instrText xml:space="preserve"> ADDIN EN.CITE &lt;EndNote&gt;&lt;Cite&gt;&lt;Author&gt;Quinn&lt;/Author&gt;&lt;Year&gt;1999&lt;/Year&gt;&lt;RecNum&gt;902&lt;/RecNum&gt;&lt;DisplayText&gt;(Quinn and Deriso 1999)&lt;/DisplayText&gt;&lt;record&gt;&lt;rec-number&gt;902&lt;/rec-number&gt;&lt;foreign-keys&gt;&lt;key app="EN" db-id="05drz5zx59e05weawwzxt5w9pxwx0rp0dw95" timestamp="1329190144"&gt;902&lt;/key&gt;&lt;/foreign-keys&gt;&lt;ref-type name="Book"&gt;6&lt;/ref-type&gt;&lt;contributors&gt;&lt;authors&gt;&lt;author&gt;Quinn, T. J.&lt;/author&gt;&lt;author&gt;Deriso, R. B.&lt;/author&gt;&lt;/authors&gt;&lt;/contributors&gt;&lt;titles&gt;&lt;title&gt;Quantitative Fish Dynamics&lt;/title&gt;&lt;/titles&gt;&lt;section&gt;560&lt;/section&gt;&lt;dates&gt;&lt;year&gt;1999&lt;/year&gt;&lt;/dates&gt;&lt;pub-location&gt;New York&lt;/pub-location&gt;&lt;publisher&gt;Oxford University Press&lt;/publisher&gt;&lt;urls&gt;&lt;/urls&gt;&lt;/record&gt;&lt;/Cite&gt;&lt;/EndNote&gt;</w:instrText>
      </w:r>
      <w:r>
        <w:fldChar w:fldCharType="separate"/>
      </w:r>
      <w:r>
        <w:rPr>
          <w:noProof/>
        </w:rPr>
        <w:t>(</w:t>
      </w:r>
      <w:hyperlink w:anchor="_ENREF_16" w:tooltip="Quinn, 1999 #902" w:history="1">
        <w:r w:rsidR="00C932EB">
          <w:rPr>
            <w:noProof/>
          </w:rPr>
          <w:t>Quinn and Deriso 1999</w:t>
        </w:r>
      </w:hyperlink>
      <w:r>
        <w:rPr>
          <w:noProof/>
        </w:rPr>
        <w:t>)</w:t>
      </w:r>
      <w:r>
        <w:fldChar w:fldCharType="end"/>
      </w:r>
      <w:r>
        <w:t xml:space="preserve">. An ALK is a matrix whose </w:t>
      </w:r>
      <w:r w:rsidRPr="00220013">
        <w:rPr>
          <w:rStyle w:val="Emphasis"/>
        </w:rPr>
        <w:t>i,j</w:t>
      </w:r>
      <w:r>
        <w:t xml:space="preserve">th entry is the probability that a fish of length-class </w:t>
      </w:r>
      <w:r w:rsidRPr="00220013">
        <w:rPr>
          <w:rStyle w:val="Emphasis"/>
        </w:rPr>
        <w:t>i</w:t>
      </w:r>
      <w:r>
        <w:t xml:space="preserve"> is of age </w:t>
      </w:r>
      <w:r w:rsidRPr="00220013">
        <w:rPr>
          <w:rStyle w:val="Emphasis"/>
        </w:rPr>
        <w:t>j</w:t>
      </w:r>
      <w:r>
        <w:t xml:space="preserve"> [</w:t>
      </w:r>
      <w:r w:rsidRPr="00220013">
        <w:rPr>
          <w:rStyle w:val="Emphasis"/>
        </w:rPr>
        <w:t>P</w:t>
      </w:r>
      <w:r>
        <w:t>(</w:t>
      </w:r>
      <w:r w:rsidRPr="00220013">
        <w:rPr>
          <w:rStyle w:val="Emphasis"/>
        </w:rPr>
        <w:t>j</w:t>
      </w:r>
      <w:r>
        <w:t>|</w:t>
      </w:r>
      <w:r w:rsidRPr="00220013">
        <w:rPr>
          <w:rStyle w:val="Emphasis"/>
        </w:rPr>
        <w:t>i</w:t>
      </w:r>
      <w:r>
        <w:t xml:space="preserve">)]. When constructing ALKs, the width of length classes (in cm) varied among species, and reflected the range in length for each species. That is, the larger the species gets, the wider the length class used for ALK construction. For bony herring, golden perch and Murray cod, the length class widths were 1, 2 and 3 cm, respectively. </w:t>
      </w:r>
    </w:p>
    <w:p w14:paraId="7809DC3F" w14:textId="77777777" w:rsidR="00390E4C" w:rsidRDefault="00390E4C" w:rsidP="00390E4C">
      <w:r>
        <w:t xml:space="preserve">A single ALK was developed for each of the three target species using age–length pairs, obtained from otoliths collected across the Selected Areas. Within species, age–length data from Selected Areas were pooled to obtain large samples for estimates of the </w:t>
      </w:r>
      <w:r w:rsidRPr="00220013">
        <w:rPr>
          <w:rStyle w:val="Emphasis"/>
        </w:rPr>
        <w:t>P</w:t>
      </w:r>
      <w:r>
        <w:t>(</w:t>
      </w:r>
      <w:r w:rsidRPr="00220013">
        <w:rPr>
          <w:rStyle w:val="Emphasis"/>
        </w:rPr>
        <w:t>j</w:t>
      </w:r>
      <w:r>
        <w:t>|</w:t>
      </w:r>
      <w:r w:rsidRPr="00220013">
        <w:rPr>
          <w:rStyle w:val="Emphasis"/>
        </w:rPr>
        <w:t>i</w:t>
      </w:r>
      <w:r>
        <w:t>) values. In pooling data, we made the assumption that age–length functions of fish populations do not vary across Selected Areas. If this assumption is false, our current ALKs will inflate errors around our estimates of the proportionate age composition of each population. In the long term, we aim to relax this assumption, by collecting more otoliths from target species, towards development of Selected Area–specific ALKs. The total number of age–length pairs that were used to estimate ALKs for each species were as follows:</w:t>
      </w:r>
    </w:p>
    <w:p w14:paraId="2D5342A4" w14:textId="77777777" w:rsidR="00390E4C" w:rsidRDefault="00390E4C" w:rsidP="00390E4C">
      <w:pPr>
        <w:pStyle w:val="ListParagraph"/>
        <w:numPr>
          <w:ilvl w:val="0"/>
          <w:numId w:val="48"/>
        </w:numPr>
      </w:pPr>
      <w:r>
        <w:t>Murray cod: 1420 individuals.</w:t>
      </w:r>
    </w:p>
    <w:p w14:paraId="6E305AD4" w14:textId="77777777" w:rsidR="00390E4C" w:rsidRDefault="00390E4C" w:rsidP="00390E4C">
      <w:pPr>
        <w:pStyle w:val="ListParagraph"/>
        <w:numPr>
          <w:ilvl w:val="0"/>
          <w:numId w:val="48"/>
        </w:numPr>
      </w:pPr>
      <w:r>
        <w:t>Golden perch: 951 individuals.</w:t>
      </w:r>
    </w:p>
    <w:p w14:paraId="50195B45" w14:textId="77777777" w:rsidR="00390E4C" w:rsidRPr="002C1828" w:rsidRDefault="00390E4C" w:rsidP="00390E4C">
      <w:pPr>
        <w:pStyle w:val="ListParagraph"/>
        <w:numPr>
          <w:ilvl w:val="0"/>
          <w:numId w:val="48"/>
        </w:numPr>
      </w:pPr>
      <w:r>
        <w:t>Bony herring: 1456 individuals.</w:t>
      </w:r>
    </w:p>
    <w:p w14:paraId="77CF4167" w14:textId="77777777" w:rsidR="00390E4C" w:rsidRDefault="00390E4C" w:rsidP="00390E4C">
      <w:r>
        <w:lastRenderedPageBreak/>
        <w:t xml:space="preserve">Each ALK went through three stages of development. First, the raw age–length pairs of a species were used to populate the matrix, such that the </w:t>
      </w:r>
      <w:r w:rsidRPr="00810817">
        <w:rPr>
          <w:rStyle w:val="Emphasis"/>
        </w:rPr>
        <w:t>i,j</w:t>
      </w:r>
      <w:r>
        <w:t xml:space="preserve">th entry represents the number of individuals within length class </w:t>
      </w:r>
      <w:r w:rsidRPr="00810817">
        <w:rPr>
          <w:rStyle w:val="Emphasis"/>
        </w:rPr>
        <w:t>i</w:t>
      </w:r>
      <w:r>
        <w:t xml:space="preserve"> of age </w:t>
      </w:r>
      <w:r w:rsidRPr="00810817">
        <w:rPr>
          <w:rStyle w:val="Emphasis"/>
        </w:rPr>
        <w:t>j</w:t>
      </w:r>
      <w:r>
        <w:t xml:space="preserve">. Second, we made the assumption that lengths within an age cohort were normally distributed. A normal curve was fitted to the data within each column of the ALK using maximum likelihood estimation. Thus, we now have an ALK whose </w:t>
      </w:r>
      <w:r w:rsidRPr="00810817">
        <w:rPr>
          <w:rStyle w:val="Emphasis"/>
        </w:rPr>
        <w:t>i,j</w:t>
      </w:r>
      <w:r>
        <w:t xml:space="preserve">th entry is the expected frequency of individuals in length class </w:t>
      </w:r>
      <w:r w:rsidRPr="00810817">
        <w:rPr>
          <w:rStyle w:val="Emphasis"/>
        </w:rPr>
        <w:t>i</w:t>
      </w:r>
      <w:r>
        <w:t xml:space="preserve"> of age </w:t>
      </w:r>
      <w:r w:rsidRPr="00810817">
        <w:rPr>
          <w:rStyle w:val="Emphasis"/>
        </w:rPr>
        <w:t>j</w:t>
      </w:r>
      <w:r>
        <w:t xml:space="preserve">, assuming a normal length distribution within each age cohort. At this stage, column totals — but not row totals — sum to one. The final stage of ALK development was to transform the matrix such that row totals sum to one, as is required when row entries represent the probabilities </w:t>
      </w:r>
      <w:r w:rsidRPr="00810817">
        <w:rPr>
          <w:rStyle w:val="Emphasis"/>
        </w:rPr>
        <w:t>P</w:t>
      </w:r>
      <w:r>
        <w:t>(</w:t>
      </w:r>
      <w:r w:rsidRPr="00810817">
        <w:rPr>
          <w:rStyle w:val="Emphasis"/>
        </w:rPr>
        <w:t>j</w:t>
      </w:r>
      <w:r>
        <w:t>|</w:t>
      </w:r>
      <w:r w:rsidRPr="00810817">
        <w:rPr>
          <w:rStyle w:val="Emphasis"/>
        </w:rPr>
        <w:t>i</w:t>
      </w:r>
      <w:r>
        <w:t xml:space="preserve">). </w:t>
      </w:r>
    </w:p>
    <w:p w14:paraId="650CF65D" w14:textId="77777777" w:rsidR="00390E4C" w:rsidRPr="00C5774A" w:rsidRDefault="00390E4C" w:rsidP="00390E4C">
      <w:pPr>
        <w:rPr>
          <w:i/>
          <w:u w:val="single"/>
        </w:rPr>
      </w:pPr>
      <w:r w:rsidRPr="00C5774A">
        <w:rPr>
          <w:i/>
          <w:u w:val="single"/>
        </w:rPr>
        <w:t>Step 2: Inferring age structure from ALKs</w:t>
      </w:r>
    </w:p>
    <w:p w14:paraId="3D5447FE" w14:textId="77777777" w:rsidR="00390E4C" w:rsidRDefault="00390E4C" w:rsidP="00390E4C">
      <w:r>
        <w:t xml:space="preserve">ALKs were used in a Monte Carlo (MC) algorithm to determine the mean proportionate age composition for each species within each Selected Area. This algorithm also estimates 95% confidence intervals (CIs) about the proportionate age composition, where the CIs represent uncertainty due to variation in length at age. </w:t>
      </w:r>
    </w:p>
    <w:p w14:paraId="655ABEED" w14:textId="77777777" w:rsidR="00390E4C" w:rsidRDefault="00390E4C" w:rsidP="00390E4C">
      <w:r>
        <w:t xml:space="preserve">Once a vector of fish lengths is passed to this algorithm, an individual run consists of assigning an age to each individual fish length with probability </w:t>
      </w:r>
      <w:r w:rsidRPr="002A5CF3">
        <w:rPr>
          <w:rStyle w:val="Emphasis"/>
        </w:rPr>
        <w:t>P</w:t>
      </w:r>
      <w:r>
        <w:t>(</w:t>
      </w:r>
      <w:r w:rsidRPr="002A5CF3">
        <w:rPr>
          <w:rStyle w:val="Emphasis"/>
        </w:rPr>
        <w:t>j</w:t>
      </w:r>
      <w:r>
        <w:t>|</w:t>
      </w:r>
      <w:r w:rsidRPr="002A5CF3">
        <w:rPr>
          <w:rStyle w:val="Emphasis"/>
        </w:rPr>
        <w:t>i</w:t>
      </w:r>
      <w:r>
        <w:t xml:space="preserve">). Because ages are assigned to lengths probabilistically, an individual length will not necessarily be assigned to the same age between runs. By running this MC algorithm many times, we estimate mean proportionate age composition of a length sample and 95% CIs around each mean. The width of CIs is, therefore, determined by the distribution of </w:t>
      </w:r>
      <w:r w:rsidRPr="002A5CF3">
        <w:rPr>
          <w:rStyle w:val="Emphasis"/>
        </w:rPr>
        <w:t>P</w:t>
      </w:r>
      <w:r>
        <w:t>(</w:t>
      </w:r>
      <w:r w:rsidRPr="002A5CF3">
        <w:rPr>
          <w:rStyle w:val="Emphasis"/>
        </w:rPr>
        <w:t>j</w:t>
      </w:r>
      <w:r>
        <w:t>|</w:t>
      </w:r>
      <w:r w:rsidRPr="002A5CF3">
        <w:rPr>
          <w:rStyle w:val="Emphasis"/>
        </w:rPr>
        <w:t>i</w:t>
      </w:r>
      <w:r>
        <w:t xml:space="preserve">) values within each row of the ALK and the size of the length sample passed to the MC algorithm. Mean proportionate age compositions, and their corresponding CIs, were multiplied by catches per unit effort (CPUEs) to yield the CPUE of each cohort, within each Selected Area, and the corresponding uncertainty. </w:t>
      </w:r>
    </w:p>
    <w:p w14:paraId="655B7A43" w14:textId="77777777" w:rsidR="00390E4C" w:rsidRDefault="00390E4C" w:rsidP="00390E4C">
      <w:r>
        <w:t>R scripts for the above analyses are available from the lead author of this document.</w:t>
      </w:r>
    </w:p>
    <w:p w14:paraId="016E5953" w14:textId="77777777" w:rsidR="00390E4C" w:rsidRPr="00CF3BB4" w:rsidRDefault="00390E4C" w:rsidP="00CF3BB4">
      <w:pPr>
        <w:rPr>
          <w:b/>
          <w:i/>
        </w:rPr>
      </w:pPr>
      <w:r w:rsidRPr="00CF3BB4">
        <w:rPr>
          <w:b/>
          <w:i/>
        </w:rPr>
        <w:t>Condition</w:t>
      </w:r>
    </w:p>
    <w:p w14:paraId="016577BC" w14:textId="77777777" w:rsidR="00390E4C" w:rsidRDefault="00390E4C" w:rsidP="00390E4C">
      <w:r>
        <w:t xml:space="preserve">Relative condition of target species bony herring, golden perch and Murray cod were was modelled as a function of (a)biotic variables. We determined how </w:t>
      </w:r>
      <w:r w:rsidRPr="00C67C1C">
        <w:rPr>
          <w:i/>
        </w:rPr>
        <w:t>relative</w:t>
      </w:r>
      <w:r>
        <w:t xml:space="preserve"> condition of individuals within a species varies through space and time as follows: After pooling all length-mass pairs of a species (across all years and Selected Areas), a simple linear regression between </w:t>
      </w:r>
      <w:r w:rsidRPr="00C67C1C">
        <w:rPr>
          <w:i/>
        </w:rPr>
        <w:t>ln</w:t>
      </w:r>
      <w:r>
        <w:t xml:space="preserve"> mass (g) and </w:t>
      </w:r>
      <w:r w:rsidRPr="00C67C1C">
        <w:rPr>
          <w:i/>
        </w:rPr>
        <w:t>ln</w:t>
      </w:r>
      <w:r>
        <w:t xml:space="preserve"> length (mm) was executed and the residuals were extracted as indicies of relative condition, </w:t>
      </w:r>
      <w:r w:rsidRPr="00B250F2">
        <w:rPr>
          <w:i/>
        </w:rPr>
        <w:t>Con</w:t>
      </w:r>
      <w:r>
        <w:t xml:space="preserve"> </w:t>
      </w:r>
      <w:r>
        <w:fldChar w:fldCharType="begin"/>
      </w:r>
      <w:r>
        <w:instrText xml:space="preserve"> ADDIN EN.CITE &lt;EndNote&gt;&lt;Cite&gt;&lt;Author&gt;Ogle&lt;/Author&gt;&lt;Year&gt;2016&lt;/Year&gt;&lt;RecNum&gt;1780&lt;/RecNum&gt;&lt;DisplayText&gt;(Ogle 2016)&lt;/DisplayText&gt;&lt;record&gt;&lt;rec-number&gt;1780&lt;/rec-number&gt;&lt;foreign-keys&gt;&lt;key app="EN" db-id="05drz5zx59e05weawwzxt5w9pxwx0rp0dw95" timestamp="1526964365"&gt;1780&lt;/key&gt;&lt;/foreign-keys&gt;&lt;ref-type name="Book"&gt;6&lt;/ref-type&gt;&lt;contributors&gt;&lt;authors&gt;&lt;author&gt;Ogle, D. H.&lt;/author&gt;&lt;/authors&gt;&lt;/contributors&gt;&lt;titles&gt;&lt;title&gt;Introductory Fisheries Analyses with R&lt;/title&gt;&lt;/titles&gt;&lt;dates&gt;&lt;year&gt;2016&lt;/year&gt;&lt;/dates&gt;&lt;pub-location&gt;Boca Raton, FL, U.S.A.&lt;/pub-location&gt;&lt;publisher&gt;CRC Press, Taylor &amp;amp; Francis Group&lt;/publisher&gt;&lt;urls&gt;&lt;/urls&gt;&lt;/record&gt;&lt;/Cite&gt;&lt;/EndNote&gt;</w:instrText>
      </w:r>
      <w:r>
        <w:fldChar w:fldCharType="separate"/>
      </w:r>
      <w:r>
        <w:rPr>
          <w:noProof/>
        </w:rPr>
        <w:t>(</w:t>
      </w:r>
      <w:hyperlink w:anchor="_ENREF_12" w:tooltip="Ogle, 2016 #1780" w:history="1">
        <w:r w:rsidR="00C932EB">
          <w:rPr>
            <w:noProof/>
          </w:rPr>
          <w:t>Ogle 2016</w:t>
        </w:r>
      </w:hyperlink>
      <w:r>
        <w:rPr>
          <w:noProof/>
        </w:rPr>
        <w:t>)</w:t>
      </w:r>
      <w:r>
        <w:fldChar w:fldCharType="end"/>
      </w:r>
      <w:r>
        <w:t xml:space="preserve">. This step of the condition analysis removes any effect of body mass on condition. </w:t>
      </w:r>
      <w:r w:rsidRPr="00B250F2">
        <w:rPr>
          <w:i/>
        </w:rPr>
        <w:t>Con</w:t>
      </w:r>
      <w:r>
        <w:t xml:space="preserve"> is centred on zero with a normal distribution. Values less than and greater than zero indicate, respectively, below- and above-average condition, relative to all other individuals sampled throughout the Basin, over all years. Prior to modelling, outliers were defined as those residuals with absolute values exceeding four times the mean of Cook’s distance for all residuals </w:t>
      </w:r>
      <w:r>
        <w:fldChar w:fldCharType="begin"/>
      </w:r>
      <w:r>
        <w:instrText xml:space="preserve"> ADDIN EN.CITE &lt;EndNote&gt;&lt;Cite&gt;&lt;Author&gt;Cook&lt;/Author&gt;&lt;Year&gt;1977&lt;/Year&gt;&lt;RecNum&gt;1781&lt;/RecNum&gt;&lt;DisplayText&gt;(Cook 1977)&lt;/DisplayText&gt;&lt;record&gt;&lt;rec-number&gt;1781&lt;/rec-number&gt;&lt;foreign-keys&gt;&lt;key app="EN" db-id="05drz5zx59e05weawwzxt5w9pxwx0rp0dw95" timestamp="1527034547"&gt;1781&lt;/key&gt;&lt;/foreign-keys&gt;&lt;ref-type name="Journal Article"&gt;17&lt;/ref-type&gt;&lt;contributors&gt;&lt;authors&gt;&lt;author&gt;Cook, R. D.&lt;/author&gt;&lt;/authors&gt;&lt;/contributors&gt;&lt;titles&gt;&lt;title&gt;Detection of influential observations in linear regression&lt;/title&gt;&lt;secondary-title&gt;Technometrics&lt;/secondary-title&gt;&lt;/titles&gt;&lt;periodical&gt;&lt;full-title&gt;Technometrics&lt;/full-title&gt;&lt;/periodical&gt;&lt;pages&gt;15-18&lt;/pages&gt;&lt;volume&gt;19&lt;/volume&gt;&lt;number&gt;1&lt;/number&gt;&lt;dates&gt;&lt;year&gt;1977&lt;/year&gt;&lt;pub-dates&gt;&lt;date&gt;1977&lt;/date&gt;&lt;/pub-dates&gt;&lt;/dates&gt;&lt;isbn&gt;0040-1706&lt;/isbn&gt;&lt;accession-num&gt;WOS:A1977CV78500002&lt;/accession-num&gt;&lt;urls&gt;&lt;related-urls&gt;&lt;url&gt;&amp;lt;Go to ISI&amp;gt;://WOS:A1977CV78500002&lt;/url&gt;&lt;/related-urls&gt;&lt;/urls&gt;&lt;electronic-resource-num&gt;10.2307/1268249&lt;/electronic-resource-num&gt;&lt;/record&gt;&lt;/Cite&gt;&lt;/EndNote&gt;</w:instrText>
      </w:r>
      <w:r>
        <w:fldChar w:fldCharType="separate"/>
      </w:r>
      <w:r>
        <w:rPr>
          <w:noProof/>
        </w:rPr>
        <w:t>(</w:t>
      </w:r>
      <w:hyperlink w:anchor="_ENREF_3" w:tooltip="Cook, 1977 #1781" w:history="1">
        <w:r w:rsidR="00C932EB">
          <w:rPr>
            <w:noProof/>
          </w:rPr>
          <w:t>Cook 1977</w:t>
        </w:r>
      </w:hyperlink>
      <w:r>
        <w:rPr>
          <w:noProof/>
        </w:rPr>
        <w:t>)</w:t>
      </w:r>
      <w:r>
        <w:fldChar w:fldCharType="end"/>
      </w:r>
      <w:r>
        <w:t xml:space="preserve">. </w:t>
      </w:r>
    </w:p>
    <w:p w14:paraId="2CAF0BB7" w14:textId="77777777" w:rsidR="00390E4C" w:rsidRDefault="00390E4C" w:rsidP="00390E4C">
      <w:r>
        <w:t xml:space="preserve">Following the removal of body length effects on </w:t>
      </w:r>
      <w:r w:rsidRPr="00B250F2">
        <w:rPr>
          <w:i/>
        </w:rPr>
        <w:t>Con</w:t>
      </w:r>
      <w:r>
        <w:t xml:space="preserve">, linear mixed effects regression was used to determine how the (a)biotic environment affects </w:t>
      </w:r>
      <w:r w:rsidRPr="00CF30C8">
        <w:rPr>
          <w:i/>
        </w:rPr>
        <w:t>Con</w:t>
      </w:r>
      <w:r>
        <w:t xml:space="preserve"> </w:t>
      </w:r>
      <w:r>
        <w:fldChar w:fldCharType="begin"/>
      </w:r>
      <w:r>
        <w:instrText xml:space="preserve"> ADDIN EN.CITE &lt;EndNote&gt;&lt;Cite&gt;&lt;Author&gt;Pinheiro&lt;/Author&gt;&lt;Year&gt;2000&lt;/Year&gt;&lt;RecNum&gt;1761&lt;/RecNum&gt;&lt;DisplayText&gt;(Pinheiro and Bates 2000)&lt;/DisplayText&gt;&lt;record&gt;&lt;rec-number&gt;1761&lt;/rec-number&gt;&lt;foreign-keys&gt;&lt;key app="EN" db-id="05drz5zx59e05weawwzxt5w9pxwx0rp0dw95" timestamp="1508978135"&gt;1761&lt;/key&gt;&lt;/foreign-keys&gt;&lt;ref-type name="Book"&gt;6&lt;/ref-type&gt;&lt;contributors&gt;&lt;authors&gt;&lt;author&gt;Pinheiro, J. C.&lt;/author&gt;&lt;author&gt;Bates, D. M.&lt;/author&gt;&lt;/authors&gt;&lt;/contributors&gt;&lt;titles&gt;&lt;title&gt;Mixed-effects models in S and S-Plus&lt;/title&gt;&lt;/titles&gt;&lt;pages&gt;528&lt;/pages&gt;&lt;dates&gt;&lt;year&gt;2000&lt;/year&gt;&lt;/dates&gt;&lt;pub-location&gt;New York, NY&lt;/pub-location&gt;&lt;publisher&gt;Springer Verlag New York LLC&lt;/publisher&gt;&lt;urls&gt;&lt;/urls&gt;&lt;/record&gt;&lt;/Cite&gt;&lt;/EndNote&gt;</w:instrText>
      </w:r>
      <w:r>
        <w:fldChar w:fldCharType="separate"/>
      </w:r>
      <w:r>
        <w:rPr>
          <w:noProof/>
        </w:rPr>
        <w:t>(</w:t>
      </w:r>
      <w:hyperlink w:anchor="_ENREF_14" w:tooltip="Pinheiro, 2000 #1761" w:history="1">
        <w:r w:rsidR="00C932EB">
          <w:rPr>
            <w:noProof/>
          </w:rPr>
          <w:t>Pinheiro and Bates 2000</w:t>
        </w:r>
      </w:hyperlink>
      <w:r>
        <w:rPr>
          <w:noProof/>
        </w:rPr>
        <w:t>)</w:t>
      </w:r>
      <w:r>
        <w:fldChar w:fldCharType="end"/>
      </w:r>
      <w:r>
        <w:t>. The fixed terms of the model include flow variables and catch per unit effort (CPUE) of the species. CPUE was included to account for possible impacts density may have on intraspecific competition for food resources, hence fish condition. To determine how timing of flows affects fish condition we selected four flow predictors: the median daily discharge in the Winter (</w:t>
      </w:r>
      <w:r w:rsidRPr="00145C09">
        <w:rPr>
          <w:i/>
        </w:rPr>
        <w:t>flowWin</w:t>
      </w:r>
      <w:r>
        <w:t>), Spring (</w:t>
      </w:r>
      <w:r w:rsidRPr="00145C09">
        <w:rPr>
          <w:i/>
        </w:rPr>
        <w:t>flowSpr</w:t>
      </w:r>
      <w:r>
        <w:t>), Summer (</w:t>
      </w:r>
      <w:r w:rsidRPr="00145C09">
        <w:rPr>
          <w:i/>
        </w:rPr>
        <w:t>flowSum</w:t>
      </w:r>
      <w:r>
        <w:t>) and Autumn (</w:t>
      </w:r>
      <w:r w:rsidRPr="00145C09">
        <w:rPr>
          <w:i/>
        </w:rPr>
        <w:t>flowAut</w:t>
      </w:r>
      <w:r>
        <w:t xml:space="preserve">) of the flow delivery year within which the Autumn population census occurred. However, it is possible that the impact of flows on </w:t>
      </w:r>
      <w:r w:rsidRPr="002E4EF8">
        <w:rPr>
          <w:i/>
        </w:rPr>
        <w:t>Con</w:t>
      </w:r>
      <w:r>
        <w:t xml:space="preserve"> may be cumulative across more than a single year, so we also included the median daily discharge for the entire year </w:t>
      </w:r>
      <w:r w:rsidRPr="002E4EF8">
        <w:rPr>
          <w:i/>
        </w:rPr>
        <w:t>prior</w:t>
      </w:r>
      <w:r>
        <w:t xml:space="preserve"> to the flow delivery year within which the fish population was censused (</w:t>
      </w:r>
      <w:r w:rsidRPr="002E4EF8">
        <w:rPr>
          <w:i/>
        </w:rPr>
        <w:t>flowLastY</w:t>
      </w:r>
      <w:r>
        <w:t xml:space="preserve">). To be clear, if </w:t>
      </w:r>
      <w:r w:rsidRPr="002E4EF8">
        <w:rPr>
          <w:i/>
        </w:rPr>
        <w:t>Con</w:t>
      </w:r>
      <w:r w:rsidRPr="002E4EF8">
        <w:rPr>
          <w:i/>
          <w:vertAlign w:val="subscript"/>
        </w:rPr>
        <w:t>it</w:t>
      </w:r>
      <w:r>
        <w:t xml:space="preserve"> is the relative condition of individual </w:t>
      </w:r>
      <w:r w:rsidRPr="002E4EF8">
        <w:rPr>
          <w:i/>
        </w:rPr>
        <w:t>i</w:t>
      </w:r>
      <w:r>
        <w:t xml:space="preserve"> in flow delivery year </w:t>
      </w:r>
      <w:r w:rsidRPr="002E4EF8">
        <w:rPr>
          <w:i/>
        </w:rPr>
        <w:t>t</w:t>
      </w:r>
      <w:r>
        <w:t xml:space="preserve">, then </w:t>
      </w:r>
      <w:r w:rsidRPr="009A3CC7">
        <w:rPr>
          <w:i/>
        </w:rPr>
        <w:t>flowLastY</w:t>
      </w:r>
      <w:r w:rsidRPr="009A3CC7">
        <w:rPr>
          <w:i/>
          <w:vertAlign w:val="subscript"/>
        </w:rPr>
        <w:t>t</w:t>
      </w:r>
      <w:r>
        <w:t xml:space="preserve"> is defined by the median daily discharge in flow delivery year </w:t>
      </w:r>
      <w:r w:rsidRPr="009A3CC7">
        <w:rPr>
          <w:i/>
        </w:rPr>
        <w:t>t</w:t>
      </w:r>
      <w:r>
        <w:t xml:space="preserve">-1.   </w:t>
      </w:r>
    </w:p>
    <w:p w14:paraId="52613518" w14:textId="77777777" w:rsidR="00390E4C" w:rsidRDefault="00390E4C" w:rsidP="00390E4C">
      <w:r>
        <w:lastRenderedPageBreak/>
        <w:t xml:space="preserve">Our model selection strategy follows that of Diggle </w:t>
      </w:r>
      <w:r>
        <w:fldChar w:fldCharType="begin"/>
      </w:r>
      <w:r>
        <w:instrText xml:space="preserve"> ADDIN EN.CITE &lt;EndNote&gt;&lt;Cite ExcludeAuth="1"&gt;&lt;Author&gt;Diggle&lt;/Author&gt;&lt;Year&gt;2002&lt;/Year&gt;&lt;RecNum&gt;1782&lt;/RecNum&gt;&lt;DisplayText&gt;(2002)&lt;/DisplayText&gt;&lt;record&gt;&lt;rec-number&gt;1782&lt;/rec-number&gt;&lt;foreign-keys&gt;&lt;key app="EN" db-id="05drz5zx59e05weawwzxt5w9pxwx0rp0dw95" timestamp="1527057398"&gt;1782&lt;/key&gt;&lt;/foreign-keys&gt;&lt;ref-type name="Book"&gt;6&lt;/ref-type&gt;&lt;contributors&gt;&lt;authors&gt;&lt;author&gt;Diggle, P. J.&lt;/author&gt;&lt;/authors&gt;&lt;/contributors&gt;&lt;titles&gt;&lt;title&gt;The Analysis of Longitudinal Data&lt;/title&gt;&lt;/titles&gt;&lt;dates&gt;&lt;year&gt;2002&lt;/year&gt;&lt;/dates&gt;&lt;pub-location&gt;London&lt;/pub-location&gt;&lt;publisher&gt;Oxford University Press&lt;/publisher&gt;&lt;urls&gt;&lt;/urls&gt;&lt;/record&gt;&lt;/Cite&gt;&lt;/EndNote&gt;</w:instrText>
      </w:r>
      <w:r>
        <w:fldChar w:fldCharType="separate"/>
      </w:r>
      <w:r>
        <w:rPr>
          <w:noProof/>
        </w:rPr>
        <w:t>(</w:t>
      </w:r>
      <w:hyperlink w:anchor="_ENREF_4" w:tooltip="Diggle, 2002 #1782" w:history="1">
        <w:r w:rsidR="00C932EB">
          <w:rPr>
            <w:noProof/>
          </w:rPr>
          <w:t>2002</w:t>
        </w:r>
      </w:hyperlink>
      <w:r>
        <w:rPr>
          <w:noProof/>
        </w:rPr>
        <w:t>)</w:t>
      </w:r>
      <w:r>
        <w:fldChar w:fldCharType="end"/>
      </w:r>
      <w:r>
        <w:t xml:space="preserve">, and recommended by Zuur et al </w:t>
      </w:r>
      <w:r>
        <w:fldChar w:fldCharType="begin"/>
      </w:r>
      <w:r>
        <w:instrText xml:space="preserve"> ADDIN EN.CITE &lt;EndNote&gt;&lt;Cite ExcludeAuth="1"&gt;&lt;Author&gt;Zuur&lt;/Author&gt;&lt;Year&gt;2009&lt;/Year&gt;&lt;RecNum&gt;1504&lt;/RecNum&gt;&lt;DisplayText&gt;(2009)&lt;/DisplayText&gt;&lt;record&gt;&lt;rec-number&gt;1504&lt;/rec-number&gt;&lt;foreign-keys&gt;&lt;key app="EN" db-id="05drz5zx59e05weawwzxt5w9pxwx0rp0dw95" timestamp="1434953799"&gt;1504&lt;/key&gt;&lt;/foreign-keys&gt;&lt;ref-type name="Book"&gt;6&lt;/ref-type&gt;&lt;contributors&gt;&lt;authors&gt;&lt;author&gt;Zuur, A. F.&lt;/author&gt;&lt;author&gt;Ieno, E. N.&lt;/author&gt;&lt;author&gt;Walker, N. J.&lt;/author&gt;&lt;author&gt;Saveliev, A. A.&lt;/author&gt;&lt;author&gt;Smith, G. M.&lt;/author&gt;&lt;/authors&gt;&lt;/contributors&gt;&lt;titles&gt;&lt;title&gt;Mixed Effects Models and Extensions in Ecology with R&lt;/title&gt;&lt;/titles&gt;&lt;pages&gt;574&lt;/pages&gt;&lt;dates&gt;&lt;year&gt;2009&lt;/year&gt;&lt;/dates&gt;&lt;pub-location&gt;New York, US&lt;/pub-location&gt;&lt;publisher&gt;Springer&lt;/publisher&gt;&lt;urls&gt;&lt;/urls&gt;&lt;/record&gt;&lt;/Cite&gt;&lt;/EndNote&gt;</w:instrText>
      </w:r>
      <w:r>
        <w:fldChar w:fldCharType="separate"/>
      </w:r>
      <w:r>
        <w:rPr>
          <w:noProof/>
        </w:rPr>
        <w:t>(</w:t>
      </w:r>
      <w:hyperlink w:anchor="_ENREF_21" w:tooltip="Zuur, 2009 #1504" w:history="1">
        <w:r w:rsidR="00C932EB">
          <w:rPr>
            <w:noProof/>
          </w:rPr>
          <w:t>2009</w:t>
        </w:r>
      </w:hyperlink>
      <w:r>
        <w:rPr>
          <w:noProof/>
        </w:rPr>
        <w:t>)</w:t>
      </w:r>
      <w:r>
        <w:fldChar w:fldCharType="end"/>
      </w:r>
      <w:r>
        <w:t xml:space="preserve">. We start with the full fixed component of the model (the ‘beyond optimal’ model) and alter the random component of the model towards finding the optimal random structure first. The fixed component of the beyond optimal </w:t>
      </w:r>
      <w:r w:rsidRPr="00F6672D">
        <w:rPr>
          <w:i/>
        </w:rPr>
        <w:t>Con</w:t>
      </w:r>
      <w:r>
        <w:t xml:space="preserve"> model was not an exhaustive parameterisation of all combinations of predictors, but a parameterisation that reflected our primary questions of the data:</w:t>
      </w:r>
    </w:p>
    <w:bookmarkStart w:id="120" w:name="_Ref514919608"/>
    <w:p w14:paraId="763EC174" w14:textId="77777777" w:rsidR="00390E4C" w:rsidRPr="00911BE2" w:rsidRDefault="005364A7" w:rsidP="00390E4C">
      <w:pPr>
        <w:pStyle w:val="Caption"/>
        <w:rPr>
          <w:b w:val="0"/>
        </w:rPr>
      </w:pPr>
      <m:oMath>
        <m:sSub>
          <m:sSubPr>
            <m:ctrlPr>
              <w:rPr>
                <w:rFonts w:ascii="Cambria Math" w:hAnsi="Cambria Math"/>
                <w:b w:val="0"/>
                <w:bCs w:val="0"/>
                <w:i/>
                <w:color w:val="000000"/>
                <w:sz w:val="22"/>
                <w:szCs w:val="20"/>
              </w:rPr>
            </m:ctrlPr>
          </m:sSubPr>
          <m:e>
            <m:r>
              <m:rPr>
                <m:sty m:val="bi"/>
              </m:rPr>
              <w:rPr>
                <w:rFonts w:ascii="Cambria Math" w:hAnsi="Cambria Math"/>
              </w:rPr>
              <m:t>Con</m:t>
            </m:r>
          </m:e>
          <m:sub>
            <m:r>
              <m:rPr>
                <m:sty m:val="bi"/>
              </m:rPr>
              <w:rPr>
                <w:rFonts w:ascii="Cambria Math" w:hAnsi="Cambria Math"/>
              </w:rPr>
              <m:t>it</m:t>
            </m:r>
          </m:sub>
        </m:sSub>
        <m:r>
          <m:rPr>
            <m:sty m:val="bi"/>
          </m:rPr>
          <w:rPr>
            <w:rFonts w:ascii="Cambria Math" w:hAnsi="Cambria Math"/>
          </w:rPr>
          <m:t>=α+</m:t>
        </m:r>
        <m:sSub>
          <m:sSubPr>
            <m:ctrlPr>
              <w:rPr>
                <w:rFonts w:ascii="Cambria Math" w:hAnsi="Cambria Math"/>
                <w:b w:val="0"/>
                <w:i/>
              </w:rPr>
            </m:ctrlPr>
          </m:sSubPr>
          <m:e>
            <m:r>
              <m:rPr>
                <m:sty m:val="bi"/>
              </m:rPr>
              <w:rPr>
                <w:rFonts w:ascii="Cambria Math" w:hAnsi="Cambria Math"/>
              </w:rPr>
              <m:t>β</m:t>
            </m:r>
          </m:e>
          <m:sub>
            <m:r>
              <m:rPr>
                <m:sty m:val="bi"/>
              </m:rPr>
              <w:rPr>
                <w:rFonts w:ascii="Cambria Math" w:hAnsi="Cambria Math"/>
              </w:rPr>
              <m:t>1</m:t>
            </m:r>
          </m:sub>
        </m:sSub>
        <m:sSub>
          <m:sSubPr>
            <m:ctrlPr>
              <w:rPr>
                <w:rFonts w:ascii="Cambria Math" w:hAnsi="Cambria Math"/>
                <w:b w:val="0"/>
                <w:bCs w:val="0"/>
                <w:i/>
                <w:color w:val="000000"/>
                <w:sz w:val="22"/>
                <w:szCs w:val="20"/>
              </w:rPr>
            </m:ctrlPr>
          </m:sSubPr>
          <m:e>
            <m:r>
              <m:rPr>
                <m:sty m:val="bi"/>
              </m:rPr>
              <w:rPr>
                <w:rFonts w:ascii="Cambria Math" w:hAnsi="Cambria Math"/>
              </w:rPr>
              <m:t>flowWin</m:t>
            </m:r>
          </m:e>
          <m:sub>
            <m:r>
              <m:rPr>
                <m:sty m:val="bi"/>
              </m:rPr>
              <w:rPr>
                <w:rFonts w:ascii="Cambria Math" w:hAnsi="Cambria Math"/>
              </w:rPr>
              <m:t>t</m:t>
            </m:r>
          </m:sub>
        </m:sSub>
        <m:r>
          <m:rPr>
            <m:sty m:val="bi"/>
          </m:rPr>
          <w:rPr>
            <w:rFonts w:ascii="Cambria Math" w:hAnsi="Cambria Math"/>
          </w:rPr>
          <m:t>+</m:t>
        </m:r>
        <m:sSub>
          <m:sSubPr>
            <m:ctrlPr>
              <w:rPr>
                <w:rFonts w:ascii="Cambria Math" w:hAnsi="Cambria Math"/>
                <w:b w:val="0"/>
                <w:bCs w:val="0"/>
                <w:i/>
                <w:color w:val="000000"/>
                <w:sz w:val="22"/>
                <w:szCs w:val="20"/>
              </w:rPr>
            </m:ctrlPr>
          </m:sSubPr>
          <m:e>
            <m:sSub>
              <m:sSubPr>
                <m:ctrlPr>
                  <w:rPr>
                    <w:rFonts w:ascii="Cambria Math" w:hAnsi="Cambria Math"/>
                    <w:b w:val="0"/>
                    <w:i/>
                  </w:rPr>
                </m:ctrlPr>
              </m:sSubPr>
              <m:e>
                <m:r>
                  <m:rPr>
                    <m:sty m:val="bi"/>
                  </m:rPr>
                  <w:rPr>
                    <w:rFonts w:ascii="Cambria Math" w:hAnsi="Cambria Math"/>
                  </w:rPr>
                  <m:t>β</m:t>
                </m:r>
              </m:e>
              <m:sub>
                <m:r>
                  <m:rPr>
                    <m:sty m:val="bi"/>
                  </m:rPr>
                  <w:rPr>
                    <w:rFonts w:ascii="Cambria Math" w:hAnsi="Cambria Math"/>
                  </w:rPr>
                  <m:t>2</m:t>
                </m:r>
              </m:sub>
            </m:sSub>
            <m:r>
              <m:rPr>
                <m:sty m:val="bi"/>
              </m:rPr>
              <w:rPr>
                <w:rFonts w:ascii="Cambria Math" w:hAnsi="Cambria Math"/>
              </w:rPr>
              <m:t>flowSpr</m:t>
            </m:r>
          </m:e>
          <m:sub>
            <m:r>
              <m:rPr>
                <m:sty m:val="bi"/>
              </m:rPr>
              <w:rPr>
                <w:rFonts w:ascii="Cambria Math" w:hAnsi="Cambria Math"/>
              </w:rPr>
              <m:t>t</m:t>
            </m:r>
          </m:sub>
        </m:sSub>
        <m:r>
          <m:rPr>
            <m:sty m:val="bi"/>
          </m:rPr>
          <w:rPr>
            <w:rFonts w:ascii="Cambria Math" w:hAnsi="Cambria Math"/>
          </w:rPr>
          <m:t>+</m:t>
        </m:r>
        <m:sSub>
          <m:sSubPr>
            <m:ctrlPr>
              <w:rPr>
                <w:rFonts w:ascii="Cambria Math" w:hAnsi="Cambria Math"/>
                <w:b w:val="0"/>
                <w:bCs w:val="0"/>
                <w:i/>
                <w:color w:val="000000"/>
                <w:sz w:val="22"/>
                <w:szCs w:val="20"/>
              </w:rPr>
            </m:ctrlPr>
          </m:sSubPr>
          <m:e>
            <m:sSub>
              <m:sSubPr>
                <m:ctrlPr>
                  <w:rPr>
                    <w:rFonts w:ascii="Cambria Math" w:hAnsi="Cambria Math"/>
                    <w:b w:val="0"/>
                    <w:i/>
                  </w:rPr>
                </m:ctrlPr>
              </m:sSubPr>
              <m:e>
                <m:r>
                  <m:rPr>
                    <m:sty m:val="bi"/>
                  </m:rPr>
                  <w:rPr>
                    <w:rFonts w:ascii="Cambria Math" w:hAnsi="Cambria Math"/>
                  </w:rPr>
                  <m:t>β</m:t>
                </m:r>
              </m:e>
              <m:sub>
                <m:r>
                  <m:rPr>
                    <m:sty m:val="bi"/>
                  </m:rPr>
                  <w:rPr>
                    <w:rFonts w:ascii="Cambria Math" w:hAnsi="Cambria Math"/>
                  </w:rPr>
                  <m:t>3</m:t>
                </m:r>
              </m:sub>
            </m:sSub>
            <m:r>
              <m:rPr>
                <m:sty m:val="bi"/>
              </m:rPr>
              <w:rPr>
                <w:rFonts w:ascii="Cambria Math" w:hAnsi="Cambria Math"/>
              </w:rPr>
              <m:t>flowSum</m:t>
            </m:r>
          </m:e>
          <m:sub>
            <m:r>
              <m:rPr>
                <m:sty m:val="bi"/>
              </m:rPr>
              <w:rPr>
                <w:rFonts w:ascii="Cambria Math" w:hAnsi="Cambria Math"/>
              </w:rPr>
              <m:t>t</m:t>
            </m:r>
          </m:sub>
        </m:sSub>
        <m:r>
          <m:rPr>
            <m:sty m:val="bi"/>
          </m:rPr>
          <w:rPr>
            <w:rFonts w:ascii="Cambria Math" w:hAnsi="Cambria Math"/>
          </w:rPr>
          <m:t>+</m:t>
        </m:r>
        <m:sSub>
          <m:sSubPr>
            <m:ctrlPr>
              <w:rPr>
                <w:rFonts w:ascii="Cambria Math" w:hAnsi="Cambria Math"/>
                <w:b w:val="0"/>
                <w:bCs w:val="0"/>
                <w:i/>
                <w:color w:val="000000"/>
                <w:sz w:val="22"/>
                <w:szCs w:val="20"/>
              </w:rPr>
            </m:ctrlPr>
          </m:sSubPr>
          <m:e>
            <m:sSub>
              <m:sSubPr>
                <m:ctrlPr>
                  <w:rPr>
                    <w:rFonts w:ascii="Cambria Math" w:hAnsi="Cambria Math"/>
                    <w:b w:val="0"/>
                    <w:i/>
                  </w:rPr>
                </m:ctrlPr>
              </m:sSubPr>
              <m:e>
                <m:r>
                  <m:rPr>
                    <m:sty m:val="bi"/>
                  </m:rPr>
                  <w:rPr>
                    <w:rFonts w:ascii="Cambria Math" w:hAnsi="Cambria Math"/>
                  </w:rPr>
                  <m:t>β</m:t>
                </m:r>
              </m:e>
              <m:sub>
                <m:r>
                  <m:rPr>
                    <m:sty m:val="bi"/>
                  </m:rPr>
                  <w:rPr>
                    <w:rFonts w:ascii="Cambria Math" w:hAnsi="Cambria Math"/>
                  </w:rPr>
                  <m:t>4</m:t>
                </m:r>
              </m:sub>
            </m:sSub>
            <m:r>
              <m:rPr>
                <m:sty m:val="bi"/>
              </m:rPr>
              <w:rPr>
                <w:rFonts w:ascii="Cambria Math" w:hAnsi="Cambria Math"/>
              </w:rPr>
              <m:t>flowAut</m:t>
            </m:r>
          </m:e>
          <m:sub>
            <m:r>
              <m:rPr>
                <m:sty m:val="bi"/>
              </m:rPr>
              <w:rPr>
                <w:rFonts w:ascii="Cambria Math" w:hAnsi="Cambria Math"/>
              </w:rPr>
              <m:t>t</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β</m:t>
            </m:r>
          </m:e>
          <m:sub>
            <m:r>
              <m:rPr>
                <m:sty m:val="bi"/>
              </m:rPr>
              <w:rPr>
                <w:rFonts w:ascii="Cambria Math" w:hAnsi="Cambria Math"/>
              </w:rPr>
              <m:t>5</m:t>
            </m:r>
          </m:sub>
        </m:sSub>
        <m:sSub>
          <m:sSubPr>
            <m:ctrlPr>
              <w:rPr>
                <w:rFonts w:ascii="Cambria Math" w:hAnsi="Cambria Math"/>
                <w:b w:val="0"/>
                <w:bCs w:val="0"/>
                <w:i/>
                <w:color w:val="000000"/>
                <w:sz w:val="22"/>
                <w:szCs w:val="20"/>
              </w:rPr>
            </m:ctrlPr>
          </m:sSubPr>
          <m:e>
            <m:r>
              <m:rPr>
                <m:sty m:val="bi"/>
              </m:rPr>
              <w:rPr>
                <w:rFonts w:ascii="Cambria Math" w:hAnsi="Cambria Math"/>
              </w:rPr>
              <m:t>cpue</m:t>
            </m:r>
          </m:e>
          <m:sub>
            <m:r>
              <m:rPr>
                <m:sty m:val="bi"/>
              </m:rPr>
              <w:rPr>
                <w:rFonts w:ascii="Cambria Math" w:hAnsi="Cambria Math"/>
              </w:rPr>
              <m:t>t</m:t>
            </m:r>
          </m:sub>
        </m:sSub>
        <m:r>
          <m:rPr>
            <m:sty m:val="bi"/>
          </m:rPr>
          <w:rPr>
            <w:rFonts w:ascii="Cambria Math" w:hAnsi="Cambria Math"/>
          </w:rPr>
          <m:t>+</m:t>
        </m:r>
        <m:sSub>
          <m:sSubPr>
            <m:ctrlPr>
              <w:rPr>
                <w:rFonts w:ascii="Cambria Math" w:hAnsi="Cambria Math"/>
                <w:b w:val="0"/>
                <w:bCs w:val="0"/>
                <w:i/>
                <w:color w:val="000000"/>
                <w:sz w:val="22"/>
                <w:szCs w:val="20"/>
              </w:rPr>
            </m:ctrlPr>
          </m:sSubPr>
          <m:e>
            <m:sSub>
              <m:sSubPr>
                <m:ctrlPr>
                  <w:rPr>
                    <w:rFonts w:ascii="Cambria Math" w:hAnsi="Cambria Math"/>
                    <w:b w:val="0"/>
                    <w:i/>
                  </w:rPr>
                </m:ctrlPr>
              </m:sSubPr>
              <m:e>
                <m:r>
                  <m:rPr>
                    <m:sty m:val="bi"/>
                  </m:rPr>
                  <w:rPr>
                    <w:rFonts w:ascii="Cambria Math" w:hAnsi="Cambria Math"/>
                  </w:rPr>
                  <m:t>β</m:t>
                </m:r>
              </m:e>
              <m:sub>
                <m:r>
                  <m:rPr>
                    <m:sty m:val="bi"/>
                  </m:rPr>
                  <w:rPr>
                    <w:rFonts w:ascii="Cambria Math" w:hAnsi="Cambria Math"/>
                  </w:rPr>
                  <m:t>6</m:t>
                </m:r>
              </m:sub>
            </m:sSub>
            <m:r>
              <m:rPr>
                <m:sty m:val="bi"/>
              </m:rPr>
              <w:rPr>
                <w:rFonts w:ascii="Cambria Math" w:hAnsi="Cambria Math"/>
              </w:rPr>
              <m:t>flowSum</m:t>
            </m:r>
          </m:e>
          <m:sub>
            <m:r>
              <m:rPr>
                <m:sty m:val="bi"/>
              </m:rPr>
              <w:rPr>
                <w:rFonts w:ascii="Cambria Math" w:hAnsi="Cambria Math"/>
              </w:rPr>
              <m:t>t</m:t>
            </m:r>
          </m:sub>
        </m:sSub>
        <m:sSub>
          <m:sSubPr>
            <m:ctrlPr>
              <w:rPr>
                <w:rFonts w:ascii="Cambria Math" w:hAnsi="Cambria Math"/>
                <w:b w:val="0"/>
                <w:bCs w:val="0"/>
                <w:i/>
                <w:color w:val="000000"/>
                <w:sz w:val="22"/>
                <w:szCs w:val="20"/>
              </w:rPr>
            </m:ctrlPr>
          </m:sSubPr>
          <m:e>
            <m:r>
              <m:rPr>
                <m:sty m:val="bi"/>
              </m:rPr>
              <w:rPr>
                <w:rFonts w:ascii="Cambria Math" w:hAnsi="Cambria Math"/>
              </w:rPr>
              <m:t>∙cpue</m:t>
            </m:r>
          </m:e>
          <m:sub>
            <m:r>
              <m:rPr>
                <m:sty m:val="bi"/>
              </m:rPr>
              <w:rPr>
                <w:rFonts w:ascii="Cambria Math" w:hAnsi="Cambria Math"/>
              </w:rPr>
              <m:t>t</m:t>
            </m:r>
          </m:sub>
        </m:sSub>
        <m:r>
          <m:rPr>
            <m:sty m:val="bi"/>
          </m:rPr>
          <w:rPr>
            <w:rFonts w:ascii="Cambria Math" w:hAnsi="Cambria Math"/>
          </w:rPr>
          <m:t>+</m:t>
        </m:r>
        <m:sSub>
          <m:sSubPr>
            <m:ctrlPr>
              <w:rPr>
                <w:rFonts w:ascii="Cambria Math" w:hAnsi="Cambria Math"/>
                <w:b w:val="0"/>
                <w:bCs w:val="0"/>
                <w:i/>
                <w:color w:val="000000"/>
                <w:sz w:val="22"/>
                <w:szCs w:val="20"/>
              </w:rPr>
            </m:ctrlPr>
          </m:sSubPr>
          <m:e>
            <m:sSub>
              <m:sSubPr>
                <m:ctrlPr>
                  <w:rPr>
                    <w:rFonts w:ascii="Cambria Math" w:hAnsi="Cambria Math"/>
                    <w:b w:val="0"/>
                    <w:i/>
                  </w:rPr>
                </m:ctrlPr>
              </m:sSubPr>
              <m:e>
                <m:r>
                  <m:rPr>
                    <m:sty m:val="bi"/>
                  </m:rPr>
                  <w:rPr>
                    <w:rFonts w:ascii="Cambria Math" w:hAnsi="Cambria Math"/>
                  </w:rPr>
                  <m:t>β</m:t>
                </m:r>
              </m:e>
              <m:sub>
                <m:r>
                  <m:rPr>
                    <m:sty m:val="bi"/>
                  </m:rPr>
                  <w:rPr>
                    <w:rFonts w:ascii="Cambria Math" w:hAnsi="Cambria Math"/>
                  </w:rPr>
                  <m:t>7</m:t>
                </m:r>
              </m:sub>
            </m:sSub>
            <m:r>
              <m:rPr>
                <m:sty m:val="bi"/>
              </m:rPr>
              <w:rPr>
                <w:rFonts w:ascii="Cambria Math" w:hAnsi="Cambria Math"/>
              </w:rPr>
              <m:t>flowAut</m:t>
            </m:r>
          </m:e>
          <m:sub>
            <m:r>
              <m:rPr>
                <m:sty m:val="bi"/>
              </m:rPr>
              <w:rPr>
                <w:rFonts w:ascii="Cambria Math" w:hAnsi="Cambria Math"/>
              </w:rPr>
              <m:t>t</m:t>
            </m:r>
          </m:sub>
        </m:sSub>
        <m:sSub>
          <m:sSubPr>
            <m:ctrlPr>
              <w:rPr>
                <w:rFonts w:ascii="Cambria Math" w:hAnsi="Cambria Math"/>
                <w:b w:val="0"/>
                <w:bCs w:val="0"/>
                <w:i/>
                <w:color w:val="000000"/>
                <w:sz w:val="22"/>
                <w:szCs w:val="20"/>
              </w:rPr>
            </m:ctrlPr>
          </m:sSubPr>
          <m:e>
            <m:r>
              <m:rPr>
                <m:sty m:val="bi"/>
              </m:rPr>
              <w:rPr>
                <w:rFonts w:ascii="Cambria Math" w:hAnsi="Cambria Math"/>
              </w:rPr>
              <m:t>∙cpue</m:t>
            </m:r>
          </m:e>
          <m:sub>
            <m:r>
              <m:rPr>
                <m:sty m:val="bi"/>
              </m:rPr>
              <w:rPr>
                <w:rFonts w:ascii="Cambria Math" w:hAnsi="Cambria Math"/>
              </w:rPr>
              <m:t>t</m:t>
            </m:r>
          </m:sub>
        </m:sSub>
        <m:r>
          <m:rPr>
            <m:sty m:val="bi"/>
          </m:rPr>
          <w:rPr>
            <w:rFonts w:ascii="Cambria Math" w:hAnsi="Cambria Math"/>
            <w:color w:val="000000"/>
            <w:sz w:val="22"/>
            <w:szCs w:val="20"/>
          </w:rPr>
          <m:t>+</m:t>
        </m:r>
        <m:sSub>
          <m:sSubPr>
            <m:ctrlPr>
              <w:rPr>
                <w:rFonts w:ascii="Cambria Math" w:hAnsi="Cambria Math"/>
                <w:b w:val="0"/>
                <w:bCs w:val="0"/>
                <w:i/>
                <w:color w:val="000000"/>
                <w:sz w:val="22"/>
                <w:szCs w:val="20"/>
              </w:rPr>
            </m:ctrlPr>
          </m:sSubPr>
          <m:e>
            <m:sSub>
              <m:sSubPr>
                <m:ctrlPr>
                  <w:rPr>
                    <w:rFonts w:ascii="Cambria Math" w:hAnsi="Cambria Math"/>
                    <w:b w:val="0"/>
                    <w:i/>
                  </w:rPr>
                </m:ctrlPr>
              </m:sSubPr>
              <m:e>
                <m:r>
                  <m:rPr>
                    <m:sty m:val="bi"/>
                  </m:rPr>
                  <w:rPr>
                    <w:rFonts w:ascii="Cambria Math" w:hAnsi="Cambria Math"/>
                  </w:rPr>
                  <m:t>β</m:t>
                </m:r>
              </m:e>
              <m:sub>
                <m:r>
                  <m:rPr>
                    <m:sty m:val="bi"/>
                  </m:rPr>
                  <w:rPr>
                    <w:rFonts w:ascii="Cambria Math" w:hAnsi="Cambria Math"/>
                  </w:rPr>
                  <m:t>8</m:t>
                </m:r>
              </m:sub>
            </m:sSub>
            <m:r>
              <m:rPr>
                <m:sty m:val="bi"/>
              </m:rPr>
              <w:rPr>
                <w:rFonts w:ascii="Cambria Math" w:hAnsi="Cambria Math"/>
              </w:rPr>
              <m:t>flowLastY</m:t>
            </m:r>
          </m:e>
          <m:sub>
            <m:r>
              <m:rPr>
                <m:sty m:val="bi"/>
              </m:rPr>
              <w:rPr>
                <w:rFonts w:ascii="Cambria Math" w:hAnsi="Cambria Math"/>
              </w:rPr>
              <m:t>t</m:t>
            </m:r>
          </m:sub>
        </m:sSub>
        <m:r>
          <m:rPr>
            <m:sty m:val="bi"/>
          </m:rPr>
          <w:rPr>
            <w:rFonts w:ascii="Cambria Math" w:hAnsi="Cambria Math"/>
          </w:rPr>
          <m:t>+</m:t>
        </m:r>
        <m:sSub>
          <m:sSubPr>
            <m:ctrlPr>
              <w:rPr>
                <w:rFonts w:ascii="Cambria Math" w:hAnsi="Cambria Math"/>
                <w:b w:val="0"/>
                <w:bCs w:val="0"/>
                <w:i/>
                <w:color w:val="000000"/>
                <w:sz w:val="22"/>
                <w:szCs w:val="20"/>
              </w:rPr>
            </m:ctrlPr>
          </m:sSubPr>
          <m:e>
            <m:r>
              <m:rPr>
                <m:sty m:val="bi"/>
              </m:rPr>
              <w:rPr>
                <w:rFonts w:ascii="Cambria Math" w:hAnsi="Cambria Math"/>
              </w:rPr>
              <m:t>ε</m:t>
            </m:r>
          </m:e>
          <m:sub>
            <m:r>
              <m:rPr>
                <m:sty m:val="bi"/>
              </m:rPr>
              <w:rPr>
                <w:rFonts w:ascii="Cambria Math" w:hAnsi="Cambria Math"/>
              </w:rPr>
              <m:t>it</m:t>
            </m:r>
          </m:sub>
        </m:sSub>
      </m:oMath>
      <w:r w:rsidR="00390E4C" w:rsidRPr="00911BE2">
        <w:rPr>
          <w:b w:val="0"/>
        </w:rPr>
        <w:t xml:space="preserve"> </w:t>
      </w:r>
      <w:r w:rsidR="00390E4C" w:rsidRPr="00911BE2">
        <w:rPr>
          <w:b w:val="0"/>
        </w:rPr>
        <w:tab/>
      </w:r>
      <m:oMath>
        <m:sSub>
          <m:sSubPr>
            <m:ctrlPr>
              <w:rPr>
                <w:rFonts w:ascii="Cambria Math" w:eastAsiaTheme="minorEastAsia" w:hAnsi="Cambria Math"/>
                <w:b w:val="0"/>
                <w:i/>
              </w:rPr>
            </m:ctrlPr>
          </m:sSubPr>
          <m:e>
            <m:r>
              <m:rPr>
                <m:sty m:val="bi"/>
              </m:rPr>
              <w:rPr>
                <w:rFonts w:ascii="Cambria Math" w:eastAsiaTheme="minorEastAsia" w:hAnsi="Cambria Math"/>
              </w:rPr>
              <m:t>ε</m:t>
            </m:r>
          </m:e>
          <m:sub>
            <m:r>
              <m:rPr>
                <m:sty m:val="bi"/>
              </m:rPr>
              <w:rPr>
                <w:rFonts w:ascii="Cambria Math" w:eastAsiaTheme="minorEastAsia" w:hAnsi="Cambria Math"/>
              </w:rPr>
              <m:t>it</m:t>
            </m:r>
          </m:sub>
        </m:sSub>
        <m:r>
          <m:rPr>
            <m:sty m:val="bi"/>
          </m:rPr>
          <w:rPr>
            <w:rFonts w:ascii="Cambria Math" w:eastAsiaTheme="minorEastAsia" w:hAnsi="Cambria Math"/>
          </w:rPr>
          <m:t xml:space="preserve"> ~ N(0,</m:t>
        </m:r>
        <m:sSup>
          <m:sSupPr>
            <m:ctrlPr>
              <w:rPr>
                <w:rFonts w:ascii="Cambria Math" w:eastAsiaTheme="minorEastAsia" w:hAnsi="Cambria Math"/>
                <w:b w:val="0"/>
                <w:i/>
              </w:rPr>
            </m:ctrlPr>
          </m:sSupPr>
          <m:e>
            <m:r>
              <m:rPr>
                <m:sty m:val="bi"/>
              </m:rPr>
              <w:rPr>
                <w:rFonts w:ascii="Cambria Math" w:eastAsiaTheme="minorEastAsia" w:hAnsi="Cambria Math"/>
              </w:rPr>
              <m:t>σ</m:t>
            </m:r>
          </m:e>
          <m:sup>
            <m:r>
              <m:rPr>
                <m:sty m:val="bi"/>
              </m:rPr>
              <w:rPr>
                <w:rFonts w:ascii="Cambria Math" w:eastAsiaTheme="minorEastAsia" w:hAnsi="Cambria Math"/>
              </w:rPr>
              <m:t>2</m:t>
            </m:r>
          </m:sup>
        </m:sSup>
        <m:r>
          <m:rPr>
            <m:sty m:val="bi"/>
          </m:rPr>
          <w:rPr>
            <w:rFonts w:ascii="Cambria Math" w:eastAsiaTheme="minorEastAsia" w:hAnsi="Cambria Math"/>
          </w:rPr>
          <m:t>)</m:t>
        </m:r>
      </m:oMath>
      <w:r w:rsidR="00390E4C" w:rsidRPr="00911BE2">
        <w:rPr>
          <w:b w:val="0"/>
        </w:rPr>
        <w:tab/>
      </w:r>
      <w:r w:rsidR="00390E4C" w:rsidRPr="00911BE2">
        <w:rPr>
          <w:b w:val="0"/>
        </w:rPr>
        <w:tab/>
      </w:r>
      <w:bookmarkEnd w:id="120"/>
      <w:r w:rsidR="00390E4C" w:rsidRPr="00911BE2">
        <w:rPr>
          <w:b w:val="0"/>
        </w:rPr>
        <w:tab/>
      </w:r>
      <w:r w:rsidR="00390E4C" w:rsidRPr="00CF3BB4">
        <w:rPr>
          <w:b w:val="0"/>
        </w:rPr>
        <w:t>(1)</w:t>
      </w:r>
    </w:p>
    <w:p w14:paraId="4A3ABC92" w14:textId="77777777" w:rsidR="00390E4C" w:rsidRDefault="00390E4C" w:rsidP="00390E4C">
      <w:r>
        <w:t xml:space="preserve">Where </w:t>
      </w:r>
      <w:r w:rsidRPr="00A0417C">
        <w:rPr>
          <w:i/>
        </w:rPr>
        <w:t>Con</w:t>
      </w:r>
      <w:r w:rsidRPr="00A0417C">
        <w:rPr>
          <w:i/>
          <w:vertAlign w:val="subscript"/>
        </w:rPr>
        <w:t>it</w:t>
      </w:r>
      <w:r>
        <w:t xml:space="preserve"> is the condition of individual fish </w:t>
      </w:r>
      <w:r w:rsidRPr="00A0417C">
        <w:rPr>
          <w:i/>
        </w:rPr>
        <w:t>i</w:t>
      </w:r>
      <w:r>
        <w:t xml:space="preserve"> (1,2,…) in year </w:t>
      </w:r>
      <w:r w:rsidRPr="00A0417C">
        <w:rPr>
          <w:i/>
        </w:rPr>
        <w:t>t</w:t>
      </w:r>
      <w:r>
        <w:t xml:space="preserve"> (2015, 2016, 2017), predictors are as described earlier, </w:t>
      </w:r>
      <m:oMath>
        <m:r>
          <w:rPr>
            <w:rFonts w:ascii="Cambria Math" w:hAnsi="Cambria Math"/>
          </w:rPr>
          <m:t>α</m:t>
        </m:r>
      </m:oMath>
      <w:r>
        <w:t xml:space="preserve"> is the intercept, the </w:t>
      </w:r>
      <m:oMath>
        <m:r>
          <w:rPr>
            <w:rFonts w:ascii="Cambria Math" w:hAnsi="Cambria Math"/>
          </w:rPr>
          <m:t>β</m:t>
        </m:r>
      </m:oMath>
      <w:r>
        <w:t xml:space="preserve"> are slope parameters, and </w:t>
      </w:r>
      <m:oMath>
        <m:sSub>
          <m:sSubPr>
            <m:ctrlPr>
              <w:rPr>
                <w:rFonts w:ascii="Cambria Math" w:hAnsi="Cambria Math"/>
                <w:i/>
              </w:rPr>
            </m:ctrlPr>
          </m:sSubPr>
          <m:e>
            <m:r>
              <w:rPr>
                <w:rFonts w:ascii="Cambria Math" w:hAnsi="Cambria Math"/>
              </w:rPr>
              <m:t>ε</m:t>
            </m:r>
          </m:e>
          <m:sub>
            <m:r>
              <w:rPr>
                <w:rFonts w:ascii="Cambria Math" w:hAnsi="Cambria Math"/>
              </w:rPr>
              <m:t>it</m:t>
            </m:r>
          </m:sub>
        </m:sSub>
      </m:oMath>
      <w:r>
        <w:t xml:space="preserve"> is the residual error. We restricted any interaction cpue has with flow to seasons when feeding activity is likely to be highest to match metabolic demands, and when flows may be lowest (hence competition highest); Summer and Autumn. Exploratory plots indicated that Murray cod Con may exhibit quadratic relationships with </w:t>
      </w:r>
      <w:r w:rsidRPr="003419BE">
        <w:rPr>
          <w:i/>
        </w:rPr>
        <w:t>flowSum</w:t>
      </w:r>
      <w:r>
        <w:t xml:space="preserve"> and </w:t>
      </w:r>
      <w:r w:rsidRPr="003419BE">
        <w:rPr>
          <w:i/>
        </w:rPr>
        <w:t>flowAut</w:t>
      </w:r>
      <w:r>
        <w:t xml:space="preserve">, so the beyond optimal model for that species included four additional parameters—one for each individual quadratic term, and one each for their interaction with cpue.  </w:t>
      </w:r>
    </w:p>
    <w:p w14:paraId="185B22A0" w14:textId="77777777" w:rsidR="00390E4C" w:rsidRDefault="00390E4C" w:rsidP="00390E4C">
      <w:r>
        <w:t>We wished to answer two broad questions with respect to the random component of our model: First, does explicitly accounting for the nested structure of our data (with sites nested in Selected Areas) improve the fit of models, or is allowing for intercepts to vary over Selected Areas sufficient? Second, do we need to allow the slopes of key linear relationships to vary spatially, or is allowing for spatial variation in intercepts alone sufficient? Eighteen different random structures were tested to answer these questions. To save space we do not list those 18 equations here, but instead state the different random structures verbally:</w:t>
      </w:r>
    </w:p>
    <w:p w14:paraId="7B4C0367" w14:textId="77777777" w:rsidR="00390E4C" w:rsidRDefault="00390E4C" w:rsidP="00390E4C">
      <w:pPr>
        <w:pStyle w:val="ListParagraph"/>
        <w:numPr>
          <w:ilvl w:val="0"/>
          <w:numId w:val="49"/>
        </w:numPr>
      </w:pPr>
      <w:r>
        <w:t>Random intercept for Selected Area;</w:t>
      </w:r>
    </w:p>
    <w:p w14:paraId="2E2B77DC" w14:textId="77777777" w:rsidR="00390E4C" w:rsidRDefault="00390E4C" w:rsidP="00390E4C">
      <w:pPr>
        <w:pStyle w:val="ListParagraph"/>
        <w:numPr>
          <w:ilvl w:val="0"/>
          <w:numId w:val="49"/>
        </w:numPr>
      </w:pPr>
      <w:r>
        <w:t>Random intercept and slope (</w:t>
      </w:r>
      <w:r w:rsidRPr="00B17894">
        <w:rPr>
          <w:i/>
        </w:rPr>
        <w:t>flowLastY</w:t>
      </w:r>
      <w:r>
        <w:t>) for Selected Area;</w:t>
      </w:r>
    </w:p>
    <w:p w14:paraId="54A20D0F" w14:textId="77777777" w:rsidR="00390E4C" w:rsidRDefault="00390E4C" w:rsidP="00390E4C">
      <w:pPr>
        <w:pStyle w:val="ListParagraph"/>
        <w:numPr>
          <w:ilvl w:val="0"/>
          <w:numId w:val="49"/>
        </w:numPr>
      </w:pPr>
      <w:r>
        <w:t>Random intercept and slope (</w:t>
      </w:r>
      <w:r w:rsidRPr="00B17894">
        <w:rPr>
          <w:i/>
        </w:rPr>
        <w:t>flowAut</w:t>
      </w:r>
      <w:r>
        <w:t>) for Selected Area;</w:t>
      </w:r>
    </w:p>
    <w:p w14:paraId="67DBE5FE" w14:textId="77777777" w:rsidR="00390E4C" w:rsidRDefault="00390E4C" w:rsidP="00390E4C">
      <w:pPr>
        <w:pStyle w:val="ListParagraph"/>
        <w:numPr>
          <w:ilvl w:val="0"/>
          <w:numId w:val="49"/>
        </w:numPr>
      </w:pPr>
      <w:r>
        <w:t>Random intercept and slope (</w:t>
      </w:r>
      <w:r>
        <w:rPr>
          <w:i/>
        </w:rPr>
        <w:t>flowSum</w:t>
      </w:r>
      <w:r>
        <w:t>) for Selected Area;</w:t>
      </w:r>
    </w:p>
    <w:p w14:paraId="7A13308A" w14:textId="77777777" w:rsidR="00390E4C" w:rsidRPr="00C67C1C" w:rsidRDefault="00390E4C" w:rsidP="00390E4C">
      <w:pPr>
        <w:pStyle w:val="ListParagraph"/>
        <w:numPr>
          <w:ilvl w:val="0"/>
          <w:numId w:val="49"/>
        </w:numPr>
      </w:pPr>
      <w:r>
        <w:t>Random intercept and slope (</w:t>
      </w:r>
      <w:r>
        <w:rPr>
          <w:i/>
        </w:rPr>
        <w:t>flowSpr</w:t>
      </w:r>
      <w:r>
        <w:t>) for Selected Area;</w:t>
      </w:r>
    </w:p>
    <w:p w14:paraId="4D3A1438" w14:textId="77777777" w:rsidR="00390E4C" w:rsidRDefault="00390E4C" w:rsidP="00390E4C">
      <w:pPr>
        <w:pStyle w:val="ListParagraph"/>
        <w:numPr>
          <w:ilvl w:val="0"/>
          <w:numId w:val="49"/>
        </w:numPr>
      </w:pPr>
      <w:r>
        <w:t>Random intercept and slopes (</w:t>
      </w:r>
      <w:r w:rsidRPr="000F79B3">
        <w:rPr>
          <w:i/>
        </w:rPr>
        <w:t>flowAut</w:t>
      </w:r>
      <w:r>
        <w:t xml:space="preserve"> and </w:t>
      </w:r>
      <w:r w:rsidRPr="000F79B3">
        <w:rPr>
          <w:i/>
        </w:rPr>
        <w:t>flowSum</w:t>
      </w:r>
      <w:r>
        <w:t>) for Selected Area;</w:t>
      </w:r>
    </w:p>
    <w:p w14:paraId="48268C5F" w14:textId="77777777" w:rsidR="00390E4C" w:rsidRPr="00B17894" w:rsidRDefault="00390E4C" w:rsidP="00390E4C">
      <w:pPr>
        <w:pStyle w:val="ListParagraph"/>
        <w:numPr>
          <w:ilvl w:val="0"/>
          <w:numId w:val="49"/>
        </w:numPr>
      </w:pPr>
      <w:r>
        <w:t>Random intercept and slopes (</w:t>
      </w:r>
      <w:r w:rsidRPr="000F79B3">
        <w:rPr>
          <w:i/>
        </w:rPr>
        <w:t>flowAut</w:t>
      </w:r>
      <w:r>
        <w:t xml:space="preserve"> and </w:t>
      </w:r>
      <w:r>
        <w:rPr>
          <w:i/>
        </w:rPr>
        <w:t>flowSpr</w:t>
      </w:r>
      <w:r>
        <w:t>) for Selected Area</w:t>
      </w:r>
      <w:r>
        <w:rPr>
          <w:i/>
        </w:rPr>
        <w:t>;</w:t>
      </w:r>
    </w:p>
    <w:p w14:paraId="09E40529" w14:textId="77777777" w:rsidR="00390E4C" w:rsidRPr="00C67C1C" w:rsidRDefault="00390E4C" w:rsidP="00390E4C">
      <w:pPr>
        <w:pStyle w:val="ListParagraph"/>
        <w:numPr>
          <w:ilvl w:val="0"/>
          <w:numId w:val="49"/>
        </w:numPr>
      </w:pPr>
      <w:r>
        <w:t>Random intercept and slopes (</w:t>
      </w:r>
      <w:r>
        <w:rPr>
          <w:i/>
        </w:rPr>
        <w:t>flowSum</w:t>
      </w:r>
      <w:r>
        <w:t xml:space="preserve"> and </w:t>
      </w:r>
      <w:r>
        <w:rPr>
          <w:i/>
        </w:rPr>
        <w:t>flowSpr</w:t>
      </w:r>
      <w:r>
        <w:t>) for Selected Area</w:t>
      </w:r>
      <w:r>
        <w:rPr>
          <w:i/>
        </w:rPr>
        <w:t>;</w:t>
      </w:r>
    </w:p>
    <w:p w14:paraId="0BA6B7E9" w14:textId="77777777" w:rsidR="00390E4C" w:rsidRPr="00C67C1C" w:rsidRDefault="00390E4C" w:rsidP="00390E4C">
      <w:pPr>
        <w:pStyle w:val="ListParagraph"/>
        <w:numPr>
          <w:ilvl w:val="0"/>
          <w:numId w:val="49"/>
        </w:numPr>
      </w:pPr>
      <w:r>
        <w:t>Random intercept and slopes (</w:t>
      </w:r>
      <w:r w:rsidRPr="000F79B3">
        <w:rPr>
          <w:i/>
        </w:rPr>
        <w:t>flowAut</w:t>
      </w:r>
      <w:r>
        <w:t xml:space="preserve">, </w:t>
      </w:r>
      <w:r w:rsidRPr="00B17894">
        <w:rPr>
          <w:i/>
        </w:rPr>
        <w:t>flowSum</w:t>
      </w:r>
      <w:r>
        <w:t xml:space="preserve"> and </w:t>
      </w:r>
      <w:r>
        <w:rPr>
          <w:i/>
        </w:rPr>
        <w:t>flowSpr</w:t>
      </w:r>
      <w:r>
        <w:t>) for Selected Area</w:t>
      </w:r>
      <w:r>
        <w:rPr>
          <w:i/>
        </w:rPr>
        <w:t>;</w:t>
      </w:r>
    </w:p>
    <w:p w14:paraId="15EA1A19" w14:textId="77777777" w:rsidR="00390E4C" w:rsidRDefault="00390E4C" w:rsidP="00390E4C">
      <w:pPr>
        <w:pStyle w:val="ListParagraph"/>
        <w:numPr>
          <w:ilvl w:val="0"/>
          <w:numId w:val="49"/>
        </w:numPr>
      </w:pPr>
      <w:r>
        <w:t>An additional nine models the same as above but with intercepts and slopes also varying between sites within Selected Areas.</w:t>
      </w:r>
    </w:p>
    <w:p w14:paraId="50F7EA40" w14:textId="77777777" w:rsidR="00390E4C" w:rsidRDefault="00390E4C" w:rsidP="00390E4C">
      <w:r>
        <w:t xml:space="preserve">As was the case for the fixed component of the model, it will be obvious from the above that we did not implement an exhaustive search across all possible random terms (given the fixed terms of Equation 1). Instead, we included random terms that we thought would lead to less biased, more robust inferences concerning the fixed terms of primary interest; namely, the impacts of flows. The random structure that yielded the lowest Akaike Information Criterion (AIC) was selected as the most parsimonious model after the first step of the selection process. Potential bias was checked by examining plots of standardised residuals against fitted values and predictor variables. During this first step of the model selection process all models were fit using restricted maximum likelihood. </w:t>
      </w:r>
    </w:p>
    <w:p w14:paraId="51E289CB" w14:textId="77777777" w:rsidR="00390E4C" w:rsidRDefault="00390E4C" w:rsidP="00390E4C">
      <w:r>
        <w:t xml:space="preserve">The aim of the second step was to simplify the fixed component of the model. This involved determining which single-term deletions could be made that increased AIC of the model without significantly reducing the likelihood. The models were nested so the log-likelihood ratio test was used to determine whether single-term deletions significantly reduced likelihood. Use of the log-likelihood ratio test required parameter estimation using maximum likelihood </w:t>
      </w:r>
      <w:r>
        <w:fldChar w:fldCharType="begin"/>
      </w:r>
      <w:r>
        <w:instrText xml:space="preserve"> ADDIN EN.CITE &lt;EndNote&gt;&lt;Cite&gt;&lt;Author&gt;Zuur&lt;/Author&gt;&lt;Year&gt;2009&lt;/Year&gt;&lt;RecNum&gt;1504&lt;/RecNum&gt;&lt;DisplayText&gt;(Zuur et al. 2009)&lt;/DisplayText&gt;&lt;record&gt;&lt;rec-number&gt;1504&lt;/rec-number&gt;&lt;foreign-keys&gt;&lt;key app="EN" db-id="05drz5zx59e05weawwzxt5w9pxwx0rp0dw95" timestamp="1434953799"&gt;1504&lt;/key&gt;&lt;/foreign-keys&gt;&lt;ref-type name="Book"&gt;6&lt;/ref-type&gt;&lt;contributors&gt;&lt;authors&gt;&lt;author&gt;Zuur, A. F.&lt;/author&gt;&lt;author&gt;Ieno, E. N.&lt;/author&gt;&lt;author&gt;Walker, N. J.&lt;/author&gt;&lt;author&gt;Saveliev, A. A.&lt;/author&gt;&lt;author&gt;Smith, G. M.&lt;/author&gt;&lt;/authors&gt;&lt;/contributors&gt;&lt;titles&gt;&lt;title&gt;Mixed Effects Models and Extensions in Ecology with R&lt;/title&gt;&lt;/titles&gt;&lt;pages&gt;574&lt;/pages&gt;&lt;dates&gt;&lt;year&gt;2009&lt;/year&gt;&lt;/dates&gt;&lt;pub-location&gt;New York, US&lt;/pub-location&gt;&lt;publisher&gt;Springer&lt;/publisher&gt;&lt;urls&gt;&lt;/urls&gt;&lt;/record&gt;&lt;/Cite&gt;&lt;/EndNote&gt;</w:instrText>
      </w:r>
      <w:r>
        <w:fldChar w:fldCharType="separate"/>
      </w:r>
      <w:r>
        <w:rPr>
          <w:noProof/>
        </w:rPr>
        <w:t>(</w:t>
      </w:r>
      <w:hyperlink w:anchor="_ENREF_21" w:tooltip="Zuur, 2009 #1504" w:history="1">
        <w:r w:rsidR="00C932EB">
          <w:rPr>
            <w:noProof/>
          </w:rPr>
          <w:t>Zuur et al. 2009</w:t>
        </w:r>
      </w:hyperlink>
      <w:r>
        <w:rPr>
          <w:noProof/>
        </w:rPr>
        <w:t>)</w:t>
      </w:r>
      <w:r>
        <w:fldChar w:fldCharType="end"/>
      </w:r>
      <w:r>
        <w:t xml:space="preserve">. </w:t>
      </w:r>
    </w:p>
    <w:p w14:paraId="7ACD03D7" w14:textId="77777777" w:rsidR="00390E4C" w:rsidRDefault="00390E4C" w:rsidP="00390E4C">
      <w:r>
        <w:lastRenderedPageBreak/>
        <w:t>The final model selected for each species was that model for which any further single-term deletion significantly decreased likelihood. The final step of the model selection process was to refit the final model using restricted maximum likelihood, undertake a visual check of plots of standardised residuals against fitted values and covariates, then graphically examine the direction and magnitude of effects.</w:t>
      </w:r>
    </w:p>
    <w:p w14:paraId="261939CE" w14:textId="77777777" w:rsidR="00390E4C" w:rsidRDefault="00390E4C" w:rsidP="00390E4C">
      <w:r>
        <w:t xml:space="preserve">Linear mixed-effects modelling was carried out using the lme4 package </w:t>
      </w:r>
      <w:r>
        <w:fldChar w:fldCharType="begin"/>
      </w:r>
      <w:r>
        <w:instrText xml:space="preserve"> ADDIN EN.CITE &lt;EndNote&gt;&lt;Cite&gt;&lt;Author&gt;Bates&lt;/Author&gt;&lt;Year&gt;2015&lt;/Year&gt;&lt;RecNum&gt;1770&lt;/RecNum&gt;&lt;DisplayText&gt;(Bates et al. 2015)&lt;/DisplayText&gt;&lt;record&gt;&lt;rec-number&gt;1770&lt;/rec-number&gt;&lt;foreign-keys&gt;&lt;key app="EN" db-id="05drz5zx59e05weawwzxt5w9pxwx0rp0dw95" timestamp="1517960048"&gt;1770&lt;/key&gt;&lt;/foreign-keys&gt;&lt;ref-type name="Journal Article"&gt;17&lt;/ref-type&gt;&lt;contributors&gt;&lt;authors&gt;&lt;author&gt;Bates, Douglas&lt;/author&gt;&lt;author&gt;Maechler, Martin&lt;/author&gt;&lt;author&gt;Bolker, Benjamin M.&lt;/author&gt;&lt;author&gt;Walker, Steven C.&lt;/author&gt;&lt;/authors&gt;&lt;/contributors&gt;&lt;titles&gt;&lt;title&gt;Fitting Linear Mixed-Effects Models Using lme4&lt;/title&gt;&lt;secondary-title&gt;Journal of Statistical Software&lt;/secondary-title&gt;&lt;/titles&gt;&lt;periodical&gt;&lt;full-title&gt;Journal of Statistical Software&lt;/full-title&gt;&lt;/periodical&gt;&lt;pages&gt;1-48&lt;/pages&gt;&lt;volume&gt;67&lt;/volume&gt;&lt;number&gt;1&lt;/number&gt;&lt;dates&gt;&lt;year&gt;2015&lt;/year&gt;&lt;pub-dates&gt;&lt;date&gt;Oct&lt;/date&gt;&lt;/pub-dates&gt;&lt;/dates&gt;&lt;isbn&gt;1548-7660&lt;/isbn&gt;&lt;accession-num&gt;WOS:000365981400001&lt;/accession-num&gt;&lt;urls&gt;&lt;related-urls&gt;&lt;url&gt;&amp;lt;Go to ISI&amp;gt;://WOS:000365981400001&lt;/url&gt;&lt;/related-urls&gt;&lt;/urls&gt;&lt;/record&gt;&lt;/Cite&gt;&lt;/EndNote&gt;</w:instrText>
      </w:r>
      <w:r>
        <w:fldChar w:fldCharType="separate"/>
      </w:r>
      <w:r>
        <w:rPr>
          <w:noProof/>
        </w:rPr>
        <w:t>(</w:t>
      </w:r>
      <w:hyperlink w:anchor="_ENREF_1" w:tooltip="Bates, 2015 #1770" w:history="1">
        <w:r w:rsidR="00C932EB">
          <w:rPr>
            <w:noProof/>
          </w:rPr>
          <w:t>Bates et al. 2015</w:t>
        </w:r>
      </w:hyperlink>
      <w:r>
        <w:rPr>
          <w:noProof/>
        </w:rPr>
        <w:t>)</w:t>
      </w:r>
      <w:r>
        <w:fldChar w:fldCharType="end"/>
      </w:r>
      <w:r>
        <w:t xml:space="preserve">, with additional model analysis facilitated by the sjstats package </w:t>
      </w:r>
      <w:r>
        <w:fldChar w:fldCharType="begin"/>
      </w:r>
      <w:r>
        <w:instrText xml:space="preserve"> ADDIN EN.CITE &lt;EndNote&gt;&lt;Cite&gt;&lt;Author&gt;Lüdecke&lt;/Author&gt;&lt;Year&gt;2018&lt;/Year&gt;&lt;RecNum&gt;1773&lt;/RecNum&gt;&lt;DisplayText&gt;(Lüdecke 2018)&lt;/DisplayText&gt;&lt;record&gt;&lt;rec-number&gt;1773&lt;/rec-number&gt;&lt;foreign-keys&gt;&lt;key app="EN" db-id="05drz5zx59e05weawwzxt5w9pxwx0rp0dw95" timestamp="1523412285"&gt;1773&lt;/key&gt;&lt;/foreign-keys&gt;&lt;ref-type name="Computer Program"&gt;9&lt;/ref-type&gt;&lt;contributors&gt;&lt;authors&gt;&lt;author&gt;Lüdecke, D.&lt;/author&gt;&lt;/authors&gt;&lt;/contributors&gt;&lt;titles&gt;&lt;title&gt;sjstats: Statistical Functions for Regression Models&lt;/title&gt;&lt;/titles&gt;&lt;dates&gt;&lt;year&gt;2018&lt;/year&gt;&lt;/dates&gt;&lt;publisher&gt;R package version 0.14.2-3, URL: https://CRAN.R-project.org/package=sjstats&lt;/publisher&gt;&lt;urls&gt;&lt;/urls&gt;&lt;/record&gt;&lt;/Cite&gt;&lt;/EndNote&gt;</w:instrText>
      </w:r>
      <w:r>
        <w:fldChar w:fldCharType="separate"/>
      </w:r>
      <w:r>
        <w:rPr>
          <w:noProof/>
        </w:rPr>
        <w:t>(</w:t>
      </w:r>
      <w:hyperlink w:anchor="_ENREF_11" w:tooltip="Lüdecke, 2018 #1773" w:history="1">
        <w:r w:rsidR="00C932EB">
          <w:rPr>
            <w:noProof/>
          </w:rPr>
          <w:t>Lüdecke 2018</w:t>
        </w:r>
      </w:hyperlink>
      <w:r>
        <w:rPr>
          <w:noProof/>
        </w:rPr>
        <w:t>)</w:t>
      </w:r>
      <w:r>
        <w:fldChar w:fldCharType="end"/>
      </w:r>
      <w:r>
        <w:t xml:space="preserve">, the merTools package </w:t>
      </w:r>
      <w:r>
        <w:fldChar w:fldCharType="begin"/>
      </w:r>
      <w:r>
        <w:instrText xml:space="preserve"> ADDIN EN.CITE &lt;EndNote&gt;&lt;Cite&gt;&lt;Author&gt;Knowles&lt;/Author&gt;&lt;Year&gt;2016&lt;/Year&gt;&lt;RecNum&gt;1783&lt;/RecNum&gt;&lt;DisplayText&gt;(Knowles and Frederick 2016)&lt;/DisplayText&gt;&lt;record&gt;&lt;rec-number&gt;1783&lt;/rec-number&gt;&lt;foreign-keys&gt;&lt;key app="EN" db-id="05drz5zx59e05weawwzxt5w9pxwx0rp0dw95" timestamp="1527141794"&gt;1783&lt;/key&gt;&lt;/foreign-keys&gt;&lt;ref-type name="Computer Program"&gt;9&lt;/ref-type&gt;&lt;contributors&gt;&lt;authors&gt;&lt;author&gt;Knowles, J. E.&lt;/author&gt;&lt;author&gt;Frederick, C.&lt;/author&gt;&lt;/authors&gt;&lt;/contributors&gt;&lt;titles&gt;&lt;title&gt;merTools: Tools for Analyzing Mixed Effect Regression Models&lt;/title&gt;&lt;/titles&gt;&lt;dates&gt;&lt;year&gt;2016&lt;/year&gt;&lt;/dates&gt;&lt;publisher&gt;R package version 0.3.0&lt;/publisher&gt;&lt;urls&gt;&lt;related-urls&gt;&lt;url&gt;https://CRAN.R-project.org/package=merTools&lt;/url&gt;&lt;/related-urls&gt;&lt;/urls&gt;&lt;/record&gt;&lt;/Cite&gt;&lt;/EndNote&gt;</w:instrText>
      </w:r>
      <w:r>
        <w:fldChar w:fldCharType="separate"/>
      </w:r>
      <w:r>
        <w:rPr>
          <w:noProof/>
        </w:rPr>
        <w:t>(</w:t>
      </w:r>
      <w:hyperlink w:anchor="_ENREF_9" w:tooltip="Knowles, 2016 #1783" w:history="1">
        <w:r w:rsidR="00C932EB">
          <w:rPr>
            <w:noProof/>
          </w:rPr>
          <w:t>Knowles and Frederick 2016</w:t>
        </w:r>
      </w:hyperlink>
      <w:r>
        <w:rPr>
          <w:noProof/>
        </w:rPr>
        <w:t>)</w:t>
      </w:r>
      <w:r>
        <w:fldChar w:fldCharType="end"/>
      </w:r>
      <w:r>
        <w:t xml:space="preserve">, and lmerTest </w:t>
      </w:r>
      <w:r>
        <w:fldChar w:fldCharType="begin"/>
      </w:r>
      <w:r>
        <w:instrText xml:space="preserve"> ADDIN EN.CITE &lt;EndNote&gt;&lt;Cite&gt;&lt;Author&gt;Kuznetsova&lt;/Author&gt;&lt;Year&gt;2017&lt;/Year&gt;&lt;RecNum&gt;1784&lt;/RecNum&gt;&lt;DisplayText&gt;(Kuznetsova et al. 2017)&lt;/DisplayText&gt;&lt;record&gt;&lt;rec-number&gt;1784&lt;/rec-number&gt;&lt;foreign-keys&gt;&lt;key app="EN" db-id="05drz5zx59e05weawwzxt5w9pxwx0rp0dw95" timestamp="1527466334"&gt;1784&lt;/key&gt;&lt;/foreign-keys&gt;&lt;ref-type name="Journal Article"&gt;17&lt;/ref-type&gt;&lt;contributors&gt;&lt;authors&gt;&lt;author&gt;Kuznetsova, Alexandra&lt;/author&gt;&lt;author&gt;Brockhoff, Per B.&lt;/author&gt;&lt;author&gt;Christensen, Rune H. B.&lt;/author&gt;&lt;/authors&gt;&lt;/contributors&gt;&lt;titles&gt;&lt;title&gt;lmerTest Package: Tests in Linear Mixed Effects Models&lt;/title&gt;&lt;secondary-title&gt;Journal of Statistical Software&lt;/secondary-title&gt;&lt;/titles&gt;&lt;periodical&gt;&lt;full-title&gt;Journal of Statistical Software&lt;/full-title&gt;&lt;/periodical&gt;&lt;pages&gt;1-26&lt;/pages&gt;&lt;volume&gt;82&lt;/volume&gt;&lt;number&gt;13&lt;/number&gt;&lt;dates&gt;&lt;year&gt;2017&lt;/year&gt;&lt;pub-dates&gt;&lt;date&gt;Dec&lt;/date&gt;&lt;/pub-dates&gt;&lt;/dates&gt;&lt;isbn&gt;1548-7660&lt;/isbn&gt;&lt;accession-num&gt;WOS:000417711600001&lt;/accession-num&gt;&lt;urls&gt;&lt;related-urls&gt;&lt;url&gt;&amp;lt;Go to ISI&amp;gt;://WOS:000417711600001&lt;/url&gt;&lt;/related-urls&gt;&lt;/urls&gt;&lt;/record&gt;&lt;/Cite&gt;&lt;/EndNote&gt;</w:instrText>
      </w:r>
      <w:r>
        <w:fldChar w:fldCharType="separate"/>
      </w:r>
      <w:r>
        <w:rPr>
          <w:noProof/>
        </w:rPr>
        <w:t>(</w:t>
      </w:r>
      <w:hyperlink w:anchor="_ENREF_10" w:tooltip="Kuznetsova, 2017 #1784" w:history="1">
        <w:r w:rsidR="00C932EB">
          <w:rPr>
            <w:noProof/>
          </w:rPr>
          <w:t>Kuznetsova et al. 2017</w:t>
        </w:r>
      </w:hyperlink>
      <w:r>
        <w:rPr>
          <w:noProof/>
        </w:rPr>
        <w:t>)</w:t>
      </w:r>
      <w:r>
        <w:fldChar w:fldCharType="end"/>
      </w:r>
      <w:r>
        <w:t>.</w:t>
      </w:r>
    </w:p>
    <w:p w14:paraId="30CB607D" w14:textId="77777777" w:rsidR="00390E4C" w:rsidRDefault="00390E4C" w:rsidP="00390E4C">
      <w:r>
        <w:t>Predictions from the fitted models were used to determine whether environmental watering actions had an impact on golden perch and Murray cod condition. That is, we predicted mean condition of each species under each of the three hydrological scenarios within each Selected Area:</w:t>
      </w:r>
    </w:p>
    <w:p w14:paraId="05416E49" w14:textId="77777777" w:rsidR="00390E4C" w:rsidRDefault="00390E4C" w:rsidP="00390E4C">
      <w:pPr>
        <w:pStyle w:val="ListParagraph"/>
        <w:numPr>
          <w:ilvl w:val="0"/>
          <w:numId w:val="18"/>
        </w:numPr>
      </w:pPr>
      <w:r>
        <w:t>‘background’ river flows in the absence of any environmental water (BG);</w:t>
      </w:r>
    </w:p>
    <w:p w14:paraId="3A3095F3" w14:textId="77777777" w:rsidR="00390E4C" w:rsidRDefault="00390E4C" w:rsidP="00390E4C">
      <w:pPr>
        <w:pStyle w:val="ListParagraph"/>
        <w:numPr>
          <w:ilvl w:val="0"/>
          <w:numId w:val="18"/>
        </w:numPr>
      </w:pPr>
      <w:r>
        <w:t>background flows plus flows due to Commonwealth environmental water, but not all environmental water (BG + CEW);</w:t>
      </w:r>
    </w:p>
    <w:p w14:paraId="74F5644A" w14:textId="77777777" w:rsidR="00390E4C" w:rsidRDefault="00390E4C" w:rsidP="00390E4C">
      <w:pPr>
        <w:pStyle w:val="ListParagraph"/>
        <w:numPr>
          <w:ilvl w:val="0"/>
          <w:numId w:val="18"/>
        </w:numPr>
      </w:pPr>
      <w:r>
        <w:t>background flows plus all environmental water (BG + EW).</w:t>
      </w:r>
    </w:p>
    <w:p w14:paraId="051562FF" w14:textId="77777777" w:rsidR="00390E4C" w:rsidRDefault="00390E4C" w:rsidP="00390E4C">
      <w:r>
        <w:t>Inferences concerning environmental water effects are presented under three confidence levels. If we infer an effect of environmental water with:</w:t>
      </w:r>
    </w:p>
    <w:p w14:paraId="20838AB5" w14:textId="77777777" w:rsidR="00390E4C" w:rsidRDefault="00390E4C" w:rsidP="00390E4C">
      <w:pPr>
        <w:pStyle w:val="ListParagraph"/>
        <w:numPr>
          <w:ilvl w:val="0"/>
          <w:numId w:val="19"/>
        </w:numPr>
      </w:pPr>
      <w:r>
        <w:t>‘low confidence’, then that means the 55% confidence intervals corresponding to two hydrological scenarios do not overlap, but 75% and 95% confidence intervals do;</w:t>
      </w:r>
    </w:p>
    <w:p w14:paraId="716D12D3" w14:textId="77777777" w:rsidR="00390E4C" w:rsidRDefault="00390E4C" w:rsidP="00390E4C">
      <w:pPr>
        <w:pStyle w:val="ListParagraph"/>
        <w:numPr>
          <w:ilvl w:val="0"/>
          <w:numId w:val="19"/>
        </w:numPr>
      </w:pPr>
      <w:r>
        <w:t>‘medium confidence’, then the 75% confidence intervals do not overlap, but the 85% confidence intervals do;</w:t>
      </w:r>
    </w:p>
    <w:p w14:paraId="00781707" w14:textId="77777777" w:rsidR="00390E4C" w:rsidRPr="00C67C1C" w:rsidRDefault="00390E4C" w:rsidP="00390E4C">
      <w:pPr>
        <w:pStyle w:val="ListParagraph"/>
        <w:numPr>
          <w:ilvl w:val="0"/>
          <w:numId w:val="19"/>
        </w:numPr>
      </w:pPr>
      <w:r>
        <w:t>‘high confidence’, then the 95% confidence intervals do not overlap.</w:t>
      </w:r>
    </w:p>
    <w:p w14:paraId="1A180A16" w14:textId="77777777" w:rsidR="00390E4C" w:rsidRDefault="00390E4C" w:rsidP="00CF3BB4">
      <w:pPr>
        <w:pStyle w:val="Heading5"/>
      </w:pPr>
      <w:r>
        <w:t>Fish community dynamics</w:t>
      </w:r>
    </w:p>
    <w:p w14:paraId="2747BDB8" w14:textId="77777777" w:rsidR="00390E4C" w:rsidRDefault="00390E4C" w:rsidP="00390E4C">
      <w:pPr>
        <w:jc w:val="both"/>
      </w:pPr>
      <w:r>
        <w:t>For all analyses pertaining to community structure, data were first range standardised by re-scaling all abundance estimates to between 0 and 1. Range standardisation was carried out across all small-bodied species, and across all large-bodied species</w:t>
      </w:r>
      <w:r w:rsidRPr="002908DA">
        <w:t xml:space="preserve"> </w:t>
      </w:r>
      <w:r>
        <w:t xml:space="preserve">separately, to account for differences in absolute abundance estimates from fyke net and electrofishing sampling techniques, which were used to estimate abundances of these two groups groups respectively. As stated in the Standard Methods </w:t>
      </w:r>
      <w:r>
        <w:fldChar w:fldCharType="begin"/>
      </w:r>
      <w:r>
        <w:instrText xml:space="preserve"> ADDIN EN.CITE &lt;EndNote&gt;&lt;Cite&gt;&lt;Author&gt;Hale&lt;/Author&gt;&lt;Year&gt;2013&lt;/Year&gt;&lt;RecNum&gt;1505&lt;/RecNum&gt;&lt;DisplayText&gt;(Hale et al. 2013)&lt;/DisplayText&gt;&lt;record&gt;&lt;rec-number&gt;1505&lt;/rec-number&gt;&lt;foreign-keys&gt;&lt;key app="EN" db-id="05drz5zx59e05weawwzxt5w9pxwx0rp0dw95" timestamp="1435198230"&gt;1505&lt;/key&gt;&lt;/foreign-keys&gt;&lt;ref-type name="Report"&gt;27&lt;/ref-type&gt;&lt;contributors&gt;&lt;authors&gt;&lt;author&gt;Hale, J.&lt;/author&gt;&lt;author&gt;Stoffels, R.&lt;/author&gt;&lt;author&gt;Butcher, R.&lt;/author&gt;&lt;author&gt;Shackleton, M.&lt;/author&gt;&lt;author&gt;Brooks, S.&lt;/author&gt;&lt;author&gt;Gawne, B. &lt;/author&gt;&lt;/authors&gt;&lt;/contributors&gt;&lt;titles&gt;&lt;title&gt;Commonwealth Environmental Water Office Long Term Intervention Monitoring Project – Standard Methods.&lt;/title&gt;&lt;/titles&gt;&lt;pages&gt;182&lt;/pages&gt;&lt;dates&gt;&lt;year&gt;2013&lt;/year&gt;&lt;/dates&gt;&lt;pub-location&gt;Final Report prepared for the Commonwealth Environmental Water Office by The Murray-Darling Freshwater Research Centre, MDFRC Publication 29.2/2014, January&lt;/pub-location&gt;&lt;urls&gt;&lt;/urls&gt;&lt;/record&gt;&lt;/Cite&gt;&lt;/EndNote&gt;</w:instrText>
      </w:r>
      <w:r>
        <w:fldChar w:fldCharType="separate"/>
      </w:r>
      <w:r>
        <w:rPr>
          <w:noProof/>
        </w:rPr>
        <w:t>(</w:t>
      </w:r>
      <w:hyperlink w:anchor="_ENREF_6" w:tooltip="Hale, 2013 #1505" w:history="1">
        <w:r w:rsidR="00C932EB">
          <w:rPr>
            <w:noProof/>
          </w:rPr>
          <w:t>Hale et al. 2013</w:t>
        </w:r>
      </w:hyperlink>
      <w:r>
        <w:rPr>
          <w:noProof/>
        </w:rPr>
        <w:t>)</w:t>
      </w:r>
      <w:r>
        <w:fldChar w:fldCharType="end"/>
      </w:r>
      <w:r>
        <w:t xml:space="preserve">, small-bodied species comprised any species belonging to the families Retropinnidae, Eleotridae, Galaxiidae, Melanotaenidae, Atherinidae, Ambassidae and Poeciliidae. Large-bodied fishes are classified as belonging to the other families of the </w:t>
      </w:r>
      <w:r w:rsidR="00BE0A8B">
        <w:t>Basin</w:t>
      </w:r>
      <w:r>
        <w:t xml:space="preserve">. The range-standardised CPUE from site </w:t>
      </w:r>
      <w:r w:rsidRPr="00965876">
        <w:rPr>
          <w:i/>
        </w:rPr>
        <w:t>k</w:t>
      </w:r>
      <w:r>
        <w:t xml:space="preserve">, species </w:t>
      </w:r>
      <w:r w:rsidRPr="00965876">
        <w:rPr>
          <w:i/>
        </w:rPr>
        <w:t>j</w:t>
      </w:r>
      <w:r>
        <w:t xml:space="preserve"> and year </w:t>
      </w:r>
      <w:r w:rsidRPr="00965876">
        <w:rPr>
          <w:i/>
        </w:rPr>
        <w:t>i</w:t>
      </w:r>
      <w:r>
        <w:t xml:space="preserve"> is defined:</w:t>
      </w:r>
    </w:p>
    <w:p w14:paraId="06460504" w14:textId="77777777" w:rsidR="00390E4C" w:rsidRPr="00900B47" w:rsidRDefault="00390E4C" w:rsidP="00390E4C">
      <w:pPr>
        <w:pStyle w:val="Caption"/>
        <w:rPr>
          <w:b w:val="0"/>
        </w:rPr>
      </w:pPr>
      <m:oMath>
        <m:r>
          <m:rPr>
            <m:sty m:val="bi"/>
          </m:rPr>
          <w:rPr>
            <w:rFonts w:ascii="Cambria Math" w:hAnsi="Cambria Math"/>
          </w:rPr>
          <m:t>CPU</m:t>
        </m:r>
        <m:sSubSup>
          <m:sSubSupPr>
            <m:ctrlPr>
              <w:rPr>
                <w:rFonts w:ascii="Cambria Math" w:hAnsi="Cambria Math"/>
                <w:b w:val="0"/>
                <w:i/>
              </w:rPr>
            </m:ctrlPr>
          </m:sSubSupPr>
          <m:e>
            <m:r>
              <m:rPr>
                <m:sty m:val="bi"/>
              </m:rPr>
              <w:rPr>
                <w:rFonts w:ascii="Cambria Math" w:hAnsi="Cambria Math"/>
              </w:rPr>
              <m:t>E</m:t>
            </m:r>
          </m:e>
          <m:sub>
            <m:r>
              <m:rPr>
                <m:sty m:val="bi"/>
              </m:rPr>
              <w:rPr>
                <w:rFonts w:ascii="Cambria Math" w:hAnsi="Cambria Math"/>
              </w:rPr>
              <m:t>ijk</m:t>
            </m:r>
          </m:sub>
          <m:sup>
            <m:r>
              <m:rPr>
                <m:sty m:val="bi"/>
              </m:rPr>
              <w:rPr>
                <w:rFonts w:ascii="Cambria Math" w:hAnsi="Cambria Math"/>
              </w:rPr>
              <m:t>RS</m:t>
            </m:r>
          </m:sup>
        </m:sSubSup>
        <m:r>
          <m:rPr>
            <m:sty m:val="bi"/>
          </m:rPr>
          <w:rPr>
            <w:rFonts w:ascii="Cambria Math" w:hAnsi="Cambria Math"/>
          </w:rPr>
          <m:t>=</m:t>
        </m:r>
        <m:f>
          <m:fPr>
            <m:ctrlPr>
              <w:rPr>
                <w:rFonts w:ascii="Cambria Math" w:hAnsi="Cambria Math"/>
                <w:b w:val="0"/>
                <w:i/>
              </w:rPr>
            </m:ctrlPr>
          </m:fPr>
          <m:num>
            <m:r>
              <m:rPr>
                <m:sty m:val="bi"/>
              </m:rPr>
              <w:rPr>
                <w:rFonts w:ascii="Cambria Math" w:hAnsi="Cambria Math"/>
              </w:rPr>
              <m:t>CPU</m:t>
            </m:r>
            <m:sSub>
              <m:sSubPr>
                <m:ctrlPr>
                  <w:rPr>
                    <w:rFonts w:ascii="Cambria Math" w:hAnsi="Cambria Math"/>
                    <w:b w:val="0"/>
                    <w:i/>
                  </w:rPr>
                </m:ctrlPr>
              </m:sSubPr>
              <m:e>
                <m:r>
                  <m:rPr>
                    <m:sty m:val="bi"/>
                  </m:rPr>
                  <w:rPr>
                    <w:rFonts w:ascii="Cambria Math" w:hAnsi="Cambria Math"/>
                  </w:rPr>
                  <m:t>E</m:t>
                </m:r>
              </m:e>
              <m:sub>
                <m:r>
                  <m:rPr>
                    <m:sty m:val="bi"/>
                  </m:rPr>
                  <w:rPr>
                    <w:rFonts w:ascii="Cambria Math" w:hAnsi="Cambria Math"/>
                  </w:rPr>
                  <m:t>ijk</m:t>
                </m:r>
              </m:sub>
            </m:sSub>
            <m:r>
              <m:rPr>
                <m:sty m:val="bi"/>
              </m:rPr>
              <w:rPr>
                <w:rFonts w:ascii="Cambria Math" w:hAnsi="Cambria Math"/>
              </w:rPr>
              <m:t>-</m:t>
            </m:r>
            <m:func>
              <m:funcPr>
                <m:ctrlPr>
                  <w:rPr>
                    <w:rFonts w:ascii="Cambria Math" w:hAnsi="Cambria Math"/>
                    <w:b w:val="0"/>
                  </w:rPr>
                </m:ctrlPr>
              </m:funcPr>
              <m:fName>
                <m:r>
                  <m:rPr>
                    <m:sty m:val="b"/>
                  </m:rPr>
                  <w:rPr>
                    <w:rFonts w:ascii="Cambria Math" w:hAnsi="Cambria Math"/>
                  </w:rPr>
                  <m:t>min</m:t>
                </m:r>
                <m:ctrlPr>
                  <w:rPr>
                    <w:rFonts w:ascii="Cambria Math" w:hAnsi="Cambria Math"/>
                    <w:b w:val="0"/>
                    <w:i/>
                  </w:rPr>
                </m:ctrlPr>
              </m:fName>
              <m:e>
                <m:d>
                  <m:dPr>
                    <m:ctrlPr>
                      <w:rPr>
                        <w:rFonts w:ascii="Cambria Math" w:hAnsi="Cambria Math"/>
                        <w:b w:val="0"/>
                        <w:i/>
                      </w:rPr>
                    </m:ctrlPr>
                  </m:dPr>
                  <m:e>
                    <m:r>
                      <m:rPr>
                        <m:sty m:val="bi"/>
                      </m:rPr>
                      <w:rPr>
                        <w:rFonts w:ascii="Cambria Math" w:hAnsi="Cambria Math"/>
                      </w:rPr>
                      <m:t>CPU</m:t>
                    </m:r>
                    <m:sSub>
                      <m:sSubPr>
                        <m:ctrlPr>
                          <w:rPr>
                            <w:rFonts w:ascii="Cambria Math" w:hAnsi="Cambria Math"/>
                            <w:b w:val="0"/>
                            <w:i/>
                          </w:rPr>
                        </m:ctrlPr>
                      </m:sSubPr>
                      <m:e>
                        <m:r>
                          <m:rPr>
                            <m:sty m:val="bi"/>
                          </m:rPr>
                          <w:rPr>
                            <w:rFonts w:ascii="Cambria Math" w:hAnsi="Cambria Math"/>
                          </w:rPr>
                          <m:t>E</m:t>
                        </m:r>
                      </m:e>
                      <m:sub>
                        <m:r>
                          <m:rPr>
                            <m:sty m:val="bi"/>
                          </m:rPr>
                          <w:rPr>
                            <w:rFonts w:ascii="Cambria Math" w:hAnsi="Cambria Math"/>
                          </w:rPr>
                          <m:t>jk</m:t>
                        </m:r>
                      </m:sub>
                    </m:sSub>
                  </m:e>
                </m:d>
              </m:e>
            </m:func>
          </m:num>
          <m:den>
            <m:func>
              <m:funcPr>
                <m:ctrlPr>
                  <w:rPr>
                    <w:rFonts w:ascii="Cambria Math" w:hAnsi="Cambria Math"/>
                    <w:b w:val="0"/>
                  </w:rPr>
                </m:ctrlPr>
              </m:funcPr>
              <m:fName>
                <m:r>
                  <m:rPr>
                    <m:sty m:val="b"/>
                  </m:rPr>
                  <w:rPr>
                    <w:rFonts w:ascii="Cambria Math" w:hAnsi="Cambria Math"/>
                  </w:rPr>
                  <m:t>max</m:t>
                </m:r>
                <m:ctrlPr>
                  <w:rPr>
                    <w:rFonts w:ascii="Cambria Math" w:hAnsi="Cambria Math"/>
                    <w:b w:val="0"/>
                    <w:i/>
                  </w:rPr>
                </m:ctrlPr>
              </m:fName>
              <m:e>
                <m:d>
                  <m:dPr>
                    <m:ctrlPr>
                      <w:rPr>
                        <w:rFonts w:ascii="Cambria Math" w:hAnsi="Cambria Math"/>
                        <w:b w:val="0"/>
                        <w:i/>
                      </w:rPr>
                    </m:ctrlPr>
                  </m:dPr>
                  <m:e>
                    <m:r>
                      <m:rPr>
                        <m:sty m:val="bi"/>
                      </m:rPr>
                      <w:rPr>
                        <w:rFonts w:ascii="Cambria Math" w:hAnsi="Cambria Math"/>
                      </w:rPr>
                      <m:t>CPU</m:t>
                    </m:r>
                    <m:sSub>
                      <m:sSubPr>
                        <m:ctrlPr>
                          <w:rPr>
                            <w:rFonts w:ascii="Cambria Math" w:hAnsi="Cambria Math"/>
                            <w:b w:val="0"/>
                            <w:i/>
                          </w:rPr>
                        </m:ctrlPr>
                      </m:sSubPr>
                      <m:e>
                        <m:r>
                          <m:rPr>
                            <m:sty m:val="bi"/>
                          </m:rPr>
                          <w:rPr>
                            <w:rFonts w:ascii="Cambria Math" w:hAnsi="Cambria Math"/>
                          </w:rPr>
                          <m:t>E</m:t>
                        </m:r>
                      </m:e>
                      <m:sub>
                        <m:r>
                          <m:rPr>
                            <m:sty m:val="bi"/>
                          </m:rPr>
                          <w:rPr>
                            <w:rFonts w:ascii="Cambria Math" w:hAnsi="Cambria Math"/>
                          </w:rPr>
                          <m:t>jk</m:t>
                        </m:r>
                      </m:sub>
                    </m:sSub>
                  </m:e>
                </m:d>
                <m:r>
                  <m:rPr>
                    <m:sty m:val="bi"/>
                  </m:rPr>
                  <w:rPr>
                    <w:rFonts w:ascii="Cambria Math" w:hAnsi="Cambria Math"/>
                  </w:rPr>
                  <m:t>-</m:t>
                </m:r>
                <m:r>
                  <m:rPr>
                    <m:sty m:val="b"/>
                  </m:rPr>
                  <w:rPr>
                    <w:rFonts w:ascii="Cambria Math" w:hAnsi="Cambria Math"/>
                  </w:rPr>
                  <m:t>min⁡</m:t>
                </m:r>
                <m:r>
                  <m:rPr>
                    <m:sty m:val="bi"/>
                  </m:rPr>
                  <w:rPr>
                    <w:rFonts w:ascii="Cambria Math" w:hAnsi="Cambria Math"/>
                  </w:rPr>
                  <m:t>(CPU</m:t>
                </m:r>
                <m:sSub>
                  <m:sSubPr>
                    <m:ctrlPr>
                      <w:rPr>
                        <w:rFonts w:ascii="Cambria Math" w:hAnsi="Cambria Math"/>
                        <w:b w:val="0"/>
                        <w:i/>
                      </w:rPr>
                    </m:ctrlPr>
                  </m:sSubPr>
                  <m:e>
                    <m:r>
                      <m:rPr>
                        <m:sty m:val="bi"/>
                      </m:rPr>
                      <w:rPr>
                        <w:rFonts w:ascii="Cambria Math" w:hAnsi="Cambria Math"/>
                      </w:rPr>
                      <m:t>E</m:t>
                    </m:r>
                  </m:e>
                  <m:sub>
                    <m:r>
                      <m:rPr>
                        <m:sty m:val="bi"/>
                      </m:rPr>
                      <w:rPr>
                        <w:rFonts w:ascii="Cambria Math" w:hAnsi="Cambria Math"/>
                      </w:rPr>
                      <m:t>jk</m:t>
                    </m:r>
                  </m:sub>
                </m:sSub>
                <m:r>
                  <m:rPr>
                    <m:sty m:val="bi"/>
                  </m:rPr>
                  <w:rPr>
                    <w:rFonts w:ascii="Cambria Math" w:hAnsi="Cambria Math"/>
                  </w:rPr>
                  <m:t>)</m:t>
                </m:r>
              </m:e>
            </m:func>
          </m:den>
        </m:f>
      </m:oMath>
      <w:r w:rsidRPr="00900B47">
        <w:rPr>
          <w:b w:val="0"/>
        </w:rPr>
        <w:tab/>
      </w:r>
      <w:r w:rsidRPr="00900B47">
        <w:rPr>
          <w:b w:val="0"/>
        </w:rPr>
        <w:tab/>
      </w:r>
      <w:r w:rsidRPr="00900B47">
        <w:rPr>
          <w:b w:val="0"/>
        </w:rPr>
        <w:tab/>
      </w:r>
      <w:r w:rsidRPr="00900B47">
        <w:rPr>
          <w:b w:val="0"/>
        </w:rPr>
        <w:tab/>
      </w:r>
      <w:r w:rsidRPr="00900B47">
        <w:rPr>
          <w:b w:val="0"/>
        </w:rPr>
        <w:tab/>
      </w:r>
      <w:r w:rsidRPr="00900B47">
        <w:rPr>
          <w:b w:val="0"/>
        </w:rPr>
        <w:tab/>
      </w:r>
      <w:r w:rsidRPr="00900B47">
        <w:rPr>
          <w:b w:val="0"/>
        </w:rPr>
        <w:tab/>
      </w:r>
    </w:p>
    <w:p w14:paraId="367C5D9A" w14:textId="77777777" w:rsidR="00390E4C" w:rsidRDefault="00390E4C" w:rsidP="00390E4C">
      <w:r>
        <w:t xml:space="preserve">where the </w:t>
      </w:r>
      <w:r>
        <w:rPr>
          <w:i/>
        </w:rPr>
        <w:t>j</w:t>
      </w:r>
      <w:r>
        <w:t>s belong to one of two sets defining the domains of the minimum and maximum functions; the set of small-bodied fishes, or the set of large-bodied fishes. Range standardisations were carried out to put the very different CPUE units of these two sets of species (ind net</w:t>
      </w:r>
      <w:r w:rsidRPr="00580F06">
        <w:rPr>
          <w:vertAlign w:val="superscript"/>
        </w:rPr>
        <w:t>-1</w:t>
      </w:r>
      <w:r>
        <w:t xml:space="preserve"> h</w:t>
      </w:r>
      <w:r w:rsidRPr="00580F06">
        <w:rPr>
          <w:vertAlign w:val="superscript"/>
        </w:rPr>
        <w:t>-1</w:t>
      </w:r>
      <w:r>
        <w:t xml:space="preserve"> </w:t>
      </w:r>
      <w:r w:rsidRPr="00580F06">
        <w:rPr>
          <w:i/>
        </w:rPr>
        <w:t>versus</w:t>
      </w:r>
      <w:r>
        <w:t xml:space="preserve"> ind sec</w:t>
      </w:r>
      <w:r w:rsidRPr="00580F06">
        <w:rPr>
          <w:vertAlign w:val="superscript"/>
        </w:rPr>
        <w:t>-1</w:t>
      </w:r>
      <w:r>
        <w:t xml:space="preserve"> on-time) on the same range [0,1]. In doing so, both large-bodied and small-bodied species exert equal influence on all community analyses, be they univariate (e.g. species evenness) or multivariate (e.g. Bray-Curtis similarity) analyses.</w:t>
      </w:r>
    </w:p>
    <w:p w14:paraId="5C1FAE77" w14:textId="77777777" w:rsidR="00390E4C" w:rsidRPr="00484078" w:rsidRDefault="00390E4C" w:rsidP="00390E4C">
      <w:r>
        <w:t xml:space="preserve">Ordination was used to determine the magnitude and direction of change in species composition among years within rivers. In order to make meaningful visual contrasts of the magnitudes of compositional changes across years, among rivers, we used Principal Coordinates Analysis (PCO), which plots samples in a 2D space defined by absolute (dis)similarities. Permutation tests following Canonical Correspondence Analysis (CCA) enabled tests for significant change across years. Vector plots and SIMPER analysis </w:t>
      </w:r>
      <w:r>
        <w:fldChar w:fldCharType="begin"/>
      </w:r>
      <w:r>
        <w:instrText xml:space="preserve"> ADDIN EN.CITE &lt;EndNote&gt;&lt;Cite&gt;&lt;Author&gt;Clarke&lt;/Author&gt;&lt;Year&gt;1993&lt;/Year&gt;&lt;RecNum&gt;1018&lt;/RecNum&gt;&lt;DisplayText&gt;(Clarke 1993)&lt;/DisplayText&gt;&lt;record&gt;&lt;rec-number&gt;1018&lt;/rec-number&gt;&lt;foreign-keys&gt;&lt;key app="EN" db-id="05drz5zx59e05weawwzxt5w9pxwx0rp0dw95" timestamp="1358892707"&gt;1018&lt;/key&gt;&lt;/foreign-keys&gt;&lt;ref-type name="Journal Article"&gt;17&lt;/ref-type&gt;&lt;contributors&gt;&lt;authors&gt;&lt;author&gt;Clarke, K. R.&lt;/author&gt;&lt;/authors&gt;&lt;/contributors&gt;&lt;auth-address&gt;CLARKE, KR (reprint author), PLYMOUTH MARINE LAB,PROSPECT PL,PLYMOUTH PL1 3DH,ENGLAND.&lt;/auth-address&gt;&lt;titles&gt;&lt;title&gt;Nonparametric multivariate analyses of changes in community structure&lt;/title&gt;&lt;secondary-title&gt;Australian Journal of Ecology&lt;/secondary-title&gt;&lt;alt-title&gt;Aust. J. Ecol.&lt;/alt-title&gt;&lt;/titles&gt;&lt;periodical&gt;&lt;full-title&gt;Australian Journal of Ecology&lt;/full-title&gt;&lt;abbr-1&gt;Aust. J. Ecol.&lt;/abbr-1&gt;&lt;/periodical&gt;&lt;alt-periodical&gt;&lt;full-title&gt;Australian Journal of Ecology&lt;/full-title&gt;&lt;abbr-1&gt;Aust. J. Ecol.&lt;/abbr-1&gt;&lt;/alt-periodical&gt;&lt;pages&gt;117-143&lt;/pages&gt;&lt;volume&gt;18&lt;/volume&gt;&lt;number&gt;1&lt;/number&gt;&lt;keywords&gt;&lt;keyword&gt;environmental impacts&lt;/keyword&gt;&lt;keyword&gt;meiobenthic community&lt;/keyword&gt;&lt;keyword&gt;mesocosm experiment&lt;/keyword&gt;&lt;keyword&gt;pollution&lt;/keyword&gt;&lt;keyword&gt;populations&lt;/keyword&gt;&lt;keyword&gt;pollutants&lt;/keyword&gt;&lt;keyword&gt;ordination&lt;/keyword&gt;&lt;keyword&gt;workshop&lt;/keyword&gt;&lt;keyword&gt;baci&lt;/keyword&gt;&lt;/keywords&gt;&lt;dates&gt;&lt;year&gt;1993&lt;/year&gt;&lt;pub-dates&gt;&lt;date&gt;Mar&lt;/date&gt;&lt;/pub-dates&gt;&lt;/dates&gt;&lt;isbn&gt;0307-692X&lt;/isbn&gt;&lt;accession-num&gt;WOS:A1993LW46000008&lt;/accession-num&gt;&lt;work-type&gt;Article; Proceedings Paper&lt;/work-type&gt;&lt;urls&gt;&lt;related-urls&gt;&lt;url&gt;&amp;lt;Go to ISI&amp;gt;://WOS:A1993LW46000008&lt;/url&gt;&lt;/related-urls&gt;&lt;/urls&gt;&lt;electronic-resource-num&gt;10.1111/j.1442-9993.1993.tb00438.x&lt;/electronic-resource-num&gt;&lt;language&gt;English&lt;/language&gt;&lt;/record&gt;&lt;/Cite&gt;&lt;/EndNote&gt;</w:instrText>
      </w:r>
      <w:r>
        <w:fldChar w:fldCharType="separate"/>
      </w:r>
      <w:r>
        <w:rPr>
          <w:noProof/>
        </w:rPr>
        <w:t>(</w:t>
      </w:r>
      <w:hyperlink w:anchor="_ENREF_2" w:tooltip="Clarke, 1993 #1018" w:history="1">
        <w:r w:rsidR="00C932EB">
          <w:rPr>
            <w:noProof/>
          </w:rPr>
          <w:t>Clarke 1993</w:t>
        </w:r>
      </w:hyperlink>
      <w:r>
        <w:rPr>
          <w:noProof/>
        </w:rPr>
        <w:t>)</w:t>
      </w:r>
      <w:r>
        <w:fldChar w:fldCharType="end"/>
      </w:r>
      <w:r>
        <w:t xml:space="preserve"> were used to identify species making the greatest </w:t>
      </w:r>
      <w:r>
        <w:lastRenderedPageBreak/>
        <w:t xml:space="preserve">contribution to interannual change. Ordination and SIMPER were carried out on Bray-Curtis similarities. Packages vegan and labdsv were required for multivariate analyses </w:t>
      </w:r>
      <w:r>
        <w:fldChar w:fldCharType="begin"/>
      </w:r>
      <w:r>
        <w:instrText xml:space="preserve"> ADDIN EN.CITE &lt;EndNote&gt;&lt;Cite&gt;&lt;Author&gt;Oksanen&lt;/Author&gt;&lt;Year&gt;2018&lt;/Year&gt;&lt;RecNum&gt;1771&lt;/RecNum&gt;&lt;DisplayText&gt;(Roberts 2016, Oksanen et al. 2018)&lt;/DisplayText&gt;&lt;record&gt;&lt;rec-number&gt;1771&lt;/rec-number&gt;&lt;foreign-keys&gt;&lt;key app="EN" db-id="05drz5zx59e05weawwzxt5w9pxwx0rp0dw95" timestamp="1523330519"&gt;1771&lt;/key&gt;&lt;/foreign-keys&gt;&lt;ref-type name="Computer Program"&gt;9&lt;/ref-type&gt;&lt;contributors&gt;&lt;authors&gt;&lt;author&gt;Oksanen, J.&lt;/author&gt;&lt;author&gt;Guillaume Blanchet, F.&lt;/author&gt;&lt;author&gt;Friendly, M.&lt;/author&gt;&lt;author&gt;Kindt, R.&lt;/author&gt;&lt;author&gt;Legendre, P.&lt;/author&gt;&lt;author&gt;McGlinn, D.&lt;/author&gt;&lt;author&gt;Minchin, P. R. &lt;/author&gt;&lt;author&gt;O&amp;apos;Hara, R. B.&lt;/author&gt;&lt;author&gt;Simpson, G. L.&lt;/author&gt;&lt;author&gt;Solymos, P.&lt;/author&gt;&lt;author&gt;Stevens, M. H. H.&lt;/author&gt;&lt;author&gt;Szoecs, E.&lt;/author&gt;&lt;author&gt;Wagner, H.&lt;/author&gt;&lt;/authors&gt;&lt;/contributors&gt;&lt;titles&gt;&lt;title&gt;vegan: Community Ecology Package&lt;/title&gt;&lt;/titles&gt;&lt;dates&gt;&lt;year&gt;2018&lt;/year&gt;&lt;/dates&gt;&lt;publisher&gt;R package version 2.4-6. https://CRAN.R-project.org/package=vegan&lt;/publisher&gt;&lt;urls&gt;&lt;/urls&gt;&lt;/record&gt;&lt;/Cite&gt;&lt;Cite&gt;&lt;Author&gt;Roberts&lt;/Author&gt;&lt;Year&gt;2016&lt;/Year&gt;&lt;RecNum&gt;1772&lt;/RecNum&gt;&lt;record&gt;&lt;rec-number&gt;1772&lt;/rec-number&gt;&lt;foreign-keys&gt;&lt;key app="EN" db-id="05drz5zx59e05weawwzxt5w9pxwx0rp0dw95" timestamp="1523330599"&gt;1772&lt;/key&gt;&lt;/foreign-keys&gt;&lt;ref-type name="Computer Program"&gt;9&lt;/ref-type&gt;&lt;contributors&gt;&lt;authors&gt;&lt;author&gt;Roberts, D. W.&lt;/author&gt;&lt;/authors&gt;&lt;/contributors&gt;&lt;titles&gt;&lt;title&gt;labdsv: Ordination and Multivariate Analysis for Ecology&lt;/title&gt;&lt;/titles&gt;&lt;dates&gt;&lt;year&gt;2016&lt;/year&gt;&lt;/dates&gt;&lt;publisher&gt;R package version 1.8-0 https://CRAN.R-project.org/package=labdsv&lt;/publisher&gt;&lt;urls&gt;&lt;/urls&gt;&lt;/record&gt;&lt;/Cite&gt;&lt;/EndNote&gt;</w:instrText>
      </w:r>
      <w:r>
        <w:fldChar w:fldCharType="separate"/>
      </w:r>
      <w:r>
        <w:rPr>
          <w:noProof/>
        </w:rPr>
        <w:t>(</w:t>
      </w:r>
      <w:hyperlink w:anchor="_ENREF_18" w:tooltip="Roberts, 2016 #1772" w:history="1">
        <w:r w:rsidR="00C932EB">
          <w:rPr>
            <w:noProof/>
          </w:rPr>
          <w:t>Roberts 2016</w:t>
        </w:r>
      </w:hyperlink>
      <w:r>
        <w:rPr>
          <w:noProof/>
        </w:rPr>
        <w:t xml:space="preserve">, </w:t>
      </w:r>
      <w:hyperlink w:anchor="_ENREF_13" w:tooltip="Oksanen, 2018 #1771" w:history="1">
        <w:r w:rsidR="00C932EB">
          <w:rPr>
            <w:noProof/>
          </w:rPr>
          <w:t>Oksanen et al. 2018</w:t>
        </w:r>
      </w:hyperlink>
      <w:r>
        <w:rPr>
          <w:noProof/>
        </w:rPr>
        <w:t>)</w:t>
      </w:r>
      <w:r>
        <w:fldChar w:fldCharType="end"/>
      </w:r>
      <w:r>
        <w:t>.</w:t>
      </w:r>
    </w:p>
    <w:p w14:paraId="4674FD0C" w14:textId="77777777" w:rsidR="00390E4C" w:rsidRDefault="00390E4C" w:rsidP="00390E4C">
      <w:r>
        <w:t xml:space="preserve">Analysis of fish community dynamics for the present report focused on the impact of the 2016 flood and associated environmental hypoxia. Once the above multivariate analysis had facilitated identification of which species were most affected by the hypoxic flows, we proceeded to univariate analysis, whereby we modelled changes in catch-per-unit-effort (CPUE) of a species as a function of dissolved oxygen and discharge using linear mixed effects models (aka hierarchical or multilevel models). In these models the random factors were River and Site, and our minimal random term was to have Site nested within River. </w:t>
      </w:r>
    </w:p>
    <w:p w14:paraId="111C8BD4" w14:textId="77777777" w:rsidR="00390E4C" w:rsidRDefault="00390E4C" w:rsidP="00390E4C">
      <w:r>
        <w:t>Two fixed variables were included, one of which was the number of days each year (1 July – 31 June) when mean daily discharge exceeded the 75</w:t>
      </w:r>
      <w:r w:rsidRPr="00085D54">
        <w:rPr>
          <w:vertAlign w:val="superscript"/>
        </w:rPr>
        <w:t>th</w:t>
      </w:r>
      <w:r>
        <w:t xml:space="preserve"> percentile of the long-term distribution of daily discharges for that river. Mean daily discharge data from different rivers were all placed on a comparable scale by transforming discharge values of each river into random log-normal deviates. This flow variable was selected from a larger set of flow variables following graphical analysis of the relationships between fish cpue and flow variables. Henceforth, we refer to this variable as the number of high-flow days, </w:t>
      </w:r>
      <w:r w:rsidRPr="00BC081E">
        <w:rPr>
          <w:i/>
        </w:rPr>
        <w:t>F</w:t>
      </w:r>
      <w:r>
        <w:t>.</w:t>
      </w:r>
    </w:p>
    <w:p w14:paraId="0F2D0F06" w14:textId="77777777" w:rsidR="00390E4C" w:rsidRDefault="00390E4C" w:rsidP="00390E4C">
      <w:r>
        <w:t>The second fixed variable was designed as an indicator of the magnitude of the hypoxic event within each river. Three variables were developed: the number of days when (1) mean daily DO was below 6 mg L</w:t>
      </w:r>
      <w:r w:rsidRPr="00C01C59">
        <w:rPr>
          <w:vertAlign w:val="superscript"/>
        </w:rPr>
        <w:t>-1</w:t>
      </w:r>
      <w:r>
        <w:t>; (2) mean daily DO was below 4 mg L</w:t>
      </w:r>
      <w:r w:rsidRPr="00C01C59">
        <w:rPr>
          <w:vertAlign w:val="superscript"/>
        </w:rPr>
        <w:t>-1</w:t>
      </w:r>
      <w:r>
        <w:t>; (3) minimum daily DO was below 4 mg L</w:t>
      </w:r>
      <w:r w:rsidRPr="00C01C59">
        <w:rPr>
          <w:vertAlign w:val="superscript"/>
        </w:rPr>
        <w:t>-1</w:t>
      </w:r>
      <w:r>
        <w:t xml:space="preserve">. </w:t>
      </w:r>
    </w:p>
    <w:p w14:paraId="4EA605D6" w14:textId="77777777" w:rsidR="00390E4C" w:rsidRDefault="00390E4C" w:rsidP="00390E4C">
      <w:r>
        <w:t xml:space="preserve">Our model selection strategy broadly followed that of Zuur et al. </w:t>
      </w:r>
      <w:r>
        <w:fldChar w:fldCharType="begin"/>
      </w:r>
      <w:r>
        <w:instrText xml:space="preserve"> ADDIN EN.CITE &lt;EndNote&gt;&lt;Cite ExcludeAuth="1"&gt;&lt;Author&gt;Zuur&lt;/Author&gt;&lt;Year&gt;2009&lt;/Year&gt;&lt;RecNum&gt;1504&lt;/RecNum&gt;&lt;DisplayText&gt;(2009)&lt;/DisplayText&gt;&lt;record&gt;&lt;rec-number&gt;1504&lt;/rec-number&gt;&lt;foreign-keys&gt;&lt;key app="EN" db-id="05drz5zx59e05weawwzxt5w9pxwx0rp0dw95" timestamp="1434953799"&gt;1504&lt;/key&gt;&lt;/foreign-keys&gt;&lt;ref-type name="Book"&gt;6&lt;/ref-type&gt;&lt;contributors&gt;&lt;authors&gt;&lt;author&gt;Zuur, A. F.&lt;/author&gt;&lt;author&gt;Ieno, E. N.&lt;/author&gt;&lt;author&gt;Walker, N. J.&lt;/author&gt;&lt;author&gt;Saveliev, A. A.&lt;/author&gt;&lt;author&gt;Smith, G. M.&lt;/author&gt;&lt;/authors&gt;&lt;/contributors&gt;&lt;titles&gt;&lt;title&gt;Mixed Effects Models and Extensions in Ecology with R&lt;/title&gt;&lt;/titles&gt;&lt;pages&gt;574&lt;/pages&gt;&lt;dates&gt;&lt;year&gt;2009&lt;/year&gt;&lt;/dates&gt;&lt;pub-location&gt;New York, US&lt;/pub-location&gt;&lt;publisher&gt;Springer&lt;/publisher&gt;&lt;urls&gt;&lt;/urls&gt;&lt;/record&gt;&lt;/Cite&gt;&lt;/EndNote&gt;</w:instrText>
      </w:r>
      <w:r>
        <w:fldChar w:fldCharType="separate"/>
      </w:r>
      <w:r>
        <w:rPr>
          <w:noProof/>
        </w:rPr>
        <w:t>(</w:t>
      </w:r>
      <w:hyperlink w:anchor="_ENREF_21" w:tooltip="Zuur, 2009 #1504" w:history="1">
        <w:r w:rsidR="00C932EB">
          <w:rPr>
            <w:noProof/>
          </w:rPr>
          <w:t>2009</w:t>
        </w:r>
      </w:hyperlink>
      <w:r>
        <w:rPr>
          <w:noProof/>
        </w:rPr>
        <w:t>)</w:t>
      </w:r>
      <w:r>
        <w:fldChar w:fldCharType="end"/>
      </w:r>
      <w:r>
        <w:t xml:space="preserve"> and consisted of four steps. The criteria by which models were selected at each step included Akaike Information Criteria (AIC) and, more importantly, visual examination of model fits through plotting of normalised residuals against fitted values and environmental variables </w:t>
      </w:r>
      <w:r>
        <w:fldChar w:fldCharType="begin"/>
      </w:r>
      <w:r>
        <w:instrText xml:space="preserve"> ADDIN EN.CITE &lt;EndNote&gt;&lt;Cite&gt;&lt;Author&gt;Pinheiro&lt;/Author&gt;&lt;Year&gt;2000&lt;/Year&gt;&lt;RecNum&gt;1761&lt;/RecNum&gt;&lt;DisplayText&gt;(Pinheiro and Bates 2000)&lt;/DisplayText&gt;&lt;record&gt;&lt;rec-number&gt;1761&lt;/rec-number&gt;&lt;foreign-keys&gt;&lt;key app="EN" db-id="05drz5zx59e05weawwzxt5w9pxwx0rp0dw95" timestamp="1508978135"&gt;1761&lt;/key&gt;&lt;/foreign-keys&gt;&lt;ref-type name="Book"&gt;6&lt;/ref-type&gt;&lt;contributors&gt;&lt;authors&gt;&lt;author&gt;Pinheiro, J. C.&lt;/author&gt;&lt;author&gt;Bates, D. M.&lt;/author&gt;&lt;/authors&gt;&lt;/contributors&gt;&lt;titles&gt;&lt;title&gt;Mixed-effects models in S and S-Plus&lt;/title&gt;&lt;/titles&gt;&lt;pages&gt;528&lt;/pages&gt;&lt;dates&gt;&lt;year&gt;2000&lt;/year&gt;&lt;/dates&gt;&lt;pub-location&gt;New York, NY&lt;/pub-location&gt;&lt;publisher&gt;Springer Verlag New York LLC&lt;/publisher&gt;&lt;urls&gt;&lt;/urls&gt;&lt;/record&gt;&lt;/Cite&gt;&lt;/EndNote&gt;</w:instrText>
      </w:r>
      <w:r>
        <w:fldChar w:fldCharType="separate"/>
      </w:r>
      <w:r>
        <w:rPr>
          <w:noProof/>
        </w:rPr>
        <w:t>(</w:t>
      </w:r>
      <w:hyperlink w:anchor="_ENREF_14" w:tooltip="Pinheiro, 2000 #1761" w:history="1">
        <w:r w:rsidR="00C932EB">
          <w:rPr>
            <w:noProof/>
          </w:rPr>
          <w:t>Pinheiro and Bates 2000</w:t>
        </w:r>
      </w:hyperlink>
      <w:r>
        <w:rPr>
          <w:noProof/>
        </w:rPr>
        <w:t>)</w:t>
      </w:r>
      <w:r>
        <w:fldChar w:fldCharType="end"/>
      </w:r>
      <w:r>
        <w:t>. First we wished to determine which of the three DO variables best explained variance in fish cpue. To do this we fit the following model to the data using restricted maximum likelihood:</w:t>
      </w:r>
    </w:p>
    <w:p w14:paraId="523AC679" w14:textId="77777777" w:rsidR="00390E4C" w:rsidRDefault="005364A7" w:rsidP="00390E4C">
      <w:pPr>
        <w:rPr>
          <w:rFonts w:eastAsiaTheme="minorEastAsia"/>
        </w:rPr>
      </w:pPr>
      <m:oMath>
        <m:sSub>
          <m:sSubPr>
            <m:ctrlPr>
              <w:rPr>
                <w:rFonts w:ascii="Cambria Math" w:hAnsi="Cambria Math"/>
                <w:i/>
              </w:rPr>
            </m:ctrlPr>
          </m:sSubPr>
          <m:e>
            <m:r>
              <w:rPr>
                <w:rFonts w:ascii="Cambria Math" w:hAnsi="Cambria Math"/>
              </w:rPr>
              <m:t>C</m:t>
            </m:r>
          </m:e>
          <m:sub>
            <m:r>
              <w:rPr>
                <w:rFonts w:ascii="Cambria Math" w:hAnsi="Cambria Math"/>
              </w:rPr>
              <m:t>ijk</m:t>
            </m:r>
          </m:sub>
        </m:sSub>
        <m:r>
          <w:rPr>
            <w:rFonts w:ascii="Cambria Math" w:hAnsi="Cambria Math"/>
          </w:rPr>
          <m:t>=(α+</m:t>
        </m:r>
        <m:sSub>
          <m:sSubPr>
            <m:ctrlPr>
              <w:rPr>
                <w:rFonts w:ascii="Cambria Math" w:hAnsi="Cambria Math"/>
                <w:i/>
              </w:rPr>
            </m:ctrlPr>
          </m:sSubPr>
          <m:e>
            <m:r>
              <w:rPr>
                <w:rFonts w:ascii="Cambria Math" w:hAnsi="Cambria Math"/>
              </w:rPr>
              <m:t>α</m:t>
            </m:r>
          </m:e>
          <m:sub>
            <m:r>
              <w:rPr>
                <w:rFonts w:ascii="Cambria Math" w:hAnsi="Cambria Math"/>
              </w:rPr>
              <m:t>jk</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O+</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F+</m:t>
        </m:r>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O∙F+</m:t>
        </m:r>
        <m:sSub>
          <m:sSubPr>
            <m:ctrlPr>
              <w:rPr>
                <w:rFonts w:ascii="Cambria Math" w:hAnsi="Cambria Math"/>
                <w:i/>
              </w:rPr>
            </m:ctrlPr>
          </m:sSubPr>
          <m:e>
            <m:r>
              <w:rPr>
                <w:rFonts w:ascii="Cambria Math" w:hAnsi="Cambria Math"/>
              </w:rPr>
              <m:t>ε</m:t>
            </m:r>
          </m:e>
          <m:sub>
            <m:r>
              <w:rPr>
                <w:rFonts w:ascii="Cambria Math" w:hAnsi="Cambria Math"/>
              </w:rPr>
              <m:t>ijk</m:t>
            </m:r>
          </m:sub>
        </m:sSub>
      </m:oMath>
      <w:r w:rsidR="00390E4C">
        <w:rPr>
          <w:rFonts w:eastAsiaTheme="minorEastAsia"/>
        </w:rPr>
        <w:tab/>
        <w:t>;</w:t>
      </w:r>
      <w:r w:rsidR="00390E4C">
        <w:rPr>
          <w:rFonts w:eastAsiaTheme="minorEastAsia"/>
        </w:rPr>
        <w:tab/>
      </w:r>
      <w:r w:rsidR="00390E4C">
        <w:rPr>
          <w:rFonts w:eastAsiaTheme="minorEastAsia"/>
        </w:rPr>
        <w:tab/>
      </w:r>
      <m:oMath>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ijk</m:t>
            </m:r>
          </m:sub>
        </m:sSub>
        <m:r>
          <w:rPr>
            <w:rFonts w:ascii="Cambria Math" w:eastAsiaTheme="minorEastAsia" w:hAnsi="Cambria Math"/>
          </w:rPr>
          <m:t xml:space="preserve"> ~ N(0,</m:t>
        </m:r>
        <m:sSup>
          <m:sSupPr>
            <m:ctrlPr>
              <w:rPr>
                <w:rFonts w:ascii="Cambria Math" w:eastAsiaTheme="minorEastAsia" w:hAnsi="Cambria Math"/>
                <w:i/>
              </w:rPr>
            </m:ctrlPr>
          </m:sSupPr>
          <m:e>
            <m:r>
              <w:rPr>
                <w:rFonts w:ascii="Cambria Math" w:eastAsiaTheme="minorEastAsia" w:hAnsi="Cambria Math"/>
              </w:rPr>
              <m:t>σ</m:t>
            </m:r>
          </m:e>
          <m:sup>
            <m:r>
              <w:rPr>
                <w:rFonts w:ascii="Cambria Math" w:eastAsiaTheme="minorEastAsia" w:hAnsi="Cambria Math"/>
              </w:rPr>
              <m:t>2</m:t>
            </m:r>
          </m:sup>
        </m:sSup>
        <m:r>
          <w:rPr>
            <w:rFonts w:ascii="Cambria Math" w:eastAsiaTheme="minorEastAsia" w:hAnsi="Cambria Math"/>
          </w:rPr>
          <m:t>)</m:t>
        </m:r>
      </m:oMath>
      <w:r w:rsidR="00390E4C">
        <w:rPr>
          <w:rFonts w:eastAsiaTheme="minorEastAsia"/>
        </w:rPr>
        <w:tab/>
      </w:r>
      <w:r w:rsidR="00390E4C">
        <w:rPr>
          <w:rFonts w:eastAsiaTheme="minorEastAsia"/>
        </w:rPr>
        <w:tab/>
      </w:r>
      <w:r w:rsidR="00390E4C">
        <w:rPr>
          <w:rFonts w:eastAsiaTheme="minorEastAsia"/>
        </w:rPr>
        <w:tab/>
        <w:t>(1)</w:t>
      </w:r>
    </w:p>
    <w:p w14:paraId="0BDBDAA7" w14:textId="77777777" w:rsidR="00390E4C" w:rsidRPr="00EA73CD" w:rsidRDefault="00390E4C" w:rsidP="00390E4C">
      <w:r>
        <w:t xml:space="preserve">where </w:t>
      </w:r>
      <w:r w:rsidRPr="00EA73CD">
        <w:rPr>
          <w:i/>
        </w:rPr>
        <w:t>C</w:t>
      </w:r>
      <w:r w:rsidRPr="00EA73CD">
        <w:rPr>
          <w:i/>
          <w:vertAlign w:val="subscript"/>
        </w:rPr>
        <w:t>ijk</w:t>
      </w:r>
      <w:r>
        <w:t xml:space="preserve"> is the cpue of a species at site </w:t>
      </w:r>
      <w:r w:rsidRPr="00EA73CD">
        <w:rPr>
          <w:i/>
        </w:rPr>
        <w:t>k</w:t>
      </w:r>
      <w:r>
        <w:t xml:space="preserve"> (</w:t>
      </w:r>
      <w:r w:rsidRPr="00EA73CD">
        <w:rPr>
          <w:i/>
        </w:rPr>
        <w:t>k</w:t>
      </w:r>
      <w:r>
        <w:t xml:space="preserve"> = 1, 2,…,10) within river </w:t>
      </w:r>
      <w:r w:rsidRPr="00EA73CD">
        <w:rPr>
          <w:i/>
        </w:rPr>
        <w:t>j</w:t>
      </w:r>
      <w:r>
        <w:t xml:space="preserve"> (</w:t>
      </w:r>
      <w:r w:rsidRPr="00EA73CD">
        <w:rPr>
          <w:i/>
        </w:rPr>
        <w:t>j</w:t>
      </w:r>
      <w:r>
        <w:t xml:space="preserve"> = 1, 2,…,5); </w:t>
      </w:r>
      <w:r w:rsidRPr="00BC081E">
        <w:rPr>
          <w:rFonts w:cstheme="minorHAnsi"/>
          <w:i/>
        </w:rPr>
        <w:t>α</w:t>
      </w:r>
      <w:r>
        <w:t xml:space="preserve"> is the fixed intercept and </w:t>
      </w:r>
      <w:r w:rsidRPr="00BC081E">
        <w:rPr>
          <w:rFonts w:cstheme="minorHAnsi"/>
          <w:i/>
        </w:rPr>
        <w:t>α</w:t>
      </w:r>
      <w:r w:rsidRPr="00BC081E">
        <w:rPr>
          <w:i/>
          <w:vertAlign w:val="subscript"/>
        </w:rPr>
        <w:t>jk</w:t>
      </w:r>
      <w:r>
        <w:t xml:space="preserve"> is the random intercept with zero mean and standard deviation to be estimated as a parameter. Variables </w:t>
      </w:r>
      <w:r w:rsidRPr="00BC081E">
        <w:rPr>
          <w:i/>
        </w:rPr>
        <w:t>O</w:t>
      </w:r>
      <w:r>
        <w:t xml:space="preserve"> and </w:t>
      </w:r>
      <w:r w:rsidRPr="00BC081E">
        <w:rPr>
          <w:i/>
        </w:rPr>
        <w:t>F</w:t>
      </w:r>
      <w:r>
        <w:t xml:space="preserve"> are, respectively, one of the three DO variables described above and the number of high-flow days.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t xml:space="preserve"> to </w:t>
      </w:r>
      <m:oMath>
        <m:sSub>
          <m:sSubPr>
            <m:ctrlPr>
              <w:rPr>
                <w:rFonts w:ascii="Cambria Math" w:hAnsi="Cambria Math"/>
                <w:i/>
              </w:rPr>
            </m:ctrlPr>
          </m:sSubPr>
          <m:e>
            <m:r>
              <w:rPr>
                <w:rFonts w:ascii="Cambria Math" w:hAnsi="Cambria Math"/>
              </w:rPr>
              <m:t>β</m:t>
            </m:r>
          </m:e>
          <m:sub>
            <m:r>
              <w:rPr>
                <w:rFonts w:ascii="Cambria Math" w:hAnsi="Cambria Math"/>
              </w:rPr>
              <m:t>3</m:t>
            </m:r>
          </m:sub>
        </m:sSub>
      </m:oMath>
      <w:r>
        <w:t xml:space="preserve"> are slope parameters, and </w:t>
      </w:r>
      <m:oMath>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ijk</m:t>
            </m:r>
          </m:sub>
        </m:sSub>
      </m:oMath>
      <w:r>
        <w:rPr>
          <w:rFonts w:eastAsiaTheme="minorEastAsia"/>
        </w:rPr>
        <w:t xml:space="preserve"> are within-group errors. </w:t>
      </w:r>
    </w:p>
    <w:p w14:paraId="71F5D13A" w14:textId="77777777" w:rsidR="00390E4C" w:rsidRDefault="00390E4C" w:rsidP="00390E4C">
      <w:r>
        <w:t>Following the selection of the DO variable that best explained species’ cpue, the second step was to determine whether random slopes for the DO variable improved the fit of the models. This was done comparing Models 1 and 2:</w:t>
      </w:r>
    </w:p>
    <w:p w14:paraId="7E689401" w14:textId="77777777" w:rsidR="00390E4C" w:rsidRDefault="005364A7" w:rsidP="00390E4C">
      <w:pPr>
        <w:rPr>
          <w:rFonts w:eastAsiaTheme="minorEastAsia"/>
        </w:rPr>
      </w:pPr>
      <m:oMath>
        <m:sSub>
          <m:sSubPr>
            <m:ctrlPr>
              <w:rPr>
                <w:rFonts w:ascii="Cambria Math" w:hAnsi="Cambria Math"/>
                <w:i/>
              </w:rPr>
            </m:ctrlPr>
          </m:sSubPr>
          <m:e>
            <m:r>
              <w:rPr>
                <w:rFonts w:ascii="Cambria Math" w:hAnsi="Cambria Math"/>
              </w:rPr>
              <m:t>C</m:t>
            </m:r>
          </m:e>
          <m:sub>
            <m:r>
              <w:rPr>
                <w:rFonts w:ascii="Cambria Math" w:hAnsi="Cambria Math"/>
              </w:rPr>
              <m:t>ijk</m:t>
            </m:r>
          </m:sub>
        </m:sSub>
        <m:r>
          <w:rPr>
            <w:rFonts w:ascii="Cambria Math" w:hAnsi="Cambria Math"/>
          </w:rPr>
          <m:t>=(α+</m:t>
        </m:r>
        <m:sSub>
          <m:sSubPr>
            <m:ctrlPr>
              <w:rPr>
                <w:rFonts w:ascii="Cambria Math" w:hAnsi="Cambria Math"/>
                <w:i/>
              </w:rPr>
            </m:ctrlPr>
          </m:sSubPr>
          <m:e>
            <m:r>
              <w:rPr>
                <w:rFonts w:ascii="Cambria Math" w:hAnsi="Cambria Math"/>
              </w:rPr>
              <m:t>α</m:t>
            </m:r>
          </m:e>
          <m:sub>
            <m:r>
              <w:rPr>
                <w:rFonts w:ascii="Cambria Math" w:hAnsi="Cambria Math"/>
              </w:rPr>
              <m:t>jk</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1,jk</m:t>
            </m:r>
          </m:sub>
        </m:sSub>
        <m:r>
          <w:rPr>
            <w:rFonts w:ascii="Cambria Math" w:hAnsi="Cambria Math"/>
          </w:rPr>
          <m:t>)O+</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F+</m:t>
        </m:r>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O∙F+</m:t>
        </m:r>
        <m:sSub>
          <m:sSubPr>
            <m:ctrlPr>
              <w:rPr>
                <w:rFonts w:ascii="Cambria Math" w:hAnsi="Cambria Math"/>
                <w:i/>
              </w:rPr>
            </m:ctrlPr>
          </m:sSubPr>
          <m:e>
            <m:r>
              <w:rPr>
                <w:rFonts w:ascii="Cambria Math" w:hAnsi="Cambria Math"/>
              </w:rPr>
              <m:t>ε</m:t>
            </m:r>
          </m:e>
          <m:sub>
            <m:r>
              <w:rPr>
                <w:rFonts w:ascii="Cambria Math" w:hAnsi="Cambria Math"/>
              </w:rPr>
              <m:t>ijk</m:t>
            </m:r>
          </m:sub>
        </m:sSub>
      </m:oMath>
      <w:r w:rsidR="00390E4C">
        <w:rPr>
          <w:rFonts w:eastAsiaTheme="minorEastAsia"/>
        </w:rPr>
        <w:t>;</w:t>
      </w:r>
      <w:r w:rsidR="00390E4C">
        <w:rPr>
          <w:rFonts w:eastAsiaTheme="minorEastAsia"/>
        </w:rPr>
        <w:tab/>
      </w:r>
      <m:oMath>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ijk</m:t>
            </m:r>
          </m:sub>
        </m:sSub>
        <m:r>
          <w:rPr>
            <w:rFonts w:ascii="Cambria Math" w:eastAsiaTheme="minorEastAsia" w:hAnsi="Cambria Math"/>
          </w:rPr>
          <m:t xml:space="preserve"> ~ N(0,</m:t>
        </m:r>
        <m:sSup>
          <m:sSupPr>
            <m:ctrlPr>
              <w:rPr>
                <w:rFonts w:ascii="Cambria Math" w:eastAsiaTheme="minorEastAsia" w:hAnsi="Cambria Math"/>
                <w:i/>
              </w:rPr>
            </m:ctrlPr>
          </m:sSupPr>
          <m:e>
            <m:r>
              <w:rPr>
                <w:rFonts w:ascii="Cambria Math" w:eastAsiaTheme="minorEastAsia" w:hAnsi="Cambria Math"/>
              </w:rPr>
              <m:t>σ</m:t>
            </m:r>
          </m:e>
          <m:sup>
            <m:r>
              <w:rPr>
                <w:rFonts w:ascii="Cambria Math" w:eastAsiaTheme="minorEastAsia" w:hAnsi="Cambria Math"/>
              </w:rPr>
              <m:t>2</m:t>
            </m:r>
          </m:sup>
        </m:sSup>
        <m:r>
          <w:rPr>
            <w:rFonts w:ascii="Cambria Math" w:eastAsiaTheme="minorEastAsia" w:hAnsi="Cambria Math"/>
          </w:rPr>
          <m:t>)</m:t>
        </m:r>
      </m:oMath>
      <w:r w:rsidR="00390E4C">
        <w:rPr>
          <w:rFonts w:eastAsiaTheme="minorEastAsia"/>
        </w:rPr>
        <w:tab/>
      </w:r>
      <w:r w:rsidR="00390E4C">
        <w:rPr>
          <w:rFonts w:eastAsiaTheme="minorEastAsia"/>
        </w:rPr>
        <w:tab/>
      </w:r>
      <w:r w:rsidR="00390E4C">
        <w:rPr>
          <w:rFonts w:eastAsiaTheme="minorEastAsia"/>
        </w:rPr>
        <w:tab/>
        <w:t>(2)</w:t>
      </w:r>
    </w:p>
    <w:p w14:paraId="24357895" w14:textId="77777777" w:rsidR="00390E4C" w:rsidRDefault="00390E4C" w:rsidP="00390E4C">
      <w:pPr>
        <w:rPr>
          <w:rFonts w:eastAsiaTheme="minorEastAsia"/>
        </w:rPr>
      </w:pPr>
      <w:r>
        <w:rPr>
          <w:rFonts w:eastAsiaTheme="minorEastAsia"/>
        </w:rPr>
        <w:t xml:space="preserve">where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1,jk</m:t>
            </m:r>
          </m:sub>
        </m:sSub>
      </m:oMath>
      <w:r>
        <w:rPr>
          <w:rFonts w:eastAsiaTheme="minorEastAsia"/>
        </w:rPr>
        <w:t xml:space="preserve"> is the random slope of the DO effect within each site, within each river, with zero mean and standard deviation to be estimated as a parameter. After determining the best model from Steps 1 and 2, we then the determined whether heterogeneity was present and whether model fit could be improved by adding variance functions to either Model 1 or 2. Assuming Model 2 provides the better fit, we then added the following variance functions:</w:t>
      </w:r>
    </w:p>
    <w:p w14:paraId="74A19DBC" w14:textId="77777777" w:rsidR="00390E4C" w:rsidRDefault="005364A7" w:rsidP="00390E4C">
      <w:pPr>
        <w:rPr>
          <w:rFonts w:eastAsiaTheme="minorEastAsia"/>
        </w:rPr>
      </w:pPr>
      <m:oMath>
        <m:sSub>
          <m:sSubPr>
            <m:ctrlPr>
              <w:rPr>
                <w:rFonts w:ascii="Cambria Math" w:hAnsi="Cambria Math"/>
                <w:i/>
              </w:rPr>
            </m:ctrlPr>
          </m:sSubPr>
          <m:e>
            <m:r>
              <w:rPr>
                <w:rFonts w:ascii="Cambria Math" w:hAnsi="Cambria Math"/>
              </w:rPr>
              <m:t>C</m:t>
            </m:r>
          </m:e>
          <m:sub>
            <m:r>
              <w:rPr>
                <w:rFonts w:ascii="Cambria Math" w:hAnsi="Cambria Math"/>
              </w:rPr>
              <m:t>ijk</m:t>
            </m:r>
          </m:sub>
        </m:sSub>
        <m:r>
          <w:rPr>
            <w:rFonts w:ascii="Cambria Math" w:hAnsi="Cambria Math"/>
          </w:rPr>
          <m:t>=(α+</m:t>
        </m:r>
        <m:sSub>
          <m:sSubPr>
            <m:ctrlPr>
              <w:rPr>
                <w:rFonts w:ascii="Cambria Math" w:hAnsi="Cambria Math"/>
                <w:i/>
              </w:rPr>
            </m:ctrlPr>
          </m:sSubPr>
          <m:e>
            <m:r>
              <w:rPr>
                <w:rFonts w:ascii="Cambria Math" w:hAnsi="Cambria Math"/>
              </w:rPr>
              <m:t>α</m:t>
            </m:r>
          </m:e>
          <m:sub>
            <m:r>
              <w:rPr>
                <w:rFonts w:ascii="Cambria Math" w:hAnsi="Cambria Math"/>
              </w:rPr>
              <m:t>jk</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1,jk</m:t>
            </m:r>
          </m:sub>
        </m:sSub>
        <m:r>
          <w:rPr>
            <w:rFonts w:ascii="Cambria Math" w:hAnsi="Cambria Math"/>
          </w:rPr>
          <m:t>)O+</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F+</m:t>
        </m:r>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O∙F+</m:t>
        </m:r>
        <m:sSub>
          <m:sSubPr>
            <m:ctrlPr>
              <w:rPr>
                <w:rFonts w:ascii="Cambria Math" w:hAnsi="Cambria Math"/>
                <w:i/>
              </w:rPr>
            </m:ctrlPr>
          </m:sSubPr>
          <m:e>
            <m:r>
              <w:rPr>
                <w:rFonts w:ascii="Cambria Math" w:hAnsi="Cambria Math"/>
              </w:rPr>
              <m:t>ε</m:t>
            </m:r>
          </m:e>
          <m:sub>
            <m:r>
              <w:rPr>
                <w:rFonts w:ascii="Cambria Math" w:hAnsi="Cambria Math"/>
              </w:rPr>
              <m:t>ijk</m:t>
            </m:r>
          </m:sub>
        </m:sSub>
      </m:oMath>
      <w:r w:rsidR="00390E4C">
        <w:rPr>
          <w:rFonts w:eastAsiaTheme="minorEastAsia"/>
        </w:rPr>
        <w:t>;</w:t>
      </w:r>
      <w:r w:rsidR="00390E4C">
        <w:rPr>
          <w:rFonts w:eastAsiaTheme="minorEastAsia"/>
        </w:rPr>
        <w:tab/>
      </w:r>
      <m:oMath>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ijk</m:t>
            </m:r>
          </m:sub>
        </m:sSub>
        <m:r>
          <w:rPr>
            <w:rFonts w:ascii="Cambria Math" w:eastAsiaTheme="minorEastAsia" w:hAnsi="Cambria Math"/>
          </w:rPr>
          <m:t xml:space="preserve"> ~ N(0,</m:t>
        </m:r>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j</m:t>
            </m:r>
          </m:sub>
          <m:sup>
            <m:r>
              <w:rPr>
                <w:rFonts w:ascii="Cambria Math" w:eastAsiaTheme="minorEastAsia" w:hAnsi="Cambria Math"/>
              </w:rPr>
              <m:t>2</m:t>
            </m:r>
          </m:sup>
        </m:sSubSup>
        <m:func>
          <m:funcPr>
            <m:ctrlPr>
              <w:rPr>
                <w:rFonts w:ascii="Cambria Math" w:eastAsiaTheme="minorEastAsia" w:hAnsi="Cambria Math"/>
              </w:rPr>
            </m:ctrlPr>
          </m:funcPr>
          <m:fName>
            <m:r>
              <m:rPr>
                <m:sty m:val="p"/>
              </m:rPr>
              <w:rPr>
                <w:rFonts w:ascii="Cambria Math" w:eastAsiaTheme="minorEastAsia" w:hAnsi="Cambria Math"/>
              </w:rPr>
              <m:t>exp</m:t>
            </m:r>
          </m:fName>
          <m:e>
            <m:d>
              <m:dPr>
                <m:ctrlPr>
                  <w:rPr>
                    <w:rFonts w:ascii="Cambria Math" w:eastAsiaTheme="minorEastAsia" w:hAnsi="Cambria Math"/>
                    <w:i/>
                  </w:rPr>
                </m:ctrlPr>
              </m:dPr>
              <m:e>
                <m:r>
                  <w:rPr>
                    <w:rFonts w:ascii="Cambria Math" w:eastAsiaTheme="minorEastAsia" w:hAnsi="Cambria Math"/>
                  </w:rPr>
                  <m:t>2δ</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ijk</m:t>
                    </m:r>
                  </m:sub>
                </m:sSub>
              </m:e>
            </m:d>
          </m:e>
        </m:func>
        <m:r>
          <w:rPr>
            <w:rFonts w:ascii="Cambria Math" w:eastAsiaTheme="minorEastAsia" w:hAnsi="Cambria Math"/>
          </w:rPr>
          <m:t>)</m:t>
        </m:r>
      </m:oMath>
      <w:r w:rsidR="00390E4C">
        <w:rPr>
          <w:rFonts w:eastAsiaTheme="minorEastAsia"/>
        </w:rPr>
        <w:tab/>
        <w:t>(3a)</w:t>
      </w:r>
    </w:p>
    <w:p w14:paraId="6FB2D948" w14:textId="77777777" w:rsidR="00390E4C" w:rsidRDefault="005364A7" w:rsidP="00390E4C">
      <w:pPr>
        <w:rPr>
          <w:rFonts w:eastAsiaTheme="minorEastAsia"/>
        </w:rPr>
      </w:pPr>
      <m:oMath>
        <m:sSub>
          <m:sSubPr>
            <m:ctrlPr>
              <w:rPr>
                <w:rFonts w:ascii="Cambria Math" w:hAnsi="Cambria Math"/>
                <w:i/>
              </w:rPr>
            </m:ctrlPr>
          </m:sSubPr>
          <m:e>
            <m:r>
              <w:rPr>
                <w:rFonts w:ascii="Cambria Math" w:hAnsi="Cambria Math"/>
              </w:rPr>
              <m:t>C</m:t>
            </m:r>
          </m:e>
          <m:sub>
            <m:r>
              <w:rPr>
                <w:rFonts w:ascii="Cambria Math" w:hAnsi="Cambria Math"/>
              </w:rPr>
              <m:t>ijk</m:t>
            </m:r>
          </m:sub>
        </m:sSub>
        <m:r>
          <w:rPr>
            <w:rFonts w:ascii="Cambria Math" w:hAnsi="Cambria Math"/>
          </w:rPr>
          <m:t>=(α+</m:t>
        </m:r>
        <m:sSub>
          <m:sSubPr>
            <m:ctrlPr>
              <w:rPr>
                <w:rFonts w:ascii="Cambria Math" w:hAnsi="Cambria Math"/>
                <w:i/>
              </w:rPr>
            </m:ctrlPr>
          </m:sSubPr>
          <m:e>
            <m:r>
              <w:rPr>
                <w:rFonts w:ascii="Cambria Math" w:hAnsi="Cambria Math"/>
              </w:rPr>
              <m:t>α</m:t>
            </m:r>
          </m:e>
          <m:sub>
            <m:r>
              <w:rPr>
                <w:rFonts w:ascii="Cambria Math" w:hAnsi="Cambria Math"/>
              </w:rPr>
              <m:t>jk</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1,jk</m:t>
            </m:r>
          </m:sub>
        </m:sSub>
        <m:r>
          <w:rPr>
            <w:rFonts w:ascii="Cambria Math" w:hAnsi="Cambria Math"/>
          </w:rPr>
          <m:t>)O+</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F+</m:t>
        </m:r>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O∙F+</m:t>
        </m:r>
        <m:sSub>
          <m:sSubPr>
            <m:ctrlPr>
              <w:rPr>
                <w:rFonts w:ascii="Cambria Math" w:hAnsi="Cambria Math"/>
                <w:i/>
              </w:rPr>
            </m:ctrlPr>
          </m:sSubPr>
          <m:e>
            <m:r>
              <w:rPr>
                <w:rFonts w:ascii="Cambria Math" w:hAnsi="Cambria Math"/>
              </w:rPr>
              <m:t>ε</m:t>
            </m:r>
          </m:e>
          <m:sub>
            <m:r>
              <w:rPr>
                <w:rFonts w:ascii="Cambria Math" w:hAnsi="Cambria Math"/>
              </w:rPr>
              <m:t>ijk</m:t>
            </m:r>
          </m:sub>
        </m:sSub>
      </m:oMath>
      <w:r w:rsidR="00390E4C">
        <w:rPr>
          <w:rFonts w:eastAsiaTheme="minorEastAsia"/>
        </w:rPr>
        <w:t>;</w:t>
      </w:r>
      <w:r w:rsidR="00390E4C">
        <w:rPr>
          <w:rFonts w:eastAsiaTheme="minorEastAsia"/>
        </w:rPr>
        <w:tab/>
      </w:r>
      <m:oMath>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ijk</m:t>
            </m:r>
          </m:sub>
        </m:sSub>
        <m:r>
          <w:rPr>
            <w:rFonts w:ascii="Cambria Math" w:eastAsiaTheme="minorEastAsia" w:hAnsi="Cambria Math"/>
          </w:rPr>
          <m:t xml:space="preserve"> ~ N(0,</m:t>
        </m:r>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j</m:t>
            </m:r>
          </m:sub>
          <m:sup>
            <m:r>
              <w:rPr>
                <w:rFonts w:ascii="Cambria Math" w:eastAsiaTheme="minorEastAsia" w:hAnsi="Cambria Math"/>
              </w:rPr>
              <m:t>2</m:t>
            </m:r>
          </m:sup>
        </m:sSubSup>
        <m:func>
          <m:funcPr>
            <m:ctrlPr>
              <w:rPr>
                <w:rFonts w:ascii="Cambria Math" w:eastAsiaTheme="minorEastAsia" w:hAnsi="Cambria Math"/>
              </w:rPr>
            </m:ctrlPr>
          </m:funcPr>
          <m:fName>
            <m:r>
              <m:rPr>
                <m:sty m:val="p"/>
              </m:rPr>
              <w:rPr>
                <w:rFonts w:ascii="Cambria Math" w:eastAsiaTheme="minorEastAsia" w:hAnsi="Cambria Math"/>
              </w:rPr>
              <m:t>exp</m:t>
            </m:r>
          </m:fName>
          <m:e>
            <m:d>
              <m:dPr>
                <m:ctrlPr>
                  <w:rPr>
                    <w:rFonts w:ascii="Cambria Math" w:eastAsiaTheme="minorEastAsia" w:hAnsi="Cambria Math"/>
                    <w:i/>
                  </w:rPr>
                </m:ctrlPr>
              </m:dPr>
              <m:e>
                <m:r>
                  <w:rPr>
                    <w:rFonts w:ascii="Cambria Math" w:eastAsiaTheme="minorEastAsia" w:hAnsi="Cambria Math"/>
                  </w:rPr>
                  <m:t>2δ</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ijk</m:t>
                    </m:r>
                  </m:sub>
                </m:sSub>
              </m:e>
            </m:d>
          </m:e>
        </m:func>
        <m:r>
          <w:rPr>
            <w:rFonts w:ascii="Cambria Math" w:eastAsiaTheme="minorEastAsia" w:hAnsi="Cambria Math"/>
          </w:rPr>
          <m:t>)</m:t>
        </m:r>
      </m:oMath>
      <w:r w:rsidR="00390E4C">
        <w:rPr>
          <w:rFonts w:eastAsiaTheme="minorEastAsia"/>
        </w:rPr>
        <w:tab/>
        <w:t>(3b)</w:t>
      </w:r>
    </w:p>
    <w:p w14:paraId="3C66ADBB" w14:textId="77777777" w:rsidR="00390E4C" w:rsidRDefault="005364A7" w:rsidP="00390E4C">
      <w:pPr>
        <w:rPr>
          <w:rFonts w:eastAsiaTheme="minorEastAsia"/>
        </w:rPr>
      </w:pPr>
      <m:oMath>
        <m:sSub>
          <m:sSubPr>
            <m:ctrlPr>
              <w:rPr>
                <w:rFonts w:ascii="Cambria Math" w:hAnsi="Cambria Math"/>
                <w:i/>
              </w:rPr>
            </m:ctrlPr>
          </m:sSubPr>
          <m:e>
            <m:r>
              <w:rPr>
                <w:rFonts w:ascii="Cambria Math" w:hAnsi="Cambria Math"/>
              </w:rPr>
              <m:t>C</m:t>
            </m:r>
          </m:e>
          <m:sub>
            <m:r>
              <w:rPr>
                <w:rFonts w:ascii="Cambria Math" w:hAnsi="Cambria Math"/>
              </w:rPr>
              <m:t>ijk</m:t>
            </m:r>
          </m:sub>
        </m:sSub>
        <m:r>
          <w:rPr>
            <w:rFonts w:ascii="Cambria Math" w:hAnsi="Cambria Math"/>
          </w:rPr>
          <m:t>=(α+</m:t>
        </m:r>
        <m:sSub>
          <m:sSubPr>
            <m:ctrlPr>
              <w:rPr>
                <w:rFonts w:ascii="Cambria Math" w:hAnsi="Cambria Math"/>
                <w:i/>
              </w:rPr>
            </m:ctrlPr>
          </m:sSubPr>
          <m:e>
            <m:r>
              <w:rPr>
                <w:rFonts w:ascii="Cambria Math" w:hAnsi="Cambria Math"/>
              </w:rPr>
              <m:t>α</m:t>
            </m:r>
          </m:e>
          <m:sub>
            <m:r>
              <w:rPr>
                <w:rFonts w:ascii="Cambria Math" w:hAnsi="Cambria Math"/>
              </w:rPr>
              <m:t>jk</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1,jk</m:t>
            </m:r>
          </m:sub>
        </m:sSub>
        <m:r>
          <w:rPr>
            <w:rFonts w:ascii="Cambria Math" w:hAnsi="Cambria Math"/>
          </w:rPr>
          <m:t>)O+</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F+</m:t>
        </m:r>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O∙F+</m:t>
        </m:r>
        <m:sSub>
          <m:sSubPr>
            <m:ctrlPr>
              <w:rPr>
                <w:rFonts w:ascii="Cambria Math" w:hAnsi="Cambria Math"/>
                <w:i/>
              </w:rPr>
            </m:ctrlPr>
          </m:sSubPr>
          <m:e>
            <m:r>
              <w:rPr>
                <w:rFonts w:ascii="Cambria Math" w:hAnsi="Cambria Math"/>
              </w:rPr>
              <m:t>ε</m:t>
            </m:r>
          </m:e>
          <m:sub>
            <m:r>
              <w:rPr>
                <w:rFonts w:ascii="Cambria Math" w:hAnsi="Cambria Math"/>
              </w:rPr>
              <m:t>ijk</m:t>
            </m:r>
          </m:sub>
        </m:sSub>
      </m:oMath>
      <w:r w:rsidR="00390E4C">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ijk</m:t>
            </m:r>
          </m:sub>
        </m:sSub>
        <m:r>
          <w:rPr>
            <w:rFonts w:ascii="Cambria Math" w:eastAsiaTheme="minorEastAsia" w:hAnsi="Cambria Math"/>
          </w:rPr>
          <m:t xml:space="preserve"> ~ N(0,</m:t>
        </m:r>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j</m:t>
            </m:r>
          </m:sub>
          <m:sup>
            <m:r>
              <w:rPr>
                <w:rFonts w:ascii="Cambria Math" w:eastAsiaTheme="minorEastAsia" w:hAnsi="Cambria Math"/>
              </w:rPr>
              <m:t>2</m:t>
            </m:r>
          </m:sup>
        </m:sSubSup>
        <m:func>
          <m:funcPr>
            <m:ctrlPr>
              <w:rPr>
                <w:rFonts w:ascii="Cambria Math" w:eastAsiaTheme="minorEastAsia" w:hAnsi="Cambria Math"/>
              </w:rPr>
            </m:ctrlPr>
          </m:funcPr>
          <m:fName>
            <m:r>
              <m:rPr>
                <m:sty m:val="p"/>
              </m:rPr>
              <w:rPr>
                <w:rFonts w:ascii="Cambria Math" w:eastAsiaTheme="minorEastAsia" w:hAnsi="Cambria Math"/>
              </w:rPr>
              <m:t>exp</m:t>
            </m:r>
          </m:fName>
          <m:e>
            <m:d>
              <m:dPr>
                <m:ctrlPr>
                  <w:rPr>
                    <w:rFonts w:ascii="Cambria Math" w:eastAsiaTheme="minorEastAsia" w:hAnsi="Cambria Math"/>
                    <w:i/>
                  </w:rPr>
                </m:ctrlPr>
              </m:dPr>
              <m:e>
                <m:r>
                  <w:rPr>
                    <w:rFonts w:ascii="Cambria Math" w:eastAsiaTheme="minorEastAsia" w:hAnsi="Cambria Math"/>
                  </w:rPr>
                  <m:t>2δ</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ijk</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ijk</m:t>
                        </m:r>
                      </m:sub>
                    </m:sSub>
                  </m:e>
                </m:d>
              </m:e>
            </m:d>
          </m:e>
        </m:func>
        <m:r>
          <w:rPr>
            <w:rFonts w:ascii="Cambria Math" w:eastAsiaTheme="minorEastAsia" w:hAnsi="Cambria Math"/>
          </w:rPr>
          <m:t>)</m:t>
        </m:r>
      </m:oMath>
      <w:r w:rsidR="00390E4C">
        <w:rPr>
          <w:rFonts w:eastAsiaTheme="minorEastAsia"/>
        </w:rPr>
        <w:t xml:space="preserve"> (3c)</w:t>
      </w:r>
    </w:p>
    <w:p w14:paraId="748489AC" w14:textId="77777777" w:rsidR="00390E4C" w:rsidRDefault="00390E4C" w:rsidP="00390E4C">
      <w:pPr>
        <w:rPr>
          <w:rFonts w:eastAsiaTheme="minorEastAsia"/>
        </w:rPr>
      </w:pPr>
      <w:r>
        <w:rPr>
          <w:rFonts w:eastAsiaTheme="minorEastAsia"/>
        </w:rPr>
        <w:lastRenderedPageBreak/>
        <w:t xml:space="preserve">Models 3 all allow for heterogeneity among rivers while, in addition, Models 3a to 3c allow for, respectively, residual heterogeneity to be an exponential function of (a) DO; (b) number of high-flow days; and (c) the sum of both variables. </w:t>
      </w:r>
    </w:p>
    <w:p w14:paraId="1BA288B1" w14:textId="77777777" w:rsidR="00390E4C" w:rsidRPr="00450B0B" w:rsidRDefault="00390E4C" w:rsidP="00390E4C">
      <w:pPr>
        <w:rPr>
          <w:rFonts w:eastAsiaTheme="minorEastAsia"/>
        </w:rPr>
      </w:pPr>
      <w:r>
        <w:rPr>
          <w:rFonts w:eastAsiaTheme="minorEastAsia"/>
        </w:rPr>
        <w:t xml:space="preserve">Following specification of the random structure of the models, the fourth and final step was to test whether model fits could be improved by removing fixed terms. Mixed-effects modelling was carried out using the nlme package </w:t>
      </w:r>
      <w:r>
        <w:rPr>
          <w:rFonts w:eastAsiaTheme="minorEastAsia"/>
        </w:rPr>
        <w:fldChar w:fldCharType="begin"/>
      </w:r>
      <w:r>
        <w:rPr>
          <w:rFonts w:eastAsiaTheme="minorEastAsia"/>
        </w:rPr>
        <w:instrText xml:space="preserve"> ADDIN EN.CITE &lt;EndNote&gt;&lt;Cite&gt;&lt;Author&gt;Pinheiro&lt;/Author&gt;&lt;Year&gt;2017&lt;/Year&gt;&lt;RecNum&gt;1762&lt;/RecNum&gt;&lt;DisplayText&gt;(Pinheiro et al. 2017)&lt;/DisplayText&gt;&lt;record&gt;&lt;rec-number&gt;1762&lt;/rec-number&gt;&lt;foreign-keys&gt;&lt;key app="EN" db-id="05drz5zx59e05weawwzxt5w9pxwx0rp0dw95" timestamp="1509079419"&gt;1762&lt;/key&gt;&lt;/foreign-keys&gt;&lt;ref-type name="Electronic Book"&gt;44&lt;/ref-type&gt;&lt;contributors&gt;&lt;authors&gt;&lt;author&gt;Pinheiro, J. C.&lt;/author&gt;&lt;author&gt;Bates, D. M.&lt;/author&gt;&lt;author&gt;DebRoy, S.&lt;/author&gt;&lt;author&gt;Sarkar, D.&lt;/author&gt;&lt;author&gt;R Core Team,&lt;/author&gt;&lt;/authors&gt;&lt;/contributors&gt;&lt;titles&gt;&lt;title&gt;nlme: Linear and Nonlinear Mixed Effects Models&lt;/title&gt;&lt;/titles&gt;&lt;dates&gt;&lt;year&gt;2017&lt;/year&gt;&lt;/dates&gt;&lt;publisher&gt;R package version 3.1-131, URL: https://CRAN.R-project.org/package=nlme&lt;/publisher&gt;&lt;urls&gt;&lt;/urls&gt;&lt;/record&gt;&lt;/Cite&gt;&lt;/EndNote&gt;</w:instrText>
      </w:r>
      <w:r>
        <w:rPr>
          <w:rFonts w:eastAsiaTheme="minorEastAsia"/>
        </w:rPr>
        <w:fldChar w:fldCharType="separate"/>
      </w:r>
      <w:r>
        <w:rPr>
          <w:rFonts w:eastAsiaTheme="minorEastAsia"/>
          <w:noProof/>
        </w:rPr>
        <w:t>(</w:t>
      </w:r>
      <w:hyperlink w:anchor="_ENREF_15" w:tooltip="Pinheiro, 2017 #1762" w:history="1">
        <w:r w:rsidR="00C932EB">
          <w:rPr>
            <w:rFonts w:eastAsiaTheme="minorEastAsia"/>
            <w:noProof/>
          </w:rPr>
          <w:t>Pinheiro et al. 2017</w:t>
        </w:r>
      </w:hyperlink>
      <w:r>
        <w:rPr>
          <w:rFonts w:eastAsiaTheme="minorEastAsia"/>
          <w:noProof/>
        </w:rPr>
        <w:t>)</w:t>
      </w:r>
      <w:r>
        <w:rPr>
          <w:rFonts w:eastAsiaTheme="minorEastAsia"/>
        </w:rPr>
        <w:fldChar w:fldCharType="end"/>
      </w:r>
      <w:r>
        <w:rPr>
          <w:rFonts w:eastAsiaTheme="minorEastAsia"/>
        </w:rPr>
        <w:t xml:space="preserve">, with supporting functions provided by the sjstats package </w:t>
      </w:r>
      <w:r>
        <w:rPr>
          <w:rFonts w:eastAsiaTheme="minorEastAsia"/>
        </w:rPr>
        <w:fldChar w:fldCharType="begin"/>
      </w:r>
      <w:r>
        <w:rPr>
          <w:rFonts w:eastAsiaTheme="minorEastAsia"/>
        </w:rPr>
        <w:instrText xml:space="preserve"> ADDIN EN.CITE &lt;EndNote&gt;&lt;Cite&gt;&lt;Author&gt;Lüdecke&lt;/Author&gt;&lt;Year&gt;2018&lt;/Year&gt;&lt;RecNum&gt;1773&lt;/RecNum&gt;&lt;DisplayText&gt;(Lüdecke 2018)&lt;/DisplayText&gt;&lt;record&gt;&lt;rec-number&gt;1773&lt;/rec-number&gt;&lt;foreign-keys&gt;&lt;key app="EN" db-id="05drz5zx59e05weawwzxt5w9pxwx0rp0dw95" timestamp="1523412285"&gt;1773&lt;/key&gt;&lt;/foreign-keys&gt;&lt;ref-type name="Computer Program"&gt;9&lt;/ref-type&gt;&lt;contributors&gt;&lt;authors&gt;&lt;author&gt;Lüdecke, D.&lt;/author&gt;&lt;/authors&gt;&lt;/contributors&gt;&lt;titles&gt;&lt;title&gt;sjstats: Statistical Functions for Regression Models&lt;/title&gt;&lt;/titles&gt;&lt;dates&gt;&lt;year&gt;2018&lt;/year&gt;&lt;/dates&gt;&lt;publisher&gt;R package version 0.14.2-3, URL: https://CRAN.R-project.org/package=sjstats&lt;/publisher&gt;&lt;urls&gt;&lt;/urls&gt;&lt;/record&gt;&lt;/Cite&gt;&lt;/EndNote&gt;</w:instrText>
      </w:r>
      <w:r>
        <w:rPr>
          <w:rFonts w:eastAsiaTheme="minorEastAsia"/>
        </w:rPr>
        <w:fldChar w:fldCharType="separate"/>
      </w:r>
      <w:r>
        <w:rPr>
          <w:rFonts w:eastAsiaTheme="minorEastAsia"/>
          <w:noProof/>
        </w:rPr>
        <w:t>(</w:t>
      </w:r>
      <w:hyperlink w:anchor="_ENREF_11" w:tooltip="Lüdecke, 2018 #1773" w:history="1">
        <w:r w:rsidR="00C932EB">
          <w:rPr>
            <w:rFonts w:eastAsiaTheme="minorEastAsia"/>
            <w:noProof/>
          </w:rPr>
          <w:t>Lüdecke 2018</w:t>
        </w:r>
      </w:hyperlink>
      <w:r>
        <w:rPr>
          <w:rFonts w:eastAsiaTheme="minorEastAsia"/>
          <w:noProof/>
        </w:rPr>
        <w:t>)</w:t>
      </w:r>
      <w:r>
        <w:rPr>
          <w:rFonts w:eastAsiaTheme="minorEastAsia"/>
        </w:rPr>
        <w:fldChar w:fldCharType="end"/>
      </w:r>
      <w:r>
        <w:rPr>
          <w:rFonts w:eastAsiaTheme="minorEastAsia"/>
        </w:rPr>
        <w:t>.</w:t>
      </w:r>
    </w:p>
    <w:p w14:paraId="4562B5DB" w14:textId="77777777" w:rsidR="00390E4C" w:rsidRDefault="00390E4C" w:rsidP="00390E4C">
      <w:r>
        <w:t xml:space="preserve">Further graphical univariate analyses were carried out to compare and contrast mean species richness, mean Pielou’s evenness, and mean nativeness among years within Selected Areas, and among Selected Areas. Mean (and SEs, from which CIs are obtained) values of these statistics were calculated treating sites within years (n = 10) as replicates. Species richness refers to the number of species within an area. Pielou’s evenness has range [0,1] and equals 1 when all species’ abundances of an assemblage are equal (1/n if there are n species) and so, in conjunction with richness, helps provide a picture of how well represented each species is, within the local assemblage of a Selected Area. Nativeness is defined within the fish Basin Matter as the proportion of total range standardised CPUEs comprised of native species. For these three variables we infer a ‘significant’ difference between two groups when 95% confidence intervals of those groups do not overlap. Note that LTIM nativeness and SRA nativeness are not quantitatively comparable as they are based on different sampling protocols. </w:t>
      </w:r>
    </w:p>
    <w:p w14:paraId="76E77E4D" w14:textId="77777777" w:rsidR="00CF3BB4" w:rsidRDefault="00CF3BB4" w:rsidP="00CF3BB4">
      <w:pPr>
        <w:pStyle w:val="Heading4"/>
      </w:pPr>
      <w:r>
        <w:t>References</w:t>
      </w:r>
    </w:p>
    <w:p w14:paraId="29E557D2" w14:textId="77777777" w:rsidR="00CF3BB4" w:rsidRPr="00CF3BB4" w:rsidRDefault="00CF3BB4" w:rsidP="00CF3BB4">
      <w:pPr>
        <w:spacing w:after="60"/>
        <w:ind w:left="426" w:hanging="426"/>
        <w:rPr>
          <w:lang w:val="en-US"/>
        </w:rPr>
      </w:pPr>
      <w:r w:rsidRPr="00CF3BB4">
        <w:rPr>
          <w:lang w:val="en-US"/>
        </w:rPr>
        <w:t xml:space="preserve">Bates, D., M. Maechler, B. M. Bolker, and S. C. Walker. 2015. Fitting Linear Mixed-Effects Models Using lme4. Journal of Statistical Software </w:t>
      </w:r>
      <w:r w:rsidRPr="00CF3BB4">
        <w:rPr>
          <w:b/>
          <w:lang w:val="en-US"/>
        </w:rPr>
        <w:t>67</w:t>
      </w:r>
      <w:r w:rsidRPr="00CF3BB4">
        <w:rPr>
          <w:lang w:val="en-US"/>
        </w:rPr>
        <w:t>:1-48.</w:t>
      </w:r>
    </w:p>
    <w:p w14:paraId="5E66D2E7" w14:textId="77777777" w:rsidR="00CF3BB4" w:rsidRPr="00CF3BB4" w:rsidRDefault="00CF3BB4" w:rsidP="00CF3BB4">
      <w:pPr>
        <w:spacing w:after="60"/>
        <w:ind w:left="426" w:hanging="426"/>
        <w:rPr>
          <w:lang w:val="en-US"/>
        </w:rPr>
      </w:pPr>
      <w:r w:rsidRPr="00CF3BB4">
        <w:rPr>
          <w:lang w:val="en-US"/>
        </w:rPr>
        <w:t xml:space="preserve">Clarke, K. R. 1993. Nonparametric multivariate analyses of changes in community structure. Australian Journal of Ecology </w:t>
      </w:r>
      <w:r w:rsidRPr="00CF3BB4">
        <w:rPr>
          <w:b/>
          <w:lang w:val="en-US"/>
        </w:rPr>
        <w:t>18</w:t>
      </w:r>
      <w:r w:rsidRPr="00CF3BB4">
        <w:rPr>
          <w:lang w:val="en-US"/>
        </w:rPr>
        <w:t>:117-143.</w:t>
      </w:r>
    </w:p>
    <w:p w14:paraId="29B5C9ED" w14:textId="77777777" w:rsidR="00CF3BB4" w:rsidRPr="00CF3BB4" w:rsidRDefault="00CF3BB4" w:rsidP="00CF3BB4">
      <w:pPr>
        <w:spacing w:after="60"/>
        <w:ind w:left="426" w:hanging="426"/>
        <w:rPr>
          <w:lang w:val="en-US"/>
        </w:rPr>
      </w:pPr>
      <w:r w:rsidRPr="00CF3BB4">
        <w:rPr>
          <w:lang w:val="en-US"/>
        </w:rPr>
        <w:t xml:space="preserve">Cook, R. D. 1977. Detection of influential observations in linear regression. Technometrics </w:t>
      </w:r>
      <w:r w:rsidRPr="00CF3BB4">
        <w:rPr>
          <w:b/>
          <w:lang w:val="en-US"/>
        </w:rPr>
        <w:t>19</w:t>
      </w:r>
      <w:r w:rsidRPr="00CF3BB4">
        <w:rPr>
          <w:lang w:val="en-US"/>
        </w:rPr>
        <w:t>:15-18.</w:t>
      </w:r>
    </w:p>
    <w:p w14:paraId="3E10530D" w14:textId="77777777" w:rsidR="00CF3BB4" w:rsidRPr="00CF3BB4" w:rsidRDefault="00CF3BB4" w:rsidP="00CF3BB4">
      <w:pPr>
        <w:spacing w:after="60"/>
        <w:ind w:left="426" w:hanging="426"/>
        <w:rPr>
          <w:lang w:val="en-US"/>
        </w:rPr>
      </w:pPr>
      <w:r w:rsidRPr="00CF3BB4">
        <w:rPr>
          <w:lang w:val="en-US"/>
        </w:rPr>
        <w:t>Diggle, P. J. 2002. The Analysis of Longitudinal Data. Oxford University Press, London.</w:t>
      </w:r>
    </w:p>
    <w:p w14:paraId="134EFE48" w14:textId="77777777" w:rsidR="00CF3BB4" w:rsidRPr="00CF3BB4" w:rsidRDefault="00CF3BB4" w:rsidP="00CF3BB4">
      <w:pPr>
        <w:spacing w:after="60"/>
        <w:ind w:left="426" w:hanging="426"/>
        <w:rPr>
          <w:lang w:val="en-US"/>
        </w:rPr>
      </w:pPr>
      <w:r w:rsidRPr="00CF3BB4">
        <w:rPr>
          <w:lang w:val="en-US"/>
        </w:rPr>
        <w:t xml:space="preserve">Fausch, K. D., C. E. Torgersen, C. V. Baxter, and H. W. Li. 2002. Landscapes to riverscapes: Bridging the gap between research and conservation of stream fishes. Bioscience </w:t>
      </w:r>
      <w:r w:rsidRPr="00CF3BB4">
        <w:rPr>
          <w:b/>
          <w:lang w:val="en-US"/>
        </w:rPr>
        <w:t>52</w:t>
      </w:r>
      <w:r w:rsidRPr="00CF3BB4">
        <w:rPr>
          <w:lang w:val="en-US"/>
        </w:rPr>
        <w:t>:483-498.</w:t>
      </w:r>
    </w:p>
    <w:p w14:paraId="587DBA7D" w14:textId="77777777" w:rsidR="00CF3BB4" w:rsidRPr="00CF3BB4" w:rsidRDefault="00CF3BB4" w:rsidP="00CF3BB4">
      <w:pPr>
        <w:spacing w:after="60"/>
        <w:ind w:left="426" w:hanging="426"/>
        <w:rPr>
          <w:lang w:val="en-US"/>
        </w:rPr>
      </w:pPr>
      <w:r w:rsidRPr="00CF3BB4">
        <w:rPr>
          <w:lang w:val="en-US"/>
        </w:rPr>
        <w:t>Gawne, B., S. Brooks, R. Butcher, P. Cottingham, P. Everingham, J. Hale, D. Nielson, M. Stewardson, and R. Stoffels. 2013. Long-term Intervention Monitoring Logic and Rationale Document prepared for the Commonwealth Environmental Water Office. The Murray-Darling Freshwater Research Centre, MDFRC Publication 01/2013.</w:t>
      </w:r>
    </w:p>
    <w:p w14:paraId="6A683F4D" w14:textId="77777777" w:rsidR="00CF3BB4" w:rsidRPr="00CF3BB4" w:rsidRDefault="00CF3BB4" w:rsidP="00CF3BB4">
      <w:pPr>
        <w:spacing w:after="60"/>
        <w:ind w:left="426" w:hanging="426"/>
        <w:rPr>
          <w:lang w:val="en-US"/>
        </w:rPr>
      </w:pPr>
      <w:r w:rsidRPr="00CF3BB4">
        <w:rPr>
          <w:lang w:val="en-US"/>
        </w:rPr>
        <w:t>Hale, J., R. Stoffels, R. Butcher, M. Shackleton, S. Brooks, and B. Gawne. 2013. Commonwealth Environmental Water Office Long Term Intervention Monitoring Project – Standard Methods., Final Report prepared for the Commonwealth Environmental Water Office by The Murray-Darling Freshwater Research Centre, MDFRC Publication 29.2/2014, January.</w:t>
      </w:r>
    </w:p>
    <w:p w14:paraId="3C514A69" w14:textId="77777777" w:rsidR="00CF3BB4" w:rsidRPr="00CF3BB4" w:rsidRDefault="00CF3BB4" w:rsidP="00CF3BB4">
      <w:pPr>
        <w:spacing w:after="60"/>
        <w:ind w:left="426" w:hanging="426"/>
        <w:rPr>
          <w:lang w:val="en-US"/>
        </w:rPr>
      </w:pPr>
      <w:r w:rsidRPr="00CF3BB4">
        <w:rPr>
          <w:lang w:val="en-US"/>
        </w:rPr>
        <w:t xml:space="preserve">Humphries, P., L. G. Serafini, and A. J. King. 2002. River regulation and fish larvae: variation through space and time. Freshwater Biology </w:t>
      </w:r>
      <w:r w:rsidRPr="00CF3BB4">
        <w:rPr>
          <w:b/>
          <w:lang w:val="en-US"/>
        </w:rPr>
        <w:t>47</w:t>
      </w:r>
      <w:r w:rsidRPr="00CF3BB4">
        <w:rPr>
          <w:lang w:val="en-US"/>
        </w:rPr>
        <w:t>:1307-1331.</w:t>
      </w:r>
    </w:p>
    <w:p w14:paraId="15A06508" w14:textId="77777777" w:rsidR="00CF3BB4" w:rsidRPr="00CF3BB4" w:rsidRDefault="00CF3BB4" w:rsidP="00CF3BB4">
      <w:pPr>
        <w:spacing w:after="60"/>
        <w:ind w:left="426" w:hanging="426"/>
        <w:rPr>
          <w:lang w:val="en-US"/>
        </w:rPr>
      </w:pPr>
      <w:r w:rsidRPr="00CF3BB4">
        <w:rPr>
          <w:lang w:val="en-US"/>
        </w:rPr>
        <w:t>Knowles, J. E., and C. Frederick. 2016. merTools: Tools for Analyzing Mixed Effect Regression Models. R package version 0.3.0.</w:t>
      </w:r>
    </w:p>
    <w:p w14:paraId="455090F0" w14:textId="77777777" w:rsidR="00CF3BB4" w:rsidRPr="00CF3BB4" w:rsidRDefault="00CF3BB4" w:rsidP="00CF3BB4">
      <w:pPr>
        <w:spacing w:after="60"/>
        <w:ind w:left="426" w:hanging="426"/>
        <w:rPr>
          <w:lang w:val="en-US"/>
        </w:rPr>
      </w:pPr>
      <w:r w:rsidRPr="00CF3BB4">
        <w:rPr>
          <w:lang w:val="en-US"/>
        </w:rPr>
        <w:t xml:space="preserve">Kuznetsova, A., P. B. Brockhoff, and R. H. B. Christensen. 2017. lmerTest Package: Tests in Linear Mixed Effects Models. Journal of Statistical Software </w:t>
      </w:r>
      <w:r w:rsidRPr="00CF3BB4">
        <w:rPr>
          <w:b/>
          <w:lang w:val="en-US"/>
        </w:rPr>
        <w:t>82</w:t>
      </w:r>
      <w:r w:rsidRPr="00CF3BB4">
        <w:rPr>
          <w:lang w:val="en-US"/>
        </w:rPr>
        <w:t>:1-26.</w:t>
      </w:r>
    </w:p>
    <w:p w14:paraId="3ED52765" w14:textId="77777777" w:rsidR="00CF3BB4" w:rsidRPr="00CF3BB4" w:rsidRDefault="00CF3BB4" w:rsidP="00CF3BB4">
      <w:pPr>
        <w:spacing w:after="60"/>
        <w:ind w:left="426" w:hanging="426"/>
        <w:rPr>
          <w:lang w:val="en-US"/>
        </w:rPr>
      </w:pPr>
      <w:r w:rsidRPr="00CF3BB4">
        <w:rPr>
          <w:lang w:val="en-US"/>
        </w:rPr>
        <w:t xml:space="preserve">Lüdecke, D. 2018. sjstats: Statistical Functions for Regression Models. R package version 0.14.2-3, URL: </w:t>
      </w:r>
      <w:hyperlink r:id="rId37" w:history="1">
        <w:r w:rsidRPr="00CF3BB4">
          <w:rPr>
            <w:rStyle w:val="Hyperlink"/>
            <w:lang w:val="en-US"/>
          </w:rPr>
          <w:t>https://CRAN.R-project.org/package=sjstats</w:t>
        </w:r>
      </w:hyperlink>
      <w:r w:rsidRPr="00CF3BB4">
        <w:rPr>
          <w:lang w:val="en-US"/>
        </w:rPr>
        <w:t>.</w:t>
      </w:r>
    </w:p>
    <w:p w14:paraId="1255303A" w14:textId="77777777" w:rsidR="00CF3BB4" w:rsidRPr="00CF3BB4" w:rsidRDefault="00CF3BB4" w:rsidP="00CF3BB4">
      <w:pPr>
        <w:spacing w:after="60"/>
        <w:ind w:left="426" w:hanging="426"/>
        <w:rPr>
          <w:lang w:val="en-US"/>
        </w:rPr>
      </w:pPr>
      <w:r w:rsidRPr="00CF3BB4">
        <w:rPr>
          <w:lang w:val="en-US"/>
        </w:rPr>
        <w:t>Ogle, D. H. 2016. Introductory Fisheries Analyses with R. CRC Press, Taylor &amp; Francis Group, Boca Raton, FL, U.S.A.</w:t>
      </w:r>
    </w:p>
    <w:p w14:paraId="6927CF13" w14:textId="77777777" w:rsidR="00CF3BB4" w:rsidRPr="00CF3BB4" w:rsidRDefault="00CF3BB4" w:rsidP="00CF3BB4">
      <w:pPr>
        <w:spacing w:after="60"/>
        <w:ind w:left="426" w:hanging="426"/>
        <w:rPr>
          <w:lang w:val="en-US"/>
        </w:rPr>
      </w:pPr>
      <w:r w:rsidRPr="00CF3BB4">
        <w:rPr>
          <w:lang w:val="en-US"/>
        </w:rPr>
        <w:lastRenderedPageBreak/>
        <w:t xml:space="preserve">Oksanen, J., F. Guillaume Blanchet, M. Friendly, R. Kindt, P. Legendre, D. McGlinn, P. R. Minchin, R. B. O'Hara, G. L. Simpson, P. Solymos, M. H. H. Stevens, E. Szoecs, and H. Wagner. 2018. vegan: Community Ecology Package. R package version 2.4-6. </w:t>
      </w:r>
      <w:hyperlink r:id="rId38" w:history="1">
        <w:r w:rsidRPr="00CF3BB4">
          <w:rPr>
            <w:rStyle w:val="Hyperlink"/>
            <w:lang w:val="en-US"/>
          </w:rPr>
          <w:t>https://CRAN.R-project.org/package=vegan</w:t>
        </w:r>
      </w:hyperlink>
      <w:r w:rsidRPr="00CF3BB4">
        <w:rPr>
          <w:lang w:val="en-US"/>
        </w:rPr>
        <w:t>.</w:t>
      </w:r>
    </w:p>
    <w:p w14:paraId="373FF9F9" w14:textId="77777777" w:rsidR="00CF3BB4" w:rsidRPr="00CF3BB4" w:rsidRDefault="00CF3BB4" w:rsidP="00CF3BB4">
      <w:pPr>
        <w:spacing w:after="60"/>
        <w:ind w:left="426" w:hanging="426"/>
        <w:rPr>
          <w:lang w:val="en-US"/>
        </w:rPr>
      </w:pPr>
      <w:r w:rsidRPr="00CF3BB4">
        <w:rPr>
          <w:lang w:val="en-US"/>
        </w:rPr>
        <w:t>Pinheiro, J. C., and D. M. Bates. 2000. Mixed-effects models in S and S-Plus. Springer Verlag New York LLC, New York, NY.</w:t>
      </w:r>
    </w:p>
    <w:p w14:paraId="2C6598C7" w14:textId="77777777" w:rsidR="00CF3BB4" w:rsidRPr="00CF3BB4" w:rsidRDefault="00CF3BB4" w:rsidP="00CF3BB4">
      <w:pPr>
        <w:spacing w:after="60"/>
        <w:ind w:left="426" w:hanging="426"/>
        <w:rPr>
          <w:lang w:val="en-US"/>
        </w:rPr>
      </w:pPr>
      <w:r w:rsidRPr="00CF3BB4">
        <w:rPr>
          <w:lang w:val="en-US"/>
        </w:rPr>
        <w:t xml:space="preserve">Pinheiro, J. C., D. M. Bates, S. DebRoy, D. Sarkar, and R Core Team. 2017. nlme: Linear and Nonlinear Mixed Effects Models. R package version 3.1-131, URL: </w:t>
      </w:r>
      <w:hyperlink r:id="rId39" w:history="1">
        <w:r w:rsidRPr="00CF3BB4">
          <w:rPr>
            <w:rStyle w:val="Hyperlink"/>
            <w:lang w:val="en-US"/>
          </w:rPr>
          <w:t>https://CRAN.R-project.org/package=nlme</w:t>
        </w:r>
      </w:hyperlink>
      <w:r w:rsidRPr="00CF3BB4">
        <w:rPr>
          <w:lang w:val="en-US"/>
        </w:rPr>
        <w:t>.</w:t>
      </w:r>
    </w:p>
    <w:p w14:paraId="50A2E388" w14:textId="77777777" w:rsidR="00CF3BB4" w:rsidRPr="00CF3BB4" w:rsidRDefault="00CF3BB4" w:rsidP="00CF3BB4">
      <w:pPr>
        <w:spacing w:after="60"/>
        <w:ind w:left="426" w:hanging="426"/>
        <w:rPr>
          <w:lang w:val="en-US"/>
        </w:rPr>
      </w:pPr>
      <w:r w:rsidRPr="00CF3BB4">
        <w:rPr>
          <w:lang w:val="en-US"/>
        </w:rPr>
        <w:t>Quinn, T. J., and R. B. Deriso. 1999. Quantitative Fish Dynamics. Oxford University Press, New York.</w:t>
      </w:r>
    </w:p>
    <w:p w14:paraId="13FFBF10" w14:textId="77777777" w:rsidR="00CF3BB4" w:rsidRPr="00CF3BB4" w:rsidRDefault="00CF3BB4" w:rsidP="00CF3BB4">
      <w:pPr>
        <w:spacing w:after="60"/>
        <w:ind w:left="426" w:hanging="426"/>
        <w:rPr>
          <w:lang w:val="en-US"/>
        </w:rPr>
      </w:pPr>
      <w:r w:rsidRPr="00CF3BB4">
        <w:rPr>
          <w:lang w:val="en-US"/>
        </w:rPr>
        <w:t xml:space="preserve">R Core Team. 2017. R: A language and environment for statistical computing. R Foundation for Statistical Computing, Vienna, Austria. URL </w:t>
      </w:r>
      <w:hyperlink r:id="rId40" w:history="1">
        <w:r w:rsidRPr="00CF3BB4">
          <w:rPr>
            <w:rStyle w:val="Hyperlink"/>
            <w:lang w:val="en-US"/>
          </w:rPr>
          <w:t>http://www.R-project.org/</w:t>
        </w:r>
      </w:hyperlink>
      <w:r w:rsidRPr="00CF3BB4">
        <w:rPr>
          <w:lang w:val="en-US"/>
        </w:rPr>
        <w:t>.</w:t>
      </w:r>
    </w:p>
    <w:p w14:paraId="55517671" w14:textId="77777777" w:rsidR="00CF3BB4" w:rsidRPr="00CF3BB4" w:rsidRDefault="00CF3BB4" w:rsidP="00CF3BB4">
      <w:pPr>
        <w:spacing w:after="60"/>
        <w:ind w:left="426" w:hanging="426"/>
        <w:rPr>
          <w:lang w:val="en-US"/>
        </w:rPr>
      </w:pPr>
      <w:r w:rsidRPr="00CF3BB4">
        <w:rPr>
          <w:lang w:val="en-US"/>
        </w:rPr>
        <w:t xml:space="preserve">Roberts, D. W. 2016. labdsv: Ordination and Multivariate Analysis for Ecology. R package version 1.8-0 </w:t>
      </w:r>
      <w:hyperlink r:id="rId41" w:history="1">
        <w:r w:rsidRPr="00CF3BB4">
          <w:rPr>
            <w:rStyle w:val="Hyperlink"/>
            <w:lang w:val="en-US"/>
          </w:rPr>
          <w:t>https://CRAN.R-project.org/package=labdsv</w:t>
        </w:r>
      </w:hyperlink>
      <w:r w:rsidRPr="00CF3BB4">
        <w:rPr>
          <w:lang w:val="en-US"/>
        </w:rPr>
        <w:t>.</w:t>
      </w:r>
    </w:p>
    <w:p w14:paraId="3139BEA5" w14:textId="77777777" w:rsidR="00CF3BB4" w:rsidRPr="00CF3BB4" w:rsidRDefault="00CF3BB4" w:rsidP="00CF3BB4">
      <w:pPr>
        <w:spacing w:after="60"/>
        <w:ind w:left="426" w:hanging="426"/>
        <w:rPr>
          <w:lang w:val="en-US"/>
        </w:rPr>
      </w:pPr>
      <w:r w:rsidRPr="00CF3BB4">
        <w:rPr>
          <w:lang w:val="en-US"/>
        </w:rPr>
        <w:t>Wackerly, D. D., W. Mendenhall, and R. L. Scheaffer. 2002. Mathematical Statistics with Applications. 6th edition. Wadsworth Group.</w:t>
      </w:r>
    </w:p>
    <w:p w14:paraId="0F538182" w14:textId="77777777" w:rsidR="00C932EB" w:rsidRDefault="00CF3BB4" w:rsidP="00CF3BB4">
      <w:pPr>
        <w:spacing w:after="60"/>
        <w:ind w:left="426" w:hanging="426"/>
      </w:pPr>
      <w:r w:rsidRPr="00CF3BB4">
        <w:t>Zuur, A. F., E. N. Ieno, N. J. Walker, A. A. Saveliev, and G. M. Smith. 2009. Mixed Effects Models and Extensions in Ecology with R. Springer, New York, US</w:t>
      </w:r>
      <w:r w:rsidR="00DA163B">
        <w:t>.</w:t>
      </w:r>
    </w:p>
    <w:p w14:paraId="119C093C" w14:textId="77777777" w:rsidR="00C932EB" w:rsidRDefault="00C932EB" w:rsidP="00CF3BB4">
      <w:pPr>
        <w:spacing w:after="60"/>
        <w:ind w:left="426" w:hanging="426"/>
      </w:pPr>
    </w:p>
    <w:p w14:paraId="2A1AEE55" w14:textId="3E6DCEC6" w:rsidR="00C932EB" w:rsidRDefault="00C932EB" w:rsidP="00CF3BB4">
      <w:pPr>
        <w:spacing w:after="60"/>
        <w:ind w:left="426" w:hanging="426"/>
      </w:pPr>
    </w:p>
    <w:sectPr w:rsidR="00C932EB" w:rsidSect="00CF3BB4">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945ABC" w14:textId="77777777" w:rsidR="00006C73" w:rsidRDefault="00006C73" w:rsidP="00E66522">
      <w:r>
        <w:separator/>
      </w:r>
    </w:p>
  </w:endnote>
  <w:endnote w:type="continuationSeparator" w:id="0">
    <w:p w14:paraId="5469A7BA" w14:textId="77777777" w:rsidR="00006C73" w:rsidRDefault="00006C73" w:rsidP="00E66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old">
    <w:altName w:val="Arial"/>
    <w:panose1 w:val="020B07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922644922"/>
      <w:docPartObj>
        <w:docPartGallery w:val="Page Numbers (Bottom of Page)"/>
        <w:docPartUnique/>
      </w:docPartObj>
    </w:sdtPr>
    <w:sdtEndPr>
      <w:rPr>
        <w:rStyle w:val="PageNumber"/>
      </w:rPr>
    </w:sdtEndPr>
    <w:sdtContent>
      <w:p w14:paraId="558EED2C" w14:textId="77777777" w:rsidR="00EE1E62" w:rsidRDefault="00EE1E62" w:rsidP="00EE1E6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2D9024" w14:textId="77777777" w:rsidR="00EE1E62" w:rsidRDefault="00EE1E62" w:rsidP="005A1C2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8B1C7" w14:textId="77777777" w:rsidR="00EE1E62" w:rsidRDefault="00EE1E62" w:rsidP="00D93DAE">
    <w:pPr>
      <w:pStyle w:val="Footer"/>
    </w:pPr>
    <w:r>
      <w:rPr>
        <w:noProof/>
        <w:lang w:eastAsia="en-AU"/>
      </w:rPr>
      <w:drawing>
        <wp:anchor distT="36576" distB="36576" distL="36576" distR="36576" simplePos="0" relativeHeight="251660288" behindDoc="0" locked="0" layoutInCell="1" allowOverlap="1" wp14:anchorId="6F8A13A7" wp14:editId="1F20E03C">
          <wp:simplePos x="0" y="0"/>
          <wp:positionH relativeFrom="column">
            <wp:posOffset>696595</wp:posOffset>
          </wp:positionH>
          <wp:positionV relativeFrom="paragraph">
            <wp:posOffset>7466330</wp:posOffset>
          </wp:positionV>
          <wp:extent cx="586740" cy="1479550"/>
          <wp:effectExtent l="0" t="0" r="381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lum bright="20000" contrast="-100000"/>
                    <a:grayscl/>
                    <a:extLst>
                      <a:ext uri="{28A0092B-C50C-407E-A947-70E740481C1C}">
                        <a14:useLocalDpi xmlns:a14="http://schemas.microsoft.com/office/drawing/2010/main"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240" behindDoc="0" locked="0" layoutInCell="1" allowOverlap="1" wp14:anchorId="4B472D4C" wp14:editId="04A18BBD">
          <wp:simplePos x="0" y="0"/>
          <wp:positionH relativeFrom="column">
            <wp:posOffset>-421419</wp:posOffset>
          </wp:positionH>
          <wp:positionV relativeFrom="paragraph">
            <wp:posOffset>-549358</wp:posOffset>
          </wp:positionV>
          <wp:extent cx="6718852" cy="1097280"/>
          <wp:effectExtent l="0" t="0" r="6350" b="7620"/>
          <wp:wrapNone/>
          <wp:docPr id="13" name="Picture 13" descr="C:\Users\hmissen\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missen\Desktop\Untitled-1.jpg"/>
                  <pic:cNvPicPr>
                    <a:picLocks noChangeAspect="1"/>
                  </pic:cNvPicPr>
                </pic:nvPicPr>
                <pic:blipFill>
                  <a:blip r:embed="rId2" cstate="print"/>
                  <a:srcRect t="45167" b="30580"/>
                  <a:stretch>
                    <a:fillRect/>
                  </a:stretch>
                </pic:blipFill>
                <pic:spPr bwMode="auto">
                  <a:xfrm>
                    <a:off x="0" y="0"/>
                    <a:ext cx="6718852" cy="1097280"/>
                  </a:xfrm>
                  <a:prstGeom prst="rect">
                    <a:avLst/>
                  </a:prstGeom>
                  <a:noFill/>
                  <a:ln w="9525">
                    <a:noFill/>
                    <a:miter lim="800000"/>
                    <a:headEnd/>
                    <a:tailEnd/>
                  </a:ln>
                </pic:spPr>
              </pic:pic>
            </a:graphicData>
          </a:graphic>
        </wp:anchor>
      </w:drawing>
    </w:r>
    <w:r>
      <w:rPr>
        <w:noProof/>
      </w:rPr>
      <w:fldChar w:fldCharType="begin"/>
    </w:r>
    <w:r>
      <w:rPr>
        <w:noProof/>
      </w:rPr>
      <w:instrText xml:space="preserve"> FILENAME  \* Caps  \* MERGEFORMAT </w:instrText>
    </w:r>
    <w:r>
      <w:rPr>
        <w:noProof/>
      </w:rPr>
      <w:fldChar w:fldCharType="separate"/>
    </w:r>
    <w:r>
      <w:rPr>
        <w:noProof/>
      </w:rPr>
      <w:t>Fish Basin Matter Evaluation_1516_Draft2</w:t>
    </w:r>
    <w:r>
      <w:rPr>
        <w:noProof/>
      </w:rPr>
      <w:fldChar w:fldCharType="end"/>
    </w:r>
    <w:r>
      <w:t xml:space="preserve"> </w:t>
    </w:r>
    <w:r>
      <w:tab/>
    </w:r>
    <w:r>
      <w:tab/>
    </w:r>
    <w:r>
      <w:fldChar w:fldCharType="begin"/>
    </w:r>
    <w:r>
      <w:instrText xml:space="preserve"> PAGE   \* MERGEFORMAT </w:instrText>
    </w:r>
    <w:r>
      <w:fldChar w:fldCharType="separate"/>
    </w:r>
    <w:r w:rsidR="005364A7">
      <w:rPr>
        <w:noProof/>
      </w:rP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94529" w14:textId="77777777" w:rsidR="00EE1E62" w:rsidRDefault="00EE1E62">
    <w:pPr>
      <w:pStyle w:val="Footer"/>
    </w:pPr>
    <w:r>
      <w:fldChar w:fldCharType="begin"/>
    </w:r>
    <w:r>
      <w:instrText xml:space="preserve"> ADVANCE  </w:instrText>
    </w:r>
    <w:r>
      <w:fldChar w:fldCharType="end"/>
    </w:r>
    <w:r>
      <w:rPr>
        <w:noProof/>
      </w:rPr>
      <w:fldChar w:fldCharType="begin"/>
    </w:r>
    <w:r>
      <w:rPr>
        <w:noProof/>
      </w:rPr>
      <w:instrText xml:space="preserve"> FILENAME  \* Caps  \* MERGEFORMAT </w:instrText>
    </w:r>
    <w:r>
      <w:rPr>
        <w:noProof/>
      </w:rPr>
      <w:fldChar w:fldCharType="separate"/>
    </w:r>
    <w:r>
      <w:rPr>
        <w:noProof/>
      </w:rPr>
      <w:t>Fish Basin Matter Evaluation_1516_Draft2</w:t>
    </w:r>
    <w:r>
      <w:rPr>
        <w:noProof/>
      </w:rPr>
      <w:fldChar w:fldCharType="end"/>
    </w:r>
  </w:p>
  <w:p w14:paraId="573EFCB3" w14:textId="77777777" w:rsidR="00EE1E62" w:rsidRDefault="00EE1E6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915734045"/>
      <w:docPartObj>
        <w:docPartGallery w:val="Page Numbers (Bottom of Page)"/>
        <w:docPartUnique/>
      </w:docPartObj>
    </w:sdtPr>
    <w:sdtEndPr>
      <w:rPr>
        <w:rStyle w:val="PageNumber"/>
      </w:rPr>
    </w:sdtEndPr>
    <w:sdtContent>
      <w:p w14:paraId="64DA1602" w14:textId="77777777" w:rsidR="00EE1E62" w:rsidRDefault="00EE1E62" w:rsidP="00EE1E6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364A7">
          <w:rPr>
            <w:rStyle w:val="PageNumber"/>
            <w:noProof/>
          </w:rPr>
          <w:t>i</w:t>
        </w:r>
        <w:r>
          <w:rPr>
            <w:rStyle w:val="PageNumber"/>
          </w:rPr>
          <w:fldChar w:fldCharType="end"/>
        </w:r>
      </w:p>
    </w:sdtContent>
  </w:sdt>
  <w:p w14:paraId="1D8B33EE" w14:textId="77777777" w:rsidR="00EE1E62" w:rsidRDefault="00EE1E62" w:rsidP="005A1C27">
    <w:pPr>
      <w:pStyle w:val="Footer"/>
      <w:ind w:right="360"/>
    </w:pPr>
    <w:r>
      <w:t>2016–17 Basin-scale evaluation of Commonwealth environmental water – Fish</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35FACF" w14:textId="77777777" w:rsidR="00006C73" w:rsidRDefault="00006C73" w:rsidP="00E66522">
      <w:r>
        <w:separator/>
      </w:r>
    </w:p>
  </w:footnote>
  <w:footnote w:type="continuationSeparator" w:id="0">
    <w:p w14:paraId="3FE3BF6D" w14:textId="77777777" w:rsidR="00006C73" w:rsidRDefault="00006C73" w:rsidP="00E66522">
      <w:r>
        <w:continuationSeparator/>
      </w:r>
    </w:p>
  </w:footnote>
  <w:footnote w:id="1">
    <w:p w14:paraId="1F33857A" w14:textId="77777777" w:rsidR="00EE1E62" w:rsidRDefault="00EE1E62">
      <w:pPr>
        <w:pStyle w:val="FootnoteText"/>
      </w:pPr>
      <w:r>
        <w:rPr>
          <w:rStyle w:val="FootnoteReference"/>
        </w:rPr>
        <w:footnoteRef/>
      </w:r>
      <w:r>
        <w:t xml:space="preserve"> Note that this figure includes watering actions where water was reused and so accounted for more than once. Many watering actions also included other sources of environmental water.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5BFB3" w14:textId="77777777" w:rsidR="005364A7" w:rsidRDefault="005364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F4D33" w14:textId="77777777" w:rsidR="005364A7" w:rsidRDefault="005364A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394ED" w14:textId="77777777" w:rsidR="005364A7" w:rsidRDefault="005364A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C1757" w14:textId="77777777" w:rsidR="00EE1E62" w:rsidRDefault="00EE1E62" w:rsidP="00E76B43">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0405F"/>
    <w:multiLevelType w:val="hybridMultilevel"/>
    <w:tmpl w:val="71123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1C158A"/>
    <w:multiLevelType w:val="hybridMultilevel"/>
    <w:tmpl w:val="FB92A23A"/>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432E1"/>
    <w:multiLevelType w:val="hybridMultilevel"/>
    <w:tmpl w:val="2FFA06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473AF5"/>
    <w:multiLevelType w:val="hybridMultilevel"/>
    <w:tmpl w:val="2F9E44E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B539D3"/>
    <w:multiLevelType w:val="hybridMultilevel"/>
    <w:tmpl w:val="30E41A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BF5975"/>
    <w:multiLevelType w:val="hybridMultilevel"/>
    <w:tmpl w:val="46523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9B0B73"/>
    <w:multiLevelType w:val="hybridMultilevel"/>
    <w:tmpl w:val="E73817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CC60C47"/>
    <w:multiLevelType w:val="hybridMultilevel"/>
    <w:tmpl w:val="40BA8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6A2953"/>
    <w:multiLevelType w:val="hybridMultilevel"/>
    <w:tmpl w:val="FB4E8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41434E"/>
    <w:multiLevelType w:val="hybridMultilevel"/>
    <w:tmpl w:val="6E6223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41166EA"/>
    <w:multiLevelType w:val="hybridMultilevel"/>
    <w:tmpl w:val="C706E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651AC7"/>
    <w:multiLevelType w:val="hybridMultilevel"/>
    <w:tmpl w:val="ECBC6F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B396FDB"/>
    <w:multiLevelType w:val="hybridMultilevel"/>
    <w:tmpl w:val="3B1899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913A3F"/>
    <w:multiLevelType w:val="hybridMultilevel"/>
    <w:tmpl w:val="97562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FE78CC"/>
    <w:multiLevelType w:val="hybridMultilevel"/>
    <w:tmpl w:val="FCB42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460609"/>
    <w:multiLevelType w:val="hybridMultilevel"/>
    <w:tmpl w:val="946C93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C1638A"/>
    <w:multiLevelType w:val="hybridMultilevel"/>
    <w:tmpl w:val="0CD81AA2"/>
    <w:lvl w:ilvl="0" w:tplc="0C090001">
      <w:start w:val="1"/>
      <w:numFmt w:val="bullet"/>
      <w:lvlText w:val=""/>
      <w:lvlJc w:val="left"/>
      <w:pPr>
        <w:ind w:left="720" w:hanging="360"/>
      </w:pPr>
      <w:rPr>
        <w:rFonts w:ascii="Symbol" w:hAnsi="Symbol" w:hint="default"/>
      </w:rPr>
    </w:lvl>
    <w:lvl w:ilvl="1" w:tplc="36585A3A">
      <w:start w:val="1"/>
      <w:numFmt w:val="bullet"/>
      <w:pStyle w:val="ListBulle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06262A"/>
    <w:multiLevelType w:val="hybridMultilevel"/>
    <w:tmpl w:val="9E4C60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3118D8"/>
    <w:multiLevelType w:val="multilevel"/>
    <w:tmpl w:val="2FD66C70"/>
    <w:lvl w:ilvl="0">
      <w:start w:val="1"/>
      <w:numFmt w:val="decimal"/>
      <w:pStyle w:val="ListNumber"/>
      <w:lvlText w:val="%1."/>
      <w:lvlJc w:val="left"/>
      <w:pPr>
        <w:ind w:left="360" w:hanging="360"/>
      </w:pPr>
      <w:rPr>
        <w:rFonts w:hint="default"/>
        <w:i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31B344E"/>
    <w:multiLevelType w:val="hybridMultilevel"/>
    <w:tmpl w:val="A5C053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425A63"/>
    <w:multiLevelType w:val="hybridMultilevel"/>
    <w:tmpl w:val="C2108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66138B9"/>
    <w:multiLevelType w:val="hybridMultilevel"/>
    <w:tmpl w:val="BA30741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961BDE"/>
    <w:multiLevelType w:val="hybridMultilevel"/>
    <w:tmpl w:val="AAD41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901B3C"/>
    <w:multiLevelType w:val="hybridMultilevel"/>
    <w:tmpl w:val="0F429A7C"/>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C17CB5"/>
    <w:multiLevelType w:val="hybridMultilevel"/>
    <w:tmpl w:val="DB9208D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5" w15:restartNumberingAfterBreak="0">
    <w:nsid w:val="4CCE42E0"/>
    <w:multiLevelType w:val="hybridMultilevel"/>
    <w:tmpl w:val="A2646E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CF92BFE"/>
    <w:multiLevelType w:val="hybridMultilevel"/>
    <w:tmpl w:val="F06E421A"/>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F581AC7"/>
    <w:multiLevelType w:val="hybridMultilevel"/>
    <w:tmpl w:val="E6F291E0"/>
    <w:lvl w:ilvl="0" w:tplc="B8E4A89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1A331BA"/>
    <w:multiLevelType w:val="hybridMultilevel"/>
    <w:tmpl w:val="EDF2E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F56A52"/>
    <w:multiLevelType w:val="hybridMultilevel"/>
    <w:tmpl w:val="107EF9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5154E91"/>
    <w:multiLevelType w:val="multilevel"/>
    <w:tmpl w:val="49A6B378"/>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1702" w:hanging="851"/>
      </w:pPr>
      <w:rPr>
        <w:rFonts w:hint="default"/>
      </w:rPr>
    </w:lvl>
    <w:lvl w:ilvl="2">
      <w:start w:val="1"/>
      <w:numFmt w:val="decimal"/>
      <w:pStyle w:val="Heading3"/>
      <w:lvlText w:val="%1.%2.%3"/>
      <w:lvlJc w:val="left"/>
      <w:pPr>
        <w:ind w:left="991" w:hanging="850"/>
      </w:pPr>
      <w:rPr>
        <w:rFonts w:hint="default"/>
      </w:rPr>
    </w:lvl>
    <w:lvl w:ilvl="3">
      <w:start w:val="1"/>
      <w:numFmt w:val="none"/>
      <w:lvlText w:val=""/>
      <w:lvlJc w:val="left"/>
      <w:pPr>
        <w:ind w:left="1701" w:firstLine="0"/>
      </w:pPr>
      <w:rPr>
        <w:rFonts w:hint="default"/>
      </w:rPr>
    </w:lvl>
    <w:lvl w:ilvl="4">
      <w:start w:val="1"/>
      <w:numFmt w:val="none"/>
      <w:lvlText w:val=""/>
      <w:lvlJc w:val="left"/>
      <w:pPr>
        <w:ind w:left="1701" w:firstLine="0"/>
      </w:pPr>
      <w:rPr>
        <w:rFonts w:hint="default"/>
      </w:rPr>
    </w:lvl>
    <w:lvl w:ilvl="5">
      <w:start w:val="1"/>
      <w:numFmt w:val="none"/>
      <w:lvlText w:val=""/>
      <w:lvlJc w:val="left"/>
      <w:pPr>
        <w:ind w:left="1701" w:firstLine="0"/>
      </w:pPr>
      <w:rPr>
        <w:rFonts w:hint="default"/>
      </w:rPr>
    </w:lvl>
    <w:lvl w:ilvl="6">
      <w:start w:val="1"/>
      <w:numFmt w:val="none"/>
      <w:lvlText w:val=""/>
      <w:lvlJc w:val="left"/>
      <w:pPr>
        <w:ind w:left="1701" w:firstLine="0"/>
      </w:pPr>
      <w:rPr>
        <w:rFonts w:hint="default"/>
      </w:rPr>
    </w:lvl>
    <w:lvl w:ilvl="7">
      <w:start w:val="1"/>
      <w:numFmt w:val="none"/>
      <w:pStyle w:val="Heading8"/>
      <w:lvlText w:val=""/>
      <w:lvlJc w:val="left"/>
      <w:pPr>
        <w:ind w:left="1701" w:firstLine="0"/>
      </w:pPr>
      <w:rPr>
        <w:rFonts w:hint="default"/>
      </w:rPr>
    </w:lvl>
    <w:lvl w:ilvl="8">
      <w:start w:val="1"/>
      <w:numFmt w:val="lowerRoman"/>
      <w:lvlText w:val="%9."/>
      <w:lvlJc w:val="left"/>
      <w:pPr>
        <w:ind w:left="1701" w:firstLine="0"/>
      </w:pPr>
      <w:rPr>
        <w:rFonts w:hint="default"/>
      </w:rPr>
    </w:lvl>
  </w:abstractNum>
  <w:abstractNum w:abstractNumId="31" w15:restartNumberingAfterBreak="0">
    <w:nsid w:val="56C92756"/>
    <w:multiLevelType w:val="hybridMultilevel"/>
    <w:tmpl w:val="953803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9611789"/>
    <w:multiLevelType w:val="hybridMultilevel"/>
    <w:tmpl w:val="1C2E7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9B0088B"/>
    <w:multiLevelType w:val="hybridMultilevel"/>
    <w:tmpl w:val="F104ACB2"/>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A2307A"/>
    <w:multiLevelType w:val="hybridMultilevel"/>
    <w:tmpl w:val="C9AC88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5D08449D"/>
    <w:multiLevelType w:val="hybridMultilevel"/>
    <w:tmpl w:val="DCD20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227CF7"/>
    <w:multiLevelType w:val="hybridMultilevel"/>
    <w:tmpl w:val="B9DE2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D647E2"/>
    <w:multiLevelType w:val="hybridMultilevel"/>
    <w:tmpl w:val="D03AF2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422397A"/>
    <w:multiLevelType w:val="hybridMultilevel"/>
    <w:tmpl w:val="9900036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475318A"/>
    <w:multiLevelType w:val="hybridMultilevel"/>
    <w:tmpl w:val="59B4C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5011C03"/>
    <w:multiLevelType w:val="hybridMultilevel"/>
    <w:tmpl w:val="4F84D13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E03463"/>
    <w:multiLevelType w:val="hybridMultilevel"/>
    <w:tmpl w:val="D41E07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0664FD9"/>
    <w:multiLevelType w:val="hybridMultilevel"/>
    <w:tmpl w:val="0BDAF8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42D25C6"/>
    <w:multiLevelType w:val="hybridMultilevel"/>
    <w:tmpl w:val="B8A88EC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565D0D"/>
    <w:multiLevelType w:val="hybridMultilevel"/>
    <w:tmpl w:val="0778C9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5201CCC"/>
    <w:multiLevelType w:val="hybridMultilevel"/>
    <w:tmpl w:val="D85253C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F423A0"/>
    <w:multiLevelType w:val="hybridMultilevel"/>
    <w:tmpl w:val="F3E05E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AE45C2F"/>
    <w:multiLevelType w:val="hybridMultilevel"/>
    <w:tmpl w:val="A4B8A748"/>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9F4E26"/>
    <w:multiLevelType w:val="hybridMultilevel"/>
    <w:tmpl w:val="9FC03B40"/>
    <w:lvl w:ilvl="0" w:tplc="0C09000F">
      <w:start w:val="1"/>
      <w:numFmt w:val="decimal"/>
      <w:lvlText w:val="%1."/>
      <w:lvlJc w:val="left"/>
      <w:pPr>
        <w:ind w:left="360" w:hanging="360"/>
      </w:pPr>
    </w:lvl>
    <w:lvl w:ilvl="1" w:tplc="0C090019">
      <w:start w:val="1"/>
      <w:numFmt w:val="lowerLetter"/>
      <w:lvlText w:val="%2."/>
      <w:lvlJc w:val="left"/>
      <w:pPr>
        <w:ind w:left="1156" w:hanging="360"/>
      </w:pPr>
    </w:lvl>
    <w:lvl w:ilvl="2" w:tplc="0C09001B">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num w:numId="1">
    <w:abstractNumId w:val="27"/>
  </w:num>
  <w:num w:numId="2">
    <w:abstractNumId w:val="18"/>
  </w:num>
  <w:num w:numId="3">
    <w:abstractNumId w:val="16"/>
  </w:num>
  <w:num w:numId="4">
    <w:abstractNumId w:val="30"/>
  </w:num>
  <w:num w:numId="5">
    <w:abstractNumId w:val="48"/>
  </w:num>
  <w:num w:numId="6">
    <w:abstractNumId w:val="38"/>
  </w:num>
  <w:num w:numId="7">
    <w:abstractNumId w:val="46"/>
  </w:num>
  <w:num w:numId="8">
    <w:abstractNumId w:val="34"/>
  </w:num>
  <w:num w:numId="9">
    <w:abstractNumId w:val="29"/>
  </w:num>
  <w:num w:numId="10">
    <w:abstractNumId w:val="11"/>
  </w:num>
  <w:num w:numId="11">
    <w:abstractNumId w:val="31"/>
  </w:num>
  <w:num w:numId="12">
    <w:abstractNumId w:val="7"/>
  </w:num>
  <w:num w:numId="13">
    <w:abstractNumId w:val="15"/>
  </w:num>
  <w:num w:numId="14">
    <w:abstractNumId w:val="17"/>
  </w:num>
  <w:num w:numId="15">
    <w:abstractNumId w:val="42"/>
  </w:num>
  <w:num w:numId="16">
    <w:abstractNumId w:val="22"/>
  </w:num>
  <w:num w:numId="17">
    <w:abstractNumId w:val="6"/>
  </w:num>
  <w:num w:numId="18">
    <w:abstractNumId w:val="25"/>
  </w:num>
  <w:num w:numId="19">
    <w:abstractNumId w:val="24"/>
  </w:num>
  <w:num w:numId="20">
    <w:abstractNumId w:val="32"/>
  </w:num>
  <w:num w:numId="21">
    <w:abstractNumId w:val="10"/>
  </w:num>
  <w:num w:numId="22">
    <w:abstractNumId w:val="28"/>
  </w:num>
  <w:num w:numId="23">
    <w:abstractNumId w:val="39"/>
  </w:num>
  <w:num w:numId="24">
    <w:abstractNumId w:val="20"/>
  </w:num>
  <w:num w:numId="25">
    <w:abstractNumId w:val="12"/>
  </w:num>
  <w:num w:numId="26">
    <w:abstractNumId w:val="36"/>
  </w:num>
  <w:num w:numId="27">
    <w:abstractNumId w:val="43"/>
  </w:num>
  <w:num w:numId="28">
    <w:abstractNumId w:val="0"/>
  </w:num>
  <w:num w:numId="29">
    <w:abstractNumId w:val="33"/>
  </w:num>
  <w:num w:numId="30">
    <w:abstractNumId w:val="45"/>
  </w:num>
  <w:num w:numId="31">
    <w:abstractNumId w:val="40"/>
  </w:num>
  <w:num w:numId="32">
    <w:abstractNumId w:val="3"/>
  </w:num>
  <w:num w:numId="33">
    <w:abstractNumId w:val="21"/>
  </w:num>
  <w:num w:numId="34">
    <w:abstractNumId w:val="1"/>
  </w:num>
  <w:num w:numId="35">
    <w:abstractNumId w:val="23"/>
  </w:num>
  <w:num w:numId="36">
    <w:abstractNumId w:val="47"/>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num>
  <w:num w:numId="39">
    <w:abstractNumId w:val="5"/>
  </w:num>
  <w:num w:numId="40">
    <w:abstractNumId w:val="13"/>
  </w:num>
  <w:num w:numId="41">
    <w:abstractNumId w:val="4"/>
  </w:num>
  <w:num w:numId="42">
    <w:abstractNumId w:val="9"/>
  </w:num>
  <w:num w:numId="43">
    <w:abstractNumId w:val="26"/>
  </w:num>
  <w:num w:numId="44">
    <w:abstractNumId w:val="2"/>
  </w:num>
  <w:num w:numId="45">
    <w:abstractNumId w:val="8"/>
  </w:num>
  <w:num w:numId="46">
    <w:abstractNumId w:val="19"/>
  </w:num>
  <w:num w:numId="47">
    <w:abstractNumId w:val="37"/>
  </w:num>
  <w:num w:numId="48">
    <w:abstractNumId w:val="14"/>
  </w:num>
  <w:num w:numId="49">
    <w:abstractNumId w:val="41"/>
  </w:num>
  <w:num w:numId="50">
    <w:abstractNumId w:val="4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c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rpwxxxrw9t2apesze8vvdsi50f950fr5vv5&quot;&gt;NB_endnote&lt;record-ids&gt;&lt;item&gt;3586&lt;/item&gt;&lt;item&gt;30344&lt;/item&gt;&lt;/record-ids&gt;&lt;/item&gt;&lt;/Libraries&gt;"/>
  </w:docVars>
  <w:rsids>
    <w:rsidRoot w:val="00F26C5F"/>
    <w:rsid w:val="00000116"/>
    <w:rsid w:val="000012C6"/>
    <w:rsid w:val="00001A6B"/>
    <w:rsid w:val="00002326"/>
    <w:rsid w:val="000056E0"/>
    <w:rsid w:val="00005B18"/>
    <w:rsid w:val="00005EC5"/>
    <w:rsid w:val="00006C73"/>
    <w:rsid w:val="00006DF7"/>
    <w:rsid w:val="000077D7"/>
    <w:rsid w:val="00007E05"/>
    <w:rsid w:val="0001010F"/>
    <w:rsid w:val="000108BC"/>
    <w:rsid w:val="00011335"/>
    <w:rsid w:val="00011A5F"/>
    <w:rsid w:val="00012289"/>
    <w:rsid w:val="00012423"/>
    <w:rsid w:val="000142D8"/>
    <w:rsid w:val="00014E17"/>
    <w:rsid w:val="00015A5A"/>
    <w:rsid w:val="0001718B"/>
    <w:rsid w:val="000202B8"/>
    <w:rsid w:val="00023B4A"/>
    <w:rsid w:val="00023BCB"/>
    <w:rsid w:val="00024474"/>
    <w:rsid w:val="00025593"/>
    <w:rsid w:val="00026337"/>
    <w:rsid w:val="00026FC5"/>
    <w:rsid w:val="00032900"/>
    <w:rsid w:val="00032A74"/>
    <w:rsid w:val="00032FE7"/>
    <w:rsid w:val="00033808"/>
    <w:rsid w:val="00034DD7"/>
    <w:rsid w:val="000353AA"/>
    <w:rsid w:val="00035783"/>
    <w:rsid w:val="00037256"/>
    <w:rsid w:val="000372BC"/>
    <w:rsid w:val="00037CC2"/>
    <w:rsid w:val="0004056A"/>
    <w:rsid w:val="00041054"/>
    <w:rsid w:val="000437FD"/>
    <w:rsid w:val="000448A1"/>
    <w:rsid w:val="00046FAB"/>
    <w:rsid w:val="00047017"/>
    <w:rsid w:val="0005075F"/>
    <w:rsid w:val="000519FA"/>
    <w:rsid w:val="0005230D"/>
    <w:rsid w:val="0005271E"/>
    <w:rsid w:val="00052FB2"/>
    <w:rsid w:val="000541A2"/>
    <w:rsid w:val="0005530A"/>
    <w:rsid w:val="000572B7"/>
    <w:rsid w:val="0006070B"/>
    <w:rsid w:val="00060C04"/>
    <w:rsid w:val="00061144"/>
    <w:rsid w:val="000616D4"/>
    <w:rsid w:val="000647E3"/>
    <w:rsid w:val="00064E61"/>
    <w:rsid w:val="0006611C"/>
    <w:rsid w:val="00066BEE"/>
    <w:rsid w:val="00067AE4"/>
    <w:rsid w:val="000701B7"/>
    <w:rsid w:val="00070A04"/>
    <w:rsid w:val="00070A58"/>
    <w:rsid w:val="00070CA7"/>
    <w:rsid w:val="00072593"/>
    <w:rsid w:val="00074AD4"/>
    <w:rsid w:val="00074E69"/>
    <w:rsid w:val="000770FF"/>
    <w:rsid w:val="0007730D"/>
    <w:rsid w:val="00080EBD"/>
    <w:rsid w:val="00081B51"/>
    <w:rsid w:val="0008438D"/>
    <w:rsid w:val="00084E77"/>
    <w:rsid w:val="00084EEB"/>
    <w:rsid w:val="0008664C"/>
    <w:rsid w:val="00086726"/>
    <w:rsid w:val="00090ACA"/>
    <w:rsid w:val="00091AA1"/>
    <w:rsid w:val="0009217F"/>
    <w:rsid w:val="0009451D"/>
    <w:rsid w:val="0009501E"/>
    <w:rsid w:val="000956A1"/>
    <w:rsid w:val="00095AF6"/>
    <w:rsid w:val="00096674"/>
    <w:rsid w:val="00097071"/>
    <w:rsid w:val="0009767C"/>
    <w:rsid w:val="0009799F"/>
    <w:rsid w:val="00097C8C"/>
    <w:rsid w:val="000A0044"/>
    <w:rsid w:val="000A0422"/>
    <w:rsid w:val="000A0F77"/>
    <w:rsid w:val="000A1798"/>
    <w:rsid w:val="000A1AEE"/>
    <w:rsid w:val="000A616F"/>
    <w:rsid w:val="000A74A3"/>
    <w:rsid w:val="000A7B80"/>
    <w:rsid w:val="000A7D1E"/>
    <w:rsid w:val="000B0EB2"/>
    <w:rsid w:val="000B138E"/>
    <w:rsid w:val="000B1472"/>
    <w:rsid w:val="000B2359"/>
    <w:rsid w:val="000B2AD2"/>
    <w:rsid w:val="000B43D4"/>
    <w:rsid w:val="000B59C1"/>
    <w:rsid w:val="000B659F"/>
    <w:rsid w:val="000B6905"/>
    <w:rsid w:val="000B6B78"/>
    <w:rsid w:val="000B7CF7"/>
    <w:rsid w:val="000C03E3"/>
    <w:rsid w:val="000C0509"/>
    <w:rsid w:val="000C0943"/>
    <w:rsid w:val="000C14C6"/>
    <w:rsid w:val="000C1A08"/>
    <w:rsid w:val="000C1AE5"/>
    <w:rsid w:val="000C3484"/>
    <w:rsid w:val="000C57AD"/>
    <w:rsid w:val="000C5930"/>
    <w:rsid w:val="000C6F44"/>
    <w:rsid w:val="000C769E"/>
    <w:rsid w:val="000C76E0"/>
    <w:rsid w:val="000C77A1"/>
    <w:rsid w:val="000C78EC"/>
    <w:rsid w:val="000C7AB8"/>
    <w:rsid w:val="000C7BC9"/>
    <w:rsid w:val="000D2C36"/>
    <w:rsid w:val="000D40C6"/>
    <w:rsid w:val="000D4C02"/>
    <w:rsid w:val="000D6094"/>
    <w:rsid w:val="000D7735"/>
    <w:rsid w:val="000D7884"/>
    <w:rsid w:val="000D7E0A"/>
    <w:rsid w:val="000E0EDE"/>
    <w:rsid w:val="000E14C1"/>
    <w:rsid w:val="000E196E"/>
    <w:rsid w:val="000E2682"/>
    <w:rsid w:val="000E2AB8"/>
    <w:rsid w:val="000E3DF8"/>
    <w:rsid w:val="000E5AD7"/>
    <w:rsid w:val="000E76F8"/>
    <w:rsid w:val="000F04BE"/>
    <w:rsid w:val="000F1B32"/>
    <w:rsid w:val="000F1C78"/>
    <w:rsid w:val="000F230D"/>
    <w:rsid w:val="000F2903"/>
    <w:rsid w:val="000F3437"/>
    <w:rsid w:val="000F40F7"/>
    <w:rsid w:val="000F418F"/>
    <w:rsid w:val="000F44A7"/>
    <w:rsid w:val="000F53B0"/>
    <w:rsid w:val="000F56B0"/>
    <w:rsid w:val="000F5817"/>
    <w:rsid w:val="000F5EAF"/>
    <w:rsid w:val="0010043F"/>
    <w:rsid w:val="00100654"/>
    <w:rsid w:val="001006D9"/>
    <w:rsid w:val="0010156A"/>
    <w:rsid w:val="00101678"/>
    <w:rsid w:val="00102123"/>
    <w:rsid w:val="001023D5"/>
    <w:rsid w:val="001038A2"/>
    <w:rsid w:val="001041B1"/>
    <w:rsid w:val="00106874"/>
    <w:rsid w:val="00106ACE"/>
    <w:rsid w:val="00111226"/>
    <w:rsid w:val="001113A2"/>
    <w:rsid w:val="00111EA6"/>
    <w:rsid w:val="0011206E"/>
    <w:rsid w:val="00114E97"/>
    <w:rsid w:val="00115A44"/>
    <w:rsid w:val="00117B3D"/>
    <w:rsid w:val="00117C7C"/>
    <w:rsid w:val="00120498"/>
    <w:rsid w:val="00121258"/>
    <w:rsid w:val="00122279"/>
    <w:rsid w:val="001226EE"/>
    <w:rsid w:val="00122736"/>
    <w:rsid w:val="00122813"/>
    <w:rsid w:val="001231D5"/>
    <w:rsid w:val="00123280"/>
    <w:rsid w:val="001246F2"/>
    <w:rsid w:val="001248AB"/>
    <w:rsid w:val="00124E95"/>
    <w:rsid w:val="00125108"/>
    <w:rsid w:val="00125B9E"/>
    <w:rsid w:val="00127095"/>
    <w:rsid w:val="00127303"/>
    <w:rsid w:val="001275CD"/>
    <w:rsid w:val="00127DAD"/>
    <w:rsid w:val="001300B0"/>
    <w:rsid w:val="00131CD7"/>
    <w:rsid w:val="00132D33"/>
    <w:rsid w:val="00133A49"/>
    <w:rsid w:val="001354D4"/>
    <w:rsid w:val="00136457"/>
    <w:rsid w:val="00136494"/>
    <w:rsid w:val="0013675B"/>
    <w:rsid w:val="00140575"/>
    <w:rsid w:val="00140B38"/>
    <w:rsid w:val="001412B3"/>
    <w:rsid w:val="0014130D"/>
    <w:rsid w:val="0014348C"/>
    <w:rsid w:val="001446C2"/>
    <w:rsid w:val="001453AF"/>
    <w:rsid w:val="00145492"/>
    <w:rsid w:val="00145DA7"/>
    <w:rsid w:val="00145DD7"/>
    <w:rsid w:val="001467EA"/>
    <w:rsid w:val="0014695E"/>
    <w:rsid w:val="00147964"/>
    <w:rsid w:val="00151167"/>
    <w:rsid w:val="00153FCF"/>
    <w:rsid w:val="00154EBA"/>
    <w:rsid w:val="00155674"/>
    <w:rsid w:val="00157646"/>
    <w:rsid w:val="00157B11"/>
    <w:rsid w:val="00161849"/>
    <w:rsid w:val="00162A75"/>
    <w:rsid w:val="00162BE6"/>
    <w:rsid w:val="00163013"/>
    <w:rsid w:val="001649F7"/>
    <w:rsid w:val="00164E74"/>
    <w:rsid w:val="00166116"/>
    <w:rsid w:val="001672C2"/>
    <w:rsid w:val="0017140D"/>
    <w:rsid w:val="001717FD"/>
    <w:rsid w:val="0017197A"/>
    <w:rsid w:val="00172182"/>
    <w:rsid w:val="00173EED"/>
    <w:rsid w:val="00174F77"/>
    <w:rsid w:val="001811C4"/>
    <w:rsid w:val="00181637"/>
    <w:rsid w:val="001820E8"/>
    <w:rsid w:val="0018218F"/>
    <w:rsid w:val="0018438C"/>
    <w:rsid w:val="00184EB3"/>
    <w:rsid w:val="00185880"/>
    <w:rsid w:val="00185F85"/>
    <w:rsid w:val="00186A99"/>
    <w:rsid w:val="00186C74"/>
    <w:rsid w:val="00190320"/>
    <w:rsid w:val="00192782"/>
    <w:rsid w:val="00193F7D"/>
    <w:rsid w:val="00193FC3"/>
    <w:rsid w:val="0019412F"/>
    <w:rsid w:val="00194191"/>
    <w:rsid w:val="001942DB"/>
    <w:rsid w:val="001953E4"/>
    <w:rsid w:val="00195477"/>
    <w:rsid w:val="00196EA4"/>
    <w:rsid w:val="00196EF0"/>
    <w:rsid w:val="0019753C"/>
    <w:rsid w:val="001979FD"/>
    <w:rsid w:val="00197D35"/>
    <w:rsid w:val="001A0C0E"/>
    <w:rsid w:val="001A19D6"/>
    <w:rsid w:val="001A1A6E"/>
    <w:rsid w:val="001A1CD5"/>
    <w:rsid w:val="001A29C2"/>
    <w:rsid w:val="001A2C99"/>
    <w:rsid w:val="001A2EFA"/>
    <w:rsid w:val="001A34D1"/>
    <w:rsid w:val="001A38AA"/>
    <w:rsid w:val="001A3F1D"/>
    <w:rsid w:val="001A5BF5"/>
    <w:rsid w:val="001A6EB5"/>
    <w:rsid w:val="001A7C0A"/>
    <w:rsid w:val="001B061C"/>
    <w:rsid w:val="001B0DF7"/>
    <w:rsid w:val="001B1C52"/>
    <w:rsid w:val="001B272D"/>
    <w:rsid w:val="001B3248"/>
    <w:rsid w:val="001B32B7"/>
    <w:rsid w:val="001B4044"/>
    <w:rsid w:val="001B467A"/>
    <w:rsid w:val="001B6F7F"/>
    <w:rsid w:val="001C09E8"/>
    <w:rsid w:val="001C0A85"/>
    <w:rsid w:val="001C1D7F"/>
    <w:rsid w:val="001C2324"/>
    <w:rsid w:val="001C3549"/>
    <w:rsid w:val="001C3595"/>
    <w:rsid w:val="001C36FE"/>
    <w:rsid w:val="001C42BD"/>
    <w:rsid w:val="001C5E60"/>
    <w:rsid w:val="001C7157"/>
    <w:rsid w:val="001C75DE"/>
    <w:rsid w:val="001C7AB9"/>
    <w:rsid w:val="001C7FF1"/>
    <w:rsid w:val="001C7FF5"/>
    <w:rsid w:val="001D04CE"/>
    <w:rsid w:val="001D0CCD"/>
    <w:rsid w:val="001D2C14"/>
    <w:rsid w:val="001D3065"/>
    <w:rsid w:val="001D38B0"/>
    <w:rsid w:val="001D3D8E"/>
    <w:rsid w:val="001D45FB"/>
    <w:rsid w:val="001D51B8"/>
    <w:rsid w:val="001D5629"/>
    <w:rsid w:val="001D5B88"/>
    <w:rsid w:val="001D5C05"/>
    <w:rsid w:val="001D66C1"/>
    <w:rsid w:val="001D6A4C"/>
    <w:rsid w:val="001D6D49"/>
    <w:rsid w:val="001D7370"/>
    <w:rsid w:val="001D74AA"/>
    <w:rsid w:val="001E04FF"/>
    <w:rsid w:val="001E0FE9"/>
    <w:rsid w:val="001E27E1"/>
    <w:rsid w:val="001E2E9B"/>
    <w:rsid w:val="001E3176"/>
    <w:rsid w:val="001E328C"/>
    <w:rsid w:val="001E4AA4"/>
    <w:rsid w:val="001E5C1A"/>
    <w:rsid w:val="001E6874"/>
    <w:rsid w:val="001F1F9D"/>
    <w:rsid w:val="001F2494"/>
    <w:rsid w:val="001F2DAC"/>
    <w:rsid w:val="001F5F03"/>
    <w:rsid w:val="001F65D4"/>
    <w:rsid w:val="001F6B9F"/>
    <w:rsid w:val="001F6D1A"/>
    <w:rsid w:val="001F79DE"/>
    <w:rsid w:val="0020042E"/>
    <w:rsid w:val="00200796"/>
    <w:rsid w:val="00201093"/>
    <w:rsid w:val="00201D80"/>
    <w:rsid w:val="002029FD"/>
    <w:rsid w:val="002032D1"/>
    <w:rsid w:val="00204B65"/>
    <w:rsid w:val="002069B9"/>
    <w:rsid w:val="00206ED9"/>
    <w:rsid w:val="00207004"/>
    <w:rsid w:val="0020716D"/>
    <w:rsid w:val="0020742D"/>
    <w:rsid w:val="002104A7"/>
    <w:rsid w:val="002106A2"/>
    <w:rsid w:val="00210F4A"/>
    <w:rsid w:val="002139C6"/>
    <w:rsid w:val="00213B57"/>
    <w:rsid w:val="00214124"/>
    <w:rsid w:val="00214C65"/>
    <w:rsid w:val="002155E2"/>
    <w:rsid w:val="00215DB8"/>
    <w:rsid w:val="00215E25"/>
    <w:rsid w:val="002165E1"/>
    <w:rsid w:val="0021661C"/>
    <w:rsid w:val="002167CE"/>
    <w:rsid w:val="00217017"/>
    <w:rsid w:val="002175C0"/>
    <w:rsid w:val="00220013"/>
    <w:rsid w:val="0022230A"/>
    <w:rsid w:val="002225A2"/>
    <w:rsid w:val="00223C9A"/>
    <w:rsid w:val="002243FD"/>
    <w:rsid w:val="00225201"/>
    <w:rsid w:val="002259C1"/>
    <w:rsid w:val="00226905"/>
    <w:rsid w:val="002271AC"/>
    <w:rsid w:val="00227BD3"/>
    <w:rsid w:val="002309CC"/>
    <w:rsid w:val="00231BFA"/>
    <w:rsid w:val="00232090"/>
    <w:rsid w:val="0023267A"/>
    <w:rsid w:val="002326B8"/>
    <w:rsid w:val="002336C3"/>
    <w:rsid w:val="00233963"/>
    <w:rsid w:val="002348A2"/>
    <w:rsid w:val="0023491E"/>
    <w:rsid w:val="002349DD"/>
    <w:rsid w:val="00234E06"/>
    <w:rsid w:val="00235C68"/>
    <w:rsid w:val="00236D63"/>
    <w:rsid w:val="00237FC4"/>
    <w:rsid w:val="00242778"/>
    <w:rsid w:val="002436F5"/>
    <w:rsid w:val="00243782"/>
    <w:rsid w:val="00245177"/>
    <w:rsid w:val="00245492"/>
    <w:rsid w:val="002454C3"/>
    <w:rsid w:val="0024652B"/>
    <w:rsid w:val="0024656A"/>
    <w:rsid w:val="0024773B"/>
    <w:rsid w:val="00250869"/>
    <w:rsid w:val="00250BB1"/>
    <w:rsid w:val="00252F75"/>
    <w:rsid w:val="00255E00"/>
    <w:rsid w:val="002560F4"/>
    <w:rsid w:val="00257663"/>
    <w:rsid w:val="0026006F"/>
    <w:rsid w:val="00263A8C"/>
    <w:rsid w:val="00263CCD"/>
    <w:rsid w:val="00263F26"/>
    <w:rsid w:val="00265F3F"/>
    <w:rsid w:val="0026651D"/>
    <w:rsid w:val="00267412"/>
    <w:rsid w:val="00271F31"/>
    <w:rsid w:val="00273254"/>
    <w:rsid w:val="002737ED"/>
    <w:rsid w:val="00274897"/>
    <w:rsid w:val="00274EF8"/>
    <w:rsid w:val="0027550C"/>
    <w:rsid w:val="00275CD2"/>
    <w:rsid w:val="0027631D"/>
    <w:rsid w:val="00276B80"/>
    <w:rsid w:val="00280122"/>
    <w:rsid w:val="00281672"/>
    <w:rsid w:val="00281A08"/>
    <w:rsid w:val="00281E5B"/>
    <w:rsid w:val="002826BE"/>
    <w:rsid w:val="00282A94"/>
    <w:rsid w:val="0028307B"/>
    <w:rsid w:val="002833ED"/>
    <w:rsid w:val="00283B9D"/>
    <w:rsid w:val="00283E74"/>
    <w:rsid w:val="00284689"/>
    <w:rsid w:val="002853B0"/>
    <w:rsid w:val="00285F95"/>
    <w:rsid w:val="00286484"/>
    <w:rsid w:val="00286CFD"/>
    <w:rsid w:val="0028711D"/>
    <w:rsid w:val="002874B0"/>
    <w:rsid w:val="00287D86"/>
    <w:rsid w:val="00287F3D"/>
    <w:rsid w:val="002908DA"/>
    <w:rsid w:val="00293BB2"/>
    <w:rsid w:val="0029422C"/>
    <w:rsid w:val="00295229"/>
    <w:rsid w:val="002967F3"/>
    <w:rsid w:val="002969F6"/>
    <w:rsid w:val="00297E3C"/>
    <w:rsid w:val="00297EA7"/>
    <w:rsid w:val="002A07FD"/>
    <w:rsid w:val="002A083B"/>
    <w:rsid w:val="002A0AE9"/>
    <w:rsid w:val="002A17FE"/>
    <w:rsid w:val="002A30DF"/>
    <w:rsid w:val="002A30EC"/>
    <w:rsid w:val="002A35AF"/>
    <w:rsid w:val="002A3AB5"/>
    <w:rsid w:val="002A4333"/>
    <w:rsid w:val="002A5597"/>
    <w:rsid w:val="002A56C7"/>
    <w:rsid w:val="002A5C7C"/>
    <w:rsid w:val="002A69DC"/>
    <w:rsid w:val="002A6C59"/>
    <w:rsid w:val="002A7BC2"/>
    <w:rsid w:val="002B0D62"/>
    <w:rsid w:val="002B1178"/>
    <w:rsid w:val="002B149F"/>
    <w:rsid w:val="002B20A8"/>
    <w:rsid w:val="002B2D21"/>
    <w:rsid w:val="002B3625"/>
    <w:rsid w:val="002B3BDC"/>
    <w:rsid w:val="002B6DB9"/>
    <w:rsid w:val="002B6F74"/>
    <w:rsid w:val="002B7766"/>
    <w:rsid w:val="002C01FA"/>
    <w:rsid w:val="002C02BE"/>
    <w:rsid w:val="002C0969"/>
    <w:rsid w:val="002C1828"/>
    <w:rsid w:val="002C26E7"/>
    <w:rsid w:val="002C30FE"/>
    <w:rsid w:val="002C3A5C"/>
    <w:rsid w:val="002C46BA"/>
    <w:rsid w:val="002C7AD2"/>
    <w:rsid w:val="002D05C4"/>
    <w:rsid w:val="002D065C"/>
    <w:rsid w:val="002D0FDB"/>
    <w:rsid w:val="002D1BE1"/>
    <w:rsid w:val="002D1E81"/>
    <w:rsid w:val="002D1FAF"/>
    <w:rsid w:val="002D1FCF"/>
    <w:rsid w:val="002D2457"/>
    <w:rsid w:val="002D29C2"/>
    <w:rsid w:val="002D3531"/>
    <w:rsid w:val="002D4989"/>
    <w:rsid w:val="002D49C5"/>
    <w:rsid w:val="002D4ADD"/>
    <w:rsid w:val="002D56C6"/>
    <w:rsid w:val="002D6FFA"/>
    <w:rsid w:val="002E405E"/>
    <w:rsid w:val="002E42D3"/>
    <w:rsid w:val="002E4C58"/>
    <w:rsid w:val="002E4FD4"/>
    <w:rsid w:val="002E5638"/>
    <w:rsid w:val="002E6604"/>
    <w:rsid w:val="002E70D4"/>
    <w:rsid w:val="002E73F6"/>
    <w:rsid w:val="002E78A6"/>
    <w:rsid w:val="002F04A5"/>
    <w:rsid w:val="002F05D4"/>
    <w:rsid w:val="002F1223"/>
    <w:rsid w:val="002F212A"/>
    <w:rsid w:val="002F2A64"/>
    <w:rsid w:val="002F2F17"/>
    <w:rsid w:val="002F40BB"/>
    <w:rsid w:val="002F43FD"/>
    <w:rsid w:val="002F534A"/>
    <w:rsid w:val="002F53FA"/>
    <w:rsid w:val="002F6169"/>
    <w:rsid w:val="002F6D5F"/>
    <w:rsid w:val="002F6E8B"/>
    <w:rsid w:val="002F6FCD"/>
    <w:rsid w:val="002F77B1"/>
    <w:rsid w:val="003001D7"/>
    <w:rsid w:val="00300A0F"/>
    <w:rsid w:val="0030243C"/>
    <w:rsid w:val="00302EF0"/>
    <w:rsid w:val="00303FF5"/>
    <w:rsid w:val="0030657B"/>
    <w:rsid w:val="00307CAC"/>
    <w:rsid w:val="00307D02"/>
    <w:rsid w:val="00307D33"/>
    <w:rsid w:val="003102D7"/>
    <w:rsid w:val="003103E2"/>
    <w:rsid w:val="003108C8"/>
    <w:rsid w:val="00310C19"/>
    <w:rsid w:val="003117D5"/>
    <w:rsid w:val="00312401"/>
    <w:rsid w:val="00312677"/>
    <w:rsid w:val="00314DDA"/>
    <w:rsid w:val="003168D0"/>
    <w:rsid w:val="00317222"/>
    <w:rsid w:val="00317768"/>
    <w:rsid w:val="00321A5E"/>
    <w:rsid w:val="003220E6"/>
    <w:rsid w:val="00322621"/>
    <w:rsid w:val="00322DD1"/>
    <w:rsid w:val="00323B08"/>
    <w:rsid w:val="00324E2F"/>
    <w:rsid w:val="0032567B"/>
    <w:rsid w:val="00325A2B"/>
    <w:rsid w:val="00325C6C"/>
    <w:rsid w:val="00326A57"/>
    <w:rsid w:val="00326AF9"/>
    <w:rsid w:val="003270BB"/>
    <w:rsid w:val="00327618"/>
    <w:rsid w:val="003306F0"/>
    <w:rsid w:val="00331724"/>
    <w:rsid w:val="0033299A"/>
    <w:rsid w:val="00333205"/>
    <w:rsid w:val="00333741"/>
    <w:rsid w:val="00334226"/>
    <w:rsid w:val="00335109"/>
    <w:rsid w:val="003377BA"/>
    <w:rsid w:val="00337C2B"/>
    <w:rsid w:val="0034080D"/>
    <w:rsid w:val="0034148F"/>
    <w:rsid w:val="00341967"/>
    <w:rsid w:val="00343102"/>
    <w:rsid w:val="0034391A"/>
    <w:rsid w:val="00343AC6"/>
    <w:rsid w:val="00343B79"/>
    <w:rsid w:val="00343DA7"/>
    <w:rsid w:val="00344E86"/>
    <w:rsid w:val="003457C7"/>
    <w:rsid w:val="00345D61"/>
    <w:rsid w:val="003463E3"/>
    <w:rsid w:val="00346E4C"/>
    <w:rsid w:val="00347C21"/>
    <w:rsid w:val="00347E25"/>
    <w:rsid w:val="00350725"/>
    <w:rsid w:val="003513D1"/>
    <w:rsid w:val="00352214"/>
    <w:rsid w:val="003529F6"/>
    <w:rsid w:val="00356441"/>
    <w:rsid w:val="00357D4B"/>
    <w:rsid w:val="00357F73"/>
    <w:rsid w:val="0036069F"/>
    <w:rsid w:val="0036119B"/>
    <w:rsid w:val="00361B87"/>
    <w:rsid w:val="00362B47"/>
    <w:rsid w:val="00363C68"/>
    <w:rsid w:val="00365768"/>
    <w:rsid w:val="003661B5"/>
    <w:rsid w:val="00366B5E"/>
    <w:rsid w:val="003700B5"/>
    <w:rsid w:val="00372B5A"/>
    <w:rsid w:val="0037360B"/>
    <w:rsid w:val="00376807"/>
    <w:rsid w:val="00376B2B"/>
    <w:rsid w:val="0038011B"/>
    <w:rsid w:val="003802B2"/>
    <w:rsid w:val="00381B35"/>
    <w:rsid w:val="003829D1"/>
    <w:rsid w:val="00382BD6"/>
    <w:rsid w:val="00385A32"/>
    <w:rsid w:val="00387329"/>
    <w:rsid w:val="003875F1"/>
    <w:rsid w:val="00390AFB"/>
    <w:rsid w:val="00390E4C"/>
    <w:rsid w:val="00391819"/>
    <w:rsid w:val="00391BEC"/>
    <w:rsid w:val="0039234A"/>
    <w:rsid w:val="0039380F"/>
    <w:rsid w:val="00393EE9"/>
    <w:rsid w:val="00394567"/>
    <w:rsid w:val="003954D9"/>
    <w:rsid w:val="003961BB"/>
    <w:rsid w:val="00396CAF"/>
    <w:rsid w:val="0039719A"/>
    <w:rsid w:val="003A0827"/>
    <w:rsid w:val="003A0BA8"/>
    <w:rsid w:val="003A0D3E"/>
    <w:rsid w:val="003A0F07"/>
    <w:rsid w:val="003A156B"/>
    <w:rsid w:val="003A1919"/>
    <w:rsid w:val="003A45E9"/>
    <w:rsid w:val="003A6343"/>
    <w:rsid w:val="003A74CE"/>
    <w:rsid w:val="003B147A"/>
    <w:rsid w:val="003B1B28"/>
    <w:rsid w:val="003B241D"/>
    <w:rsid w:val="003B2F99"/>
    <w:rsid w:val="003B33DF"/>
    <w:rsid w:val="003B3947"/>
    <w:rsid w:val="003B3E97"/>
    <w:rsid w:val="003B45E8"/>
    <w:rsid w:val="003B77C4"/>
    <w:rsid w:val="003B7C2C"/>
    <w:rsid w:val="003B7CFC"/>
    <w:rsid w:val="003C1327"/>
    <w:rsid w:val="003C2763"/>
    <w:rsid w:val="003C32B6"/>
    <w:rsid w:val="003C3541"/>
    <w:rsid w:val="003C4365"/>
    <w:rsid w:val="003C60F1"/>
    <w:rsid w:val="003C6754"/>
    <w:rsid w:val="003C6D90"/>
    <w:rsid w:val="003C726B"/>
    <w:rsid w:val="003C74E1"/>
    <w:rsid w:val="003C7D33"/>
    <w:rsid w:val="003C7E17"/>
    <w:rsid w:val="003D0725"/>
    <w:rsid w:val="003D0E12"/>
    <w:rsid w:val="003D1A14"/>
    <w:rsid w:val="003D1AC3"/>
    <w:rsid w:val="003D2279"/>
    <w:rsid w:val="003D258F"/>
    <w:rsid w:val="003D264E"/>
    <w:rsid w:val="003D2985"/>
    <w:rsid w:val="003D32E0"/>
    <w:rsid w:val="003D427C"/>
    <w:rsid w:val="003D43C8"/>
    <w:rsid w:val="003D44CF"/>
    <w:rsid w:val="003D4866"/>
    <w:rsid w:val="003D5EB9"/>
    <w:rsid w:val="003D67AD"/>
    <w:rsid w:val="003D6AA2"/>
    <w:rsid w:val="003D7509"/>
    <w:rsid w:val="003E0614"/>
    <w:rsid w:val="003E07A5"/>
    <w:rsid w:val="003E0E2A"/>
    <w:rsid w:val="003E2B6B"/>
    <w:rsid w:val="003E529F"/>
    <w:rsid w:val="003E62D3"/>
    <w:rsid w:val="003E7E47"/>
    <w:rsid w:val="003F02E6"/>
    <w:rsid w:val="003F147F"/>
    <w:rsid w:val="003F17E3"/>
    <w:rsid w:val="003F200D"/>
    <w:rsid w:val="003F201F"/>
    <w:rsid w:val="003F2411"/>
    <w:rsid w:val="003F24FA"/>
    <w:rsid w:val="003F2A20"/>
    <w:rsid w:val="003F2D80"/>
    <w:rsid w:val="003F3544"/>
    <w:rsid w:val="003F5D64"/>
    <w:rsid w:val="003F6DDD"/>
    <w:rsid w:val="003F704E"/>
    <w:rsid w:val="003F7FA0"/>
    <w:rsid w:val="00401B2E"/>
    <w:rsid w:val="00401C05"/>
    <w:rsid w:val="00401EC6"/>
    <w:rsid w:val="00402602"/>
    <w:rsid w:val="00403DAB"/>
    <w:rsid w:val="00403E50"/>
    <w:rsid w:val="00404162"/>
    <w:rsid w:val="00404253"/>
    <w:rsid w:val="004047D2"/>
    <w:rsid w:val="00404A95"/>
    <w:rsid w:val="00405066"/>
    <w:rsid w:val="00405980"/>
    <w:rsid w:val="004060CC"/>
    <w:rsid w:val="00406AD3"/>
    <w:rsid w:val="00406D3F"/>
    <w:rsid w:val="0041029D"/>
    <w:rsid w:val="00411836"/>
    <w:rsid w:val="00412112"/>
    <w:rsid w:val="00412B10"/>
    <w:rsid w:val="004131F6"/>
    <w:rsid w:val="004137FA"/>
    <w:rsid w:val="004148B8"/>
    <w:rsid w:val="00414EC2"/>
    <w:rsid w:val="0041649D"/>
    <w:rsid w:val="0041692E"/>
    <w:rsid w:val="00417E7A"/>
    <w:rsid w:val="004208E4"/>
    <w:rsid w:val="00422AE0"/>
    <w:rsid w:val="004230BE"/>
    <w:rsid w:val="004244F9"/>
    <w:rsid w:val="00425743"/>
    <w:rsid w:val="00426894"/>
    <w:rsid w:val="00426F5F"/>
    <w:rsid w:val="0042711B"/>
    <w:rsid w:val="004311BC"/>
    <w:rsid w:val="00431AB0"/>
    <w:rsid w:val="00431BA0"/>
    <w:rsid w:val="0043295F"/>
    <w:rsid w:val="00433EBF"/>
    <w:rsid w:val="00434073"/>
    <w:rsid w:val="00434964"/>
    <w:rsid w:val="00435DD0"/>
    <w:rsid w:val="004371F4"/>
    <w:rsid w:val="0044016A"/>
    <w:rsid w:val="00440752"/>
    <w:rsid w:val="00440BA3"/>
    <w:rsid w:val="004413E0"/>
    <w:rsid w:val="004430CC"/>
    <w:rsid w:val="00443C17"/>
    <w:rsid w:val="00443D47"/>
    <w:rsid w:val="00444C37"/>
    <w:rsid w:val="004506CF"/>
    <w:rsid w:val="00450FF2"/>
    <w:rsid w:val="00451EB3"/>
    <w:rsid w:val="00452519"/>
    <w:rsid w:val="00452A18"/>
    <w:rsid w:val="0045448F"/>
    <w:rsid w:val="004556AA"/>
    <w:rsid w:val="0045697C"/>
    <w:rsid w:val="00457CA1"/>
    <w:rsid w:val="00460069"/>
    <w:rsid w:val="00461038"/>
    <w:rsid w:val="00461C93"/>
    <w:rsid w:val="00462A72"/>
    <w:rsid w:val="00463475"/>
    <w:rsid w:val="00465731"/>
    <w:rsid w:val="00466382"/>
    <w:rsid w:val="00467B06"/>
    <w:rsid w:val="0047140B"/>
    <w:rsid w:val="0047230A"/>
    <w:rsid w:val="00472673"/>
    <w:rsid w:val="00472B4D"/>
    <w:rsid w:val="00472B9A"/>
    <w:rsid w:val="004747DF"/>
    <w:rsid w:val="004749C5"/>
    <w:rsid w:val="00475F8F"/>
    <w:rsid w:val="00476BE1"/>
    <w:rsid w:val="00477103"/>
    <w:rsid w:val="004776FB"/>
    <w:rsid w:val="00477845"/>
    <w:rsid w:val="00480BA0"/>
    <w:rsid w:val="00482CF4"/>
    <w:rsid w:val="004845BB"/>
    <w:rsid w:val="00484FC7"/>
    <w:rsid w:val="00487C90"/>
    <w:rsid w:val="00490124"/>
    <w:rsid w:val="00492BFD"/>
    <w:rsid w:val="0049360D"/>
    <w:rsid w:val="0049384D"/>
    <w:rsid w:val="00495A54"/>
    <w:rsid w:val="00495B0B"/>
    <w:rsid w:val="00495B30"/>
    <w:rsid w:val="00495BE2"/>
    <w:rsid w:val="004961CF"/>
    <w:rsid w:val="004A0565"/>
    <w:rsid w:val="004A0A93"/>
    <w:rsid w:val="004A4C14"/>
    <w:rsid w:val="004A4FD1"/>
    <w:rsid w:val="004A5190"/>
    <w:rsid w:val="004A5351"/>
    <w:rsid w:val="004A541F"/>
    <w:rsid w:val="004A71F2"/>
    <w:rsid w:val="004A7822"/>
    <w:rsid w:val="004B21A5"/>
    <w:rsid w:val="004B2E12"/>
    <w:rsid w:val="004B37D9"/>
    <w:rsid w:val="004B4288"/>
    <w:rsid w:val="004B4A07"/>
    <w:rsid w:val="004B58DB"/>
    <w:rsid w:val="004B5A99"/>
    <w:rsid w:val="004B6EC4"/>
    <w:rsid w:val="004B6F29"/>
    <w:rsid w:val="004B7C78"/>
    <w:rsid w:val="004B7EB4"/>
    <w:rsid w:val="004C0341"/>
    <w:rsid w:val="004C2285"/>
    <w:rsid w:val="004C30AA"/>
    <w:rsid w:val="004C3F1C"/>
    <w:rsid w:val="004C4C87"/>
    <w:rsid w:val="004C4FDD"/>
    <w:rsid w:val="004C5E85"/>
    <w:rsid w:val="004C69A3"/>
    <w:rsid w:val="004C6E0A"/>
    <w:rsid w:val="004C7C77"/>
    <w:rsid w:val="004D0E0F"/>
    <w:rsid w:val="004D22D8"/>
    <w:rsid w:val="004D3326"/>
    <w:rsid w:val="004D3E7E"/>
    <w:rsid w:val="004D3EB5"/>
    <w:rsid w:val="004D464C"/>
    <w:rsid w:val="004D5FC7"/>
    <w:rsid w:val="004E0265"/>
    <w:rsid w:val="004E1191"/>
    <w:rsid w:val="004E2E90"/>
    <w:rsid w:val="004E31EF"/>
    <w:rsid w:val="004E4CFB"/>
    <w:rsid w:val="004E6371"/>
    <w:rsid w:val="004E64EC"/>
    <w:rsid w:val="004F0003"/>
    <w:rsid w:val="004F056C"/>
    <w:rsid w:val="004F3BFB"/>
    <w:rsid w:val="004F55F6"/>
    <w:rsid w:val="004F60FD"/>
    <w:rsid w:val="004F6815"/>
    <w:rsid w:val="004F7567"/>
    <w:rsid w:val="00502ECA"/>
    <w:rsid w:val="0050355C"/>
    <w:rsid w:val="00503FDC"/>
    <w:rsid w:val="005040E9"/>
    <w:rsid w:val="00504407"/>
    <w:rsid w:val="00506510"/>
    <w:rsid w:val="0050736A"/>
    <w:rsid w:val="00507FAB"/>
    <w:rsid w:val="00510205"/>
    <w:rsid w:val="00510325"/>
    <w:rsid w:val="005111A8"/>
    <w:rsid w:val="0051166A"/>
    <w:rsid w:val="005125D7"/>
    <w:rsid w:val="005130A3"/>
    <w:rsid w:val="005132C4"/>
    <w:rsid w:val="005133F5"/>
    <w:rsid w:val="00515629"/>
    <w:rsid w:val="00516192"/>
    <w:rsid w:val="0051634B"/>
    <w:rsid w:val="00516361"/>
    <w:rsid w:val="00516AA6"/>
    <w:rsid w:val="00516FC2"/>
    <w:rsid w:val="00517A36"/>
    <w:rsid w:val="00520CFC"/>
    <w:rsid w:val="00520EDE"/>
    <w:rsid w:val="0052135C"/>
    <w:rsid w:val="00521649"/>
    <w:rsid w:val="0052173A"/>
    <w:rsid w:val="0052236E"/>
    <w:rsid w:val="00523344"/>
    <w:rsid w:val="005241B4"/>
    <w:rsid w:val="00524890"/>
    <w:rsid w:val="00525476"/>
    <w:rsid w:val="00525C3A"/>
    <w:rsid w:val="00525DF8"/>
    <w:rsid w:val="00525E16"/>
    <w:rsid w:val="005273DA"/>
    <w:rsid w:val="005301FF"/>
    <w:rsid w:val="00531D86"/>
    <w:rsid w:val="00532944"/>
    <w:rsid w:val="00533589"/>
    <w:rsid w:val="00535E64"/>
    <w:rsid w:val="005364A7"/>
    <w:rsid w:val="0053688A"/>
    <w:rsid w:val="00536BF0"/>
    <w:rsid w:val="00541CDB"/>
    <w:rsid w:val="00541E7E"/>
    <w:rsid w:val="0054244F"/>
    <w:rsid w:val="00542AFA"/>
    <w:rsid w:val="00542C0F"/>
    <w:rsid w:val="00543E9F"/>
    <w:rsid w:val="005443B7"/>
    <w:rsid w:val="00544D35"/>
    <w:rsid w:val="00544EDA"/>
    <w:rsid w:val="00545A4D"/>
    <w:rsid w:val="0054620F"/>
    <w:rsid w:val="00546898"/>
    <w:rsid w:val="00546C91"/>
    <w:rsid w:val="00547897"/>
    <w:rsid w:val="00547B7D"/>
    <w:rsid w:val="005501CC"/>
    <w:rsid w:val="0055111E"/>
    <w:rsid w:val="00551593"/>
    <w:rsid w:val="00552C22"/>
    <w:rsid w:val="005530F1"/>
    <w:rsid w:val="0055338B"/>
    <w:rsid w:val="0055599F"/>
    <w:rsid w:val="00557302"/>
    <w:rsid w:val="0055734F"/>
    <w:rsid w:val="00560271"/>
    <w:rsid w:val="005608A2"/>
    <w:rsid w:val="00561328"/>
    <w:rsid w:val="00563B3A"/>
    <w:rsid w:val="00563CA6"/>
    <w:rsid w:val="00563EBD"/>
    <w:rsid w:val="00564A41"/>
    <w:rsid w:val="0056579A"/>
    <w:rsid w:val="00565B40"/>
    <w:rsid w:val="005663F9"/>
    <w:rsid w:val="0056644F"/>
    <w:rsid w:val="005667D8"/>
    <w:rsid w:val="0056689F"/>
    <w:rsid w:val="00567D15"/>
    <w:rsid w:val="00571413"/>
    <w:rsid w:val="00573502"/>
    <w:rsid w:val="005742F9"/>
    <w:rsid w:val="005758BD"/>
    <w:rsid w:val="00575928"/>
    <w:rsid w:val="00575EF0"/>
    <w:rsid w:val="005766F6"/>
    <w:rsid w:val="00577ACE"/>
    <w:rsid w:val="00577D26"/>
    <w:rsid w:val="00580F06"/>
    <w:rsid w:val="00580F8A"/>
    <w:rsid w:val="00582717"/>
    <w:rsid w:val="00584463"/>
    <w:rsid w:val="0058533B"/>
    <w:rsid w:val="005857FE"/>
    <w:rsid w:val="00585D1E"/>
    <w:rsid w:val="00585EB4"/>
    <w:rsid w:val="00586069"/>
    <w:rsid w:val="005864EF"/>
    <w:rsid w:val="00586A24"/>
    <w:rsid w:val="00587245"/>
    <w:rsid w:val="005901CF"/>
    <w:rsid w:val="00591DED"/>
    <w:rsid w:val="00592343"/>
    <w:rsid w:val="00592D8D"/>
    <w:rsid w:val="00593951"/>
    <w:rsid w:val="00593A66"/>
    <w:rsid w:val="005957BD"/>
    <w:rsid w:val="005A0240"/>
    <w:rsid w:val="005A0A56"/>
    <w:rsid w:val="005A1C27"/>
    <w:rsid w:val="005A3235"/>
    <w:rsid w:val="005A4A84"/>
    <w:rsid w:val="005A5C56"/>
    <w:rsid w:val="005A6559"/>
    <w:rsid w:val="005A6D6E"/>
    <w:rsid w:val="005A75EC"/>
    <w:rsid w:val="005B05BD"/>
    <w:rsid w:val="005B0FC7"/>
    <w:rsid w:val="005B19BA"/>
    <w:rsid w:val="005B2D92"/>
    <w:rsid w:val="005B30E5"/>
    <w:rsid w:val="005B31C0"/>
    <w:rsid w:val="005B4D2E"/>
    <w:rsid w:val="005B5862"/>
    <w:rsid w:val="005B69DC"/>
    <w:rsid w:val="005C0247"/>
    <w:rsid w:val="005C09FF"/>
    <w:rsid w:val="005C173D"/>
    <w:rsid w:val="005C1F6C"/>
    <w:rsid w:val="005C201C"/>
    <w:rsid w:val="005C21C4"/>
    <w:rsid w:val="005C38F0"/>
    <w:rsid w:val="005C432F"/>
    <w:rsid w:val="005C536C"/>
    <w:rsid w:val="005C630C"/>
    <w:rsid w:val="005C7542"/>
    <w:rsid w:val="005C7987"/>
    <w:rsid w:val="005C7DEF"/>
    <w:rsid w:val="005D02FA"/>
    <w:rsid w:val="005D1714"/>
    <w:rsid w:val="005D1FDD"/>
    <w:rsid w:val="005D27A9"/>
    <w:rsid w:val="005D3202"/>
    <w:rsid w:val="005D449F"/>
    <w:rsid w:val="005D47FB"/>
    <w:rsid w:val="005D6253"/>
    <w:rsid w:val="005D6476"/>
    <w:rsid w:val="005D67EA"/>
    <w:rsid w:val="005D6C65"/>
    <w:rsid w:val="005D6EB4"/>
    <w:rsid w:val="005E0F62"/>
    <w:rsid w:val="005E23D6"/>
    <w:rsid w:val="005E4118"/>
    <w:rsid w:val="005E48F4"/>
    <w:rsid w:val="005E51A8"/>
    <w:rsid w:val="005E538D"/>
    <w:rsid w:val="005E54B0"/>
    <w:rsid w:val="005E6469"/>
    <w:rsid w:val="005E6AA4"/>
    <w:rsid w:val="005E73CB"/>
    <w:rsid w:val="005E766D"/>
    <w:rsid w:val="005F049A"/>
    <w:rsid w:val="005F0C57"/>
    <w:rsid w:val="005F16A5"/>
    <w:rsid w:val="005F1DE9"/>
    <w:rsid w:val="005F2228"/>
    <w:rsid w:val="005F2D61"/>
    <w:rsid w:val="005F3149"/>
    <w:rsid w:val="005F4FBB"/>
    <w:rsid w:val="005F5BF4"/>
    <w:rsid w:val="005F696C"/>
    <w:rsid w:val="005F6F4A"/>
    <w:rsid w:val="005F736C"/>
    <w:rsid w:val="006002D4"/>
    <w:rsid w:val="00601496"/>
    <w:rsid w:val="006037B6"/>
    <w:rsid w:val="006047CF"/>
    <w:rsid w:val="00605455"/>
    <w:rsid w:val="0060665C"/>
    <w:rsid w:val="006066D3"/>
    <w:rsid w:val="0061033C"/>
    <w:rsid w:val="006106D3"/>
    <w:rsid w:val="00610C81"/>
    <w:rsid w:val="00611935"/>
    <w:rsid w:val="006126BB"/>
    <w:rsid w:val="00612EA6"/>
    <w:rsid w:val="00612F54"/>
    <w:rsid w:val="006130DC"/>
    <w:rsid w:val="006131BE"/>
    <w:rsid w:val="00613569"/>
    <w:rsid w:val="00613719"/>
    <w:rsid w:val="00614274"/>
    <w:rsid w:val="00616009"/>
    <w:rsid w:val="00616347"/>
    <w:rsid w:val="006167AF"/>
    <w:rsid w:val="00617770"/>
    <w:rsid w:val="00621078"/>
    <w:rsid w:val="006211F8"/>
    <w:rsid w:val="00622506"/>
    <w:rsid w:val="0062251A"/>
    <w:rsid w:val="00622669"/>
    <w:rsid w:val="006235A2"/>
    <w:rsid w:val="006245D7"/>
    <w:rsid w:val="006254CA"/>
    <w:rsid w:val="00625BCE"/>
    <w:rsid w:val="006261BF"/>
    <w:rsid w:val="00626DFD"/>
    <w:rsid w:val="00632C65"/>
    <w:rsid w:val="00633177"/>
    <w:rsid w:val="00634D69"/>
    <w:rsid w:val="00635293"/>
    <w:rsid w:val="00635A25"/>
    <w:rsid w:val="006376AF"/>
    <w:rsid w:val="00637968"/>
    <w:rsid w:val="00637D29"/>
    <w:rsid w:val="00641489"/>
    <w:rsid w:val="00641949"/>
    <w:rsid w:val="0064247E"/>
    <w:rsid w:val="006428AB"/>
    <w:rsid w:val="00642DE9"/>
    <w:rsid w:val="00644D4E"/>
    <w:rsid w:val="00645EFD"/>
    <w:rsid w:val="00646603"/>
    <w:rsid w:val="00647032"/>
    <w:rsid w:val="00650024"/>
    <w:rsid w:val="00650112"/>
    <w:rsid w:val="00651EEA"/>
    <w:rsid w:val="00653570"/>
    <w:rsid w:val="00654009"/>
    <w:rsid w:val="00654822"/>
    <w:rsid w:val="006549BB"/>
    <w:rsid w:val="00655ACB"/>
    <w:rsid w:val="00655F39"/>
    <w:rsid w:val="006560D7"/>
    <w:rsid w:val="00656914"/>
    <w:rsid w:val="006600BB"/>
    <w:rsid w:val="00660512"/>
    <w:rsid w:val="00661DB2"/>
    <w:rsid w:val="00663BCB"/>
    <w:rsid w:val="0066400C"/>
    <w:rsid w:val="006658B6"/>
    <w:rsid w:val="00666117"/>
    <w:rsid w:val="00666160"/>
    <w:rsid w:val="006671F0"/>
    <w:rsid w:val="00667D8F"/>
    <w:rsid w:val="00670135"/>
    <w:rsid w:val="00670752"/>
    <w:rsid w:val="00670810"/>
    <w:rsid w:val="0067260B"/>
    <w:rsid w:val="00674145"/>
    <w:rsid w:val="00674B08"/>
    <w:rsid w:val="00674B69"/>
    <w:rsid w:val="00674EDE"/>
    <w:rsid w:val="00675B70"/>
    <w:rsid w:val="00675FC6"/>
    <w:rsid w:val="0067705F"/>
    <w:rsid w:val="00677337"/>
    <w:rsid w:val="00680DD2"/>
    <w:rsid w:val="00680E9C"/>
    <w:rsid w:val="00680F7F"/>
    <w:rsid w:val="0068115D"/>
    <w:rsid w:val="006826F5"/>
    <w:rsid w:val="006827F7"/>
    <w:rsid w:val="00683D44"/>
    <w:rsid w:val="00684FA9"/>
    <w:rsid w:val="00685003"/>
    <w:rsid w:val="00685625"/>
    <w:rsid w:val="006857B7"/>
    <w:rsid w:val="00686443"/>
    <w:rsid w:val="00687C06"/>
    <w:rsid w:val="00690080"/>
    <w:rsid w:val="00690630"/>
    <w:rsid w:val="006921D0"/>
    <w:rsid w:val="00692285"/>
    <w:rsid w:val="00692EFA"/>
    <w:rsid w:val="0069309A"/>
    <w:rsid w:val="00693553"/>
    <w:rsid w:val="00694693"/>
    <w:rsid w:val="00694CE7"/>
    <w:rsid w:val="0069574B"/>
    <w:rsid w:val="00695B7E"/>
    <w:rsid w:val="00695E0A"/>
    <w:rsid w:val="00697528"/>
    <w:rsid w:val="006A0B73"/>
    <w:rsid w:val="006A0F19"/>
    <w:rsid w:val="006A0FA6"/>
    <w:rsid w:val="006A2233"/>
    <w:rsid w:val="006A41E9"/>
    <w:rsid w:val="006A426C"/>
    <w:rsid w:val="006A5C65"/>
    <w:rsid w:val="006A673C"/>
    <w:rsid w:val="006A6B80"/>
    <w:rsid w:val="006A6E73"/>
    <w:rsid w:val="006A785E"/>
    <w:rsid w:val="006B22E7"/>
    <w:rsid w:val="006B3C0B"/>
    <w:rsid w:val="006B4B2F"/>
    <w:rsid w:val="006B6B65"/>
    <w:rsid w:val="006B6CF8"/>
    <w:rsid w:val="006B741E"/>
    <w:rsid w:val="006C20E0"/>
    <w:rsid w:val="006C2115"/>
    <w:rsid w:val="006C3233"/>
    <w:rsid w:val="006C4508"/>
    <w:rsid w:val="006C46BF"/>
    <w:rsid w:val="006C7A1B"/>
    <w:rsid w:val="006D1118"/>
    <w:rsid w:val="006D18EC"/>
    <w:rsid w:val="006D1A4A"/>
    <w:rsid w:val="006D1EB5"/>
    <w:rsid w:val="006D31DC"/>
    <w:rsid w:val="006D3CF8"/>
    <w:rsid w:val="006D4DDF"/>
    <w:rsid w:val="006D4FDC"/>
    <w:rsid w:val="006D66AD"/>
    <w:rsid w:val="006D6A71"/>
    <w:rsid w:val="006D707E"/>
    <w:rsid w:val="006D741A"/>
    <w:rsid w:val="006E12D8"/>
    <w:rsid w:val="006E1CA4"/>
    <w:rsid w:val="006E2487"/>
    <w:rsid w:val="006E346A"/>
    <w:rsid w:val="006E4167"/>
    <w:rsid w:val="006E569E"/>
    <w:rsid w:val="006E5C5A"/>
    <w:rsid w:val="006E79D3"/>
    <w:rsid w:val="006F0A32"/>
    <w:rsid w:val="006F0E31"/>
    <w:rsid w:val="006F0FFE"/>
    <w:rsid w:val="006F2345"/>
    <w:rsid w:val="006F26F0"/>
    <w:rsid w:val="006F28D9"/>
    <w:rsid w:val="006F3FD1"/>
    <w:rsid w:val="006F4020"/>
    <w:rsid w:val="006F497D"/>
    <w:rsid w:val="006F4B8A"/>
    <w:rsid w:val="006F4C9A"/>
    <w:rsid w:val="006F4F5A"/>
    <w:rsid w:val="006F648F"/>
    <w:rsid w:val="007005E8"/>
    <w:rsid w:val="00700E7E"/>
    <w:rsid w:val="00701240"/>
    <w:rsid w:val="007024FE"/>
    <w:rsid w:val="00703537"/>
    <w:rsid w:val="00703D8B"/>
    <w:rsid w:val="00704420"/>
    <w:rsid w:val="007046D7"/>
    <w:rsid w:val="00707111"/>
    <w:rsid w:val="007071A3"/>
    <w:rsid w:val="007075D9"/>
    <w:rsid w:val="00707B76"/>
    <w:rsid w:val="00712855"/>
    <w:rsid w:val="007133EE"/>
    <w:rsid w:val="007135CA"/>
    <w:rsid w:val="0071410E"/>
    <w:rsid w:val="00714690"/>
    <w:rsid w:val="00714F24"/>
    <w:rsid w:val="007150EF"/>
    <w:rsid w:val="0071539B"/>
    <w:rsid w:val="007209E8"/>
    <w:rsid w:val="007218D4"/>
    <w:rsid w:val="00722693"/>
    <w:rsid w:val="007229DB"/>
    <w:rsid w:val="00722D2E"/>
    <w:rsid w:val="0072339A"/>
    <w:rsid w:val="007237B9"/>
    <w:rsid w:val="007254FF"/>
    <w:rsid w:val="007255F8"/>
    <w:rsid w:val="00725626"/>
    <w:rsid w:val="00725DD6"/>
    <w:rsid w:val="007261AA"/>
    <w:rsid w:val="00726F23"/>
    <w:rsid w:val="00730179"/>
    <w:rsid w:val="00730E40"/>
    <w:rsid w:val="00731857"/>
    <w:rsid w:val="0073207C"/>
    <w:rsid w:val="00732CCF"/>
    <w:rsid w:val="00735E1F"/>
    <w:rsid w:val="00736AA7"/>
    <w:rsid w:val="00737703"/>
    <w:rsid w:val="00737990"/>
    <w:rsid w:val="00737B49"/>
    <w:rsid w:val="00740204"/>
    <w:rsid w:val="00741A9C"/>
    <w:rsid w:val="0074301A"/>
    <w:rsid w:val="00744465"/>
    <w:rsid w:val="00745F08"/>
    <w:rsid w:val="007474C4"/>
    <w:rsid w:val="00747CE5"/>
    <w:rsid w:val="0075036A"/>
    <w:rsid w:val="00751FDC"/>
    <w:rsid w:val="00753134"/>
    <w:rsid w:val="00753190"/>
    <w:rsid w:val="00753BDE"/>
    <w:rsid w:val="00755D70"/>
    <w:rsid w:val="00757C73"/>
    <w:rsid w:val="0076160A"/>
    <w:rsid w:val="00762B70"/>
    <w:rsid w:val="00762C37"/>
    <w:rsid w:val="007639BC"/>
    <w:rsid w:val="007643AD"/>
    <w:rsid w:val="00764DF6"/>
    <w:rsid w:val="00765AF0"/>
    <w:rsid w:val="00765F0E"/>
    <w:rsid w:val="0076671C"/>
    <w:rsid w:val="007670F1"/>
    <w:rsid w:val="00767EF5"/>
    <w:rsid w:val="00767F9C"/>
    <w:rsid w:val="00771202"/>
    <w:rsid w:val="0077177B"/>
    <w:rsid w:val="00772A5B"/>
    <w:rsid w:val="00772B16"/>
    <w:rsid w:val="007731C5"/>
    <w:rsid w:val="00773575"/>
    <w:rsid w:val="007768B5"/>
    <w:rsid w:val="00776964"/>
    <w:rsid w:val="007770DC"/>
    <w:rsid w:val="00782049"/>
    <w:rsid w:val="00782FDE"/>
    <w:rsid w:val="00785247"/>
    <w:rsid w:val="00785B89"/>
    <w:rsid w:val="007877D0"/>
    <w:rsid w:val="007908C1"/>
    <w:rsid w:val="00790E86"/>
    <w:rsid w:val="007913AD"/>
    <w:rsid w:val="00792F2A"/>
    <w:rsid w:val="00793062"/>
    <w:rsid w:val="00793569"/>
    <w:rsid w:val="00793C42"/>
    <w:rsid w:val="00793F67"/>
    <w:rsid w:val="007948A8"/>
    <w:rsid w:val="007957CA"/>
    <w:rsid w:val="00795B29"/>
    <w:rsid w:val="00796820"/>
    <w:rsid w:val="0079710A"/>
    <w:rsid w:val="00797187"/>
    <w:rsid w:val="007A1E84"/>
    <w:rsid w:val="007A21F3"/>
    <w:rsid w:val="007A296B"/>
    <w:rsid w:val="007A38D1"/>
    <w:rsid w:val="007A4847"/>
    <w:rsid w:val="007A5232"/>
    <w:rsid w:val="007A5BA7"/>
    <w:rsid w:val="007A7CA0"/>
    <w:rsid w:val="007B13D0"/>
    <w:rsid w:val="007B1965"/>
    <w:rsid w:val="007B27F4"/>
    <w:rsid w:val="007B2E30"/>
    <w:rsid w:val="007B3B45"/>
    <w:rsid w:val="007B3FA9"/>
    <w:rsid w:val="007B4014"/>
    <w:rsid w:val="007B60E3"/>
    <w:rsid w:val="007B631A"/>
    <w:rsid w:val="007B73FD"/>
    <w:rsid w:val="007B78C2"/>
    <w:rsid w:val="007B792D"/>
    <w:rsid w:val="007C0F32"/>
    <w:rsid w:val="007C26C7"/>
    <w:rsid w:val="007C3FA7"/>
    <w:rsid w:val="007C41FC"/>
    <w:rsid w:val="007C5AD3"/>
    <w:rsid w:val="007C5D4C"/>
    <w:rsid w:val="007C6369"/>
    <w:rsid w:val="007C6FCF"/>
    <w:rsid w:val="007D02E0"/>
    <w:rsid w:val="007D077C"/>
    <w:rsid w:val="007D108C"/>
    <w:rsid w:val="007D143A"/>
    <w:rsid w:val="007D37C8"/>
    <w:rsid w:val="007D4447"/>
    <w:rsid w:val="007D56B5"/>
    <w:rsid w:val="007D672B"/>
    <w:rsid w:val="007D6DE0"/>
    <w:rsid w:val="007D7067"/>
    <w:rsid w:val="007E1AC7"/>
    <w:rsid w:val="007E213A"/>
    <w:rsid w:val="007E3118"/>
    <w:rsid w:val="007E4085"/>
    <w:rsid w:val="007E4400"/>
    <w:rsid w:val="007E4541"/>
    <w:rsid w:val="007E462B"/>
    <w:rsid w:val="007E49D7"/>
    <w:rsid w:val="007E4F73"/>
    <w:rsid w:val="007E5282"/>
    <w:rsid w:val="007E5C04"/>
    <w:rsid w:val="007E6192"/>
    <w:rsid w:val="007E7629"/>
    <w:rsid w:val="007F1A66"/>
    <w:rsid w:val="007F1D18"/>
    <w:rsid w:val="007F1FE0"/>
    <w:rsid w:val="007F25DF"/>
    <w:rsid w:val="007F354F"/>
    <w:rsid w:val="007F4235"/>
    <w:rsid w:val="007F50F8"/>
    <w:rsid w:val="007F63C2"/>
    <w:rsid w:val="007F6B27"/>
    <w:rsid w:val="007F6D57"/>
    <w:rsid w:val="007F787C"/>
    <w:rsid w:val="007F79B8"/>
    <w:rsid w:val="007F7B22"/>
    <w:rsid w:val="008002C0"/>
    <w:rsid w:val="00800A10"/>
    <w:rsid w:val="00800DAD"/>
    <w:rsid w:val="00801B10"/>
    <w:rsid w:val="00802C62"/>
    <w:rsid w:val="00804580"/>
    <w:rsid w:val="00804973"/>
    <w:rsid w:val="00804C1C"/>
    <w:rsid w:val="008058D3"/>
    <w:rsid w:val="00805FCC"/>
    <w:rsid w:val="0080797B"/>
    <w:rsid w:val="00807CB9"/>
    <w:rsid w:val="00810579"/>
    <w:rsid w:val="00810817"/>
    <w:rsid w:val="00810B70"/>
    <w:rsid w:val="00811098"/>
    <w:rsid w:val="00811746"/>
    <w:rsid w:val="00811D93"/>
    <w:rsid w:val="00812599"/>
    <w:rsid w:val="00812EBA"/>
    <w:rsid w:val="0081353A"/>
    <w:rsid w:val="008141D6"/>
    <w:rsid w:val="008141F9"/>
    <w:rsid w:val="00814445"/>
    <w:rsid w:val="008218D3"/>
    <w:rsid w:val="008221CF"/>
    <w:rsid w:val="008229EE"/>
    <w:rsid w:val="00823262"/>
    <w:rsid w:val="00824F34"/>
    <w:rsid w:val="0082601B"/>
    <w:rsid w:val="0082624D"/>
    <w:rsid w:val="00826320"/>
    <w:rsid w:val="00826400"/>
    <w:rsid w:val="008270B2"/>
    <w:rsid w:val="00827AFD"/>
    <w:rsid w:val="00830086"/>
    <w:rsid w:val="008304D1"/>
    <w:rsid w:val="00830714"/>
    <w:rsid w:val="00833B26"/>
    <w:rsid w:val="00833F16"/>
    <w:rsid w:val="0083517E"/>
    <w:rsid w:val="0083571D"/>
    <w:rsid w:val="00835E4C"/>
    <w:rsid w:val="00836C04"/>
    <w:rsid w:val="0083756B"/>
    <w:rsid w:val="008409D1"/>
    <w:rsid w:val="008410CC"/>
    <w:rsid w:val="008410D1"/>
    <w:rsid w:val="0084159F"/>
    <w:rsid w:val="008423D9"/>
    <w:rsid w:val="008426CB"/>
    <w:rsid w:val="00842A72"/>
    <w:rsid w:val="00843757"/>
    <w:rsid w:val="008443C3"/>
    <w:rsid w:val="008447CA"/>
    <w:rsid w:val="00844B54"/>
    <w:rsid w:val="00845774"/>
    <w:rsid w:val="00846A89"/>
    <w:rsid w:val="008470EA"/>
    <w:rsid w:val="008506FA"/>
    <w:rsid w:val="00850801"/>
    <w:rsid w:val="00851664"/>
    <w:rsid w:val="00852257"/>
    <w:rsid w:val="00852D3D"/>
    <w:rsid w:val="00853FE5"/>
    <w:rsid w:val="00855114"/>
    <w:rsid w:val="0086320A"/>
    <w:rsid w:val="00863B89"/>
    <w:rsid w:val="00866F6E"/>
    <w:rsid w:val="0086736B"/>
    <w:rsid w:val="008705FF"/>
    <w:rsid w:val="0087088A"/>
    <w:rsid w:val="00872913"/>
    <w:rsid w:val="0087338A"/>
    <w:rsid w:val="008733E4"/>
    <w:rsid w:val="008737C7"/>
    <w:rsid w:val="008737DA"/>
    <w:rsid w:val="00874459"/>
    <w:rsid w:val="008748A4"/>
    <w:rsid w:val="008750BB"/>
    <w:rsid w:val="00875325"/>
    <w:rsid w:val="00875F1E"/>
    <w:rsid w:val="00876050"/>
    <w:rsid w:val="00877111"/>
    <w:rsid w:val="00880167"/>
    <w:rsid w:val="0088106A"/>
    <w:rsid w:val="00881CB0"/>
    <w:rsid w:val="00881D41"/>
    <w:rsid w:val="008825EC"/>
    <w:rsid w:val="00882BC8"/>
    <w:rsid w:val="00883A94"/>
    <w:rsid w:val="00885982"/>
    <w:rsid w:val="0089103C"/>
    <w:rsid w:val="00891B9C"/>
    <w:rsid w:val="00894847"/>
    <w:rsid w:val="00896FB9"/>
    <w:rsid w:val="00897121"/>
    <w:rsid w:val="008A01E7"/>
    <w:rsid w:val="008A05D7"/>
    <w:rsid w:val="008A0EAA"/>
    <w:rsid w:val="008A14EF"/>
    <w:rsid w:val="008A168D"/>
    <w:rsid w:val="008A2822"/>
    <w:rsid w:val="008A2BBC"/>
    <w:rsid w:val="008A4181"/>
    <w:rsid w:val="008A42FD"/>
    <w:rsid w:val="008A63D8"/>
    <w:rsid w:val="008A681B"/>
    <w:rsid w:val="008A7C61"/>
    <w:rsid w:val="008B17FA"/>
    <w:rsid w:val="008B53BD"/>
    <w:rsid w:val="008B7670"/>
    <w:rsid w:val="008C060A"/>
    <w:rsid w:val="008C0E1B"/>
    <w:rsid w:val="008C21A4"/>
    <w:rsid w:val="008C2AF0"/>
    <w:rsid w:val="008C35D1"/>
    <w:rsid w:val="008C3972"/>
    <w:rsid w:val="008C3BC0"/>
    <w:rsid w:val="008C4E60"/>
    <w:rsid w:val="008C5A11"/>
    <w:rsid w:val="008C7738"/>
    <w:rsid w:val="008C7CFB"/>
    <w:rsid w:val="008D14A5"/>
    <w:rsid w:val="008D1A43"/>
    <w:rsid w:val="008D2886"/>
    <w:rsid w:val="008D2998"/>
    <w:rsid w:val="008D2B16"/>
    <w:rsid w:val="008D33DD"/>
    <w:rsid w:val="008D3C7C"/>
    <w:rsid w:val="008D4B4E"/>
    <w:rsid w:val="008D542C"/>
    <w:rsid w:val="008D56E6"/>
    <w:rsid w:val="008D5D28"/>
    <w:rsid w:val="008D6BF1"/>
    <w:rsid w:val="008D7138"/>
    <w:rsid w:val="008D7B6D"/>
    <w:rsid w:val="008E0935"/>
    <w:rsid w:val="008E0AEF"/>
    <w:rsid w:val="008E1919"/>
    <w:rsid w:val="008E1AB9"/>
    <w:rsid w:val="008E496B"/>
    <w:rsid w:val="008E4D1A"/>
    <w:rsid w:val="008E506B"/>
    <w:rsid w:val="008E5959"/>
    <w:rsid w:val="008E6895"/>
    <w:rsid w:val="008E6C44"/>
    <w:rsid w:val="008E72EB"/>
    <w:rsid w:val="008E7743"/>
    <w:rsid w:val="008F2030"/>
    <w:rsid w:val="008F2921"/>
    <w:rsid w:val="008F38A0"/>
    <w:rsid w:val="008F4056"/>
    <w:rsid w:val="008F425B"/>
    <w:rsid w:val="008F4A22"/>
    <w:rsid w:val="008F4E8D"/>
    <w:rsid w:val="008F5A03"/>
    <w:rsid w:val="008F5C04"/>
    <w:rsid w:val="008F67B2"/>
    <w:rsid w:val="008F6FED"/>
    <w:rsid w:val="008F6FF3"/>
    <w:rsid w:val="008F7AF7"/>
    <w:rsid w:val="00900815"/>
    <w:rsid w:val="009011DE"/>
    <w:rsid w:val="0090177E"/>
    <w:rsid w:val="0090198F"/>
    <w:rsid w:val="009020D3"/>
    <w:rsid w:val="0090223D"/>
    <w:rsid w:val="0090496A"/>
    <w:rsid w:val="00905AEE"/>
    <w:rsid w:val="00905DE0"/>
    <w:rsid w:val="009060EF"/>
    <w:rsid w:val="00906E71"/>
    <w:rsid w:val="009075F5"/>
    <w:rsid w:val="00910482"/>
    <w:rsid w:val="00910F90"/>
    <w:rsid w:val="00911BA7"/>
    <w:rsid w:val="00913F3A"/>
    <w:rsid w:val="00914110"/>
    <w:rsid w:val="00914970"/>
    <w:rsid w:val="0091621C"/>
    <w:rsid w:val="009207A0"/>
    <w:rsid w:val="00921388"/>
    <w:rsid w:val="00921913"/>
    <w:rsid w:val="0092221F"/>
    <w:rsid w:val="0092389A"/>
    <w:rsid w:val="00925259"/>
    <w:rsid w:val="009259B5"/>
    <w:rsid w:val="00926044"/>
    <w:rsid w:val="00930488"/>
    <w:rsid w:val="00932A5D"/>
    <w:rsid w:val="00933212"/>
    <w:rsid w:val="00933BF6"/>
    <w:rsid w:val="00933F1E"/>
    <w:rsid w:val="0093417F"/>
    <w:rsid w:val="00934E75"/>
    <w:rsid w:val="00937E16"/>
    <w:rsid w:val="00940793"/>
    <w:rsid w:val="00940DE2"/>
    <w:rsid w:val="00941748"/>
    <w:rsid w:val="00941A3F"/>
    <w:rsid w:val="0094226E"/>
    <w:rsid w:val="0094342E"/>
    <w:rsid w:val="00944204"/>
    <w:rsid w:val="00944FAE"/>
    <w:rsid w:val="00947414"/>
    <w:rsid w:val="00947832"/>
    <w:rsid w:val="0095223C"/>
    <w:rsid w:val="009533AB"/>
    <w:rsid w:val="009544B1"/>
    <w:rsid w:val="00954616"/>
    <w:rsid w:val="00956A8A"/>
    <w:rsid w:val="00957468"/>
    <w:rsid w:val="00957974"/>
    <w:rsid w:val="00957ACB"/>
    <w:rsid w:val="009603B1"/>
    <w:rsid w:val="009607EB"/>
    <w:rsid w:val="00961144"/>
    <w:rsid w:val="00961315"/>
    <w:rsid w:val="00962F7B"/>
    <w:rsid w:val="009631B8"/>
    <w:rsid w:val="00965876"/>
    <w:rsid w:val="00965F2D"/>
    <w:rsid w:val="009660B6"/>
    <w:rsid w:val="0096623B"/>
    <w:rsid w:val="00966977"/>
    <w:rsid w:val="00966BAF"/>
    <w:rsid w:val="00966E17"/>
    <w:rsid w:val="00966FF3"/>
    <w:rsid w:val="009672AF"/>
    <w:rsid w:val="009704DB"/>
    <w:rsid w:val="00970E21"/>
    <w:rsid w:val="00971140"/>
    <w:rsid w:val="009721DD"/>
    <w:rsid w:val="009729F1"/>
    <w:rsid w:val="00973729"/>
    <w:rsid w:val="009737C6"/>
    <w:rsid w:val="009738AD"/>
    <w:rsid w:val="00973C38"/>
    <w:rsid w:val="00974E21"/>
    <w:rsid w:val="00976695"/>
    <w:rsid w:val="0097764E"/>
    <w:rsid w:val="00977D45"/>
    <w:rsid w:val="00977E15"/>
    <w:rsid w:val="00980C05"/>
    <w:rsid w:val="009812FF"/>
    <w:rsid w:val="00981B26"/>
    <w:rsid w:val="00981FCC"/>
    <w:rsid w:val="009820EB"/>
    <w:rsid w:val="00983019"/>
    <w:rsid w:val="009832E3"/>
    <w:rsid w:val="009833AB"/>
    <w:rsid w:val="00983840"/>
    <w:rsid w:val="009847D8"/>
    <w:rsid w:val="00984896"/>
    <w:rsid w:val="009849E2"/>
    <w:rsid w:val="009850C1"/>
    <w:rsid w:val="0098545C"/>
    <w:rsid w:val="00985BCB"/>
    <w:rsid w:val="00985D3E"/>
    <w:rsid w:val="00985F8F"/>
    <w:rsid w:val="00987AF0"/>
    <w:rsid w:val="00987B63"/>
    <w:rsid w:val="009919D7"/>
    <w:rsid w:val="0099245B"/>
    <w:rsid w:val="009924AF"/>
    <w:rsid w:val="00992B83"/>
    <w:rsid w:val="009943CE"/>
    <w:rsid w:val="00994AEA"/>
    <w:rsid w:val="0099569A"/>
    <w:rsid w:val="009957C7"/>
    <w:rsid w:val="00995832"/>
    <w:rsid w:val="00996B96"/>
    <w:rsid w:val="009973B1"/>
    <w:rsid w:val="00997B64"/>
    <w:rsid w:val="00997C8F"/>
    <w:rsid w:val="009A03B6"/>
    <w:rsid w:val="009A08B5"/>
    <w:rsid w:val="009A20CF"/>
    <w:rsid w:val="009A298F"/>
    <w:rsid w:val="009A394D"/>
    <w:rsid w:val="009A3B88"/>
    <w:rsid w:val="009A3F93"/>
    <w:rsid w:val="009A416F"/>
    <w:rsid w:val="009A6C7E"/>
    <w:rsid w:val="009A6D55"/>
    <w:rsid w:val="009B01C7"/>
    <w:rsid w:val="009B1948"/>
    <w:rsid w:val="009B194C"/>
    <w:rsid w:val="009B28F8"/>
    <w:rsid w:val="009B3445"/>
    <w:rsid w:val="009B3D85"/>
    <w:rsid w:val="009B4529"/>
    <w:rsid w:val="009B4B15"/>
    <w:rsid w:val="009B4E6D"/>
    <w:rsid w:val="009B6734"/>
    <w:rsid w:val="009B6C92"/>
    <w:rsid w:val="009B6F58"/>
    <w:rsid w:val="009B710D"/>
    <w:rsid w:val="009C036D"/>
    <w:rsid w:val="009C0AA1"/>
    <w:rsid w:val="009C0C08"/>
    <w:rsid w:val="009C1267"/>
    <w:rsid w:val="009C1504"/>
    <w:rsid w:val="009C201A"/>
    <w:rsid w:val="009C2607"/>
    <w:rsid w:val="009C3CF9"/>
    <w:rsid w:val="009C46CD"/>
    <w:rsid w:val="009C5241"/>
    <w:rsid w:val="009C547D"/>
    <w:rsid w:val="009C5B80"/>
    <w:rsid w:val="009C7223"/>
    <w:rsid w:val="009C76B1"/>
    <w:rsid w:val="009D013E"/>
    <w:rsid w:val="009D1D96"/>
    <w:rsid w:val="009D24A1"/>
    <w:rsid w:val="009D4297"/>
    <w:rsid w:val="009D487C"/>
    <w:rsid w:val="009D5CC3"/>
    <w:rsid w:val="009D640E"/>
    <w:rsid w:val="009D6BBA"/>
    <w:rsid w:val="009D796E"/>
    <w:rsid w:val="009D7F38"/>
    <w:rsid w:val="009E02D9"/>
    <w:rsid w:val="009E0635"/>
    <w:rsid w:val="009E109D"/>
    <w:rsid w:val="009E18A7"/>
    <w:rsid w:val="009E1F7A"/>
    <w:rsid w:val="009E2487"/>
    <w:rsid w:val="009E2592"/>
    <w:rsid w:val="009E2D8A"/>
    <w:rsid w:val="009E3A91"/>
    <w:rsid w:val="009E43A1"/>
    <w:rsid w:val="009E4E17"/>
    <w:rsid w:val="009E52AA"/>
    <w:rsid w:val="009E7269"/>
    <w:rsid w:val="009F2B2F"/>
    <w:rsid w:val="009F4FEC"/>
    <w:rsid w:val="009F655D"/>
    <w:rsid w:val="009F7AA6"/>
    <w:rsid w:val="00A00666"/>
    <w:rsid w:val="00A00D09"/>
    <w:rsid w:val="00A0146E"/>
    <w:rsid w:val="00A024A2"/>
    <w:rsid w:val="00A031D7"/>
    <w:rsid w:val="00A05B4B"/>
    <w:rsid w:val="00A0603E"/>
    <w:rsid w:val="00A06385"/>
    <w:rsid w:val="00A063C9"/>
    <w:rsid w:val="00A06410"/>
    <w:rsid w:val="00A06A55"/>
    <w:rsid w:val="00A06EE6"/>
    <w:rsid w:val="00A076AE"/>
    <w:rsid w:val="00A12A51"/>
    <w:rsid w:val="00A16980"/>
    <w:rsid w:val="00A1796C"/>
    <w:rsid w:val="00A17FCA"/>
    <w:rsid w:val="00A20D40"/>
    <w:rsid w:val="00A2750D"/>
    <w:rsid w:val="00A27884"/>
    <w:rsid w:val="00A30062"/>
    <w:rsid w:val="00A31880"/>
    <w:rsid w:val="00A31AD4"/>
    <w:rsid w:val="00A32311"/>
    <w:rsid w:val="00A32772"/>
    <w:rsid w:val="00A34DB4"/>
    <w:rsid w:val="00A36E2E"/>
    <w:rsid w:val="00A3759A"/>
    <w:rsid w:val="00A37A0E"/>
    <w:rsid w:val="00A37B20"/>
    <w:rsid w:val="00A41DAC"/>
    <w:rsid w:val="00A42433"/>
    <w:rsid w:val="00A42552"/>
    <w:rsid w:val="00A45081"/>
    <w:rsid w:val="00A4702E"/>
    <w:rsid w:val="00A47D06"/>
    <w:rsid w:val="00A50458"/>
    <w:rsid w:val="00A50D08"/>
    <w:rsid w:val="00A518BB"/>
    <w:rsid w:val="00A51EFE"/>
    <w:rsid w:val="00A524C5"/>
    <w:rsid w:val="00A544A6"/>
    <w:rsid w:val="00A553BE"/>
    <w:rsid w:val="00A55509"/>
    <w:rsid w:val="00A55C07"/>
    <w:rsid w:val="00A56964"/>
    <w:rsid w:val="00A572E0"/>
    <w:rsid w:val="00A5735E"/>
    <w:rsid w:val="00A57485"/>
    <w:rsid w:val="00A603C4"/>
    <w:rsid w:val="00A6281F"/>
    <w:rsid w:val="00A651B0"/>
    <w:rsid w:val="00A6592F"/>
    <w:rsid w:val="00A6669E"/>
    <w:rsid w:val="00A668BD"/>
    <w:rsid w:val="00A670AD"/>
    <w:rsid w:val="00A672E9"/>
    <w:rsid w:val="00A67BAC"/>
    <w:rsid w:val="00A70C02"/>
    <w:rsid w:val="00A71660"/>
    <w:rsid w:val="00A729CB"/>
    <w:rsid w:val="00A729EC"/>
    <w:rsid w:val="00A740A3"/>
    <w:rsid w:val="00A750FE"/>
    <w:rsid w:val="00A75DF6"/>
    <w:rsid w:val="00A768F1"/>
    <w:rsid w:val="00A775EA"/>
    <w:rsid w:val="00A77873"/>
    <w:rsid w:val="00A80E86"/>
    <w:rsid w:val="00A80EB1"/>
    <w:rsid w:val="00A82004"/>
    <w:rsid w:val="00A83E68"/>
    <w:rsid w:val="00A843FD"/>
    <w:rsid w:val="00A852E8"/>
    <w:rsid w:val="00A86C9A"/>
    <w:rsid w:val="00A870F6"/>
    <w:rsid w:val="00A87EDE"/>
    <w:rsid w:val="00A87F74"/>
    <w:rsid w:val="00A91005"/>
    <w:rsid w:val="00A91655"/>
    <w:rsid w:val="00A91F3F"/>
    <w:rsid w:val="00A92211"/>
    <w:rsid w:val="00A9269D"/>
    <w:rsid w:val="00A92B9A"/>
    <w:rsid w:val="00A92C8D"/>
    <w:rsid w:val="00A943EB"/>
    <w:rsid w:val="00A94852"/>
    <w:rsid w:val="00A971BF"/>
    <w:rsid w:val="00AA06AD"/>
    <w:rsid w:val="00AA0B54"/>
    <w:rsid w:val="00AA0FD7"/>
    <w:rsid w:val="00AA2103"/>
    <w:rsid w:val="00AA2255"/>
    <w:rsid w:val="00AA26A1"/>
    <w:rsid w:val="00AA3F17"/>
    <w:rsid w:val="00AA427F"/>
    <w:rsid w:val="00AA46B2"/>
    <w:rsid w:val="00AA4783"/>
    <w:rsid w:val="00AA5FAE"/>
    <w:rsid w:val="00AA68AB"/>
    <w:rsid w:val="00AA7996"/>
    <w:rsid w:val="00AB078D"/>
    <w:rsid w:val="00AB083C"/>
    <w:rsid w:val="00AB1253"/>
    <w:rsid w:val="00AB2247"/>
    <w:rsid w:val="00AB257D"/>
    <w:rsid w:val="00AB2649"/>
    <w:rsid w:val="00AB2A57"/>
    <w:rsid w:val="00AB2B06"/>
    <w:rsid w:val="00AB41B4"/>
    <w:rsid w:val="00AB4FEF"/>
    <w:rsid w:val="00AB5BA3"/>
    <w:rsid w:val="00AB6180"/>
    <w:rsid w:val="00AB725A"/>
    <w:rsid w:val="00AB7279"/>
    <w:rsid w:val="00AC0346"/>
    <w:rsid w:val="00AC0D55"/>
    <w:rsid w:val="00AC1550"/>
    <w:rsid w:val="00AC32BC"/>
    <w:rsid w:val="00AC34AF"/>
    <w:rsid w:val="00AC3D50"/>
    <w:rsid w:val="00AC420F"/>
    <w:rsid w:val="00AC472D"/>
    <w:rsid w:val="00AC4D23"/>
    <w:rsid w:val="00AC4DB1"/>
    <w:rsid w:val="00AC4E21"/>
    <w:rsid w:val="00AC4E22"/>
    <w:rsid w:val="00AC5D67"/>
    <w:rsid w:val="00AC5F5E"/>
    <w:rsid w:val="00AC6135"/>
    <w:rsid w:val="00AC66B8"/>
    <w:rsid w:val="00AC69C5"/>
    <w:rsid w:val="00AC7F5F"/>
    <w:rsid w:val="00AD0726"/>
    <w:rsid w:val="00AD0C05"/>
    <w:rsid w:val="00AD10A3"/>
    <w:rsid w:val="00AD1728"/>
    <w:rsid w:val="00AD1D1F"/>
    <w:rsid w:val="00AD4659"/>
    <w:rsid w:val="00AD540E"/>
    <w:rsid w:val="00AD66F0"/>
    <w:rsid w:val="00AD6E51"/>
    <w:rsid w:val="00AE0008"/>
    <w:rsid w:val="00AE1A13"/>
    <w:rsid w:val="00AE2A0E"/>
    <w:rsid w:val="00AE37E9"/>
    <w:rsid w:val="00AE4696"/>
    <w:rsid w:val="00AE5459"/>
    <w:rsid w:val="00AE5BB6"/>
    <w:rsid w:val="00AE6940"/>
    <w:rsid w:val="00AE73E4"/>
    <w:rsid w:val="00AE7878"/>
    <w:rsid w:val="00AE7EFF"/>
    <w:rsid w:val="00AE7FA7"/>
    <w:rsid w:val="00AF0FB4"/>
    <w:rsid w:val="00AF1AEA"/>
    <w:rsid w:val="00AF1BAA"/>
    <w:rsid w:val="00AF2F88"/>
    <w:rsid w:val="00AF39B4"/>
    <w:rsid w:val="00AF4583"/>
    <w:rsid w:val="00AF5DF8"/>
    <w:rsid w:val="00AF6737"/>
    <w:rsid w:val="00AF7BF1"/>
    <w:rsid w:val="00B00C2D"/>
    <w:rsid w:val="00B00C48"/>
    <w:rsid w:val="00B01479"/>
    <w:rsid w:val="00B023A2"/>
    <w:rsid w:val="00B02C31"/>
    <w:rsid w:val="00B0329B"/>
    <w:rsid w:val="00B10582"/>
    <w:rsid w:val="00B1110C"/>
    <w:rsid w:val="00B12558"/>
    <w:rsid w:val="00B12BA0"/>
    <w:rsid w:val="00B13098"/>
    <w:rsid w:val="00B143E6"/>
    <w:rsid w:val="00B14E29"/>
    <w:rsid w:val="00B152D1"/>
    <w:rsid w:val="00B15DDB"/>
    <w:rsid w:val="00B16347"/>
    <w:rsid w:val="00B17537"/>
    <w:rsid w:val="00B20E0A"/>
    <w:rsid w:val="00B21BA2"/>
    <w:rsid w:val="00B23469"/>
    <w:rsid w:val="00B23557"/>
    <w:rsid w:val="00B241E5"/>
    <w:rsid w:val="00B2521E"/>
    <w:rsid w:val="00B25453"/>
    <w:rsid w:val="00B27E9D"/>
    <w:rsid w:val="00B30805"/>
    <w:rsid w:val="00B309DD"/>
    <w:rsid w:val="00B31824"/>
    <w:rsid w:val="00B3444B"/>
    <w:rsid w:val="00B3544D"/>
    <w:rsid w:val="00B35596"/>
    <w:rsid w:val="00B35817"/>
    <w:rsid w:val="00B3634A"/>
    <w:rsid w:val="00B36381"/>
    <w:rsid w:val="00B36DD2"/>
    <w:rsid w:val="00B379ED"/>
    <w:rsid w:val="00B37BEE"/>
    <w:rsid w:val="00B40957"/>
    <w:rsid w:val="00B40C76"/>
    <w:rsid w:val="00B40FFE"/>
    <w:rsid w:val="00B416E9"/>
    <w:rsid w:val="00B424D4"/>
    <w:rsid w:val="00B42D40"/>
    <w:rsid w:val="00B42DDC"/>
    <w:rsid w:val="00B431EB"/>
    <w:rsid w:val="00B43A16"/>
    <w:rsid w:val="00B43D12"/>
    <w:rsid w:val="00B43EF6"/>
    <w:rsid w:val="00B44294"/>
    <w:rsid w:val="00B446FB"/>
    <w:rsid w:val="00B4554E"/>
    <w:rsid w:val="00B46A03"/>
    <w:rsid w:val="00B47647"/>
    <w:rsid w:val="00B50168"/>
    <w:rsid w:val="00B50482"/>
    <w:rsid w:val="00B52789"/>
    <w:rsid w:val="00B5379E"/>
    <w:rsid w:val="00B54E50"/>
    <w:rsid w:val="00B54EC8"/>
    <w:rsid w:val="00B55D72"/>
    <w:rsid w:val="00B5733E"/>
    <w:rsid w:val="00B60C90"/>
    <w:rsid w:val="00B62359"/>
    <w:rsid w:val="00B62AB0"/>
    <w:rsid w:val="00B64FCB"/>
    <w:rsid w:val="00B65BCE"/>
    <w:rsid w:val="00B65C7A"/>
    <w:rsid w:val="00B71745"/>
    <w:rsid w:val="00B7320F"/>
    <w:rsid w:val="00B735FC"/>
    <w:rsid w:val="00B73641"/>
    <w:rsid w:val="00B73D09"/>
    <w:rsid w:val="00B74142"/>
    <w:rsid w:val="00B74919"/>
    <w:rsid w:val="00B74E3A"/>
    <w:rsid w:val="00B75527"/>
    <w:rsid w:val="00B76980"/>
    <w:rsid w:val="00B77339"/>
    <w:rsid w:val="00B80C51"/>
    <w:rsid w:val="00B8168D"/>
    <w:rsid w:val="00B81D36"/>
    <w:rsid w:val="00B822B4"/>
    <w:rsid w:val="00B82F18"/>
    <w:rsid w:val="00B83AD6"/>
    <w:rsid w:val="00B90443"/>
    <w:rsid w:val="00B91DD1"/>
    <w:rsid w:val="00B92DD6"/>
    <w:rsid w:val="00B92FD9"/>
    <w:rsid w:val="00B931C3"/>
    <w:rsid w:val="00B93713"/>
    <w:rsid w:val="00B956A9"/>
    <w:rsid w:val="00B95E86"/>
    <w:rsid w:val="00B96C77"/>
    <w:rsid w:val="00B97082"/>
    <w:rsid w:val="00B976C3"/>
    <w:rsid w:val="00BA064E"/>
    <w:rsid w:val="00BA0F58"/>
    <w:rsid w:val="00BA220E"/>
    <w:rsid w:val="00BA2500"/>
    <w:rsid w:val="00BA3F31"/>
    <w:rsid w:val="00BA401F"/>
    <w:rsid w:val="00BB0E02"/>
    <w:rsid w:val="00BB1D35"/>
    <w:rsid w:val="00BB21BE"/>
    <w:rsid w:val="00BB3892"/>
    <w:rsid w:val="00BB4569"/>
    <w:rsid w:val="00BB46E9"/>
    <w:rsid w:val="00BB6E7C"/>
    <w:rsid w:val="00BB792B"/>
    <w:rsid w:val="00BB7C40"/>
    <w:rsid w:val="00BB7F43"/>
    <w:rsid w:val="00BC05E5"/>
    <w:rsid w:val="00BC06D0"/>
    <w:rsid w:val="00BC1A53"/>
    <w:rsid w:val="00BC2423"/>
    <w:rsid w:val="00BC3836"/>
    <w:rsid w:val="00BC45B7"/>
    <w:rsid w:val="00BC53E3"/>
    <w:rsid w:val="00BD02C2"/>
    <w:rsid w:val="00BD2195"/>
    <w:rsid w:val="00BD2E42"/>
    <w:rsid w:val="00BD5895"/>
    <w:rsid w:val="00BD5EF2"/>
    <w:rsid w:val="00BD6AAC"/>
    <w:rsid w:val="00BD70B4"/>
    <w:rsid w:val="00BD7D36"/>
    <w:rsid w:val="00BE0A8B"/>
    <w:rsid w:val="00BE115C"/>
    <w:rsid w:val="00BE19B8"/>
    <w:rsid w:val="00BE2830"/>
    <w:rsid w:val="00BE286D"/>
    <w:rsid w:val="00BE2B4B"/>
    <w:rsid w:val="00BE2FFF"/>
    <w:rsid w:val="00BE38DA"/>
    <w:rsid w:val="00BE40AE"/>
    <w:rsid w:val="00BE5CA6"/>
    <w:rsid w:val="00BE5D33"/>
    <w:rsid w:val="00BE5F95"/>
    <w:rsid w:val="00BE6574"/>
    <w:rsid w:val="00BE65D0"/>
    <w:rsid w:val="00BE6FA7"/>
    <w:rsid w:val="00BE7C86"/>
    <w:rsid w:val="00BF1499"/>
    <w:rsid w:val="00BF1F79"/>
    <w:rsid w:val="00BF28A7"/>
    <w:rsid w:val="00BF33F0"/>
    <w:rsid w:val="00BF48CF"/>
    <w:rsid w:val="00BF7DC0"/>
    <w:rsid w:val="00C002AE"/>
    <w:rsid w:val="00C0075D"/>
    <w:rsid w:val="00C00D9A"/>
    <w:rsid w:val="00C015A0"/>
    <w:rsid w:val="00C02117"/>
    <w:rsid w:val="00C0226E"/>
    <w:rsid w:val="00C04C39"/>
    <w:rsid w:val="00C05466"/>
    <w:rsid w:val="00C05811"/>
    <w:rsid w:val="00C05C0B"/>
    <w:rsid w:val="00C06226"/>
    <w:rsid w:val="00C06A6B"/>
    <w:rsid w:val="00C10831"/>
    <w:rsid w:val="00C10FA6"/>
    <w:rsid w:val="00C1196D"/>
    <w:rsid w:val="00C11E56"/>
    <w:rsid w:val="00C1231E"/>
    <w:rsid w:val="00C12F31"/>
    <w:rsid w:val="00C13763"/>
    <w:rsid w:val="00C14AB2"/>
    <w:rsid w:val="00C1533C"/>
    <w:rsid w:val="00C1612B"/>
    <w:rsid w:val="00C16448"/>
    <w:rsid w:val="00C177B8"/>
    <w:rsid w:val="00C218C8"/>
    <w:rsid w:val="00C2190F"/>
    <w:rsid w:val="00C21ECB"/>
    <w:rsid w:val="00C2315D"/>
    <w:rsid w:val="00C23CD2"/>
    <w:rsid w:val="00C259FC"/>
    <w:rsid w:val="00C263D8"/>
    <w:rsid w:val="00C26739"/>
    <w:rsid w:val="00C268B5"/>
    <w:rsid w:val="00C27E31"/>
    <w:rsid w:val="00C27FC5"/>
    <w:rsid w:val="00C311FA"/>
    <w:rsid w:val="00C32310"/>
    <w:rsid w:val="00C3257B"/>
    <w:rsid w:val="00C33DC0"/>
    <w:rsid w:val="00C34E00"/>
    <w:rsid w:val="00C34FB4"/>
    <w:rsid w:val="00C3544A"/>
    <w:rsid w:val="00C354C4"/>
    <w:rsid w:val="00C358A3"/>
    <w:rsid w:val="00C3740D"/>
    <w:rsid w:val="00C4004B"/>
    <w:rsid w:val="00C41D07"/>
    <w:rsid w:val="00C41E6A"/>
    <w:rsid w:val="00C4262A"/>
    <w:rsid w:val="00C42FAA"/>
    <w:rsid w:val="00C44C17"/>
    <w:rsid w:val="00C45727"/>
    <w:rsid w:val="00C464AC"/>
    <w:rsid w:val="00C5091F"/>
    <w:rsid w:val="00C50F38"/>
    <w:rsid w:val="00C51C76"/>
    <w:rsid w:val="00C52320"/>
    <w:rsid w:val="00C52607"/>
    <w:rsid w:val="00C5266B"/>
    <w:rsid w:val="00C538B8"/>
    <w:rsid w:val="00C53EA1"/>
    <w:rsid w:val="00C54B62"/>
    <w:rsid w:val="00C552F3"/>
    <w:rsid w:val="00C55527"/>
    <w:rsid w:val="00C556A9"/>
    <w:rsid w:val="00C556C4"/>
    <w:rsid w:val="00C56189"/>
    <w:rsid w:val="00C569B2"/>
    <w:rsid w:val="00C5774A"/>
    <w:rsid w:val="00C57BE8"/>
    <w:rsid w:val="00C609F0"/>
    <w:rsid w:val="00C60DD5"/>
    <w:rsid w:val="00C62DF2"/>
    <w:rsid w:val="00C63178"/>
    <w:rsid w:val="00C639B9"/>
    <w:rsid w:val="00C66B26"/>
    <w:rsid w:val="00C66B57"/>
    <w:rsid w:val="00C67532"/>
    <w:rsid w:val="00C67C1C"/>
    <w:rsid w:val="00C67C3D"/>
    <w:rsid w:val="00C70322"/>
    <w:rsid w:val="00C711E2"/>
    <w:rsid w:val="00C71D6A"/>
    <w:rsid w:val="00C72428"/>
    <w:rsid w:val="00C74B26"/>
    <w:rsid w:val="00C7515E"/>
    <w:rsid w:val="00C7524A"/>
    <w:rsid w:val="00C75C11"/>
    <w:rsid w:val="00C7603B"/>
    <w:rsid w:val="00C76244"/>
    <w:rsid w:val="00C7683F"/>
    <w:rsid w:val="00C77467"/>
    <w:rsid w:val="00C80B22"/>
    <w:rsid w:val="00C80CC7"/>
    <w:rsid w:val="00C8118C"/>
    <w:rsid w:val="00C82522"/>
    <w:rsid w:val="00C837F2"/>
    <w:rsid w:val="00C847EE"/>
    <w:rsid w:val="00C8744E"/>
    <w:rsid w:val="00C902BB"/>
    <w:rsid w:val="00C92F0E"/>
    <w:rsid w:val="00C93058"/>
    <w:rsid w:val="00C932EB"/>
    <w:rsid w:val="00C9542F"/>
    <w:rsid w:val="00C95F26"/>
    <w:rsid w:val="00C96DE3"/>
    <w:rsid w:val="00CA03C9"/>
    <w:rsid w:val="00CA07E3"/>
    <w:rsid w:val="00CA0C0B"/>
    <w:rsid w:val="00CA0F1A"/>
    <w:rsid w:val="00CA0F7E"/>
    <w:rsid w:val="00CA18E0"/>
    <w:rsid w:val="00CA1AA1"/>
    <w:rsid w:val="00CA1CC2"/>
    <w:rsid w:val="00CA40B7"/>
    <w:rsid w:val="00CA4204"/>
    <w:rsid w:val="00CA5BBD"/>
    <w:rsid w:val="00CA6523"/>
    <w:rsid w:val="00CA6D61"/>
    <w:rsid w:val="00CA6EF9"/>
    <w:rsid w:val="00CA794E"/>
    <w:rsid w:val="00CA7E98"/>
    <w:rsid w:val="00CB1C70"/>
    <w:rsid w:val="00CB2AC4"/>
    <w:rsid w:val="00CB2EF7"/>
    <w:rsid w:val="00CB5F94"/>
    <w:rsid w:val="00CB6384"/>
    <w:rsid w:val="00CB64DE"/>
    <w:rsid w:val="00CB6FA7"/>
    <w:rsid w:val="00CC06EB"/>
    <w:rsid w:val="00CC3AB8"/>
    <w:rsid w:val="00CC4EB3"/>
    <w:rsid w:val="00CC5968"/>
    <w:rsid w:val="00CC6148"/>
    <w:rsid w:val="00CC651C"/>
    <w:rsid w:val="00CC78AA"/>
    <w:rsid w:val="00CC79FD"/>
    <w:rsid w:val="00CC7EB1"/>
    <w:rsid w:val="00CD0A31"/>
    <w:rsid w:val="00CD0C23"/>
    <w:rsid w:val="00CD11D1"/>
    <w:rsid w:val="00CD165A"/>
    <w:rsid w:val="00CD259A"/>
    <w:rsid w:val="00CD287B"/>
    <w:rsid w:val="00CD2D4E"/>
    <w:rsid w:val="00CD2EC4"/>
    <w:rsid w:val="00CD3FC8"/>
    <w:rsid w:val="00CD4B40"/>
    <w:rsid w:val="00CD57C3"/>
    <w:rsid w:val="00CD6ED6"/>
    <w:rsid w:val="00CD73C4"/>
    <w:rsid w:val="00CD768F"/>
    <w:rsid w:val="00CE2414"/>
    <w:rsid w:val="00CE2749"/>
    <w:rsid w:val="00CE292C"/>
    <w:rsid w:val="00CE4FB5"/>
    <w:rsid w:val="00CE59E3"/>
    <w:rsid w:val="00CE6F2D"/>
    <w:rsid w:val="00CE71C3"/>
    <w:rsid w:val="00CE76C3"/>
    <w:rsid w:val="00CE7EC9"/>
    <w:rsid w:val="00CF07BB"/>
    <w:rsid w:val="00CF3BB4"/>
    <w:rsid w:val="00CF3DE3"/>
    <w:rsid w:val="00CF4603"/>
    <w:rsid w:val="00CF52F2"/>
    <w:rsid w:val="00CF5EAD"/>
    <w:rsid w:val="00CF6C3C"/>
    <w:rsid w:val="00CF752D"/>
    <w:rsid w:val="00CF757B"/>
    <w:rsid w:val="00CF76A2"/>
    <w:rsid w:val="00D003ED"/>
    <w:rsid w:val="00D01954"/>
    <w:rsid w:val="00D0303C"/>
    <w:rsid w:val="00D03F99"/>
    <w:rsid w:val="00D04CD3"/>
    <w:rsid w:val="00D054A0"/>
    <w:rsid w:val="00D07027"/>
    <w:rsid w:val="00D07802"/>
    <w:rsid w:val="00D07993"/>
    <w:rsid w:val="00D07F04"/>
    <w:rsid w:val="00D1159C"/>
    <w:rsid w:val="00D12BB5"/>
    <w:rsid w:val="00D13371"/>
    <w:rsid w:val="00D13850"/>
    <w:rsid w:val="00D141D9"/>
    <w:rsid w:val="00D14659"/>
    <w:rsid w:val="00D156CF"/>
    <w:rsid w:val="00D15817"/>
    <w:rsid w:val="00D15BC4"/>
    <w:rsid w:val="00D15C7E"/>
    <w:rsid w:val="00D169EC"/>
    <w:rsid w:val="00D16A40"/>
    <w:rsid w:val="00D172B8"/>
    <w:rsid w:val="00D21376"/>
    <w:rsid w:val="00D21B8C"/>
    <w:rsid w:val="00D23383"/>
    <w:rsid w:val="00D23811"/>
    <w:rsid w:val="00D24611"/>
    <w:rsid w:val="00D246AF"/>
    <w:rsid w:val="00D24747"/>
    <w:rsid w:val="00D253B6"/>
    <w:rsid w:val="00D25FD0"/>
    <w:rsid w:val="00D27F16"/>
    <w:rsid w:val="00D30806"/>
    <w:rsid w:val="00D316F0"/>
    <w:rsid w:val="00D31A15"/>
    <w:rsid w:val="00D31FC3"/>
    <w:rsid w:val="00D32355"/>
    <w:rsid w:val="00D32A3A"/>
    <w:rsid w:val="00D333B0"/>
    <w:rsid w:val="00D33DD2"/>
    <w:rsid w:val="00D352D1"/>
    <w:rsid w:val="00D3584C"/>
    <w:rsid w:val="00D35965"/>
    <w:rsid w:val="00D36B3D"/>
    <w:rsid w:val="00D37148"/>
    <w:rsid w:val="00D373A2"/>
    <w:rsid w:val="00D40239"/>
    <w:rsid w:val="00D40D8F"/>
    <w:rsid w:val="00D40F11"/>
    <w:rsid w:val="00D41DB2"/>
    <w:rsid w:val="00D42812"/>
    <w:rsid w:val="00D42B89"/>
    <w:rsid w:val="00D43960"/>
    <w:rsid w:val="00D43EA9"/>
    <w:rsid w:val="00D45896"/>
    <w:rsid w:val="00D46409"/>
    <w:rsid w:val="00D4768C"/>
    <w:rsid w:val="00D47901"/>
    <w:rsid w:val="00D50A32"/>
    <w:rsid w:val="00D50B52"/>
    <w:rsid w:val="00D50D20"/>
    <w:rsid w:val="00D50D31"/>
    <w:rsid w:val="00D533C8"/>
    <w:rsid w:val="00D54C38"/>
    <w:rsid w:val="00D54FD0"/>
    <w:rsid w:val="00D55843"/>
    <w:rsid w:val="00D55983"/>
    <w:rsid w:val="00D55B51"/>
    <w:rsid w:val="00D55E41"/>
    <w:rsid w:val="00D571B6"/>
    <w:rsid w:val="00D57251"/>
    <w:rsid w:val="00D57E19"/>
    <w:rsid w:val="00D6048A"/>
    <w:rsid w:val="00D60BF0"/>
    <w:rsid w:val="00D62375"/>
    <w:rsid w:val="00D62A3B"/>
    <w:rsid w:val="00D631AE"/>
    <w:rsid w:val="00D64B26"/>
    <w:rsid w:val="00D65504"/>
    <w:rsid w:val="00D65D64"/>
    <w:rsid w:val="00D66359"/>
    <w:rsid w:val="00D66412"/>
    <w:rsid w:val="00D676B4"/>
    <w:rsid w:val="00D703CB"/>
    <w:rsid w:val="00D70B1D"/>
    <w:rsid w:val="00D7147D"/>
    <w:rsid w:val="00D71943"/>
    <w:rsid w:val="00D72255"/>
    <w:rsid w:val="00D74F6E"/>
    <w:rsid w:val="00D76E3D"/>
    <w:rsid w:val="00D77347"/>
    <w:rsid w:val="00D77538"/>
    <w:rsid w:val="00D80138"/>
    <w:rsid w:val="00D80294"/>
    <w:rsid w:val="00D8086E"/>
    <w:rsid w:val="00D82A80"/>
    <w:rsid w:val="00D830BC"/>
    <w:rsid w:val="00D83390"/>
    <w:rsid w:val="00D8356F"/>
    <w:rsid w:val="00D8478D"/>
    <w:rsid w:val="00D847E8"/>
    <w:rsid w:val="00D84C9B"/>
    <w:rsid w:val="00D84DEB"/>
    <w:rsid w:val="00D85021"/>
    <w:rsid w:val="00D8733A"/>
    <w:rsid w:val="00D8778A"/>
    <w:rsid w:val="00D924EF"/>
    <w:rsid w:val="00D93DAE"/>
    <w:rsid w:val="00D94187"/>
    <w:rsid w:val="00D9425D"/>
    <w:rsid w:val="00D94841"/>
    <w:rsid w:val="00D94A95"/>
    <w:rsid w:val="00D94B9E"/>
    <w:rsid w:val="00D95953"/>
    <w:rsid w:val="00D965FF"/>
    <w:rsid w:val="00D96E76"/>
    <w:rsid w:val="00DA0774"/>
    <w:rsid w:val="00DA0AF2"/>
    <w:rsid w:val="00DA163B"/>
    <w:rsid w:val="00DA2079"/>
    <w:rsid w:val="00DA34EF"/>
    <w:rsid w:val="00DA3EDD"/>
    <w:rsid w:val="00DA44A9"/>
    <w:rsid w:val="00DA6633"/>
    <w:rsid w:val="00DA7C4F"/>
    <w:rsid w:val="00DB0B58"/>
    <w:rsid w:val="00DB0EF8"/>
    <w:rsid w:val="00DB2562"/>
    <w:rsid w:val="00DB25D3"/>
    <w:rsid w:val="00DB345C"/>
    <w:rsid w:val="00DB3AE7"/>
    <w:rsid w:val="00DB66E0"/>
    <w:rsid w:val="00DB6985"/>
    <w:rsid w:val="00DB6DD5"/>
    <w:rsid w:val="00DC10E2"/>
    <w:rsid w:val="00DC1978"/>
    <w:rsid w:val="00DC1E14"/>
    <w:rsid w:val="00DC2F49"/>
    <w:rsid w:val="00DC3DB6"/>
    <w:rsid w:val="00DC3DD2"/>
    <w:rsid w:val="00DC4052"/>
    <w:rsid w:val="00DC4423"/>
    <w:rsid w:val="00DC44D1"/>
    <w:rsid w:val="00DC4911"/>
    <w:rsid w:val="00DC4C74"/>
    <w:rsid w:val="00DC576D"/>
    <w:rsid w:val="00DC61D2"/>
    <w:rsid w:val="00DD07CA"/>
    <w:rsid w:val="00DD0E80"/>
    <w:rsid w:val="00DD1A21"/>
    <w:rsid w:val="00DD2CE1"/>
    <w:rsid w:val="00DD4188"/>
    <w:rsid w:val="00DD5006"/>
    <w:rsid w:val="00DD571B"/>
    <w:rsid w:val="00DD68FF"/>
    <w:rsid w:val="00DD6A7B"/>
    <w:rsid w:val="00DD7119"/>
    <w:rsid w:val="00DD71E8"/>
    <w:rsid w:val="00DE1130"/>
    <w:rsid w:val="00DE2C5C"/>
    <w:rsid w:val="00DE2F1A"/>
    <w:rsid w:val="00DE30EE"/>
    <w:rsid w:val="00DE37B7"/>
    <w:rsid w:val="00DE3B7C"/>
    <w:rsid w:val="00DE3F15"/>
    <w:rsid w:val="00DE51FD"/>
    <w:rsid w:val="00DE61AE"/>
    <w:rsid w:val="00DE6497"/>
    <w:rsid w:val="00DE6626"/>
    <w:rsid w:val="00DE72D8"/>
    <w:rsid w:val="00DF1685"/>
    <w:rsid w:val="00DF1A28"/>
    <w:rsid w:val="00DF5ED5"/>
    <w:rsid w:val="00DF71DD"/>
    <w:rsid w:val="00DF7795"/>
    <w:rsid w:val="00E0065A"/>
    <w:rsid w:val="00E0157A"/>
    <w:rsid w:val="00E028F6"/>
    <w:rsid w:val="00E04E1B"/>
    <w:rsid w:val="00E055C9"/>
    <w:rsid w:val="00E058E9"/>
    <w:rsid w:val="00E05E17"/>
    <w:rsid w:val="00E07CEF"/>
    <w:rsid w:val="00E1203E"/>
    <w:rsid w:val="00E13674"/>
    <w:rsid w:val="00E13B5B"/>
    <w:rsid w:val="00E14375"/>
    <w:rsid w:val="00E14B20"/>
    <w:rsid w:val="00E14B72"/>
    <w:rsid w:val="00E14C39"/>
    <w:rsid w:val="00E15CEF"/>
    <w:rsid w:val="00E16CFF"/>
    <w:rsid w:val="00E174F6"/>
    <w:rsid w:val="00E179F9"/>
    <w:rsid w:val="00E17A47"/>
    <w:rsid w:val="00E224F6"/>
    <w:rsid w:val="00E26265"/>
    <w:rsid w:val="00E26880"/>
    <w:rsid w:val="00E26979"/>
    <w:rsid w:val="00E26B93"/>
    <w:rsid w:val="00E26B9B"/>
    <w:rsid w:val="00E306D3"/>
    <w:rsid w:val="00E306EE"/>
    <w:rsid w:val="00E311B7"/>
    <w:rsid w:val="00E32642"/>
    <w:rsid w:val="00E33740"/>
    <w:rsid w:val="00E341E3"/>
    <w:rsid w:val="00E34949"/>
    <w:rsid w:val="00E357B1"/>
    <w:rsid w:val="00E35E3F"/>
    <w:rsid w:val="00E36F73"/>
    <w:rsid w:val="00E37425"/>
    <w:rsid w:val="00E4072E"/>
    <w:rsid w:val="00E42353"/>
    <w:rsid w:val="00E432EC"/>
    <w:rsid w:val="00E43BE2"/>
    <w:rsid w:val="00E4483E"/>
    <w:rsid w:val="00E4554E"/>
    <w:rsid w:val="00E4678B"/>
    <w:rsid w:val="00E472EA"/>
    <w:rsid w:val="00E5163C"/>
    <w:rsid w:val="00E51759"/>
    <w:rsid w:val="00E524AD"/>
    <w:rsid w:val="00E534AB"/>
    <w:rsid w:val="00E537CE"/>
    <w:rsid w:val="00E53A75"/>
    <w:rsid w:val="00E54DC8"/>
    <w:rsid w:val="00E55927"/>
    <w:rsid w:val="00E5686E"/>
    <w:rsid w:val="00E56E77"/>
    <w:rsid w:val="00E56EC7"/>
    <w:rsid w:val="00E575BD"/>
    <w:rsid w:val="00E6002A"/>
    <w:rsid w:val="00E609B2"/>
    <w:rsid w:val="00E620A5"/>
    <w:rsid w:val="00E629F5"/>
    <w:rsid w:val="00E636D9"/>
    <w:rsid w:val="00E64412"/>
    <w:rsid w:val="00E64607"/>
    <w:rsid w:val="00E648B0"/>
    <w:rsid w:val="00E66522"/>
    <w:rsid w:val="00E67815"/>
    <w:rsid w:val="00E700B6"/>
    <w:rsid w:val="00E70377"/>
    <w:rsid w:val="00E72083"/>
    <w:rsid w:val="00E74076"/>
    <w:rsid w:val="00E742A1"/>
    <w:rsid w:val="00E74A51"/>
    <w:rsid w:val="00E74B16"/>
    <w:rsid w:val="00E75DB8"/>
    <w:rsid w:val="00E76B43"/>
    <w:rsid w:val="00E76EE2"/>
    <w:rsid w:val="00E778A6"/>
    <w:rsid w:val="00E80A44"/>
    <w:rsid w:val="00E80AA1"/>
    <w:rsid w:val="00E81228"/>
    <w:rsid w:val="00E82872"/>
    <w:rsid w:val="00E82C7B"/>
    <w:rsid w:val="00E82DD9"/>
    <w:rsid w:val="00E82E6D"/>
    <w:rsid w:val="00E8366D"/>
    <w:rsid w:val="00E84C7F"/>
    <w:rsid w:val="00E84E60"/>
    <w:rsid w:val="00E85185"/>
    <w:rsid w:val="00E85F5D"/>
    <w:rsid w:val="00E86B8E"/>
    <w:rsid w:val="00E90287"/>
    <w:rsid w:val="00E91F9A"/>
    <w:rsid w:val="00E92E46"/>
    <w:rsid w:val="00E939FF"/>
    <w:rsid w:val="00E949B3"/>
    <w:rsid w:val="00E958E2"/>
    <w:rsid w:val="00E95AC0"/>
    <w:rsid w:val="00E95BA8"/>
    <w:rsid w:val="00E962DF"/>
    <w:rsid w:val="00E96790"/>
    <w:rsid w:val="00EA0177"/>
    <w:rsid w:val="00EA0459"/>
    <w:rsid w:val="00EA0836"/>
    <w:rsid w:val="00EA1CA6"/>
    <w:rsid w:val="00EA1DCA"/>
    <w:rsid w:val="00EA25F2"/>
    <w:rsid w:val="00EA2677"/>
    <w:rsid w:val="00EA27C6"/>
    <w:rsid w:val="00EA5A8F"/>
    <w:rsid w:val="00EB03E4"/>
    <w:rsid w:val="00EB094F"/>
    <w:rsid w:val="00EB14D5"/>
    <w:rsid w:val="00EB39BD"/>
    <w:rsid w:val="00EB4929"/>
    <w:rsid w:val="00EB4EEF"/>
    <w:rsid w:val="00EB7488"/>
    <w:rsid w:val="00EC079F"/>
    <w:rsid w:val="00EC0C72"/>
    <w:rsid w:val="00EC12C1"/>
    <w:rsid w:val="00EC1C79"/>
    <w:rsid w:val="00EC1EAF"/>
    <w:rsid w:val="00EC1FD8"/>
    <w:rsid w:val="00EC3A65"/>
    <w:rsid w:val="00EC4546"/>
    <w:rsid w:val="00EC4929"/>
    <w:rsid w:val="00EC7745"/>
    <w:rsid w:val="00ED0562"/>
    <w:rsid w:val="00ED08FB"/>
    <w:rsid w:val="00ED0B88"/>
    <w:rsid w:val="00ED0C42"/>
    <w:rsid w:val="00ED1E41"/>
    <w:rsid w:val="00ED25F7"/>
    <w:rsid w:val="00ED27D9"/>
    <w:rsid w:val="00ED357D"/>
    <w:rsid w:val="00ED387F"/>
    <w:rsid w:val="00ED50C0"/>
    <w:rsid w:val="00ED5992"/>
    <w:rsid w:val="00ED62A0"/>
    <w:rsid w:val="00EE0058"/>
    <w:rsid w:val="00EE0945"/>
    <w:rsid w:val="00EE0B8E"/>
    <w:rsid w:val="00EE0BC8"/>
    <w:rsid w:val="00EE0F0E"/>
    <w:rsid w:val="00EE1434"/>
    <w:rsid w:val="00EE1E62"/>
    <w:rsid w:val="00EE23EA"/>
    <w:rsid w:val="00EE68C4"/>
    <w:rsid w:val="00EE6B83"/>
    <w:rsid w:val="00EE70B2"/>
    <w:rsid w:val="00EE77BA"/>
    <w:rsid w:val="00EE7955"/>
    <w:rsid w:val="00EF0279"/>
    <w:rsid w:val="00EF16A4"/>
    <w:rsid w:val="00EF240A"/>
    <w:rsid w:val="00EF2D43"/>
    <w:rsid w:val="00EF449B"/>
    <w:rsid w:val="00EF5487"/>
    <w:rsid w:val="00EF6CBA"/>
    <w:rsid w:val="00EF6D8F"/>
    <w:rsid w:val="00EF6DBB"/>
    <w:rsid w:val="00EF7BB3"/>
    <w:rsid w:val="00F03391"/>
    <w:rsid w:val="00F03EBF"/>
    <w:rsid w:val="00F03F4C"/>
    <w:rsid w:val="00F04ABA"/>
    <w:rsid w:val="00F064A4"/>
    <w:rsid w:val="00F07A5D"/>
    <w:rsid w:val="00F117A1"/>
    <w:rsid w:val="00F11928"/>
    <w:rsid w:val="00F11CA4"/>
    <w:rsid w:val="00F11CFB"/>
    <w:rsid w:val="00F11FEF"/>
    <w:rsid w:val="00F126FC"/>
    <w:rsid w:val="00F12AD4"/>
    <w:rsid w:val="00F16D4E"/>
    <w:rsid w:val="00F2011C"/>
    <w:rsid w:val="00F20273"/>
    <w:rsid w:val="00F2027C"/>
    <w:rsid w:val="00F207E2"/>
    <w:rsid w:val="00F20B1B"/>
    <w:rsid w:val="00F222DC"/>
    <w:rsid w:val="00F23949"/>
    <w:rsid w:val="00F24480"/>
    <w:rsid w:val="00F24D9B"/>
    <w:rsid w:val="00F26C5F"/>
    <w:rsid w:val="00F271CE"/>
    <w:rsid w:val="00F27430"/>
    <w:rsid w:val="00F2785D"/>
    <w:rsid w:val="00F27CB8"/>
    <w:rsid w:val="00F30816"/>
    <w:rsid w:val="00F30E7B"/>
    <w:rsid w:val="00F3163A"/>
    <w:rsid w:val="00F31A6D"/>
    <w:rsid w:val="00F31D23"/>
    <w:rsid w:val="00F33E4B"/>
    <w:rsid w:val="00F35FBD"/>
    <w:rsid w:val="00F36765"/>
    <w:rsid w:val="00F37864"/>
    <w:rsid w:val="00F40DD8"/>
    <w:rsid w:val="00F42F5B"/>
    <w:rsid w:val="00F4452A"/>
    <w:rsid w:val="00F45614"/>
    <w:rsid w:val="00F465B1"/>
    <w:rsid w:val="00F46F52"/>
    <w:rsid w:val="00F47106"/>
    <w:rsid w:val="00F47525"/>
    <w:rsid w:val="00F47725"/>
    <w:rsid w:val="00F47A6F"/>
    <w:rsid w:val="00F47A93"/>
    <w:rsid w:val="00F50340"/>
    <w:rsid w:val="00F52001"/>
    <w:rsid w:val="00F53223"/>
    <w:rsid w:val="00F54DCF"/>
    <w:rsid w:val="00F55098"/>
    <w:rsid w:val="00F551D1"/>
    <w:rsid w:val="00F55578"/>
    <w:rsid w:val="00F579C8"/>
    <w:rsid w:val="00F57BB0"/>
    <w:rsid w:val="00F6059C"/>
    <w:rsid w:val="00F6060E"/>
    <w:rsid w:val="00F60CEB"/>
    <w:rsid w:val="00F61234"/>
    <w:rsid w:val="00F61A2F"/>
    <w:rsid w:val="00F62D6D"/>
    <w:rsid w:val="00F62EDC"/>
    <w:rsid w:val="00F6306F"/>
    <w:rsid w:val="00F65B73"/>
    <w:rsid w:val="00F65F0E"/>
    <w:rsid w:val="00F67721"/>
    <w:rsid w:val="00F679AF"/>
    <w:rsid w:val="00F67C09"/>
    <w:rsid w:val="00F70D36"/>
    <w:rsid w:val="00F7151C"/>
    <w:rsid w:val="00F7328B"/>
    <w:rsid w:val="00F73CC1"/>
    <w:rsid w:val="00F746E0"/>
    <w:rsid w:val="00F7472E"/>
    <w:rsid w:val="00F74A4A"/>
    <w:rsid w:val="00F76753"/>
    <w:rsid w:val="00F76B70"/>
    <w:rsid w:val="00F76CD1"/>
    <w:rsid w:val="00F778C7"/>
    <w:rsid w:val="00F778CF"/>
    <w:rsid w:val="00F80FFD"/>
    <w:rsid w:val="00F8170A"/>
    <w:rsid w:val="00F81868"/>
    <w:rsid w:val="00F81F3A"/>
    <w:rsid w:val="00F827A3"/>
    <w:rsid w:val="00F8523D"/>
    <w:rsid w:val="00F86229"/>
    <w:rsid w:val="00F866A7"/>
    <w:rsid w:val="00F91643"/>
    <w:rsid w:val="00F918D0"/>
    <w:rsid w:val="00F919DB"/>
    <w:rsid w:val="00F92446"/>
    <w:rsid w:val="00F94650"/>
    <w:rsid w:val="00F96864"/>
    <w:rsid w:val="00F97035"/>
    <w:rsid w:val="00FA0411"/>
    <w:rsid w:val="00FA0914"/>
    <w:rsid w:val="00FA0D56"/>
    <w:rsid w:val="00FA1DCB"/>
    <w:rsid w:val="00FA1F7D"/>
    <w:rsid w:val="00FA32A6"/>
    <w:rsid w:val="00FA5274"/>
    <w:rsid w:val="00FA6F77"/>
    <w:rsid w:val="00FA76CD"/>
    <w:rsid w:val="00FB083E"/>
    <w:rsid w:val="00FB2902"/>
    <w:rsid w:val="00FB40B2"/>
    <w:rsid w:val="00FB41B8"/>
    <w:rsid w:val="00FB4398"/>
    <w:rsid w:val="00FB45BA"/>
    <w:rsid w:val="00FB4D03"/>
    <w:rsid w:val="00FB6CD1"/>
    <w:rsid w:val="00FC0ACE"/>
    <w:rsid w:val="00FC239F"/>
    <w:rsid w:val="00FC2AEF"/>
    <w:rsid w:val="00FC31D2"/>
    <w:rsid w:val="00FC38B6"/>
    <w:rsid w:val="00FC38D0"/>
    <w:rsid w:val="00FC473D"/>
    <w:rsid w:val="00FC7471"/>
    <w:rsid w:val="00FC7D84"/>
    <w:rsid w:val="00FD21E1"/>
    <w:rsid w:val="00FD3089"/>
    <w:rsid w:val="00FD30A4"/>
    <w:rsid w:val="00FD371E"/>
    <w:rsid w:val="00FD42A0"/>
    <w:rsid w:val="00FD4FB6"/>
    <w:rsid w:val="00FD50F7"/>
    <w:rsid w:val="00FD621A"/>
    <w:rsid w:val="00FD65CA"/>
    <w:rsid w:val="00FD7201"/>
    <w:rsid w:val="00FE142D"/>
    <w:rsid w:val="00FE29CA"/>
    <w:rsid w:val="00FE3346"/>
    <w:rsid w:val="00FE36B6"/>
    <w:rsid w:val="00FE5137"/>
    <w:rsid w:val="00FE561C"/>
    <w:rsid w:val="00FE6317"/>
    <w:rsid w:val="00FE72FD"/>
    <w:rsid w:val="00FE747E"/>
    <w:rsid w:val="00FE74D2"/>
    <w:rsid w:val="00FE7921"/>
    <w:rsid w:val="00FF3DD9"/>
    <w:rsid w:val="00FF439B"/>
    <w:rsid w:val="00FF48FC"/>
    <w:rsid w:val="00FF5801"/>
    <w:rsid w:val="00FF5DA7"/>
    <w:rsid w:val="00FF5FEB"/>
    <w:rsid w:val="00FF7F9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71CB40F"/>
  <w15:docId w15:val="{0692456A-D7B2-4F2C-85FA-3A12016D8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6" w:unhideWhenUsed="1" w:qFormat="1"/>
    <w:lsdException w:name="heading 3" w:semiHidden="1" w:uiPriority="8" w:unhideWhenUsed="1" w:qFormat="1"/>
    <w:lsdException w:name="heading 4" w:semiHidden="1" w:uiPriority="9" w:unhideWhenUsed="1" w:qFormat="1"/>
    <w:lsdException w:name="heading 5" w:uiPriority="10" w:qFormat="1"/>
    <w:lsdException w:name="heading 6" w:semiHidden="1" w:uiPriority="11" w:unhideWhenUsed="1" w:qFormat="1"/>
    <w:lsdException w:name="heading 7" w:semiHidden="1" w:uiPriority="9"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iPriority="2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813"/>
    <w:pPr>
      <w:spacing w:after="160" w:line="240" w:lineRule="auto"/>
    </w:pPr>
    <w:rPr>
      <w:rFonts w:eastAsia="Times New Roman" w:cs="Times New Roman"/>
      <w:color w:val="000000"/>
      <w:kern w:val="28"/>
      <w:szCs w:val="20"/>
    </w:rPr>
  </w:style>
  <w:style w:type="paragraph" w:styleId="Heading1">
    <w:name w:val="heading 1"/>
    <w:aliases w:val="H1"/>
    <w:basedOn w:val="Normal"/>
    <w:next w:val="Normal"/>
    <w:link w:val="Heading1Char"/>
    <w:uiPriority w:val="4"/>
    <w:qFormat/>
    <w:rsid w:val="002F2F17"/>
    <w:pPr>
      <w:keepNext/>
      <w:keepLines/>
      <w:numPr>
        <w:numId w:val="4"/>
      </w:numPr>
      <w:spacing w:before="240" w:after="120"/>
      <w:outlineLvl w:val="0"/>
    </w:pPr>
    <w:rPr>
      <w:rFonts w:eastAsiaTheme="majorEastAsia" w:cstheme="majorBidi"/>
      <w:b/>
      <w:bCs/>
      <w:color w:val="auto"/>
      <w:sz w:val="32"/>
      <w:szCs w:val="28"/>
    </w:rPr>
  </w:style>
  <w:style w:type="paragraph" w:styleId="Heading2">
    <w:name w:val="heading 2"/>
    <w:aliases w:val="H2"/>
    <w:basedOn w:val="Normal"/>
    <w:next w:val="Normal"/>
    <w:link w:val="Heading2Char"/>
    <w:uiPriority w:val="6"/>
    <w:qFormat/>
    <w:rsid w:val="00965F2D"/>
    <w:pPr>
      <w:keepNext/>
      <w:keepLines/>
      <w:numPr>
        <w:ilvl w:val="1"/>
        <w:numId w:val="4"/>
      </w:numPr>
      <w:spacing w:before="240"/>
      <w:ind w:left="851"/>
      <w:outlineLvl w:val="1"/>
    </w:pPr>
    <w:rPr>
      <w:rFonts w:eastAsiaTheme="majorEastAsia" w:cstheme="majorBidi"/>
      <w:b/>
      <w:bCs/>
      <w:color w:val="auto"/>
      <w:sz w:val="26"/>
      <w:szCs w:val="26"/>
    </w:rPr>
  </w:style>
  <w:style w:type="paragraph" w:styleId="Heading3">
    <w:name w:val="heading 3"/>
    <w:aliases w:val="H3"/>
    <w:basedOn w:val="Normal"/>
    <w:next w:val="Normal"/>
    <w:link w:val="Heading3Char"/>
    <w:uiPriority w:val="8"/>
    <w:qFormat/>
    <w:rsid w:val="00284689"/>
    <w:pPr>
      <w:keepNext/>
      <w:keepLines/>
      <w:numPr>
        <w:ilvl w:val="2"/>
        <w:numId w:val="4"/>
      </w:numPr>
      <w:spacing w:before="200"/>
      <w:outlineLvl w:val="2"/>
    </w:pPr>
    <w:rPr>
      <w:rFonts w:eastAsiaTheme="majorEastAsia" w:cstheme="majorBidi"/>
      <w:b/>
      <w:bCs/>
      <w:i/>
      <w:color w:val="auto"/>
      <w:sz w:val="24"/>
    </w:rPr>
  </w:style>
  <w:style w:type="paragraph" w:styleId="Heading4">
    <w:name w:val="heading 4"/>
    <w:aliases w:val="H4"/>
    <w:basedOn w:val="Normal"/>
    <w:next w:val="Normal"/>
    <w:link w:val="Heading4Char"/>
    <w:uiPriority w:val="9"/>
    <w:qFormat/>
    <w:rsid w:val="00236D63"/>
    <w:pPr>
      <w:keepNext/>
      <w:keepLines/>
      <w:spacing w:before="200"/>
      <w:outlineLvl w:val="3"/>
    </w:pPr>
    <w:rPr>
      <w:rFonts w:eastAsiaTheme="majorEastAsia" w:cstheme="majorBidi"/>
      <w:b/>
      <w:bCs/>
      <w:iCs/>
      <w:color w:val="548DD4" w:themeColor="text2" w:themeTint="99"/>
      <w:sz w:val="24"/>
    </w:rPr>
  </w:style>
  <w:style w:type="paragraph" w:styleId="Heading5">
    <w:name w:val="heading 5"/>
    <w:aliases w:val="H5"/>
    <w:next w:val="Normal"/>
    <w:link w:val="Heading5Char"/>
    <w:uiPriority w:val="10"/>
    <w:qFormat/>
    <w:rsid w:val="00037CC2"/>
    <w:pPr>
      <w:keepNext/>
      <w:keepLines/>
      <w:spacing w:before="200" w:after="0"/>
      <w:outlineLvl w:val="4"/>
    </w:pPr>
    <w:rPr>
      <w:rFonts w:eastAsiaTheme="majorEastAsia" w:cstheme="majorBidi"/>
      <w:i/>
      <w:color w:val="0070C0"/>
      <w:kern w:val="28"/>
      <w:sz w:val="24"/>
      <w:szCs w:val="20"/>
    </w:rPr>
  </w:style>
  <w:style w:type="paragraph" w:styleId="Heading6">
    <w:name w:val="heading 6"/>
    <w:aliases w:val="H6"/>
    <w:basedOn w:val="Normal"/>
    <w:next w:val="Normal"/>
    <w:link w:val="Heading6Char"/>
    <w:uiPriority w:val="11"/>
    <w:unhideWhenUsed/>
    <w:qFormat/>
    <w:rsid w:val="00232090"/>
    <w:pPr>
      <w:keepNext/>
      <w:keepLines/>
      <w:spacing w:before="200" w:after="0"/>
      <w:outlineLvl w:val="5"/>
    </w:pPr>
    <w:rPr>
      <w:rFonts w:ascii="Calibri" w:eastAsiaTheme="majorEastAsia" w:hAnsi="Calibri" w:cstheme="majorBidi"/>
      <w:iCs/>
      <w:color w:val="808080" w:themeColor="background1" w:themeShade="80"/>
      <w:sz w:val="24"/>
    </w:rPr>
  </w:style>
  <w:style w:type="paragraph" w:styleId="Heading7">
    <w:name w:val="heading 7"/>
    <w:aliases w:val="H7"/>
    <w:basedOn w:val="Normal"/>
    <w:next w:val="Normal"/>
    <w:link w:val="Heading7Char"/>
    <w:uiPriority w:val="9"/>
    <w:unhideWhenUsed/>
    <w:qFormat/>
    <w:rsid w:val="00232090"/>
    <w:pPr>
      <w:keepNext/>
      <w:keepLines/>
      <w:spacing w:before="200" w:after="0"/>
      <w:outlineLvl w:val="6"/>
    </w:pPr>
    <w:rPr>
      <w:rFonts w:eastAsiaTheme="majorEastAsia" w:cstheme="majorBidi"/>
      <w:i/>
      <w:iCs/>
      <w:color w:val="808080" w:themeColor="background1" w:themeShade="80"/>
      <w:sz w:val="24"/>
    </w:rPr>
  </w:style>
  <w:style w:type="paragraph" w:styleId="Heading8">
    <w:name w:val="heading 8"/>
    <w:basedOn w:val="Normal"/>
    <w:next w:val="Normal"/>
    <w:link w:val="Heading8Char"/>
    <w:uiPriority w:val="99"/>
    <w:unhideWhenUsed/>
    <w:rsid w:val="001C715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4"/>
    <w:rsid w:val="002F2F17"/>
    <w:rPr>
      <w:rFonts w:eastAsiaTheme="majorEastAsia" w:cstheme="majorBidi"/>
      <w:b/>
      <w:bCs/>
      <w:kern w:val="28"/>
      <w:sz w:val="32"/>
      <w:szCs w:val="28"/>
    </w:rPr>
  </w:style>
  <w:style w:type="character" w:customStyle="1" w:styleId="Heading2Char">
    <w:name w:val="Heading 2 Char"/>
    <w:aliases w:val="H2 Char"/>
    <w:basedOn w:val="DefaultParagraphFont"/>
    <w:link w:val="Heading2"/>
    <w:uiPriority w:val="6"/>
    <w:rsid w:val="00965F2D"/>
    <w:rPr>
      <w:rFonts w:eastAsiaTheme="majorEastAsia" w:cstheme="majorBidi"/>
      <w:b/>
      <w:bCs/>
      <w:kern w:val="28"/>
      <w:sz w:val="26"/>
      <w:szCs w:val="26"/>
    </w:rPr>
  </w:style>
  <w:style w:type="character" w:customStyle="1" w:styleId="Heading3Char">
    <w:name w:val="Heading 3 Char"/>
    <w:aliases w:val="H3 Char"/>
    <w:basedOn w:val="DefaultParagraphFont"/>
    <w:link w:val="Heading3"/>
    <w:uiPriority w:val="8"/>
    <w:rsid w:val="00284689"/>
    <w:rPr>
      <w:rFonts w:eastAsiaTheme="majorEastAsia" w:cstheme="majorBidi"/>
      <w:b/>
      <w:bCs/>
      <w:i/>
      <w:kern w:val="28"/>
      <w:sz w:val="24"/>
      <w:szCs w:val="20"/>
    </w:rPr>
  </w:style>
  <w:style w:type="character" w:customStyle="1" w:styleId="Heading4Char">
    <w:name w:val="Heading 4 Char"/>
    <w:aliases w:val="H4 Char"/>
    <w:basedOn w:val="DefaultParagraphFont"/>
    <w:link w:val="Heading4"/>
    <w:uiPriority w:val="9"/>
    <w:rsid w:val="00236D63"/>
    <w:rPr>
      <w:rFonts w:eastAsiaTheme="majorEastAsia" w:cstheme="majorBidi"/>
      <w:b/>
      <w:bCs/>
      <w:iCs/>
      <w:color w:val="548DD4" w:themeColor="text2" w:themeTint="99"/>
      <w:kern w:val="28"/>
      <w:sz w:val="24"/>
      <w:szCs w:val="20"/>
    </w:rPr>
  </w:style>
  <w:style w:type="character" w:customStyle="1" w:styleId="Heading5Char">
    <w:name w:val="Heading 5 Char"/>
    <w:aliases w:val="H5 Char"/>
    <w:basedOn w:val="DefaultParagraphFont"/>
    <w:link w:val="Heading5"/>
    <w:uiPriority w:val="10"/>
    <w:rsid w:val="00037CC2"/>
    <w:rPr>
      <w:rFonts w:eastAsiaTheme="majorEastAsia" w:cstheme="majorBidi"/>
      <w:i/>
      <w:color w:val="0070C0"/>
      <w:kern w:val="28"/>
      <w:sz w:val="24"/>
      <w:szCs w:val="20"/>
    </w:rPr>
  </w:style>
  <w:style w:type="character" w:customStyle="1" w:styleId="Heading6Char">
    <w:name w:val="Heading 6 Char"/>
    <w:aliases w:val="H6 Char"/>
    <w:basedOn w:val="DefaultParagraphFont"/>
    <w:link w:val="Heading6"/>
    <w:uiPriority w:val="11"/>
    <w:rsid w:val="00232090"/>
    <w:rPr>
      <w:rFonts w:ascii="Calibri" w:eastAsiaTheme="majorEastAsia" w:hAnsi="Calibri" w:cstheme="majorBidi"/>
      <w:iCs/>
      <w:color w:val="808080" w:themeColor="background1" w:themeShade="80"/>
      <w:kern w:val="28"/>
      <w:sz w:val="24"/>
      <w:szCs w:val="20"/>
    </w:rPr>
  </w:style>
  <w:style w:type="character" w:customStyle="1" w:styleId="Heading7Char">
    <w:name w:val="Heading 7 Char"/>
    <w:aliases w:val="H7 Char"/>
    <w:basedOn w:val="DefaultParagraphFont"/>
    <w:link w:val="Heading7"/>
    <w:uiPriority w:val="9"/>
    <w:rsid w:val="00232090"/>
    <w:rPr>
      <w:rFonts w:eastAsiaTheme="majorEastAsia" w:cstheme="majorBidi"/>
      <w:i/>
      <w:iCs/>
      <w:color w:val="808080" w:themeColor="background1" w:themeShade="80"/>
      <w:kern w:val="28"/>
      <w:sz w:val="24"/>
      <w:szCs w:val="20"/>
    </w:rPr>
  </w:style>
  <w:style w:type="character" w:customStyle="1" w:styleId="Heading8Char">
    <w:name w:val="Heading 8 Char"/>
    <w:basedOn w:val="DefaultParagraphFont"/>
    <w:link w:val="Heading8"/>
    <w:uiPriority w:val="99"/>
    <w:rsid w:val="00325C6C"/>
    <w:rPr>
      <w:rFonts w:asciiTheme="majorHAnsi" w:eastAsiaTheme="majorEastAsia" w:hAnsiTheme="majorHAnsi" w:cstheme="majorBidi"/>
      <w:color w:val="404040" w:themeColor="text1" w:themeTint="BF"/>
      <w:kern w:val="28"/>
      <w:sz w:val="20"/>
      <w:szCs w:val="20"/>
    </w:rPr>
  </w:style>
  <w:style w:type="paragraph" w:styleId="BodyText">
    <w:name w:val="Body Text"/>
    <w:link w:val="BodyTextChar"/>
    <w:uiPriority w:val="99"/>
    <w:semiHidden/>
    <w:unhideWhenUsed/>
    <w:rsid w:val="003E2B6B"/>
    <w:pPr>
      <w:spacing w:after="120" w:line="240" w:lineRule="auto"/>
      <w:jc w:val="center"/>
    </w:pPr>
    <w:rPr>
      <w:rFonts w:ascii="Gill Sans MT" w:eastAsia="Times New Roman" w:hAnsi="Gill Sans MT" w:cs="Times New Roman"/>
      <w:color w:val="000000"/>
      <w:kern w:val="28"/>
      <w:sz w:val="48"/>
      <w:szCs w:val="48"/>
      <w:lang w:val="en-US"/>
    </w:rPr>
  </w:style>
  <w:style w:type="character" w:customStyle="1" w:styleId="BodyTextChar">
    <w:name w:val="Body Text Char"/>
    <w:basedOn w:val="DefaultParagraphFont"/>
    <w:link w:val="BodyText"/>
    <w:uiPriority w:val="99"/>
    <w:semiHidden/>
    <w:rsid w:val="003E2B6B"/>
    <w:rPr>
      <w:rFonts w:ascii="Gill Sans MT" w:eastAsia="Times New Roman" w:hAnsi="Gill Sans MT" w:cs="Times New Roman"/>
      <w:color w:val="000000"/>
      <w:kern w:val="28"/>
      <w:sz w:val="48"/>
      <w:szCs w:val="48"/>
      <w:lang w:val="en-US"/>
    </w:rPr>
  </w:style>
  <w:style w:type="character" w:styleId="Hyperlink">
    <w:name w:val="Hyperlink"/>
    <w:basedOn w:val="DefaultParagraphFont"/>
    <w:uiPriority w:val="99"/>
    <w:rsid w:val="006C3233"/>
    <w:rPr>
      <w:color w:val="0000FF"/>
      <w:u w:val="single"/>
    </w:rPr>
  </w:style>
  <w:style w:type="character" w:styleId="CommentReference">
    <w:name w:val="annotation reference"/>
    <w:basedOn w:val="DefaultParagraphFont"/>
    <w:uiPriority w:val="99"/>
    <w:semiHidden/>
    <w:unhideWhenUsed/>
    <w:rsid w:val="003E2B6B"/>
    <w:rPr>
      <w:sz w:val="16"/>
      <w:szCs w:val="16"/>
    </w:rPr>
  </w:style>
  <w:style w:type="paragraph" w:styleId="CommentText">
    <w:name w:val="annotation text"/>
    <w:basedOn w:val="Normal"/>
    <w:link w:val="CommentTextChar"/>
    <w:uiPriority w:val="99"/>
    <w:unhideWhenUsed/>
    <w:rsid w:val="003E2B6B"/>
    <w:rPr>
      <w:color w:val="auto"/>
      <w:kern w:val="0"/>
      <w:lang w:eastAsia="en-AU"/>
    </w:rPr>
  </w:style>
  <w:style w:type="character" w:customStyle="1" w:styleId="CommentTextChar">
    <w:name w:val="Comment Text Char"/>
    <w:basedOn w:val="DefaultParagraphFont"/>
    <w:link w:val="CommentText"/>
    <w:uiPriority w:val="99"/>
    <w:rsid w:val="003E2B6B"/>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3E2B6B"/>
    <w:rPr>
      <w:rFonts w:ascii="Tahoma" w:hAnsi="Tahoma" w:cs="Tahoma"/>
      <w:sz w:val="16"/>
      <w:szCs w:val="16"/>
    </w:rPr>
  </w:style>
  <w:style w:type="character" w:customStyle="1" w:styleId="BalloonTextChar">
    <w:name w:val="Balloon Text Char"/>
    <w:basedOn w:val="DefaultParagraphFont"/>
    <w:link w:val="BalloonText"/>
    <w:uiPriority w:val="99"/>
    <w:semiHidden/>
    <w:rsid w:val="003E2B6B"/>
    <w:rPr>
      <w:rFonts w:ascii="Tahoma" w:eastAsia="Times New Roman" w:hAnsi="Tahoma" w:cs="Tahoma"/>
      <w:color w:val="000000"/>
      <w:kern w:val="28"/>
      <w:sz w:val="16"/>
      <w:szCs w:val="16"/>
      <w:lang w:val="en-US"/>
    </w:rPr>
  </w:style>
  <w:style w:type="paragraph" w:styleId="ListParagraph">
    <w:name w:val="List Paragraph"/>
    <w:aliases w:val="Bullet 1,Bullet list,1 heading,DDM Gen Text,List Paragraph1,Recommendation,List Paragraph11"/>
    <w:basedOn w:val="Normal"/>
    <w:link w:val="ListParagraphChar"/>
    <w:uiPriority w:val="34"/>
    <w:unhideWhenUsed/>
    <w:qFormat/>
    <w:rsid w:val="00E311B7"/>
    <w:pPr>
      <w:ind w:left="720"/>
      <w:contextualSpacing/>
    </w:pPr>
  </w:style>
  <w:style w:type="paragraph" w:styleId="CommentSubject">
    <w:name w:val="annotation subject"/>
    <w:basedOn w:val="CommentText"/>
    <w:next w:val="CommentText"/>
    <w:link w:val="CommentSubjectChar"/>
    <w:uiPriority w:val="99"/>
    <w:semiHidden/>
    <w:unhideWhenUsed/>
    <w:rsid w:val="003102D7"/>
    <w:rPr>
      <w:b/>
      <w:bCs/>
      <w:color w:val="000000"/>
      <w:kern w:val="28"/>
      <w:lang w:val="en-US" w:eastAsia="en-US"/>
    </w:rPr>
  </w:style>
  <w:style w:type="character" w:customStyle="1" w:styleId="CommentSubjectChar">
    <w:name w:val="Comment Subject Char"/>
    <w:basedOn w:val="CommentTextChar"/>
    <w:link w:val="CommentSubject"/>
    <w:uiPriority w:val="99"/>
    <w:semiHidden/>
    <w:rsid w:val="003102D7"/>
    <w:rPr>
      <w:rFonts w:ascii="Times New Roman" w:eastAsia="Times New Roman" w:hAnsi="Times New Roman" w:cs="Times New Roman"/>
      <w:b/>
      <w:bCs/>
      <w:color w:val="000000"/>
      <w:kern w:val="28"/>
      <w:sz w:val="20"/>
      <w:szCs w:val="20"/>
      <w:lang w:val="en-US" w:eastAsia="en-AU"/>
    </w:rPr>
  </w:style>
  <w:style w:type="paragraph" w:styleId="TOCHeading">
    <w:name w:val="TOC Heading"/>
    <w:basedOn w:val="Heading1"/>
    <w:next w:val="Normal"/>
    <w:uiPriority w:val="39"/>
    <w:unhideWhenUsed/>
    <w:qFormat/>
    <w:rsid w:val="006C3233"/>
    <w:pPr>
      <w:numPr>
        <w:numId w:val="0"/>
      </w:numPr>
      <w:spacing w:line="276" w:lineRule="auto"/>
      <w:outlineLvl w:val="9"/>
    </w:pPr>
    <w:rPr>
      <w:rFonts w:ascii="Calibri" w:hAnsi="Calibri"/>
      <w:kern w:val="0"/>
    </w:rPr>
  </w:style>
  <w:style w:type="paragraph" w:styleId="TOC1">
    <w:name w:val="toc 1"/>
    <w:basedOn w:val="Normal"/>
    <w:next w:val="Normal"/>
    <w:autoRedefine/>
    <w:uiPriority w:val="39"/>
    <w:unhideWhenUsed/>
    <w:qFormat/>
    <w:rsid w:val="00CF3BB4"/>
    <w:pPr>
      <w:tabs>
        <w:tab w:val="left" w:pos="660"/>
        <w:tab w:val="right" w:leader="dot" w:pos="9017"/>
      </w:tabs>
      <w:spacing w:after="100"/>
    </w:pPr>
    <w:rPr>
      <w:rFonts w:ascii="Calibri" w:eastAsiaTheme="majorEastAsia" w:hAnsi="Calibri"/>
      <w:b/>
      <w:noProof/>
      <w:sz w:val="20"/>
    </w:rPr>
  </w:style>
  <w:style w:type="paragraph" w:styleId="TOC2">
    <w:name w:val="toc 2"/>
    <w:basedOn w:val="Normal"/>
    <w:next w:val="Normal"/>
    <w:autoRedefine/>
    <w:uiPriority w:val="39"/>
    <w:unhideWhenUsed/>
    <w:qFormat/>
    <w:rsid w:val="00033808"/>
    <w:pPr>
      <w:tabs>
        <w:tab w:val="left" w:pos="660"/>
        <w:tab w:val="right" w:leader="dot" w:pos="9017"/>
      </w:tabs>
      <w:spacing w:after="100"/>
      <w:ind w:left="170"/>
    </w:pPr>
    <w:rPr>
      <w:rFonts w:ascii="Calibri" w:hAnsi="Calibri"/>
      <w:sz w:val="20"/>
    </w:rPr>
  </w:style>
  <w:style w:type="paragraph" w:styleId="TOC3">
    <w:name w:val="toc 3"/>
    <w:basedOn w:val="Normal"/>
    <w:next w:val="Normal"/>
    <w:autoRedefine/>
    <w:uiPriority w:val="39"/>
    <w:unhideWhenUsed/>
    <w:qFormat/>
    <w:rsid w:val="00033808"/>
    <w:pPr>
      <w:tabs>
        <w:tab w:val="left" w:pos="660"/>
        <w:tab w:val="left" w:pos="1100"/>
        <w:tab w:val="right" w:leader="dot" w:pos="9017"/>
      </w:tabs>
      <w:spacing w:after="100"/>
      <w:ind w:left="510"/>
    </w:pPr>
    <w:rPr>
      <w:rFonts w:ascii="Calibri" w:hAnsi="Calibri"/>
      <w:sz w:val="20"/>
    </w:rPr>
  </w:style>
  <w:style w:type="paragraph" w:styleId="Header">
    <w:name w:val="header"/>
    <w:basedOn w:val="Normal"/>
    <w:link w:val="HeaderChar"/>
    <w:uiPriority w:val="21"/>
    <w:unhideWhenUsed/>
    <w:rsid w:val="00E66522"/>
    <w:pPr>
      <w:tabs>
        <w:tab w:val="center" w:pos="4513"/>
        <w:tab w:val="right" w:pos="9026"/>
      </w:tabs>
    </w:pPr>
  </w:style>
  <w:style w:type="character" w:customStyle="1" w:styleId="HeaderChar">
    <w:name w:val="Header Char"/>
    <w:basedOn w:val="DefaultParagraphFont"/>
    <w:link w:val="Header"/>
    <w:uiPriority w:val="21"/>
    <w:rsid w:val="00325C6C"/>
    <w:rPr>
      <w:rFonts w:eastAsia="Times New Roman" w:cs="Times New Roman"/>
      <w:color w:val="000000"/>
      <w:kern w:val="28"/>
      <w:szCs w:val="20"/>
    </w:rPr>
  </w:style>
  <w:style w:type="paragraph" w:styleId="Footer">
    <w:name w:val="footer"/>
    <w:basedOn w:val="Normal"/>
    <w:link w:val="FooterChar"/>
    <w:uiPriority w:val="99"/>
    <w:unhideWhenUsed/>
    <w:rsid w:val="002F2A64"/>
    <w:pPr>
      <w:tabs>
        <w:tab w:val="center" w:pos="4513"/>
        <w:tab w:val="right" w:pos="9026"/>
      </w:tabs>
    </w:pPr>
    <w:rPr>
      <w:sz w:val="20"/>
    </w:rPr>
  </w:style>
  <w:style w:type="character" w:customStyle="1" w:styleId="FooterChar">
    <w:name w:val="Footer Char"/>
    <w:basedOn w:val="DefaultParagraphFont"/>
    <w:link w:val="Footer"/>
    <w:uiPriority w:val="99"/>
    <w:rsid w:val="00325C6C"/>
    <w:rPr>
      <w:rFonts w:eastAsia="Times New Roman" w:cs="Times New Roman"/>
      <w:color w:val="000000"/>
      <w:kern w:val="28"/>
      <w:sz w:val="20"/>
      <w:szCs w:val="20"/>
    </w:rPr>
  </w:style>
  <w:style w:type="character" w:styleId="PlaceholderText">
    <w:name w:val="Placeholder Text"/>
    <w:basedOn w:val="DefaultParagraphFont"/>
    <w:uiPriority w:val="99"/>
    <w:semiHidden/>
    <w:rsid w:val="00E66522"/>
    <w:rPr>
      <w:color w:val="808080"/>
    </w:rPr>
  </w:style>
  <w:style w:type="paragraph" w:styleId="Title">
    <w:name w:val="Title"/>
    <w:basedOn w:val="Normal"/>
    <w:next w:val="Normal"/>
    <w:link w:val="TitleChar"/>
    <w:autoRedefine/>
    <w:uiPriority w:val="17"/>
    <w:qFormat/>
    <w:rsid w:val="00DC4C74"/>
    <w:pPr>
      <w:spacing w:after="0"/>
    </w:pPr>
    <w:rPr>
      <w:rFonts w:cs="Arial"/>
      <w:b/>
      <w:color w:val="auto"/>
      <w:sz w:val="52"/>
      <w:szCs w:val="52"/>
    </w:rPr>
  </w:style>
  <w:style w:type="character" w:customStyle="1" w:styleId="TitleChar">
    <w:name w:val="Title Char"/>
    <w:basedOn w:val="DefaultParagraphFont"/>
    <w:link w:val="Title"/>
    <w:uiPriority w:val="17"/>
    <w:rsid w:val="00DC4C74"/>
    <w:rPr>
      <w:rFonts w:eastAsia="Times New Roman" w:cs="Arial"/>
      <w:b/>
      <w:kern w:val="28"/>
      <w:sz w:val="52"/>
      <w:szCs w:val="52"/>
    </w:rPr>
  </w:style>
  <w:style w:type="paragraph" w:styleId="TOC4">
    <w:name w:val="toc 4"/>
    <w:basedOn w:val="Normal"/>
    <w:next w:val="Normal"/>
    <w:autoRedefine/>
    <w:uiPriority w:val="39"/>
    <w:unhideWhenUsed/>
    <w:rsid w:val="006245D7"/>
    <w:pPr>
      <w:spacing w:after="100"/>
      <w:ind w:left="660"/>
    </w:pPr>
    <w:rPr>
      <w:rFonts w:ascii="Calibri" w:hAnsi="Calibri"/>
      <w:i/>
      <w:sz w:val="20"/>
    </w:rPr>
  </w:style>
  <w:style w:type="paragraph" w:customStyle="1" w:styleId="TableHeading">
    <w:name w:val="TableHeading"/>
    <w:basedOn w:val="Normal"/>
    <w:uiPriority w:val="13"/>
    <w:qFormat/>
    <w:rsid w:val="00D24747"/>
    <w:pPr>
      <w:spacing w:before="120" w:after="120"/>
      <w:jc w:val="both"/>
    </w:pPr>
    <w:rPr>
      <w:rFonts w:cs="Arial"/>
      <w:b/>
      <w:sz w:val="20"/>
      <w:szCs w:val="22"/>
    </w:rPr>
  </w:style>
  <w:style w:type="paragraph" w:customStyle="1" w:styleId="TableText">
    <w:name w:val="TableText"/>
    <w:basedOn w:val="Normal"/>
    <w:next w:val="Normal"/>
    <w:uiPriority w:val="14"/>
    <w:qFormat/>
    <w:rsid w:val="00D24747"/>
    <w:pPr>
      <w:spacing w:before="120" w:after="0"/>
      <w:jc w:val="both"/>
    </w:pPr>
    <w:rPr>
      <w:rFonts w:cs="Arial"/>
      <w:sz w:val="20"/>
      <w:szCs w:val="22"/>
    </w:rPr>
  </w:style>
  <w:style w:type="paragraph" w:customStyle="1" w:styleId="DocumentDetails">
    <w:name w:val="DocumentDetails"/>
    <w:basedOn w:val="Normal"/>
    <w:uiPriority w:val="99"/>
    <w:rsid w:val="00F60CEB"/>
    <w:pPr>
      <w:tabs>
        <w:tab w:val="left" w:pos="2552"/>
      </w:tabs>
      <w:ind w:left="2552" w:hanging="2552"/>
    </w:pPr>
    <w:rPr>
      <w:rFonts w:cs="Arial"/>
      <w:szCs w:val="22"/>
    </w:rPr>
  </w:style>
  <w:style w:type="character" w:styleId="Strong">
    <w:name w:val="Strong"/>
    <w:basedOn w:val="DefaultParagraphFont"/>
    <w:uiPriority w:val="22"/>
    <w:qFormat/>
    <w:rsid w:val="00F60CEB"/>
    <w:rPr>
      <w:b/>
      <w:bCs/>
    </w:rPr>
  </w:style>
  <w:style w:type="paragraph" w:customStyle="1" w:styleId="PrelimHeadings">
    <w:name w:val="PrelimHeadings"/>
    <w:basedOn w:val="Normal"/>
    <w:next w:val="Normal"/>
    <w:uiPriority w:val="99"/>
    <w:rsid w:val="00F60CEB"/>
    <w:pPr>
      <w:spacing w:after="120"/>
      <w:jc w:val="both"/>
    </w:pPr>
    <w:rPr>
      <w:rFonts w:cs="Arial"/>
      <w:b/>
      <w:szCs w:val="22"/>
    </w:rPr>
  </w:style>
  <w:style w:type="paragraph" w:customStyle="1" w:styleId="PrelimText">
    <w:name w:val="PrelimText"/>
    <w:basedOn w:val="Normal"/>
    <w:uiPriority w:val="99"/>
    <w:rsid w:val="00F60CEB"/>
    <w:pPr>
      <w:jc w:val="both"/>
    </w:pPr>
    <w:rPr>
      <w:rFonts w:cs="Arial"/>
      <w:szCs w:val="22"/>
    </w:rPr>
  </w:style>
  <w:style w:type="paragraph" w:styleId="PlainText">
    <w:name w:val="Plain Text"/>
    <w:basedOn w:val="Normal"/>
    <w:link w:val="PlainTextChar"/>
    <w:uiPriority w:val="99"/>
    <w:unhideWhenUsed/>
    <w:rsid w:val="00326A57"/>
    <w:rPr>
      <w:rFonts w:ascii="Consolas" w:hAnsi="Consolas" w:cs="Consolas"/>
      <w:sz w:val="21"/>
      <w:szCs w:val="21"/>
    </w:rPr>
  </w:style>
  <w:style w:type="character" w:customStyle="1" w:styleId="PlainTextChar">
    <w:name w:val="Plain Text Char"/>
    <w:basedOn w:val="DefaultParagraphFont"/>
    <w:link w:val="PlainText"/>
    <w:uiPriority w:val="99"/>
    <w:rsid w:val="00326A57"/>
    <w:rPr>
      <w:rFonts w:ascii="Consolas" w:eastAsia="Times New Roman" w:hAnsi="Consolas" w:cs="Consolas"/>
      <w:color w:val="000000"/>
      <w:kern w:val="28"/>
      <w:sz w:val="21"/>
      <w:szCs w:val="21"/>
      <w:lang w:val="en-US"/>
    </w:rPr>
  </w:style>
  <w:style w:type="paragraph" w:customStyle="1" w:styleId="PrelimTextLeftAlign">
    <w:name w:val="PrelimText+LeftAlign"/>
    <w:basedOn w:val="Normal"/>
    <w:uiPriority w:val="99"/>
    <w:rsid w:val="00934E75"/>
    <w:rPr>
      <w:rFonts w:cs="Arial"/>
      <w:szCs w:val="22"/>
    </w:rPr>
  </w:style>
  <w:style w:type="paragraph" w:customStyle="1" w:styleId="TitlePageVerticalPeriod">
    <w:name w:val="TitlePageVerticalPeriod"/>
    <w:basedOn w:val="Normal"/>
    <w:uiPriority w:val="99"/>
    <w:qFormat/>
    <w:rsid w:val="00E74B16"/>
    <w:rPr>
      <w:rFonts w:ascii="Arial Bold" w:hAnsi="Arial Bold"/>
      <w:color w:val="auto"/>
      <w:sz w:val="36"/>
    </w:rPr>
  </w:style>
  <w:style w:type="paragraph" w:customStyle="1" w:styleId="Authors">
    <w:name w:val="Authors"/>
    <w:basedOn w:val="Normal"/>
    <w:uiPriority w:val="19"/>
    <w:qFormat/>
    <w:rsid w:val="006F0A32"/>
    <w:pPr>
      <w:pBdr>
        <w:top w:val="single" w:sz="18" w:space="15" w:color="4F81BD" w:themeColor="accent1"/>
        <w:bottom w:val="single" w:sz="18" w:space="30" w:color="4F81BD" w:themeColor="accent1"/>
      </w:pBdr>
      <w:tabs>
        <w:tab w:val="left" w:pos="7740"/>
      </w:tabs>
      <w:spacing w:before="320" w:after="320"/>
    </w:pPr>
    <w:rPr>
      <w:rFonts w:cs="Arial"/>
      <w:color w:val="auto"/>
      <w:sz w:val="28"/>
      <w:szCs w:val="28"/>
    </w:rPr>
  </w:style>
  <w:style w:type="paragraph" w:customStyle="1" w:styleId="DraftReport">
    <w:name w:val="DraftReport"/>
    <w:basedOn w:val="Normal"/>
    <w:next w:val="Normal"/>
    <w:uiPriority w:val="99"/>
    <w:rsid w:val="006D31DC"/>
    <w:pPr>
      <w:spacing w:after="360"/>
      <w:jc w:val="center"/>
    </w:pPr>
    <w:rPr>
      <w:rFonts w:ascii="Arial Bold" w:hAnsi="Arial Bold"/>
      <w:color w:val="999999"/>
      <w:sz w:val="72"/>
    </w:rPr>
  </w:style>
  <w:style w:type="paragraph" w:customStyle="1" w:styleId="H1anotincinTOC">
    <w:name w:val="H1a not inc. in TOC"/>
    <w:basedOn w:val="Heading1"/>
    <w:next w:val="Normal"/>
    <w:uiPriority w:val="5"/>
    <w:qFormat/>
    <w:rsid w:val="00965F2D"/>
    <w:pPr>
      <w:keepLines w:val="0"/>
      <w:numPr>
        <w:numId w:val="0"/>
      </w:numPr>
      <w:spacing w:before="0"/>
      <w:outlineLvl w:val="9"/>
    </w:pPr>
    <w:rPr>
      <w:rFonts w:eastAsia="Times New Roman" w:cs="Arial"/>
      <w:color w:val="000000"/>
      <w:kern w:val="0"/>
      <w:szCs w:val="32"/>
      <w:lang w:eastAsia="en-AU"/>
    </w:rPr>
  </w:style>
  <w:style w:type="paragraph" w:customStyle="1" w:styleId="Heading3a">
    <w:name w:val="Heading 3a"/>
    <w:basedOn w:val="Heading3"/>
    <w:next w:val="Normal"/>
    <w:uiPriority w:val="8"/>
    <w:rsid w:val="003270BB"/>
    <w:pPr>
      <w:keepLines w:val="0"/>
      <w:spacing w:before="240" w:after="240"/>
      <w:ind w:left="1440" w:hanging="720"/>
      <w:outlineLvl w:val="9"/>
    </w:pPr>
    <w:rPr>
      <w:rFonts w:eastAsia="Times New Roman" w:cs="Arial"/>
      <w:color w:val="000000"/>
      <w:kern w:val="0"/>
      <w:sz w:val="22"/>
      <w:szCs w:val="26"/>
      <w:lang w:eastAsia="en-AU"/>
    </w:rPr>
  </w:style>
  <w:style w:type="paragraph" w:styleId="TableofFigures">
    <w:name w:val="table of figures"/>
    <w:basedOn w:val="Normal"/>
    <w:next w:val="Normal"/>
    <w:uiPriority w:val="99"/>
    <w:rsid w:val="001C0A85"/>
    <w:pPr>
      <w:tabs>
        <w:tab w:val="left" w:pos="1080"/>
        <w:tab w:val="right" w:leader="dot" w:pos="9000"/>
      </w:tabs>
      <w:spacing w:after="120"/>
      <w:ind w:left="1038" w:hanging="1038"/>
    </w:pPr>
    <w:rPr>
      <w:kern w:val="0"/>
      <w:sz w:val="20"/>
      <w:lang w:eastAsia="en-AU"/>
    </w:rPr>
  </w:style>
  <w:style w:type="paragraph" w:styleId="ListBullet">
    <w:name w:val="List Bullet"/>
    <w:basedOn w:val="ListParagraph"/>
    <w:uiPriority w:val="22"/>
    <w:qFormat/>
    <w:rsid w:val="00835E4C"/>
    <w:pPr>
      <w:numPr>
        <w:numId w:val="1"/>
      </w:numPr>
      <w:ind w:left="357" w:hanging="357"/>
    </w:pPr>
    <w:rPr>
      <w:rFonts w:cs="Arial"/>
      <w:szCs w:val="22"/>
    </w:rPr>
  </w:style>
  <w:style w:type="paragraph" w:styleId="ListBullet2">
    <w:name w:val="List Bullet 2"/>
    <w:basedOn w:val="ListParagraph"/>
    <w:uiPriority w:val="99"/>
    <w:unhideWhenUsed/>
    <w:rsid w:val="00BE40AE"/>
    <w:pPr>
      <w:numPr>
        <w:ilvl w:val="1"/>
        <w:numId w:val="3"/>
      </w:numPr>
    </w:pPr>
    <w:rPr>
      <w:rFonts w:cs="Arial"/>
      <w:szCs w:val="22"/>
    </w:rPr>
  </w:style>
  <w:style w:type="paragraph" w:styleId="ListNumber">
    <w:name w:val="List Number"/>
    <w:basedOn w:val="ListParagraph"/>
    <w:uiPriority w:val="22"/>
    <w:qFormat/>
    <w:rsid w:val="00C34E00"/>
    <w:pPr>
      <w:numPr>
        <w:numId w:val="2"/>
      </w:numPr>
    </w:pPr>
    <w:rPr>
      <w:rFonts w:cs="Arial"/>
      <w:szCs w:val="22"/>
    </w:rPr>
  </w:style>
  <w:style w:type="paragraph" w:customStyle="1" w:styleId="TableCaption">
    <w:name w:val="TableCaption"/>
    <w:basedOn w:val="Normal"/>
    <w:next w:val="Normal"/>
    <w:uiPriority w:val="12"/>
    <w:qFormat/>
    <w:rsid w:val="008C3BC0"/>
    <w:rPr>
      <w:b/>
      <w:sz w:val="20"/>
    </w:rPr>
  </w:style>
  <w:style w:type="paragraph" w:customStyle="1" w:styleId="FigureCaption">
    <w:name w:val="FigureCaption"/>
    <w:basedOn w:val="Normal"/>
    <w:uiPriority w:val="15"/>
    <w:qFormat/>
    <w:rsid w:val="004506CF"/>
    <w:rPr>
      <w:b/>
      <w:sz w:val="20"/>
    </w:rPr>
  </w:style>
  <w:style w:type="paragraph" w:customStyle="1" w:styleId="PhotoCaption">
    <w:name w:val="PhotoCaption"/>
    <w:basedOn w:val="Normal"/>
    <w:next w:val="Normal"/>
    <w:uiPriority w:val="16"/>
    <w:qFormat/>
    <w:rsid w:val="001D45FB"/>
    <w:rPr>
      <w:b/>
      <w:sz w:val="20"/>
    </w:rPr>
  </w:style>
  <w:style w:type="paragraph" w:customStyle="1" w:styleId="UserNote">
    <w:name w:val="UserNote"/>
    <w:basedOn w:val="PrelimHeadings"/>
    <w:uiPriority w:val="99"/>
    <w:qFormat/>
    <w:rsid w:val="00940DE2"/>
    <w:pPr>
      <w:jc w:val="left"/>
    </w:pPr>
    <w:rPr>
      <w:color w:val="FF0000"/>
      <w:sz w:val="28"/>
    </w:rPr>
  </w:style>
  <w:style w:type="character" w:customStyle="1" w:styleId="Red">
    <w:name w:val="Red"/>
    <w:basedOn w:val="DefaultParagraphFont"/>
    <w:uiPriority w:val="22"/>
    <w:qFormat/>
    <w:rsid w:val="003D1AC3"/>
    <w:rPr>
      <w:color w:val="FF0000"/>
    </w:rPr>
  </w:style>
  <w:style w:type="paragraph" w:customStyle="1" w:styleId="ReportSubtitle">
    <w:name w:val="ReportSubtitle"/>
    <w:basedOn w:val="Normal"/>
    <w:uiPriority w:val="18"/>
    <w:qFormat/>
    <w:rsid w:val="00E74B16"/>
    <w:rPr>
      <w:b/>
      <w:color w:val="auto"/>
      <w:sz w:val="28"/>
      <w:szCs w:val="28"/>
    </w:rPr>
  </w:style>
  <w:style w:type="paragraph" w:customStyle="1" w:styleId="Default">
    <w:name w:val="Default"/>
    <w:unhideWhenUsed/>
    <w:rsid w:val="00B424D4"/>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
    <w:qFormat/>
    <w:rsid w:val="00510325"/>
    <w:rPr>
      <w:i/>
      <w:iCs/>
    </w:rPr>
  </w:style>
  <w:style w:type="paragraph" w:customStyle="1" w:styleId="H2anotincinTOC">
    <w:name w:val="H2a not inc. in TOC"/>
    <w:basedOn w:val="Heading2"/>
    <w:uiPriority w:val="7"/>
    <w:rsid w:val="00BA3F31"/>
    <w:pPr>
      <w:numPr>
        <w:ilvl w:val="0"/>
        <w:numId w:val="0"/>
      </w:numPr>
    </w:pPr>
  </w:style>
  <w:style w:type="paragraph" w:customStyle="1" w:styleId="H1notnumberedinTOC">
    <w:name w:val="H1 not numbered in TOC"/>
    <w:basedOn w:val="Heading1"/>
    <w:uiPriority w:val="4"/>
    <w:qFormat/>
    <w:rsid w:val="002F2F17"/>
    <w:pPr>
      <w:numPr>
        <w:numId w:val="0"/>
      </w:numPr>
    </w:pPr>
  </w:style>
  <w:style w:type="paragraph" w:customStyle="1" w:styleId="H2notnumberedinTOC">
    <w:name w:val="H2 not numbered in TOC"/>
    <w:basedOn w:val="Heading2"/>
    <w:next w:val="Normal"/>
    <w:uiPriority w:val="6"/>
    <w:qFormat/>
    <w:rsid w:val="00EE0058"/>
    <w:pPr>
      <w:numPr>
        <w:ilvl w:val="0"/>
        <w:numId w:val="0"/>
      </w:numPr>
      <w:ind w:left="720" w:hanging="720"/>
    </w:pPr>
  </w:style>
  <w:style w:type="paragraph" w:customStyle="1" w:styleId="References">
    <w:name w:val="References"/>
    <w:basedOn w:val="Normal"/>
    <w:uiPriority w:val="22"/>
    <w:qFormat/>
    <w:rsid w:val="005C173D"/>
    <w:pPr>
      <w:ind w:left="357" w:hanging="357"/>
    </w:pPr>
    <w:rPr>
      <w:rFonts w:cs="Arial"/>
      <w:szCs w:val="22"/>
    </w:rPr>
  </w:style>
  <w:style w:type="paragraph" w:styleId="Caption">
    <w:name w:val="caption"/>
    <w:basedOn w:val="Normal"/>
    <w:next w:val="Normal"/>
    <w:uiPriority w:val="35"/>
    <w:unhideWhenUsed/>
    <w:qFormat/>
    <w:rsid w:val="000C76E0"/>
    <w:pPr>
      <w:spacing w:after="200"/>
    </w:pPr>
    <w:rPr>
      <w:b/>
      <w:bCs/>
      <w:color w:val="auto"/>
      <w:sz w:val="20"/>
      <w:szCs w:val="18"/>
    </w:rPr>
  </w:style>
  <w:style w:type="character" w:styleId="SubtleEmphasis">
    <w:name w:val="Subtle Emphasis"/>
    <w:basedOn w:val="DefaultParagraphFont"/>
    <w:uiPriority w:val="19"/>
    <w:qFormat/>
    <w:rsid w:val="003B45E8"/>
    <w:rPr>
      <w:i/>
      <w:iCs/>
      <w:color w:val="404040" w:themeColor="text1" w:themeTint="BF"/>
    </w:rPr>
  </w:style>
  <w:style w:type="table" w:customStyle="1" w:styleId="TableGrid1">
    <w:name w:val="Table Grid1"/>
    <w:basedOn w:val="TableNormal"/>
    <w:next w:val="TableGrid"/>
    <w:uiPriority w:val="59"/>
    <w:rsid w:val="00873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73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D56E6"/>
    <w:rPr>
      <w:color w:val="800080" w:themeColor="followedHyperlink"/>
      <w:u w:val="single"/>
    </w:rPr>
  </w:style>
  <w:style w:type="paragraph" w:customStyle="1" w:styleId="EndNoteBibliographyTitle">
    <w:name w:val="EndNote Bibliography Title"/>
    <w:basedOn w:val="Normal"/>
    <w:link w:val="EndNoteBibliographyTitleChar"/>
    <w:rsid w:val="00D82A80"/>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D82A80"/>
    <w:rPr>
      <w:rFonts w:ascii="Calibri" w:eastAsia="Times New Roman" w:hAnsi="Calibri" w:cs="Calibri"/>
      <w:noProof/>
      <w:color w:val="000000"/>
      <w:kern w:val="28"/>
      <w:szCs w:val="20"/>
      <w:lang w:val="en-US"/>
    </w:rPr>
  </w:style>
  <w:style w:type="paragraph" w:customStyle="1" w:styleId="EndNoteBibliography">
    <w:name w:val="EndNote Bibliography"/>
    <w:basedOn w:val="Normal"/>
    <w:link w:val="EndNoteBibliographyChar"/>
    <w:rsid w:val="00D82A80"/>
    <w:rPr>
      <w:rFonts w:ascii="Calibri" w:hAnsi="Calibri" w:cs="Calibri"/>
      <w:noProof/>
      <w:lang w:val="en-US"/>
    </w:rPr>
  </w:style>
  <w:style w:type="character" w:customStyle="1" w:styleId="EndNoteBibliographyChar">
    <w:name w:val="EndNote Bibliography Char"/>
    <w:basedOn w:val="DefaultParagraphFont"/>
    <w:link w:val="EndNoteBibliography"/>
    <w:rsid w:val="00D82A80"/>
    <w:rPr>
      <w:rFonts w:ascii="Calibri" w:eastAsia="Times New Roman" w:hAnsi="Calibri" w:cs="Calibri"/>
      <w:noProof/>
      <w:color w:val="000000"/>
      <w:kern w:val="28"/>
      <w:szCs w:val="20"/>
      <w:lang w:val="en-US"/>
    </w:rPr>
  </w:style>
  <w:style w:type="paragraph" w:styleId="Revision">
    <w:name w:val="Revision"/>
    <w:hidden/>
    <w:uiPriority w:val="99"/>
    <w:semiHidden/>
    <w:rsid w:val="00954616"/>
    <w:pPr>
      <w:spacing w:after="0" w:line="240" w:lineRule="auto"/>
    </w:pPr>
    <w:rPr>
      <w:rFonts w:eastAsia="Times New Roman" w:cs="Times New Roman"/>
      <w:color w:val="000000"/>
      <w:kern w:val="28"/>
      <w:szCs w:val="20"/>
    </w:rPr>
  </w:style>
  <w:style w:type="paragraph" w:styleId="FootnoteText">
    <w:name w:val="footnote text"/>
    <w:basedOn w:val="Normal"/>
    <w:link w:val="FootnoteTextChar"/>
    <w:uiPriority w:val="99"/>
    <w:semiHidden/>
    <w:unhideWhenUsed/>
    <w:rsid w:val="00741A9C"/>
    <w:pPr>
      <w:spacing w:after="0"/>
    </w:pPr>
    <w:rPr>
      <w:sz w:val="20"/>
    </w:rPr>
  </w:style>
  <w:style w:type="character" w:customStyle="1" w:styleId="FootnoteTextChar">
    <w:name w:val="Footnote Text Char"/>
    <w:basedOn w:val="DefaultParagraphFont"/>
    <w:link w:val="FootnoteText"/>
    <w:uiPriority w:val="99"/>
    <w:semiHidden/>
    <w:rsid w:val="00741A9C"/>
    <w:rPr>
      <w:rFonts w:eastAsia="Times New Roman" w:cs="Times New Roman"/>
      <w:color w:val="000000"/>
      <w:kern w:val="28"/>
      <w:sz w:val="20"/>
      <w:szCs w:val="20"/>
    </w:rPr>
  </w:style>
  <w:style w:type="character" w:styleId="FootnoteReference">
    <w:name w:val="footnote reference"/>
    <w:basedOn w:val="DefaultParagraphFont"/>
    <w:uiPriority w:val="99"/>
    <w:semiHidden/>
    <w:unhideWhenUsed/>
    <w:rsid w:val="00741A9C"/>
    <w:rPr>
      <w:vertAlign w:val="superscript"/>
    </w:rPr>
  </w:style>
  <w:style w:type="paragraph" w:styleId="HTMLPreformatted">
    <w:name w:val="HTML Preformatted"/>
    <w:basedOn w:val="Normal"/>
    <w:link w:val="HTMLPreformattedChar"/>
    <w:uiPriority w:val="99"/>
    <w:semiHidden/>
    <w:unhideWhenUsed/>
    <w:rsid w:val="006F4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auto"/>
      <w:kern w:val="0"/>
      <w:sz w:val="20"/>
      <w:lang w:eastAsia="en-AU"/>
    </w:rPr>
  </w:style>
  <w:style w:type="character" w:customStyle="1" w:styleId="HTMLPreformattedChar">
    <w:name w:val="HTML Preformatted Char"/>
    <w:basedOn w:val="DefaultParagraphFont"/>
    <w:link w:val="HTMLPreformatted"/>
    <w:uiPriority w:val="99"/>
    <w:semiHidden/>
    <w:rsid w:val="006F4B8A"/>
    <w:rPr>
      <w:rFonts w:ascii="Courier New" w:eastAsia="Times New Roman" w:hAnsi="Courier New" w:cs="Courier New"/>
      <w:sz w:val="20"/>
      <w:szCs w:val="20"/>
      <w:lang w:eastAsia="en-AU"/>
    </w:rPr>
  </w:style>
  <w:style w:type="paragraph" w:styleId="EndnoteText">
    <w:name w:val="endnote text"/>
    <w:basedOn w:val="Normal"/>
    <w:link w:val="EndnoteTextChar"/>
    <w:uiPriority w:val="99"/>
    <w:semiHidden/>
    <w:unhideWhenUsed/>
    <w:rsid w:val="001E27E1"/>
    <w:pPr>
      <w:spacing w:after="0"/>
    </w:pPr>
    <w:rPr>
      <w:sz w:val="20"/>
    </w:rPr>
  </w:style>
  <w:style w:type="character" w:customStyle="1" w:styleId="EndnoteTextChar">
    <w:name w:val="Endnote Text Char"/>
    <w:basedOn w:val="DefaultParagraphFont"/>
    <w:link w:val="EndnoteText"/>
    <w:uiPriority w:val="99"/>
    <w:semiHidden/>
    <w:rsid w:val="001E27E1"/>
    <w:rPr>
      <w:rFonts w:eastAsia="Times New Roman" w:cs="Times New Roman"/>
      <w:color w:val="000000"/>
      <w:kern w:val="28"/>
      <w:sz w:val="20"/>
      <w:szCs w:val="20"/>
    </w:rPr>
  </w:style>
  <w:style w:type="character" w:styleId="EndnoteReference">
    <w:name w:val="endnote reference"/>
    <w:basedOn w:val="DefaultParagraphFont"/>
    <w:uiPriority w:val="99"/>
    <w:semiHidden/>
    <w:unhideWhenUsed/>
    <w:rsid w:val="001E27E1"/>
    <w:rPr>
      <w:vertAlign w:val="superscript"/>
    </w:rPr>
  </w:style>
  <w:style w:type="character" w:customStyle="1" w:styleId="Mention1">
    <w:name w:val="Mention1"/>
    <w:basedOn w:val="DefaultParagraphFont"/>
    <w:uiPriority w:val="99"/>
    <w:semiHidden/>
    <w:unhideWhenUsed/>
    <w:rsid w:val="0069309A"/>
    <w:rPr>
      <w:color w:val="2B579A"/>
      <w:shd w:val="clear" w:color="auto" w:fill="E6E6E6"/>
    </w:rPr>
  </w:style>
  <w:style w:type="character" w:customStyle="1" w:styleId="ListParagraphChar">
    <w:name w:val="List Paragraph Char"/>
    <w:aliases w:val="Bullet 1 Char,Bullet list Char,1 heading Char,DDM Gen Text Char,List Paragraph1 Char,Recommendation Char,List Paragraph11 Char"/>
    <w:basedOn w:val="DefaultParagraphFont"/>
    <w:link w:val="ListParagraph"/>
    <w:uiPriority w:val="34"/>
    <w:locked/>
    <w:rsid w:val="002B6F74"/>
    <w:rPr>
      <w:rFonts w:eastAsia="Times New Roman" w:cs="Times New Roman"/>
      <w:color w:val="000000"/>
      <w:kern w:val="28"/>
      <w:szCs w:val="20"/>
    </w:rPr>
  </w:style>
  <w:style w:type="character" w:customStyle="1" w:styleId="Mention2">
    <w:name w:val="Mention2"/>
    <w:basedOn w:val="DefaultParagraphFont"/>
    <w:uiPriority w:val="99"/>
    <w:semiHidden/>
    <w:unhideWhenUsed/>
    <w:rsid w:val="003117D5"/>
    <w:rPr>
      <w:color w:val="2B579A"/>
      <w:shd w:val="clear" w:color="auto" w:fill="E6E6E6"/>
    </w:rPr>
  </w:style>
  <w:style w:type="character" w:customStyle="1" w:styleId="UnresolvedMention1">
    <w:name w:val="Unresolved Mention1"/>
    <w:basedOn w:val="DefaultParagraphFont"/>
    <w:uiPriority w:val="99"/>
    <w:semiHidden/>
    <w:unhideWhenUsed/>
    <w:rsid w:val="009729F1"/>
    <w:rPr>
      <w:color w:val="605E5C"/>
      <w:shd w:val="clear" w:color="auto" w:fill="E1DFDD"/>
    </w:rPr>
  </w:style>
  <w:style w:type="paragraph" w:styleId="Bibliography">
    <w:name w:val="Bibliography"/>
    <w:basedOn w:val="Normal"/>
    <w:next w:val="Normal"/>
    <w:uiPriority w:val="37"/>
    <w:unhideWhenUsed/>
    <w:rsid w:val="00404253"/>
    <w:pPr>
      <w:spacing w:after="240"/>
      <w:ind w:left="720" w:hanging="720"/>
    </w:pPr>
  </w:style>
  <w:style w:type="character" w:styleId="PageNumber">
    <w:name w:val="page number"/>
    <w:basedOn w:val="DefaultParagraphFont"/>
    <w:uiPriority w:val="99"/>
    <w:semiHidden/>
    <w:unhideWhenUsed/>
    <w:rsid w:val="005A1C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868161">
      <w:bodyDiv w:val="1"/>
      <w:marLeft w:val="0"/>
      <w:marRight w:val="0"/>
      <w:marTop w:val="0"/>
      <w:marBottom w:val="0"/>
      <w:divBdr>
        <w:top w:val="none" w:sz="0" w:space="0" w:color="auto"/>
        <w:left w:val="none" w:sz="0" w:space="0" w:color="auto"/>
        <w:bottom w:val="none" w:sz="0" w:space="0" w:color="auto"/>
        <w:right w:val="none" w:sz="0" w:space="0" w:color="auto"/>
      </w:divBdr>
    </w:div>
    <w:div w:id="241110406">
      <w:bodyDiv w:val="1"/>
      <w:marLeft w:val="0"/>
      <w:marRight w:val="0"/>
      <w:marTop w:val="0"/>
      <w:marBottom w:val="0"/>
      <w:divBdr>
        <w:top w:val="none" w:sz="0" w:space="0" w:color="auto"/>
        <w:left w:val="none" w:sz="0" w:space="0" w:color="auto"/>
        <w:bottom w:val="none" w:sz="0" w:space="0" w:color="auto"/>
        <w:right w:val="none" w:sz="0" w:space="0" w:color="auto"/>
      </w:divBdr>
    </w:div>
    <w:div w:id="262997761">
      <w:bodyDiv w:val="1"/>
      <w:marLeft w:val="0"/>
      <w:marRight w:val="0"/>
      <w:marTop w:val="0"/>
      <w:marBottom w:val="0"/>
      <w:divBdr>
        <w:top w:val="none" w:sz="0" w:space="0" w:color="auto"/>
        <w:left w:val="none" w:sz="0" w:space="0" w:color="auto"/>
        <w:bottom w:val="none" w:sz="0" w:space="0" w:color="auto"/>
        <w:right w:val="none" w:sz="0" w:space="0" w:color="auto"/>
      </w:divBdr>
    </w:div>
    <w:div w:id="285627560">
      <w:bodyDiv w:val="1"/>
      <w:marLeft w:val="0"/>
      <w:marRight w:val="0"/>
      <w:marTop w:val="0"/>
      <w:marBottom w:val="0"/>
      <w:divBdr>
        <w:top w:val="none" w:sz="0" w:space="0" w:color="auto"/>
        <w:left w:val="none" w:sz="0" w:space="0" w:color="auto"/>
        <w:bottom w:val="none" w:sz="0" w:space="0" w:color="auto"/>
        <w:right w:val="none" w:sz="0" w:space="0" w:color="auto"/>
      </w:divBdr>
    </w:div>
    <w:div w:id="335307394">
      <w:bodyDiv w:val="1"/>
      <w:marLeft w:val="0"/>
      <w:marRight w:val="0"/>
      <w:marTop w:val="0"/>
      <w:marBottom w:val="0"/>
      <w:divBdr>
        <w:top w:val="none" w:sz="0" w:space="0" w:color="auto"/>
        <w:left w:val="none" w:sz="0" w:space="0" w:color="auto"/>
        <w:bottom w:val="none" w:sz="0" w:space="0" w:color="auto"/>
        <w:right w:val="none" w:sz="0" w:space="0" w:color="auto"/>
      </w:divBdr>
    </w:div>
    <w:div w:id="660352467">
      <w:bodyDiv w:val="1"/>
      <w:marLeft w:val="0"/>
      <w:marRight w:val="0"/>
      <w:marTop w:val="0"/>
      <w:marBottom w:val="0"/>
      <w:divBdr>
        <w:top w:val="none" w:sz="0" w:space="0" w:color="auto"/>
        <w:left w:val="none" w:sz="0" w:space="0" w:color="auto"/>
        <w:bottom w:val="none" w:sz="0" w:space="0" w:color="auto"/>
        <w:right w:val="none" w:sz="0" w:space="0" w:color="auto"/>
      </w:divBdr>
    </w:div>
    <w:div w:id="976186828">
      <w:bodyDiv w:val="1"/>
      <w:marLeft w:val="0"/>
      <w:marRight w:val="0"/>
      <w:marTop w:val="0"/>
      <w:marBottom w:val="0"/>
      <w:divBdr>
        <w:top w:val="none" w:sz="0" w:space="0" w:color="auto"/>
        <w:left w:val="none" w:sz="0" w:space="0" w:color="auto"/>
        <w:bottom w:val="none" w:sz="0" w:space="0" w:color="auto"/>
        <w:right w:val="none" w:sz="0" w:space="0" w:color="auto"/>
      </w:divBdr>
    </w:div>
    <w:div w:id="1372851097">
      <w:bodyDiv w:val="1"/>
      <w:marLeft w:val="0"/>
      <w:marRight w:val="0"/>
      <w:marTop w:val="0"/>
      <w:marBottom w:val="0"/>
      <w:divBdr>
        <w:top w:val="none" w:sz="0" w:space="0" w:color="auto"/>
        <w:left w:val="none" w:sz="0" w:space="0" w:color="auto"/>
        <w:bottom w:val="none" w:sz="0" w:space="0" w:color="auto"/>
        <w:right w:val="none" w:sz="0" w:space="0" w:color="auto"/>
      </w:divBdr>
    </w:div>
    <w:div w:id="1435781654">
      <w:bodyDiv w:val="1"/>
      <w:marLeft w:val="0"/>
      <w:marRight w:val="0"/>
      <w:marTop w:val="0"/>
      <w:marBottom w:val="0"/>
      <w:divBdr>
        <w:top w:val="none" w:sz="0" w:space="0" w:color="auto"/>
        <w:left w:val="none" w:sz="0" w:space="0" w:color="auto"/>
        <w:bottom w:val="none" w:sz="0" w:space="0" w:color="auto"/>
        <w:right w:val="none" w:sz="0" w:space="0" w:color="auto"/>
      </w:divBdr>
    </w:div>
    <w:div w:id="1459252260">
      <w:bodyDiv w:val="1"/>
      <w:marLeft w:val="0"/>
      <w:marRight w:val="0"/>
      <w:marTop w:val="0"/>
      <w:marBottom w:val="0"/>
      <w:divBdr>
        <w:top w:val="none" w:sz="0" w:space="0" w:color="auto"/>
        <w:left w:val="none" w:sz="0" w:space="0" w:color="auto"/>
        <w:bottom w:val="none" w:sz="0" w:space="0" w:color="auto"/>
        <w:right w:val="none" w:sz="0" w:space="0" w:color="auto"/>
      </w:divBdr>
    </w:div>
    <w:div w:id="1477068408">
      <w:bodyDiv w:val="1"/>
      <w:marLeft w:val="0"/>
      <w:marRight w:val="0"/>
      <w:marTop w:val="0"/>
      <w:marBottom w:val="0"/>
      <w:divBdr>
        <w:top w:val="none" w:sz="0" w:space="0" w:color="auto"/>
        <w:left w:val="none" w:sz="0" w:space="0" w:color="auto"/>
        <w:bottom w:val="none" w:sz="0" w:space="0" w:color="auto"/>
        <w:right w:val="none" w:sz="0" w:space="0" w:color="auto"/>
      </w:divBdr>
    </w:div>
    <w:div w:id="1559635407">
      <w:bodyDiv w:val="1"/>
      <w:marLeft w:val="0"/>
      <w:marRight w:val="0"/>
      <w:marTop w:val="0"/>
      <w:marBottom w:val="0"/>
      <w:divBdr>
        <w:top w:val="none" w:sz="0" w:space="0" w:color="auto"/>
        <w:left w:val="none" w:sz="0" w:space="0" w:color="auto"/>
        <w:bottom w:val="none" w:sz="0" w:space="0" w:color="auto"/>
        <w:right w:val="none" w:sz="0" w:space="0" w:color="auto"/>
      </w:divBdr>
    </w:div>
    <w:div w:id="1691099993">
      <w:bodyDiv w:val="1"/>
      <w:marLeft w:val="0"/>
      <w:marRight w:val="0"/>
      <w:marTop w:val="0"/>
      <w:marBottom w:val="0"/>
      <w:divBdr>
        <w:top w:val="none" w:sz="0" w:space="0" w:color="auto"/>
        <w:left w:val="none" w:sz="0" w:space="0" w:color="auto"/>
        <w:bottom w:val="none" w:sz="0" w:space="0" w:color="auto"/>
        <w:right w:val="none" w:sz="0" w:space="0" w:color="auto"/>
      </w:divBdr>
    </w:div>
    <w:div w:id="1876313384">
      <w:bodyDiv w:val="1"/>
      <w:marLeft w:val="0"/>
      <w:marRight w:val="0"/>
      <w:marTop w:val="0"/>
      <w:marBottom w:val="0"/>
      <w:divBdr>
        <w:top w:val="none" w:sz="0" w:space="0" w:color="auto"/>
        <w:left w:val="none" w:sz="0" w:space="0" w:color="auto"/>
        <w:bottom w:val="none" w:sz="0" w:space="0" w:color="auto"/>
        <w:right w:val="none" w:sz="0" w:space="0" w:color="auto"/>
      </w:divBdr>
    </w:div>
    <w:div w:id="1894809410">
      <w:bodyDiv w:val="1"/>
      <w:marLeft w:val="0"/>
      <w:marRight w:val="0"/>
      <w:marTop w:val="0"/>
      <w:marBottom w:val="0"/>
      <w:divBdr>
        <w:top w:val="none" w:sz="0" w:space="0" w:color="auto"/>
        <w:left w:val="none" w:sz="0" w:space="0" w:color="auto"/>
        <w:bottom w:val="none" w:sz="0" w:space="0" w:color="auto"/>
        <w:right w:val="none" w:sz="0" w:space="0" w:color="auto"/>
      </w:divBdr>
    </w:div>
    <w:div w:id="1902253211">
      <w:bodyDiv w:val="1"/>
      <w:marLeft w:val="0"/>
      <w:marRight w:val="0"/>
      <w:marTop w:val="0"/>
      <w:marBottom w:val="0"/>
      <w:divBdr>
        <w:top w:val="none" w:sz="0" w:space="0" w:color="auto"/>
        <w:left w:val="none" w:sz="0" w:space="0" w:color="auto"/>
        <w:bottom w:val="none" w:sz="0" w:space="0" w:color="auto"/>
        <w:right w:val="none" w:sz="0" w:space="0" w:color="auto"/>
      </w:divBdr>
    </w:div>
    <w:div w:id="199972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7.tiff"/><Relationship Id="rId39" Type="http://schemas.openxmlformats.org/officeDocument/2006/relationships/hyperlink" Target="https://CRAN.R-project.org/package=nlme" TargetMode="External"/><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image" Target="media/image15.tiff"/><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yperlink" Target="mailto:mdfrc@latrobe.edu.au" TargetMode="External"/><Relationship Id="rId25" Type="http://schemas.openxmlformats.org/officeDocument/2006/relationships/chart" Target="charts/chart2.xml"/><Relationship Id="rId33" Type="http://schemas.openxmlformats.org/officeDocument/2006/relationships/image" Target="media/image14.tiff"/><Relationship Id="rId38" Type="http://schemas.openxmlformats.org/officeDocument/2006/relationships/hyperlink" Target="https://CRAN.R-project.org/package=vegan" TargetMode="External"/><Relationship Id="rId2" Type="http://schemas.openxmlformats.org/officeDocument/2006/relationships/styles" Target="styles.xml"/><Relationship Id="rId16" Type="http://schemas.openxmlformats.org/officeDocument/2006/relationships/hyperlink" Target="http://www.la" TargetMode="External"/><Relationship Id="rId20" Type="http://schemas.openxmlformats.org/officeDocument/2006/relationships/header" Target="header4.xml"/><Relationship Id="rId29" Type="http://schemas.openxmlformats.org/officeDocument/2006/relationships/image" Target="media/image10.tiff"/><Relationship Id="rId41" Type="http://schemas.openxmlformats.org/officeDocument/2006/relationships/hyperlink" Target="https://CRAN.R-project.org/package=labds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chart" Target="charts/chart1.xml"/><Relationship Id="rId32" Type="http://schemas.openxmlformats.org/officeDocument/2006/relationships/image" Target="media/image13.tiff"/><Relationship Id="rId37" Type="http://schemas.openxmlformats.org/officeDocument/2006/relationships/hyperlink" Target="https://CRAN.R-project.org/package=sjstats" TargetMode="External"/><Relationship Id="rId40" Type="http://schemas.openxmlformats.org/officeDocument/2006/relationships/hyperlink" Target="http://www.R-project.org/" TargetMode="External"/><Relationship Id="rId5" Type="http://schemas.openxmlformats.org/officeDocument/2006/relationships/footnotes" Target="footnotes.xml"/><Relationship Id="rId15" Type="http://schemas.openxmlformats.org/officeDocument/2006/relationships/hyperlink" Target="mailto:N.Bond@latrobe.edu.au" TargetMode="External"/><Relationship Id="rId23" Type="http://schemas.openxmlformats.org/officeDocument/2006/relationships/image" Target="media/image6.tiff"/><Relationship Id="rId28" Type="http://schemas.openxmlformats.org/officeDocument/2006/relationships/image" Target="media/image9.tiff"/><Relationship Id="rId36" Type="http://schemas.openxmlformats.org/officeDocument/2006/relationships/image" Target="media/image17.emf"/><Relationship Id="rId10" Type="http://schemas.openxmlformats.org/officeDocument/2006/relationships/header" Target="header2.xml"/><Relationship Id="rId19" Type="http://schemas.openxmlformats.org/officeDocument/2006/relationships/hyperlink" Target="http://creativecommons.org/licenses/by/3.0/au/" TargetMode="External"/><Relationship Id="rId31" Type="http://schemas.openxmlformats.org/officeDocument/2006/relationships/image" Target="media/image12.tif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tiff"/><Relationship Id="rId27" Type="http://schemas.openxmlformats.org/officeDocument/2006/relationships/image" Target="media/image8.tiff"/><Relationship Id="rId30" Type="http://schemas.openxmlformats.org/officeDocument/2006/relationships/image" Target="media/image11.tiff"/><Relationship Id="rId35" Type="http://schemas.openxmlformats.org/officeDocument/2006/relationships/image" Target="media/image16.tiff"/><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Users\jenifer\Business\Current%20Projects\MDFRC%20-%20CEWO%20MERI\Basin%20Evaluation%202016-17\Fish\Expected%20outcom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jenifer\Business\Current%20Projects\MDFRC%20-%20CEWO%20MERI\Basin%20Evaluation%202016-17\Fish\Expected%20outcome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v>Primary</c:v>
          </c:tx>
          <c:spPr>
            <a:solidFill>
              <a:schemeClr val="accent1"/>
            </a:solidFill>
            <a:ln>
              <a:noFill/>
            </a:ln>
            <a:effectLst/>
          </c:spPr>
          <c:invertIfNegative val="0"/>
          <c:cat>
            <c:strRef>
              <c:f>Sheet1!$A$2:$A$8</c:f>
              <c:strCache>
                <c:ptCount val="7"/>
                <c:pt idx="0">
                  <c:v>Diversity</c:v>
                </c:pt>
                <c:pt idx="1">
                  <c:v>Condition</c:v>
                </c:pt>
                <c:pt idx="2">
                  <c:v>Spawning</c:v>
                </c:pt>
                <c:pt idx="3">
                  <c:v>Recruitment</c:v>
                </c:pt>
                <c:pt idx="4">
                  <c:v>Movement</c:v>
                </c:pt>
                <c:pt idx="5">
                  <c:v>Refuge</c:v>
                </c:pt>
                <c:pt idx="6">
                  <c:v>Habitat</c:v>
                </c:pt>
              </c:strCache>
            </c:strRef>
          </c:cat>
          <c:val>
            <c:numRef>
              <c:f>Sheet1!$L$2:$L$8</c:f>
              <c:numCache>
                <c:formatCode>General</c:formatCode>
                <c:ptCount val="7"/>
                <c:pt idx="0">
                  <c:v>2</c:v>
                </c:pt>
                <c:pt idx="1">
                  <c:v>6</c:v>
                </c:pt>
                <c:pt idx="2">
                  <c:v>9</c:v>
                </c:pt>
                <c:pt idx="3">
                  <c:v>12</c:v>
                </c:pt>
                <c:pt idx="4">
                  <c:v>18.5</c:v>
                </c:pt>
                <c:pt idx="5">
                  <c:v>4.5</c:v>
                </c:pt>
                <c:pt idx="6">
                  <c:v>16.5</c:v>
                </c:pt>
              </c:numCache>
            </c:numRef>
          </c:val>
          <c:extLst xmlns:c16r2="http://schemas.microsoft.com/office/drawing/2015/06/chart">
            <c:ext xmlns:c16="http://schemas.microsoft.com/office/drawing/2014/chart" uri="{C3380CC4-5D6E-409C-BE32-E72D297353CC}">
              <c16:uniqueId val="{00000000-A722-4046-A29E-E276236A340C}"/>
            </c:ext>
          </c:extLst>
        </c:ser>
        <c:ser>
          <c:idx val="1"/>
          <c:order val="1"/>
          <c:tx>
            <c:v>Secondary</c:v>
          </c:tx>
          <c:spPr>
            <a:solidFill>
              <a:schemeClr val="accent5">
                <a:lumMod val="40000"/>
                <a:lumOff val="60000"/>
              </a:schemeClr>
            </a:solidFill>
            <a:ln>
              <a:noFill/>
            </a:ln>
            <a:effectLst/>
          </c:spPr>
          <c:invertIfNegative val="0"/>
          <c:cat>
            <c:strRef>
              <c:f>Sheet1!$A$2:$A$8</c:f>
              <c:strCache>
                <c:ptCount val="7"/>
                <c:pt idx="0">
                  <c:v>Diversity</c:v>
                </c:pt>
                <c:pt idx="1">
                  <c:v>Condition</c:v>
                </c:pt>
                <c:pt idx="2">
                  <c:v>Spawning</c:v>
                </c:pt>
                <c:pt idx="3">
                  <c:v>Recruitment</c:v>
                </c:pt>
                <c:pt idx="4">
                  <c:v>Movement</c:v>
                </c:pt>
                <c:pt idx="5">
                  <c:v>Refuge</c:v>
                </c:pt>
                <c:pt idx="6">
                  <c:v>Habitat</c:v>
                </c:pt>
              </c:strCache>
            </c:strRef>
          </c:cat>
          <c:val>
            <c:numRef>
              <c:f>Sheet1!$M$2:$M$8</c:f>
              <c:numCache>
                <c:formatCode>General</c:formatCode>
                <c:ptCount val="7"/>
                <c:pt idx="0">
                  <c:v>11</c:v>
                </c:pt>
                <c:pt idx="1">
                  <c:v>12</c:v>
                </c:pt>
                <c:pt idx="2">
                  <c:v>13</c:v>
                </c:pt>
                <c:pt idx="3">
                  <c:v>2</c:v>
                </c:pt>
                <c:pt idx="4">
                  <c:v>9</c:v>
                </c:pt>
                <c:pt idx="5">
                  <c:v>0.5</c:v>
                </c:pt>
                <c:pt idx="6">
                  <c:v>13</c:v>
                </c:pt>
              </c:numCache>
            </c:numRef>
          </c:val>
          <c:extLst xmlns:c16r2="http://schemas.microsoft.com/office/drawing/2015/06/chart">
            <c:ext xmlns:c16="http://schemas.microsoft.com/office/drawing/2014/chart" uri="{C3380CC4-5D6E-409C-BE32-E72D297353CC}">
              <c16:uniqueId val="{00000001-A722-4046-A29E-E276236A340C}"/>
            </c:ext>
          </c:extLst>
        </c:ser>
        <c:dLbls>
          <c:showLegendKey val="0"/>
          <c:showVal val="0"/>
          <c:showCatName val="0"/>
          <c:showSerName val="0"/>
          <c:showPercent val="0"/>
          <c:showBubbleSize val="0"/>
        </c:dLbls>
        <c:gapWidth val="150"/>
        <c:overlap val="100"/>
        <c:axId val="96938800"/>
        <c:axId val="342511048"/>
      </c:barChart>
      <c:catAx>
        <c:axId val="96938800"/>
        <c:scaling>
          <c:orientation val="minMax"/>
        </c:scaling>
        <c:delete val="0"/>
        <c:axPos val="l"/>
        <c:numFmt formatCode="General" sourceLinked="1"/>
        <c:majorTickMark val="none"/>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342511048"/>
        <c:crosses val="autoZero"/>
        <c:auto val="1"/>
        <c:lblAlgn val="ctr"/>
        <c:lblOffset val="100"/>
        <c:noMultiLvlLbl val="0"/>
      </c:catAx>
      <c:valAx>
        <c:axId val="342511048"/>
        <c:scaling>
          <c:orientation val="minMax"/>
          <c:max val="3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Number of Commonwealth environmental watering actions </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96938800"/>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v>Base flow</c:v>
          </c:tx>
          <c:spPr>
            <a:solidFill>
              <a:schemeClr val="accent1">
                <a:lumMod val="50000"/>
              </a:schemeClr>
            </a:solidFill>
            <a:ln>
              <a:noFill/>
            </a:ln>
            <a:effectLst/>
          </c:spPr>
          <c:invertIfNegative val="0"/>
          <c:cat>
            <c:strRef>
              <c:f>Sheet1!$A$2:$A$8</c:f>
              <c:strCache>
                <c:ptCount val="7"/>
                <c:pt idx="0">
                  <c:v>Diversity</c:v>
                </c:pt>
                <c:pt idx="1">
                  <c:v>Condition</c:v>
                </c:pt>
                <c:pt idx="2">
                  <c:v>Spawning</c:v>
                </c:pt>
                <c:pt idx="3">
                  <c:v>Recruitment</c:v>
                </c:pt>
                <c:pt idx="4">
                  <c:v>Movement</c:v>
                </c:pt>
                <c:pt idx="5">
                  <c:v>Refuge</c:v>
                </c:pt>
                <c:pt idx="6">
                  <c:v>Habitat</c:v>
                </c:pt>
              </c:strCache>
            </c:strRef>
          </c:cat>
          <c:val>
            <c:numRef>
              <c:f>Sheet1!$B$2:$B$8</c:f>
              <c:numCache>
                <c:formatCode>General</c:formatCode>
                <c:ptCount val="7"/>
                <c:pt idx="0">
                  <c:v>1</c:v>
                </c:pt>
                <c:pt idx="1">
                  <c:v>4</c:v>
                </c:pt>
                <c:pt idx="2">
                  <c:v>2</c:v>
                </c:pt>
                <c:pt idx="3">
                  <c:v>1</c:v>
                </c:pt>
                <c:pt idx="4">
                  <c:v>4</c:v>
                </c:pt>
                <c:pt idx="6">
                  <c:v>4</c:v>
                </c:pt>
              </c:numCache>
            </c:numRef>
          </c:val>
          <c:extLst xmlns:c16r2="http://schemas.microsoft.com/office/drawing/2015/06/chart">
            <c:ext xmlns:c16="http://schemas.microsoft.com/office/drawing/2014/chart" uri="{C3380CC4-5D6E-409C-BE32-E72D297353CC}">
              <c16:uniqueId val="{00000000-8F0F-5E4B-91AA-0FA92F5EE051}"/>
            </c:ext>
          </c:extLst>
        </c:ser>
        <c:ser>
          <c:idx val="1"/>
          <c:order val="1"/>
          <c:tx>
            <c:v>Fresh</c:v>
          </c:tx>
          <c:spPr>
            <a:solidFill>
              <a:schemeClr val="accent1"/>
            </a:solidFill>
            <a:ln>
              <a:noFill/>
            </a:ln>
            <a:effectLst/>
          </c:spPr>
          <c:invertIfNegative val="0"/>
          <c:cat>
            <c:strRef>
              <c:f>Sheet1!$A$2:$A$8</c:f>
              <c:strCache>
                <c:ptCount val="7"/>
                <c:pt idx="0">
                  <c:v>Diversity</c:v>
                </c:pt>
                <c:pt idx="1">
                  <c:v>Condition</c:v>
                </c:pt>
                <c:pt idx="2">
                  <c:v>Spawning</c:v>
                </c:pt>
                <c:pt idx="3">
                  <c:v>Recruitment</c:v>
                </c:pt>
                <c:pt idx="4">
                  <c:v>Movement</c:v>
                </c:pt>
                <c:pt idx="5">
                  <c:v>Refuge</c:v>
                </c:pt>
                <c:pt idx="6">
                  <c:v>Habitat</c:v>
                </c:pt>
              </c:strCache>
            </c:strRef>
          </c:cat>
          <c:val>
            <c:numRef>
              <c:f>Sheet1!$D$2:$D$8</c:f>
              <c:numCache>
                <c:formatCode>General</c:formatCode>
                <c:ptCount val="7"/>
                <c:pt idx="0">
                  <c:v>1</c:v>
                </c:pt>
                <c:pt idx="1">
                  <c:v>2</c:v>
                </c:pt>
                <c:pt idx="2">
                  <c:v>5</c:v>
                </c:pt>
                <c:pt idx="3">
                  <c:v>9</c:v>
                </c:pt>
                <c:pt idx="4">
                  <c:v>11</c:v>
                </c:pt>
                <c:pt idx="5">
                  <c:v>4</c:v>
                </c:pt>
                <c:pt idx="6">
                  <c:v>12</c:v>
                </c:pt>
              </c:numCache>
            </c:numRef>
          </c:val>
          <c:extLst xmlns:c16r2="http://schemas.microsoft.com/office/drawing/2015/06/chart">
            <c:ext xmlns:c16="http://schemas.microsoft.com/office/drawing/2014/chart" uri="{C3380CC4-5D6E-409C-BE32-E72D297353CC}">
              <c16:uniqueId val="{00000001-8F0F-5E4B-91AA-0FA92F5EE051}"/>
            </c:ext>
          </c:extLst>
        </c:ser>
        <c:ser>
          <c:idx val="2"/>
          <c:order val="2"/>
          <c:tx>
            <c:v>Bankfull</c:v>
          </c:tx>
          <c:spPr>
            <a:solidFill>
              <a:schemeClr val="accent1">
                <a:lumMod val="40000"/>
                <a:lumOff val="60000"/>
              </a:schemeClr>
            </a:solidFill>
            <a:ln>
              <a:noFill/>
            </a:ln>
            <a:effectLst/>
          </c:spPr>
          <c:invertIfNegative val="0"/>
          <c:val>
            <c:numRef>
              <c:f>Sheet1!$F$2:$F$8</c:f>
              <c:numCache>
                <c:formatCode>General</c:formatCode>
                <c:ptCount val="7"/>
                <c:pt idx="2">
                  <c:v>2</c:v>
                </c:pt>
                <c:pt idx="3">
                  <c:v>2</c:v>
                </c:pt>
                <c:pt idx="4">
                  <c:v>3.5</c:v>
                </c:pt>
                <c:pt idx="5">
                  <c:v>0.5</c:v>
                </c:pt>
                <c:pt idx="6">
                  <c:v>0.5</c:v>
                </c:pt>
              </c:numCache>
            </c:numRef>
          </c:val>
          <c:extLst xmlns:c16r2="http://schemas.microsoft.com/office/drawing/2015/06/chart">
            <c:ext xmlns:c16="http://schemas.microsoft.com/office/drawing/2014/chart" uri="{C3380CC4-5D6E-409C-BE32-E72D297353CC}">
              <c16:uniqueId val="{00000002-8F0F-5E4B-91AA-0FA92F5EE051}"/>
            </c:ext>
          </c:extLst>
        </c:ser>
        <c:dLbls>
          <c:showLegendKey val="0"/>
          <c:showVal val="0"/>
          <c:showCatName val="0"/>
          <c:showSerName val="0"/>
          <c:showPercent val="0"/>
          <c:showBubbleSize val="0"/>
        </c:dLbls>
        <c:gapWidth val="150"/>
        <c:overlap val="100"/>
        <c:axId val="342511440"/>
        <c:axId val="192658560"/>
      </c:barChart>
      <c:catAx>
        <c:axId val="342511440"/>
        <c:scaling>
          <c:orientation val="minMax"/>
        </c:scaling>
        <c:delete val="0"/>
        <c:axPos val="l"/>
        <c:numFmt formatCode="General" sourceLinked="1"/>
        <c:majorTickMark val="none"/>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92658560"/>
        <c:crosses val="autoZero"/>
        <c:auto val="1"/>
        <c:lblAlgn val="ctr"/>
        <c:lblOffset val="100"/>
        <c:noMultiLvlLbl val="0"/>
      </c:catAx>
      <c:valAx>
        <c:axId val="1926585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Number of Commonwealth environmental watering actions </a:t>
                </a:r>
                <a:endParaRPr lang="en-AU"/>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342511440"/>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cs:fontRef>
    <cs:defRPr sz="100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cs:fontRef>
    <cs:defRPr sz="900"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cs:fontRef>
    <cs:defRPr sz="100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cs:fontRef>
    <cs:defRPr sz="900"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4689F1D4.dotm</Template>
  <TotalTime>1</TotalTime>
  <Pages>55</Pages>
  <Words>32481</Words>
  <Characters>185143</Characters>
  <Application>Microsoft Office Word</Application>
  <DocSecurity>4</DocSecurity>
  <Lines>1542</Lines>
  <Paragraphs>434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2016–17 Basin-scale evaluation of Commonwealth environmental water — Fish</dc:title>
  <dc:subject/>
  <dc:creator>Latrobe University</dc:creator>
  <cp:keywords/>
  <dc:description/>
  <cp:lastModifiedBy>Bec Durack</cp:lastModifiedBy>
  <cp:revision>2</cp:revision>
  <dcterms:created xsi:type="dcterms:W3CDTF">2018-12-06T00:04:00Z</dcterms:created>
  <dcterms:modified xsi:type="dcterms:W3CDTF">2018-12-06T00:04:00Z</dcterms:modified>
</cp:coreProperties>
</file>